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10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E6136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7D142742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09331C98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08DCB263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3EE6CB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5B4382A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DDB5F93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绿色乡居-碳减生态建筑</w:t>
            </w:r>
            <w:bookmarkEnd w:id="0"/>
          </w:p>
        </w:tc>
      </w:tr>
      <w:tr w:rsidR="00F87D86" w:rsidRPr="00DA635C" w14:paraId="43EF07B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CD419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959C533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沈阳</w:t>
            </w:r>
            <w:bookmarkEnd w:id="1"/>
          </w:p>
        </w:tc>
      </w:tr>
      <w:tr w:rsidR="00F87D86" w:rsidRPr="00DA635C" w14:paraId="2FEC03C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08280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7F3D2D6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643958A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58DCC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81B8E92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1EEF2D1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70B8BF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1052F29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875CE4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A15BC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14A3F93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2D67BF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A777ED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54AD4E8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7DB06D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95F32C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42B2FF1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2FBD60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8A3561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D2A188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41385A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24E7C1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7FA9ADA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2023年12月13日</w:t>
            </w:r>
            <w:bookmarkEnd w:id="5"/>
          </w:p>
        </w:tc>
      </w:tr>
    </w:tbl>
    <w:p w14:paraId="4BFAECB9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4B895C3" wp14:editId="58562B10">
            <wp:extent cx="1743258" cy="174325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509E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5D19B0B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B19AE5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341291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0C896B3C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535A00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5482A3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7DDC4098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E3A70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C77C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12FF615F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A6FA9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1E90205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T16642602640</w:t>
            </w:r>
            <w:bookmarkEnd w:id="9"/>
          </w:p>
        </w:tc>
      </w:tr>
    </w:tbl>
    <w:p w14:paraId="6A472E2F" w14:textId="77777777" w:rsidR="00F87D86" w:rsidRDefault="00F87D86" w:rsidP="00F87D86">
      <w:pPr>
        <w:jc w:val="center"/>
        <w:rPr>
          <w:b/>
          <w:sz w:val="56"/>
        </w:rPr>
      </w:pPr>
    </w:p>
    <w:p w14:paraId="47C3B583" w14:textId="77777777" w:rsidR="00F87D86" w:rsidRPr="00026621" w:rsidRDefault="00F87D86" w:rsidP="00F87D86">
      <w:pPr>
        <w:tabs>
          <w:tab w:val="left" w:pos="1052"/>
        </w:tabs>
      </w:pPr>
    </w:p>
    <w:p w14:paraId="3A1746C5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2A02C7CA" w14:textId="77777777" w:rsidR="00F87D86" w:rsidRPr="004E058C" w:rsidRDefault="00F87D86" w:rsidP="00F87D86"/>
    <w:p w14:paraId="47B74A27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5DA495BB" w14:textId="77777777" w:rsidR="0026603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3377919" w:history="1">
        <w:r w:rsidR="00266034" w:rsidRPr="007F5909">
          <w:rPr>
            <w:rStyle w:val="a7"/>
            <w:rFonts w:ascii="黑体" w:eastAsia="黑体" w:hAnsi="黑体"/>
            <w:noProof/>
            <w:kern w:val="32"/>
          </w:rPr>
          <w:t>1.</w:t>
        </w:r>
        <w:r w:rsidR="00266034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266034" w:rsidRPr="007F5909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266034">
          <w:rPr>
            <w:noProof/>
            <w:webHidden/>
          </w:rPr>
          <w:tab/>
        </w:r>
        <w:r w:rsidR="00266034">
          <w:rPr>
            <w:noProof/>
            <w:webHidden/>
          </w:rPr>
          <w:fldChar w:fldCharType="begin"/>
        </w:r>
        <w:r w:rsidR="00266034">
          <w:rPr>
            <w:noProof/>
            <w:webHidden/>
          </w:rPr>
          <w:instrText xml:space="preserve"> PAGEREF _Toc153377919 \h </w:instrText>
        </w:r>
        <w:r w:rsidR="00266034">
          <w:rPr>
            <w:noProof/>
            <w:webHidden/>
          </w:rPr>
        </w:r>
        <w:r w:rsidR="00266034">
          <w:rPr>
            <w:noProof/>
            <w:webHidden/>
          </w:rPr>
          <w:fldChar w:fldCharType="separate"/>
        </w:r>
        <w:r w:rsidR="00266034">
          <w:rPr>
            <w:noProof/>
            <w:webHidden/>
          </w:rPr>
          <w:t>3</w:t>
        </w:r>
        <w:r w:rsidR="00266034">
          <w:rPr>
            <w:noProof/>
            <w:webHidden/>
          </w:rPr>
          <w:fldChar w:fldCharType="end"/>
        </w:r>
      </w:hyperlink>
    </w:p>
    <w:p w14:paraId="0E10FF6D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0" w:history="1">
        <w:r w:rsidRPr="007F5909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23BFEE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1" w:history="1">
        <w:r w:rsidRPr="007F5909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86E44E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2" w:history="1">
        <w:r w:rsidRPr="007F5909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F14BD2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3" w:history="1">
        <w:r w:rsidRPr="007F5909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F675B5" w14:textId="77777777" w:rsidR="00266034" w:rsidRDefault="0026603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4" w:history="1">
        <w:r w:rsidRPr="007F5909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50E5FFF" w14:textId="77777777" w:rsidR="00266034" w:rsidRDefault="0026603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5" w:history="1">
        <w:r w:rsidRPr="007F5909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8578CD" w14:textId="77777777" w:rsidR="00266034" w:rsidRDefault="0026603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6" w:history="1">
        <w:r w:rsidRPr="007F5909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782F09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7" w:history="1">
        <w:r w:rsidRPr="007F5909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B12897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8" w:history="1">
        <w:r w:rsidRPr="007F5909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26EE4CC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29" w:history="1">
        <w:r w:rsidRPr="007F5909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34C4BF1" w14:textId="77777777" w:rsidR="00266034" w:rsidRDefault="0026603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30" w:history="1">
        <w:r w:rsidRPr="007F5909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0A0A42" w14:textId="77777777" w:rsidR="00266034" w:rsidRDefault="0026603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31" w:history="1">
        <w:r w:rsidRPr="007F5909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938582E" w14:textId="77777777" w:rsidR="00266034" w:rsidRDefault="0026603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3377932" w:history="1">
        <w:r w:rsidRPr="007F5909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7F5909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_Toc153377932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19B8ACB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67285C6B" w14:textId="77777777" w:rsidR="00F87D86" w:rsidRPr="007B127D" w:rsidRDefault="00F87D86" w:rsidP="00F87D86">
      <w:pPr>
        <w:spacing w:before="156"/>
      </w:pPr>
    </w:p>
    <w:p w14:paraId="126E6A7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3377919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30F5FDF1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3377920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918512A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81BC351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C20E02F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44511CF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C92EE1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沈阳</w:t>
            </w:r>
            <w:bookmarkEnd w:id="13"/>
          </w:p>
        </w:tc>
      </w:tr>
      <w:tr w:rsidR="002372AD" w:rsidRPr="004368DB" w14:paraId="6B205D1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4EEB9E2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5DF615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3986.09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0B65B71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DEF9C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21.900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381B4662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3A13957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B2198BE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2ED9E93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0E9101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967EA1B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3377921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728CD2BD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1F7DA110" w14:textId="77777777" w:rsidR="00C81D9A" w:rsidRDefault="00C81D9A" w:rsidP="00F134A0">
      <w:pPr>
        <w:jc w:val="center"/>
        <w:rPr>
          <w:lang w:val="x-none" w:eastAsia="x-none"/>
        </w:rPr>
      </w:pPr>
    </w:p>
    <w:p w14:paraId="319894CA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437004A9" wp14:editId="3B6FA49B">
            <wp:extent cx="5667375" cy="77247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E924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634CE929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50AA6A6" wp14:editId="44A80E10">
            <wp:extent cx="5667375" cy="7343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B6FE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C0DF3BB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E305AE5" wp14:editId="201BF04A">
            <wp:extent cx="5667375" cy="73437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3563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3~4层平面</w:t>
      </w:r>
    </w:p>
    <w:p w14:paraId="6CA8D261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ADE0C57" wp14:editId="638C4E0E">
            <wp:extent cx="5667375" cy="52101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D504" w14:textId="77777777" w:rsidR="000E57E7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2C47C502" w14:textId="77777777" w:rsidR="000E57E7" w:rsidRDefault="000E57E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85DAD4D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1CCE3911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3377922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2E700FB4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03F4186" w14:textId="77777777" w:rsidTr="00E43770">
        <w:tc>
          <w:tcPr>
            <w:tcW w:w="8277" w:type="dxa"/>
          </w:tcPr>
          <w:p w14:paraId="1C172DA8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55C1940F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E59F03E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3377923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5B6270D5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6A8F946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13C813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2936005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17B89A0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1FFA82E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687D52E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2AE33AF8" w14:textId="77777777" w:rsidR="00F87D86" w:rsidRPr="00AD1884" w:rsidRDefault="00F87D86" w:rsidP="00F87D86"/>
    <w:p w14:paraId="6A5A130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3377924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1C98288B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4D92906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45816C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26F295D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2E24359E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ABB95E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5973168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2F35630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3603D686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E29CBD6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647D979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412EA885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4C49B536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4E98D9B8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42B9ACFD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682E2D9D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DB1032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8E54115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6DFEA947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44DC9AA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AD2BA78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31487C7D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1FAD00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E25F14D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70A701BE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1E0AAB7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3377925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1A613D7E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1F80B9E8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9B5105" wp14:editId="197FEFCE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B66D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542B2F77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17C8C718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02B8D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8" o:title=""/>
          </v:shape>
          <o:OLEObject Type="Embed" ProgID="Equation.DSMT4" ShapeID="_x0000_i1025" DrawAspect="Content" ObjectID="_1763990696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0C8A958D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B97EDAF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4E861389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8A85B1F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DBC5A67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DE4E659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165E8BB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4D9E2646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472F2B30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7798AF85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3377926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37926E6A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7A29DF8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3377927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0492F52F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14D4C77F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41F60830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3377928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16A4E3FE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4ECB56D9" w14:textId="77777777" w:rsidR="005C0EFF" w:rsidRPr="005C0EFF" w:rsidRDefault="005C0EFF" w:rsidP="00913966">
      <w:pPr>
        <w:jc w:val="center"/>
      </w:pPr>
    </w:p>
    <w:p w14:paraId="69CF98EC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3377929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5C2A8A9F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6714DD63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3DB7A621" wp14:editId="496D0F0A">
            <wp:extent cx="5667375" cy="3514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00D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4AF25AAB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3377930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4E8D3EEB" w14:textId="77777777" w:rsidR="00D5581C" w:rsidRPr="00CD0F6C" w:rsidRDefault="00D5581C" w:rsidP="00D5581C">
      <w:pPr>
        <w:jc w:val="center"/>
      </w:pPr>
    </w:p>
    <w:p w14:paraId="1BB38D52" w14:textId="77777777" w:rsidR="00D5581C" w:rsidRPr="00CD0F6C" w:rsidRDefault="00D5581C" w:rsidP="00D5581C">
      <w:pPr>
        <w:rPr>
          <w:lang w:val="x-none" w:eastAsia="x-none"/>
        </w:rPr>
      </w:pPr>
    </w:p>
    <w:p w14:paraId="5241555C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E57E7" w14:paraId="184014FD" w14:textId="77777777">
        <w:tc>
          <w:tcPr>
            <w:tcW w:w="905" w:type="dxa"/>
            <w:shd w:val="clear" w:color="auto" w:fill="E6E6E6"/>
            <w:vAlign w:val="center"/>
          </w:tcPr>
          <w:p w14:paraId="2F748AB5" w14:textId="77777777" w:rsidR="000E57E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4FA04E4" w14:textId="77777777" w:rsidR="000E57E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69A6F14" w14:textId="77777777" w:rsidR="000E57E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DA41A5A" w14:textId="77777777" w:rsidR="000E57E7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B939821" w14:textId="77777777" w:rsidR="000E57E7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0E57E7" w14:paraId="1A7C2BBA" w14:textId="77777777">
        <w:tc>
          <w:tcPr>
            <w:tcW w:w="905" w:type="dxa"/>
            <w:vMerge w:val="restart"/>
            <w:vAlign w:val="center"/>
          </w:tcPr>
          <w:p w14:paraId="6D71F012" w14:textId="77777777" w:rsidR="000E57E7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4713CB4A" w14:textId="77777777" w:rsidR="000E57E7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5D6AAD53" w14:textId="77777777" w:rsidR="000E57E7" w:rsidRDefault="00000000">
            <w:pPr>
              <w:jc w:val="center"/>
            </w:pPr>
            <w:r>
              <w:t>活动室、棋牌室</w:t>
            </w:r>
          </w:p>
        </w:tc>
        <w:tc>
          <w:tcPr>
            <w:tcW w:w="2433" w:type="dxa"/>
            <w:vAlign w:val="center"/>
          </w:tcPr>
          <w:p w14:paraId="60882204" w14:textId="77777777" w:rsidR="000E57E7" w:rsidRDefault="00000000">
            <w:pPr>
              <w:jc w:val="center"/>
            </w:pPr>
            <w:r>
              <w:t>131.4</w:t>
            </w:r>
          </w:p>
        </w:tc>
        <w:tc>
          <w:tcPr>
            <w:tcW w:w="2433" w:type="dxa"/>
            <w:vAlign w:val="center"/>
          </w:tcPr>
          <w:p w14:paraId="618DDDA0" w14:textId="77777777" w:rsidR="000E57E7" w:rsidRDefault="00000000">
            <w:pPr>
              <w:jc w:val="center"/>
            </w:pPr>
            <w:r>
              <w:t>486.7</w:t>
            </w:r>
          </w:p>
        </w:tc>
      </w:tr>
      <w:tr w:rsidR="000E57E7" w14:paraId="30C56ACC" w14:textId="77777777">
        <w:tc>
          <w:tcPr>
            <w:tcW w:w="905" w:type="dxa"/>
            <w:vMerge/>
            <w:vAlign w:val="center"/>
          </w:tcPr>
          <w:p w14:paraId="28A647ED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222245" w14:textId="77777777" w:rsidR="000E57E7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4E897C5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B75110C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51BA63E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5327F3CD" w14:textId="77777777">
        <w:tc>
          <w:tcPr>
            <w:tcW w:w="905" w:type="dxa"/>
            <w:vMerge/>
            <w:vAlign w:val="center"/>
          </w:tcPr>
          <w:p w14:paraId="209ED885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8E539F1" w14:textId="77777777" w:rsidR="000E57E7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5CEC7AF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7351F5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4C00BB8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3C257C3" w14:textId="77777777">
        <w:tc>
          <w:tcPr>
            <w:tcW w:w="905" w:type="dxa"/>
            <w:vMerge/>
            <w:vAlign w:val="center"/>
          </w:tcPr>
          <w:p w14:paraId="3EC0E8AC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AAE93A" w14:textId="77777777" w:rsidR="000E57E7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7CC2084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AC433B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4015FB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60336F3" w14:textId="77777777">
        <w:tc>
          <w:tcPr>
            <w:tcW w:w="905" w:type="dxa"/>
            <w:vMerge/>
            <w:vAlign w:val="center"/>
          </w:tcPr>
          <w:p w14:paraId="21AD8A9D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AB7A69" w14:textId="77777777" w:rsidR="000E57E7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6283CBA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528F11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EB66310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442F0E1D" w14:textId="77777777">
        <w:tc>
          <w:tcPr>
            <w:tcW w:w="905" w:type="dxa"/>
            <w:vMerge/>
            <w:vAlign w:val="center"/>
          </w:tcPr>
          <w:p w14:paraId="745FF5D2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06668B6" w14:textId="77777777" w:rsidR="000E57E7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13CBC57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B642F2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D724789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7BBA49D" w14:textId="77777777">
        <w:tc>
          <w:tcPr>
            <w:tcW w:w="905" w:type="dxa"/>
            <w:vMerge/>
            <w:vAlign w:val="center"/>
          </w:tcPr>
          <w:p w14:paraId="5C3D42FA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3F65DC" w14:textId="77777777" w:rsidR="000E57E7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5C33781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D9416E0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53E7281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B5DF783" w14:textId="77777777">
        <w:tc>
          <w:tcPr>
            <w:tcW w:w="905" w:type="dxa"/>
            <w:vMerge/>
            <w:vAlign w:val="center"/>
          </w:tcPr>
          <w:p w14:paraId="74A70EA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7E9DAA2" w14:textId="77777777" w:rsidR="000E57E7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Align w:val="center"/>
          </w:tcPr>
          <w:p w14:paraId="71755B1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E34137D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EDC7AC0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689C27D" w14:textId="77777777">
        <w:tc>
          <w:tcPr>
            <w:tcW w:w="905" w:type="dxa"/>
            <w:vMerge/>
            <w:vAlign w:val="center"/>
          </w:tcPr>
          <w:p w14:paraId="7EED1575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5D2489" w14:textId="77777777" w:rsidR="000E57E7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Align w:val="center"/>
          </w:tcPr>
          <w:p w14:paraId="584F7F7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CDB2245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DBEA9EC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A43D3AA" w14:textId="77777777">
        <w:tc>
          <w:tcPr>
            <w:tcW w:w="905" w:type="dxa"/>
            <w:vMerge/>
            <w:vAlign w:val="center"/>
          </w:tcPr>
          <w:p w14:paraId="3DF703B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562FD6" w14:textId="77777777" w:rsidR="000E57E7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14:paraId="2D7612F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5C248A0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968F320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6945CBF" w14:textId="77777777">
        <w:tc>
          <w:tcPr>
            <w:tcW w:w="905" w:type="dxa"/>
            <w:vMerge/>
            <w:vAlign w:val="center"/>
          </w:tcPr>
          <w:p w14:paraId="571BEDB5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57B277F" w14:textId="77777777" w:rsidR="000E57E7" w:rsidRDefault="00000000">
            <w:pPr>
              <w:jc w:val="center"/>
            </w:pPr>
            <w:r>
              <w:t>1018</w:t>
            </w:r>
          </w:p>
        </w:tc>
        <w:tc>
          <w:tcPr>
            <w:tcW w:w="1358" w:type="dxa"/>
            <w:vAlign w:val="center"/>
          </w:tcPr>
          <w:p w14:paraId="40A71EC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655C5B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038EC125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BB3700B" w14:textId="77777777">
        <w:tc>
          <w:tcPr>
            <w:tcW w:w="905" w:type="dxa"/>
            <w:vMerge/>
            <w:vAlign w:val="center"/>
          </w:tcPr>
          <w:p w14:paraId="54B6B69F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88C430" w14:textId="77777777" w:rsidR="000E57E7" w:rsidRDefault="00000000">
            <w:pPr>
              <w:jc w:val="center"/>
            </w:pPr>
            <w:r>
              <w:t>1019</w:t>
            </w:r>
          </w:p>
        </w:tc>
        <w:tc>
          <w:tcPr>
            <w:tcW w:w="1358" w:type="dxa"/>
            <w:vAlign w:val="center"/>
          </w:tcPr>
          <w:p w14:paraId="19DB116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438279E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9548D08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2F64A70" w14:textId="77777777">
        <w:tc>
          <w:tcPr>
            <w:tcW w:w="905" w:type="dxa"/>
            <w:vMerge w:val="restart"/>
            <w:vAlign w:val="center"/>
          </w:tcPr>
          <w:p w14:paraId="6DDE2917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EDB420D" w14:textId="77777777" w:rsidR="000E57E7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3C81DFB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D71289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92F9F12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46B0E85" w14:textId="77777777">
        <w:tc>
          <w:tcPr>
            <w:tcW w:w="905" w:type="dxa"/>
            <w:vMerge/>
            <w:vAlign w:val="center"/>
          </w:tcPr>
          <w:p w14:paraId="0D925673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20B3040" w14:textId="77777777" w:rsidR="000E57E7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4246E31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4839D89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83F6DF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210045B" w14:textId="77777777">
        <w:tc>
          <w:tcPr>
            <w:tcW w:w="905" w:type="dxa"/>
            <w:vMerge/>
            <w:vAlign w:val="center"/>
          </w:tcPr>
          <w:p w14:paraId="4A190A7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B249EC" w14:textId="77777777" w:rsidR="000E57E7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7BCAB76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AEACE00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0CED98EA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47640A5" w14:textId="77777777">
        <w:tc>
          <w:tcPr>
            <w:tcW w:w="905" w:type="dxa"/>
            <w:vMerge/>
            <w:vAlign w:val="center"/>
          </w:tcPr>
          <w:p w14:paraId="0B83C525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92EC4C0" w14:textId="77777777" w:rsidR="000E57E7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723EEF4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36FA9AD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DCD34F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AEC9576" w14:textId="77777777">
        <w:tc>
          <w:tcPr>
            <w:tcW w:w="905" w:type="dxa"/>
            <w:vMerge/>
            <w:vAlign w:val="center"/>
          </w:tcPr>
          <w:p w14:paraId="279AF46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E9DD911" w14:textId="77777777" w:rsidR="000E57E7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089D6B5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A2BE6B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13EA27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46E4B445" w14:textId="77777777">
        <w:tc>
          <w:tcPr>
            <w:tcW w:w="905" w:type="dxa"/>
            <w:vMerge/>
            <w:vAlign w:val="center"/>
          </w:tcPr>
          <w:p w14:paraId="612EB9F7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A11A5C" w14:textId="77777777" w:rsidR="000E57E7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377D2F4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88AF022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52B3D8A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CE3873A" w14:textId="77777777">
        <w:tc>
          <w:tcPr>
            <w:tcW w:w="905" w:type="dxa"/>
            <w:vMerge/>
            <w:vAlign w:val="center"/>
          </w:tcPr>
          <w:p w14:paraId="4EE48C7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0EC8891" w14:textId="77777777" w:rsidR="000E57E7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7D400162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B81FD39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4DC277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4C2C086" w14:textId="77777777">
        <w:tc>
          <w:tcPr>
            <w:tcW w:w="905" w:type="dxa"/>
            <w:vMerge/>
            <w:vAlign w:val="center"/>
          </w:tcPr>
          <w:p w14:paraId="6FC7AB56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A04F867" w14:textId="77777777" w:rsidR="000E57E7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0BBA727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AC714E8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279C68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C696368" w14:textId="77777777">
        <w:tc>
          <w:tcPr>
            <w:tcW w:w="905" w:type="dxa"/>
            <w:vMerge/>
            <w:vAlign w:val="center"/>
          </w:tcPr>
          <w:p w14:paraId="1E60C27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1109397" w14:textId="77777777" w:rsidR="000E57E7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73FACB3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752E222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41BA1FF9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CB56047" w14:textId="77777777">
        <w:tc>
          <w:tcPr>
            <w:tcW w:w="905" w:type="dxa"/>
            <w:vMerge/>
            <w:vAlign w:val="center"/>
          </w:tcPr>
          <w:p w14:paraId="12175F5B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B1DFFB" w14:textId="77777777" w:rsidR="000E57E7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Align w:val="center"/>
          </w:tcPr>
          <w:p w14:paraId="33EA6352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1F1110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82774B6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7AA758E" w14:textId="77777777">
        <w:tc>
          <w:tcPr>
            <w:tcW w:w="905" w:type="dxa"/>
            <w:vMerge/>
            <w:vAlign w:val="center"/>
          </w:tcPr>
          <w:p w14:paraId="553B6ECA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1623E8" w14:textId="77777777" w:rsidR="000E57E7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406C640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9465E33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B989575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BFF3F92" w14:textId="77777777">
        <w:tc>
          <w:tcPr>
            <w:tcW w:w="905" w:type="dxa"/>
            <w:vMerge/>
            <w:vAlign w:val="center"/>
          </w:tcPr>
          <w:p w14:paraId="116CB071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1B98917" w14:textId="77777777" w:rsidR="000E57E7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15CCE70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0C725A5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2FC16B1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3E23ABE" w14:textId="77777777">
        <w:tc>
          <w:tcPr>
            <w:tcW w:w="905" w:type="dxa"/>
            <w:vMerge/>
            <w:vAlign w:val="center"/>
          </w:tcPr>
          <w:p w14:paraId="4A36918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A7947C0" w14:textId="77777777" w:rsidR="000E57E7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09C25F9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0D9678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F65EA82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5B7E2858" w14:textId="77777777">
        <w:tc>
          <w:tcPr>
            <w:tcW w:w="905" w:type="dxa"/>
            <w:vMerge/>
            <w:vAlign w:val="center"/>
          </w:tcPr>
          <w:p w14:paraId="48F4753C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4257BC" w14:textId="77777777" w:rsidR="000E57E7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14:paraId="3D2CB87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7AC852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07D8C5A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E5C329F" w14:textId="77777777">
        <w:tc>
          <w:tcPr>
            <w:tcW w:w="905" w:type="dxa"/>
            <w:vMerge/>
            <w:vAlign w:val="center"/>
          </w:tcPr>
          <w:p w14:paraId="11DE9508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081E50" w14:textId="77777777" w:rsidR="000E57E7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097FA4B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0DE455E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A17CE8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A9EB898" w14:textId="77777777">
        <w:tc>
          <w:tcPr>
            <w:tcW w:w="905" w:type="dxa"/>
            <w:vMerge/>
            <w:vAlign w:val="center"/>
          </w:tcPr>
          <w:p w14:paraId="220EC791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C0ADC4B" w14:textId="77777777" w:rsidR="000E57E7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37B2023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30AB637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0CFD4076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A49BA9B" w14:textId="77777777">
        <w:tc>
          <w:tcPr>
            <w:tcW w:w="905" w:type="dxa"/>
            <w:vMerge/>
            <w:vAlign w:val="center"/>
          </w:tcPr>
          <w:p w14:paraId="661C953B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195D57E" w14:textId="77777777" w:rsidR="000E57E7" w:rsidRDefault="00000000">
            <w:pPr>
              <w:jc w:val="center"/>
            </w:pPr>
            <w:r>
              <w:t>2021</w:t>
            </w:r>
          </w:p>
        </w:tc>
        <w:tc>
          <w:tcPr>
            <w:tcW w:w="1358" w:type="dxa"/>
            <w:vAlign w:val="center"/>
          </w:tcPr>
          <w:p w14:paraId="1C2C338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6C21D35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FE75F8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B3BD4C3" w14:textId="77777777">
        <w:tc>
          <w:tcPr>
            <w:tcW w:w="905" w:type="dxa"/>
            <w:vMerge w:val="restart"/>
            <w:vAlign w:val="center"/>
          </w:tcPr>
          <w:p w14:paraId="698894FD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7C88F18" w14:textId="77777777" w:rsidR="000E57E7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242655C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DB46BE8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3D9C9639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07C849B8" w14:textId="77777777">
        <w:tc>
          <w:tcPr>
            <w:tcW w:w="905" w:type="dxa"/>
            <w:vMerge/>
            <w:vAlign w:val="center"/>
          </w:tcPr>
          <w:p w14:paraId="015DFE55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0DF2ACEB" w14:textId="77777777" w:rsidR="000E57E7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31E0630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43D69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D8CA5F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49B3D68" w14:textId="77777777">
        <w:tc>
          <w:tcPr>
            <w:tcW w:w="905" w:type="dxa"/>
            <w:vMerge/>
            <w:vAlign w:val="center"/>
          </w:tcPr>
          <w:p w14:paraId="29C0C42A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633256CF" w14:textId="77777777" w:rsidR="000E57E7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1D3939B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76758CD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2C682F9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4E80381" w14:textId="77777777">
        <w:tc>
          <w:tcPr>
            <w:tcW w:w="905" w:type="dxa"/>
            <w:vMerge/>
            <w:vAlign w:val="center"/>
          </w:tcPr>
          <w:p w14:paraId="328FAC67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4CD5BB4B" w14:textId="77777777" w:rsidR="000E57E7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3E7EF7D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7F7243D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4F35FAEC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85804FC" w14:textId="77777777">
        <w:tc>
          <w:tcPr>
            <w:tcW w:w="905" w:type="dxa"/>
            <w:vMerge/>
            <w:vAlign w:val="center"/>
          </w:tcPr>
          <w:p w14:paraId="33DB488D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E7B1725" w14:textId="77777777" w:rsidR="000E57E7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5333E30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9A1FE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BC67A8C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0685A18" w14:textId="77777777">
        <w:tc>
          <w:tcPr>
            <w:tcW w:w="905" w:type="dxa"/>
            <w:vMerge/>
            <w:vAlign w:val="center"/>
          </w:tcPr>
          <w:p w14:paraId="53C3ECE5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1E63F39F" w14:textId="77777777" w:rsidR="000E57E7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7B85D9D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90357C9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04BA0E5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FB224F6" w14:textId="77777777">
        <w:tc>
          <w:tcPr>
            <w:tcW w:w="905" w:type="dxa"/>
            <w:vMerge/>
            <w:vAlign w:val="center"/>
          </w:tcPr>
          <w:p w14:paraId="5E550995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F5D822D" w14:textId="77777777" w:rsidR="000E57E7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4157EB8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4F2E178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4C0B37A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7FB538B" w14:textId="77777777">
        <w:tc>
          <w:tcPr>
            <w:tcW w:w="905" w:type="dxa"/>
            <w:vMerge/>
            <w:vAlign w:val="center"/>
          </w:tcPr>
          <w:p w14:paraId="7040E2CE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0449F958" w14:textId="77777777" w:rsidR="000E57E7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24EF45D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A57FF2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CE4937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AF81E71" w14:textId="77777777">
        <w:tc>
          <w:tcPr>
            <w:tcW w:w="905" w:type="dxa"/>
            <w:vMerge/>
            <w:vAlign w:val="center"/>
          </w:tcPr>
          <w:p w14:paraId="1FC0BE42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404FBDBF" w14:textId="77777777" w:rsidR="000E57E7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14:paraId="4E2F251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1AE17D5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0ED4F643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0AB51158" w14:textId="77777777">
        <w:tc>
          <w:tcPr>
            <w:tcW w:w="905" w:type="dxa"/>
            <w:vMerge/>
            <w:vAlign w:val="center"/>
          </w:tcPr>
          <w:p w14:paraId="3BB4A513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1C2DA372" w14:textId="77777777" w:rsidR="000E57E7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1DE4023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F35BB7E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B669D80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BCB69BE" w14:textId="77777777">
        <w:tc>
          <w:tcPr>
            <w:tcW w:w="905" w:type="dxa"/>
            <w:vMerge/>
            <w:vAlign w:val="center"/>
          </w:tcPr>
          <w:p w14:paraId="5F670847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0EB56530" w14:textId="77777777" w:rsidR="000E57E7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5FF78A4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68177B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FDAE68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5137E665" w14:textId="77777777">
        <w:tc>
          <w:tcPr>
            <w:tcW w:w="905" w:type="dxa"/>
            <w:vMerge/>
            <w:vAlign w:val="center"/>
          </w:tcPr>
          <w:p w14:paraId="35A4728B" w14:textId="77777777" w:rsidR="000E57E7" w:rsidRDefault="00000000">
            <w:pPr>
              <w:jc w:val="center"/>
            </w:pPr>
            <w:r>
              <w:lastRenderedPageBreak/>
              <w:t>3~4</w:t>
            </w:r>
          </w:p>
        </w:tc>
        <w:tc>
          <w:tcPr>
            <w:tcW w:w="1131" w:type="dxa"/>
            <w:vAlign w:val="center"/>
          </w:tcPr>
          <w:p w14:paraId="00CB1425" w14:textId="77777777" w:rsidR="000E57E7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14:paraId="09D0742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D04FC8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358656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7F7C0EB" w14:textId="77777777">
        <w:tc>
          <w:tcPr>
            <w:tcW w:w="905" w:type="dxa"/>
            <w:vMerge/>
            <w:vAlign w:val="center"/>
          </w:tcPr>
          <w:p w14:paraId="688E801D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DD5C70E" w14:textId="77777777" w:rsidR="000E57E7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4D423AD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0D8A413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21B2F71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43FCFC1A" w14:textId="77777777">
        <w:tc>
          <w:tcPr>
            <w:tcW w:w="905" w:type="dxa"/>
            <w:vMerge/>
            <w:vAlign w:val="center"/>
          </w:tcPr>
          <w:p w14:paraId="36B0C58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697DA5D" w14:textId="77777777" w:rsidR="000E57E7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7AA0EC5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A97952F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442DBF3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5FC52BF0" w14:textId="77777777">
        <w:tc>
          <w:tcPr>
            <w:tcW w:w="905" w:type="dxa"/>
            <w:vMerge/>
            <w:vAlign w:val="center"/>
          </w:tcPr>
          <w:p w14:paraId="5B6050FA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190F775E" w14:textId="77777777" w:rsidR="000E57E7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14:paraId="0162FDE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DB28B70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59C1457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5378BA5" w14:textId="77777777">
        <w:tc>
          <w:tcPr>
            <w:tcW w:w="905" w:type="dxa"/>
            <w:vMerge/>
            <w:vAlign w:val="center"/>
          </w:tcPr>
          <w:p w14:paraId="2A338A54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164E80D3" w14:textId="77777777" w:rsidR="000E57E7" w:rsidRDefault="00000000">
            <w:pPr>
              <w:jc w:val="center"/>
            </w:pPr>
            <w:r>
              <w:t>3020</w:t>
            </w:r>
          </w:p>
        </w:tc>
        <w:tc>
          <w:tcPr>
            <w:tcW w:w="1358" w:type="dxa"/>
            <w:vAlign w:val="center"/>
          </w:tcPr>
          <w:p w14:paraId="5CB0DCF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1ADAE9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094CDFE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35E257B9" w14:textId="77777777">
        <w:tc>
          <w:tcPr>
            <w:tcW w:w="905" w:type="dxa"/>
            <w:vMerge/>
            <w:vAlign w:val="center"/>
          </w:tcPr>
          <w:p w14:paraId="1EF51F25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CB89EFD" w14:textId="77777777" w:rsidR="000E57E7" w:rsidRDefault="00000000">
            <w:pPr>
              <w:jc w:val="center"/>
            </w:pPr>
            <w:r>
              <w:t>3021</w:t>
            </w:r>
          </w:p>
        </w:tc>
        <w:tc>
          <w:tcPr>
            <w:tcW w:w="1358" w:type="dxa"/>
            <w:vAlign w:val="center"/>
          </w:tcPr>
          <w:p w14:paraId="11B833D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2AA8AF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43A1EBD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71FD8B9A" w14:textId="77777777">
        <w:tc>
          <w:tcPr>
            <w:tcW w:w="905" w:type="dxa"/>
            <w:vMerge w:val="restart"/>
            <w:vAlign w:val="center"/>
          </w:tcPr>
          <w:p w14:paraId="474C3743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1F0E420" w14:textId="77777777" w:rsidR="000E57E7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216C70D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8320AC6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2D434E2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CD4711D" w14:textId="77777777">
        <w:tc>
          <w:tcPr>
            <w:tcW w:w="905" w:type="dxa"/>
            <w:vMerge/>
            <w:vAlign w:val="center"/>
          </w:tcPr>
          <w:p w14:paraId="26E19A6B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7EDBDEF" w14:textId="77777777" w:rsidR="000E57E7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369C431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3C72F03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B635584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672E999E" w14:textId="77777777">
        <w:tc>
          <w:tcPr>
            <w:tcW w:w="905" w:type="dxa"/>
            <w:vMerge/>
            <w:vAlign w:val="center"/>
          </w:tcPr>
          <w:p w14:paraId="1D0415F1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0CA7F10" w14:textId="77777777" w:rsidR="000E57E7" w:rsidRDefault="00000000">
            <w:pPr>
              <w:jc w:val="center"/>
            </w:pPr>
            <w:r>
              <w:t>5006</w:t>
            </w:r>
          </w:p>
        </w:tc>
        <w:tc>
          <w:tcPr>
            <w:tcW w:w="1358" w:type="dxa"/>
            <w:vAlign w:val="center"/>
          </w:tcPr>
          <w:p w14:paraId="337971B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50C3858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50DA7104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0AE9A1A" w14:textId="77777777">
        <w:tc>
          <w:tcPr>
            <w:tcW w:w="905" w:type="dxa"/>
            <w:vMerge/>
            <w:vAlign w:val="center"/>
          </w:tcPr>
          <w:p w14:paraId="01C82336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5FB75CD" w14:textId="77777777" w:rsidR="000E57E7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Align w:val="center"/>
          </w:tcPr>
          <w:p w14:paraId="4AE3399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A25AABB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2137CFB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667E38F" w14:textId="77777777">
        <w:tc>
          <w:tcPr>
            <w:tcW w:w="905" w:type="dxa"/>
            <w:vMerge/>
            <w:vAlign w:val="center"/>
          </w:tcPr>
          <w:p w14:paraId="655AA704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1C640E8" w14:textId="77777777" w:rsidR="000E57E7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Align w:val="center"/>
          </w:tcPr>
          <w:p w14:paraId="0DB4F92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2C7CE3F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764028BD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1C694CA7" w14:textId="77777777">
        <w:tc>
          <w:tcPr>
            <w:tcW w:w="905" w:type="dxa"/>
            <w:vMerge/>
            <w:vAlign w:val="center"/>
          </w:tcPr>
          <w:p w14:paraId="2A919308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C26895" w14:textId="77777777" w:rsidR="000E57E7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14:paraId="1632EB5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A7ACF21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1469081F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6C84357" w14:textId="77777777">
        <w:tc>
          <w:tcPr>
            <w:tcW w:w="905" w:type="dxa"/>
            <w:vMerge/>
            <w:vAlign w:val="center"/>
          </w:tcPr>
          <w:p w14:paraId="0EAE6FC6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502AEE2" w14:textId="77777777" w:rsidR="000E57E7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Align w:val="center"/>
          </w:tcPr>
          <w:p w14:paraId="62FBF78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753F7AA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B513E19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0E4DB44" w14:textId="77777777">
        <w:tc>
          <w:tcPr>
            <w:tcW w:w="905" w:type="dxa"/>
            <w:vMerge/>
            <w:vAlign w:val="center"/>
          </w:tcPr>
          <w:p w14:paraId="6BCC16A0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F8CF6E8" w14:textId="77777777" w:rsidR="000E57E7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14:paraId="2DE8E2A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A4BAEE7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2481C164" w14:textId="77777777" w:rsidR="000E57E7" w:rsidRDefault="00000000">
            <w:pPr>
              <w:jc w:val="center"/>
            </w:pPr>
            <w:r>
              <w:t>155.0</w:t>
            </w:r>
          </w:p>
        </w:tc>
      </w:tr>
      <w:tr w:rsidR="000E57E7" w14:paraId="223D462D" w14:textId="77777777">
        <w:tc>
          <w:tcPr>
            <w:tcW w:w="905" w:type="dxa"/>
            <w:vMerge/>
            <w:vAlign w:val="center"/>
          </w:tcPr>
          <w:p w14:paraId="06BC938D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754584" w14:textId="77777777" w:rsidR="000E57E7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Align w:val="center"/>
          </w:tcPr>
          <w:p w14:paraId="2CF8A2C2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988C318" w14:textId="77777777" w:rsidR="000E57E7" w:rsidRDefault="00000000">
            <w:pPr>
              <w:jc w:val="center"/>
            </w:pPr>
            <w:r>
              <w:t>41.9</w:t>
            </w:r>
          </w:p>
        </w:tc>
        <w:tc>
          <w:tcPr>
            <w:tcW w:w="2433" w:type="dxa"/>
            <w:vAlign w:val="center"/>
          </w:tcPr>
          <w:p w14:paraId="6EB148A8" w14:textId="77777777" w:rsidR="000E57E7" w:rsidRDefault="00000000">
            <w:pPr>
              <w:jc w:val="center"/>
            </w:pPr>
            <w:r>
              <w:t>155.0</w:t>
            </w:r>
          </w:p>
        </w:tc>
      </w:tr>
    </w:tbl>
    <w:p w14:paraId="23B9EA9D" w14:textId="77777777" w:rsidR="000E57E7" w:rsidRDefault="000E57E7">
      <w:pPr>
        <w:jc w:val="center"/>
      </w:pPr>
    </w:p>
    <w:p w14:paraId="2E6A60B4" w14:textId="77777777" w:rsidR="000E57E7" w:rsidRDefault="00000000">
      <w:pPr>
        <w:jc w:val="center"/>
      </w:pPr>
      <w:r>
        <w:rPr>
          <w:sz w:val="20"/>
          <w:szCs w:val="20"/>
        </w:rPr>
        <w:t>表5.4-2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0E57E7" w14:paraId="57234A0A" w14:textId="77777777">
        <w:tc>
          <w:tcPr>
            <w:tcW w:w="905" w:type="dxa"/>
            <w:shd w:val="clear" w:color="auto" w:fill="E6E6E6"/>
            <w:vAlign w:val="center"/>
          </w:tcPr>
          <w:p w14:paraId="420CA0CC" w14:textId="77777777" w:rsidR="000E57E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818FEB" w14:textId="77777777" w:rsidR="000E57E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A7B1417" w14:textId="77777777" w:rsidR="000E57E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5EBEC1F2" w14:textId="77777777" w:rsidR="000E57E7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0E57E7" w14:paraId="7810D07B" w14:textId="77777777">
        <w:tc>
          <w:tcPr>
            <w:tcW w:w="905" w:type="dxa"/>
            <w:vAlign w:val="center"/>
          </w:tcPr>
          <w:p w14:paraId="7FDC356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DF98D1B" w14:textId="77777777" w:rsidR="000E57E7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29A712D0" w14:textId="77777777" w:rsidR="000E57E7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4867" w:type="dxa"/>
            <w:vAlign w:val="center"/>
          </w:tcPr>
          <w:p w14:paraId="09896C6A" w14:textId="77777777" w:rsidR="000E57E7" w:rsidRDefault="00000000">
            <w:pPr>
              <w:jc w:val="center"/>
            </w:pPr>
            <w:r>
              <w:t>167.6</w:t>
            </w:r>
          </w:p>
        </w:tc>
      </w:tr>
    </w:tbl>
    <w:p w14:paraId="381B04CE" w14:textId="77777777" w:rsidR="000E57E7" w:rsidRDefault="000E57E7">
      <w:pPr>
        <w:jc w:val="center"/>
      </w:pPr>
    </w:p>
    <w:p w14:paraId="7F943211" w14:textId="77777777" w:rsidR="000E57E7" w:rsidRDefault="00000000">
      <w:pPr>
        <w:jc w:val="center"/>
      </w:pPr>
      <w:r>
        <w:rPr>
          <w:sz w:val="20"/>
          <w:szCs w:val="20"/>
        </w:rPr>
        <w:t>表5.4-3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E57E7" w14:paraId="45E2BEF1" w14:textId="77777777">
        <w:tc>
          <w:tcPr>
            <w:tcW w:w="905" w:type="dxa"/>
            <w:shd w:val="clear" w:color="auto" w:fill="E6E6E6"/>
            <w:vAlign w:val="center"/>
          </w:tcPr>
          <w:p w14:paraId="7351B135" w14:textId="77777777" w:rsidR="000E57E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00821FC" w14:textId="77777777" w:rsidR="000E57E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30C9164" w14:textId="77777777" w:rsidR="000E57E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432A928" w14:textId="77777777" w:rsidR="000E57E7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69038DF" w14:textId="77777777" w:rsidR="000E57E7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0E57E7" w14:paraId="1588FFD1" w14:textId="77777777">
        <w:tc>
          <w:tcPr>
            <w:tcW w:w="905" w:type="dxa"/>
            <w:vAlign w:val="center"/>
          </w:tcPr>
          <w:p w14:paraId="26C40E07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A5ADA4A" w14:textId="77777777" w:rsidR="000E57E7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1A75281F" w14:textId="77777777" w:rsidR="000E57E7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2433" w:type="dxa"/>
            <w:vAlign w:val="center"/>
          </w:tcPr>
          <w:p w14:paraId="1B90DB92" w14:textId="77777777" w:rsidR="000E57E7" w:rsidRDefault="00000000">
            <w:pPr>
              <w:jc w:val="center"/>
            </w:pPr>
            <w:r>
              <w:t>1005.5</w:t>
            </w:r>
          </w:p>
        </w:tc>
        <w:tc>
          <w:tcPr>
            <w:tcW w:w="2433" w:type="dxa"/>
            <w:vAlign w:val="center"/>
          </w:tcPr>
          <w:p w14:paraId="1F442D42" w14:textId="77777777" w:rsidR="000E57E7" w:rsidRDefault="00000000">
            <w:pPr>
              <w:jc w:val="center"/>
            </w:pPr>
            <w:r>
              <w:t>1.00</w:t>
            </w:r>
          </w:p>
        </w:tc>
      </w:tr>
    </w:tbl>
    <w:p w14:paraId="43CAA94D" w14:textId="77777777" w:rsidR="000E57E7" w:rsidRDefault="000E57E7">
      <w:pPr>
        <w:jc w:val="center"/>
      </w:pPr>
    </w:p>
    <w:p w14:paraId="50CDC78A" w14:textId="77777777" w:rsidR="000E57E7" w:rsidRDefault="000E57E7">
      <w:pPr>
        <w:jc w:val="center"/>
      </w:pPr>
    </w:p>
    <w:p w14:paraId="016CC77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3377931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452BC00C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3A735438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E57E7" w14:paraId="4467B56A" w14:textId="77777777">
        <w:tc>
          <w:tcPr>
            <w:tcW w:w="905" w:type="dxa"/>
            <w:shd w:val="clear" w:color="auto" w:fill="E6E6E6"/>
            <w:vAlign w:val="center"/>
          </w:tcPr>
          <w:p w14:paraId="7572AEB3" w14:textId="77777777" w:rsidR="000E57E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BA4F85F" w14:textId="77777777" w:rsidR="000E57E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D92B5B" w14:textId="77777777" w:rsidR="000E57E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61098B" w14:textId="77777777" w:rsidR="000E57E7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B7D7EA" w14:textId="77777777" w:rsidR="000E57E7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8E2EB3F" w14:textId="77777777" w:rsidR="000E57E7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E57E7" w14:paraId="585EDFAB" w14:textId="77777777">
        <w:tc>
          <w:tcPr>
            <w:tcW w:w="905" w:type="dxa"/>
            <w:vMerge w:val="restart"/>
            <w:vAlign w:val="center"/>
          </w:tcPr>
          <w:p w14:paraId="59A78211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35A8DC" w14:textId="77777777" w:rsidR="000E57E7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479BBBDD" w14:textId="77777777" w:rsidR="000E57E7" w:rsidRDefault="00000000">
            <w:pPr>
              <w:jc w:val="center"/>
            </w:pPr>
            <w:r>
              <w:t>活动室、棋牌室</w:t>
            </w:r>
          </w:p>
        </w:tc>
        <w:tc>
          <w:tcPr>
            <w:tcW w:w="1131" w:type="dxa"/>
            <w:vAlign w:val="center"/>
          </w:tcPr>
          <w:p w14:paraId="3C82F31D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6B5739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7A20D38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C61D209" w14:textId="77777777">
        <w:tc>
          <w:tcPr>
            <w:tcW w:w="905" w:type="dxa"/>
            <w:vMerge/>
            <w:vAlign w:val="center"/>
          </w:tcPr>
          <w:p w14:paraId="4AB77ADD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F13EA8" w14:textId="77777777" w:rsidR="000E57E7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70FDB315" w14:textId="77777777" w:rsidR="000E57E7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1131" w:type="dxa"/>
            <w:vAlign w:val="center"/>
          </w:tcPr>
          <w:p w14:paraId="4FCC16CD" w14:textId="77777777" w:rsidR="000E57E7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3939F25" w14:textId="77777777" w:rsidR="000E57E7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314D452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717F7AE" w14:textId="77777777">
        <w:tc>
          <w:tcPr>
            <w:tcW w:w="905" w:type="dxa"/>
            <w:vMerge/>
            <w:vAlign w:val="center"/>
          </w:tcPr>
          <w:p w14:paraId="4FC3954F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43E339" w14:textId="77777777" w:rsidR="000E57E7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5070CE4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2A6926D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B4C1327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087717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B8AD3B3" w14:textId="77777777">
        <w:tc>
          <w:tcPr>
            <w:tcW w:w="905" w:type="dxa"/>
            <w:vMerge/>
            <w:vAlign w:val="center"/>
          </w:tcPr>
          <w:p w14:paraId="6D85C32C" w14:textId="77777777" w:rsidR="000E57E7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3F9D5DA7" w14:textId="77777777" w:rsidR="000E57E7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131EB47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BFD5F05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23301FB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9DFD8B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DA6B976" w14:textId="77777777">
        <w:tc>
          <w:tcPr>
            <w:tcW w:w="905" w:type="dxa"/>
            <w:vMerge/>
            <w:vAlign w:val="center"/>
          </w:tcPr>
          <w:p w14:paraId="17E882B3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DEACC7E" w14:textId="77777777" w:rsidR="000E57E7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43B3D1D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4861DAA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82CE69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D95FA0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CF61B0C" w14:textId="77777777">
        <w:tc>
          <w:tcPr>
            <w:tcW w:w="905" w:type="dxa"/>
            <w:vMerge/>
            <w:vAlign w:val="center"/>
          </w:tcPr>
          <w:p w14:paraId="4025BD8F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2E5DAB0" w14:textId="77777777" w:rsidR="000E57E7" w:rsidRDefault="00000000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47034D3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4B5B7BB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A566AB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049740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711589F" w14:textId="77777777">
        <w:tc>
          <w:tcPr>
            <w:tcW w:w="905" w:type="dxa"/>
            <w:vMerge/>
            <w:vAlign w:val="center"/>
          </w:tcPr>
          <w:p w14:paraId="78786CA7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ED45F1" w14:textId="77777777" w:rsidR="000E57E7" w:rsidRDefault="00000000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2FA11162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124A67B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6139A4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9121DE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A3E53DF" w14:textId="77777777">
        <w:tc>
          <w:tcPr>
            <w:tcW w:w="905" w:type="dxa"/>
            <w:vMerge/>
            <w:vAlign w:val="center"/>
          </w:tcPr>
          <w:p w14:paraId="3F81865B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70C2C8B" w14:textId="77777777" w:rsidR="000E57E7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5915C86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3B5230E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470EA68E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1818609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3DE56FD" w14:textId="77777777">
        <w:tc>
          <w:tcPr>
            <w:tcW w:w="905" w:type="dxa"/>
            <w:vMerge/>
            <w:vAlign w:val="center"/>
          </w:tcPr>
          <w:p w14:paraId="44249C1B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B8588A8" w14:textId="77777777" w:rsidR="000E57E7" w:rsidRDefault="00000000">
            <w:pPr>
              <w:jc w:val="center"/>
            </w:pPr>
            <w:r>
              <w:t>1015</w:t>
            </w:r>
          </w:p>
        </w:tc>
        <w:tc>
          <w:tcPr>
            <w:tcW w:w="1131" w:type="dxa"/>
            <w:vAlign w:val="center"/>
          </w:tcPr>
          <w:p w14:paraId="5CD86E7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613D354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19F2B82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02550CF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40E434A" w14:textId="77777777">
        <w:tc>
          <w:tcPr>
            <w:tcW w:w="905" w:type="dxa"/>
            <w:vMerge/>
            <w:vAlign w:val="center"/>
          </w:tcPr>
          <w:p w14:paraId="53BBEECB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BC4CC24" w14:textId="77777777" w:rsidR="000E57E7" w:rsidRDefault="00000000">
            <w:pPr>
              <w:jc w:val="center"/>
            </w:pPr>
            <w:r>
              <w:t>1016</w:t>
            </w:r>
          </w:p>
        </w:tc>
        <w:tc>
          <w:tcPr>
            <w:tcW w:w="1131" w:type="dxa"/>
            <w:vAlign w:val="center"/>
          </w:tcPr>
          <w:p w14:paraId="77D87E9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77CFD8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118324A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84E047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B4010D2" w14:textId="77777777">
        <w:tc>
          <w:tcPr>
            <w:tcW w:w="905" w:type="dxa"/>
            <w:vMerge/>
            <w:vAlign w:val="center"/>
          </w:tcPr>
          <w:p w14:paraId="5238439A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863CFE" w14:textId="77777777" w:rsidR="000E57E7" w:rsidRDefault="00000000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5FDEB22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D64EF0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434067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7AE7D76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144C6E8" w14:textId="77777777">
        <w:tc>
          <w:tcPr>
            <w:tcW w:w="905" w:type="dxa"/>
            <w:vMerge/>
            <w:vAlign w:val="center"/>
          </w:tcPr>
          <w:p w14:paraId="53D1FFF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A5558A2" w14:textId="77777777" w:rsidR="000E57E7" w:rsidRDefault="00000000">
            <w:pPr>
              <w:jc w:val="center"/>
            </w:pPr>
            <w:r>
              <w:t>1018</w:t>
            </w:r>
          </w:p>
        </w:tc>
        <w:tc>
          <w:tcPr>
            <w:tcW w:w="1131" w:type="dxa"/>
            <w:vAlign w:val="center"/>
          </w:tcPr>
          <w:p w14:paraId="773617A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135D1C8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8BDD26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53C9C4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37A2563" w14:textId="77777777">
        <w:tc>
          <w:tcPr>
            <w:tcW w:w="905" w:type="dxa"/>
            <w:vMerge/>
            <w:vAlign w:val="center"/>
          </w:tcPr>
          <w:p w14:paraId="268F8E12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C4A0F92" w14:textId="77777777" w:rsidR="000E57E7" w:rsidRDefault="00000000">
            <w:pPr>
              <w:jc w:val="center"/>
            </w:pPr>
            <w:r>
              <w:t>1019</w:t>
            </w:r>
          </w:p>
        </w:tc>
        <w:tc>
          <w:tcPr>
            <w:tcW w:w="1131" w:type="dxa"/>
            <w:vAlign w:val="center"/>
          </w:tcPr>
          <w:p w14:paraId="7044355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3C0558E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49EEC8D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FE5870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A8DD873" w14:textId="77777777">
        <w:tc>
          <w:tcPr>
            <w:tcW w:w="905" w:type="dxa"/>
            <w:vMerge w:val="restart"/>
            <w:vAlign w:val="center"/>
          </w:tcPr>
          <w:p w14:paraId="7FF8F485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C97CF1" w14:textId="77777777" w:rsidR="000E57E7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28CAEF5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C4B87AA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48A02FB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452763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FB6C5AB" w14:textId="77777777">
        <w:tc>
          <w:tcPr>
            <w:tcW w:w="905" w:type="dxa"/>
            <w:vMerge/>
            <w:vAlign w:val="center"/>
          </w:tcPr>
          <w:p w14:paraId="1EB57DA9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3A2739E" w14:textId="77777777" w:rsidR="000E57E7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7A3A493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917B480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D744D2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1C14D1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31B9D63" w14:textId="77777777">
        <w:tc>
          <w:tcPr>
            <w:tcW w:w="905" w:type="dxa"/>
            <w:vMerge/>
            <w:vAlign w:val="center"/>
          </w:tcPr>
          <w:p w14:paraId="11C9FCF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F9C93A" w14:textId="77777777" w:rsidR="000E57E7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5A96C7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FB30C7D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2F2E989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BF5E33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82F4B61" w14:textId="77777777">
        <w:tc>
          <w:tcPr>
            <w:tcW w:w="905" w:type="dxa"/>
            <w:vMerge/>
            <w:vAlign w:val="center"/>
          </w:tcPr>
          <w:p w14:paraId="3571C3F8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877D53C" w14:textId="77777777" w:rsidR="000E57E7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583C5E5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EFB75D7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FE46AD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8E444C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F87727F" w14:textId="77777777">
        <w:tc>
          <w:tcPr>
            <w:tcW w:w="905" w:type="dxa"/>
            <w:vMerge/>
            <w:vAlign w:val="center"/>
          </w:tcPr>
          <w:p w14:paraId="696B8DD8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2D8DDB" w14:textId="77777777" w:rsidR="000E57E7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14A7E41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7E66F3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E46876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2C520C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2E78290" w14:textId="77777777">
        <w:tc>
          <w:tcPr>
            <w:tcW w:w="905" w:type="dxa"/>
            <w:vMerge/>
            <w:vAlign w:val="center"/>
          </w:tcPr>
          <w:p w14:paraId="4A4043CF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E763597" w14:textId="77777777" w:rsidR="000E57E7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37F2B01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459E161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7283894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1D0F66C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A85DC26" w14:textId="77777777">
        <w:tc>
          <w:tcPr>
            <w:tcW w:w="905" w:type="dxa"/>
            <w:vMerge/>
            <w:vAlign w:val="center"/>
          </w:tcPr>
          <w:p w14:paraId="3688C21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78A452B" w14:textId="77777777" w:rsidR="000E57E7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4E8C5C8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9C6CC68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5A9CAD69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7B58A4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DC93F85" w14:textId="77777777">
        <w:tc>
          <w:tcPr>
            <w:tcW w:w="905" w:type="dxa"/>
            <w:vMerge/>
            <w:vAlign w:val="center"/>
          </w:tcPr>
          <w:p w14:paraId="1C5B4CF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A35053" w14:textId="77777777" w:rsidR="000E57E7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154D88C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A83E652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127B6F4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BA255F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5985E31" w14:textId="77777777">
        <w:tc>
          <w:tcPr>
            <w:tcW w:w="905" w:type="dxa"/>
            <w:vMerge/>
            <w:vAlign w:val="center"/>
          </w:tcPr>
          <w:p w14:paraId="0C96BA25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D6FD557" w14:textId="77777777" w:rsidR="000E57E7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1658316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06C7BE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CDB6427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79E0E5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13607FC" w14:textId="77777777">
        <w:tc>
          <w:tcPr>
            <w:tcW w:w="905" w:type="dxa"/>
            <w:vMerge/>
            <w:vAlign w:val="center"/>
          </w:tcPr>
          <w:p w14:paraId="0162680E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73E83EE" w14:textId="77777777" w:rsidR="000E57E7" w:rsidRDefault="0000000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745806B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005B9AC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6B0E19D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ACC0DB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4E2194D" w14:textId="77777777">
        <w:tc>
          <w:tcPr>
            <w:tcW w:w="905" w:type="dxa"/>
            <w:vMerge/>
            <w:vAlign w:val="center"/>
          </w:tcPr>
          <w:p w14:paraId="00DD0985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AC2E4EB" w14:textId="77777777" w:rsidR="000E57E7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61D4EEA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0D45575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CDF4CB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0D8EA87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8394E13" w14:textId="77777777">
        <w:tc>
          <w:tcPr>
            <w:tcW w:w="905" w:type="dxa"/>
            <w:vMerge/>
            <w:vAlign w:val="center"/>
          </w:tcPr>
          <w:p w14:paraId="60F175AA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A3BDAAB" w14:textId="77777777" w:rsidR="000E57E7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554098C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A31EF26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58B04B03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7E3A937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666FED7" w14:textId="77777777">
        <w:tc>
          <w:tcPr>
            <w:tcW w:w="905" w:type="dxa"/>
            <w:vMerge/>
            <w:vAlign w:val="center"/>
          </w:tcPr>
          <w:p w14:paraId="3974E7C6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EC6B99" w14:textId="77777777" w:rsidR="000E57E7" w:rsidRDefault="00000000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0CE8B02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5BAFE18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1B2B97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081961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91A5E91" w14:textId="77777777">
        <w:tc>
          <w:tcPr>
            <w:tcW w:w="905" w:type="dxa"/>
            <w:vMerge/>
            <w:vAlign w:val="center"/>
          </w:tcPr>
          <w:p w14:paraId="784B67D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DB152A" w14:textId="77777777" w:rsidR="000E57E7" w:rsidRDefault="00000000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12C7F4D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C092E22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73B872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1BC8A8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4E24DF6" w14:textId="77777777">
        <w:tc>
          <w:tcPr>
            <w:tcW w:w="905" w:type="dxa"/>
            <w:vMerge/>
            <w:vAlign w:val="center"/>
          </w:tcPr>
          <w:p w14:paraId="73AAA322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4153F9" w14:textId="77777777" w:rsidR="000E57E7" w:rsidRDefault="00000000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093F64C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00A00BB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ACAE8F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55910B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5B813D5" w14:textId="77777777">
        <w:tc>
          <w:tcPr>
            <w:tcW w:w="905" w:type="dxa"/>
            <w:vMerge/>
            <w:vAlign w:val="center"/>
          </w:tcPr>
          <w:p w14:paraId="08D5B348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4B8DA1" w14:textId="77777777" w:rsidR="000E57E7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3284FD0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2EAECF3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990FB18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9FDB93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0505C65" w14:textId="77777777">
        <w:tc>
          <w:tcPr>
            <w:tcW w:w="905" w:type="dxa"/>
            <w:vMerge/>
            <w:vAlign w:val="center"/>
          </w:tcPr>
          <w:p w14:paraId="21DD8E79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BAF855C" w14:textId="77777777" w:rsidR="000E57E7" w:rsidRDefault="00000000">
            <w:pPr>
              <w:jc w:val="center"/>
            </w:pPr>
            <w:r>
              <w:t>2021</w:t>
            </w:r>
          </w:p>
        </w:tc>
        <w:tc>
          <w:tcPr>
            <w:tcW w:w="1131" w:type="dxa"/>
            <w:vAlign w:val="center"/>
          </w:tcPr>
          <w:p w14:paraId="279BE64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2DCF833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22A72EE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0187C2F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4BCC065" w14:textId="77777777">
        <w:tc>
          <w:tcPr>
            <w:tcW w:w="905" w:type="dxa"/>
            <w:vMerge w:val="restart"/>
            <w:vAlign w:val="center"/>
          </w:tcPr>
          <w:p w14:paraId="35F56B88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232B015F" w14:textId="77777777" w:rsidR="000E57E7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43E05F7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1BC57A4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17AF384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4DCC69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D2B61F4" w14:textId="77777777">
        <w:tc>
          <w:tcPr>
            <w:tcW w:w="905" w:type="dxa"/>
            <w:vMerge/>
            <w:vAlign w:val="center"/>
          </w:tcPr>
          <w:p w14:paraId="582DA095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69764F50" w14:textId="77777777" w:rsidR="000E57E7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7ACDB26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0434EA0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12C252A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59AC2A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EA2B5B4" w14:textId="77777777">
        <w:tc>
          <w:tcPr>
            <w:tcW w:w="905" w:type="dxa"/>
            <w:vMerge/>
            <w:vAlign w:val="center"/>
          </w:tcPr>
          <w:p w14:paraId="6459B830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60FBEE84" w14:textId="77777777" w:rsidR="000E57E7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3BFA191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4A07639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AE42268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D089E0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0C44B16" w14:textId="77777777">
        <w:tc>
          <w:tcPr>
            <w:tcW w:w="905" w:type="dxa"/>
            <w:vMerge/>
            <w:vAlign w:val="center"/>
          </w:tcPr>
          <w:p w14:paraId="1321815A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076C0DB3" w14:textId="77777777" w:rsidR="000E57E7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575641C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32545A8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7EE0EE0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2BDA73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B46B316" w14:textId="77777777">
        <w:tc>
          <w:tcPr>
            <w:tcW w:w="905" w:type="dxa"/>
            <w:vMerge/>
            <w:vAlign w:val="center"/>
          </w:tcPr>
          <w:p w14:paraId="7581529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D4B9079" w14:textId="77777777" w:rsidR="000E57E7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56F275C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E9C5A6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F462EB0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0279F20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994E0FB" w14:textId="77777777">
        <w:tc>
          <w:tcPr>
            <w:tcW w:w="905" w:type="dxa"/>
            <w:vMerge/>
            <w:vAlign w:val="center"/>
          </w:tcPr>
          <w:p w14:paraId="025123D9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DD8DF92" w14:textId="77777777" w:rsidR="000E57E7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0405D68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F03FEF0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7582DB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CDF322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DA1CDA5" w14:textId="77777777">
        <w:tc>
          <w:tcPr>
            <w:tcW w:w="905" w:type="dxa"/>
            <w:vMerge/>
            <w:vAlign w:val="center"/>
          </w:tcPr>
          <w:p w14:paraId="5F87E7F4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BDA75B2" w14:textId="77777777" w:rsidR="000E57E7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06E229C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D68566F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6C8B632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2D0255C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976D624" w14:textId="77777777">
        <w:tc>
          <w:tcPr>
            <w:tcW w:w="905" w:type="dxa"/>
            <w:vMerge/>
            <w:vAlign w:val="center"/>
          </w:tcPr>
          <w:p w14:paraId="535B13AC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680E9A6E" w14:textId="77777777" w:rsidR="000E57E7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13474BD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1358E2A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E9B9BED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2B9B58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6059BF5" w14:textId="77777777">
        <w:tc>
          <w:tcPr>
            <w:tcW w:w="905" w:type="dxa"/>
            <w:vMerge/>
            <w:vAlign w:val="center"/>
          </w:tcPr>
          <w:p w14:paraId="2F01D67B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48DF762" w14:textId="77777777" w:rsidR="000E57E7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05586E7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C930C2C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046C343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5BD9B8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563A499" w14:textId="77777777">
        <w:tc>
          <w:tcPr>
            <w:tcW w:w="905" w:type="dxa"/>
            <w:vMerge/>
            <w:vAlign w:val="center"/>
          </w:tcPr>
          <w:p w14:paraId="003CEC23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C3B9DEF" w14:textId="77777777" w:rsidR="000E57E7" w:rsidRDefault="00000000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56269B8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229CA76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848D5BA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D3C17A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733C1F1" w14:textId="77777777">
        <w:tc>
          <w:tcPr>
            <w:tcW w:w="905" w:type="dxa"/>
            <w:vMerge/>
            <w:vAlign w:val="center"/>
          </w:tcPr>
          <w:p w14:paraId="3AAE805D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537F3026" w14:textId="77777777" w:rsidR="000E57E7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5166FCC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6FBD8AC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6B426C9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840C0D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C9278E3" w14:textId="77777777">
        <w:tc>
          <w:tcPr>
            <w:tcW w:w="905" w:type="dxa"/>
            <w:vMerge/>
            <w:vAlign w:val="center"/>
          </w:tcPr>
          <w:p w14:paraId="07A4045C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3A47EDAD" w14:textId="77777777" w:rsidR="000E57E7" w:rsidRDefault="00000000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14:paraId="7475DEC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8F0B629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5892785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29BE175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96240BC" w14:textId="77777777">
        <w:tc>
          <w:tcPr>
            <w:tcW w:w="905" w:type="dxa"/>
            <w:vMerge/>
            <w:vAlign w:val="center"/>
          </w:tcPr>
          <w:p w14:paraId="1A348837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6C5A613F" w14:textId="77777777" w:rsidR="000E57E7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6251A1B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0B62F83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849B7B8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F19BC8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B4FC2BB" w14:textId="77777777">
        <w:tc>
          <w:tcPr>
            <w:tcW w:w="905" w:type="dxa"/>
            <w:vMerge/>
            <w:vAlign w:val="center"/>
          </w:tcPr>
          <w:p w14:paraId="495A6741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2C38054D" w14:textId="77777777" w:rsidR="000E57E7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7C3028E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E9DD5CC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81FCFA5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276DD34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89047D1" w14:textId="77777777">
        <w:tc>
          <w:tcPr>
            <w:tcW w:w="905" w:type="dxa"/>
            <w:vMerge/>
            <w:vAlign w:val="center"/>
          </w:tcPr>
          <w:p w14:paraId="7DEE5BA4" w14:textId="77777777" w:rsidR="000E57E7" w:rsidRDefault="00000000">
            <w:pPr>
              <w:jc w:val="center"/>
            </w:pPr>
            <w:r>
              <w:lastRenderedPageBreak/>
              <w:t>3~4</w:t>
            </w:r>
          </w:p>
        </w:tc>
        <w:tc>
          <w:tcPr>
            <w:tcW w:w="1131" w:type="dxa"/>
            <w:vAlign w:val="center"/>
          </w:tcPr>
          <w:p w14:paraId="3C3EAF5E" w14:textId="77777777" w:rsidR="000E57E7" w:rsidRDefault="00000000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14:paraId="4BDA8EA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AA06169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5C5B577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CCF522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5281DEF" w14:textId="77777777">
        <w:tc>
          <w:tcPr>
            <w:tcW w:w="905" w:type="dxa"/>
            <w:vMerge/>
            <w:vAlign w:val="center"/>
          </w:tcPr>
          <w:p w14:paraId="721FCAA1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48AD7B0C" w14:textId="77777777" w:rsidR="000E57E7" w:rsidRDefault="00000000">
            <w:pPr>
              <w:jc w:val="center"/>
            </w:pPr>
            <w:r>
              <w:t>3020</w:t>
            </w:r>
          </w:p>
        </w:tc>
        <w:tc>
          <w:tcPr>
            <w:tcW w:w="1131" w:type="dxa"/>
            <w:vAlign w:val="center"/>
          </w:tcPr>
          <w:p w14:paraId="42565F3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69085E0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16C8643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B67B8C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46D5037" w14:textId="77777777">
        <w:tc>
          <w:tcPr>
            <w:tcW w:w="905" w:type="dxa"/>
            <w:vMerge/>
            <w:vAlign w:val="center"/>
          </w:tcPr>
          <w:p w14:paraId="6F110E7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131" w:type="dxa"/>
            <w:vAlign w:val="center"/>
          </w:tcPr>
          <w:p w14:paraId="7C661292" w14:textId="77777777" w:rsidR="000E57E7" w:rsidRDefault="00000000">
            <w:pPr>
              <w:jc w:val="center"/>
            </w:pPr>
            <w:r>
              <w:t>3021</w:t>
            </w:r>
          </w:p>
        </w:tc>
        <w:tc>
          <w:tcPr>
            <w:tcW w:w="1131" w:type="dxa"/>
            <w:vAlign w:val="center"/>
          </w:tcPr>
          <w:p w14:paraId="72E375B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B28692B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8574F30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885E9F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CAD0B16" w14:textId="77777777">
        <w:tc>
          <w:tcPr>
            <w:tcW w:w="905" w:type="dxa"/>
            <w:vMerge w:val="restart"/>
            <w:vAlign w:val="center"/>
          </w:tcPr>
          <w:p w14:paraId="00AB439F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54DE4FB" w14:textId="77777777" w:rsidR="000E57E7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58565031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24F5965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925394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41249F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E385963" w14:textId="77777777">
        <w:tc>
          <w:tcPr>
            <w:tcW w:w="905" w:type="dxa"/>
            <w:vMerge/>
            <w:vAlign w:val="center"/>
          </w:tcPr>
          <w:p w14:paraId="058F09DC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B79FF9B" w14:textId="77777777" w:rsidR="000E57E7" w:rsidRDefault="00000000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724FD07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AFD92C3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CF436C0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FE563F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EE93E28" w14:textId="77777777">
        <w:tc>
          <w:tcPr>
            <w:tcW w:w="905" w:type="dxa"/>
            <w:vMerge/>
            <w:vAlign w:val="center"/>
          </w:tcPr>
          <w:p w14:paraId="62CA0B65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C241920" w14:textId="77777777" w:rsidR="000E57E7" w:rsidRDefault="00000000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14:paraId="0FE4CEF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7E5D58A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273E0539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115B196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F3C1022" w14:textId="77777777">
        <w:tc>
          <w:tcPr>
            <w:tcW w:w="905" w:type="dxa"/>
            <w:vMerge/>
            <w:vAlign w:val="center"/>
          </w:tcPr>
          <w:p w14:paraId="05026CE9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918DB2B" w14:textId="77777777" w:rsidR="000E57E7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599CE71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35B7CAE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17CB190C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658CA25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2C0829F" w14:textId="77777777">
        <w:tc>
          <w:tcPr>
            <w:tcW w:w="905" w:type="dxa"/>
            <w:vMerge/>
            <w:vAlign w:val="center"/>
          </w:tcPr>
          <w:p w14:paraId="1E43DB38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C3DB848" w14:textId="77777777" w:rsidR="000E57E7" w:rsidRDefault="00000000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56D359D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529F249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5408CF2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086C031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D22E388" w14:textId="77777777">
        <w:tc>
          <w:tcPr>
            <w:tcW w:w="905" w:type="dxa"/>
            <w:vMerge/>
            <w:vAlign w:val="center"/>
          </w:tcPr>
          <w:p w14:paraId="1E5FD6BF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BE0DB7" w14:textId="77777777" w:rsidR="000E57E7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5F21056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0D893FD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5FB20F66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4D05A8A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666A50D" w14:textId="77777777">
        <w:tc>
          <w:tcPr>
            <w:tcW w:w="905" w:type="dxa"/>
            <w:vMerge/>
            <w:vAlign w:val="center"/>
          </w:tcPr>
          <w:p w14:paraId="6E7FB757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4A963D7" w14:textId="77777777" w:rsidR="000E57E7" w:rsidRDefault="00000000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616803D9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E688661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AF81C51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B632A9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D6540B3" w14:textId="77777777">
        <w:tc>
          <w:tcPr>
            <w:tcW w:w="905" w:type="dxa"/>
            <w:vMerge/>
            <w:vAlign w:val="center"/>
          </w:tcPr>
          <w:p w14:paraId="2AD6994C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5C3CD95" w14:textId="77777777" w:rsidR="000E57E7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43B27FD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1DFCD46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71D2D2AA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3FE8B49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306E76E" w14:textId="77777777">
        <w:tc>
          <w:tcPr>
            <w:tcW w:w="905" w:type="dxa"/>
            <w:vMerge/>
            <w:vAlign w:val="center"/>
          </w:tcPr>
          <w:p w14:paraId="106FFB2E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303D99F" w14:textId="77777777" w:rsidR="000E57E7" w:rsidRDefault="0000000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35C06E4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25422AA" w14:textId="77777777" w:rsidR="000E57E7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60C2B16B" w14:textId="77777777" w:rsidR="000E57E7" w:rsidRDefault="00000000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281D31A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AE921EE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1CC77F6E" w14:textId="77777777" w:rsidR="00B558F1" w:rsidRDefault="00B558F1" w:rsidP="00F87D86">
      <w:pPr>
        <w:jc w:val="center"/>
        <w:rPr>
          <w:b/>
        </w:rPr>
      </w:pPr>
    </w:p>
    <w:p w14:paraId="2C7072E2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77E6BE4F" wp14:editId="6A1FC812">
            <wp:extent cx="5667375" cy="35433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0C5C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5D8B117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B29FFB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E57E7" w14:paraId="1B6E5048" w14:textId="77777777">
        <w:tc>
          <w:tcPr>
            <w:tcW w:w="679" w:type="dxa"/>
            <w:shd w:val="clear" w:color="auto" w:fill="E6E6E6"/>
            <w:vAlign w:val="center"/>
          </w:tcPr>
          <w:p w14:paraId="5544B2A7" w14:textId="77777777" w:rsidR="000E57E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8684F6" w14:textId="77777777" w:rsidR="000E57E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EA7B879" w14:textId="77777777" w:rsidR="000E57E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35CAB09" w14:textId="77777777" w:rsidR="000E57E7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51A5123" w14:textId="77777777" w:rsidR="000E57E7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DA76F86" w14:textId="77777777" w:rsidR="000E57E7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0E57E7" w14:paraId="000558E9" w14:textId="77777777">
        <w:tc>
          <w:tcPr>
            <w:tcW w:w="679" w:type="dxa"/>
            <w:vMerge w:val="restart"/>
            <w:vAlign w:val="center"/>
          </w:tcPr>
          <w:p w14:paraId="720AA382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D2FABC3" w14:textId="77777777" w:rsidR="000E57E7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48DD234B" w14:textId="77777777" w:rsidR="000E57E7" w:rsidRDefault="00000000">
            <w:pPr>
              <w:jc w:val="center"/>
            </w:pPr>
            <w:r>
              <w:t>活动室、棋牌室</w:t>
            </w:r>
          </w:p>
        </w:tc>
        <w:tc>
          <w:tcPr>
            <w:tcW w:w="905" w:type="dxa"/>
            <w:vAlign w:val="center"/>
          </w:tcPr>
          <w:p w14:paraId="669FCAB6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B30997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7CFD1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21591B8" w14:textId="77777777">
        <w:tc>
          <w:tcPr>
            <w:tcW w:w="679" w:type="dxa"/>
            <w:vMerge/>
            <w:vAlign w:val="center"/>
          </w:tcPr>
          <w:p w14:paraId="68308D0D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9A02496" w14:textId="77777777" w:rsidR="000E57E7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7FA84F4D" w14:textId="77777777" w:rsidR="000E57E7" w:rsidRDefault="00000000">
            <w:pPr>
              <w:jc w:val="center"/>
            </w:pPr>
            <w:r>
              <w:t>医务室，康复、保健室</w:t>
            </w:r>
          </w:p>
        </w:tc>
        <w:tc>
          <w:tcPr>
            <w:tcW w:w="905" w:type="dxa"/>
            <w:vAlign w:val="center"/>
          </w:tcPr>
          <w:p w14:paraId="76F741BE" w14:textId="77777777" w:rsidR="000E57E7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6A2112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78099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46E3477" w14:textId="77777777">
        <w:tc>
          <w:tcPr>
            <w:tcW w:w="679" w:type="dxa"/>
            <w:vMerge/>
            <w:vAlign w:val="center"/>
          </w:tcPr>
          <w:p w14:paraId="308416D6" w14:textId="77777777" w:rsidR="000E57E7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566CE529" w14:textId="77777777" w:rsidR="000E57E7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2AA0326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EBB8C50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C02B78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48519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C261D1A" w14:textId="77777777">
        <w:tc>
          <w:tcPr>
            <w:tcW w:w="679" w:type="dxa"/>
            <w:vMerge/>
            <w:vAlign w:val="center"/>
          </w:tcPr>
          <w:p w14:paraId="52DF9EC2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DA5709" w14:textId="77777777" w:rsidR="000E57E7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3E49D6F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1C80A96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24ADBF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E51A1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E3DACFE" w14:textId="77777777">
        <w:tc>
          <w:tcPr>
            <w:tcW w:w="679" w:type="dxa"/>
            <w:vMerge/>
            <w:vAlign w:val="center"/>
          </w:tcPr>
          <w:p w14:paraId="4D372BF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89E5B13" w14:textId="77777777" w:rsidR="000E57E7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4E18D88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A37406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4ADAFD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3EB1F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48C9E43" w14:textId="77777777">
        <w:tc>
          <w:tcPr>
            <w:tcW w:w="679" w:type="dxa"/>
            <w:vMerge/>
            <w:vAlign w:val="center"/>
          </w:tcPr>
          <w:p w14:paraId="3F224D76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20282C2" w14:textId="77777777" w:rsidR="000E57E7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555F0C9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A73CF7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7EA8EF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7BCDA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1229C3B" w14:textId="77777777">
        <w:tc>
          <w:tcPr>
            <w:tcW w:w="679" w:type="dxa"/>
            <w:vMerge/>
            <w:vAlign w:val="center"/>
          </w:tcPr>
          <w:p w14:paraId="61A04515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C87212D" w14:textId="77777777" w:rsidR="000E57E7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4710A06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3E750B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C102B2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54A3F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26BB949" w14:textId="77777777">
        <w:tc>
          <w:tcPr>
            <w:tcW w:w="679" w:type="dxa"/>
            <w:vMerge/>
            <w:vAlign w:val="center"/>
          </w:tcPr>
          <w:p w14:paraId="57D08668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C13119" w14:textId="77777777" w:rsidR="000E57E7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0F858CD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177BD70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9AB3C2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30063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7A4A022" w14:textId="77777777">
        <w:tc>
          <w:tcPr>
            <w:tcW w:w="679" w:type="dxa"/>
            <w:vMerge/>
            <w:vAlign w:val="center"/>
          </w:tcPr>
          <w:p w14:paraId="39AFF3AC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E23D245" w14:textId="77777777" w:rsidR="000E57E7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2F46712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C7038C4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83E8F3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0A27C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32DED87" w14:textId="77777777">
        <w:tc>
          <w:tcPr>
            <w:tcW w:w="679" w:type="dxa"/>
            <w:vMerge/>
            <w:vAlign w:val="center"/>
          </w:tcPr>
          <w:p w14:paraId="11A023F4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78FF4D2" w14:textId="77777777" w:rsidR="000E57E7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78B00A6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48D1E9E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4DC423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E5991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C266A93" w14:textId="77777777">
        <w:tc>
          <w:tcPr>
            <w:tcW w:w="679" w:type="dxa"/>
            <w:vMerge/>
            <w:vAlign w:val="center"/>
          </w:tcPr>
          <w:p w14:paraId="23FE3168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9BA22B1" w14:textId="77777777" w:rsidR="000E57E7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24D1DE2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2456A8C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C153C8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C0AFD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84F302A" w14:textId="77777777">
        <w:tc>
          <w:tcPr>
            <w:tcW w:w="679" w:type="dxa"/>
            <w:vMerge/>
            <w:vAlign w:val="center"/>
          </w:tcPr>
          <w:p w14:paraId="28D36E55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23C800E" w14:textId="77777777" w:rsidR="000E57E7" w:rsidRDefault="00000000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14:paraId="7609765E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40EF9D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D92C8E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330B8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CE0135B" w14:textId="77777777">
        <w:tc>
          <w:tcPr>
            <w:tcW w:w="679" w:type="dxa"/>
            <w:vMerge/>
            <w:vAlign w:val="center"/>
          </w:tcPr>
          <w:p w14:paraId="60F76C2F" w14:textId="77777777" w:rsidR="000E57E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EFE385E" w14:textId="77777777" w:rsidR="000E57E7" w:rsidRDefault="00000000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14:paraId="49C53A3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E569E61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C06BFA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F2A63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5857F5C" w14:textId="77777777">
        <w:tc>
          <w:tcPr>
            <w:tcW w:w="679" w:type="dxa"/>
            <w:vMerge w:val="restart"/>
            <w:vAlign w:val="center"/>
          </w:tcPr>
          <w:p w14:paraId="2B534F72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61B8389" w14:textId="77777777" w:rsidR="000E57E7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891DE4F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F0A57BC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AD4BBB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32FFA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EF4D00E" w14:textId="77777777">
        <w:tc>
          <w:tcPr>
            <w:tcW w:w="679" w:type="dxa"/>
            <w:vMerge/>
            <w:vAlign w:val="center"/>
          </w:tcPr>
          <w:p w14:paraId="3D73A4EB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88AA390" w14:textId="77777777" w:rsidR="000E57E7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9B19D2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DE608AD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CE7C13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EB67A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8D3B935" w14:textId="77777777">
        <w:tc>
          <w:tcPr>
            <w:tcW w:w="679" w:type="dxa"/>
            <w:vMerge/>
            <w:vAlign w:val="center"/>
          </w:tcPr>
          <w:p w14:paraId="00DE872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3F28886" w14:textId="77777777" w:rsidR="000E57E7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3A6C7BD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ED7893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DB735C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97F66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076431E" w14:textId="77777777">
        <w:tc>
          <w:tcPr>
            <w:tcW w:w="679" w:type="dxa"/>
            <w:vMerge/>
            <w:vAlign w:val="center"/>
          </w:tcPr>
          <w:p w14:paraId="4D751B8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AD7B0F" w14:textId="77777777" w:rsidR="000E57E7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3A56BBB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C6BA64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8D6F35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4252F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137CCA2" w14:textId="77777777">
        <w:tc>
          <w:tcPr>
            <w:tcW w:w="679" w:type="dxa"/>
            <w:vMerge/>
            <w:vAlign w:val="center"/>
          </w:tcPr>
          <w:p w14:paraId="03F9D13C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DC9DAD" w14:textId="77777777" w:rsidR="000E57E7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799B62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EED30B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C72815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D8F4E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6720386" w14:textId="77777777">
        <w:tc>
          <w:tcPr>
            <w:tcW w:w="679" w:type="dxa"/>
            <w:vMerge/>
            <w:vAlign w:val="center"/>
          </w:tcPr>
          <w:p w14:paraId="64B23BB7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4A9C5A8" w14:textId="77777777" w:rsidR="000E57E7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2010804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415A06C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CB8226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0CBB1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2A85354" w14:textId="77777777">
        <w:tc>
          <w:tcPr>
            <w:tcW w:w="679" w:type="dxa"/>
            <w:vMerge/>
            <w:vAlign w:val="center"/>
          </w:tcPr>
          <w:p w14:paraId="7EFDFEEC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299C5E" w14:textId="77777777" w:rsidR="000E57E7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6460AD12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BDC6D2B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254FE7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B2C7D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E545647" w14:textId="77777777">
        <w:tc>
          <w:tcPr>
            <w:tcW w:w="679" w:type="dxa"/>
            <w:vMerge/>
            <w:vAlign w:val="center"/>
          </w:tcPr>
          <w:p w14:paraId="5E91830C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F5D52C8" w14:textId="77777777" w:rsidR="000E57E7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0A3D79F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37C616D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5B27FF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E5149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2873F72" w14:textId="77777777">
        <w:tc>
          <w:tcPr>
            <w:tcW w:w="679" w:type="dxa"/>
            <w:vMerge/>
            <w:vAlign w:val="center"/>
          </w:tcPr>
          <w:p w14:paraId="547E9EB5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89B7972" w14:textId="77777777" w:rsidR="000E57E7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1F8ECF4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4B2877F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004EF8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65C01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B4D5A26" w14:textId="77777777">
        <w:tc>
          <w:tcPr>
            <w:tcW w:w="679" w:type="dxa"/>
            <w:vMerge/>
            <w:vAlign w:val="center"/>
          </w:tcPr>
          <w:p w14:paraId="7999D36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D4EF759" w14:textId="77777777" w:rsidR="000E57E7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7973D35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B7FB1C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CD4253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A3930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46F83D5" w14:textId="77777777">
        <w:tc>
          <w:tcPr>
            <w:tcW w:w="679" w:type="dxa"/>
            <w:vMerge/>
            <w:vAlign w:val="center"/>
          </w:tcPr>
          <w:p w14:paraId="71884A61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49A5EA1" w14:textId="77777777" w:rsidR="000E57E7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012D15D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9AB9A4B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74B0A2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D0AC5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B235A24" w14:textId="77777777">
        <w:tc>
          <w:tcPr>
            <w:tcW w:w="679" w:type="dxa"/>
            <w:vMerge/>
            <w:vAlign w:val="center"/>
          </w:tcPr>
          <w:p w14:paraId="35214524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86649D9" w14:textId="77777777" w:rsidR="000E57E7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672BE684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A374A3F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62802C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FEF5A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AF95145" w14:textId="77777777">
        <w:tc>
          <w:tcPr>
            <w:tcW w:w="679" w:type="dxa"/>
            <w:vMerge/>
            <w:vAlign w:val="center"/>
          </w:tcPr>
          <w:p w14:paraId="4645F9AF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58889EA" w14:textId="77777777" w:rsidR="000E57E7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621F999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1542FE9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5BEF9B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7F269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E3F81B1" w14:textId="77777777">
        <w:tc>
          <w:tcPr>
            <w:tcW w:w="679" w:type="dxa"/>
            <w:vMerge/>
            <w:vAlign w:val="center"/>
          </w:tcPr>
          <w:p w14:paraId="19AF7DB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C75968F" w14:textId="77777777" w:rsidR="000E57E7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461DF30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601DA0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015B04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198CE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F83FC2F" w14:textId="77777777">
        <w:tc>
          <w:tcPr>
            <w:tcW w:w="679" w:type="dxa"/>
            <w:vMerge/>
            <w:vAlign w:val="center"/>
          </w:tcPr>
          <w:p w14:paraId="355F1BDF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CBD192C" w14:textId="77777777" w:rsidR="000E57E7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1D7B7AB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51E7347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C392D4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89F4D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169D373" w14:textId="77777777">
        <w:tc>
          <w:tcPr>
            <w:tcW w:w="679" w:type="dxa"/>
            <w:vMerge/>
            <w:vAlign w:val="center"/>
          </w:tcPr>
          <w:p w14:paraId="456E6380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6EC09D4" w14:textId="77777777" w:rsidR="000E57E7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1841EC2D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40E2BE0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EB60CB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118D6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B045538" w14:textId="77777777">
        <w:tc>
          <w:tcPr>
            <w:tcW w:w="679" w:type="dxa"/>
            <w:vMerge/>
            <w:vAlign w:val="center"/>
          </w:tcPr>
          <w:p w14:paraId="13E1BD5E" w14:textId="77777777" w:rsidR="000E57E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62A89C7" w14:textId="77777777" w:rsidR="000E57E7" w:rsidRDefault="00000000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14:paraId="38F46DD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4267CB7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38B476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3E385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7B1994E" w14:textId="77777777">
        <w:tc>
          <w:tcPr>
            <w:tcW w:w="679" w:type="dxa"/>
            <w:vMerge w:val="restart"/>
            <w:vAlign w:val="center"/>
          </w:tcPr>
          <w:p w14:paraId="30462999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0EB6ADC6" w14:textId="77777777" w:rsidR="000E57E7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11353A9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2151BB4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ED49D5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A5AB8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93EA895" w14:textId="77777777">
        <w:tc>
          <w:tcPr>
            <w:tcW w:w="679" w:type="dxa"/>
            <w:vMerge/>
            <w:vAlign w:val="center"/>
          </w:tcPr>
          <w:p w14:paraId="53532192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373BCEE2" w14:textId="77777777" w:rsidR="000E57E7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0C7C7CB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EC905F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20F6C93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933AA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9ED0519" w14:textId="77777777">
        <w:tc>
          <w:tcPr>
            <w:tcW w:w="679" w:type="dxa"/>
            <w:vMerge/>
            <w:vAlign w:val="center"/>
          </w:tcPr>
          <w:p w14:paraId="03D63CA4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4CE11141" w14:textId="77777777" w:rsidR="000E57E7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715FD4D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475EB7E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AD8061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6E2E2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A347308" w14:textId="77777777">
        <w:tc>
          <w:tcPr>
            <w:tcW w:w="679" w:type="dxa"/>
            <w:vMerge/>
            <w:vAlign w:val="center"/>
          </w:tcPr>
          <w:p w14:paraId="14E9911D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5F70B0EB" w14:textId="77777777" w:rsidR="000E57E7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014007B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0755B0A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1325AC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D0BEC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2CC413B1" w14:textId="77777777">
        <w:tc>
          <w:tcPr>
            <w:tcW w:w="679" w:type="dxa"/>
            <w:vMerge/>
            <w:vAlign w:val="center"/>
          </w:tcPr>
          <w:p w14:paraId="492E0292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05257961" w14:textId="77777777" w:rsidR="000E57E7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09AE25A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8E73FF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A8E182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41BB8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422C3B9" w14:textId="77777777">
        <w:tc>
          <w:tcPr>
            <w:tcW w:w="679" w:type="dxa"/>
            <w:vMerge/>
            <w:vAlign w:val="center"/>
          </w:tcPr>
          <w:p w14:paraId="79344B7C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6640BA3F" w14:textId="77777777" w:rsidR="000E57E7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C35F9C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DBCEB11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392AA7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A369E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8449160" w14:textId="77777777">
        <w:tc>
          <w:tcPr>
            <w:tcW w:w="679" w:type="dxa"/>
            <w:vMerge/>
            <w:vAlign w:val="center"/>
          </w:tcPr>
          <w:p w14:paraId="44BB4CE6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6081F256" w14:textId="77777777" w:rsidR="000E57E7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743AC4D3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D9DCEF6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A19740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85276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441F7968" w14:textId="77777777">
        <w:tc>
          <w:tcPr>
            <w:tcW w:w="679" w:type="dxa"/>
            <w:vMerge/>
            <w:vAlign w:val="center"/>
          </w:tcPr>
          <w:p w14:paraId="3989E13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799311C3" w14:textId="77777777" w:rsidR="000E57E7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A1D6AE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59B5D4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455AD6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EA2F2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51B38F1" w14:textId="77777777">
        <w:tc>
          <w:tcPr>
            <w:tcW w:w="679" w:type="dxa"/>
            <w:vMerge/>
            <w:vAlign w:val="center"/>
          </w:tcPr>
          <w:p w14:paraId="068151E4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2A2F59C4" w14:textId="77777777" w:rsidR="000E57E7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7593880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7D71804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1C11B6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454955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BB04B8A" w14:textId="77777777">
        <w:tc>
          <w:tcPr>
            <w:tcW w:w="679" w:type="dxa"/>
            <w:vMerge/>
            <w:vAlign w:val="center"/>
          </w:tcPr>
          <w:p w14:paraId="50644127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31245993" w14:textId="77777777" w:rsidR="000E57E7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5A8D1F2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2F16206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14A833B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993C7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66C7465" w14:textId="77777777">
        <w:tc>
          <w:tcPr>
            <w:tcW w:w="679" w:type="dxa"/>
            <w:vMerge/>
            <w:vAlign w:val="center"/>
          </w:tcPr>
          <w:p w14:paraId="554E9F1C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443AD4EE" w14:textId="77777777" w:rsidR="000E57E7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20078D8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CCDFA97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65135EA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23FB4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F4A29B1" w14:textId="77777777">
        <w:tc>
          <w:tcPr>
            <w:tcW w:w="679" w:type="dxa"/>
            <w:vMerge/>
            <w:vAlign w:val="center"/>
          </w:tcPr>
          <w:p w14:paraId="09B9FBB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3EFB7294" w14:textId="77777777" w:rsidR="000E57E7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4F67675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CF44AB3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2E2838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DD9FD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CF64B4A" w14:textId="77777777">
        <w:tc>
          <w:tcPr>
            <w:tcW w:w="679" w:type="dxa"/>
            <w:vMerge/>
            <w:vAlign w:val="center"/>
          </w:tcPr>
          <w:p w14:paraId="2B2E2752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24A73B39" w14:textId="77777777" w:rsidR="000E57E7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3E97C9A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020049A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75D683A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746291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0001CB4" w14:textId="77777777">
        <w:tc>
          <w:tcPr>
            <w:tcW w:w="679" w:type="dxa"/>
            <w:vMerge/>
            <w:vAlign w:val="center"/>
          </w:tcPr>
          <w:p w14:paraId="4FB31DF7" w14:textId="77777777" w:rsidR="000E57E7" w:rsidRDefault="00000000">
            <w:pPr>
              <w:jc w:val="center"/>
            </w:pPr>
            <w:r>
              <w:lastRenderedPageBreak/>
              <w:t>3~4</w:t>
            </w:r>
          </w:p>
        </w:tc>
        <w:tc>
          <w:tcPr>
            <w:tcW w:w="1075" w:type="dxa"/>
            <w:vAlign w:val="center"/>
          </w:tcPr>
          <w:p w14:paraId="25915C88" w14:textId="77777777" w:rsidR="000E57E7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5497920A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5CA722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528A514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5D0E7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3B3CF78A" w14:textId="77777777">
        <w:tc>
          <w:tcPr>
            <w:tcW w:w="679" w:type="dxa"/>
            <w:vMerge/>
            <w:vAlign w:val="center"/>
          </w:tcPr>
          <w:p w14:paraId="2F5A17CF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2E5021B0" w14:textId="77777777" w:rsidR="000E57E7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53292D5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DBD124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9725BE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3C4C0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663AF37" w14:textId="77777777">
        <w:tc>
          <w:tcPr>
            <w:tcW w:w="679" w:type="dxa"/>
            <w:vMerge/>
            <w:vAlign w:val="center"/>
          </w:tcPr>
          <w:p w14:paraId="2CF14AEB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3FD3E56C" w14:textId="77777777" w:rsidR="000E57E7" w:rsidRDefault="00000000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14:paraId="3F154816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E7B4464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9FB865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5DCBE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2D66B36" w14:textId="77777777">
        <w:tc>
          <w:tcPr>
            <w:tcW w:w="679" w:type="dxa"/>
            <w:vMerge/>
            <w:vAlign w:val="center"/>
          </w:tcPr>
          <w:p w14:paraId="09458C1A" w14:textId="77777777" w:rsidR="000E57E7" w:rsidRDefault="00000000">
            <w:pPr>
              <w:jc w:val="center"/>
            </w:pPr>
            <w:r>
              <w:t>3~4</w:t>
            </w:r>
          </w:p>
        </w:tc>
        <w:tc>
          <w:tcPr>
            <w:tcW w:w="1075" w:type="dxa"/>
            <w:vAlign w:val="center"/>
          </w:tcPr>
          <w:p w14:paraId="4C1C80FC" w14:textId="77777777" w:rsidR="000E57E7" w:rsidRDefault="00000000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14:paraId="7C8D1E9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CDB2E91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F96550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47E98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0812FF9" w14:textId="77777777">
        <w:tc>
          <w:tcPr>
            <w:tcW w:w="679" w:type="dxa"/>
            <w:vMerge w:val="restart"/>
            <w:vAlign w:val="center"/>
          </w:tcPr>
          <w:p w14:paraId="76DBAC90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4780820" w14:textId="77777777" w:rsidR="000E57E7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6BDC8F1C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76B1D10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34693E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A4DB63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F8563AD" w14:textId="77777777">
        <w:tc>
          <w:tcPr>
            <w:tcW w:w="679" w:type="dxa"/>
            <w:vMerge/>
            <w:vAlign w:val="center"/>
          </w:tcPr>
          <w:p w14:paraId="471A101D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DE90C44" w14:textId="77777777" w:rsidR="000E57E7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00885D7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A76E3D2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E0EA23F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72F74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6BE85E1F" w14:textId="77777777">
        <w:tc>
          <w:tcPr>
            <w:tcW w:w="679" w:type="dxa"/>
            <w:vMerge/>
            <w:vAlign w:val="center"/>
          </w:tcPr>
          <w:p w14:paraId="6B4DD630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41ED079" w14:textId="77777777" w:rsidR="000E57E7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4D306E20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5FD95FE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7C701F5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6F4649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8570567" w14:textId="77777777">
        <w:tc>
          <w:tcPr>
            <w:tcW w:w="679" w:type="dxa"/>
            <w:vMerge/>
            <w:vAlign w:val="center"/>
          </w:tcPr>
          <w:p w14:paraId="4C6FB1FD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40C11F2" w14:textId="77777777" w:rsidR="000E57E7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0E19655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F52120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0A8A5257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858548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10FC33D1" w14:textId="77777777">
        <w:tc>
          <w:tcPr>
            <w:tcW w:w="679" w:type="dxa"/>
            <w:vMerge/>
            <w:vAlign w:val="center"/>
          </w:tcPr>
          <w:p w14:paraId="1D773023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07E81E4" w14:textId="77777777" w:rsidR="000E57E7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1049ACC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575CA18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42D6FFD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21490C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C7F23C0" w14:textId="77777777">
        <w:tc>
          <w:tcPr>
            <w:tcW w:w="679" w:type="dxa"/>
            <w:vMerge/>
            <w:vAlign w:val="center"/>
          </w:tcPr>
          <w:p w14:paraId="365CA654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B65B058" w14:textId="77777777" w:rsidR="000E57E7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272AF2EB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5B5D7C5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C237576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5E01FE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75F1E1D2" w14:textId="77777777">
        <w:tc>
          <w:tcPr>
            <w:tcW w:w="679" w:type="dxa"/>
            <w:vMerge/>
            <w:vAlign w:val="center"/>
          </w:tcPr>
          <w:p w14:paraId="048B3241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B138F40" w14:textId="77777777" w:rsidR="000E57E7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686B6775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B6CF234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1D94BB0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D7415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5D66A9C3" w14:textId="77777777">
        <w:tc>
          <w:tcPr>
            <w:tcW w:w="679" w:type="dxa"/>
            <w:vMerge/>
            <w:vAlign w:val="center"/>
          </w:tcPr>
          <w:p w14:paraId="5B711904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CD9A5AB" w14:textId="77777777" w:rsidR="000E57E7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64B54438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90713E7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F934C8D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EC8994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E57E7" w14:paraId="08D60216" w14:textId="77777777">
        <w:tc>
          <w:tcPr>
            <w:tcW w:w="679" w:type="dxa"/>
            <w:vMerge/>
            <w:vAlign w:val="center"/>
          </w:tcPr>
          <w:p w14:paraId="468B841E" w14:textId="77777777" w:rsidR="000E57E7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1584A69" w14:textId="77777777" w:rsidR="000E57E7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632BA457" w14:textId="77777777" w:rsidR="000E57E7" w:rsidRDefault="00000000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C4C83BC" w14:textId="77777777" w:rsidR="000E57E7" w:rsidRDefault="00000000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14:paraId="3E668CE0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375572" w14:textId="77777777" w:rsidR="000E57E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51AA949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3ADD1E33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FDC6BB5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604B3F9E" wp14:editId="41D46B83">
            <wp:extent cx="5667375" cy="2752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EF2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F0F49F7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895554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3377932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13F6839B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52C04E6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32384E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34AFA46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144077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9DF7BE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4DA24488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D9591C5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4C4D02E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D7372BD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0105AA6F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1681BD8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9μg/m³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16μg/m³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2011E2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1FEEF765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5E05EF42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4B98D" w14:textId="77777777" w:rsidR="005C778C" w:rsidRDefault="005C778C" w:rsidP="00AB7079">
      <w:r>
        <w:separator/>
      </w:r>
    </w:p>
  </w:endnote>
  <w:endnote w:type="continuationSeparator" w:id="0">
    <w:p w14:paraId="445D1EBF" w14:textId="77777777" w:rsidR="005C778C" w:rsidRDefault="005C778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DF6F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4CA7EE07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616350C4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52C4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4BA14" w14:textId="77777777" w:rsidR="005C778C" w:rsidRDefault="005C778C" w:rsidP="00AB7079">
      <w:r>
        <w:separator/>
      </w:r>
    </w:p>
  </w:footnote>
  <w:footnote w:type="continuationSeparator" w:id="0">
    <w:p w14:paraId="372C50D8" w14:textId="77777777" w:rsidR="005C778C" w:rsidRDefault="005C778C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AE09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44D5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40A892E" wp14:editId="733D6D38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BC28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820B2C9" wp14:editId="39779AD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4740889">
    <w:abstractNumId w:val="1"/>
  </w:num>
  <w:num w:numId="2" w16cid:durableId="1086881626">
    <w:abstractNumId w:val="0"/>
  </w:num>
  <w:num w:numId="3" w16cid:durableId="616836126">
    <w:abstractNumId w:val="2"/>
  </w:num>
  <w:num w:numId="4" w16cid:durableId="487357502">
    <w:abstractNumId w:val="1"/>
  </w:num>
  <w:num w:numId="5" w16cid:durableId="1381593890">
    <w:abstractNumId w:val="1"/>
  </w:num>
  <w:num w:numId="6" w16cid:durableId="172577977">
    <w:abstractNumId w:val="1"/>
  </w:num>
  <w:num w:numId="7" w16cid:durableId="1649703453">
    <w:abstractNumId w:val="1"/>
  </w:num>
  <w:num w:numId="8" w16cid:durableId="1676230520">
    <w:abstractNumId w:val="1"/>
  </w:num>
  <w:num w:numId="9" w16cid:durableId="69160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34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E57E7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6034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C778C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3F070"/>
  <w15:docId w15:val="{297335D7-B86C-4671-993E-FDC9C6B8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plet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1</TotalTime>
  <Pages>17</Pages>
  <Words>1107</Words>
  <Characters>6311</Characters>
  <Application>Microsoft Office Word</Application>
  <DocSecurity>0</DocSecurity>
  <Lines>52</Lines>
  <Paragraphs>14</Paragraphs>
  <ScaleCrop>false</ScaleCrop>
  <Company>Microsoft</Company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Doplet</dc:creator>
  <cp:lastModifiedBy>泽 瑰</cp:lastModifiedBy>
  <cp:revision>1</cp:revision>
  <dcterms:created xsi:type="dcterms:W3CDTF">2023-12-13T08:38:00Z</dcterms:created>
  <dcterms:modified xsi:type="dcterms:W3CDTF">2023-12-13T08:39:00Z</dcterms:modified>
</cp:coreProperties>
</file>