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54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7D5147" w:rsidRPr="00DA1207" w:rsidRDefault="007D5147" w:rsidP="007D5147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7D5147" w:rsidRPr="00D40158" w:rsidRDefault="007D5147" w:rsidP="007D5147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湖南工业大学某教学楼绿色改造</w:t>
            </w:r>
          </w:p>
        </w:tc>
        <w:bookmarkStart w:id="0" w:name="项目名称"/>
        <w:bookmarkEnd w:id="0"/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7D5147" w:rsidRPr="00D40158" w:rsidRDefault="007D5147" w:rsidP="007D5147">
            <w:pPr>
              <w:rPr>
                <w:rFonts w:ascii="宋体" w:hAnsi="宋体"/>
                <w:szCs w:val="21"/>
              </w:rPr>
            </w:pPr>
            <w:bookmarkStart w:id="1" w:name="地理位置"/>
            <w:r>
              <w:t>湖南</w:t>
            </w:r>
            <w:r>
              <w:t>-</w:t>
            </w:r>
            <w:r>
              <w:t>株洲</w:t>
            </w:r>
            <w:bookmarkEnd w:id="1"/>
          </w:p>
        </w:tc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7D5147" w:rsidRPr="00D40158" w:rsidRDefault="007D5147" w:rsidP="007D5147">
            <w:pPr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YB30030</w:t>
            </w:r>
          </w:p>
        </w:tc>
        <w:bookmarkStart w:id="2" w:name="设计编号"/>
        <w:bookmarkEnd w:id="2"/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7D5147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湖南工业大学</w:t>
            </w:r>
          </w:p>
        </w:tc>
        <w:bookmarkStart w:id="3" w:name="建设单位"/>
        <w:bookmarkEnd w:id="3"/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7D5147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湖南工业大学建筑研究院</w:t>
            </w:r>
          </w:p>
        </w:tc>
        <w:bookmarkStart w:id="4" w:name="设计单位"/>
        <w:bookmarkEnd w:id="4"/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7D5147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李瑶、陈海燕</w:t>
            </w:r>
          </w:p>
        </w:tc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7D5147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邵凡茜、张晓毅</w:t>
            </w:r>
          </w:p>
        </w:tc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7D5147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田一豆</w:t>
            </w:r>
          </w:p>
        </w:tc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7D5147" w:rsidRPr="00D40158" w:rsidRDefault="007D5147" w:rsidP="007D514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田一豆</w:t>
            </w:r>
          </w:p>
        </w:tc>
      </w:tr>
      <w:tr w:rsidR="007D5147" w:rsidRPr="00497D0F" w:rsidTr="007D5147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7D5147" w:rsidRPr="00497D0F" w:rsidRDefault="007D5147" w:rsidP="007D514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7D5147" w:rsidRPr="00DA635C" w:rsidRDefault="007D5147" w:rsidP="007D5147">
            <w:pPr>
              <w:rPr>
                <w:rFonts w:ascii="宋体" w:hAnsi="宋体"/>
                <w:szCs w:val="21"/>
              </w:rPr>
            </w:pPr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2021年1月5日</w:t>
              </w:r>
            </w:smartTag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40D81334" wp14:editId="3C658C41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7" w:name="软件版本"/>
            <w:r>
              <w:t>20200606</w:t>
            </w:r>
            <w:bookmarkEnd w:id="7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T15128151211</w:t>
            </w:r>
            <w:bookmarkEnd w:id="8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9" w:name="目录"/>
    <w:p w:rsidR="007D5147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60820864" w:history="1">
        <w:r w:rsidR="007D5147" w:rsidRPr="006A4EE7">
          <w:rPr>
            <w:rStyle w:val="a7"/>
            <w:rFonts w:ascii="黑体" w:hAnsi="黑体"/>
            <w:noProof/>
            <w:kern w:val="32"/>
          </w:rPr>
          <w:t>1.</w:t>
        </w:r>
        <w:r w:rsidR="007D514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D5147" w:rsidRPr="006A4EE7">
          <w:rPr>
            <w:rStyle w:val="a7"/>
            <w:rFonts w:ascii="黑体" w:hAnsi="黑体"/>
            <w:noProof/>
            <w:kern w:val="32"/>
          </w:rPr>
          <w:t>项目概况</w:t>
        </w:r>
        <w:r w:rsidR="007D5147">
          <w:rPr>
            <w:noProof/>
            <w:webHidden/>
          </w:rPr>
          <w:tab/>
        </w:r>
        <w:r w:rsidR="007D5147">
          <w:rPr>
            <w:noProof/>
            <w:webHidden/>
          </w:rPr>
          <w:fldChar w:fldCharType="begin"/>
        </w:r>
        <w:r w:rsidR="007D5147">
          <w:rPr>
            <w:noProof/>
            <w:webHidden/>
          </w:rPr>
          <w:instrText xml:space="preserve"> PAGEREF _Toc60820864 \h </w:instrText>
        </w:r>
        <w:r w:rsidR="007D5147">
          <w:rPr>
            <w:noProof/>
            <w:webHidden/>
          </w:rPr>
        </w:r>
        <w:r w:rsidR="007D5147">
          <w:rPr>
            <w:noProof/>
            <w:webHidden/>
          </w:rPr>
          <w:fldChar w:fldCharType="separate"/>
        </w:r>
        <w:r w:rsidR="007D5147">
          <w:rPr>
            <w:noProof/>
            <w:webHidden/>
          </w:rPr>
          <w:t>3</w:t>
        </w:r>
        <w:r w:rsidR="007D5147">
          <w:rPr>
            <w:noProof/>
            <w:webHidden/>
          </w:rPr>
          <w:fldChar w:fldCharType="end"/>
        </w:r>
      </w:hyperlink>
    </w:p>
    <w:p w:rsidR="007D5147" w:rsidRDefault="007D5147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60820865" w:history="1">
        <w:r w:rsidRPr="006A4EE7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60820866" w:history="1">
        <w:r w:rsidRPr="006A4EE7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60820867" w:history="1">
        <w:r w:rsidRPr="006A4EE7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68" w:history="1">
        <w:r w:rsidRPr="006A4EE7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69" w:history="1">
        <w:r w:rsidRPr="006A4EE7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70" w:history="1">
        <w:r w:rsidRPr="006A4EE7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71" w:history="1">
        <w:r w:rsidRPr="006A4EE7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60820872" w:history="1">
        <w:r w:rsidRPr="006A4EE7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60820873" w:history="1">
        <w:r w:rsidRPr="006A4EE7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74" w:history="1">
        <w:r w:rsidRPr="006A4EE7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D5147" w:rsidRDefault="007D5147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60820875" w:history="1">
        <w:r w:rsidRPr="006A4EE7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A4EE7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_Toc60820875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9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0" w:name="_Toc60820864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0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1" w:name="_Toc60820865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7D5147" w:rsidRPr="00497D0F" w:rsidTr="007D5147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7D5147" w:rsidRPr="00497D0F" w:rsidRDefault="007D5147" w:rsidP="007D51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vAlign w:val="bottom"/>
          </w:tcPr>
          <w:p w:rsidR="007D5147" w:rsidRPr="00697653" w:rsidRDefault="007D5147" w:rsidP="007D5147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hAnsi="宋体" w:cs="新宋体" w:hint="eastAsia"/>
                <w:color w:val="000000"/>
                <w:kern w:val="0"/>
                <w:sz w:val="19"/>
                <w:szCs w:val="19"/>
              </w:rPr>
              <w:t>教学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7D5147" w:rsidRPr="00497D0F" w:rsidRDefault="007D5147" w:rsidP="007D51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vAlign w:val="bottom"/>
          </w:tcPr>
          <w:p w:rsidR="007D5147" w:rsidRPr="00697653" w:rsidRDefault="007D5147" w:rsidP="007D5147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>
              <w:rPr>
                <w:rFonts w:ascii="宋体" w:hAnsi="宋体" w:cs="新宋体" w:hint="eastAsia"/>
                <w:color w:val="000000"/>
                <w:kern w:val="0"/>
                <w:sz w:val="19"/>
                <w:szCs w:val="19"/>
              </w:rPr>
              <w:t>湖南-株洲</w:t>
            </w:r>
          </w:p>
        </w:tc>
      </w:tr>
      <w:tr w:rsidR="007D5147" w:rsidRPr="00497D0F" w:rsidTr="007D5147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7D5147" w:rsidRPr="00497D0F" w:rsidRDefault="007D5147" w:rsidP="007D51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vAlign w:val="bottom"/>
          </w:tcPr>
          <w:p w:rsidR="007D5147" w:rsidRPr="00697653" w:rsidRDefault="007D5147" w:rsidP="007D5147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bookmarkStart w:id="12" w:name="地上建筑面积"/>
            <w:r w:rsidRPr="00FF2243">
              <w:rPr>
                <w:rFonts w:ascii="宋体" w:hAnsi="宋体" w:hint="eastAsia"/>
              </w:rPr>
              <w:t>5646</w:t>
            </w:r>
            <w:bookmarkEnd w:id="12"/>
            <w:r w:rsidRPr="00FF2243">
              <w:rPr>
                <w:rFonts w:ascii="宋体" w:hAnsi="宋体" w:hint="eastAsia"/>
              </w:rPr>
              <w:t>㎡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7D5147" w:rsidRPr="00497D0F" w:rsidRDefault="007D5147" w:rsidP="007D51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vAlign w:val="bottom"/>
          </w:tcPr>
          <w:p w:rsidR="007D5147" w:rsidRPr="00697653" w:rsidRDefault="007D5147" w:rsidP="007D5147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bookmarkStart w:id="13" w:name="地上建筑高度"/>
            <w:r w:rsidRPr="00FF2243">
              <w:rPr>
                <w:rFonts w:ascii="宋体" w:hAnsi="宋体" w:hint="eastAsia"/>
              </w:rPr>
              <w:t>26.4</w:t>
            </w:r>
            <w:bookmarkEnd w:id="13"/>
            <w:r w:rsidRPr="00FF2243">
              <w:rPr>
                <w:rFonts w:ascii="宋体" w:hAnsi="宋体" w:hint="eastAsia"/>
              </w:rPr>
              <w:t>m</w:t>
            </w: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60820866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 wp14:anchorId="6A288A56" wp14:editId="3050078B">
            <wp:extent cx="5667375" cy="2019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93E3478" wp14:editId="326F9252">
            <wp:extent cx="5667375" cy="1943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D4D2C80" wp14:editId="14B12D1A">
            <wp:extent cx="5667375" cy="1924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C1C08FF" wp14:editId="0A921494">
            <wp:extent cx="5667375" cy="19145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12C21A6" wp14:editId="35139367">
            <wp:extent cx="5667375" cy="18954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B0AB5CD" wp14:editId="74ED5C13">
            <wp:extent cx="5667375" cy="1857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22" w:rsidRDefault="009B3BA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00422" w:rsidRDefault="00B0042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7" w:name="_Toc60820867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7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A0292" w:rsidRPr="00497D0F" w:rsidTr="00785457">
        <w:tc>
          <w:tcPr>
            <w:tcW w:w="8277" w:type="dxa"/>
          </w:tcPr>
          <w:p w:rsidR="006A0292" w:rsidRPr="00162B02" w:rsidRDefault="007D5147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r>
              <w:rPr>
                <w:noProof/>
              </w:rPr>
              <w:drawing>
                <wp:inline distT="0" distB="0" distL="0" distR="0" wp14:anchorId="19A20661" wp14:editId="77DB7820">
                  <wp:extent cx="5667375" cy="389572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60820868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8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60820869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60820870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50F2469A" wp14:editId="798B6BF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60820871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60820872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4" w:name="房间及渗透风量表"/>
      <w:bookmarkEnd w:id="24"/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5" w:name="_Toc60820873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5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B00422">
        <w:tc>
          <w:tcPr>
            <w:tcW w:w="1647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B00422">
        <w:tc>
          <w:tcPr>
            <w:tcW w:w="1647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B00422" w:rsidRDefault="009B3BA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0.042</w:t>
            </w:r>
          </w:p>
        </w:tc>
      </w:tr>
      <w:tr w:rsidR="00B00422">
        <w:tc>
          <w:tcPr>
            <w:tcW w:w="1647" w:type="dxa"/>
            <w:vAlign w:val="center"/>
          </w:tcPr>
          <w:p w:rsidR="00B00422" w:rsidRDefault="009B3BA9">
            <w:pPr>
              <w:jc w:val="center"/>
            </w:pPr>
            <w:r>
              <w:lastRenderedPageBreak/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B00422" w:rsidRDefault="009B3BA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B00422" w:rsidRDefault="009B3BA9"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表"/>
      <w:bookmarkEnd w:id="26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B00422">
        <w:tc>
          <w:tcPr>
            <w:tcW w:w="452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170.3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35.8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7.7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528.4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317.1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110.8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34.1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52.4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52.3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52.4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47.7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28.6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17.0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16.1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14.8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24.2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13.1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83.5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50.1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34.1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47.4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24.2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106.2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63.7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86.6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51.9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86.6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51.9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72.8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34.1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72.8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34.1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56.8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34.1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47.7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28.6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5010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21.4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12.8</w:t>
            </w:r>
          </w:p>
        </w:tc>
      </w:tr>
      <w:tr w:rsidR="00B00422">
        <w:tc>
          <w:tcPr>
            <w:tcW w:w="452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331.3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198.8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6002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83.3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50.0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6003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66.4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39.9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47.4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28.5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6006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43.8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26.3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6008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6009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6010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6011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40.9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6014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27.3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16.4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6015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27.5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16.5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6017</w:t>
            </w:r>
          </w:p>
        </w:tc>
        <w:tc>
          <w:tcPr>
            <w:tcW w:w="135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24.2</w:t>
            </w:r>
          </w:p>
        </w:tc>
      </w:tr>
      <w:tr w:rsidR="00B00422">
        <w:tc>
          <w:tcPr>
            <w:tcW w:w="452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00422" w:rsidRDefault="00B0042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00422" w:rsidRDefault="009B3BA9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00422" w:rsidRDefault="009B3BA9">
            <w:pPr>
              <w:jc w:val="center"/>
            </w:pPr>
            <w:r>
              <w:t>14.5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7" w:name="装修材料清单表"/>
      <w:bookmarkEnd w:id="27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8" w:name="_Toc60820874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8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B00422">
        <w:tc>
          <w:tcPr>
            <w:tcW w:w="679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1007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2008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2012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2014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2017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3008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3009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3010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3011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3015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3016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3017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4008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4009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4013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5008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5009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5010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5011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5012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5016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 w:val="restart"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6002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6003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6006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6008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6009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6010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6011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6014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6015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00422">
        <w:tc>
          <w:tcPr>
            <w:tcW w:w="679" w:type="dxa"/>
            <w:vMerge/>
            <w:vAlign w:val="center"/>
          </w:tcPr>
          <w:p w:rsidR="00B00422" w:rsidRDefault="009B3BA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00422" w:rsidRDefault="009B3BA9">
            <w:pPr>
              <w:jc w:val="center"/>
            </w:pPr>
            <w:r>
              <w:t>6017</w:t>
            </w:r>
          </w:p>
        </w:tc>
        <w:tc>
          <w:tcPr>
            <w:tcW w:w="1341" w:type="dxa"/>
            <w:vAlign w:val="center"/>
          </w:tcPr>
          <w:p w:rsidR="00B00422" w:rsidRDefault="009B3BA9">
            <w:pPr>
              <w:jc w:val="center"/>
            </w:pPr>
            <w:r>
              <w:t>普通教室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0.077</w:t>
            </w:r>
          </w:p>
        </w:tc>
        <w:tc>
          <w:tcPr>
            <w:tcW w:w="984" w:type="dxa"/>
            <w:vAlign w:val="center"/>
          </w:tcPr>
          <w:p w:rsidR="00B00422" w:rsidRDefault="009B3BA9">
            <w:pPr>
              <w:jc w:val="center"/>
            </w:pPr>
            <w:r>
              <w:t>0.299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00422" w:rsidRDefault="009B3BA9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9" w:name="室内VOC达标判定表"/>
      <w:bookmarkEnd w:id="29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0" w:name="有机物达标判定图"/>
      <w:bookmarkEnd w:id="30"/>
      <w:r>
        <w:rPr>
          <w:noProof/>
        </w:rPr>
        <w:lastRenderedPageBreak/>
        <w:drawing>
          <wp:inline distT="0" distB="0" distL="0" distR="0" wp14:anchorId="74B9E3C1" wp14:editId="1A635B3A">
            <wp:extent cx="5667375" cy="3657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60820875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1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2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3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4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5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BA9" w:rsidRDefault="009B3BA9" w:rsidP="00AB7079">
      <w:r>
        <w:separator/>
      </w:r>
    </w:p>
  </w:endnote>
  <w:endnote w:type="continuationSeparator" w:id="0">
    <w:p w:rsidR="009B3BA9" w:rsidRDefault="009B3BA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9B3BA9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7D5147">
              <w:rPr>
                <w:rFonts w:ascii="宋体" w:hAnsi="宋体"/>
                <w:bCs/>
                <w:noProof/>
                <w:sz w:val="20"/>
                <w:szCs w:val="20"/>
              </w:rPr>
              <w:t>14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7D5147">
              <w:rPr>
                <w:rFonts w:ascii="宋体" w:hAnsi="宋体"/>
                <w:bCs/>
                <w:noProof/>
                <w:sz w:val="20"/>
                <w:szCs w:val="20"/>
              </w:rPr>
              <w:t>14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BA9" w:rsidRDefault="009B3BA9" w:rsidP="00AB7079">
      <w:r>
        <w:separator/>
      </w:r>
    </w:p>
  </w:footnote>
  <w:footnote w:type="continuationSeparator" w:id="0">
    <w:p w:rsidR="009B3BA9" w:rsidRDefault="009B3BA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A6AB775" wp14:editId="5B0CCE5B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47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147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B3BA9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0422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1DE84F1D-3649-4593-AF80-E01314648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B5F3D-6FCF-4C86-BDA7-852390176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tmp8</Template>
  <TotalTime>4</TotalTime>
  <Pages>14</Pages>
  <Words>1449</Words>
  <Characters>8265</Characters>
  <Application>Microsoft Office Word</Application>
  <DocSecurity>0</DocSecurity>
  <Lines>68</Lines>
  <Paragraphs>19</Paragraphs>
  <ScaleCrop>false</ScaleCrop>
  <Company>Microsoft</Company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WIN-</dc:creator>
  <cp:lastModifiedBy>WIN-</cp:lastModifiedBy>
  <cp:revision>1</cp:revision>
  <dcterms:created xsi:type="dcterms:W3CDTF">2021-01-06T02:20:00Z</dcterms:created>
  <dcterms:modified xsi:type="dcterms:W3CDTF">2021-01-06T02:24:00Z</dcterms:modified>
</cp:coreProperties>
</file>