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1BB49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DCAD7DA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9C7BB75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0E6F5B9D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611A3CEC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6036118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6A00DFD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05457E1A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528F8C1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B0B1A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79C4F0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广东</w:t>
            </w:r>
            <w:r>
              <w:t>-</w:t>
            </w:r>
            <w:r>
              <w:t>广州</w:t>
            </w:r>
            <w:bookmarkEnd w:id="2"/>
          </w:p>
        </w:tc>
      </w:tr>
      <w:tr w:rsidR="00D40158" w:rsidRPr="00D40158" w14:paraId="213CD1C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7FE271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C2DB9C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0F29F7B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548618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4D29EF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60BCC4E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1052C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545C5A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6F77B4D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DAA9F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3B7064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83529D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60A185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C21653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838EE4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936A7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468EC2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07374CC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1A36FE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27BC8B43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C866F0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F89340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D9EB4AE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2022年01月03日</w:t>
            </w:r>
            <w:bookmarkEnd w:id="6"/>
          </w:p>
        </w:tc>
      </w:tr>
    </w:tbl>
    <w:p w14:paraId="5C5DFDBD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1CDC1D38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4359B3DA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CA3A4C3" wp14:editId="7CF48E06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891C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30AC7DE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379EBF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575F0334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proofErr w:type="gramStart"/>
            <w:r w:rsidRPr="00F7608E">
              <w:rPr>
                <w:rFonts w:ascii="宋体" w:hAnsi="宋体" w:hint="eastAsia"/>
              </w:rPr>
              <w:t>绿建斯</w:t>
            </w:r>
            <w:proofErr w:type="gramEnd"/>
            <w:r w:rsidRPr="00F7608E">
              <w:rPr>
                <w:rFonts w:ascii="宋体" w:hAnsi="宋体" w:hint="eastAsia"/>
              </w:rPr>
              <w:t>维尔室内热舒适评价ITES2020</w:t>
            </w:r>
          </w:p>
        </w:tc>
      </w:tr>
      <w:tr w:rsidR="00AC0859" w:rsidRPr="003539C2" w14:paraId="0D78BF2E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FA271A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15EF03FD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12FC36CF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C4AF90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3FD5DD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69947C6E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0CF6D8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0A9B51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T13546871038</w:t>
            </w:r>
            <w:bookmarkEnd w:id="9"/>
          </w:p>
        </w:tc>
      </w:tr>
    </w:tbl>
    <w:p w14:paraId="007682B3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5D80AE5E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2CAE45D6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34B9E115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10</w:t>
        </w:r>
        <w:r w:rsidR="00EB71E9">
          <w:rPr>
            <w:webHidden/>
          </w:rPr>
          <w:fldChar w:fldCharType="end"/>
        </w:r>
      </w:hyperlink>
    </w:p>
    <w:p w14:paraId="59FCC143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508F10FD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</w:t>
        </w:r>
        <w:r w:rsidR="00EB71E9" w:rsidRPr="005D1DEB">
          <w:rPr>
            <w:rStyle w:val="a8"/>
            <w:rFonts w:hint="eastAsia"/>
          </w:rPr>
          <w:t>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1B8B9819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5556B6EC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7AB44C47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71DF4A1C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12</w:t>
        </w:r>
        <w:r w:rsidR="00EB71E9">
          <w:rPr>
            <w:webHidden/>
          </w:rPr>
          <w:fldChar w:fldCharType="end"/>
        </w:r>
      </w:hyperlink>
    </w:p>
    <w:p w14:paraId="1E2AFA00" w14:textId="77777777" w:rsidR="00EB71E9" w:rsidRDefault="00780F0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12</w:t>
        </w:r>
        <w:r w:rsidR="00EB71E9">
          <w:rPr>
            <w:webHidden/>
          </w:rPr>
          <w:fldChar w:fldCharType="end"/>
        </w:r>
      </w:hyperlink>
    </w:p>
    <w:p w14:paraId="71C5A624" w14:textId="77777777" w:rsidR="00EB71E9" w:rsidRDefault="00780F0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13</w:t>
        </w:r>
        <w:r w:rsidR="00EB71E9">
          <w:rPr>
            <w:webHidden/>
          </w:rPr>
          <w:fldChar w:fldCharType="end"/>
        </w:r>
      </w:hyperlink>
    </w:p>
    <w:p w14:paraId="4683B29B" w14:textId="77777777" w:rsidR="00EB71E9" w:rsidRDefault="00780F0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13</w:t>
        </w:r>
        <w:r w:rsidR="00EB71E9">
          <w:rPr>
            <w:webHidden/>
          </w:rPr>
          <w:fldChar w:fldCharType="end"/>
        </w:r>
      </w:hyperlink>
    </w:p>
    <w:p w14:paraId="4567C424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20</w:t>
        </w:r>
        <w:r w:rsidR="00EB71E9">
          <w:rPr>
            <w:webHidden/>
          </w:rPr>
          <w:fldChar w:fldCharType="end"/>
        </w:r>
      </w:hyperlink>
    </w:p>
    <w:p w14:paraId="38DC7F22" w14:textId="77777777" w:rsidR="00EB71E9" w:rsidRDefault="00780F0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20</w:t>
        </w:r>
        <w:r w:rsidR="00EB71E9">
          <w:rPr>
            <w:webHidden/>
          </w:rPr>
          <w:fldChar w:fldCharType="end"/>
        </w:r>
      </w:hyperlink>
    </w:p>
    <w:p w14:paraId="7E05FDF6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</w:t>
        </w:r>
        <w:r w:rsidR="00EB71E9" w:rsidRPr="005D1DEB">
          <w:rPr>
            <w:rStyle w:val="a8"/>
            <w:rFonts w:hint="eastAsia"/>
          </w:rPr>
          <w:t>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25</w:t>
        </w:r>
        <w:r w:rsidR="00EB71E9">
          <w:rPr>
            <w:webHidden/>
          </w:rPr>
          <w:fldChar w:fldCharType="end"/>
        </w:r>
      </w:hyperlink>
    </w:p>
    <w:p w14:paraId="46ECB290" w14:textId="77777777" w:rsidR="00EB71E9" w:rsidRDefault="00780F0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0D088E">
          <w:rPr>
            <w:webHidden/>
          </w:rPr>
          <w:t>26</w:t>
        </w:r>
        <w:r w:rsidR="00EB71E9">
          <w:rPr>
            <w:webHidden/>
          </w:rPr>
          <w:fldChar w:fldCharType="end"/>
        </w:r>
      </w:hyperlink>
    </w:p>
    <w:p w14:paraId="018B233F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51D3CEB3" w14:textId="77777777" w:rsidR="0000578F" w:rsidRDefault="0000578F" w:rsidP="0000578F">
      <w:pPr>
        <w:pStyle w:val="1"/>
      </w:pPr>
      <w:bookmarkStart w:id="11" w:name="_Toc452108759"/>
      <w:bookmarkStart w:id="12" w:name="_Toc38892129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45AD8650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2D0695D6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70AF065C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0593EC8A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16E61A04" w14:textId="77777777" w:rsidR="0000578F" w:rsidRDefault="0000578F" w:rsidP="00DC62E7">
      <w:pPr>
        <w:pStyle w:val="2"/>
      </w:pPr>
      <w:bookmarkStart w:id="14" w:name="_Toc452108760"/>
      <w:bookmarkStart w:id="15" w:name="_Toc38892130"/>
      <w:r>
        <w:lastRenderedPageBreak/>
        <w:t>平面图</w:t>
      </w:r>
      <w:bookmarkEnd w:id="14"/>
      <w:bookmarkEnd w:id="15"/>
    </w:p>
    <w:p w14:paraId="1480C18E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23C70C77" wp14:editId="263608F9">
            <wp:extent cx="5667375" cy="4048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1D9C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2912A5EA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20306D6" wp14:editId="4929F311">
            <wp:extent cx="5667375" cy="439102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DD58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lastRenderedPageBreak/>
        <w:t>1</w:t>
      </w:r>
      <w:r>
        <w:rPr>
          <w:lang w:val="en-US"/>
        </w:rPr>
        <w:t>层平面</w:t>
      </w:r>
    </w:p>
    <w:p w14:paraId="36FF62EB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95EBD46" wp14:editId="72901F10">
            <wp:extent cx="5667375" cy="441007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A510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750352E4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049396" wp14:editId="309EB530">
            <wp:extent cx="5667375" cy="43910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ED3E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7B8D1319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99C828" wp14:editId="4DA07894">
            <wp:extent cx="5667375" cy="44672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B365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lastRenderedPageBreak/>
        <w:t>4</w:t>
      </w:r>
      <w:r>
        <w:rPr>
          <w:lang w:val="en-US"/>
        </w:rPr>
        <w:t>层平面</w:t>
      </w:r>
    </w:p>
    <w:p w14:paraId="444919B6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3E9BA3" wp14:editId="1CE575D6">
            <wp:extent cx="5667375" cy="442912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23DF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26A90A2A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E6605F" wp14:editId="060BD6E2">
            <wp:extent cx="5105400" cy="80105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B32B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62A13E27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3F62B0" wp14:editId="0DB9B176">
            <wp:extent cx="5667375" cy="44291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4D96" w14:textId="77777777" w:rsidR="000D5CE9" w:rsidRDefault="00780F0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77DF5126" w14:textId="77777777" w:rsidR="000D5CE9" w:rsidRDefault="000D5CE9">
      <w:pPr>
        <w:pStyle w:val="a0"/>
        <w:ind w:firstLineChars="0" w:firstLine="0"/>
        <w:jc w:val="center"/>
        <w:rPr>
          <w:lang w:val="en-US"/>
        </w:rPr>
      </w:pPr>
    </w:p>
    <w:p w14:paraId="4D3920F4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3B21E1D" w14:textId="77777777" w:rsidR="0000578F" w:rsidRDefault="0000578F" w:rsidP="00DC62E7">
      <w:pPr>
        <w:pStyle w:val="2"/>
      </w:pPr>
      <w:bookmarkStart w:id="17" w:name="_Toc452108761"/>
      <w:bookmarkStart w:id="18" w:name="_Toc38892131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033A007A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6330F5CD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68529D21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4462DBCC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38892132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1F96EEAA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7C4EA328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6FD62698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593992C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0A67DB85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4D5D2913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09FD9ABE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61262085" w14:textId="77777777" w:rsidR="0000578F" w:rsidRDefault="0000578F" w:rsidP="0000578F">
      <w:pPr>
        <w:pStyle w:val="1"/>
      </w:pPr>
      <w:bookmarkStart w:id="26" w:name="_Toc38892133"/>
      <w:r>
        <w:rPr>
          <w:rFonts w:hint="eastAsia"/>
        </w:rPr>
        <w:t>参考</w:t>
      </w:r>
      <w:r>
        <w:t>标准</w:t>
      </w:r>
      <w:bookmarkEnd w:id="23"/>
      <w:bookmarkEnd w:id="26"/>
    </w:p>
    <w:p w14:paraId="0EBA82AF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24342A6C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04C4994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09AF6C2A" w14:textId="77777777" w:rsidR="0000578F" w:rsidRDefault="0000578F" w:rsidP="0000578F">
      <w:pPr>
        <w:pStyle w:val="1"/>
      </w:pPr>
      <w:bookmarkStart w:id="29" w:name="_Toc38892134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29D53FFB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7504554A" w14:textId="77777777" w:rsidR="00833AFE" w:rsidRDefault="00833AFE" w:rsidP="00833AFE">
      <w:pPr>
        <w:pStyle w:val="2"/>
      </w:pPr>
      <w:bookmarkStart w:id="30" w:name="_Toc38892135"/>
      <w:r>
        <w:rPr>
          <w:rFonts w:hint="eastAsia"/>
        </w:rPr>
        <w:t>参数定义</w:t>
      </w:r>
      <w:bookmarkEnd w:id="30"/>
    </w:p>
    <w:p w14:paraId="4248F606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04132943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6E22A416" w14:textId="77777777" w:rsidR="002D33C1" w:rsidRDefault="002D33C1" w:rsidP="002D33C1">
      <w:pPr>
        <w:pStyle w:val="2"/>
      </w:pPr>
      <w:bookmarkStart w:id="31" w:name="_Toc38892136"/>
      <w:r>
        <w:rPr>
          <w:rFonts w:hint="eastAsia"/>
        </w:rPr>
        <w:t>计算流程</w:t>
      </w:r>
      <w:bookmarkEnd w:id="31"/>
    </w:p>
    <w:p w14:paraId="41FDDB66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42D6B830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4264E500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33B2097E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5022EE1B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671558A6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27D9C633" wp14:editId="68954D32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6C626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6E1C8495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57172DBB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F424476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3A40B1B7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C49416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15FD547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485E71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FFF8FE8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4ACC7D48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EEE8BD3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0770F6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296653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EB4D7E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21EF195C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6CACAEF8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7C1440D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C5C6631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4FC91382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6FFE346C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062DF70B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2C6B1260" w14:textId="77777777" w:rsidR="001B0BA1" w:rsidRDefault="006D296D" w:rsidP="00B50E2E">
      <w:pPr>
        <w:pStyle w:val="2"/>
      </w:pPr>
      <w:bookmarkStart w:id="33" w:name="_Toc38892137"/>
      <w:r>
        <w:rPr>
          <w:rFonts w:hint="eastAsia"/>
        </w:rPr>
        <w:t>计算参数</w:t>
      </w:r>
      <w:bookmarkEnd w:id="33"/>
    </w:p>
    <w:p w14:paraId="22ACBB41" w14:textId="77777777" w:rsidR="006D296D" w:rsidRDefault="006043F1" w:rsidP="00EA3BB3">
      <w:pPr>
        <w:pStyle w:val="3"/>
      </w:pPr>
      <w:bookmarkStart w:id="34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57985FF0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广州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0BA5644A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42BF599F" wp14:editId="41DDF62A">
            <wp:extent cx="5115462" cy="219098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5462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2626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0D088E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579573A5" w14:textId="77777777" w:rsidR="00B665C1" w:rsidRDefault="00B665C1" w:rsidP="00EA3BB3">
      <w:pPr>
        <w:pStyle w:val="3"/>
      </w:pPr>
      <w:bookmarkStart w:id="37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1B8253BD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163AAF2B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71D3487B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1909A2F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377CE86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55707E1D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645EB8D8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0E62776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13.9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884B069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18.6~25.6</w:t>
            </w:r>
          </w:p>
        </w:tc>
      </w:tr>
      <w:tr w:rsidR="0099773C" w:rsidRPr="00A412D8" w14:paraId="4CA1BFB0" w14:textId="77777777" w:rsidTr="0099773C">
        <w:trPr>
          <w:trHeight w:val="270"/>
        </w:trPr>
        <w:tc>
          <w:tcPr>
            <w:tcW w:w="1861" w:type="dxa"/>
          </w:tcPr>
          <w:p w14:paraId="57A313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3B5D3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E73D43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 w:rsidR="0099773C" w:rsidRPr="00A412D8" w14:paraId="355D6723" w14:textId="77777777" w:rsidTr="0099773C">
        <w:trPr>
          <w:trHeight w:val="270"/>
        </w:trPr>
        <w:tc>
          <w:tcPr>
            <w:tcW w:w="1861" w:type="dxa"/>
          </w:tcPr>
          <w:p w14:paraId="74439E1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1160DA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616022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 w:rsidR="0099773C" w:rsidRPr="00A412D8" w14:paraId="4A779B58" w14:textId="77777777" w:rsidTr="0099773C">
        <w:trPr>
          <w:trHeight w:val="270"/>
        </w:trPr>
        <w:tc>
          <w:tcPr>
            <w:tcW w:w="1861" w:type="dxa"/>
          </w:tcPr>
          <w:p w14:paraId="5B4A82C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488F18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4A78A7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21.2~28.2</w:t>
            </w:r>
          </w:p>
        </w:tc>
      </w:tr>
      <w:tr w:rsidR="0099773C" w:rsidRPr="00A412D8" w14:paraId="6C0908D2" w14:textId="77777777" w:rsidTr="0099773C">
        <w:trPr>
          <w:trHeight w:val="270"/>
        </w:trPr>
        <w:tc>
          <w:tcPr>
            <w:tcW w:w="1861" w:type="dxa"/>
          </w:tcPr>
          <w:p w14:paraId="698F6DE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796A6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2F3BF9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22.4~29.4</w:t>
            </w:r>
          </w:p>
        </w:tc>
      </w:tr>
      <w:tr w:rsidR="0099773C" w:rsidRPr="00A412D8" w14:paraId="6B253D97" w14:textId="77777777" w:rsidTr="0099773C">
        <w:trPr>
          <w:trHeight w:val="270"/>
        </w:trPr>
        <w:tc>
          <w:tcPr>
            <w:tcW w:w="1861" w:type="dxa"/>
          </w:tcPr>
          <w:p w14:paraId="31A456C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8A0E45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F646FE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4CDEBDAC" w14:textId="77777777" w:rsidTr="0099773C">
        <w:trPr>
          <w:trHeight w:val="270"/>
        </w:trPr>
        <w:tc>
          <w:tcPr>
            <w:tcW w:w="1861" w:type="dxa"/>
          </w:tcPr>
          <w:p w14:paraId="0EB8B9C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FBCAF5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49F431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14:paraId="59D34DA1" w14:textId="77777777" w:rsidTr="0099773C">
        <w:trPr>
          <w:trHeight w:val="270"/>
        </w:trPr>
        <w:tc>
          <w:tcPr>
            <w:tcW w:w="1861" w:type="dxa"/>
          </w:tcPr>
          <w:p w14:paraId="181F5F4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69700E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A0B980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23.0~30.0</w:t>
            </w:r>
          </w:p>
        </w:tc>
      </w:tr>
      <w:tr w:rsidR="0099773C" w:rsidRPr="00A412D8" w14:paraId="5992B8D5" w14:textId="77777777" w:rsidTr="0099773C">
        <w:trPr>
          <w:trHeight w:val="270"/>
        </w:trPr>
        <w:tc>
          <w:tcPr>
            <w:tcW w:w="1861" w:type="dxa"/>
          </w:tcPr>
          <w:p w14:paraId="1A560F9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2A05E6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D538E9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:rsidR="0099773C" w:rsidRPr="00A412D8" w14:paraId="3E6E45EA" w14:textId="77777777" w:rsidTr="0099773C">
        <w:trPr>
          <w:trHeight w:val="270"/>
        </w:trPr>
        <w:tc>
          <w:tcPr>
            <w:tcW w:w="1861" w:type="dxa"/>
          </w:tcPr>
          <w:p w14:paraId="6CC9AC2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FDD454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6B7A62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 w:rsidR="0099773C" w:rsidRPr="00A412D8" w14:paraId="3394099B" w14:textId="77777777" w:rsidTr="0099773C">
        <w:trPr>
          <w:trHeight w:val="270"/>
        </w:trPr>
        <w:tc>
          <w:tcPr>
            <w:tcW w:w="1861" w:type="dxa"/>
          </w:tcPr>
          <w:p w14:paraId="277D05B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51F47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D1B18D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20.5~27.5</w:t>
            </w:r>
          </w:p>
        </w:tc>
      </w:tr>
      <w:tr w:rsidR="0099773C" w:rsidRPr="00A412D8" w14:paraId="7F02254D" w14:textId="77777777" w:rsidTr="0099773C">
        <w:trPr>
          <w:trHeight w:val="270"/>
        </w:trPr>
        <w:tc>
          <w:tcPr>
            <w:tcW w:w="1861" w:type="dxa"/>
          </w:tcPr>
          <w:p w14:paraId="51415D9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3AF70D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C89014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</w:tbl>
    <w:p w14:paraId="105E037F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01B8D0D1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9"/>
    </w:p>
    <w:p w14:paraId="2A2FA5D0" w14:textId="77777777" w:rsidR="006043F1" w:rsidRPr="000B1793" w:rsidRDefault="006043F1" w:rsidP="00EA3BB3">
      <w:pPr>
        <w:pStyle w:val="3"/>
      </w:pPr>
      <w:bookmarkStart w:id="40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0"/>
    </w:p>
    <w:p w14:paraId="00F8E5C6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5AEB82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9392CD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373B351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B2FE7F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DA2055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1740AF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195151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515ECC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2A96101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ADBE711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13C5FC6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331EA5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2B997A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ABA89F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70CAA7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1B6246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292B0193" w14:textId="77777777">
        <w:trPr>
          <w:jc w:val="center"/>
        </w:trPr>
        <w:tc>
          <w:tcPr>
            <w:tcW w:w="3347" w:type="dxa"/>
            <w:vAlign w:val="center"/>
          </w:tcPr>
          <w:p w14:paraId="59F320BC" w14:textId="77777777" w:rsidR="0058474F" w:rsidRDefault="00780F08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5F3BADDA" w14:textId="77777777" w:rsidR="0058474F" w:rsidRDefault="00780F08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0F897112" w14:textId="77777777" w:rsidR="0058474F" w:rsidRDefault="00780F08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26C37018" w14:textId="77777777" w:rsidR="0058474F" w:rsidRDefault="00780F08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32B0172B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75AD48" w14:textId="77777777" w:rsidR="0058474F" w:rsidRDefault="00780F08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458562C5" w14:textId="77777777" w:rsidR="0058474F" w:rsidRDefault="00780F08" w:rsidP="002F44D5">
            <w:r>
              <w:t>0.407</w:t>
            </w:r>
          </w:p>
        </w:tc>
      </w:tr>
      <w:tr w:rsidR="000D5CE9" w14:paraId="353167E8" w14:textId="77777777">
        <w:trPr>
          <w:jc w:val="center"/>
        </w:trPr>
        <w:tc>
          <w:tcPr>
            <w:tcW w:w="3347" w:type="dxa"/>
            <w:vAlign w:val="center"/>
          </w:tcPr>
          <w:p w14:paraId="71E82E5B" w14:textId="77777777" w:rsidR="0058474F" w:rsidRDefault="00780F0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3473D9C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F1380E3" w14:textId="77777777" w:rsidR="0058474F" w:rsidRDefault="00780F0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A4437A3" w14:textId="77777777" w:rsidR="0058474F" w:rsidRDefault="00780F0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6176ABE" w14:textId="77777777" w:rsidR="0058474F" w:rsidRDefault="00780F0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6B66BEAE" w14:textId="77777777" w:rsidR="0058474F" w:rsidRDefault="00780F0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5FAE1A3C" w14:textId="77777777" w:rsidR="0058474F" w:rsidRDefault="00780F08" w:rsidP="002F44D5">
            <w:r>
              <w:t>0.227</w:t>
            </w:r>
          </w:p>
        </w:tc>
      </w:tr>
      <w:tr w:rsidR="000D5CE9" w14:paraId="44C35234" w14:textId="77777777">
        <w:trPr>
          <w:jc w:val="center"/>
        </w:trPr>
        <w:tc>
          <w:tcPr>
            <w:tcW w:w="3347" w:type="dxa"/>
            <w:vAlign w:val="center"/>
          </w:tcPr>
          <w:p w14:paraId="436C0FA4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3A0D0AF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B7295B3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5E5E2D9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F3C6B2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BE8C76F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C37D3C0" w14:textId="77777777" w:rsidR="0058474F" w:rsidRDefault="00780F08" w:rsidP="002F44D5">
            <w:r>
              <w:t>0.245</w:t>
            </w:r>
          </w:p>
        </w:tc>
      </w:tr>
      <w:tr w:rsidR="000D5CE9" w14:paraId="0AC05476" w14:textId="77777777">
        <w:trPr>
          <w:jc w:val="center"/>
        </w:trPr>
        <w:tc>
          <w:tcPr>
            <w:tcW w:w="3347" w:type="dxa"/>
            <w:vAlign w:val="center"/>
          </w:tcPr>
          <w:p w14:paraId="14356C7C" w14:textId="77777777" w:rsidR="0058474F" w:rsidRDefault="00780F08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608F917C" w14:textId="77777777" w:rsidR="0058474F" w:rsidRDefault="00780F08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7ECD23FA" w14:textId="77777777" w:rsidR="0058474F" w:rsidRDefault="00780F08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1EEA172C" w14:textId="77777777" w:rsidR="0058474F" w:rsidRDefault="00780F08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1587B573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48B4AD" w14:textId="77777777" w:rsidR="0058474F" w:rsidRDefault="00780F08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0A4817A9" w14:textId="77777777" w:rsidR="0058474F" w:rsidRDefault="00780F08" w:rsidP="002F44D5">
            <w:r>
              <w:t>1.378</w:t>
            </w:r>
          </w:p>
        </w:tc>
      </w:tr>
      <w:tr w:rsidR="000D5CE9" w14:paraId="022ECBDD" w14:textId="77777777">
        <w:trPr>
          <w:jc w:val="center"/>
        </w:trPr>
        <w:tc>
          <w:tcPr>
            <w:tcW w:w="3347" w:type="dxa"/>
            <w:vAlign w:val="center"/>
          </w:tcPr>
          <w:p w14:paraId="0F74F0D6" w14:textId="77777777" w:rsidR="0058474F" w:rsidRDefault="00780F08" w:rsidP="002F44D5">
            <w:r>
              <w:lastRenderedPageBreak/>
              <w:t>钢筋混凝土</w:t>
            </w:r>
          </w:p>
        </w:tc>
        <w:tc>
          <w:tcPr>
            <w:tcW w:w="849" w:type="dxa"/>
            <w:vAlign w:val="center"/>
          </w:tcPr>
          <w:p w14:paraId="1447FD8A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8D648AA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FAE57B5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E678C34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7A6B61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4761C77" w14:textId="77777777" w:rsidR="0058474F" w:rsidRDefault="00780F08" w:rsidP="002F44D5">
            <w:r>
              <w:t>1.186</w:t>
            </w:r>
          </w:p>
        </w:tc>
      </w:tr>
      <w:tr w:rsidR="000D5CE9" w14:paraId="2E93BE10" w14:textId="77777777">
        <w:trPr>
          <w:jc w:val="center"/>
        </w:trPr>
        <w:tc>
          <w:tcPr>
            <w:tcW w:w="3347" w:type="dxa"/>
            <w:vAlign w:val="center"/>
          </w:tcPr>
          <w:p w14:paraId="584F8D77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EF2E033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69010CB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FE116C9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933EB19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CEDBE5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5D6DAC6" w14:textId="77777777" w:rsidR="0058474F" w:rsidRDefault="00780F08" w:rsidP="002F44D5">
            <w:r>
              <w:t>0.249</w:t>
            </w:r>
          </w:p>
        </w:tc>
      </w:tr>
      <w:tr w:rsidR="0058474F" w14:paraId="615E393E" w14:textId="77777777" w:rsidTr="00762E43">
        <w:trPr>
          <w:jc w:val="center"/>
        </w:trPr>
        <w:tc>
          <w:tcPr>
            <w:tcW w:w="3347" w:type="dxa"/>
            <w:vAlign w:val="center"/>
          </w:tcPr>
          <w:p w14:paraId="74EF475F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A92065E" w14:textId="77777777" w:rsidR="0058474F" w:rsidRDefault="00780F08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6F0B0B8D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5C72466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3CC206B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90467AA" w14:textId="77777777" w:rsidR="0058474F" w:rsidRDefault="00780F08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5909A079" w14:textId="77777777" w:rsidR="0058474F" w:rsidRDefault="00780F08" w:rsidP="002F44D5">
            <w:r>
              <w:t>3.691</w:t>
            </w:r>
          </w:p>
        </w:tc>
      </w:tr>
      <w:tr w:rsidR="0058474F" w14:paraId="4C0646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6C6DFF4" w14:textId="77777777" w:rsidR="0058474F" w:rsidRDefault="00780F0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68A8B14" w14:textId="77777777" w:rsidR="0058474F" w:rsidRDefault="00780F0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1F091C4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7C87401" w14:textId="77777777" w:rsidR="0058474F" w:rsidRPr="00D95163" w:rsidRDefault="00780F0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0170AE0" w14:textId="77777777" w:rsidR="0058474F" w:rsidRDefault="00780F08" w:rsidP="002F44D5">
            <w:pPr>
              <w:jc w:val="center"/>
            </w:pPr>
            <w:r>
              <w:t>0.77</w:t>
            </w:r>
          </w:p>
        </w:tc>
      </w:tr>
    </w:tbl>
    <w:p w14:paraId="3B8E8EA9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6703AC14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FDDCDB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2ED6E6F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9B252C5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1E1D1F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4FE1A9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910177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F1E960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92FC17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49FF3C9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2959F2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C6C4D71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E3A832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B825DD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913C65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C6C681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BA3E91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3B42E323" w14:textId="77777777">
        <w:trPr>
          <w:jc w:val="center"/>
        </w:trPr>
        <w:tc>
          <w:tcPr>
            <w:tcW w:w="3347" w:type="dxa"/>
            <w:vAlign w:val="center"/>
          </w:tcPr>
          <w:p w14:paraId="5FC4F0EE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15BC682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8DB4038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E3B79C2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ABB0A5F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489EB4D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A14CE80" w14:textId="77777777" w:rsidR="0058474F" w:rsidRDefault="00780F08" w:rsidP="002F44D5">
            <w:r>
              <w:t>0.245</w:t>
            </w:r>
          </w:p>
        </w:tc>
      </w:tr>
      <w:tr w:rsidR="000D5CE9" w14:paraId="0B2A7434" w14:textId="77777777">
        <w:trPr>
          <w:jc w:val="center"/>
        </w:trPr>
        <w:tc>
          <w:tcPr>
            <w:tcW w:w="3347" w:type="dxa"/>
            <w:vAlign w:val="center"/>
          </w:tcPr>
          <w:p w14:paraId="10107901" w14:textId="77777777" w:rsidR="0058474F" w:rsidRDefault="00780F0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2FED32F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4F89846" w14:textId="77777777" w:rsidR="0058474F" w:rsidRDefault="00780F0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FF6AC58" w14:textId="77777777" w:rsidR="0058474F" w:rsidRDefault="00780F0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53E6990" w14:textId="77777777" w:rsidR="0058474F" w:rsidRDefault="00780F0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666478A0" w14:textId="77777777" w:rsidR="0058474F" w:rsidRDefault="00780F0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37747E9F" w14:textId="77777777" w:rsidR="0058474F" w:rsidRDefault="00780F08" w:rsidP="002F44D5">
            <w:r>
              <w:t>0.227</w:t>
            </w:r>
          </w:p>
        </w:tc>
      </w:tr>
      <w:tr w:rsidR="000D5CE9" w14:paraId="271ED991" w14:textId="77777777">
        <w:trPr>
          <w:jc w:val="center"/>
        </w:trPr>
        <w:tc>
          <w:tcPr>
            <w:tcW w:w="3347" w:type="dxa"/>
            <w:vAlign w:val="center"/>
          </w:tcPr>
          <w:p w14:paraId="76B8AB94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59B51EA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2A24F4E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7C9403F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EB293B8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3D9C3B9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4366DCB" w14:textId="77777777" w:rsidR="0058474F" w:rsidRDefault="00780F08" w:rsidP="002F44D5">
            <w:r>
              <w:t>0.245</w:t>
            </w:r>
          </w:p>
        </w:tc>
      </w:tr>
      <w:tr w:rsidR="000D5CE9" w14:paraId="46BA03D3" w14:textId="77777777">
        <w:trPr>
          <w:jc w:val="center"/>
        </w:trPr>
        <w:tc>
          <w:tcPr>
            <w:tcW w:w="3347" w:type="dxa"/>
            <w:vAlign w:val="center"/>
          </w:tcPr>
          <w:p w14:paraId="658D5AD4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AE257F8" w14:textId="77777777" w:rsidR="0058474F" w:rsidRDefault="00780F0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855C6F1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DBE0382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D998B03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76C46F" w14:textId="77777777" w:rsidR="0058474F" w:rsidRDefault="00780F0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55AC811" w14:textId="77777777" w:rsidR="0058474F" w:rsidRDefault="00780F08" w:rsidP="002F44D5">
            <w:r>
              <w:t>1.977</w:t>
            </w:r>
          </w:p>
        </w:tc>
      </w:tr>
      <w:tr w:rsidR="000D5CE9" w14:paraId="4EEAE06F" w14:textId="77777777">
        <w:trPr>
          <w:jc w:val="center"/>
        </w:trPr>
        <w:tc>
          <w:tcPr>
            <w:tcW w:w="3347" w:type="dxa"/>
            <w:vAlign w:val="center"/>
          </w:tcPr>
          <w:p w14:paraId="693192B6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DD640E3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F84061B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6EAF1C7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E4A536F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6F91A1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732B231" w14:textId="77777777" w:rsidR="0058474F" w:rsidRDefault="00780F08" w:rsidP="002F44D5">
            <w:r>
              <w:t>0.249</w:t>
            </w:r>
          </w:p>
        </w:tc>
      </w:tr>
      <w:tr w:rsidR="0058474F" w14:paraId="08519980" w14:textId="77777777" w:rsidTr="00762E43">
        <w:trPr>
          <w:jc w:val="center"/>
        </w:trPr>
        <w:tc>
          <w:tcPr>
            <w:tcW w:w="3347" w:type="dxa"/>
            <w:vAlign w:val="center"/>
          </w:tcPr>
          <w:p w14:paraId="23B0EBFA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5598DA4" w14:textId="77777777" w:rsidR="0058474F" w:rsidRDefault="00780F08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79BB2C7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267334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D1E75D8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49BC526" w14:textId="77777777" w:rsidR="0058474F" w:rsidRDefault="00780F08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26E70904" w14:textId="77777777" w:rsidR="0058474F" w:rsidRDefault="00780F08" w:rsidP="002F44D5">
            <w:r>
              <w:t>2.941</w:t>
            </w:r>
          </w:p>
        </w:tc>
      </w:tr>
      <w:tr w:rsidR="0058474F" w14:paraId="760CA9B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7A7C12" w14:textId="77777777" w:rsidR="0058474F" w:rsidRDefault="00780F0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EF69DB3" w14:textId="77777777" w:rsidR="0058474F" w:rsidRDefault="00780F0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4A31781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ED82C45" w14:textId="77777777" w:rsidR="0058474F" w:rsidRPr="00D95163" w:rsidRDefault="00780F0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6273BE5" w14:textId="77777777" w:rsidR="0058474F" w:rsidRDefault="00780F08" w:rsidP="002F44D5">
            <w:pPr>
              <w:jc w:val="center"/>
            </w:pPr>
            <w:r>
              <w:t>1.13</w:t>
            </w:r>
          </w:p>
        </w:tc>
      </w:tr>
    </w:tbl>
    <w:p w14:paraId="66D8D129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26DD04B0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B567B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80991E8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22F2D12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E109CC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418D22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D029C5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DF2AEE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7EC76C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2AB2DB6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B584CB2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582F625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29CD19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AE01E4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8B3815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F35693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4CE9D2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6DE3A113" w14:textId="77777777">
        <w:trPr>
          <w:jc w:val="center"/>
        </w:trPr>
        <w:tc>
          <w:tcPr>
            <w:tcW w:w="3347" w:type="dxa"/>
            <w:vAlign w:val="center"/>
          </w:tcPr>
          <w:p w14:paraId="2A97EE83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1A5E73E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4A4EC38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607111C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8284740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C422145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002FE53" w14:textId="77777777" w:rsidR="0058474F" w:rsidRDefault="00780F08" w:rsidP="002F44D5">
            <w:r>
              <w:t>0.245</w:t>
            </w:r>
          </w:p>
        </w:tc>
      </w:tr>
      <w:tr w:rsidR="000D5CE9" w14:paraId="05DACD62" w14:textId="77777777">
        <w:trPr>
          <w:jc w:val="center"/>
        </w:trPr>
        <w:tc>
          <w:tcPr>
            <w:tcW w:w="3347" w:type="dxa"/>
            <w:vAlign w:val="center"/>
          </w:tcPr>
          <w:p w14:paraId="50A73775" w14:textId="77777777" w:rsidR="0058474F" w:rsidRDefault="00780F0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A077086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A74A988" w14:textId="77777777" w:rsidR="0058474F" w:rsidRDefault="00780F0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898B2F9" w14:textId="77777777" w:rsidR="0058474F" w:rsidRDefault="00780F0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517023B" w14:textId="77777777" w:rsidR="0058474F" w:rsidRDefault="00780F0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EBD4A01" w14:textId="77777777" w:rsidR="0058474F" w:rsidRDefault="00780F0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2ECCE786" w14:textId="77777777" w:rsidR="0058474F" w:rsidRDefault="00780F08" w:rsidP="002F44D5">
            <w:r>
              <w:t>0.227</w:t>
            </w:r>
          </w:p>
        </w:tc>
      </w:tr>
      <w:tr w:rsidR="000D5CE9" w14:paraId="13A95DD3" w14:textId="77777777">
        <w:trPr>
          <w:jc w:val="center"/>
        </w:trPr>
        <w:tc>
          <w:tcPr>
            <w:tcW w:w="3347" w:type="dxa"/>
            <w:vAlign w:val="center"/>
          </w:tcPr>
          <w:p w14:paraId="3605E9F1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BEC8504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BB7A259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EDC1D81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D64AA4A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E5BD37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D98A2C5" w14:textId="77777777" w:rsidR="0058474F" w:rsidRDefault="00780F08" w:rsidP="002F44D5">
            <w:r>
              <w:t>0.245</w:t>
            </w:r>
          </w:p>
        </w:tc>
      </w:tr>
      <w:tr w:rsidR="000D5CE9" w14:paraId="0FA938A7" w14:textId="77777777">
        <w:trPr>
          <w:jc w:val="center"/>
        </w:trPr>
        <w:tc>
          <w:tcPr>
            <w:tcW w:w="3347" w:type="dxa"/>
            <w:vAlign w:val="center"/>
          </w:tcPr>
          <w:p w14:paraId="63811DAC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B5C4E43" w14:textId="77777777" w:rsidR="0058474F" w:rsidRDefault="00780F0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F334711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D3A3236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CA5360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179B6B" w14:textId="77777777" w:rsidR="0058474F" w:rsidRDefault="00780F0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9B213AB" w14:textId="77777777" w:rsidR="0058474F" w:rsidRDefault="00780F08" w:rsidP="002F44D5">
            <w:r>
              <w:t>1.977</w:t>
            </w:r>
          </w:p>
        </w:tc>
      </w:tr>
      <w:tr w:rsidR="000D5CE9" w14:paraId="00F7B01C" w14:textId="77777777">
        <w:trPr>
          <w:jc w:val="center"/>
        </w:trPr>
        <w:tc>
          <w:tcPr>
            <w:tcW w:w="3347" w:type="dxa"/>
            <w:vAlign w:val="center"/>
          </w:tcPr>
          <w:p w14:paraId="69EF149D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3F6C2D9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C9DC350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B5AD504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6AAC527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5A6D0C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8160CD8" w14:textId="77777777" w:rsidR="0058474F" w:rsidRDefault="00780F08" w:rsidP="002F44D5">
            <w:r>
              <w:t>0.249</w:t>
            </w:r>
          </w:p>
        </w:tc>
      </w:tr>
      <w:tr w:rsidR="0058474F" w14:paraId="39370FA2" w14:textId="77777777" w:rsidTr="00762E43">
        <w:trPr>
          <w:jc w:val="center"/>
        </w:trPr>
        <w:tc>
          <w:tcPr>
            <w:tcW w:w="3347" w:type="dxa"/>
            <w:vAlign w:val="center"/>
          </w:tcPr>
          <w:p w14:paraId="392BDC8B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2B88714" w14:textId="77777777" w:rsidR="0058474F" w:rsidRDefault="00780F08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5C22F39D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E8B6B6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1B63471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606A219" w14:textId="77777777" w:rsidR="0058474F" w:rsidRDefault="00780F08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57858B1F" w14:textId="77777777" w:rsidR="0058474F" w:rsidRDefault="00780F08" w:rsidP="002F44D5">
            <w:r>
              <w:t>2.941</w:t>
            </w:r>
          </w:p>
        </w:tc>
      </w:tr>
      <w:tr w:rsidR="0058474F" w14:paraId="15F3D18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05F9EDC" w14:textId="77777777" w:rsidR="0058474F" w:rsidRDefault="00780F0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F5E0BB4" w14:textId="77777777" w:rsidR="0058474F" w:rsidRDefault="00780F0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2D209CE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5BB1445" w14:textId="77777777" w:rsidR="0058474F" w:rsidRPr="00D95163" w:rsidRDefault="00780F0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505732F" w14:textId="77777777" w:rsidR="0058474F" w:rsidRDefault="00780F08" w:rsidP="002F44D5">
            <w:pPr>
              <w:jc w:val="center"/>
            </w:pPr>
            <w:r>
              <w:t>1.13</w:t>
            </w:r>
          </w:p>
        </w:tc>
      </w:tr>
    </w:tbl>
    <w:p w14:paraId="57311B8B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11FA8F79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B0E428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45EBE9E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1C38CF0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02AF59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0DD335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6C64FA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6ACB05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FB76EE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3AF2D47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1B2C7B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68632B0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537922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5AD61C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D4B1F5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BBF047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FD9967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37B8A46B" w14:textId="77777777">
        <w:trPr>
          <w:jc w:val="center"/>
        </w:trPr>
        <w:tc>
          <w:tcPr>
            <w:tcW w:w="3347" w:type="dxa"/>
            <w:vAlign w:val="center"/>
          </w:tcPr>
          <w:p w14:paraId="10CCCC98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BD19905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2E81853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CFA1B3E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1F3F35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CC0875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C6D49E4" w14:textId="77777777" w:rsidR="0058474F" w:rsidRDefault="00780F08" w:rsidP="002F44D5">
            <w:r>
              <w:t>0.245</w:t>
            </w:r>
          </w:p>
        </w:tc>
      </w:tr>
      <w:tr w:rsidR="000D5CE9" w14:paraId="3846D69C" w14:textId="77777777">
        <w:trPr>
          <w:jc w:val="center"/>
        </w:trPr>
        <w:tc>
          <w:tcPr>
            <w:tcW w:w="3347" w:type="dxa"/>
            <w:vAlign w:val="center"/>
          </w:tcPr>
          <w:p w14:paraId="418868A0" w14:textId="77777777" w:rsidR="0058474F" w:rsidRDefault="00780F08" w:rsidP="002F44D5">
            <w:r>
              <w:lastRenderedPageBreak/>
              <w:t>钢筋混凝土</w:t>
            </w:r>
          </w:p>
        </w:tc>
        <w:tc>
          <w:tcPr>
            <w:tcW w:w="849" w:type="dxa"/>
            <w:vAlign w:val="center"/>
          </w:tcPr>
          <w:p w14:paraId="29228E1B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DB25C54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E8CD709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C2249E9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7A6115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3EB6322" w14:textId="77777777" w:rsidR="0058474F" w:rsidRDefault="00780F08" w:rsidP="002F44D5">
            <w:r>
              <w:t>1.186</w:t>
            </w:r>
          </w:p>
        </w:tc>
      </w:tr>
      <w:tr w:rsidR="000D5CE9" w14:paraId="0E6F2662" w14:textId="77777777">
        <w:trPr>
          <w:jc w:val="center"/>
        </w:trPr>
        <w:tc>
          <w:tcPr>
            <w:tcW w:w="3347" w:type="dxa"/>
            <w:vAlign w:val="center"/>
          </w:tcPr>
          <w:p w14:paraId="10A3EE8C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C033C75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3335F46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4DAC332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77F0292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9277BA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407E880" w14:textId="77777777" w:rsidR="0058474F" w:rsidRDefault="00780F08" w:rsidP="002F44D5">
            <w:r>
              <w:t>0.245</w:t>
            </w:r>
          </w:p>
        </w:tc>
      </w:tr>
      <w:tr w:rsidR="000D5CE9" w14:paraId="19DE045C" w14:textId="77777777">
        <w:trPr>
          <w:jc w:val="center"/>
        </w:trPr>
        <w:tc>
          <w:tcPr>
            <w:tcW w:w="3347" w:type="dxa"/>
            <w:vAlign w:val="center"/>
          </w:tcPr>
          <w:p w14:paraId="592033B3" w14:textId="77777777" w:rsidR="0058474F" w:rsidRDefault="00780F0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36C3969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E353C0" w14:textId="77777777" w:rsidR="0058474F" w:rsidRDefault="00780F0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110C817" w14:textId="77777777" w:rsidR="0058474F" w:rsidRDefault="00780F0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BD8DDF1" w14:textId="77777777" w:rsidR="0058474F" w:rsidRDefault="00780F0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9C73A3F" w14:textId="77777777" w:rsidR="0058474F" w:rsidRDefault="00780F0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4B12589B" w14:textId="77777777" w:rsidR="0058474F" w:rsidRDefault="00780F08" w:rsidP="002F44D5">
            <w:r>
              <w:t>0.227</w:t>
            </w:r>
          </w:p>
        </w:tc>
      </w:tr>
      <w:tr w:rsidR="000D5CE9" w14:paraId="42CF6041" w14:textId="77777777">
        <w:trPr>
          <w:jc w:val="center"/>
        </w:trPr>
        <w:tc>
          <w:tcPr>
            <w:tcW w:w="3347" w:type="dxa"/>
            <w:vAlign w:val="center"/>
          </w:tcPr>
          <w:p w14:paraId="7559ECEC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5E32015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529354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BEAE538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D6857C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6FD5819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0297DE4" w14:textId="77777777" w:rsidR="0058474F" w:rsidRDefault="00780F08" w:rsidP="002F44D5">
            <w:r>
              <w:t>0.245</w:t>
            </w:r>
          </w:p>
        </w:tc>
      </w:tr>
      <w:tr w:rsidR="0058474F" w14:paraId="4A262E86" w14:textId="77777777" w:rsidTr="00762E43">
        <w:trPr>
          <w:jc w:val="center"/>
        </w:trPr>
        <w:tc>
          <w:tcPr>
            <w:tcW w:w="3347" w:type="dxa"/>
            <w:vAlign w:val="center"/>
          </w:tcPr>
          <w:p w14:paraId="28AC81F2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D01DCB4" w14:textId="77777777" w:rsidR="0058474F" w:rsidRDefault="00780F0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B7CE3A5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1360D55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1AA27EE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7CABC30" w14:textId="77777777" w:rsidR="0058474F" w:rsidRDefault="00780F08" w:rsidP="002F44D5">
            <w:r>
              <w:t>0.689</w:t>
            </w:r>
          </w:p>
        </w:tc>
        <w:tc>
          <w:tcPr>
            <w:tcW w:w="1064" w:type="dxa"/>
            <w:vAlign w:val="center"/>
          </w:tcPr>
          <w:p w14:paraId="17A25867" w14:textId="77777777" w:rsidR="0058474F" w:rsidRDefault="00780F08" w:rsidP="002F44D5">
            <w:r>
              <w:t>2.146</w:t>
            </w:r>
          </w:p>
        </w:tc>
      </w:tr>
      <w:tr w:rsidR="0058474F" w14:paraId="54C7BF3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D3B2FB" w14:textId="77777777" w:rsidR="0058474F" w:rsidRPr="00D95163" w:rsidRDefault="00780F0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5861B08" w14:textId="77777777" w:rsidR="0058474F" w:rsidRDefault="00780F08" w:rsidP="002F44D5">
            <w:pPr>
              <w:jc w:val="center"/>
            </w:pPr>
            <w:r>
              <w:t>1.19</w:t>
            </w:r>
          </w:p>
        </w:tc>
      </w:tr>
    </w:tbl>
    <w:p w14:paraId="0DFED156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03B18080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32F41D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9B6114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2E8070C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63157A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3BB30E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50C95F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4A1E93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83B7CF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7BB1204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6FD8D14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81A060C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66B34D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F992FA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8839EB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22AF95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B6BE59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13B53950" w14:textId="77777777">
        <w:trPr>
          <w:jc w:val="center"/>
        </w:trPr>
        <w:tc>
          <w:tcPr>
            <w:tcW w:w="3347" w:type="dxa"/>
            <w:vAlign w:val="center"/>
          </w:tcPr>
          <w:p w14:paraId="5530AD6B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779C97F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633EEFF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6468A8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40FBB76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97942E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41C7B5B" w14:textId="77777777" w:rsidR="0058474F" w:rsidRDefault="00780F08" w:rsidP="002F44D5">
            <w:r>
              <w:t>0.245</w:t>
            </w:r>
          </w:p>
        </w:tc>
      </w:tr>
      <w:tr w:rsidR="000D5CE9" w14:paraId="55F01DF5" w14:textId="77777777">
        <w:trPr>
          <w:jc w:val="center"/>
        </w:trPr>
        <w:tc>
          <w:tcPr>
            <w:tcW w:w="3347" w:type="dxa"/>
            <w:vAlign w:val="center"/>
          </w:tcPr>
          <w:p w14:paraId="2A647114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A52DCE3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7F0DB64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E1D4686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4274931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2F8D5A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54EAA83" w14:textId="77777777" w:rsidR="0058474F" w:rsidRDefault="00780F08" w:rsidP="002F44D5">
            <w:r>
              <w:t>1.186</w:t>
            </w:r>
          </w:p>
        </w:tc>
      </w:tr>
      <w:tr w:rsidR="0058474F" w14:paraId="2B31766D" w14:textId="77777777" w:rsidTr="00762E43">
        <w:trPr>
          <w:jc w:val="center"/>
        </w:trPr>
        <w:tc>
          <w:tcPr>
            <w:tcW w:w="3347" w:type="dxa"/>
            <w:vAlign w:val="center"/>
          </w:tcPr>
          <w:p w14:paraId="77BA2CF2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C5B442A" w14:textId="77777777" w:rsidR="0058474F" w:rsidRDefault="00780F0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1452C9AA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70F4065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F264107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997751" w14:textId="77777777" w:rsidR="0058474F" w:rsidRDefault="00780F0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3F834D18" w14:textId="77777777" w:rsidR="0058474F" w:rsidRDefault="00780F08" w:rsidP="002F44D5">
            <w:r>
              <w:t>1.431</w:t>
            </w:r>
          </w:p>
        </w:tc>
      </w:tr>
      <w:tr w:rsidR="0058474F" w14:paraId="03427AC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98EBDF" w14:textId="77777777" w:rsidR="0058474F" w:rsidRPr="00D95163" w:rsidRDefault="00780F0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C9D8D4C" w14:textId="77777777" w:rsidR="0058474F" w:rsidRDefault="00780F08" w:rsidP="002F44D5">
            <w:pPr>
              <w:jc w:val="center"/>
            </w:pPr>
            <w:r>
              <w:t>0.52</w:t>
            </w:r>
          </w:p>
        </w:tc>
      </w:tr>
    </w:tbl>
    <w:p w14:paraId="286DA3F3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113771D5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B7E0B0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716A69D" w14:textId="77777777" w:rsidR="0058474F" w:rsidRDefault="00780F0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B028B48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A6367B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84C0B0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E0D5A9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71974E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C64CD2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2797B67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D7AD35A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C0B1789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92B5B6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20A3E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5FC191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91B7BC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427BE5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77D067B6" w14:textId="77777777">
        <w:trPr>
          <w:jc w:val="center"/>
        </w:trPr>
        <w:tc>
          <w:tcPr>
            <w:tcW w:w="3347" w:type="dxa"/>
            <w:vAlign w:val="center"/>
          </w:tcPr>
          <w:p w14:paraId="023ED403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F582B17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479ED72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49701F6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0330225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E64617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01BDBE9" w14:textId="77777777" w:rsidR="0058474F" w:rsidRDefault="00780F08" w:rsidP="002F44D5">
            <w:r>
              <w:t>0.245</w:t>
            </w:r>
          </w:p>
        </w:tc>
      </w:tr>
      <w:tr w:rsidR="000D5CE9" w14:paraId="024D6A26" w14:textId="77777777">
        <w:trPr>
          <w:jc w:val="center"/>
        </w:trPr>
        <w:tc>
          <w:tcPr>
            <w:tcW w:w="3347" w:type="dxa"/>
            <w:vAlign w:val="center"/>
          </w:tcPr>
          <w:p w14:paraId="1127AAE1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9D333A9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6719D87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FB53AA7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698072F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1589347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E16F8A3" w14:textId="77777777" w:rsidR="0058474F" w:rsidRDefault="00780F08" w:rsidP="002F44D5">
            <w:r>
              <w:t>1.186</w:t>
            </w:r>
          </w:p>
        </w:tc>
      </w:tr>
      <w:tr w:rsidR="0058474F" w14:paraId="6292626A" w14:textId="77777777" w:rsidTr="00762E43">
        <w:trPr>
          <w:jc w:val="center"/>
        </w:trPr>
        <w:tc>
          <w:tcPr>
            <w:tcW w:w="3347" w:type="dxa"/>
            <w:vAlign w:val="center"/>
          </w:tcPr>
          <w:p w14:paraId="6EEDDAB1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5EB9C8F" w14:textId="77777777" w:rsidR="0058474F" w:rsidRDefault="00780F0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2AE1E5DA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3BB61C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8C628D1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51888D5" w14:textId="77777777" w:rsidR="0058474F" w:rsidRDefault="00780F0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094621FB" w14:textId="77777777" w:rsidR="0058474F" w:rsidRDefault="00780F08" w:rsidP="002F44D5">
            <w:r>
              <w:t>1.431</w:t>
            </w:r>
          </w:p>
        </w:tc>
      </w:tr>
      <w:tr w:rsidR="0058474F" w14:paraId="0F92901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4D65A3F" w14:textId="77777777" w:rsidR="0058474F" w:rsidRPr="00D95163" w:rsidRDefault="00780F0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4E50DF47" w14:textId="77777777" w:rsidR="0058474F" w:rsidRDefault="00780F08" w:rsidP="002F44D5">
            <w:pPr>
              <w:jc w:val="center"/>
            </w:pPr>
            <w:r>
              <w:t>0.30</w:t>
            </w:r>
          </w:p>
        </w:tc>
      </w:tr>
    </w:tbl>
    <w:p w14:paraId="04ADBDE3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185A5B8C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95580F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D76D888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35DCEF8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D9D9B6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81D7E3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43DEDC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C944A9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5BDDB7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5629919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40274B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8303340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2AF145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76C7CB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DBADE2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AA89C0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734BA4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1C042019" w14:textId="77777777">
        <w:trPr>
          <w:jc w:val="center"/>
        </w:trPr>
        <w:tc>
          <w:tcPr>
            <w:tcW w:w="3347" w:type="dxa"/>
            <w:vAlign w:val="center"/>
          </w:tcPr>
          <w:p w14:paraId="13C344D8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534D707" w14:textId="77777777" w:rsidR="0058474F" w:rsidRDefault="00780F0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72A091A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2ABF0F4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947978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A8E1767" w14:textId="77777777" w:rsidR="0058474F" w:rsidRDefault="00780F0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82484B7" w14:textId="77777777" w:rsidR="0058474F" w:rsidRDefault="00780F08" w:rsidP="002F44D5">
            <w:r>
              <w:t>1.977</w:t>
            </w:r>
          </w:p>
        </w:tc>
      </w:tr>
      <w:tr w:rsidR="000D5CE9" w14:paraId="036874C2" w14:textId="77777777">
        <w:trPr>
          <w:jc w:val="center"/>
        </w:trPr>
        <w:tc>
          <w:tcPr>
            <w:tcW w:w="3347" w:type="dxa"/>
            <w:vAlign w:val="center"/>
          </w:tcPr>
          <w:p w14:paraId="65501AB9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D1E1B86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712C83C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698767F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206B1AA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DAA432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FD9D90C" w14:textId="77777777" w:rsidR="0058474F" w:rsidRDefault="00780F08" w:rsidP="002F44D5">
            <w:r>
              <w:t>0.249</w:t>
            </w:r>
          </w:p>
        </w:tc>
      </w:tr>
      <w:tr w:rsidR="0058474F" w14:paraId="0F443D5A" w14:textId="77777777" w:rsidTr="00762E43">
        <w:trPr>
          <w:jc w:val="center"/>
        </w:trPr>
        <w:tc>
          <w:tcPr>
            <w:tcW w:w="3347" w:type="dxa"/>
            <w:vAlign w:val="center"/>
          </w:tcPr>
          <w:p w14:paraId="5953F052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4375C53" w14:textId="77777777" w:rsidR="0058474F" w:rsidRDefault="00780F08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5ADD8A28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0A0E9B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CDEFD45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A6F2F2" w14:textId="77777777" w:rsidR="0058474F" w:rsidRDefault="00780F08" w:rsidP="002F44D5">
            <w:r>
              <w:t>0.140</w:t>
            </w:r>
          </w:p>
        </w:tc>
        <w:tc>
          <w:tcPr>
            <w:tcW w:w="1064" w:type="dxa"/>
            <w:vAlign w:val="center"/>
          </w:tcPr>
          <w:p w14:paraId="6CC2FBD6" w14:textId="77777777" w:rsidR="0058474F" w:rsidRDefault="00780F08" w:rsidP="002F44D5">
            <w:r>
              <w:t>2.226</w:t>
            </w:r>
          </w:p>
        </w:tc>
      </w:tr>
      <w:tr w:rsidR="0058474F" w14:paraId="24ACF07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F25BDE" w14:textId="77777777" w:rsidR="0058474F" w:rsidRPr="00D95163" w:rsidRDefault="00780F0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7BB3A00" w14:textId="77777777" w:rsidR="0058474F" w:rsidRDefault="00780F08" w:rsidP="002F44D5">
            <w:pPr>
              <w:jc w:val="center"/>
            </w:pPr>
            <w:r>
              <w:t>4.01</w:t>
            </w:r>
          </w:p>
        </w:tc>
      </w:tr>
    </w:tbl>
    <w:p w14:paraId="1992A0C3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292E18E8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284A96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87E3B5E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B8831A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8A633F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0E49D1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32C046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07261B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4DAA21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63B76F5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663A018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701A417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00EB6F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54DC70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9989BC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45AAFD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BDA6DF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7A1102C5" w14:textId="77777777">
        <w:trPr>
          <w:jc w:val="center"/>
        </w:trPr>
        <w:tc>
          <w:tcPr>
            <w:tcW w:w="3347" w:type="dxa"/>
            <w:vAlign w:val="center"/>
          </w:tcPr>
          <w:p w14:paraId="0F37042C" w14:textId="77777777" w:rsidR="0058474F" w:rsidRDefault="00780F08" w:rsidP="002F44D5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4CA7D2DE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D51620B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62B2035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F7F4D6D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C9FC9B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CEC8E03" w14:textId="77777777" w:rsidR="0058474F" w:rsidRDefault="00780F08" w:rsidP="002F44D5">
            <w:r>
              <w:t>0.245</w:t>
            </w:r>
          </w:p>
        </w:tc>
      </w:tr>
      <w:tr w:rsidR="000D5CE9" w14:paraId="5E94CF3E" w14:textId="77777777">
        <w:trPr>
          <w:jc w:val="center"/>
        </w:trPr>
        <w:tc>
          <w:tcPr>
            <w:tcW w:w="3347" w:type="dxa"/>
            <w:vAlign w:val="center"/>
          </w:tcPr>
          <w:p w14:paraId="79A43F2B" w14:textId="77777777" w:rsidR="0058474F" w:rsidRDefault="00780F08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2D183B59" w14:textId="77777777" w:rsidR="0058474F" w:rsidRDefault="00780F0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5A9A05F" w14:textId="77777777" w:rsidR="0058474F" w:rsidRDefault="00780F0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277A2A97" w14:textId="77777777" w:rsidR="0058474F" w:rsidRDefault="00780F0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4C0A0AD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E0BAB4" w14:textId="77777777" w:rsidR="0058474F" w:rsidRDefault="00780F0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14676B87" w14:textId="77777777" w:rsidR="0058474F" w:rsidRDefault="00780F08" w:rsidP="002F44D5">
            <w:r>
              <w:t>1.897</w:t>
            </w:r>
          </w:p>
        </w:tc>
      </w:tr>
      <w:tr w:rsidR="000D5CE9" w14:paraId="359DE26B" w14:textId="77777777">
        <w:trPr>
          <w:jc w:val="center"/>
        </w:trPr>
        <w:tc>
          <w:tcPr>
            <w:tcW w:w="3347" w:type="dxa"/>
            <w:vAlign w:val="center"/>
          </w:tcPr>
          <w:p w14:paraId="0DDF5604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BF39EC9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1F5BDC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A13F4C4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AA1E7FC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4D6DCA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5799D8C" w14:textId="77777777" w:rsidR="0058474F" w:rsidRDefault="00780F08" w:rsidP="002F44D5">
            <w:r>
              <w:t>0.249</w:t>
            </w:r>
          </w:p>
        </w:tc>
      </w:tr>
      <w:tr w:rsidR="0058474F" w14:paraId="1879C744" w14:textId="77777777" w:rsidTr="00762E43">
        <w:trPr>
          <w:jc w:val="center"/>
        </w:trPr>
        <w:tc>
          <w:tcPr>
            <w:tcW w:w="3347" w:type="dxa"/>
            <w:vAlign w:val="center"/>
          </w:tcPr>
          <w:p w14:paraId="0504058E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655D488" w14:textId="77777777" w:rsidR="0058474F" w:rsidRDefault="00780F0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5C724DF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3DE5314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3261ED3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796875" w14:textId="77777777" w:rsidR="0058474F" w:rsidRDefault="00780F0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4A9283E" w14:textId="77777777" w:rsidR="0058474F" w:rsidRDefault="00780F08" w:rsidP="002F44D5">
            <w:r>
              <w:t>2.391</w:t>
            </w:r>
          </w:p>
        </w:tc>
      </w:tr>
      <w:tr w:rsidR="0058474F" w14:paraId="486E8DF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2DE2F2F" w14:textId="77777777" w:rsidR="0058474F" w:rsidRPr="00D95163" w:rsidRDefault="00780F0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0C4C961" w14:textId="77777777" w:rsidR="0058474F" w:rsidRDefault="00780F08" w:rsidP="002F44D5">
            <w:pPr>
              <w:jc w:val="center"/>
            </w:pPr>
            <w:r>
              <w:t>1.93</w:t>
            </w:r>
          </w:p>
        </w:tc>
      </w:tr>
    </w:tbl>
    <w:p w14:paraId="544A1793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39773520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5F6705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D3DD47C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80D53F1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5A158C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F98344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2D6E4A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ECFBA1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7E14F3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789B8B4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A418191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E147317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9003E8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F2D137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512770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62C249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C4591E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7CA4C5EA" w14:textId="77777777">
        <w:trPr>
          <w:jc w:val="center"/>
        </w:trPr>
        <w:tc>
          <w:tcPr>
            <w:tcW w:w="3347" w:type="dxa"/>
            <w:vAlign w:val="center"/>
          </w:tcPr>
          <w:p w14:paraId="023AB8D3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1D139B7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29FEAC3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BFE1E0B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ED378B7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1CAF3E5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1FB9C38" w14:textId="77777777" w:rsidR="0058474F" w:rsidRDefault="00780F08" w:rsidP="002F44D5">
            <w:r>
              <w:t>0.245</w:t>
            </w:r>
          </w:p>
        </w:tc>
      </w:tr>
      <w:tr w:rsidR="000D5CE9" w14:paraId="7937BE24" w14:textId="77777777">
        <w:trPr>
          <w:jc w:val="center"/>
        </w:trPr>
        <w:tc>
          <w:tcPr>
            <w:tcW w:w="3347" w:type="dxa"/>
            <w:vAlign w:val="center"/>
          </w:tcPr>
          <w:p w14:paraId="58499D57" w14:textId="77777777" w:rsidR="0058474F" w:rsidRDefault="00780F08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1B25EBD9" w14:textId="77777777" w:rsidR="0058474F" w:rsidRDefault="00780F0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8D5A420" w14:textId="77777777" w:rsidR="0058474F" w:rsidRDefault="00780F0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7060D41" w14:textId="77777777" w:rsidR="0058474F" w:rsidRDefault="00780F0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E376835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EA57AD1" w14:textId="77777777" w:rsidR="0058474F" w:rsidRDefault="00780F0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3D657B4B" w14:textId="77777777" w:rsidR="0058474F" w:rsidRDefault="00780F08" w:rsidP="002F44D5">
            <w:r>
              <w:t>1.897</w:t>
            </w:r>
          </w:p>
        </w:tc>
      </w:tr>
      <w:tr w:rsidR="000D5CE9" w14:paraId="2A6FC1B1" w14:textId="77777777">
        <w:trPr>
          <w:jc w:val="center"/>
        </w:trPr>
        <w:tc>
          <w:tcPr>
            <w:tcW w:w="3347" w:type="dxa"/>
            <w:vAlign w:val="center"/>
          </w:tcPr>
          <w:p w14:paraId="6A86595F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F1F79BD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58E148A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6B6B38C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A12CB4A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E0DB005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E269D5C" w14:textId="77777777" w:rsidR="0058474F" w:rsidRDefault="00780F08" w:rsidP="002F44D5">
            <w:r>
              <w:t>0.249</w:t>
            </w:r>
          </w:p>
        </w:tc>
      </w:tr>
      <w:tr w:rsidR="0058474F" w14:paraId="5AC209A9" w14:textId="77777777" w:rsidTr="00762E43">
        <w:trPr>
          <w:jc w:val="center"/>
        </w:trPr>
        <w:tc>
          <w:tcPr>
            <w:tcW w:w="3347" w:type="dxa"/>
            <w:vAlign w:val="center"/>
          </w:tcPr>
          <w:p w14:paraId="1C66731A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15A7115" w14:textId="77777777" w:rsidR="0058474F" w:rsidRDefault="00780F0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5B0F4CB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ABD223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AA939A5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91539DF" w14:textId="77777777" w:rsidR="0058474F" w:rsidRDefault="00780F0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E59EC0F" w14:textId="77777777" w:rsidR="0058474F" w:rsidRDefault="00780F08" w:rsidP="002F44D5">
            <w:r>
              <w:t>2.391</w:t>
            </w:r>
          </w:p>
        </w:tc>
      </w:tr>
      <w:tr w:rsidR="0058474F" w14:paraId="2C82079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F98F4E" w14:textId="77777777" w:rsidR="0058474F" w:rsidRPr="00D95163" w:rsidRDefault="00780F0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0FB874A" w14:textId="77777777" w:rsidR="0058474F" w:rsidRDefault="00780F08" w:rsidP="002F44D5">
            <w:pPr>
              <w:jc w:val="center"/>
            </w:pPr>
            <w:r>
              <w:t>1.93</w:t>
            </w:r>
          </w:p>
        </w:tc>
      </w:tr>
    </w:tbl>
    <w:p w14:paraId="1368E573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3A3720DA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ED3569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FF42E3F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59F2C0A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692691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F96596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BB0E52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215009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08207F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43553B9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CADD05E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31FAD78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4EB03B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CBA6E5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CE6266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A1E0A2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633912D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6848E17D" w14:textId="77777777">
        <w:trPr>
          <w:jc w:val="center"/>
        </w:trPr>
        <w:tc>
          <w:tcPr>
            <w:tcW w:w="3347" w:type="dxa"/>
            <w:vAlign w:val="center"/>
          </w:tcPr>
          <w:p w14:paraId="37DC24AA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3775D8F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54CFB95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55C6BA7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59ACE6B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EDB62A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072342F" w14:textId="77777777" w:rsidR="0058474F" w:rsidRDefault="00780F08" w:rsidP="002F44D5">
            <w:r>
              <w:t>0.245</w:t>
            </w:r>
          </w:p>
        </w:tc>
      </w:tr>
      <w:tr w:rsidR="000D5CE9" w14:paraId="1EC6AA34" w14:textId="77777777">
        <w:trPr>
          <w:jc w:val="center"/>
        </w:trPr>
        <w:tc>
          <w:tcPr>
            <w:tcW w:w="3347" w:type="dxa"/>
            <w:vAlign w:val="center"/>
          </w:tcPr>
          <w:p w14:paraId="4EFF6056" w14:textId="77777777" w:rsidR="0058474F" w:rsidRDefault="00780F08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361F9A9C" w14:textId="77777777" w:rsidR="0058474F" w:rsidRDefault="00780F0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57B2491" w14:textId="77777777" w:rsidR="0058474F" w:rsidRDefault="00780F0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1036BCF9" w14:textId="77777777" w:rsidR="0058474F" w:rsidRDefault="00780F0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EFC5E52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BB3CAA" w14:textId="77777777" w:rsidR="0058474F" w:rsidRDefault="00780F0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4132D88" w14:textId="77777777" w:rsidR="0058474F" w:rsidRDefault="00780F08" w:rsidP="002F44D5">
            <w:r>
              <w:t>1.897</w:t>
            </w:r>
          </w:p>
        </w:tc>
      </w:tr>
      <w:tr w:rsidR="000D5CE9" w14:paraId="633D2ACF" w14:textId="77777777">
        <w:trPr>
          <w:jc w:val="center"/>
        </w:trPr>
        <w:tc>
          <w:tcPr>
            <w:tcW w:w="3347" w:type="dxa"/>
            <w:vAlign w:val="center"/>
          </w:tcPr>
          <w:p w14:paraId="467C40AA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7C9A74E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E24243D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B8F2E3F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EEE0AEA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259FA8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76AB20B" w14:textId="77777777" w:rsidR="0058474F" w:rsidRDefault="00780F08" w:rsidP="002F44D5">
            <w:r>
              <w:t>0.249</w:t>
            </w:r>
          </w:p>
        </w:tc>
      </w:tr>
      <w:tr w:rsidR="0058474F" w14:paraId="24EC4F62" w14:textId="77777777" w:rsidTr="00762E43">
        <w:trPr>
          <w:jc w:val="center"/>
        </w:trPr>
        <w:tc>
          <w:tcPr>
            <w:tcW w:w="3347" w:type="dxa"/>
            <w:vAlign w:val="center"/>
          </w:tcPr>
          <w:p w14:paraId="3CA026BC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6FAC479" w14:textId="77777777" w:rsidR="0058474F" w:rsidRDefault="00780F0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D504F6B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D038035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A5A3DE8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05C028" w14:textId="77777777" w:rsidR="0058474F" w:rsidRDefault="00780F0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5EA96DF6" w14:textId="77777777" w:rsidR="0058474F" w:rsidRDefault="00780F08" w:rsidP="002F44D5">
            <w:r>
              <w:t>2.391</w:t>
            </w:r>
          </w:p>
        </w:tc>
      </w:tr>
      <w:tr w:rsidR="0058474F" w14:paraId="20DBC26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8AE345A" w14:textId="77777777" w:rsidR="0058474F" w:rsidRPr="00D95163" w:rsidRDefault="00780F0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E1B1AB0" w14:textId="77777777" w:rsidR="0058474F" w:rsidRDefault="00780F08" w:rsidP="002F44D5">
            <w:pPr>
              <w:jc w:val="center"/>
            </w:pPr>
            <w:r>
              <w:t>1.93</w:t>
            </w:r>
          </w:p>
        </w:tc>
      </w:tr>
    </w:tbl>
    <w:p w14:paraId="29BDDBFC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73AD21F8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77630F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3FD159D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F32FEE1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68C538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62DA20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56BCDE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984FD0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3ABD1F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130EB8C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406FDC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F100A63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6B4C09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50C777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010408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04A503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3B328A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1CC9AAD8" w14:textId="77777777">
        <w:trPr>
          <w:jc w:val="center"/>
        </w:trPr>
        <w:tc>
          <w:tcPr>
            <w:tcW w:w="3347" w:type="dxa"/>
            <w:vAlign w:val="center"/>
          </w:tcPr>
          <w:p w14:paraId="36D40383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E97822A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56993B3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E53F90C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685EB9E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ACF753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898E658" w14:textId="77777777" w:rsidR="0058474F" w:rsidRDefault="00780F08" w:rsidP="002F44D5">
            <w:r>
              <w:t>0.245</w:t>
            </w:r>
          </w:p>
        </w:tc>
      </w:tr>
      <w:tr w:rsidR="000D5CE9" w14:paraId="7A09BAD3" w14:textId="77777777">
        <w:trPr>
          <w:jc w:val="center"/>
        </w:trPr>
        <w:tc>
          <w:tcPr>
            <w:tcW w:w="3347" w:type="dxa"/>
            <w:vAlign w:val="center"/>
          </w:tcPr>
          <w:p w14:paraId="7FABD118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D81817F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C51E809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D3F87B3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9459D32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EAC3F5C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1078F1A" w14:textId="77777777" w:rsidR="0058474F" w:rsidRDefault="00780F08" w:rsidP="002F44D5">
            <w:r>
              <w:t>1.186</w:t>
            </w:r>
          </w:p>
        </w:tc>
      </w:tr>
      <w:tr w:rsidR="000D5CE9" w14:paraId="0853B129" w14:textId="77777777">
        <w:trPr>
          <w:jc w:val="center"/>
        </w:trPr>
        <w:tc>
          <w:tcPr>
            <w:tcW w:w="3347" w:type="dxa"/>
            <w:vAlign w:val="center"/>
          </w:tcPr>
          <w:p w14:paraId="62511D72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CE394B9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1CD7625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23A235C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B6B69EB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CB52FC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D3B55B5" w14:textId="77777777" w:rsidR="0058474F" w:rsidRDefault="00780F08" w:rsidP="002F44D5">
            <w:r>
              <w:t>0.249</w:t>
            </w:r>
          </w:p>
        </w:tc>
      </w:tr>
      <w:tr w:rsidR="0058474F" w14:paraId="316317E5" w14:textId="77777777" w:rsidTr="00762E43">
        <w:trPr>
          <w:jc w:val="center"/>
        </w:trPr>
        <w:tc>
          <w:tcPr>
            <w:tcW w:w="3347" w:type="dxa"/>
            <w:vAlign w:val="center"/>
          </w:tcPr>
          <w:p w14:paraId="0DC03269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15AA8AF" w14:textId="77777777" w:rsidR="0058474F" w:rsidRDefault="00780F08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2E060071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4BB1BD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DEE6C76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EC3CBAC" w14:textId="77777777" w:rsidR="0058474F" w:rsidRDefault="00780F0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8697965" w14:textId="77777777" w:rsidR="0058474F" w:rsidRDefault="00780F08" w:rsidP="002F44D5">
            <w:r>
              <w:t>1.679</w:t>
            </w:r>
          </w:p>
        </w:tc>
      </w:tr>
      <w:tr w:rsidR="0058474F" w14:paraId="25869B1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987DDD" w14:textId="77777777" w:rsidR="0058474F" w:rsidRPr="00D95163" w:rsidRDefault="00780F0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22160AD" w14:textId="77777777" w:rsidR="0058474F" w:rsidRDefault="00780F08" w:rsidP="002F44D5">
            <w:pPr>
              <w:jc w:val="center"/>
            </w:pPr>
            <w:r>
              <w:t>2.98</w:t>
            </w:r>
          </w:p>
        </w:tc>
      </w:tr>
    </w:tbl>
    <w:p w14:paraId="37F7F3A8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3E4B4002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D7FD51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E36D9B" w14:textId="77777777" w:rsidR="0058474F" w:rsidRDefault="00780F08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AF0CE32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230372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47F77F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EE76C4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4EF673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516AED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7E3AF1A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C1DFE9C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5BD962B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36ADE3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B9B521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66A0C2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321049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A7AA3F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39F5B8BE" w14:textId="77777777">
        <w:trPr>
          <w:jc w:val="center"/>
        </w:trPr>
        <w:tc>
          <w:tcPr>
            <w:tcW w:w="3347" w:type="dxa"/>
            <w:vAlign w:val="center"/>
          </w:tcPr>
          <w:p w14:paraId="36565BEE" w14:textId="77777777" w:rsidR="0058474F" w:rsidRDefault="00780F0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118A76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DF991E7" w14:textId="77777777" w:rsidR="0058474F" w:rsidRDefault="00780F0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A5F3E3B" w14:textId="77777777" w:rsidR="0058474F" w:rsidRDefault="00780F0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2E34C40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4F125E4" w14:textId="77777777" w:rsidR="0058474F" w:rsidRDefault="00780F0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2477238" w14:textId="77777777" w:rsidR="0058474F" w:rsidRDefault="00780F08" w:rsidP="002F44D5">
            <w:r>
              <w:t>0.245</w:t>
            </w:r>
          </w:p>
        </w:tc>
      </w:tr>
      <w:tr w:rsidR="000D5CE9" w14:paraId="58FA934E" w14:textId="77777777">
        <w:trPr>
          <w:jc w:val="center"/>
        </w:trPr>
        <w:tc>
          <w:tcPr>
            <w:tcW w:w="3347" w:type="dxa"/>
            <w:vAlign w:val="center"/>
          </w:tcPr>
          <w:p w14:paraId="22BD282B" w14:textId="77777777" w:rsidR="0058474F" w:rsidRDefault="00780F0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DBAB69D" w14:textId="77777777" w:rsidR="0058474F" w:rsidRDefault="00780F0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EFC7955" w14:textId="77777777" w:rsidR="0058474F" w:rsidRDefault="00780F0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6C7729F" w14:textId="77777777" w:rsidR="0058474F" w:rsidRDefault="00780F0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C84EED7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CB86F9" w14:textId="77777777" w:rsidR="0058474F" w:rsidRDefault="00780F0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505C244" w14:textId="77777777" w:rsidR="0058474F" w:rsidRDefault="00780F08" w:rsidP="002F44D5">
            <w:r>
              <w:t>1.186</w:t>
            </w:r>
          </w:p>
        </w:tc>
      </w:tr>
      <w:tr w:rsidR="000D5CE9" w14:paraId="4C967130" w14:textId="77777777">
        <w:trPr>
          <w:jc w:val="center"/>
        </w:trPr>
        <w:tc>
          <w:tcPr>
            <w:tcW w:w="3347" w:type="dxa"/>
            <w:vAlign w:val="center"/>
          </w:tcPr>
          <w:p w14:paraId="1FF1F7B2" w14:textId="77777777" w:rsidR="0058474F" w:rsidRDefault="00780F0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0B831C5" w14:textId="77777777" w:rsidR="0058474F" w:rsidRDefault="00780F0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55A1EB1" w14:textId="77777777" w:rsidR="0058474F" w:rsidRDefault="00780F0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D585B1E" w14:textId="77777777" w:rsidR="0058474F" w:rsidRDefault="00780F0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1AC808A" w14:textId="77777777" w:rsidR="0058474F" w:rsidRDefault="00780F0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1CC04AE" w14:textId="77777777" w:rsidR="0058474F" w:rsidRDefault="00780F0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ADC32D1" w14:textId="77777777" w:rsidR="0058474F" w:rsidRDefault="00780F08" w:rsidP="002F44D5">
            <w:r>
              <w:t>0.249</w:t>
            </w:r>
          </w:p>
        </w:tc>
      </w:tr>
      <w:tr w:rsidR="0058474F" w14:paraId="602A4D6E" w14:textId="77777777" w:rsidTr="00762E43">
        <w:trPr>
          <w:jc w:val="center"/>
        </w:trPr>
        <w:tc>
          <w:tcPr>
            <w:tcW w:w="3347" w:type="dxa"/>
            <w:vAlign w:val="center"/>
          </w:tcPr>
          <w:p w14:paraId="4281228B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F16FBBF" w14:textId="77777777" w:rsidR="0058474F" w:rsidRDefault="00780F08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5FC4B2A4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0618EB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CF6B2F5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3C34B2" w14:textId="77777777" w:rsidR="0058474F" w:rsidRDefault="00780F0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3BE8CBF" w14:textId="77777777" w:rsidR="0058474F" w:rsidRDefault="00780F08" w:rsidP="002F44D5">
            <w:r>
              <w:t>1.679</w:t>
            </w:r>
          </w:p>
        </w:tc>
      </w:tr>
      <w:tr w:rsidR="0058474F" w14:paraId="6963A0A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1E97131" w14:textId="77777777" w:rsidR="0058474F" w:rsidRPr="00D95163" w:rsidRDefault="00780F0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3A844CA" w14:textId="77777777" w:rsidR="0058474F" w:rsidRDefault="00780F08" w:rsidP="002F44D5">
            <w:pPr>
              <w:jc w:val="center"/>
            </w:pPr>
            <w:r>
              <w:t>2.98</w:t>
            </w:r>
          </w:p>
        </w:tc>
      </w:tr>
    </w:tbl>
    <w:p w14:paraId="2E16BAAD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3904456E" w14:textId="77777777" w:rsidR="00BE0E75" w:rsidRDefault="00780F0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proofErr w:type="gramStart"/>
      <w:r w:rsidRPr="00E145DC">
        <w:rPr>
          <w:rFonts w:hint="eastAsia"/>
        </w:rPr>
        <w:t>钢铝单框</w:t>
      </w:r>
      <w:proofErr w:type="gramEnd"/>
      <w:r w:rsidRPr="00E145DC">
        <w:rPr>
          <w:rFonts w:hint="eastAsia"/>
        </w:rPr>
        <w:t>双</w:t>
      </w:r>
      <w:proofErr w:type="gramStart"/>
      <w:r w:rsidRPr="00E145DC">
        <w:rPr>
          <w:rFonts w:hint="eastAsia"/>
        </w:rPr>
        <w:t>玻</w:t>
      </w:r>
      <w:proofErr w:type="gramEnd"/>
      <w:r w:rsidRPr="00E145DC">
        <w:rPr>
          <w:rFonts w:hint="eastAsia"/>
        </w:rPr>
        <w:t>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488591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3E86AD8" w14:textId="77777777" w:rsidR="0058474F" w:rsidRDefault="00780F0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657D129" w14:textId="77777777" w:rsidR="0058474F" w:rsidRDefault="00780F0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FFF2ED" w14:textId="77777777" w:rsidR="0058474F" w:rsidRDefault="00780F0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17508E" w14:textId="77777777" w:rsidR="0058474F" w:rsidRDefault="00780F0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7A24FD" w14:textId="77777777" w:rsidR="0058474F" w:rsidRDefault="00780F0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E9C9BE" w14:textId="77777777" w:rsidR="0058474F" w:rsidRDefault="00780F0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ED2A9C" w14:textId="77777777" w:rsidR="0058474F" w:rsidRDefault="00780F08" w:rsidP="002F44D5">
            <w:pPr>
              <w:jc w:val="center"/>
            </w:pPr>
            <w:r>
              <w:t>热惰性指标</w:t>
            </w:r>
          </w:p>
        </w:tc>
      </w:tr>
      <w:tr w:rsidR="0058474F" w14:paraId="3A76DBC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DCDDC6F" w14:textId="77777777" w:rsidR="0058474F" w:rsidRDefault="00780F0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D8E6071" w14:textId="77777777" w:rsidR="0058474F" w:rsidRDefault="00780F0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16D240" w14:textId="77777777" w:rsidR="0058474F" w:rsidRDefault="00780F08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8CBD30" w14:textId="77777777" w:rsidR="0058474F" w:rsidRDefault="00780F0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42AF69" w14:textId="77777777" w:rsidR="0058474F" w:rsidRDefault="00780F0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5001DF" w14:textId="77777777" w:rsidR="0058474F" w:rsidRDefault="00780F0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64A0BB" w14:textId="77777777" w:rsidR="0058474F" w:rsidRDefault="00780F08" w:rsidP="002F44D5">
            <w:pPr>
              <w:jc w:val="center"/>
            </w:pPr>
            <w:r>
              <w:t>D=R*S</w:t>
            </w:r>
          </w:p>
        </w:tc>
      </w:tr>
      <w:tr w:rsidR="000D5CE9" w14:paraId="1ABE13F9" w14:textId="77777777">
        <w:trPr>
          <w:jc w:val="center"/>
        </w:trPr>
        <w:tc>
          <w:tcPr>
            <w:tcW w:w="3347" w:type="dxa"/>
            <w:vAlign w:val="center"/>
          </w:tcPr>
          <w:p w14:paraId="7CDB5EAD" w14:textId="77777777" w:rsidR="0058474F" w:rsidRDefault="00780F0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6CC01D2" w14:textId="77777777" w:rsidR="0058474F" w:rsidRDefault="00780F08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5B6E8937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92D81A" w14:textId="77777777" w:rsidR="0058474F" w:rsidRDefault="00780F0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E791E1C" w14:textId="77777777" w:rsidR="0058474F" w:rsidRDefault="00780F0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784E8A4" w14:textId="77777777" w:rsidR="0058474F" w:rsidRDefault="00780F08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40DDDEED" w14:textId="77777777" w:rsidR="0058474F" w:rsidRDefault="00780F08" w:rsidP="002F44D5">
            <w:r>
              <w:t>0.000</w:t>
            </w:r>
          </w:p>
        </w:tc>
      </w:tr>
      <w:tr w:rsidR="0058474F" w14:paraId="0F91DAA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9110430" w14:textId="77777777" w:rsidR="0058474F" w:rsidRDefault="00780F08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CDA58E9" w14:textId="77777777" w:rsidR="0058474F" w:rsidRDefault="00780F08" w:rsidP="002F44D5">
            <w:pPr>
              <w:jc w:val="center"/>
            </w:pPr>
            <w:r>
              <w:t>3.90</w:t>
            </w:r>
          </w:p>
        </w:tc>
      </w:tr>
      <w:tr w:rsidR="0058474F" w14:paraId="3729DF8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97F1EBF" w14:textId="77777777" w:rsidR="0058474F" w:rsidRPr="00D95163" w:rsidRDefault="00780F08" w:rsidP="002F44D5"/>
        </w:tc>
        <w:tc>
          <w:tcPr>
            <w:tcW w:w="5986" w:type="dxa"/>
            <w:gridSpan w:val="6"/>
          </w:tcPr>
          <w:p w14:paraId="4CCB87E9" w14:textId="77777777" w:rsidR="0058474F" w:rsidRDefault="00780F08" w:rsidP="002F44D5">
            <w:pPr>
              <w:jc w:val="center"/>
            </w:pPr>
          </w:p>
        </w:tc>
      </w:tr>
    </w:tbl>
    <w:p w14:paraId="5C70BE0B" w14:textId="77777777" w:rsidR="0058474F" w:rsidRPr="00612E00" w:rsidRDefault="00780F08" w:rsidP="0042722A">
      <w:pPr>
        <w:pStyle w:val="lj"/>
        <w:spacing w:line="360" w:lineRule="exact"/>
        <w:ind w:firstLineChars="1600" w:firstLine="3840"/>
      </w:pPr>
    </w:p>
    <w:p w14:paraId="6C3785D5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2B39C886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916346A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3E5A00C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80F0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76CA8E1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CE8030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18A487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1E97B7C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D72007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6B2EE6A2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988D7C1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1C9F0FC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80F0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29E0ABD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152D50F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C44BD5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440ECA3A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670FD8C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16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AF23BD6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7BB9B9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34D688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BB0712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784A213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9EE69F1" w14:textId="77777777" w:rsidR="00590C9D" w:rsidRDefault="00780F08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A631D4B" w14:textId="77777777" w:rsidR="00590C9D" w:rsidRDefault="00780F0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677873" w14:textId="77777777" w:rsidR="00590C9D" w:rsidRDefault="00780F08" w:rsidP="00EA3BB3">
            <w:pPr>
              <w:jc w:val="center"/>
            </w:pPr>
            <w:r>
              <w:t>0.75</w:t>
            </w:r>
          </w:p>
        </w:tc>
      </w:tr>
    </w:tbl>
    <w:p w14:paraId="364AABFD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9B4D0C4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17</w:t>
      </w:r>
      <w:r w:rsidRPr="00E145DC">
        <w:fldChar w:fldCharType="end"/>
      </w:r>
      <w:r w:rsidR="00EA3BB3" w:rsidRPr="00E145DC">
        <w:rPr>
          <w:rFonts w:hint="eastAsia"/>
        </w:rPr>
        <w:t>天窗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572C4E4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8B9D07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B7F0FD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49078B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45C7EFB2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EF82736" w14:textId="77777777" w:rsidR="00590C9D" w:rsidRDefault="00780F08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10507ED" w14:textId="77777777" w:rsidR="00590C9D" w:rsidRDefault="00780F0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0DE99D" w14:textId="77777777" w:rsidR="00590C9D" w:rsidRDefault="00780F08" w:rsidP="00EA3BB3">
            <w:pPr>
              <w:jc w:val="center"/>
            </w:pPr>
            <w:r>
              <w:t>0.75</w:t>
            </w:r>
          </w:p>
        </w:tc>
      </w:tr>
    </w:tbl>
    <w:p w14:paraId="22435A54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CED1A1E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0D088E">
        <w:rPr>
          <w:noProof/>
        </w:rPr>
        <w:t>18</w:t>
      </w:r>
      <w:r w:rsidRPr="00E145DC">
        <w:fldChar w:fldCharType="end"/>
      </w:r>
      <w:bookmarkStart w:id="41" w:name="表名"/>
      <w:r w:rsidR="00EA3BB3" w:rsidRPr="00E145DC">
        <w:rPr>
          <w:rFonts w:hint="eastAsia"/>
        </w:rPr>
        <w:t>内窗</w:t>
      </w:r>
      <w:bookmarkEnd w:id="41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E864D46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F0F9CF4" w14:textId="77777777" w:rsidR="00EA3BB3" w:rsidRDefault="00EA3BB3" w:rsidP="00EA3BB3">
            <w:pPr>
              <w:jc w:val="center"/>
            </w:pPr>
            <w:bookmarkStart w:id="42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505355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3DC892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6B48ACCC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14F416F" w14:textId="77777777" w:rsidR="00590C9D" w:rsidRDefault="00780F08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88E1259" w14:textId="77777777" w:rsidR="00590C9D" w:rsidRDefault="00780F0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629DB3" w14:textId="77777777" w:rsidR="00590C9D" w:rsidRDefault="00780F08" w:rsidP="00EA3BB3">
            <w:pPr>
              <w:jc w:val="center"/>
            </w:pPr>
            <w:r>
              <w:t>0.75</w:t>
            </w:r>
          </w:p>
        </w:tc>
      </w:tr>
      <w:bookmarkEnd w:id="42"/>
    </w:tbl>
    <w:p w14:paraId="5E1A06F8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78A317C" w14:textId="77777777" w:rsidR="006100FB" w:rsidRDefault="000B41B5" w:rsidP="00D406D2">
      <w:pPr>
        <w:ind w:firstLineChars="200" w:firstLine="420"/>
      </w:pPr>
      <w:bookmarkStart w:id="43" w:name="围护结构"/>
      <w:r>
        <w:rPr>
          <w:rFonts w:hint="eastAsia"/>
        </w:rPr>
        <w:lastRenderedPageBreak/>
        <w:t xml:space="preserve"> </w:t>
      </w:r>
      <w:bookmarkEnd w:id="43"/>
    </w:p>
    <w:p w14:paraId="7B993045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0D5CE9" w14:paraId="271C111F" w14:textId="77777777">
        <w:tc>
          <w:tcPr>
            <w:tcW w:w="1947" w:type="dxa"/>
            <w:shd w:val="clear" w:color="auto" w:fill="E6E6E6"/>
            <w:vAlign w:val="center"/>
          </w:tcPr>
          <w:p w14:paraId="3EDDB92F" w14:textId="77777777" w:rsidR="000D5CE9" w:rsidRDefault="00780F08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B160C20" w14:textId="77777777" w:rsidR="000D5CE9" w:rsidRDefault="00780F08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7DC0F79" w14:textId="77777777" w:rsidR="000D5CE9" w:rsidRDefault="00780F08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04A8BB8" w14:textId="77777777" w:rsidR="000D5CE9" w:rsidRDefault="00780F08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6DEE7EF" w14:textId="77777777" w:rsidR="000D5CE9" w:rsidRDefault="00780F08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074B0B6" w14:textId="77777777" w:rsidR="000D5CE9" w:rsidRDefault="00780F08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7AC1DBE" w14:textId="77777777" w:rsidR="000D5CE9" w:rsidRDefault="00780F08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00FDE3E2" w14:textId="77777777" w:rsidR="000D5CE9" w:rsidRDefault="00780F08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0D5CE9" w14:paraId="2CEA71CE" w14:textId="77777777">
        <w:tc>
          <w:tcPr>
            <w:tcW w:w="1947" w:type="dxa"/>
            <w:shd w:val="clear" w:color="auto" w:fill="E6E6E6"/>
            <w:vAlign w:val="center"/>
          </w:tcPr>
          <w:p w14:paraId="7AC998B1" w14:textId="77777777" w:rsidR="000D5CE9" w:rsidRDefault="00780F08"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137" w:type="dxa"/>
            <w:vAlign w:val="center"/>
          </w:tcPr>
          <w:p w14:paraId="22F3C01E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C1DF9DD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507919E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E6A1777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7130B7E" w14:textId="77777777" w:rsidR="000D5CE9" w:rsidRDefault="00780F08">
            <w:pPr>
              <w:jc w:val="center"/>
            </w:pPr>
            <w:r>
              <w:t>20(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0ACC3C0" w14:textId="77777777" w:rsidR="000D5CE9" w:rsidRDefault="00780F08">
            <w:pPr>
              <w:jc w:val="center"/>
            </w:pPr>
            <w:r>
              <w:t>11(W/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EDE9AEE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0D5CE9" w14:paraId="5F62E3BF" w14:textId="77777777">
        <w:tc>
          <w:tcPr>
            <w:tcW w:w="1947" w:type="dxa"/>
            <w:shd w:val="clear" w:color="auto" w:fill="E6E6E6"/>
            <w:vAlign w:val="center"/>
          </w:tcPr>
          <w:p w14:paraId="391CC168" w14:textId="77777777" w:rsidR="000D5CE9" w:rsidRDefault="00780F08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137" w:type="dxa"/>
            <w:vAlign w:val="center"/>
          </w:tcPr>
          <w:p w14:paraId="1F3476E5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AC1E6F0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BC5646C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EAA57E8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7FB1C80" w14:textId="77777777" w:rsidR="000D5CE9" w:rsidRDefault="00780F08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7811D56" w14:textId="77777777" w:rsidR="000D5CE9" w:rsidRDefault="00780F08">
            <w:pPr>
              <w:jc w:val="center"/>
            </w:pPr>
            <w:r>
              <w:t>11(W/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F4F46FB" w14:textId="77777777" w:rsidR="000D5CE9" w:rsidRDefault="00780F08">
            <w:pPr>
              <w:jc w:val="center"/>
            </w:pPr>
            <w:r>
              <w:t>20(W/</w:t>
            </w:r>
            <w:r>
              <w:t>㎡</w:t>
            </w:r>
            <w:r>
              <w:t>)</w:t>
            </w:r>
          </w:p>
        </w:tc>
      </w:tr>
      <w:tr w:rsidR="000D5CE9" w14:paraId="09900466" w14:textId="77777777">
        <w:tc>
          <w:tcPr>
            <w:tcW w:w="1947" w:type="dxa"/>
            <w:shd w:val="clear" w:color="auto" w:fill="E6E6E6"/>
            <w:vAlign w:val="center"/>
          </w:tcPr>
          <w:p w14:paraId="6FC80B0C" w14:textId="77777777" w:rsidR="000D5CE9" w:rsidRDefault="00780F08">
            <w:r>
              <w:t>办公</w:t>
            </w:r>
            <w:r>
              <w:t>-</w:t>
            </w:r>
            <w:r>
              <w:t>走廊</w:t>
            </w:r>
          </w:p>
        </w:tc>
        <w:tc>
          <w:tcPr>
            <w:tcW w:w="1137" w:type="dxa"/>
            <w:vAlign w:val="center"/>
          </w:tcPr>
          <w:p w14:paraId="685CC471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9E91145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D486554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D63F227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E4D8334" w14:textId="77777777" w:rsidR="000D5CE9" w:rsidRDefault="00780F0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EAF5535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7649AB6" w14:textId="77777777" w:rsidR="000D5CE9" w:rsidRDefault="00780F0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0D5CE9" w14:paraId="1C66422A" w14:textId="77777777">
        <w:tc>
          <w:tcPr>
            <w:tcW w:w="1947" w:type="dxa"/>
            <w:shd w:val="clear" w:color="auto" w:fill="E6E6E6"/>
            <w:vAlign w:val="center"/>
          </w:tcPr>
          <w:p w14:paraId="75056D15" w14:textId="77777777" w:rsidR="000D5CE9" w:rsidRDefault="00780F08">
            <w:r>
              <w:t>宾馆</w:t>
            </w:r>
            <w:r>
              <w:t>-3</w:t>
            </w:r>
            <w:r>
              <w:t>星级客房</w:t>
            </w:r>
          </w:p>
        </w:tc>
        <w:tc>
          <w:tcPr>
            <w:tcW w:w="1137" w:type="dxa"/>
            <w:vAlign w:val="center"/>
          </w:tcPr>
          <w:p w14:paraId="6C36A906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7FF48B0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7944501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E2812A0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25F671B" w14:textId="77777777" w:rsidR="000D5CE9" w:rsidRDefault="00780F08">
            <w:pPr>
              <w:jc w:val="center"/>
            </w:pPr>
            <w:r>
              <w:t>15(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1034EA0" w14:textId="77777777" w:rsidR="000D5CE9" w:rsidRDefault="00780F0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6EC2578" w14:textId="77777777" w:rsidR="000D5CE9" w:rsidRDefault="00780F08">
            <w:pPr>
              <w:jc w:val="center"/>
            </w:pPr>
            <w:r>
              <w:t>20(W/</w:t>
            </w:r>
            <w:r>
              <w:t>㎡</w:t>
            </w:r>
            <w:r>
              <w:t>)</w:t>
            </w:r>
          </w:p>
        </w:tc>
      </w:tr>
      <w:tr w:rsidR="000D5CE9" w14:paraId="5AF519C6" w14:textId="77777777">
        <w:tc>
          <w:tcPr>
            <w:tcW w:w="1947" w:type="dxa"/>
            <w:shd w:val="clear" w:color="auto" w:fill="E6E6E6"/>
            <w:vAlign w:val="center"/>
          </w:tcPr>
          <w:p w14:paraId="1A05095F" w14:textId="77777777" w:rsidR="000D5CE9" w:rsidRDefault="00780F08">
            <w:r>
              <w:t>宾馆</w:t>
            </w:r>
            <w:r>
              <w:t>-4</w:t>
            </w:r>
            <w:r>
              <w:t>星级多功能厅</w:t>
            </w:r>
          </w:p>
        </w:tc>
        <w:tc>
          <w:tcPr>
            <w:tcW w:w="1137" w:type="dxa"/>
            <w:vAlign w:val="center"/>
          </w:tcPr>
          <w:p w14:paraId="4E453942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0B27836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9BA8449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371C81A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F165048" w14:textId="77777777" w:rsidR="000D5CE9" w:rsidRDefault="00780F08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612B4E6" w14:textId="77777777" w:rsidR="000D5CE9" w:rsidRDefault="00780F08">
            <w:pPr>
              <w:jc w:val="center"/>
            </w:pPr>
            <w:r>
              <w:t>18(W/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6B28DC2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0D5CE9" w14:paraId="22420E0E" w14:textId="77777777">
        <w:tc>
          <w:tcPr>
            <w:tcW w:w="1947" w:type="dxa"/>
            <w:shd w:val="clear" w:color="auto" w:fill="E6E6E6"/>
            <w:vAlign w:val="center"/>
          </w:tcPr>
          <w:p w14:paraId="07EABA04" w14:textId="77777777" w:rsidR="000D5CE9" w:rsidRDefault="00780F08">
            <w:r>
              <w:t>宾馆</w:t>
            </w:r>
            <w:r>
              <w:t>-4</w:t>
            </w:r>
            <w:r>
              <w:t>～</w:t>
            </w:r>
            <w:r>
              <w:t>5</w:t>
            </w:r>
            <w:r>
              <w:t>星级大堂</w:t>
            </w:r>
          </w:p>
        </w:tc>
        <w:tc>
          <w:tcPr>
            <w:tcW w:w="1137" w:type="dxa"/>
            <w:vAlign w:val="center"/>
          </w:tcPr>
          <w:p w14:paraId="52EEF34F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3F8FEF5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259CE00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A40BD66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0AEE55F" w14:textId="77777777" w:rsidR="000D5CE9" w:rsidRDefault="00780F08">
            <w:pPr>
              <w:jc w:val="center"/>
            </w:pPr>
            <w:r>
              <w:t>20(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0A235F7" w14:textId="77777777" w:rsidR="000D5CE9" w:rsidRDefault="00780F0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9FD3760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0D5CE9" w14:paraId="454518B4" w14:textId="77777777">
        <w:tc>
          <w:tcPr>
            <w:tcW w:w="1947" w:type="dxa"/>
            <w:shd w:val="clear" w:color="auto" w:fill="E6E6E6"/>
            <w:vAlign w:val="center"/>
          </w:tcPr>
          <w:p w14:paraId="5B22010E" w14:textId="77777777" w:rsidR="000D5CE9" w:rsidRDefault="00780F08">
            <w:r>
              <w:t>宾馆</w:t>
            </w:r>
            <w:r>
              <w:t>-5</w:t>
            </w:r>
            <w:r>
              <w:t>星级餐厅</w:t>
            </w:r>
          </w:p>
        </w:tc>
        <w:tc>
          <w:tcPr>
            <w:tcW w:w="1137" w:type="dxa"/>
            <w:vAlign w:val="center"/>
          </w:tcPr>
          <w:p w14:paraId="428F6B59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3161970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1DAAAF0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CDC9D71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690D33D" w14:textId="77777777" w:rsidR="000D5CE9" w:rsidRDefault="00780F08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D04A72C" w14:textId="77777777" w:rsidR="000D5CE9" w:rsidRDefault="00780F08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68E1EEB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0D5CE9" w14:paraId="4EE8EE26" w14:textId="77777777">
        <w:tc>
          <w:tcPr>
            <w:tcW w:w="1947" w:type="dxa"/>
            <w:shd w:val="clear" w:color="auto" w:fill="E6E6E6"/>
            <w:vAlign w:val="center"/>
          </w:tcPr>
          <w:p w14:paraId="06D18AA2" w14:textId="77777777" w:rsidR="000D5CE9" w:rsidRDefault="00780F08">
            <w:r>
              <w:t>宾馆</w:t>
            </w:r>
            <w:r>
              <w:t>-</w:t>
            </w:r>
            <w:r>
              <w:t>走廊</w:t>
            </w:r>
          </w:p>
        </w:tc>
        <w:tc>
          <w:tcPr>
            <w:tcW w:w="1137" w:type="dxa"/>
            <w:vAlign w:val="center"/>
          </w:tcPr>
          <w:p w14:paraId="2FC02924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9F71E12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8498A22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844FBEA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981175F" w14:textId="77777777" w:rsidR="000D5CE9" w:rsidRDefault="00780F0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86A8FC6" w14:textId="77777777" w:rsidR="000D5CE9" w:rsidRDefault="00780F0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B1A66DC" w14:textId="77777777" w:rsidR="000D5CE9" w:rsidRDefault="00780F0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0D5CE9" w14:paraId="3A29BA2C" w14:textId="77777777">
        <w:tc>
          <w:tcPr>
            <w:tcW w:w="1947" w:type="dxa"/>
            <w:shd w:val="clear" w:color="auto" w:fill="E6E6E6"/>
            <w:vAlign w:val="center"/>
          </w:tcPr>
          <w:p w14:paraId="5904F4AE" w14:textId="77777777" w:rsidR="000D5CE9" w:rsidRDefault="00780F08">
            <w:r>
              <w:t>空房间</w:t>
            </w:r>
          </w:p>
        </w:tc>
        <w:tc>
          <w:tcPr>
            <w:tcW w:w="1137" w:type="dxa"/>
            <w:vAlign w:val="center"/>
          </w:tcPr>
          <w:p w14:paraId="2E2B9EFD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A7F1957" w14:textId="77777777" w:rsidR="000D5CE9" w:rsidRDefault="00780F0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8FBF8BE" w14:textId="77777777" w:rsidR="000D5CE9" w:rsidRDefault="00780F0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5827E91" w14:textId="77777777" w:rsidR="000D5CE9" w:rsidRDefault="00780F0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A3E6FF3" w14:textId="77777777" w:rsidR="000D5CE9" w:rsidRDefault="00780F0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85966A4" w14:textId="77777777" w:rsidR="000D5CE9" w:rsidRDefault="00780F0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8C35F3F" w14:textId="77777777" w:rsidR="000D5CE9" w:rsidRDefault="00780F0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6DD7EBFE" w14:textId="77777777" w:rsidR="001211D7" w:rsidRPr="004C1EAC" w:rsidRDefault="00780F0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15AEE32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0F85707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D37CB5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07F863E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74DCB9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E895718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5DF26B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CDDCD3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417A048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96CE58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1AFA55E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A68024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32B622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261A3F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6DC62A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FC12FF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1597F9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18025B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C34766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3AE8CA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A57CB7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524C54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EB03DBB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A3D171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4AB6CE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F7D9F7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D5CE9" w14:paraId="1D49FBC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70D1D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2E67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321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903F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9CC6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39C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5A81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F25C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8CA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E826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D17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EA6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5F0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4288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318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960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9DB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FA5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6157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1D4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B29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3DCF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12E3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62A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71D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F50B81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4C757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242C8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366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60F01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843C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E035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1E6D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254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A00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2E6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344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6B08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FB57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252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52C9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D51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D21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B74B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794E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06D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D480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0183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14D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41ED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F27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4C204C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B3FBD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D12FA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D53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7A8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A31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95C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C6D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79C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026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F71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B39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76AA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464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A09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EA30C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EA1B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F4F6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740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6F1C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6F7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CF6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0FBA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45C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DA7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964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6B09752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3F46D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8CED6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BB5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099B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46FE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9736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C54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348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2F40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8E1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1EC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B180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4BC8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22D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78F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3A06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C68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3D5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ACE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883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E8D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379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E5E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CFB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04F9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227DD0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DFF5D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80F0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46C8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48F3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C754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50D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E08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71383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6406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10E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28DF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8D2A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E8E9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042A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971F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693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E11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3E52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EAD2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C711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ABE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82F4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968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5A7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6326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41E8846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E571FF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716EE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8E55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32E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51D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0F40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DA8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1928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B56B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A1DA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100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C24D0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2AB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9A3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508F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690E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2A4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611C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46D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3985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865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116B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0B1B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D6C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A3F3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2B1393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02BAE8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-3</w:t>
            </w:r>
            <w:r>
              <w:rPr>
                <w:sz w:val="18"/>
                <w:szCs w:val="18"/>
                <w:lang w:val="en-US"/>
              </w:rPr>
              <w:t>星级客房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2F5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E65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B2B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7539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142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ABD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2C7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4F61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0D8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A7C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44CA2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BD0B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3168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944A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FE7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5216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088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C396C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CB7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957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D143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DCC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9E3D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5FAC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2D0C70D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8FDD21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725B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6999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EAA7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3E800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3776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9381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7973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7D8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1478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1EC2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AE1D9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1056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88C5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9CDC9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777C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AEE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9E7D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07B0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D67E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8F6D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381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F104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0B49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7C9FD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34E4967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51C65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星级多功能厅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3CAF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DE56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791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6DA60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7A58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5E1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1B9E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4E3B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FEE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C88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572B7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BDF9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D1F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D6AA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23BB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A102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9BF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CCC7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78B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0F7D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1CC8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0189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CC9A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1DA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0BC6E4A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6DF7F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5CEFE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959E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B920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E8BA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FB0C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D7D7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3EAE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810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5B55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A5E8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993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BA83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0E84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C98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9DD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60D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C31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481A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DDE2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1BE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A6B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BA91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337D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214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0E15B2A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83EBDF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～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  <w:lang w:val="en-US"/>
              </w:rPr>
              <w:t>星级大堂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9E09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A5F2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1CBB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FFB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F37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9B03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8D6C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4C3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AD1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209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F0F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A46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F65C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9F539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67D5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3DA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14E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5381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4E9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D9D2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D367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EC34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749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8962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1A66179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74ACE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1AF9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787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E91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C56D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C492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E4B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DD0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655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390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C2DD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3765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421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2BF5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A352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6E00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C729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3BCE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A1D0E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889C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B1E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472B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7DF3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BE7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C9B7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2626C47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9A3445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-5</w:t>
            </w:r>
            <w:r>
              <w:rPr>
                <w:sz w:val="18"/>
                <w:szCs w:val="18"/>
                <w:lang w:val="en-US"/>
              </w:rPr>
              <w:t>星级餐厅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15A3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F4B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9AE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704B2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07C4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D5A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88344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9C97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23C3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BB72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FD67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996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24D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900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A35E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273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6B3A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96A4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6EC1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CB9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B864F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574C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CC59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5E60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0A3112C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4C7B0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1874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AFA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0162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F0E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46A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70E3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A3B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A30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CB8A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57B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24542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C803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036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79F3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6CDB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F3F2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661D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3F7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3821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3BA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92A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8DE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68B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3AA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04C574F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A9BDF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8D7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EAEF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A550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CC2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1D4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3F9F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6963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27FE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069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DC5A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511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0E6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01AF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B6A33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10F2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F742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706E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C0C1D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9C4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A14C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D106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A488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C72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2B8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61B18A0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625A99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E6ADC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4F15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CBA0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0A7E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795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BA9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DC9F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A77F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98AE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2E5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15D6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8DBE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7E92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77F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54DF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DA8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3E67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7D67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F04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E6A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CB2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7AD8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989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75BB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</w:tr>
      <w:tr w:rsidR="000D5CE9" w14:paraId="3948A1E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309D68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7257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665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1B3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045EB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1FB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C3A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1D9D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BE80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199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31E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E4538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598C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37E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3553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A72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551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E71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A40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66D9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732D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F72F8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780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C02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5FA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3BB6F271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76D4E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D1B90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3C34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6E8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CF7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1A5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291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68D2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24DE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3E12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1522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9C3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1EF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F589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5D84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692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D83F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CD72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7AC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235C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59D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062D4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3A9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8848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040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47FB536" w14:textId="77777777" w:rsidR="004C1EAC" w:rsidRDefault="00780F08">
      <w:r w:rsidRPr="00080B35">
        <w:rPr>
          <w:rFonts w:hint="eastAsia"/>
        </w:rPr>
        <w:t>注：上行：工作日；下行：节假日</w:t>
      </w:r>
    </w:p>
    <w:p w14:paraId="6257C27D" w14:textId="77777777" w:rsidR="001211D7" w:rsidRPr="004C1EAC" w:rsidRDefault="00780F0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8A5445E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5BCD289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89A703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7CF952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19A6C6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C3CDCAB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5EA69A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CE339B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4297DAB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6C6C35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240BF9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903D02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255A4E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AA46DB1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110DA1E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E8CA14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4147F6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168855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1D0E65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620D81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50DDCD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FDD1331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F3633C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D6CAE8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D6F95E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CD7AA1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D5CE9" w14:paraId="7A303F1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3CA85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2AB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A15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B43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1C6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EBA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124E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1E1B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C6E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3F2C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5DEF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476A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695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FFF1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A1C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393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F96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B134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EE39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E8B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FE25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B459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9F38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10A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CF2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4089692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7F1FE73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BB3D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782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9325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C437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3FCC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41C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08EC2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90B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C83C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857F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E35D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65A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E33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FAC0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7BB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FE18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AF5D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538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F18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F95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E5B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751C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827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FC01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F49A71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94EB5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155C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854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92A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7421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7F9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08F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0A20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8B38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C538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E3EB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7A0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51DA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0135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3EC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D14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AF6A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6723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195FC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B67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DB4E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1CD4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DB7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B296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F52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1D4A5BA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79BFD7E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587F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24B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870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24E78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27A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FD9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28A00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0D1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0D0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C38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C1BF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A9A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8D3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B05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28F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DFF0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E08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2EA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7F3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5D2F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3AE8C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10A1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CC82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6878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0CE3949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8ABCB9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AD84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06CD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B9C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617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338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98E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3A02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DBFB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F93B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27F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2683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9DA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1928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E9D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F34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0B70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AA80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D645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E6BB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721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359E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615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219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9F2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ED65B0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1C8C858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EBA824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445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B87B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3340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0C1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079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1951A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EBB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28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72F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07E8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730E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296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755C8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B95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A0C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21A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846E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51D5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3F53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2171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BBEE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80B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778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35C9A44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6DF0A1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-3</w:t>
            </w:r>
            <w:r>
              <w:rPr>
                <w:sz w:val="18"/>
                <w:szCs w:val="18"/>
                <w:lang w:val="en-US"/>
              </w:rPr>
              <w:t>星级客房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B5445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B1D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054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845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E00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AD5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5097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8A36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1CF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08C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C31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573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78F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33D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E32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EBB4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374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77E7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165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5EE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F876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65E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C93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DF41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7286669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B0A2F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69CA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F72F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9ED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DD9A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4B05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EDC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40C3C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2A7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FBB6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6507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9AA9F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771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49B3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D432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6F8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C685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C754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CE9C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088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BF0D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C34A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EAE8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A6CF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376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2349572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19CE4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星级多功能厅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0B282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110A8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DE87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5CB83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4B1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62E2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4C9A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A17A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AAD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DD7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9563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C79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589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4DCD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8C34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843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FB97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CBF29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5455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2224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4ABB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8C9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5CD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C7B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5E9B5FE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FA2362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0584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9B92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243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A0F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70C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F0E4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82F5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111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CD09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A80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7EAEF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A34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77A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57C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B61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4D6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BB8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30855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9947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12B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3206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3945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DA98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CE8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502D3C8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9BBD1A8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～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  <w:lang w:val="en-US"/>
              </w:rPr>
              <w:t>星级大堂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66C3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CF79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436E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BE35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E22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5E05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4BA4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650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1C3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96EF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02B6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00B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4F6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1DE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C5B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7A3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715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3803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AB9A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26A8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CC17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79E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8D5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B880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737A9F7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2778FF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DA9B7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A3E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E94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0F25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DE5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CF68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A160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C9A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D1B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FDE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2C4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6EF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CDD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59A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3CB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C38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7985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1C236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6686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F1BC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BA0A5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AC1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CC9B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2C6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743F800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45ADE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-5</w:t>
            </w:r>
            <w:r>
              <w:rPr>
                <w:sz w:val="18"/>
                <w:szCs w:val="18"/>
                <w:lang w:val="en-US"/>
              </w:rPr>
              <w:t>星级餐厅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CED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69FE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0E0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D52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411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F1CD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02BE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2A18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B0AC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9A5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0287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CC76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B7F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6C2E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090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3DE7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A338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69F2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452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0A89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0FE2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2AD7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628F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D76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0F4AC0F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1E6B3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0440D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8A8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90D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0B18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7BA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6F3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14FD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5697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C619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973E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90B4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83EF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4DF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3C33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141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51C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DBB9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2334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6C1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FA70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76E8D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071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6887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DDE6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556D99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1DA3ED1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8A56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E33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F93E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B902D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EE5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FA81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D0A2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E0D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894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A63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38A7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D5D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0524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134C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184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628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13E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DF6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861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380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7D32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C2C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880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26E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6056085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9E00D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9461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0BF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1E8B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9508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23C2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A95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49BE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E6E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751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50E9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CB6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C873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B3D3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9303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BA3C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684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E83F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99CE5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D7BD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5467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FD2F2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5CE0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E59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25DD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0D5CE9" w14:paraId="70C304A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8A131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0C643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DE8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7920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9B50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317C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3EA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BFC6D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B00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5513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8EA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24E8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85F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531C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3458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97D3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6A2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1B6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46F2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9AF6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A89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290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A51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E48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D611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4C1EAC" w:rsidRPr="007428D7" w14:paraId="171DBC42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4973FC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76BA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C91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698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6D8DA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126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01C5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C38E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079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0D23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DC8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A375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57CD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3D1B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C0885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B09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E57A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4DE6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F42B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61B3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F47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9311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9FE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1BA1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C211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</w:tbl>
    <w:p w14:paraId="6ACBE818" w14:textId="77777777" w:rsidR="004C1EAC" w:rsidRDefault="00780F08">
      <w:r w:rsidRPr="00080B35">
        <w:rPr>
          <w:rFonts w:hint="eastAsia"/>
        </w:rPr>
        <w:t>注：上行：工作日；下行：节假日</w:t>
      </w:r>
    </w:p>
    <w:p w14:paraId="2B93E2CC" w14:textId="77777777" w:rsidR="001211D7" w:rsidRPr="004C1EAC" w:rsidRDefault="00780F0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4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4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A8EA6DF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63706C2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AF2B96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CC0D54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CC2EBAC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CD7E819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1EFCCE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79511F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CDDF17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98439F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0AFADB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EA907B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59B0D4B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859C71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737BD2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0618945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8DBE3B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6BB166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256649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75E280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231BA3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8C0654E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7FB3F1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CAF8F4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61936D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058D27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D5CE9" w14:paraId="707896F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A4A71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其它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AA3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07A8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9009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90E7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C516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ADC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28F6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017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431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856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5875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634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D84D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BDC65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E746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3B4B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86D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B146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D4A7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EF9B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5FDC8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C974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3CC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E42E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25CD4F1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446AC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C147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4F4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382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5E37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8AFE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17E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83D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D87F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4FB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874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71F5C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EA44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192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F5C77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235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7EFC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6C86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34E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901A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0AD9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F8E5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439F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129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6B7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0776F22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5FC13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4BDC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1C1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B2F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0906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8AA9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61E2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7FA53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13FA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32D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9E75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C47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7266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89B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1726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B0A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F516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29A9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223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097EC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193D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1D9D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E66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A018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8BE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6BE6808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3366D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FD9F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FDB9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733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D560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942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DBAF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92F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68E9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8A5E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226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60A4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12E2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3B9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04B41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EAD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3EA9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B4E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60DA0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811F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6D5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5CF7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FFB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90E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2D3D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26B4BFD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DE9524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C398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8CE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D935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6B4B7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A4D7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BEF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A57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48F6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F09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17F2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A85D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7949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D4ED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262E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783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D658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CA8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DF3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5F89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F98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52A41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DA0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D9E0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413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77B0CA2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2FAF21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5E8F0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109A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D3CC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10FBE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C987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12A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25B4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A36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FD1A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BC3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4DD8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234EF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9728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CACD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A48A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277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9D4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7749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0333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ADD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B69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8224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914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2CFF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0637458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477C47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-3</w:t>
            </w:r>
            <w:r>
              <w:rPr>
                <w:sz w:val="18"/>
                <w:szCs w:val="18"/>
                <w:lang w:val="en-US"/>
              </w:rPr>
              <w:t>星</w:t>
            </w:r>
            <w:r>
              <w:rPr>
                <w:sz w:val="18"/>
                <w:szCs w:val="18"/>
                <w:lang w:val="en-US"/>
              </w:rPr>
              <w:lastRenderedPageBreak/>
              <w:t>级客房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77886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lastRenderedPageBreak/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9DF9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398D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A78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E640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1297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3116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CA70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F866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45B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96447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D3F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A58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F61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A1FA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C7E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700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2D2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D8F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D9D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8C95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08C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2D35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19B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69A54F0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172550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35E9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0580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E63E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CB80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99A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B6C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6B76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4890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8F3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15E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FEB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571B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817F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CA8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7E90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28B5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8DA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6F2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6EFFA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2DB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8EB6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C750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2BC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AD9E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35F7642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D6760D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星级多功能厅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7B796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D7C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A6F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FA8B6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29C3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F29B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F4AF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C7DB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08D7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08F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B2C1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6A1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AD7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B2658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D513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1AA2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8BD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CDD5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2E8C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811C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EB4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7BDE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C1BB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FC6B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4C8311C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C8ED06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39F15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D9C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811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DB32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0E9B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27B3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BE3B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E0DD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534D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9DAA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50B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5BC2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1442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1117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704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4844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3999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7409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5D6C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DFF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6269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157E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5EC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7F30E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0825AB1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4D408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-4</w:t>
            </w:r>
            <w:r>
              <w:rPr>
                <w:sz w:val="18"/>
                <w:szCs w:val="18"/>
                <w:lang w:val="en-US"/>
              </w:rPr>
              <w:t>～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  <w:lang w:val="en-US"/>
              </w:rPr>
              <w:t>星级大堂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B066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78F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0DC3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AD8ED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C91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5E1E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9986D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680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185D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966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E54FF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A7E7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29F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6E9CA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CCE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4369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E80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C7D6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31C0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7031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EA5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5F44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8FDF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3D3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44A409F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822534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7E07E5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AA8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FA7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B664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0538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1BE7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55D8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1227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4DC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11C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0C75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19E1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B6C5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A7389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2D88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9FE4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BA81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CD8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98E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81E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6C7A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7140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7919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971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5CFFA50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1E8FEF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-5</w:t>
            </w:r>
            <w:r>
              <w:rPr>
                <w:sz w:val="18"/>
                <w:szCs w:val="18"/>
                <w:lang w:val="en-US"/>
              </w:rPr>
              <w:t>星级餐厅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84A9C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2FF7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FDBA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59E0C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0B6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D1A3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5426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3FFE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CC79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1A5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EA68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890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5618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AA187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919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D74B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4C4C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8E478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B17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652A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BCCDD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1ABC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73F0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95AD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6887954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6AE82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E597F4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5AA5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42D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33065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7DDD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6B34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8CF4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40B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2452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46CB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BBBF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741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B240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93202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6382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65B1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21A9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01D48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37DE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139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45851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F59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96E6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CE48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40F7E84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476081A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宾馆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1A25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DB5B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17D6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04DAA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4BA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3EF8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805D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440F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C873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B1F4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B640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8F8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D25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69542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DECE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53AB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9990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07DC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62C3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AE33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0AA4E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4B3B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F5B1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6FCA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61DB99F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1973342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960C5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3791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A0BE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7DEF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22E6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B22D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84BB3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F2BD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1781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847B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2531D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6F66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8993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FA1F0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63AA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4AEC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1AB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BE1A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CBAB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4637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8834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20E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84DE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0EB9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D5CE9" w14:paraId="1BCA59E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0AE4790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FC26F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EDE4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1B4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78900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A83A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8B9F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20F1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9DC9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F802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3BA6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3396C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D20F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5C20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013F6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A9A2D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993E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CD46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C22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992CA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11E0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AF4A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85DF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AC35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5F52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2448A0DF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E85F2B" w14:textId="77777777" w:rsidR="004C1EAC" w:rsidRPr="007428D7" w:rsidRDefault="00780F0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97C372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1C98E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DF79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E0661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9ABCC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0550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C9BB1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A3B6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5385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FCA6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74DF56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89AC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637B5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D3F7D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6D75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F9984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13B49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C53A8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242B3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5B1CF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731170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0DB37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6AB8B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FAFD1" w14:textId="77777777" w:rsidR="004C1EAC" w:rsidRPr="008E033B" w:rsidRDefault="00780F0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1504A7B" w14:textId="77777777" w:rsidR="004C1EAC" w:rsidRDefault="00780F08">
      <w:r w:rsidRPr="00080B35">
        <w:rPr>
          <w:rFonts w:hint="eastAsia"/>
        </w:rPr>
        <w:t>注：上行：工作日；下行：节假日</w:t>
      </w:r>
    </w:p>
    <w:p w14:paraId="5045FE64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5" w:name="房间类型"/>
      <w:bookmarkEnd w:id="45"/>
    </w:p>
    <w:p w14:paraId="283D1487" w14:textId="77777777" w:rsidR="008E2A42" w:rsidRDefault="008E2A42" w:rsidP="008E2A42">
      <w:pPr>
        <w:pStyle w:val="1"/>
        <w:tabs>
          <w:tab w:val="left" w:pos="432"/>
        </w:tabs>
      </w:pPr>
      <w:bookmarkStart w:id="46" w:name="_Toc452108768"/>
      <w:bookmarkStart w:id="47" w:name="_Toc3745"/>
      <w:bookmarkStart w:id="48" w:name="_Toc38892141"/>
      <w:r>
        <w:rPr>
          <w:rFonts w:hint="eastAsia"/>
        </w:rPr>
        <w:t>结果</w:t>
      </w:r>
      <w:r>
        <w:t>分析</w:t>
      </w:r>
      <w:bookmarkEnd w:id="46"/>
      <w:bookmarkEnd w:id="47"/>
      <w:bookmarkEnd w:id="48"/>
    </w:p>
    <w:p w14:paraId="4A493C7C" w14:textId="77777777" w:rsidR="00026604" w:rsidRPr="00C92C56" w:rsidRDefault="008E2A42" w:rsidP="00C92C56">
      <w:pPr>
        <w:pStyle w:val="2"/>
      </w:pPr>
      <w:bookmarkStart w:id="49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0D5CE9" w14:paraId="197E7C2F" w14:textId="77777777">
        <w:tc>
          <w:tcPr>
            <w:tcW w:w="690" w:type="dxa"/>
            <w:shd w:val="clear" w:color="auto" w:fill="E6E6E6"/>
            <w:vAlign w:val="center"/>
          </w:tcPr>
          <w:p w14:paraId="76A238C9" w14:textId="77777777" w:rsidR="000D5CE9" w:rsidRDefault="00780F08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48696BC2" w14:textId="77777777" w:rsidR="000D5CE9" w:rsidRDefault="00780F08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0F57CB52" w14:textId="77777777" w:rsidR="000D5CE9" w:rsidRDefault="00780F08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1FB419" w14:textId="77777777" w:rsidR="000D5CE9" w:rsidRDefault="00780F0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794CFC78" w14:textId="77777777" w:rsidR="000D5CE9" w:rsidRDefault="00780F08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0D5CE9" w14:paraId="0EEFB33B" w14:textId="77777777">
        <w:tc>
          <w:tcPr>
            <w:tcW w:w="690" w:type="dxa"/>
            <w:vMerge w:val="restart"/>
            <w:vAlign w:val="center"/>
          </w:tcPr>
          <w:p w14:paraId="246EE2D4" w14:textId="77777777" w:rsidR="000D5CE9" w:rsidRDefault="00780F08">
            <w:r>
              <w:t>1</w:t>
            </w:r>
          </w:p>
        </w:tc>
        <w:tc>
          <w:tcPr>
            <w:tcW w:w="1992" w:type="dxa"/>
            <w:vAlign w:val="center"/>
          </w:tcPr>
          <w:p w14:paraId="4D00AAFE" w14:textId="77777777" w:rsidR="000D5CE9" w:rsidRDefault="00780F08">
            <w:r>
              <w:t>1003</w:t>
            </w:r>
          </w:p>
        </w:tc>
        <w:tc>
          <w:tcPr>
            <w:tcW w:w="3186" w:type="dxa"/>
            <w:vAlign w:val="center"/>
          </w:tcPr>
          <w:p w14:paraId="2DACB328" w14:textId="77777777" w:rsidR="000D5CE9" w:rsidRDefault="00780F08">
            <w:r>
              <w:t>大厅</w:t>
            </w:r>
          </w:p>
        </w:tc>
        <w:tc>
          <w:tcPr>
            <w:tcW w:w="1075" w:type="dxa"/>
            <w:vAlign w:val="center"/>
          </w:tcPr>
          <w:p w14:paraId="5561DA0D" w14:textId="77777777" w:rsidR="000D5CE9" w:rsidRDefault="00780F08">
            <w:r>
              <w:t>403.2</w:t>
            </w:r>
          </w:p>
        </w:tc>
        <w:tc>
          <w:tcPr>
            <w:tcW w:w="3356" w:type="dxa"/>
            <w:vAlign w:val="center"/>
          </w:tcPr>
          <w:p w14:paraId="25F6FA5E" w14:textId="77777777" w:rsidR="000D5CE9" w:rsidRDefault="00780F08">
            <w:r>
              <w:t>71.30</w:t>
            </w:r>
          </w:p>
        </w:tc>
      </w:tr>
      <w:tr w:rsidR="000D5CE9" w14:paraId="1C53AB87" w14:textId="77777777">
        <w:tc>
          <w:tcPr>
            <w:tcW w:w="690" w:type="dxa"/>
            <w:vMerge/>
            <w:vAlign w:val="center"/>
          </w:tcPr>
          <w:p w14:paraId="1CBB9210" w14:textId="77777777" w:rsidR="000D5CE9" w:rsidRDefault="000D5CE9"/>
        </w:tc>
        <w:tc>
          <w:tcPr>
            <w:tcW w:w="1992" w:type="dxa"/>
            <w:vAlign w:val="center"/>
          </w:tcPr>
          <w:p w14:paraId="62DF290E" w14:textId="77777777" w:rsidR="000D5CE9" w:rsidRDefault="00780F08">
            <w:r>
              <w:t>1004</w:t>
            </w:r>
          </w:p>
        </w:tc>
        <w:tc>
          <w:tcPr>
            <w:tcW w:w="3186" w:type="dxa"/>
            <w:vAlign w:val="center"/>
          </w:tcPr>
          <w:p w14:paraId="2636F599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2578BD8F" w14:textId="77777777" w:rsidR="000D5CE9" w:rsidRDefault="00780F08">
            <w:r>
              <w:t>367.7</w:t>
            </w:r>
          </w:p>
        </w:tc>
        <w:tc>
          <w:tcPr>
            <w:tcW w:w="3356" w:type="dxa"/>
            <w:vAlign w:val="center"/>
          </w:tcPr>
          <w:p w14:paraId="240CDBA9" w14:textId="77777777" w:rsidR="000D5CE9" w:rsidRDefault="00780F08">
            <w:r>
              <w:t>76.28</w:t>
            </w:r>
          </w:p>
        </w:tc>
      </w:tr>
      <w:tr w:rsidR="000D5CE9" w14:paraId="4B50318D" w14:textId="77777777">
        <w:tc>
          <w:tcPr>
            <w:tcW w:w="690" w:type="dxa"/>
            <w:vMerge/>
            <w:vAlign w:val="center"/>
          </w:tcPr>
          <w:p w14:paraId="50E8184F" w14:textId="77777777" w:rsidR="000D5CE9" w:rsidRDefault="000D5CE9"/>
        </w:tc>
        <w:tc>
          <w:tcPr>
            <w:tcW w:w="1992" w:type="dxa"/>
            <w:vAlign w:val="center"/>
          </w:tcPr>
          <w:p w14:paraId="72F9665D" w14:textId="77777777" w:rsidR="000D5CE9" w:rsidRDefault="00780F08">
            <w:r>
              <w:t>1006</w:t>
            </w:r>
          </w:p>
        </w:tc>
        <w:tc>
          <w:tcPr>
            <w:tcW w:w="3186" w:type="dxa"/>
            <w:vAlign w:val="center"/>
          </w:tcPr>
          <w:p w14:paraId="64D8EB8E" w14:textId="77777777" w:rsidR="000D5CE9" w:rsidRDefault="00780F08">
            <w:r>
              <w:t>展厅（单层及顶层）</w:t>
            </w:r>
          </w:p>
        </w:tc>
        <w:tc>
          <w:tcPr>
            <w:tcW w:w="1075" w:type="dxa"/>
            <w:vAlign w:val="center"/>
          </w:tcPr>
          <w:p w14:paraId="70D18478" w14:textId="77777777" w:rsidR="000D5CE9" w:rsidRDefault="00780F08">
            <w:r>
              <w:t>353.9</w:t>
            </w:r>
          </w:p>
        </w:tc>
        <w:tc>
          <w:tcPr>
            <w:tcW w:w="3356" w:type="dxa"/>
            <w:vAlign w:val="center"/>
          </w:tcPr>
          <w:p w14:paraId="30D3E04A" w14:textId="77777777" w:rsidR="000D5CE9" w:rsidRDefault="00780F08">
            <w:r>
              <w:t>68.21</w:t>
            </w:r>
          </w:p>
        </w:tc>
      </w:tr>
      <w:tr w:rsidR="000D5CE9" w14:paraId="22A5FA36" w14:textId="77777777">
        <w:tc>
          <w:tcPr>
            <w:tcW w:w="690" w:type="dxa"/>
            <w:vMerge/>
            <w:vAlign w:val="center"/>
          </w:tcPr>
          <w:p w14:paraId="5E89D0AD" w14:textId="77777777" w:rsidR="000D5CE9" w:rsidRDefault="000D5CE9"/>
        </w:tc>
        <w:tc>
          <w:tcPr>
            <w:tcW w:w="1992" w:type="dxa"/>
            <w:vAlign w:val="center"/>
          </w:tcPr>
          <w:p w14:paraId="6817709C" w14:textId="77777777" w:rsidR="000D5CE9" w:rsidRDefault="00780F08">
            <w:r>
              <w:t>1008</w:t>
            </w:r>
          </w:p>
        </w:tc>
        <w:tc>
          <w:tcPr>
            <w:tcW w:w="3186" w:type="dxa"/>
            <w:vAlign w:val="center"/>
          </w:tcPr>
          <w:p w14:paraId="664802DC" w14:textId="77777777" w:rsidR="000D5CE9" w:rsidRDefault="00780F08">
            <w:r>
              <w:t>报告厅</w:t>
            </w:r>
          </w:p>
        </w:tc>
        <w:tc>
          <w:tcPr>
            <w:tcW w:w="1075" w:type="dxa"/>
            <w:vAlign w:val="center"/>
          </w:tcPr>
          <w:p w14:paraId="73A2AB3A" w14:textId="77777777" w:rsidR="000D5CE9" w:rsidRDefault="00780F08">
            <w:r>
              <w:t>260.0</w:t>
            </w:r>
          </w:p>
        </w:tc>
        <w:tc>
          <w:tcPr>
            <w:tcW w:w="3356" w:type="dxa"/>
            <w:vAlign w:val="center"/>
          </w:tcPr>
          <w:p w14:paraId="428FD332" w14:textId="77777777" w:rsidR="000D5CE9" w:rsidRDefault="00780F08">
            <w:r>
              <w:t>68.70</w:t>
            </w:r>
          </w:p>
        </w:tc>
      </w:tr>
      <w:tr w:rsidR="000D5CE9" w14:paraId="6F8EB575" w14:textId="77777777">
        <w:tc>
          <w:tcPr>
            <w:tcW w:w="690" w:type="dxa"/>
            <w:vMerge/>
            <w:vAlign w:val="center"/>
          </w:tcPr>
          <w:p w14:paraId="547CA350" w14:textId="77777777" w:rsidR="000D5CE9" w:rsidRDefault="000D5CE9"/>
        </w:tc>
        <w:tc>
          <w:tcPr>
            <w:tcW w:w="1992" w:type="dxa"/>
            <w:vAlign w:val="center"/>
          </w:tcPr>
          <w:p w14:paraId="4C9208A8" w14:textId="77777777" w:rsidR="000D5CE9" w:rsidRDefault="00780F08">
            <w:r>
              <w:t>1023</w:t>
            </w:r>
          </w:p>
        </w:tc>
        <w:tc>
          <w:tcPr>
            <w:tcW w:w="3186" w:type="dxa"/>
            <w:vAlign w:val="center"/>
          </w:tcPr>
          <w:p w14:paraId="1962F1A5" w14:textId="77777777" w:rsidR="000D5CE9" w:rsidRDefault="00780F08">
            <w:r>
              <w:t>超市</w:t>
            </w:r>
          </w:p>
        </w:tc>
        <w:tc>
          <w:tcPr>
            <w:tcW w:w="1075" w:type="dxa"/>
            <w:vAlign w:val="center"/>
          </w:tcPr>
          <w:p w14:paraId="03DD0DE7" w14:textId="77777777" w:rsidR="000D5CE9" w:rsidRDefault="00780F08">
            <w:r>
              <w:t>166.3</w:t>
            </w:r>
          </w:p>
        </w:tc>
        <w:tc>
          <w:tcPr>
            <w:tcW w:w="3356" w:type="dxa"/>
            <w:vAlign w:val="center"/>
          </w:tcPr>
          <w:p w14:paraId="526B0AEB" w14:textId="77777777" w:rsidR="000D5CE9" w:rsidRDefault="00780F08">
            <w:r>
              <w:t>68.40</w:t>
            </w:r>
          </w:p>
        </w:tc>
      </w:tr>
      <w:tr w:rsidR="000D5CE9" w14:paraId="6E67C115" w14:textId="77777777">
        <w:tc>
          <w:tcPr>
            <w:tcW w:w="690" w:type="dxa"/>
            <w:vMerge/>
            <w:vAlign w:val="center"/>
          </w:tcPr>
          <w:p w14:paraId="50D42C69" w14:textId="77777777" w:rsidR="000D5CE9" w:rsidRDefault="000D5CE9"/>
        </w:tc>
        <w:tc>
          <w:tcPr>
            <w:tcW w:w="1992" w:type="dxa"/>
            <w:vAlign w:val="center"/>
          </w:tcPr>
          <w:p w14:paraId="76B888FD" w14:textId="77777777" w:rsidR="000D5CE9" w:rsidRDefault="00780F08">
            <w:r>
              <w:t>1042</w:t>
            </w:r>
          </w:p>
        </w:tc>
        <w:tc>
          <w:tcPr>
            <w:tcW w:w="3186" w:type="dxa"/>
            <w:vAlign w:val="center"/>
          </w:tcPr>
          <w:p w14:paraId="206C51BD" w14:textId="77777777" w:rsidR="000D5CE9" w:rsidRDefault="00780F08">
            <w:r>
              <w:t>餐厅</w:t>
            </w:r>
          </w:p>
        </w:tc>
        <w:tc>
          <w:tcPr>
            <w:tcW w:w="1075" w:type="dxa"/>
            <w:vAlign w:val="center"/>
          </w:tcPr>
          <w:p w14:paraId="76889500" w14:textId="77777777" w:rsidR="000D5CE9" w:rsidRDefault="00780F08">
            <w:r>
              <w:t>82.8</w:t>
            </w:r>
          </w:p>
        </w:tc>
        <w:tc>
          <w:tcPr>
            <w:tcW w:w="3356" w:type="dxa"/>
            <w:vAlign w:val="center"/>
          </w:tcPr>
          <w:p w14:paraId="70C91CEE" w14:textId="77777777" w:rsidR="000D5CE9" w:rsidRDefault="00780F08">
            <w:r>
              <w:t>63.78</w:t>
            </w:r>
          </w:p>
        </w:tc>
      </w:tr>
      <w:tr w:rsidR="000D5CE9" w14:paraId="28620CA4" w14:textId="77777777">
        <w:tc>
          <w:tcPr>
            <w:tcW w:w="690" w:type="dxa"/>
            <w:vMerge/>
            <w:vAlign w:val="center"/>
          </w:tcPr>
          <w:p w14:paraId="1D672EC1" w14:textId="77777777" w:rsidR="000D5CE9" w:rsidRDefault="000D5CE9"/>
        </w:tc>
        <w:tc>
          <w:tcPr>
            <w:tcW w:w="1992" w:type="dxa"/>
            <w:vAlign w:val="center"/>
          </w:tcPr>
          <w:p w14:paraId="1A7959CA" w14:textId="77777777" w:rsidR="000D5CE9" w:rsidRDefault="00780F08">
            <w:r>
              <w:t>1054</w:t>
            </w:r>
          </w:p>
        </w:tc>
        <w:tc>
          <w:tcPr>
            <w:tcW w:w="3186" w:type="dxa"/>
            <w:vAlign w:val="center"/>
          </w:tcPr>
          <w:p w14:paraId="3C764C49" w14:textId="77777777" w:rsidR="000D5CE9" w:rsidRDefault="00780F08">
            <w:r>
              <w:t>餐厅</w:t>
            </w:r>
          </w:p>
        </w:tc>
        <w:tc>
          <w:tcPr>
            <w:tcW w:w="1075" w:type="dxa"/>
            <w:vAlign w:val="center"/>
          </w:tcPr>
          <w:p w14:paraId="21596550" w14:textId="77777777" w:rsidR="000D5CE9" w:rsidRDefault="00780F08">
            <w:r>
              <w:t>60.5</w:t>
            </w:r>
          </w:p>
        </w:tc>
        <w:tc>
          <w:tcPr>
            <w:tcW w:w="3356" w:type="dxa"/>
            <w:vAlign w:val="center"/>
          </w:tcPr>
          <w:p w14:paraId="7D906AE7" w14:textId="77777777" w:rsidR="000D5CE9" w:rsidRDefault="00780F08">
            <w:r>
              <w:t>72.17</w:t>
            </w:r>
          </w:p>
        </w:tc>
      </w:tr>
      <w:tr w:rsidR="000D5CE9" w14:paraId="02EF7606" w14:textId="77777777">
        <w:tc>
          <w:tcPr>
            <w:tcW w:w="690" w:type="dxa"/>
            <w:vMerge/>
            <w:vAlign w:val="center"/>
          </w:tcPr>
          <w:p w14:paraId="548BB8A2" w14:textId="77777777" w:rsidR="000D5CE9" w:rsidRDefault="000D5CE9"/>
        </w:tc>
        <w:tc>
          <w:tcPr>
            <w:tcW w:w="1992" w:type="dxa"/>
            <w:vAlign w:val="center"/>
          </w:tcPr>
          <w:p w14:paraId="0F36FC84" w14:textId="77777777" w:rsidR="000D5CE9" w:rsidRDefault="00780F08">
            <w:r>
              <w:t>1055</w:t>
            </w:r>
          </w:p>
        </w:tc>
        <w:tc>
          <w:tcPr>
            <w:tcW w:w="3186" w:type="dxa"/>
            <w:vAlign w:val="center"/>
          </w:tcPr>
          <w:p w14:paraId="4B820960" w14:textId="77777777" w:rsidR="000D5CE9" w:rsidRDefault="00780F08">
            <w:r>
              <w:t>登录厅</w:t>
            </w:r>
          </w:p>
        </w:tc>
        <w:tc>
          <w:tcPr>
            <w:tcW w:w="1075" w:type="dxa"/>
            <w:vAlign w:val="center"/>
          </w:tcPr>
          <w:p w14:paraId="56AE9545" w14:textId="77777777" w:rsidR="000D5CE9" w:rsidRDefault="00780F08">
            <w:r>
              <w:t>60.5</w:t>
            </w:r>
          </w:p>
        </w:tc>
        <w:tc>
          <w:tcPr>
            <w:tcW w:w="3356" w:type="dxa"/>
            <w:vAlign w:val="center"/>
          </w:tcPr>
          <w:p w14:paraId="02A15967" w14:textId="77777777" w:rsidR="000D5CE9" w:rsidRDefault="00780F08">
            <w:r>
              <w:t>70.05</w:t>
            </w:r>
          </w:p>
        </w:tc>
      </w:tr>
      <w:tr w:rsidR="000D5CE9" w14:paraId="516BF388" w14:textId="77777777">
        <w:tc>
          <w:tcPr>
            <w:tcW w:w="690" w:type="dxa"/>
            <w:vMerge/>
            <w:vAlign w:val="center"/>
          </w:tcPr>
          <w:p w14:paraId="378F8119" w14:textId="77777777" w:rsidR="000D5CE9" w:rsidRDefault="000D5CE9"/>
        </w:tc>
        <w:tc>
          <w:tcPr>
            <w:tcW w:w="1992" w:type="dxa"/>
            <w:vAlign w:val="center"/>
          </w:tcPr>
          <w:p w14:paraId="17588069" w14:textId="77777777" w:rsidR="000D5CE9" w:rsidRDefault="00780F08">
            <w:r>
              <w:t>1059</w:t>
            </w:r>
          </w:p>
        </w:tc>
        <w:tc>
          <w:tcPr>
            <w:tcW w:w="3186" w:type="dxa"/>
            <w:vAlign w:val="center"/>
          </w:tcPr>
          <w:p w14:paraId="3942F04C" w14:textId="77777777" w:rsidR="000D5CE9" w:rsidRDefault="00780F08">
            <w:r>
              <w:t>库房</w:t>
            </w:r>
          </w:p>
        </w:tc>
        <w:tc>
          <w:tcPr>
            <w:tcW w:w="1075" w:type="dxa"/>
            <w:vAlign w:val="center"/>
          </w:tcPr>
          <w:p w14:paraId="58095745" w14:textId="77777777" w:rsidR="000D5CE9" w:rsidRDefault="00780F08">
            <w:r>
              <w:t>50.4</w:t>
            </w:r>
          </w:p>
        </w:tc>
        <w:tc>
          <w:tcPr>
            <w:tcW w:w="3356" w:type="dxa"/>
            <w:vAlign w:val="center"/>
          </w:tcPr>
          <w:p w14:paraId="7965CCBA" w14:textId="77777777" w:rsidR="000D5CE9" w:rsidRDefault="00780F08">
            <w:r>
              <w:t>65.81</w:t>
            </w:r>
          </w:p>
        </w:tc>
      </w:tr>
      <w:tr w:rsidR="000D5CE9" w14:paraId="5749307F" w14:textId="77777777">
        <w:tc>
          <w:tcPr>
            <w:tcW w:w="690" w:type="dxa"/>
            <w:vMerge/>
            <w:vAlign w:val="center"/>
          </w:tcPr>
          <w:p w14:paraId="356A7AE7" w14:textId="77777777" w:rsidR="000D5CE9" w:rsidRDefault="000D5CE9"/>
        </w:tc>
        <w:tc>
          <w:tcPr>
            <w:tcW w:w="1992" w:type="dxa"/>
            <w:vAlign w:val="center"/>
          </w:tcPr>
          <w:p w14:paraId="50F9C93B" w14:textId="77777777" w:rsidR="000D5CE9" w:rsidRDefault="00780F08">
            <w:r>
              <w:t>1063</w:t>
            </w:r>
          </w:p>
        </w:tc>
        <w:tc>
          <w:tcPr>
            <w:tcW w:w="3186" w:type="dxa"/>
            <w:vAlign w:val="center"/>
          </w:tcPr>
          <w:p w14:paraId="19A9CA0E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21B94AF6" w14:textId="77777777" w:rsidR="000D5CE9" w:rsidRDefault="00780F08">
            <w:r>
              <w:t>42.2</w:t>
            </w:r>
          </w:p>
        </w:tc>
        <w:tc>
          <w:tcPr>
            <w:tcW w:w="3356" w:type="dxa"/>
            <w:vAlign w:val="center"/>
          </w:tcPr>
          <w:p w14:paraId="5C7D8AF8" w14:textId="77777777" w:rsidR="000D5CE9" w:rsidRDefault="00780F08">
            <w:r>
              <w:t>59.74</w:t>
            </w:r>
          </w:p>
        </w:tc>
      </w:tr>
      <w:tr w:rsidR="000D5CE9" w14:paraId="1462C25E" w14:textId="77777777">
        <w:tc>
          <w:tcPr>
            <w:tcW w:w="690" w:type="dxa"/>
            <w:vMerge/>
            <w:vAlign w:val="center"/>
          </w:tcPr>
          <w:p w14:paraId="2DD66143" w14:textId="77777777" w:rsidR="000D5CE9" w:rsidRDefault="000D5CE9"/>
        </w:tc>
        <w:tc>
          <w:tcPr>
            <w:tcW w:w="1992" w:type="dxa"/>
            <w:vAlign w:val="center"/>
          </w:tcPr>
          <w:p w14:paraId="145E1B1D" w14:textId="77777777" w:rsidR="000D5CE9" w:rsidRDefault="00780F08">
            <w:r>
              <w:t>1078</w:t>
            </w:r>
          </w:p>
        </w:tc>
        <w:tc>
          <w:tcPr>
            <w:tcW w:w="3186" w:type="dxa"/>
            <w:vAlign w:val="center"/>
          </w:tcPr>
          <w:p w14:paraId="7942DDDB" w14:textId="77777777" w:rsidR="000D5CE9" w:rsidRDefault="00780F08">
            <w:r>
              <w:t>餐厅</w:t>
            </w:r>
          </w:p>
        </w:tc>
        <w:tc>
          <w:tcPr>
            <w:tcW w:w="1075" w:type="dxa"/>
            <w:vAlign w:val="center"/>
          </w:tcPr>
          <w:p w14:paraId="15460EDA" w14:textId="77777777" w:rsidR="000D5CE9" w:rsidRDefault="00780F08">
            <w:r>
              <w:t>28.1</w:t>
            </w:r>
          </w:p>
        </w:tc>
        <w:tc>
          <w:tcPr>
            <w:tcW w:w="3356" w:type="dxa"/>
            <w:vAlign w:val="center"/>
          </w:tcPr>
          <w:p w14:paraId="3BB47113" w14:textId="77777777" w:rsidR="000D5CE9" w:rsidRDefault="00780F08">
            <w:r>
              <w:t>67.76</w:t>
            </w:r>
          </w:p>
        </w:tc>
      </w:tr>
      <w:tr w:rsidR="000D5CE9" w14:paraId="3ECE6735" w14:textId="77777777">
        <w:tc>
          <w:tcPr>
            <w:tcW w:w="690" w:type="dxa"/>
            <w:vMerge/>
            <w:vAlign w:val="center"/>
          </w:tcPr>
          <w:p w14:paraId="2BC7492C" w14:textId="77777777" w:rsidR="000D5CE9" w:rsidRDefault="000D5CE9"/>
        </w:tc>
        <w:tc>
          <w:tcPr>
            <w:tcW w:w="1992" w:type="dxa"/>
            <w:vAlign w:val="center"/>
          </w:tcPr>
          <w:p w14:paraId="174ED93B" w14:textId="77777777" w:rsidR="000D5CE9" w:rsidRDefault="00780F08">
            <w:r>
              <w:t>1193</w:t>
            </w:r>
          </w:p>
        </w:tc>
        <w:tc>
          <w:tcPr>
            <w:tcW w:w="3186" w:type="dxa"/>
            <w:vAlign w:val="center"/>
          </w:tcPr>
          <w:p w14:paraId="46F06168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ED5BCBC" w14:textId="77777777" w:rsidR="000D5CE9" w:rsidRDefault="00780F08">
            <w:r>
              <w:t>7.0</w:t>
            </w:r>
          </w:p>
        </w:tc>
        <w:tc>
          <w:tcPr>
            <w:tcW w:w="3356" w:type="dxa"/>
            <w:vAlign w:val="center"/>
          </w:tcPr>
          <w:p w14:paraId="38B625A1" w14:textId="77777777" w:rsidR="000D5CE9" w:rsidRDefault="00780F08">
            <w:r>
              <w:t>76.63</w:t>
            </w:r>
          </w:p>
        </w:tc>
      </w:tr>
      <w:tr w:rsidR="000D5CE9" w14:paraId="465E7B07" w14:textId="77777777">
        <w:tc>
          <w:tcPr>
            <w:tcW w:w="690" w:type="dxa"/>
            <w:vMerge/>
            <w:vAlign w:val="center"/>
          </w:tcPr>
          <w:p w14:paraId="0F5A2E4E" w14:textId="77777777" w:rsidR="000D5CE9" w:rsidRDefault="000D5CE9"/>
        </w:tc>
        <w:tc>
          <w:tcPr>
            <w:tcW w:w="1992" w:type="dxa"/>
            <w:vAlign w:val="center"/>
          </w:tcPr>
          <w:p w14:paraId="11AF15D8" w14:textId="77777777" w:rsidR="000D5CE9" w:rsidRDefault="00780F08">
            <w:r>
              <w:t>1199</w:t>
            </w:r>
          </w:p>
        </w:tc>
        <w:tc>
          <w:tcPr>
            <w:tcW w:w="3186" w:type="dxa"/>
            <w:vAlign w:val="center"/>
          </w:tcPr>
          <w:p w14:paraId="04E5B918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7BFA74FA" w14:textId="77777777" w:rsidR="000D5CE9" w:rsidRDefault="00780F08">
            <w:r>
              <w:t>5.8</w:t>
            </w:r>
          </w:p>
        </w:tc>
        <w:tc>
          <w:tcPr>
            <w:tcW w:w="3356" w:type="dxa"/>
            <w:vAlign w:val="center"/>
          </w:tcPr>
          <w:p w14:paraId="5266A1EA" w14:textId="77777777" w:rsidR="000D5CE9" w:rsidRDefault="00780F08">
            <w:r>
              <w:t>74.93</w:t>
            </w:r>
          </w:p>
        </w:tc>
      </w:tr>
      <w:tr w:rsidR="000D5CE9" w14:paraId="33E8A421" w14:textId="77777777">
        <w:tc>
          <w:tcPr>
            <w:tcW w:w="690" w:type="dxa"/>
            <w:vMerge/>
            <w:vAlign w:val="center"/>
          </w:tcPr>
          <w:p w14:paraId="31A2A066" w14:textId="77777777" w:rsidR="000D5CE9" w:rsidRDefault="000D5CE9"/>
        </w:tc>
        <w:tc>
          <w:tcPr>
            <w:tcW w:w="1992" w:type="dxa"/>
            <w:vAlign w:val="center"/>
          </w:tcPr>
          <w:p w14:paraId="46F02F43" w14:textId="77777777" w:rsidR="000D5CE9" w:rsidRDefault="00780F08">
            <w:r>
              <w:t>1249</w:t>
            </w:r>
          </w:p>
        </w:tc>
        <w:tc>
          <w:tcPr>
            <w:tcW w:w="3186" w:type="dxa"/>
            <w:vAlign w:val="center"/>
          </w:tcPr>
          <w:p w14:paraId="0751FEC0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FA6C451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6BC65CF2" w14:textId="77777777" w:rsidR="000D5CE9" w:rsidRDefault="00780F08">
            <w:r>
              <w:t>77.34</w:t>
            </w:r>
          </w:p>
        </w:tc>
      </w:tr>
      <w:tr w:rsidR="000D5CE9" w14:paraId="0487CFAB" w14:textId="77777777">
        <w:tc>
          <w:tcPr>
            <w:tcW w:w="690" w:type="dxa"/>
            <w:vMerge/>
            <w:vAlign w:val="center"/>
          </w:tcPr>
          <w:p w14:paraId="7EED5555" w14:textId="77777777" w:rsidR="000D5CE9" w:rsidRDefault="000D5CE9"/>
        </w:tc>
        <w:tc>
          <w:tcPr>
            <w:tcW w:w="1992" w:type="dxa"/>
            <w:vAlign w:val="center"/>
          </w:tcPr>
          <w:p w14:paraId="71EFABCA" w14:textId="77777777" w:rsidR="000D5CE9" w:rsidRDefault="00780F08">
            <w:r>
              <w:t>1260</w:t>
            </w:r>
          </w:p>
        </w:tc>
        <w:tc>
          <w:tcPr>
            <w:tcW w:w="3186" w:type="dxa"/>
            <w:vAlign w:val="center"/>
          </w:tcPr>
          <w:p w14:paraId="129E65C9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1B39E2B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42C7C2C5" w14:textId="77777777" w:rsidR="000D5CE9" w:rsidRDefault="00780F08">
            <w:r>
              <w:t>75.51</w:t>
            </w:r>
          </w:p>
        </w:tc>
      </w:tr>
      <w:tr w:rsidR="000D5CE9" w14:paraId="2CC9E2FA" w14:textId="77777777">
        <w:tc>
          <w:tcPr>
            <w:tcW w:w="690" w:type="dxa"/>
            <w:vMerge/>
            <w:vAlign w:val="center"/>
          </w:tcPr>
          <w:p w14:paraId="69368D43" w14:textId="77777777" w:rsidR="000D5CE9" w:rsidRDefault="000D5CE9"/>
        </w:tc>
        <w:tc>
          <w:tcPr>
            <w:tcW w:w="1992" w:type="dxa"/>
            <w:vAlign w:val="center"/>
          </w:tcPr>
          <w:p w14:paraId="6CD641BE" w14:textId="77777777" w:rsidR="000D5CE9" w:rsidRDefault="00780F08">
            <w:r>
              <w:t>1265</w:t>
            </w:r>
          </w:p>
        </w:tc>
        <w:tc>
          <w:tcPr>
            <w:tcW w:w="3186" w:type="dxa"/>
            <w:vAlign w:val="center"/>
          </w:tcPr>
          <w:p w14:paraId="72A50045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F0846C9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3B906044" w14:textId="77777777" w:rsidR="000D5CE9" w:rsidRDefault="00780F08">
            <w:r>
              <w:t>76.08</w:t>
            </w:r>
          </w:p>
        </w:tc>
      </w:tr>
      <w:tr w:rsidR="000D5CE9" w14:paraId="2928D00A" w14:textId="77777777">
        <w:tc>
          <w:tcPr>
            <w:tcW w:w="690" w:type="dxa"/>
            <w:vMerge w:val="restart"/>
            <w:vAlign w:val="center"/>
          </w:tcPr>
          <w:p w14:paraId="5815553B" w14:textId="77777777" w:rsidR="000D5CE9" w:rsidRDefault="00780F08">
            <w:r>
              <w:t>2</w:t>
            </w:r>
          </w:p>
        </w:tc>
        <w:tc>
          <w:tcPr>
            <w:tcW w:w="1992" w:type="dxa"/>
            <w:vAlign w:val="center"/>
          </w:tcPr>
          <w:p w14:paraId="45738C0E" w14:textId="77777777" w:rsidR="000D5CE9" w:rsidRDefault="00780F08">
            <w:r>
              <w:t>2002</w:t>
            </w:r>
          </w:p>
        </w:tc>
        <w:tc>
          <w:tcPr>
            <w:tcW w:w="3186" w:type="dxa"/>
            <w:vAlign w:val="center"/>
          </w:tcPr>
          <w:p w14:paraId="7CD0C3D5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6FF5BEE8" w14:textId="77777777" w:rsidR="000D5CE9" w:rsidRDefault="00780F08">
            <w:r>
              <w:t>530.5</w:t>
            </w:r>
          </w:p>
        </w:tc>
        <w:tc>
          <w:tcPr>
            <w:tcW w:w="3356" w:type="dxa"/>
            <w:vAlign w:val="center"/>
          </w:tcPr>
          <w:p w14:paraId="41A9C64A" w14:textId="77777777" w:rsidR="000D5CE9" w:rsidRDefault="00780F08">
            <w:r>
              <w:t>68.92</w:t>
            </w:r>
          </w:p>
        </w:tc>
      </w:tr>
      <w:tr w:rsidR="000D5CE9" w14:paraId="4C00FA0A" w14:textId="77777777">
        <w:tc>
          <w:tcPr>
            <w:tcW w:w="690" w:type="dxa"/>
            <w:vMerge/>
            <w:vAlign w:val="center"/>
          </w:tcPr>
          <w:p w14:paraId="1DC1CA3B" w14:textId="77777777" w:rsidR="000D5CE9" w:rsidRDefault="000D5CE9"/>
        </w:tc>
        <w:tc>
          <w:tcPr>
            <w:tcW w:w="1992" w:type="dxa"/>
            <w:vAlign w:val="center"/>
          </w:tcPr>
          <w:p w14:paraId="2E77EE8F" w14:textId="77777777" w:rsidR="000D5CE9" w:rsidRDefault="00780F08">
            <w:r>
              <w:t>2013</w:t>
            </w:r>
          </w:p>
        </w:tc>
        <w:tc>
          <w:tcPr>
            <w:tcW w:w="3186" w:type="dxa"/>
            <w:vAlign w:val="center"/>
          </w:tcPr>
          <w:p w14:paraId="4A07B579" w14:textId="77777777" w:rsidR="000D5CE9" w:rsidRDefault="00780F08">
            <w:proofErr w:type="gramStart"/>
            <w:r>
              <w:t>交流区</w:t>
            </w:r>
            <w:proofErr w:type="gramEnd"/>
          </w:p>
        </w:tc>
        <w:tc>
          <w:tcPr>
            <w:tcW w:w="1075" w:type="dxa"/>
            <w:vAlign w:val="center"/>
          </w:tcPr>
          <w:p w14:paraId="24C9AE69" w14:textId="77777777" w:rsidR="000D5CE9" w:rsidRDefault="00780F08">
            <w:r>
              <w:t>221.8</w:t>
            </w:r>
          </w:p>
        </w:tc>
        <w:tc>
          <w:tcPr>
            <w:tcW w:w="3356" w:type="dxa"/>
            <w:vAlign w:val="center"/>
          </w:tcPr>
          <w:p w14:paraId="6834C89C" w14:textId="77777777" w:rsidR="000D5CE9" w:rsidRDefault="00780F08">
            <w:r>
              <w:t>66.60</w:t>
            </w:r>
          </w:p>
        </w:tc>
      </w:tr>
      <w:tr w:rsidR="000D5CE9" w14:paraId="36031B52" w14:textId="77777777">
        <w:tc>
          <w:tcPr>
            <w:tcW w:w="690" w:type="dxa"/>
            <w:vMerge/>
            <w:vAlign w:val="center"/>
          </w:tcPr>
          <w:p w14:paraId="5C8524A7" w14:textId="77777777" w:rsidR="000D5CE9" w:rsidRDefault="000D5CE9"/>
        </w:tc>
        <w:tc>
          <w:tcPr>
            <w:tcW w:w="1992" w:type="dxa"/>
            <w:vAlign w:val="center"/>
          </w:tcPr>
          <w:p w14:paraId="7ADBFE65" w14:textId="77777777" w:rsidR="000D5CE9" w:rsidRDefault="00780F08">
            <w:r>
              <w:t>2016</w:t>
            </w:r>
          </w:p>
        </w:tc>
        <w:tc>
          <w:tcPr>
            <w:tcW w:w="3186" w:type="dxa"/>
            <w:vAlign w:val="center"/>
          </w:tcPr>
          <w:p w14:paraId="64BB5FD3" w14:textId="77777777" w:rsidR="000D5CE9" w:rsidRDefault="00780F08">
            <w:r>
              <w:t>文娱室</w:t>
            </w:r>
          </w:p>
        </w:tc>
        <w:tc>
          <w:tcPr>
            <w:tcW w:w="1075" w:type="dxa"/>
            <w:vAlign w:val="center"/>
          </w:tcPr>
          <w:p w14:paraId="03581AAA" w14:textId="77777777" w:rsidR="000D5CE9" w:rsidRDefault="00780F08">
            <w:r>
              <w:t>202.0</w:t>
            </w:r>
          </w:p>
        </w:tc>
        <w:tc>
          <w:tcPr>
            <w:tcW w:w="3356" w:type="dxa"/>
            <w:vAlign w:val="center"/>
          </w:tcPr>
          <w:p w14:paraId="6603ACA5" w14:textId="77777777" w:rsidR="000D5CE9" w:rsidRDefault="00780F08">
            <w:r>
              <w:t>67.55</w:t>
            </w:r>
          </w:p>
        </w:tc>
      </w:tr>
      <w:tr w:rsidR="000D5CE9" w14:paraId="0C55AA91" w14:textId="77777777">
        <w:tc>
          <w:tcPr>
            <w:tcW w:w="690" w:type="dxa"/>
            <w:vMerge/>
            <w:vAlign w:val="center"/>
          </w:tcPr>
          <w:p w14:paraId="303BE96A" w14:textId="77777777" w:rsidR="000D5CE9" w:rsidRDefault="000D5CE9"/>
        </w:tc>
        <w:tc>
          <w:tcPr>
            <w:tcW w:w="1992" w:type="dxa"/>
            <w:vAlign w:val="center"/>
          </w:tcPr>
          <w:p w14:paraId="05764C12" w14:textId="77777777" w:rsidR="000D5CE9" w:rsidRDefault="00780F08">
            <w:r>
              <w:t>2017</w:t>
            </w:r>
          </w:p>
        </w:tc>
        <w:tc>
          <w:tcPr>
            <w:tcW w:w="3186" w:type="dxa"/>
            <w:vAlign w:val="center"/>
          </w:tcPr>
          <w:p w14:paraId="265109BC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DEF37CF" w14:textId="77777777" w:rsidR="000D5CE9" w:rsidRDefault="00780F08">
            <w:r>
              <w:t>177.3</w:t>
            </w:r>
          </w:p>
        </w:tc>
        <w:tc>
          <w:tcPr>
            <w:tcW w:w="3356" w:type="dxa"/>
            <w:vAlign w:val="center"/>
          </w:tcPr>
          <w:p w14:paraId="2D3CB0C1" w14:textId="77777777" w:rsidR="000D5CE9" w:rsidRDefault="00780F08">
            <w:r>
              <w:t>70.01</w:t>
            </w:r>
          </w:p>
        </w:tc>
      </w:tr>
      <w:tr w:rsidR="000D5CE9" w14:paraId="677CD577" w14:textId="77777777">
        <w:tc>
          <w:tcPr>
            <w:tcW w:w="690" w:type="dxa"/>
            <w:vMerge/>
            <w:vAlign w:val="center"/>
          </w:tcPr>
          <w:p w14:paraId="4D7D36F8" w14:textId="77777777" w:rsidR="000D5CE9" w:rsidRDefault="000D5CE9"/>
        </w:tc>
        <w:tc>
          <w:tcPr>
            <w:tcW w:w="1992" w:type="dxa"/>
            <w:vAlign w:val="center"/>
          </w:tcPr>
          <w:p w14:paraId="57B2AE12" w14:textId="77777777" w:rsidR="000D5CE9" w:rsidRDefault="00780F08">
            <w:r>
              <w:t>2029</w:t>
            </w:r>
          </w:p>
        </w:tc>
        <w:tc>
          <w:tcPr>
            <w:tcW w:w="3186" w:type="dxa"/>
            <w:vAlign w:val="center"/>
          </w:tcPr>
          <w:p w14:paraId="7CCCCA8B" w14:textId="77777777" w:rsidR="000D5CE9" w:rsidRDefault="00780F08">
            <w:r>
              <w:t>文娱室</w:t>
            </w:r>
          </w:p>
        </w:tc>
        <w:tc>
          <w:tcPr>
            <w:tcW w:w="1075" w:type="dxa"/>
            <w:vAlign w:val="center"/>
          </w:tcPr>
          <w:p w14:paraId="578326D0" w14:textId="77777777" w:rsidR="000D5CE9" w:rsidRDefault="00780F08">
            <w:r>
              <w:t>137.3</w:t>
            </w:r>
          </w:p>
        </w:tc>
        <w:tc>
          <w:tcPr>
            <w:tcW w:w="3356" w:type="dxa"/>
            <w:vAlign w:val="center"/>
          </w:tcPr>
          <w:p w14:paraId="5D74DE31" w14:textId="77777777" w:rsidR="000D5CE9" w:rsidRDefault="00780F08">
            <w:r>
              <w:t>67.57</w:t>
            </w:r>
          </w:p>
        </w:tc>
      </w:tr>
      <w:tr w:rsidR="000D5CE9" w14:paraId="7D195285" w14:textId="77777777">
        <w:tc>
          <w:tcPr>
            <w:tcW w:w="690" w:type="dxa"/>
            <w:vMerge/>
            <w:vAlign w:val="center"/>
          </w:tcPr>
          <w:p w14:paraId="3B162400" w14:textId="77777777" w:rsidR="000D5CE9" w:rsidRDefault="000D5CE9"/>
        </w:tc>
        <w:tc>
          <w:tcPr>
            <w:tcW w:w="1992" w:type="dxa"/>
            <w:vAlign w:val="center"/>
          </w:tcPr>
          <w:p w14:paraId="5B6FF1CF" w14:textId="77777777" w:rsidR="000D5CE9" w:rsidRDefault="00780F08">
            <w:r>
              <w:t>2040</w:t>
            </w:r>
          </w:p>
        </w:tc>
        <w:tc>
          <w:tcPr>
            <w:tcW w:w="3186" w:type="dxa"/>
            <w:vAlign w:val="center"/>
          </w:tcPr>
          <w:p w14:paraId="709C7BEC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E4AF1E3" w14:textId="77777777" w:rsidR="000D5CE9" w:rsidRDefault="00780F08">
            <w:r>
              <w:t>84.5</w:t>
            </w:r>
          </w:p>
        </w:tc>
        <w:tc>
          <w:tcPr>
            <w:tcW w:w="3356" w:type="dxa"/>
            <w:vAlign w:val="center"/>
          </w:tcPr>
          <w:p w14:paraId="5C2E73B2" w14:textId="77777777" w:rsidR="000D5CE9" w:rsidRDefault="00780F08">
            <w:r>
              <w:t>58.96</w:t>
            </w:r>
          </w:p>
        </w:tc>
      </w:tr>
      <w:tr w:rsidR="000D5CE9" w14:paraId="3F588B90" w14:textId="77777777">
        <w:tc>
          <w:tcPr>
            <w:tcW w:w="690" w:type="dxa"/>
            <w:vMerge/>
            <w:vAlign w:val="center"/>
          </w:tcPr>
          <w:p w14:paraId="4F7FB6DF" w14:textId="77777777" w:rsidR="000D5CE9" w:rsidRDefault="000D5CE9"/>
        </w:tc>
        <w:tc>
          <w:tcPr>
            <w:tcW w:w="1992" w:type="dxa"/>
            <w:vAlign w:val="center"/>
          </w:tcPr>
          <w:p w14:paraId="71975AE8" w14:textId="77777777" w:rsidR="000D5CE9" w:rsidRDefault="00780F08">
            <w:r>
              <w:t>2052</w:t>
            </w:r>
          </w:p>
        </w:tc>
        <w:tc>
          <w:tcPr>
            <w:tcW w:w="3186" w:type="dxa"/>
            <w:vAlign w:val="center"/>
          </w:tcPr>
          <w:p w14:paraId="56876493" w14:textId="77777777" w:rsidR="000D5CE9" w:rsidRDefault="00780F08">
            <w:r>
              <w:t>共享厨房</w:t>
            </w:r>
          </w:p>
        </w:tc>
        <w:tc>
          <w:tcPr>
            <w:tcW w:w="1075" w:type="dxa"/>
            <w:vAlign w:val="center"/>
          </w:tcPr>
          <w:p w14:paraId="232A43A1" w14:textId="77777777" w:rsidR="000D5CE9" w:rsidRDefault="00780F08">
            <w:r>
              <w:t>69.1</w:t>
            </w:r>
          </w:p>
        </w:tc>
        <w:tc>
          <w:tcPr>
            <w:tcW w:w="3356" w:type="dxa"/>
            <w:vAlign w:val="center"/>
          </w:tcPr>
          <w:p w14:paraId="2771445E" w14:textId="77777777" w:rsidR="000D5CE9" w:rsidRDefault="00780F08">
            <w:r>
              <w:t>69.21</w:t>
            </w:r>
          </w:p>
        </w:tc>
      </w:tr>
      <w:tr w:rsidR="000D5CE9" w14:paraId="72BCE999" w14:textId="77777777">
        <w:tc>
          <w:tcPr>
            <w:tcW w:w="690" w:type="dxa"/>
            <w:vMerge/>
            <w:vAlign w:val="center"/>
          </w:tcPr>
          <w:p w14:paraId="42EEDCBE" w14:textId="77777777" w:rsidR="000D5CE9" w:rsidRDefault="000D5CE9"/>
        </w:tc>
        <w:tc>
          <w:tcPr>
            <w:tcW w:w="1992" w:type="dxa"/>
            <w:vAlign w:val="center"/>
          </w:tcPr>
          <w:p w14:paraId="60973F29" w14:textId="77777777" w:rsidR="000D5CE9" w:rsidRDefault="00780F08">
            <w:r>
              <w:t>2068</w:t>
            </w:r>
          </w:p>
        </w:tc>
        <w:tc>
          <w:tcPr>
            <w:tcW w:w="3186" w:type="dxa"/>
            <w:vAlign w:val="center"/>
          </w:tcPr>
          <w:p w14:paraId="255EF571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46FAB8F5" w14:textId="77777777" w:rsidR="000D5CE9" w:rsidRDefault="00780F08">
            <w:r>
              <w:t>35.0</w:t>
            </w:r>
          </w:p>
        </w:tc>
        <w:tc>
          <w:tcPr>
            <w:tcW w:w="3356" w:type="dxa"/>
            <w:vAlign w:val="center"/>
          </w:tcPr>
          <w:p w14:paraId="1B965EBB" w14:textId="77777777" w:rsidR="000D5CE9" w:rsidRDefault="00780F08">
            <w:r>
              <w:t>68.17</w:t>
            </w:r>
          </w:p>
        </w:tc>
      </w:tr>
      <w:tr w:rsidR="000D5CE9" w14:paraId="03A1CD1E" w14:textId="77777777">
        <w:tc>
          <w:tcPr>
            <w:tcW w:w="690" w:type="dxa"/>
            <w:vMerge/>
            <w:vAlign w:val="center"/>
          </w:tcPr>
          <w:p w14:paraId="545A7F3A" w14:textId="77777777" w:rsidR="000D5CE9" w:rsidRDefault="000D5CE9"/>
        </w:tc>
        <w:tc>
          <w:tcPr>
            <w:tcW w:w="1992" w:type="dxa"/>
            <w:vAlign w:val="center"/>
          </w:tcPr>
          <w:p w14:paraId="2ECFBC99" w14:textId="77777777" w:rsidR="000D5CE9" w:rsidRDefault="00780F08">
            <w:r>
              <w:t>2073</w:t>
            </w:r>
          </w:p>
        </w:tc>
        <w:tc>
          <w:tcPr>
            <w:tcW w:w="3186" w:type="dxa"/>
            <w:vAlign w:val="center"/>
          </w:tcPr>
          <w:p w14:paraId="7282FBF7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26093063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499210F8" w14:textId="77777777" w:rsidR="000D5CE9" w:rsidRDefault="00780F08">
            <w:r>
              <w:t>66.87</w:t>
            </w:r>
          </w:p>
        </w:tc>
      </w:tr>
      <w:tr w:rsidR="000D5CE9" w14:paraId="58363CEF" w14:textId="77777777">
        <w:tc>
          <w:tcPr>
            <w:tcW w:w="690" w:type="dxa"/>
            <w:vMerge/>
            <w:vAlign w:val="center"/>
          </w:tcPr>
          <w:p w14:paraId="7146B543" w14:textId="77777777" w:rsidR="000D5CE9" w:rsidRDefault="000D5CE9"/>
        </w:tc>
        <w:tc>
          <w:tcPr>
            <w:tcW w:w="1992" w:type="dxa"/>
            <w:vAlign w:val="center"/>
          </w:tcPr>
          <w:p w14:paraId="40A4C27A" w14:textId="77777777" w:rsidR="000D5CE9" w:rsidRDefault="00780F08">
            <w:r>
              <w:t>2076</w:t>
            </w:r>
          </w:p>
        </w:tc>
        <w:tc>
          <w:tcPr>
            <w:tcW w:w="3186" w:type="dxa"/>
            <w:vAlign w:val="center"/>
          </w:tcPr>
          <w:p w14:paraId="0BC594F8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35F0AEFC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6D75B88F" w14:textId="77777777" w:rsidR="000D5CE9" w:rsidRDefault="00780F08">
            <w:r>
              <w:t>63.77</w:t>
            </w:r>
          </w:p>
        </w:tc>
      </w:tr>
      <w:tr w:rsidR="000D5CE9" w14:paraId="456A3F0E" w14:textId="77777777">
        <w:tc>
          <w:tcPr>
            <w:tcW w:w="690" w:type="dxa"/>
            <w:vMerge/>
            <w:vAlign w:val="center"/>
          </w:tcPr>
          <w:p w14:paraId="33CC87BF" w14:textId="77777777" w:rsidR="000D5CE9" w:rsidRDefault="000D5CE9"/>
        </w:tc>
        <w:tc>
          <w:tcPr>
            <w:tcW w:w="1992" w:type="dxa"/>
            <w:vAlign w:val="center"/>
          </w:tcPr>
          <w:p w14:paraId="48808BF1" w14:textId="77777777" w:rsidR="000D5CE9" w:rsidRDefault="00780F08">
            <w:r>
              <w:t>2082</w:t>
            </w:r>
          </w:p>
        </w:tc>
        <w:tc>
          <w:tcPr>
            <w:tcW w:w="3186" w:type="dxa"/>
            <w:vAlign w:val="center"/>
          </w:tcPr>
          <w:p w14:paraId="0685896D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4BF5CB27" w14:textId="77777777" w:rsidR="000D5CE9" w:rsidRDefault="00780F08">
            <w:r>
              <w:t>27.8</w:t>
            </w:r>
          </w:p>
        </w:tc>
        <w:tc>
          <w:tcPr>
            <w:tcW w:w="3356" w:type="dxa"/>
            <w:vAlign w:val="center"/>
          </w:tcPr>
          <w:p w14:paraId="2F7F659F" w14:textId="77777777" w:rsidR="000D5CE9" w:rsidRDefault="00780F08">
            <w:r>
              <w:t>66.26</w:t>
            </w:r>
          </w:p>
        </w:tc>
      </w:tr>
      <w:tr w:rsidR="000D5CE9" w14:paraId="54F56442" w14:textId="77777777">
        <w:tc>
          <w:tcPr>
            <w:tcW w:w="690" w:type="dxa"/>
            <w:vMerge/>
            <w:vAlign w:val="center"/>
          </w:tcPr>
          <w:p w14:paraId="1801E211" w14:textId="77777777" w:rsidR="000D5CE9" w:rsidRDefault="000D5CE9"/>
        </w:tc>
        <w:tc>
          <w:tcPr>
            <w:tcW w:w="1992" w:type="dxa"/>
            <w:vAlign w:val="center"/>
          </w:tcPr>
          <w:p w14:paraId="1B4A61D2" w14:textId="77777777" w:rsidR="000D5CE9" w:rsidRDefault="00780F08">
            <w:r>
              <w:t>2090</w:t>
            </w:r>
          </w:p>
        </w:tc>
        <w:tc>
          <w:tcPr>
            <w:tcW w:w="3186" w:type="dxa"/>
            <w:vAlign w:val="center"/>
          </w:tcPr>
          <w:p w14:paraId="0F977F3F" w14:textId="77777777" w:rsidR="000D5CE9" w:rsidRDefault="00780F08">
            <w:r>
              <w:t>中庭</w:t>
            </w:r>
          </w:p>
        </w:tc>
        <w:tc>
          <w:tcPr>
            <w:tcW w:w="1075" w:type="dxa"/>
            <w:vAlign w:val="center"/>
          </w:tcPr>
          <w:p w14:paraId="41F95214" w14:textId="77777777" w:rsidR="000D5CE9" w:rsidRDefault="00780F08">
            <w:r>
              <w:t>25.6</w:t>
            </w:r>
          </w:p>
        </w:tc>
        <w:tc>
          <w:tcPr>
            <w:tcW w:w="3356" w:type="dxa"/>
            <w:vAlign w:val="center"/>
          </w:tcPr>
          <w:p w14:paraId="14CE99F7" w14:textId="77777777" w:rsidR="000D5CE9" w:rsidRDefault="00780F08">
            <w:r>
              <w:t>65.06</w:t>
            </w:r>
          </w:p>
        </w:tc>
      </w:tr>
      <w:tr w:rsidR="000D5CE9" w14:paraId="6E407B00" w14:textId="77777777">
        <w:tc>
          <w:tcPr>
            <w:tcW w:w="690" w:type="dxa"/>
            <w:vMerge/>
            <w:vAlign w:val="center"/>
          </w:tcPr>
          <w:p w14:paraId="65141569" w14:textId="77777777" w:rsidR="000D5CE9" w:rsidRDefault="000D5CE9"/>
        </w:tc>
        <w:tc>
          <w:tcPr>
            <w:tcW w:w="1992" w:type="dxa"/>
            <w:vAlign w:val="center"/>
          </w:tcPr>
          <w:p w14:paraId="4E864A64" w14:textId="77777777" w:rsidR="000D5CE9" w:rsidRDefault="00780F08">
            <w:r>
              <w:t>2096</w:t>
            </w:r>
          </w:p>
        </w:tc>
        <w:tc>
          <w:tcPr>
            <w:tcW w:w="3186" w:type="dxa"/>
            <w:vAlign w:val="center"/>
          </w:tcPr>
          <w:p w14:paraId="10E0B1BA" w14:textId="77777777" w:rsidR="000D5CE9" w:rsidRDefault="00780F08">
            <w:r>
              <w:t>女卫生间</w:t>
            </w:r>
          </w:p>
        </w:tc>
        <w:tc>
          <w:tcPr>
            <w:tcW w:w="1075" w:type="dxa"/>
            <w:vAlign w:val="center"/>
          </w:tcPr>
          <w:p w14:paraId="170EE66B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31AA530A" w14:textId="77777777" w:rsidR="000D5CE9" w:rsidRDefault="00780F08">
            <w:r>
              <w:t>59.45</w:t>
            </w:r>
          </w:p>
        </w:tc>
      </w:tr>
      <w:tr w:rsidR="000D5CE9" w14:paraId="7114FB9E" w14:textId="77777777">
        <w:tc>
          <w:tcPr>
            <w:tcW w:w="690" w:type="dxa"/>
            <w:vMerge/>
            <w:vAlign w:val="center"/>
          </w:tcPr>
          <w:p w14:paraId="3ABB9D12" w14:textId="77777777" w:rsidR="000D5CE9" w:rsidRDefault="000D5CE9"/>
        </w:tc>
        <w:tc>
          <w:tcPr>
            <w:tcW w:w="1992" w:type="dxa"/>
            <w:vAlign w:val="center"/>
          </w:tcPr>
          <w:p w14:paraId="4A858EEF" w14:textId="77777777" w:rsidR="000D5CE9" w:rsidRDefault="00780F08">
            <w:r>
              <w:t>2101</w:t>
            </w:r>
          </w:p>
        </w:tc>
        <w:tc>
          <w:tcPr>
            <w:tcW w:w="3186" w:type="dxa"/>
            <w:vAlign w:val="center"/>
          </w:tcPr>
          <w:p w14:paraId="00C94709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4B6E070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36CCFD0F" w14:textId="77777777" w:rsidR="000D5CE9" w:rsidRDefault="00780F08">
            <w:r>
              <w:t>71.05</w:t>
            </w:r>
          </w:p>
        </w:tc>
      </w:tr>
      <w:tr w:rsidR="000D5CE9" w14:paraId="2D986B19" w14:textId="77777777">
        <w:tc>
          <w:tcPr>
            <w:tcW w:w="690" w:type="dxa"/>
            <w:vMerge/>
            <w:vAlign w:val="center"/>
          </w:tcPr>
          <w:p w14:paraId="4D05CE10" w14:textId="77777777" w:rsidR="000D5CE9" w:rsidRDefault="000D5CE9"/>
        </w:tc>
        <w:tc>
          <w:tcPr>
            <w:tcW w:w="1992" w:type="dxa"/>
            <w:vAlign w:val="center"/>
          </w:tcPr>
          <w:p w14:paraId="72BF2AC7" w14:textId="77777777" w:rsidR="000D5CE9" w:rsidRDefault="00780F08">
            <w:r>
              <w:t>2103</w:t>
            </w:r>
          </w:p>
        </w:tc>
        <w:tc>
          <w:tcPr>
            <w:tcW w:w="3186" w:type="dxa"/>
            <w:vAlign w:val="center"/>
          </w:tcPr>
          <w:p w14:paraId="2AD914DF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65027D29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2B88790B" w14:textId="77777777" w:rsidR="000D5CE9" w:rsidRDefault="00780F08">
            <w:r>
              <w:t>70.30</w:t>
            </w:r>
          </w:p>
        </w:tc>
      </w:tr>
      <w:tr w:rsidR="000D5CE9" w14:paraId="394B9CF0" w14:textId="77777777">
        <w:tc>
          <w:tcPr>
            <w:tcW w:w="690" w:type="dxa"/>
            <w:vMerge/>
            <w:vAlign w:val="center"/>
          </w:tcPr>
          <w:p w14:paraId="4B51583A" w14:textId="77777777" w:rsidR="000D5CE9" w:rsidRDefault="000D5CE9"/>
        </w:tc>
        <w:tc>
          <w:tcPr>
            <w:tcW w:w="1992" w:type="dxa"/>
            <w:vAlign w:val="center"/>
          </w:tcPr>
          <w:p w14:paraId="0AB2811D" w14:textId="77777777" w:rsidR="000D5CE9" w:rsidRDefault="00780F08">
            <w:r>
              <w:t>2107</w:t>
            </w:r>
          </w:p>
        </w:tc>
        <w:tc>
          <w:tcPr>
            <w:tcW w:w="3186" w:type="dxa"/>
            <w:vAlign w:val="center"/>
          </w:tcPr>
          <w:p w14:paraId="7D0FF96B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68E06D70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04D34D5D" w14:textId="77777777" w:rsidR="000D5CE9" w:rsidRDefault="00780F08">
            <w:r>
              <w:t>69.49</w:t>
            </w:r>
          </w:p>
        </w:tc>
      </w:tr>
      <w:tr w:rsidR="000D5CE9" w14:paraId="19B57C2F" w14:textId="77777777">
        <w:tc>
          <w:tcPr>
            <w:tcW w:w="690" w:type="dxa"/>
            <w:vMerge/>
            <w:vAlign w:val="center"/>
          </w:tcPr>
          <w:p w14:paraId="24D066DA" w14:textId="77777777" w:rsidR="000D5CE9" w:rsidRDefault="000D5CE9"/>
        </w:tc>
        <w:tc>
          <w:tcPr>
            <w:tcW w:w="1992" w:type="dxa"/>
            <w:vAlign w:val="center"/>
          </w:tcPr>
          <w:p w14:paraId="6A066D7E" w14:textId="77777777" w:rsidR="000D5CE9" w:rsidRDefault="00780F08">
            <w:r>
              <w:t>2110</w:t>
            </w:r>
          </w:p>
        </w:tc>
        <w:tc>
          <w:tcPr>
            <w:tcW w:w="3186" w:type="dxa"/>
            <w:vAlign w:val="center"/>
          </w:tcPr>
          <w:p w14:paraId="13A372BD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007568B9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333F2D31" w14:textId="77777777" w:rsidR="000D5CE9" w:rsidRDefault="00780F08">
            <w:r>
              <w:t>70.22</w:t>
            </w:r>
          </w:p>
        </w:tc>
      </w:tr>
      <w:tr w:rsidR="000D5CE9" w14:paraId="436CEA7D" w14:textId="77777777">
        <w:tc>
          <w:tcPr>
            <w:tcW w:w="690" w:type="dxa"/>
            <w:vMerge/>
            <w:vAlign w:val="center"/>
          </w:tcPr>
          <w:p w14:paraId="6269CBB6" w14:textId="77777777" w:rsidR="000D5CE9" w:rsidRDefault="000D5CE9"/>
        </w:tc>
        <w:tc>
          <w:tcPr>
            <w:tcW w:w="1992" w:type="dxa"/>
            <w:vAlign w:val="center"/>
          </w:tcPr>
          <w:p w14:paraId="0FB8E2E5" w14:textId="77777777" w:rsidR="000D5CE9" w:rsidRDefault="00780F08">
            <w:r>
              <w:t>2113</w:t>
            </w:r>
          </w:p>
        </w:tc>
        <w:tc>
          <w:tcPr>
            <w:tcW w:w="3186" w:type="dxa"/>
            <w:vAlign w:val="center"/>
          </w:tcPr>
          <w:p w14:paraId="42E517D9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69D0C38F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08EB3C17" w14:textId="77777777" w:rsidR="000D5CE9" w:rsidRDefault="00780F08">
            <w:r>
              <w:t>71.04</w:t>
            </w:r>
          </w:p>
        </w:tc>
      </w:tr>
      <w:tr w:rsidR="000D5CE9" w14:paraId="07AB26EA" w14:textId="77777777">
        <w:tc>
          <w:tcPr>
            <w:tcW w:w="690" w:type="dxa"/>
            <w:vMerge/>
            <w:vAlign w:val="center"/>
          </w:tcPr>
          <w:p w14:paraId="446C96BA" w14:textId="77777777" w:rsidR="000D5CE9" w:rsidRDefault="000D5CE9"/>
        </w:tc>
        <w:tc>
          <w:tcPr>
            <w:tcW w:w="1992" w:type="dxa"/>
            <w:vAlign w:val="center"/>
          </w:tcPr>
          <w:p w14:paraId="14DF24D5" w14:textId="77777777" w:rsidR="000D5CE9" w:rsidRDefault="00780F08">
            <w:r>
              <w:t>2118</w:t>
            </w:r>
          </w:p>
        </w:tc>
        <w:tc>
          <w:tcPr>
            <w:tcW w:w="3186" w:type="dxa"/>
            <w:vAlign w:val="center"/>
          </w:tcPr>
          <w:p w14:paraId="4F94A8E3" w14:textId="77777777" w:rsidR="000D5CE9" w:rsidRDefault="00780F08">
            <w:r>
              <w:t>女更衣室</w:t>
            </w:r>
          </w:p>
        </w:tc>
        <w:tc>
          <w:tcPr>
            <w:tcW w:w="1075" w:type="dxa"/>
            <w:vAlign w:val="center"/>
          </w:tcPr>
          <w:p w14:paraId="151FFE6F" w14:textId="77777777" w:rsidR="000D5CE9" w:rsidRDefault="00780F08">
            <w:r>
              <w:t>21.6</w:t>
            </w:r>
          </w:p>
        </w:tc>
        <w:tc>
          <w:tcPr>
            <w:tcW w:w="3356" w:type="dxa"/>
            <w:vAlign w:val="center"/>
          </w:tcPr>
          <w:p w14:paraId="0770A65E" w14:textId="77777777" w:rsidR="000D5CE9" w:rsidRDefault="00780F08">
            <w:r>
              <w:t>70.54</w:t>
            </w:r>
          </w:p>
        </w:tc>
      </w:tr>
      <w:tr w:rsidR="000D5CE9" w14:paraId="49637661" w14:textId="77777777">
        <w:tc>
          <w:tcPr>
            <w:tcW w:w="690" w:type="dxa"/>
            <w:vMerge/>
            <w:vAlign w:val="center"/>
          </w:tcPr>
          <w:p w14:paraId="4C008C6A" w14:textId="77777777" w:rsidR="000D5CE9" w:rsidRDefault="000D5CE9"/>
        </w:tc>
        <w:tc>
          <w:tcPr>
            <w:tcW w:w="1992" w:type="dxa"/>
            <w:vAlign w:val="center"/>
          </w:tcPr>
          <w:p w14:paraId="4C179B32" w14:textId="77777777" w:rsidR="000D5CE9" w:rsidRDefault="00780F08">
            <w:r>
              <w:t>2122</w:t>
            </w:r>
          </w:p>
        </w:tc>
        <w:tc>
          <w:tcPr>
            <w:tcW w:w="3186" w:type="dxa"/>
            <w:vAlign w:val="center"/>
          </w:tcPr>
          <w:p w14:paraId="40A99B17" w14:textId="77777777" w:rsidR="000D5CE9" w:rsidRDefault="00780F08">
            <w:r>
              <w:t>男卫生间</w:t>
            </w:r>
          </w:p>
        </w:tc>
        <w:tc>
          <w:tcPr>
            <w:tcW w:w="1075" w:type="dxa"/>
            <w:vAlign w:val="center"/>
          </w:tcPr>
          <w:p w14:paraId="45AF9799" w14:textId="77777777" w:rsidR="000D5CE9" w:rsidRDefault="00780F08">
            <w:r>
              <w:t>20.1</w:t>
            </w:r>
          </w:p>
        </w:tc>
        <w:tc>
          <w:tcPr>
            <w:tcW w:w="3356" w:type="dxa"/>
            <w:vAlign w:val="center"/>
          </w:tcPr>
          <w:p w14:paraId="7C57A50A" w14:textId="77777777" w:rsidR="000D5CE9" w:rsidRDefault="00780F08">
            <w:r>
              <w:t>68.09</w:t>
            </w:r>
          </w:p>
        </w:tc>
      </w:tr>
      <w:tr w:rsidR="000D5CE9" w14:paraId="25CABB7B" w14:textId="77777777">
        <w:tc>
          <w:tcPr>
            <w:tcW w:w="690" w:type="dxa"/>
            <w:vMerge/>
            <w:vAlign w:val="center"/>
          </w:tcPr>
          <w:p w14:paraId="07C149EC" w14:textId="77777777" w:rsidR="000D5CE9" w:rsidRDefault="000D5CE9"/>
        </w:tc>
        <w:tc>
          <w:tcPr>
            <w:tcW w:w="1992" w:type="dxa"/>
            <w:vAlign w:val="center"/>
          </w:tcPr>
          <w:p w14:paraId="1D3D9EAE" w14:textId="77777777" w:rsidR="000D5CE9" w:rsidRDefault="00780F08">
            <w:r>
              <w:t>2126</w:t>
            </w:r>
          </w:p>
        </w:tc>
        <w:tc>
          <w:tcPr>
            <w:tcW w:w="3186" w:type="dxa"/>
            <w:vAlign w:val="center"/>
          </w:tcPr>
          <w:p w14:paraId="5FFD38AC" w14:textId="77777777" w:rsidR="000D5CE9" w:rsidRDefault="00780F08">
            <w:r>
              <w:t>男更衣室</w:t>
            </w:r>
          </w:p>
        </w:tc>
        <w:tc>
          <w:tcPr>
            <w:tcW w:w="1075" w:type="dxa"/>
            <w:vAlign w:val="center"/>
          </w:tcPr>
          <w:p w14:paraId="107418EC" w14:textId="77777777" w:rsidR="000D5CE9" w:rsidRDefault="00780F08">
            <w:r>
              <w:t>19.5</w:t>
            </w:r>
          </w:p>
        </w:tc>
        <w:tc>
          <w:tcPr>
            <w:tcW w:w="3356" w:type="dxa"/>
            <w:vAlign w:val="center"/>
          </w:tcPr>
          <w:p w14:paraId="50ECC191" w14:textId="77777777" w:rsidR="000D5CE9" w:rsidRDefault="00780F08">
            <w:r>
              <w:t>70.71</w:t>
            </w:r>
          </w:p>
        </w:tc>
      </w:tr>
      <w:tr w:rsidR="000D5CE9" w14:paraId="5D147CF9" w14:textId="77777777">
        <w:tc>
          <w:tcPr>
            <w:tcW w:w="690" w:type="dxa"/>
            <w:vMerge/>
            <w:vAlign w:val="center"/>
          </w:tcPr>
          <w:p w14:paraId="6D87356C" w14:textId="77777777" w:rsidR="000D5CE9" w:rsidRDefault="000D5CE9"/>
        </w:tc>
        <w:tc>
          <w:tcPr>
            <w:tcW w:w="1992" w:type="dxa"/>
            <w:vAlign w:val="center"/>
          </w:tcPr>
          <w:p w14:paraId="771964F8" w14:textId="77777777" w:rsidR="000D5CE9" w:rsidRDefault="00780F08">
            <w:r>
              <w:t>2138</w:t>
            </w:r>
          </w:p>
        </w:tc>
        <w:tc>
          <w:tcPr>
            <w:tcW w:w="3186" w:type="dxa"/>
            <w:vAlign w:val="center"/>
          </w:tcPr>
          <w:p w14:paraId="24437E4C" w14:textId="77777777" w:rsidR="000D5CE9" w:rsidRDefault="00780F08">
            <w:r>
              <w:t>女淋浴间</w:t>
            </w:r>
          </w:p>
        </w:tc>
        <w:tc>
          <w:tcPr>
            <w:tcW w:w="1075" w:type="dxa"/>
            <w:vAlign w:val="center"/>
          </w:tcPr>
          <w:p w14:paraId="4C50FB5B" w14:textId="77777777" w:rsidR="000D5CE9" w:rsidRDefault="00780F08">
            <w:r>
              <w:t>19.2</w:t>
            </w:r>
          </w:p>
        </w:tc>
        <w:tc>
          <w:tcPr>
            <w:tcW w:w="3356" w:type="dxa"/>
            <w:vAlign w:val="center"/>
          </w:tcPr>
          <w:p w14:paraId="59C7B26A" w14:textId="77777777" w:rsidR="000D5CE9" w:rsidRDefault="00780F08">
            <w:r>
              <w:t>59.34</w:t>
            </w:r>
          </w:p>
        </w:tc>
      </w:tr>
      <w:tr w:rsidR="000D5CE9" w14:paraId="23FD6CCA" w14:textId="77777777">
        <w:tc>
          <w:tcPr>
            <w:tcW w:w="690" w:type="dxa"/>
            <w:vMerge/>
            <w:vAlign w:val="center"/>
          </w:tcPr>
          <w:p w14:paraId="760B4EF2" w14:textId="77777777" w:rsidR="000D5CE9" w:rsidRDefault="000D5CE9"/>
        </w:tc>
        <w:tc>
          <w:tcPr>
            <w:tcW w:w="1992" w:type="dxa"/>
            <w:vAlign w:val="center"/>
          </w:tcPr>
          <w:p w14:paraId="2AE088BC" w14:textId="77777777" w:rsidR="000D5CE9" w:rsidRDefault="00780F08">
            <w:r>
              <w:t>2153</w:t>
            </w:r>
          </w:p>
        </w:tc>
        <w:tc>
          <w:tcPr>
            <w:tcW w:w="3186" w:type="dxa"/>
            <w:vAlign w:val="center"/>
          </w:tcPr>
          <w:p w14:paraId="02EA60A7" w14:textId="77777777" w:rsidR="000D5CE9" w:rsidRDefault="00780F08">
            <w:r>
              <w:t>男淋浴间</w:t>
            </w:r>
          </w:p>
        </w:tc>
        <w:tc>
          <w:tcPr>
            <w:tcW w:w="1075" w:type="dxa"/>
            <w:vAlign w:val="center"/>
          </w:tcPr>
          <w:p w14:paraId="748A9DAA" w14:textId="77777777" w:rsidR="000D5CE9" w:rsidRDefault="00780F08">
            <w:r>
              <w:t>18.4</w:t>
            </w:r>
          </w:p>
        </w:tc>
        <w:tc>
          <w:tcPr>
            <w:tcW w:w="3356" w:type="dxa"/>
            <w:vAlign w:val="center"/>
          </w:tcPr>
          <w:p w14:paraId="04CF690B" w14:textId="77777777" w:rsidR="000D5CE9" w:rsidRDefault="00780F08">
            <w:r>
              <w:t>65.65</w:t>
            </w:r>
          </w:p>
        </w:tc>
      </w:tr>
      <w:tr w:rsidR="000D5CE9" w14:paraId="50156D7B" w14:textId="77777777">
        <w:tc>
          <w:tcPr>
            <w:tcW w:w="690" w:type="dxa"/>
            <w:vMerge/>
            <w:vAlign w:val="center"/>
          </w:tcPr>
          <w:p w14:paraId="4C435826" w14:textId="77777777" w:rsidR="000D5CE9" w:rsidRDefault="000D5CE9"/>
        </w:tc>
        <w:tc>
          <w:tcPr>
            <w:tcW w:w="1992" w:type="dxa"/>
            <w:vAlign w:val="center"/>
          </w:tcPr>
          <w:p w14:paraId="4E9990AE" w14:textId="77777777" w:rsidR="000D5CE9" w:rsidRDefault="00780F08">
            <w:r>
              <w:t>2183</w:t>
            </w:r>
          </w:p>
        </w:tc>
        <w:tc>
          <w:tcPr>
            <w:tcW w:w="3186" w:type="dxa"/>
            <w:vAlign w:val="center"/>
          </w:tcPr>
          <w:p w14:paraId="74504C1C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4784B366" w14:textId="77777777" w:rsidR="000D5CE9" w:rsidRDefault="00780F08">
            <w:r>
              <w:t>11.1</w:t>
            </w:r>
          </w:p>
        </w:tc>
        <w:tc>
          <w:tcPr>
            <w:tcW w:w="3356" w:type="dxa"/>
            <w:vAlign w:val="center"/>
          </w:tcPr>
          <w:p w14:paraId="48E3392E" w14:textId="77777777" w:rsidR="000D5CE9" w:rsidRDefault="00780F08">
            <w:r>
              <w:t>67.56</w:t>
            </w:r>
          </w:p>
        </w:tc>
      </w:tr>
      <w:tr w:rsidR="000D5CE9" w14:paraId="5E83D452" w14:textId="77777777">
        <w:tc>
          <w:tcPr>
            <w:tcW w:w="690" w:type="dxa"/>
            <w:vMerge/>
            <w:vAlign w:val="center"/>
          </w:tcPr>
          <w:p w14:paraId="6115E45E" w14:textId="77777777" w:rsidR="000D5CE9" w:rsidRDefault="000D5CE9"/>
        </w:tc>
        <w:tc>
          <w:tcPr>
            <w:tcW w:w="1992" w:type="dxa"/>
            <w:vAlign w:val="center"/>
          </w:tcPr>
          <w:p w14:paraId="1FE6DE70" w14:textId="77777777" w:rsidR="000D5CE9" w:rsidRDefault="00780F08">
            <w:r>
              <w:t>2188</w:t>
            </w:r>
          </w:p>
        </w:tc>
        <w:tc>
          <w:tcPr>
            <w:tcW w:w="3186" w:type="dxa"/>
            <w:vAlign w:val="center"/>
          </w:tcPr>
          <w:p w14:paraId="76F044ED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7A913AEB" w14:textId="77777777" w:rsidR="000D5CE9" w:rsidRDefault="00780F08">
            <w:r>
              <w:t>9.8</w:t>
            </w:r>
          </w:p>
        </w:tc>
        <w:tc>
          <w:tcPr>
            <w:tcW w:w="3356" w:type="dxa"/>
            <w:vAlign w:val="center"/>
          </w:tcPr>
          <w:p w14:paraId="308E4F45" w14:textId="77777777" w:rsidR="000D5CE9" w:rsidRDefault="00780F08">
            <w:r>
              <w:t>73.00</w:t>
            </w:r>
          </w:p>
        </w:tc>
      </w:tr>
      <w:tr w:rsidR="000D5CE9" w14:paraId="14FDA636" w14:textId="77777777">
        <w:tc>
          <w:tcPr>
            <w:tcW w:w="690" w:type="dxa"/>
            <w:vMerge/>
            <w:vAlign w:val="center"/>
          </w:tcPr>
          <w:p w14:paraId="027527DB" w14:textId="77777777" w:rsidR="000D5CE9" w:rsidRDefault="000D5CE9"/>
        </w:tc>
        <w:tc>
          <w:tcPr>
            <w:tcW w:w="1992" w:type="dxa"/>
            <w:vAlign w:val="center"/>
          </w:tcPr>
          <w:p w14:paraId="6386BCC5" w14:textId="77777777" w:rsidR="000D5CE9" w:rsidRDefault="00780F08">
            <w:r>
              <w:t>2195</w:t>
            </w:r>
          </w:p>
        </w:tc>
        <w:tc>
          <w:tcPr>
            <w:tcW w:w="3186" w:type="dxa"/>
            <w:vAlign w:val="center"/>
          </w:tcPr>
          <w:p w14:paraId="4304C4F5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2904D15C" w14:textId="77777777" w:rsidR="000D5CE9" w:rsidRDefault="00780F08">
            <w:r>
              <w:t>6.7</w:t>
            </w:r>
          </w:p>
        </w:tc>
        <w:tc>
          <w:tcPr>
            <w:tcW w:w="3356" w:type="dxa"/>
            <w:vAlign w:val="center"/>
          </w:tcPr>
          <w:p w14:paraId="38E06E8B" w14:textId="77777777" w:rsidR="000D5CE9" w:rsidRDefault="00780F08">
            <w:r>
              <w:t>72.60</w:t>
            </w:r>
          </w:p>
        </w:tc>
      </w:tr>
      <w:tr w:rsidR="000D5CE9" w14:paraId="3BD2B882" w14:textId="77777777">
        <w:tc>
          <w:tcPr>
            <w:tcW w:w="690" w:type="dxa"/>
            <w:vMerge/>
            <w:vAlign w:val="center"/>
          </w:tcPr>
          <w:p w14:paraId="61DE25AE" w14:textId="77777777" w:rsidR="000D5CE9" w:rsidRDefault="000D5CE9"/>
        </w:tc>
        <w:tc>
          <w:tcPr>
            <w:tcW w:w="1992" w:type="dxa"/>
            <w:vAlign w:val="center"/>
          </w:tcPr>
          <w:p w14:paraId="225869AA" w14:textId="77777777" w:rsidR="000D5CE9" w:rsidRDefault="00780F08">
            <w:r>
              <w:t>2251</w:t>
            </w:r>
          </w:p>
        </w:tc>
        <w:tc>
          <w:tcPr>
            <w:tcW w:w="3186" w:type="dxa"/>
            <w:vAlign w:val="center"/>
          </w:tcPr>
          <w:p w14:paraId="34DA765A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BFB1B22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2B4CC949" w14:textId="77777777" w:rsidR="000D5CE9" w:rsidRDefault="00780F08">
            <w:r>
              <w:t>69.16</w:t>
            </w:r>
          </w:p>
        </w:tc>
      </w:tr>
      <w:tr w:rsidR="000D5CE9" w14:paraId="32FCD8DD" w14:textId="77777777">
        <w:tc>
          <w:tcPr>
            <w:tcW w:w="690" w:type="dxa"/>
            <w:vMerge/>
            <w:vAlign w:val="center"/>
          </w:tcPr>
          <w:p w14:paraId="1DFD158A" w14:textId="77777777" w:rsidR="000D5CE9" w:rsidRDefault="000D5CE9"/>
        </w:tc>
        <w:tc>
          <w:tcPr>
            <w:tcW w:w="1992" w:type="dxa"/>
            <w:vAlign w:val="center"/>
          </w:tcPr>
          <w:p w14:paraId="11301F76" w14:textId="77777777" w:rsidR="000D5CE9" w:rsidRDefault="00780F08">
            <w:r>
              <w:t>2256</w:t>
            </w:r>
          </w:p>
        </w:tc>
        <w:tc>
          <w:tcPr>
            <w:tcW w:w="3186" w:type="dxa"/>
            <w:vAlign w:val="center"/>
          </w:tcPr>
          <w:p w14:paraId="7E339A8D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CBD0544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1A7FC6DD" w14:textId="77777777" w:rsidR="000D5CE9" w:rsidRDefault="00780F08">
            <w:r>
              <w:t>68.66</w:t>
            </w:r>
          </w:p>
        </w:tc>
      </w:tr>
      <w:tr w:rsidR="000D5CE9" w14:paraId="16C6A609" w14:textId="77777777">
        <w:tc>
          <w:tcPr>
            <w:tcW w:w="690" w:type="dxa"/>
            <w:vMerge/>
            <w:vAlign w:val="center"/>
          </w:tcPr>
          <w:p w14:paraId="29186230" w14:textId="77777777" w:rsidR="000D5CE9" w:rsidRDefault="000D5CE9"/>
        </w:tc>
        <w:tc>
          <w:tcPr>
            <w:tcW w:w="1992" w:type="dxa"/>
            <w:vAlign w:val="center"/>
          </w:tcPr>
          <w:p w14:paraId="277BA55A" w14:textId="77777777" w:rsidR="000D5CE9" w:rsidRDefault="00780F08">
            <w:r>
              <w:t>2266</w:t>
            </w:r>
          </w:p>
        </w:tc>
        <w:tc>
          <w:tcPr>
            <w:tcW w:w="3186" w:type="dxa"/>
            <w:vAlign w:val="center"/>
          </w:tcPr>
          <w:p w14:paraId="4D834656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402E2683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45883E31" w14:textId="77777777" w:rsidR="000D5CE9" w:rsidRDefault="00780F08">
            <w:r>
              <w:t>68.57</w:t>
            </w:r>
          </w:p>
        </w:tc>
      </w:tr>
      <w:tr w:rsidR="000D5CE9" w14:paraId="7697D2F6" w14:textId="77777777">
        <w:tc>
          <w:tcPr>
            <w:tcW w:w="690" w:type="dxa"/>
            <w:vMerge w:val="restart"/>
            <w:vAlign w:val="center"/>
          </w:tcPr>
          <w:p w14:paraId="5DDC5EA4" w14:textId="77777777" w:rsidR="000D5CE9" w:rsidRDefault="00780F08">
            <w:r>
              <w:t>3</w:t>
            </w:r>
          </w:p>
        </w:tc>
        <w:tc>
          <w:tcPr>
            <w:tcW w:w="1992" w:type="dxa"/>
            <w:vAlign w:val="center"/>
          </w:tcPr>
          <w:p w14:paraId="6A279C55" w14:textId="77777777" w:rsidR="000D5CE9" w:rsidRDefault="00780F08">
            <w:r>
              <w:t>3005</w:t>
            </w:r>
          </w:p>
        </w:tc>
        <w:tc>
          <w:tcPr>
            <w:tcW w:w="3186" w:type="dxa"/>
            <w:vAlign w:val="center"/>
          </w:tcPr>
          <w:p w14:paraId="0CA55228" w14:textId="77777777" w:rsidR="000D5CE9" w:rsidRDefault="00780F08">
            <w:r>
              <w:t>公共</w:t>
            </w:r>
            <w:proofErr w:type="gramStart"/>
            <w:r>
              <w:t>互动区</w:t>
            </w:r>
            <w:proofErr w:type="gramEnd"/>
          </w:p>
        </w:tc>
        <w:tc>
          <w:tcPr>
            <w:tcW w:w="1075" w:type="dxa"/>
            <w:vAlign w:val="center"/>
          </w:tcPr>
          <w:p w14:paraId="3D4D83E0" w14:textId="77777777" w:rsidR="000D5CE9" w:rsidRDefault="00780F08">
            <w:r>
              <w:t>366.2</w:t>
            </w:r>
          </w:p>
        </w:tc>
        <w:tc>
          <w:tcPr>
            <w:tcW w:w="3356" w:type="dxa"/>
            <w:vAlign w:val="center"/>
          </w:tcPr>
          <w:p w14:paraId="61C8FCD1" w14:textId="77777777" w:rsidR="000D5CE9" w:rsidRDefault="00780F08">
            <w:r>
              <w:t>61.27</w:t>
            </w:r>
          </w:p>
        </w:tc>
      </w:tr>
      <w:tr w:rsidR="000D5CE9" w14:paraId="3BD4A0D1" w14:textId="77777777">
        <w:tc>
          <w:tcPr>
            <w:tcW w:w="690" w:type="dxa"/>
            <w:vMerge/>
            <w:vAlign w:val="center"/>
          </w:tcPr>
          <w:p w14:paraId="39851CEE" w14:textId="77777777" w:rsidR="000D5CE9" w:rsidRDefault="000D5CE9"/>
        </w:tc>
        <w:tc>
          <w:tcPr>
            <w:tcW w:w="1992" w:type="dxa"/>
            <w:vAlign w:val="center"/>
          </w:tcPr>
          <w:p w14:paraId="42B3B026" w14:textId="77777777" w:rsidR="000D5CE9" w:rsidRDefault="00780F08">
            <w:r>
              <w:t>3007</w:t>
            </w:r>
          </w:p>
        </w:tc>
        <w:tc>
          <w:tcPr>
            <w:tcW w:w="3186" w:type="dxa"/>
            <w:vAlign w:val="center"/>
          </w:tcPr>
          <w:p w14:paraId="02798BE8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BF8FE8E" w14:textId="77777777" w:rsidR="000D5CE9" w:rsidRDefault="00780F08">
            <w:r>
              <w:t>330.7</w:t>
            </w:r>
          </w:p>
        </w:tc>
        <w:tc>
          <w:tcPr>
            <w:tcW w:w="3356" w:type="dxa"/>
            <w:vAlign w:val="center"/>
          </w:tcPr>
          <w:p w14:paraId="6A4A34B3" w14:textId="77777777" w:rsidR="000D5CE9" w:rsidRDefault="00780F08">
            <w:r>
              <w:t>67.60</w:t>
            </w:r>
          </w:p>
        </w:tc>
      </w:tr>
      <w:tr w:rsidR="000D5CE9" w14:paraId="025A7DB8" w14:textId="77777777">
        <w:tc>
          <w:tcPr>
            <w:tcW w:w="690" w:type="dxa"/>
            <w:vMerge/>
            <w:vAlign w:val="center"/>
          </w:tcPr>
          <w:p w14:paraId="672A4EC3" w14:textId="77777777" w:rsidR="000D5CE9" w:rsidRDefault="000D5CE9"/>
        </w:tc>
        <w:tc>
          <w:tcPr>
            <w:tcW w:w="1992" w:type="dxa"/>
            <w:vAlign w:val="center"/>
          </w:tcPr>
          <w:p w14:paraId="5D1C6AB3" w14:textId="77777777" w:rsidR="000D5CE9" w:rsidRDefault="00780F08">
            <w:r>
              <w:t>3019</w:t>
            </w:r>
          </w:p>
        </w:tc>
        <w:tc>
          <w:tcPr>
            <w:tcW w:w="3186" w:type="dxa"/>
            <w:vAlign w:val="center"/>
          </w:tcPr>
          <w:p w14:paraId="26364965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BAA5E8B" w14:textId="77777777" w:rsidR="000D5CE9" w:rsidRDefault="00780F08">
            <w:r>
              <w:t>177.3</w:t>
            </w:r>
          </w:p>
        </w:tc>
        <w:tc>
          <w:tcPr>
            <w:tcW w:w="3356" w:type="dxa"/>
            <w:vAlign w:val="center"/>
          </w:tcPr>
          <w:p w14:paraId="21F9AC7A" w14:textId="77777777" w:rsidR="000D5CE9" w:rsidRDefault="00780F08">
            <w:r>
              <w:t>69.82</w:t>
            </w:r>
          </w:p>
        </w:tc>
      </w:tr>
      <w:tr w:rsidR="000D5CE9" w14:paraId="24E5F59F" w14:textId="77777777">
        <w:tc>
          <w:tcPr>
            <w:tcW w:w="690" w:type="dxa"/>
            <w:vMerge/>
            <w:vAlign w:val="center"/>
          </w:tcPr>
          <w:p w14:paraId="6495B490" w14:textId="77777777" w:rsidR="000D5CE9" w:rsidRDefault="000D5CE9"/>
        </w:tc>
        <w:tc>
          <w:tcPr>
            <w:tcW w:w="1992" w:type="dxa"/>
            <w:vAlign w:val="center"/>
          </w:tcPr>
          <w:p w14:paraId="5E3CE569" w14:textId="77777777" w:rsidR="000D5CE9" w:rsidRDefault="00780F08">
            <w:r>
              <w:t>3024</w:t>
            </w:r>
          </w:p>
        </w:tc>
        <w:tc>
          <w:tcPr>
            <w:tcW w:w="3186" w:type="dxa"/>
            <w:vAlign w:val="center"/>
          </w:tcPr>
          <w:p w14:paraId="6139C99B" w14:textId="77777777" w:rsidR="000D5CE9" w:rsidRDefault="00780F08">
            <w:r>
              <w:t>库房</w:t>
            </w:r>
          </w:p>
        </w:tc>
        <w:tc>
          <w:tcPr>
            <w:tcW w:w="1075" w:type="dxa"/>
            <w:vAlign w:val="center"/>
          </w:tcPr>
          <w:p w14:paraId="00F81EB2" w14:textId="77777777" w:rsidR="000D5CE9" w:rsidRDefault="00780F08">
            <w:r>
              <w:t>163.7</w:t>
            </w:r>
          </w:p>
        </w:tc>
        <w:tc>
          <w:tcPr>
            <w:tcW w:w="3356" w:type="dxa"/>
            <w:vAlign w:val="center"/>
          </w:tcPr>
          <w:p w14:paraId="49BE4EE8" w14:textId="77777777" w:rsidR="000D5CE9" w:rsidRDefault="00780F08">
            <w:r>
              <w:t>72.16</w:t>
            </w:r>
          </w:p>
        </w:tc>
      </w:tr>
      <w:tr w:rsidR="000D5CE9" w14:paraId="75BF78EF" w14:textId="77777777">
        <w:tc>
          <w:tcPr>
            <w:tcW w:w="690" w:type="dxa"/>
            <w:vMerge/>
            <w:vAlign w:val="center"/>
          </w:tcPr>
          <w:p w14:paraId="250CA3D0" w14:textId="77777777" w:rsidR="000D5CE9" w:rsidRDefault="000D5CE9"/>
        </w:tc>
        <w:tc>
          <w:tcPr>
            <w:tcW w:w="1992" w:type="dxa"/>
            <w:vAlign w:val="center"/>
          </w:tcPr>
          <w:p w14:paraId="70F52E3D" w14:textId="77777777" w:rsidR="000D5CE9" w:rsidRDefault="00780F08">
            <w:r>
              <w:t>3033</w:t>
            </w:r>
          </w:p>
        </w:tc>
        <w:tc>
          <w:tcPr>
            <w:tcW w:w="3186" w:type="dxa"/>
            <w:vAlign w:val="center"/>
          </w:tcPr>
          <w:p w14:paraId="08FBC589" w14:textId="77777777" w:rsidR="000D5CE9" w:rsidRDefault="00780F08">
            <w:r>
              <w:t>电子阅览室</w:t>
            </w:r>
          </w:p>
        </w:tc>
        <w:tc>
          <w:tcPr>
            <w:tcW w:w="1075" w:type="dxa"/>
            <w:vAlign w:val="center"/>
          </w:tcPr>
          <w:p w14:paraId="3DD5D77C" w14:textId="77777777" w:rsidR="000D5CE9" w:rsidRDefault="00780F08">
            <w:r>
              <w:t>112.8</w:t>
            </w:r>
          </w:p>
        </w:tc>
        <w:tc>
          <w:tcPr>
            <w:tcW w:w="3356" w:type="dxa"/>
            <w:vAlign w:val="center"/>
          </w:tcPr>
          <w:p w14:paraId="4FB88B29" w14:textId="77777777" w:rsidR="000D5CE9" w:rsidRDefault="00780F08">
            <w:r>
              <w:t>67.36</w:t>
            </w:r>
          </w:p>
        </w:tc>
      </w:tr>
      <w:tr w:rsidR="000D5CE9" w14:paraId="2C6CB476" w14:textId="77777777">
        <w:tc>
          <w:tcPr>
            <w:tcW w:w="690" w:type="dxa"/>
            <w:vMerge/>
            <w:vAlign w:val="center"/>
          </w:tcPr>
          <w:p w14:paraId="4D8F6F3F" w14:textId="77777777" w:rsidR="000D5CE9" w:rsidRDefault="000D5CE9"/>
        </w:tc>
        <w:tc>
          <w:tcPr>
            <w:tcW w:w="1992" w:type="dxa"/>
            <w:vAlign w:val="center"/>
          </w:tcPr>
          <w:p w14:paraId="12AB98A2" w14:textId="77777777" w:rsidR="000D5CE9" w:rsidRDefault="00780F08">
            <w:r>
              <w:t>3036</w:t>
            </w:r>
          </w:p>
        </w:tc>
        <w:tc>
          <w:tcPr>
            <w:tcW w:w="3186" w:type="dxa"/>
            <w:vAlign w:val="center"/>
          </w:tcPr>
          <w:p w14:paraId="5C0B4309" w14:textId="77777777" w:rsidR="000D5CE9" w:rsidRDefault="00780F08">
            <w:r>
              <w:t>开放阅览区</w:t>
            </w:r>
          </w:p>
        </w:tc>
        <w:tc>
          <w:tcPr>
            <w:tcW w:w="1075" w:type="dxa"/>
            <w:vAlign w:val="center"/>
          </w:tcPr>
          <w:p w14:paraId="37179559" w14:textId="77777777" w:rsidR="000D5CE9" w:rsidRDefault="00780F08">
            <w:r>
              <w:t>103.7</w:t>
            </w:r>
          </w:p>
        </w:tc>
        <w:tc>
          <w:tcPr>
            <w:tcW w:w="3356" w:type="dxa"/>
            <w:vAlign w:val="center"/>
          </w:tcPr>
          <w:p w14:paraId="1EC95272" w14:textId="77777777" w:rsidR="000D5CE9" w:rsidRDefault="00780F08">
            <w:r>
              <w:t>66.70</w:t>
            </w:r>
          </w:p>
        </w:tc>
      </w:tr>
      <w:tr w:rsidR="000D5CE9" w14:paraId="1E8AE5B6" w14:textId="77777777">
        <w:tc>
          <w:tcPr>
            <w:tcW w:w="690" w:type="dxa"/>
            <w:vMerge/>
            <w:vAlign w:val="center"/>
          </w:tcPr>
          <w:p w14:paraId="6153CC8F" w14:textId="77777777" w:rsidR="000D5CE9" w:rsidRDefault="000D5CE9"/>
        </w:tc>
        <w:tc>
          <w:tcPr>
            <w:tcW w:w="1992" w:type="dxa"/>
            <w:vAlign w:val="center"/>
          </w:tcPr>
          <w:p w14:paraId="66DB84E8" w14:textId="77777777" w:rsidR="000D5CE9" w:rsidRDefault="00780F08">
            <w:r>
              <w:t>3041</w:t>
            </w:r>
          </w:p>
        </w:tc>
        <w:tc>
          <w:tcPr>
            <w:tcW w:w="3186" w:type="dxa"/>
            <w:vAlign w:val="center"/>
          </w:tcPr>
          <w:p w14:paraId="0E8694E5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C0ADC26" w14:textId="77777777" w:rsidR="000D5CE9" w:rsidRDefault="00780F08">
            <w:r>
              <w:t>84.5</w:t>
            </w:r>
          </w:p>
        </w:tc>
        <w:tc>
          <w:tcPr>
            <w:tcW w:w="3356" w:type="dxa"/>
            <w:vAlign w:val="center"/>
          </w:tcPr>
          <w:p w14:paraId="27AC782C" w14:textId="77777777" w:rsidR="000D5CE9" w:rsidRDefault="00780F08">
            <w:r>
              <w:t>64.50</w:t>
            </w:r>
          </w:p>
        </w:tc>
      </w:tr>
      <w:tr w:rsidR="000D5CE9" w14:paraId="20EFA368" w14:textId="77777777">
        <w:tc>
          <w:tcPr>
            <w:tcW w:w="690" w:type="dxa"/>
            <w:vMerge/>
            <w:vAlign w:val="center"/>
          </w:tcPr>
          <w:p w14:paraId="519B33A9" w14:textId="77777777" w:rsidR="000D5CE9" w:rsidRDefault="000D5CE9"/>
        </w:tc>
        <w:tc>
          <w:tcPr>
            <w:tcW w:w="1992" w:type="dxa"/>
            <w:vAlign w:val="center"/>
          </w:tcPr>
          <w:p w14:paraId="4A19AB3E" w14:textId="77777777" w:rsidR="000D5CE9" w:rsidRDefault="00780F08">
            <w:r>
              <w:t>3050</w:t>
            </w:r>
          </w:p>
        </w:tc>
        <w:tc>
          <w:tcPr>
            <w:tcW w:w="3186" w:type="dxa"/>
            <w:vAlign w:val="center"/>
          </w:tcPr>
          <w:p w14:paraId="55CB42FD" w14:textId="77777777" w:rsidR="000D5CE9" w:rsidRDefault="00780F08">
            <w:r>
              <w:t>共享厨房</w:t>
            </w:r>
          </w:p>
        </w:tc>
        <w:tc>
          <w:tcPr>
            <w:tcW w:w="1075" w:type="dxa"/>
            <w:vAlign w:val="center"/>
          </w:tcPr>
          <w:p w14:paraId="71D5B91A" w14:textId="77777777" w:rsidR="000D5CE9" w:rsidRDefault="00780F08">
            <w:r>
              <w:t>69.1</w:t>
            </w:r>
          </w:p>
        </w:tc>
        <w:tc>
          <w:tcPr>
            <w:tcW w:w="3356" w:type="dxa"/>
            <w:vAlign w:val="center"/>
          </w:tcPr>
          <w:p w14:paraId="2F2B0871" w14:textId="77777777" w:rsidR="000D5CE9" w:rsidRDefault="00780F08">
            <w:r>
              <w:t>69.01</w:t>
            </w:r>
          </w:p>
        </w:tc>
      </w:tr>
      <w:tr w:rsidR="000D5CE9" w14:paraId="2ED172B6" w14:textId="77777777">
        <w:tc>
          <w:tcPr>
            <w:tcW w:w="690" w:type="dxa"/>
            <w:vMerge/>
            <w:vAlign w:val="center"/>
          </w:tcPr>
          <w:p w14:paraId="245C83C8" w14:textId="77777777" w:rsidR="000D5CE9" w:rsidRDefault="000D5CE9"/>
        </w:tc>
        <w:tc>
          <w:tcPr>
            <w:tcW w:w="1992" w:type="dxa"/>
            <w:vAlign w:val="center"/>
          </w:tcPr>
          <w:p w14:paraId="0C384F93" w14:textId="77777777" w:rsidR="000D5CE9" w:rsidRDefault="00780F08">
            <w:r>
              <w:t>3069</w:t>
            </w:r>
          </w:p>
        </w:tc>
        <w:tc>
          <w:tcPr>
            <w:tcW w:w="3186" w:type="dxa"/>
            <w:vAlign w:val="center"/>
          </w:tcPr>
          <w:p w14:paraId="67516B8E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3998066C" w14:textId="77777777" w:rsidR="000D5CE9" w:rsidRDefault="00780F08">
            <w:r>
              <w:t>35.0</w:t>
            </w:r>
          </w:p>
        </w:tc>
        <w:tc>
          <w:tcPr>
            <w:tcW w:w="3356" w:type="dxa"/>
            <w:vAlign w:val="center"/>
          </w:tcPr>
          <w:p w14:paraId="183B1CED" w14:textId="77777777" w:rsidR="000D5CE9" w:rsidRDefault="00780F08">
            <w:r>
              <w:t>67.73</w:t>
            </w:r>
          </w:p>
        </w:tc>
      </w:tr>
      <w:tr w:rsidR="000D5CE9" w14:paraId="5CEBD0CD" w14:textId="77777777">
        <w:tc>
          <w:tcPr>
            <w:tcW w:w="690" w:type="dxa"/>
            <w:vMerge/>
            <w:vAlign w:val="center"/>
          </w:tcPr>
          <w:p w14:paraId="342A75F4" w14:textId="77777777" w:rsidR="000D5CE9" w:rsidRDefault="000D5CE9"/>
        </w:tc>
        <w:tc>
          <w:tcPr>
            <w:tcW w:w="1992" w:type="dxa"/>
            <w:vAlign w:val="center"/>
          </w:tcPr>
          <w:p w14:paraId="5BFBD034" w14:textId="77777777" w:rsidR="000D5CE9" w:rsidRDefault="00780F08">
            <w:r>
              <w:t>3071</w:t>
            </w:r>
          </w:p>
        </w:tc>
        <w:tc>
          <w:tcPr>
            <w:tcW w:w="3186" w:type="dxa"/>
            <w:vAlign w:val="center"/>
          </w:tcPr>
          <w:p w14:paraId="666F4E6E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5720AF3F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1BEFE333" w14:textId="77777777" w:rsidR="000D5CE9" w:rsidRDefault="00780F08">
            <w:r>
              <w:t>69.69</w:t>
            </w:r>
          </w:p>
        </w:tc>
      </w:tr>
      <w:tr w:rsidR="000D5CE9" w14:paraId="38821333" w14:textId="77777777">
        <w:tc>
          <w:tcPr>
            <w:tcW w:w="690" w:type="dxa"/>
            <w:vMerge/>
            <w:vAlign w:val="center"/>
          </w:tcPr>
          <w:p w14:paraId="5DB627EE" w14:textId="77777777" w:rsidR="000D5CE9" w:rsidRDefault="000D5CE9"/>
        </w:tc>
        <w:tc>
          <w:tcPr>
            <w:tcW w:w="1992" w:type="dxa"/>
            <w:vAlign w:val="center"/>
          </w:tcPr>
          <w:p w14:paraId="3026BF09" w14:textId="77777777" w:rsidR="000D5CE9" w:rsidRDefault="00780F08">
            <w:r>
              <w:t>3074</w:t>
            </w:r>
          </w:p>
        </w:tc>
        <w:tc>
          <w:tcPr>
            <w:tcW w:w="3186" w:type="dxa"/>
            <w:vAlign w:val="center"/>
          </w:tcPr>
          <w:p w14:paraId="597B937C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74D5E65E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4CF39AAF" w14:textId="77777777" w:rsidR="000D5CE9" w:rsidRDefault="00780F08">
            <w:r>
              <w:t>65.30</w:t>
            </w:r>
          </w:p>
        </w:tc>
      </w:tr>
      <w:tr w:rsidR="000D5CE9" w14:paraId="17341C39" w14:textId="77777777">
        <w:tc>
          <w:tcPr>
            <w:tcW w:w="690" w:type="dxa"/>
            <w:vMerge/>
            <w:vAlign w:val="center"/>
          </w:tcPr>
          <w:p w14:paraId="71276D62" w14:textId="77777777" w:rsidR="000D5CE9" w:rsidRDefault="000D5CE9"/>
        </w:tc>
        <w:tc>
          <w:tcPr>
            <w:tcW w:w="1992" w:type="dxa"/>
            <w:vAlign w:val="center"/>
          </w:tcPr>
          <w:p w14:paraId="109C2AFC" w14:textId="77777777" w:rsidR="000D5CE9" w:rsidRDefault="00780F08">
            <w:r>
              <w:t>3091</w:t>
            </w:r>
          </w:p>
        </w:tc>
        <w:tc>
          <w:tcPr>
            <w:tcW w:w="3186" w:type="dxa"/>
            <w:vAlign w:val="center"/>
          </w:tcPr>
          <w:p w14:paraId="5229CC0E" w14:textId="77777777" w:rsidR="000D5CE9" w:rsidRDefault="00780F08">
            <w:r>
              <w:t>中庭</w:t>
            </w:r>
          </w:p>
        </w:tc>
        <w:tc>
          <w:tcPr>
            <w:tcW w:w="1075" w:type="dxa"/>
            <w:vAlign w:val="center"/>
          </w:tcPr>
          <w:p w14:paraId="28860C01" w14:textId="77777777" w:rsidR="000D5CE9" w:rsidRDefault="00780F08">
            <w:r>
              <w:t>25.6</w:t>
            </w:r>
          </w:p>
        </w:tc>
        <w:tc>
          <w:tcPr>
            <w:tcW w:w="3356" w:type="dxa"/>
            <w:vAlign w:val="center"/>
          </w:tcPr>
          <w:p w14:paraId="398750D0" w14:textId="77777777" w:rsidR="000D5CE9" w:rsidRDefault="00780F08">
            <w:r>
              <w:t>68.26</w:t>
            </w:r>
          </w:p>
        </w:tc>
      </w:tr>
      <w:tr w:rsidR="000D5CE9" w14:paraId="34301D5C" w14:textId="77777777">
        <w:tc>
          <w:tcPr>
            <w:tcW w:w="690" w:type="dxa"/>
            <w:vMerge/>
            <w:vAlign w:val="center"/>
          </w:tcPr>
          <w:p w14:paraId="452B7652" w14:textId="77777777" w:rsidR="000D5CE9" w:rsidRDefault="000D5CE9"/>
        </w:tc>
        <w:tc>
          <w:tcPr>
            <w:tcW w:w="1992" w:type="dxa"/>
            <w:vAlign w:val="center"/>
          </w:tcPr>
          <w:p w14:paraId="2F6709CC" w14:textId="77777777" w:rsidR="000D5CE9" w:rsidRDefault="00780F08">
            <w:r>
              <w:t>3099</w:t>
            </w:r>
          </w:p>
        </w:tc>
        <w:tc>
          <w:tcPr>
            <w:tcW w:w="3186" w:type="dxa"/>
            <w:vAlign w:val="center"/>
          </w:tcPr>
          <w:p w14:paraId="1EEFA111" w14:textId="77777777" w:rsidR="000D5CE9" w:rsidRDefault="00780F08">
            <w:r>
              <w:t>女卫生间</w:t>
            </w:r>
          </w:p>
        </w:tc>
        <w:tc>
          <w:tcPr>
            <w:tcW w:w="1075" w:type="dxa"/>
            <w:vAlign w:val="center"/>
          </w:tcPr>
          <w:p w14:paraId="6A02C75D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07A731DA" w14:textId="77777777" w:rsidR="000D5CE9" w:rsidRDefault="00780F08">
            <w:r>
              <w:t>61.78</w:t>
            </w:r>
          </w:p>
        </w:tc>
      </w:tr>
      <w:tr w:rsidR="000D5CE9" w14:paraId="53E3AE8A" w14:textId="77777777">
        <w:tc>
          <w:tcPr>
            <w:tcW w:w="690" w:type="dxa"/>
            <w:vMerge/>
            <w:vAlign w:val="center"/>
          </w:tcPr>
          <w:p w14:paraId="34E32FDC" w14:textId="77777777" w:rsidR="000D5CE9" w:rsidRDefault="000D5CE9"/>
        </w:tc>
        <w:tc>
          <w:tcPr>
            <w:tcW w:w="1992" w:type="dxa"/>
            <w:vAlign w:val="center"/>
          </w:tcPr>
          <w:p w14:paraId="0AAFD1CF" w14:textId="77777777" w:rsidR="000D5CE9" w:rsidRDefault="00780F08">
            <w:r>
              <w:t>3102</w:t>
            </w:r>
          </w:p>
        </w:tc>
        <w:tc>
          <w:tcPr>
            <w:tcW w:w="3186" w:type="dxa"/>
            <w:vAlign w:val="center"/>
          </w:tcPr>
          <w:p w14:paraId="16109F3C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16B97AA5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64A2C81B" w14:textId="77777777" w:rsidR="000D5CE9" w:rsidRDefault="00780F08">
            <w:r>
              <w:t>71.37</w:t>
            </w:r>
          </w:p>
        </w:tc>
      </w:tr>
      <w:tr w:rsidR="000D5CE9" w14:paraId="2FFC0101" w14:textId="77777777">
        <w:tc>
          <w:tcPr>
            <w:tcW w:w="690" w:type="dxa"/>
            <w:vMerge/>
            <w:vAlign w:val="center"/>
          </w:tcPr>
          <w:p w14:paraId="60ABD233" w14:textId="77777777" w:rsidR="000D5CE9" w:rsidRDefault="000D5CE9"/>
        </w:tc>
        <w:tc>
          <w:tcPr>
            <w:tcW w:w="1992" w:type="dxa"/>
            <w:vAlign w:val="center"/>
          </w:tcPr>
          <w:p w14:paraId="3AABE836" w14:textId="77777777" w:rsidR="000D5CE9" w:rsidRDefault="00780F08">
            <w:r>
              <w:t>3105</w:t>
            </w:r>
          </w:p>
        </w:tc>
        <w:tc>
          <w:tcPr>
            <w:tcW w:w="3186" w:type="dxa"/>
            <w:vAlign w:val="center"/>
          </w:tcPr>
          <w:p w14:paraId="6FF838DB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20AA1036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373CBBC3" w14:textId="77777777" w:rsidR="000D5CE9" w:rsidRDefault="00780F08">
            <w:r>
              <w:t>70.24</w:t>
            </w:r>
          </w:p>
        </w:tc>
      </w:tr>
      <w:tr w:rsidR="000D5CE9" w14:paraId="5077D0D9" w14:textId="77777777">
        <w:tc>
          <w:tcPr>
            <w:tcW w:w="690" w:type="dxa"/>
            <w:vMerge/>
            <w:vAlign w:val="center"/>
          </w:tcPr>
          <w:p w14:paraId="71BF630B" w14:textId="77777777" w:rsidR="000D5CE9" w:rsidRDefault="000D5CE9"/>
        </w:tc>
        <w:tc>
          <w:tcPr>
            <w:tcW w:w="1992" w:type="dxa"/>
            <w:vAlign w:val="center"/>
          </w:tcPr>
          <w:p w14:paraId="56479B79" w14:textId="77777777" w:rsidR="000D5CE9" w:rsidRDefault="00780F08">
            <w:r>
              <w:t>3108</w:t>
            </w:r>
          </w:p>
        </w:tc>
        <w:tc>
          <w:tcPr>
            <w:tcW w:w="3186" w:type="dxa"/>
            <w:vAlign w:val="center"/>
          </w:tcPr>
          <w:p w14:paraId="1424622D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52D71D6E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2190F0EF" w14:textId="77777777" w:rsidR="000D5CE9" w:rsidRDefault="00780F08">
            <w:r>
              <w:t>69.33</w:t>
            </w:r>
          </w:p>
        </w:tc>
      </w:tr>
      <w:tr w:rsidR="000D5CE9" w14:paraId="7FE52E9C" w14:textId="77777777">
        <w:tc>
          <w:tcPr>
            <w:tcW w:w="690" w:type="dxa"/>
            <w:vMerge/>
            <w:vAlign w:val="center"/>
          </w:tcPr>
          <w:p w14:paraId="1F93EE60" w14:textId="77777777" w:rsidR="000D5CE9" w:rsidRDefault="000D5CE9"/>
        </w:tc>
        <w:tc>
          <w:tcPr>
            <w:tcW w:w="1992" w:type="dxa"/>
            <w:vAlign w:val="center"/>
          </w:tcPr>
          <w:p w14:paraId="092C8EAD" w14:textId="77777777" w:rsidR="000D5CE9" w:rsidRDefault="00780F08">
            <w:r>
              <w:t>3112</w:t>
            </w:r>
          </w:p>
        </w:tc>
        <w:tc>
          <w:tcPr>
            <w:tcW w:w="3186" w:type="dxa"/>
            <w:vAlign w:val="center"/>
          </w:tcPr>
          <w:p w14:paraId="0D6A465D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11A0426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1E1DFFA5" w14:textId="77777777" w:rsidR="000D5CE9" w:rsidRDefault="00780F08">
            <w:r>
              <w:t>71.38</w:t>
            </w:r>
          </w:p>
        </w:tc>
      </w:tr>
      <w:tr w:rsidR="000D5CE9" w14:paraId="5A6AE84F" w14:textId="77777777">
        <w:tc>
          <w:tcPr>
            <w:tcW w:w="690" w:type="dxa"/>
            <w:vMerge/>
            <w:vAlign w:val="center"/>
          </w:tcPr>
          <w:p w14:paraId="163A166D" w14:textId="77777777" w:rsidR="000D5CE9" w:rsidRDefault="000D5CE9"/>
        </w:tc>
        <w:tc>
          <w:tcPr>
            <w:tcW w:w="1992" w:type="dxa"/>
            <w:vAlign w:val="center"/>
          </w:tcPr>
          <w:p w14:paraId="4D7B21E6" w14:textId="77777777" w:rsidR="000D5CE9" w:rsidRDefault="00780F08">
            <w:r>
              <w:t>3114</w:t>
            </w:r>
          </w:p>
        </w:tc>
        <w:tc>
          <w:tcPr>
            <w:tcW w:w="3186" w:type="dxa"/>
            <w:vAlign w:val="center"/>
          </w:tcPr>
          <w:p w14:paraId="07D04747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5C4B36A6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4C7C5F90" w14:textId="77777777" w:rsidR="000D5CE9" w:rsidRDefault="00780F08">
            <w:r>
              <w:t>70.78</w:t>
            </w:r>
          </w:p>
        </w:tc>
      </w:tr>
      <w:tr w:rsidR="000D5CE9" w14:paraId="05E6B2D5" w14:textId="77777777">
        <w:tc>
          <w:tcPr>
            <w:tcW w:w="690" w:type="dxa"/>
            <w:vMerge/>
            <w:vAlign w:val="center"/>
          </w:tcPr>
          <w:p w14:paraId="525F0619" w14:textId="77777777" w:rsidR="000D5CE9" w:rsidRDefault="000D5CE9"/>
        </w:tc>
        <w:tc>
          <w:tcPr>
            <w:tcW w:w="1992" w:type="dxa"/>
            <w:vAlign w:val="center"/>
          </w:tcPr>
          <w:p w14:paraId="2279E066" w14:textId="77777777" w:rsidR="000D5CE9" w:rsidRDefault="00780F08">
            <w:r>
              <w:t>3117</w:t>
            </w:r>
          </w:p>
        </w:tc>
        <w:tc>
          <w:tcPr>
            <w:tcW w:w="3186" w:type="dxa"/>
            <w:vAlign w:val="center"/>
          </w:tcPr>
          <w:p w14:paraId="38A27170" w14:textId="77777777" w:rsidR="000D5CE9" w:rsidRDefault="00780F08">
            <w:r>
              <w:t>女更衣室</w:t>
            </w:r>
          </w:p>
        </w:tc>
        <w:tc>
          <w:tcPr>
            <w:tcW w:w="1075" w:type="dxa"/>
            <w:vAlign w:val="center"/>
          </w:tcPr>
          <w:p w14:paraId="4AE69AFF" w14:textId="77777777" w:rsidR="000D5CE9" w:rsidRDefault="00780F08">
            <w:r>
              <w:t>21.6</w:t>
            </w:r>
          </w:p>
        </w:tc>
        <w:tc>
          <w:tcPr>
            <w:tcW w:w="3356" w:type="dxa"/>
            <w:vAlign w:val="center"/>
          </w:tcPr>
          <w:p w14:paraId="0BD50327" w14:textId="77777777" w:rsidR="000D5CE9" w:rsidRDefault="00780F08">
            <w:r>
              <w:t>70.43</w:t>
            </w:r>
          </w:p>
        </w:tc>
      </w:tr>
      <w:tr w:rsidR="000D5CE9" w14:paraId="7C066BFF" w14:textId="77777777">
        <w:tc>
          <w:tcPr>
            <w:tcW w:w="690" w:type="dxa"/>
            <w:vMerge/>
            <w:vAlign w:val="center"/>
          </w:tcPr>
          <w:p w14:paraId="7E6749AD" w14:textId="77777777" w:rsidR="000D5CE9" w:rsidRDefault="000D5CE9"/>
        </w:tc>
        <w:tc>
          <w:tcPr>
            <w:tcW w:w="1992" w:type="dxa"/>
            <w:vAlign w:val="center"/>
          </w:tcPr>
          <w:p w14:paraId="5B8269CE" w14:textId="77777777" w:rsidR="000D5CE9" w:rsidRDefault="00780F08">
            <w:r>
              <w:t>3123</w:t>
            </w:r>
          </w:p>
        </w:tc>
        <w:tc>
          <w:tcPr>
            <w:tcW w:w="3186" w:type="dxa"/>
            <w:vAlign w:val="center"/>
          </w:tcPr>
          <w:p w14:paraId="3521FCB2" w14:textId="77777777" w:rsidR="000D5CE9" w:rsidRDefault="00780F08">
            <w:r>
              <w:t>男卫生间</w:t>
            </w:r>
          </w:p>
        </w:tc>
        <w:tc>
          <w:tcPr>
            <w:tcW w:w="1075" w:type="dxa"/>
            <w:vAlign w:val="center"/>
          </w:tcPr>
          <w:p w14:paraId="73E811FA" w14:textId="77777777" w:rsidR="000D5CE9" w:rsidRDefault="00780F08">
            <w:r>
              <w:t>20.1</w:t>
            </w:r>
          </w:p>
        </w:tc>
        <w:tc>
          <w:tcPr>
            <w:tcW w:w="3356" w:type="dxa"/>
            <w:vAlign w:val="center"/>
          </w:tcPr>
          <w:p w14:paraId="29069171" w14:textId="77777777" w:rsidR="000D5CE9" w:rsidRDefault="00780F08">
            <w:r>
              <w:t>67.32</w:t>
            </w:r>
          </w:p>
        </w:tc>
      </w:tr>
      <w:tr w:rsidR="000D5CE9" w14:paraId="0E4345CF" w14:textId="77777777">
        <w:tc>
          <w:tcPr>
            <w:tcW w:w="690" w:type="dxa"/>
            <w:vMerge/>
            <w:vAlign w:val="center"/>
          </w:tcPr>
          <w:p w14:paraId="1D6A0E93" w14:textId="77777777" w:rsidR="000D5CE9" w:rsidRDefault="000D5CE9"/>
        </w:tc>
        <w:tc>
          <w:tcPr>
            <w:tcW w:w="1992" w:type="dxa"/>
            <w:vAlign w:val="center"/>
          </w:tcPr>
          <w:p w14:paraId="08BDD77A" w14:textId="77777777" w:rsidR="000D5CE9" w:rsidRDefault="00780F08">
            <w:r>
              <w:t>3128</w:t>
            </w:r>
          </w:p>
        </w:tc>
        <w:tc>
          <w:tcPr>
            <w:tcW w:w="3186" w:type="dxa"/>
            <w:vAlign w:val="center"/>
          </w:tcPr>
          <w:p w14:paraId="76000E07" w14:textId="77777777" w:rsidR="000D5CE9" w:rsidRDefault="00780F08">
            <w:r>
              <w:t>男更衣室</w:t>
            </w:r>
          </w:p>
        </w:tc>
        <w:tc>
          <w:tcPr>
            <w:tcW w:w="1075" w:type="dxa"/>
            <w:vAlign w:val="center"/>
          </w:tcPr>
          <w:p w14:paraId="7B2710E9" w14:textId="77777777" w:rsidR="000D5CE9" w:rsidRDefault="00780F08">
            <w:r>
              <w:t>19.5</w:t>
            </w:r>
          </w:p>
        </w:tc>
        <w:tc>
          <w:tcPr>
            <w:tcW w:w="3356" w:type="dxa"/>
            <w:vAlign w:val="center"/>
          </w:tcPr>
          <w:p w14:paraId="24C0A9EA" w14:textId="77777777" w:rsidR="000D5CE9" w:rsidRDefault="00780F08">
            <w:r>
              <w:t>70.43</w:t>
            </w:r>
          </w:p>
        </w:tc>
      </w:tr>
      <w:tr w:rsidR="000D5CE9" w14:paraId="3C296F9C" w14:textId="77777777">
        <w:tc>
          <w:tcPr>
            <w:tcW w:w="690" w:type="dxa"/>
            <w:vMerge/>
            <w:vAlign w:val="center"/>
          </w:tcPr>
          <w:p w14:paraId="45D9DAD5" w14:textId="77777777" w:rsidR="000D5CE9" w:rsidRDefault="000D5CE9"/>
        </w:tc>
        <w:tc>
          <w:tcPr>
            <w:tcW w:w="1992" w:type="dxa"/>
            <w:vAlign w:val="center"/>
          </w:tcPr>
          <w:p w14:paraId="51AD05E7" w14:textId="77777777" w:rsidR="000D5CE9" w:rsidRDefault="00780F08">
            <w:r>
              <w:t>3135</w:t>
            </w:r>
          </w:p>
        </w:tc>
        <w:tc>
          <w:tcPr>
            <w:tcW w:w="3186" w:type="dxa"/>
            <w:vAlign w:val="center"/>
          </w:tcPr>
          <w:p w14:paraId="75C857AA" w14:textId="77777777" w:rsidR="000D5CE9" w:rsidRDefault="00780F08">
            <w:r>
              <w:t>女淋浴间</w:t>
            </w:r>
          </w:p>
        </w:tc>
        <w:tc>
          <w:tcPr>
            <w:tcW w:w="1075" w:type="dxa"/>
            <w:vAlign w:val="center"/>
          </w:tcPr>
          <w:p w14:paraId="21D8126A" w14:textId="77777777" w:rsidR="000D5CE9" w:rsidRDefault="00780F08">
            <w:r>
              <w:t>19.2</w:t>
            </w:r>
          </w:p>
        </w:tc>
        <w:tc>
          <w:tcPr>
            <w:tcW w:w="3356" w:type="dxa"/>
            <w:vAlign w:val="center"/>
          </w:tcPr>
          <w:p w14:paraId="79473782" w14:textId="77777777" w:rsidR="000D5CE9" w:rsidRDefault="00780F08">
            <w:r>
              <w:t>61.40</w:t>
            </w:r>
          </w:p>
        </w:tc>
      </w:tr>
      <w:tr w:rsidR="000D5CE9" w14:paraId="19252276" w14:textId="77777777">
        <w:tc>
          <w:tcPr>
            <w:tcW w:w="690" w:type="dxa"/>
            <w:vMerge/>
            <w:vAlign w:val="center"/>
          </w:tcPr>
          <w:p w14:paraId="1CAB9767" w14:textId="77777777" w:rsidR="000D5CE9" w:rsidRDefault="000D5CE9"/>
        </w:tc>
        <w:tc>
          <w:tcPr>
            <w:tcW w:w="1992" w:type="dxa"/>
            <w:vAlign w:val="center"/>
          </w:tcPr>
          <w:p w14:paraId="7DDC1B30" w14:textId="77777777" w:rsidR="000D5CE9" w:rsidRDefault="00780F08">
            <w:r>
              <w:t>3155</w:t>
            </w:r>
          </w:p>
        </w:tc>
        <w:tc>
          <w:tcPr>
            <w:tcW w:w="3186" w:type="dxa"/>
            <w:vAlign w:val="center"/>
          </w:tcPr>
          <w:p w14:paraId="000BF94D" w14:textId="77777777" w:rsidR="000D5CE9" w:rsidRDefault="00780F08">
            <w:r>
              <w:t>男淋浴间</w:t>
            </w:r>
          </w:p>
        </w:tc>
        <w:tc>
          <w:tcPr>
            <w:tcW w:w="1075" w:type="dxa"/>
            <w:vAlign w:val="center"/>
          </w:tcPr>
          <w:p w14:paraId="6667B1FF" w14:textId="77777777" w:rsidR="000D5CE9" w:rsidRDefault="00780F08">
            <w:r>
              <w:t>18.4</w:t>
            </w:r>
          </w:p>
        </w:tc>
        <w:tc>
          <w:tcPr>
            <w:tcW w:w="3356" w:type="dxa"/>
            <w:vAlign w:val="center"/>
          </w:tcPr>
          <w:p w14:paraId="3324783A" w14:textId="77777777" w:rsidR="000D5CE9" w:rsidRDefault="00780F08">
            <w:r>
              <w:t>64.34</w:t>
            </w:r>
          </w:p>
        </w:tc>
      </w:tr>
      <w:tr w:rsidR="000D5CE9" w14:paraId="3CD3B85F" w14:textId="77777777">
        <w:tc>
          <w:tcPr>
            <w:tcW w:w="690" w:type="dxa"/>
            <w:vMerge/>
            <w:vAlign w:val="center"/>
          </w:tcPr>
          <w:p w14:paraId="40A7D718" w14:textId="77777777" w:rsidR="000D5CE9" w:rsidRDefault="000D5CE9"/>
        </w:tc>
        <w:tc>
          <w:tcPr>
            <w:tcW w:w="1992" w:type="dxa"/>
            <w:vAlign w:val="center"/>
          </w:tcPr>
          <w:p w14:paraId="01F37F7A" w14:textId="77777777" w:rsidR="000D5CE9" w:rsidRDefault="00780F08">
            <w:r>
              <w:t>3184</w:t>
            </w:r>
          </w:p>
        </w:tc>
        <w:tc>
          <w:tcPr>
            <w:tcW w:w="3186" w:type="dxa"/>
            <w:vAlign w:val="center"/>
          </w:tcPr>
          <w:p w14:paraId="756E10EE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1A8C81B6" w14:textId="77777777" w:rsidR="000D5CE9" w:rsidRDefault="00780F08">
            <w:r>
              <w:t>11.1</w:t>
            </w:r>
          </w:p>
        </w:tc>
        <w:tc>
          <w:tcPr>
            <w:tcW w:w="3356" w:type="dxa"/>
            <w:vAlign w:val="center"/>
          </w:tcPr>
          <w:p w14:paraId="1B58E847" w14:textId="77777777" w:rsidR="000D5CE9" w:rsidRDefault="00780F08">
            <w:r>
              <w:t>66.86</w:t>
            </w:r>
          </w:p>
        </w:tc>
      </w:tr>
      <w:tr w:rsidR="000D5CE9" w14:paraId="58E619BA" w14:textId="77777777">
        <w:tc>
          <w:tcPr>
            <w:tcW w:w="690" w:type="dxa"/>
            <w:vMerge/>
            <w:vAlign w:val="center"/>
          </w:tcPr>
          <w:p w14:paraId="2154E06B" w14:textId="77777777" w:rsidR="000D5CE9" w:rsidRDefault="000D5CE9"/>
        </w:tc>
        <w:tc>
          <w:tcPr>
            <w:tcW w:w="1992" w:type="dxa"/>
            <w:vAlign w:val="center"/>
          </w:tcPr>
          <w:p w14:paraId="50321C6C" w14:textId="77777777" w:rsidR="000D5CE9" w:rsidRDefault="00780F08">
            <w:r>
              <w:t>3187</w:t>
            </w:r>
          </w:p>
        </w:tc>
        <w:tc>
          <w:tcPr>
            <w:tcW w:w="3186" w:type="dxa"/>
            <w:vAlign w:val="center"/>
          </w:tcPr>
          <w:p w14:paraId="2D7933E0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1DC7EDA5" w14:textId="77777777" w:rsidR="000D5CE9" w:rsidRDefault="00780F08">
            <w:r>
              <w:t>9.8</w:t>
            </w:r>
          </w:p>
        </w:tc>
        <w:tc>
          <w:tcPr>
            <w:tcW w:w="3356" w:type="dxa"/>
            <w:vAlign w:val="center"/>
          </w:tcPr>
          <w:p w14:paraId="19F4A18B" w14:textId="77777777" w:rsidR="000D5CE9" w:rsidRDefault="00780F08">
            <w:r>
              <w:t>73.58</w:t>
            </w:r>
          </w:p>
        </w:tc>
      </w:tr>
      <w:tr w:rsidR="000D5CE9" w14:paraId="6D24BF58" w14:textId="77777777">
        <w:tc>
          <w:tcPr>
            <w:tcW w:w="690" w:type="dxa"/>
            <w:vMerge/>
            <w:vAlign w:val="center"/>
          </w:tcPr>
          <w:p w14:paraId="0E75D24F" w14:textId="77777777" w:rsidR="000D5CE9" w:rsidRDefault="000D5CE9"/>
        </w:tc>
        <w:tc>
          <w:tcPr>
            <w:tcW w:w="1992" w:type="dxa"/>
            <w:vAlign w:val="center"/>
          </w:tcPr>
          <w:p w14:paraId="5911DD17" w14:textId="77777777" w:rsidR="000D5CE9" w:rsidRDefault="00780F08">
            <w:r>
              <w:t>3194</w:t>
            </w:r>
          </w:p>
        </w:tc>
        <w:tc>
          <w:tcPr>
            <w:tcW w:w="3186" w:type="dxa"/>
            <w:vAlign w:val="center"/>
          </w:tcPr>
          <w:p w14:paraId="1D5BA4A2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5FC79631" w14:textId="77777777" w:rsidR="000D5CE9" w:rsidRDefault="00780F08">
            <w:r>
              <w:t>6.7</w:t>
            </w:r>
          </w:p>
        </w:tc>
        <w:tc>
          <w:tcPr>
            <w:tcW w:w="3356" w:type="dxa"/>
            <w:vAlign w:val="center"/>
          </w:tcPr>
          <w:p w14:paraId="06D9D09D" w14:textId="77777777" w:rsidR="000D5CE9" w:rsidRDefault="00780F08">
            <w:r>
              <w:t>75.02</w:t>
            </w:r>
          </w:p>
        </w:tc>
      </w:tr>
      <w:tr w:rsidR="000D5CE9" w14:paraId="36913F8B" w14:textId="77777777">
        <w:tc>
          <w:tcPr>
            <w:tcW w:w="690" w:type="dxa"/>
            <w:vMerge/>
            <w:vAlign w:val="center"/>
          </w:tcPr>
          <w:p w14:paraId="35CD8888" w14:textId="77777777" w:rsidR="000D5CE9" w:rsidRDefault="000D5CE9"/>
        </w:tc>
        <w:tc>
          <w:tcPr>
            <w:tcW w:w="1992" w:type="dxa"/>
            <w:vAlign w:val="center"/>
          </w:tcPr>
          <w:p w14:paraId="28FBA319" w14:textId="77777777" w:rsidR="000D5CE9" w:rsidRDefault="00780F08">
            <w:r>
              <w:t>3252</w:t>
            </w:r>
          </w:p>
        </w:tc>
        <w:tc>
          <w:tcPr>
            <w:tcW w:w="3186" w:type="dxa"/>
            <w:vAlign w:val="center"/>
          </w:tcPr>
          <w:p w14:paraId="58ACB9D1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561688E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34F5036D" w14:textId="77777777" w:rsidR="000D5CE9" w:rsidRDefault="00780F08">
            <w:r>
              <w:t>63.25</w:t>
            </w:r>
          </w:p>
        </w:tc>
      </w:tr>
      <w:tr w:rsidR="000D5CE9" w14:paraId="29452B2D" w14:textId="77777777">
        <w:tc>
          <w:tcPr>
            <w:tcW w:w="690" w:type="dxa"/>
            <w:vMerge/>
            <w:vAlign w:val="center"/>
          </w:tcPr>
          <w:p w14:paraId="7D3F9441" w14:textId="77777777" w:rsidR="000D5CE9" w:rsidRDefault="000D5CE9"/>
        </w:tc>
        <w:tc>
          <w:tcPr>
            <w:tcW w:w="1992" w:type="dxa"/>
            <w:vAlign w:val="center"/>
          </w:tcPr>
          <w:p w14:paraId="0B277CE0" w14:textId="77777777" w:rsidR="000D5CE9" w:rsidRDefault="00780F08">
            <w:r>
              <w:t>3255</w:t>
            </w:r>
          </w:p>
        </w:tc>
        <w:tc>
          <w:tcPr>
            <w:tcW w:w="3186" w:type="dxa"/>
            <w:vAlign w:val="center"/>
          </w:tcPr>
          <w:p w14:paraId="04EE4936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447B5A0F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4B3AC931" w14:textId="77777777" w:rsidR="000D5CE9" w:rsidRDefault="00780F08">
            <w:r>
              <w:t>63.04</w:t>
            </w:r>
          </w:p>
        </w:tc>
      </w:tr>
      <w:tr w:rsidR="000D5CE9" w14:paraId="73CD865E" w14:textId="77777777">
        <w:tc>
          <w:tcPr>
            <w:tcW w:w="690" w:type="dxa"/>
            <w:vMerge/>
            <w:vAlign w:val="center"/>
          </w:tcPr>
          <w:p w14:paraId="5D963709" w14:textId="77777777" w:rsidR="000D5CE9" w:rsidRDefault="000D5CE9"/>
        </w:tc>
        <w:tc>
          <w:tcPr>
            <w:tcW w:w="1992" w:type="dxa"/>
            <w:vAlign w:val="center"/>
          </w:tcPr>
          <w:p w14:paraId="66CA3E5E" w14:textId="77777777" w:rsidR="000D5CE9" w:rsidRDefault="00780F08">
            <w:r>
              <w:t>3263</w:t>
            </w:r>
          </w:p>
        </w:tc>
        <w:tc>
          <w:tcPr>
            <w:tcW w:w="3186" w:type="dxa"/>
            <w:vAlign w:val="center"/>
          </w:tcPr>
          <w:p w14:paraId="77C77DC7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B312F22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68E9FE4C" w14:textId="77777777" w:rsidR="000D5CE9" w:rsidRDefault="00780F08">
            <w:r>
              <w:t>62.34</w:t>
            </w:r>
          </w:p>
        </w:tc>
      </w:tr>
      <w:tr w:rsidR="000D5CE9" w14:paraId="2B3B6BDF" w14:textId="77777777">
        <w:tc>
          <w:tcPr>
            <w:tcW w:w="690" w:type="dxa"/>
            <w:vMerge w:val="restart"/>
            <w:vAlign w:val="center"/>
          </w:tcPr>
          <w:p w14:paraId="2EA8BF68" w14:textId="77777777" w:rsidR="000D5CE9" w:rsidRDefault="00780F08">
            <w:r>
              <w:t>4</w:t>
            </w:r>
          </w:p>
        </w:tc>
        <w:tc>
          <w:tcPr>
            <w:tcW w:w="1992" w:type="dxa"/>
            <w:vAlign w:val="center"/>
          </w:tcPr>
          <w:p w14:paraId="1AC3CAFB" w14:textId="77777777" w:rsidR="000D5CE9" w:rsidRDefault="00780F08">
            <w:r>
              <w:t>4015</w:t>
            </w:r>
          </w:p>
        </w:tc>
        <w:tc>
          <w:tcPr>
            <w:tcW w:w="3186" w:type="dxa"/>
            <w:vAlign w:val="center"/>
          </w:tcPr>
          <w:p w14:paraId="644EBC9F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BA71DDE" w14:textId="77777777" w:rsidR="000D5CE9" w:rsidRDefault="00780F08">
            <w:r>
              <w:t>210.2</w:t>
            </w:r>
          </w:p>
        </w:tc>
        <w:tc>
          <w:tcPr>
            <w:tcW w:w="3356" w:type="dxa"/>
            <w:vAlign w:val="center"/>
          </w:tcPr>
          <w:p w14:paraId="15319C07" w14:textId="77777777" w:rsidR="000D5CE9" w:rsidRDefault="00780F08">
            <w:r>
              <w:t>72.77</w:t>
            </w:r>
          </w:p>
        </w:tc>
      </w:tr>
      <w:tr w:rsidR="000D5CE9" w14:paraId="2D60F835" w14:textId="77777777">
        <w:tc>
          <w:tcPr>
            <w:tcW w:w="690" w:type="dxa"/>
            <w:vMerge/>
            <w:vAlign w:val="center"/>
          </w:tcPr>
          <w:p w14:paraId="21A60DC0" w14:textId="77777777" w:rsidR="000D5CE9" w:rsidRDefault="000D5CE9"/>
        </w:tc>
        <w:tc>
          <w:tcPr>
            <w:tcW w:w="1992" w:type="dxa"/>
            <w:vAlign w:val="center"/>
          </w:tcPr>
          <w:p w14:paraId="7A6A3A04" w14:textId="77777777" w:rsidR="000D5CE9" w:rsidRDefault="00780F08">
            <w:r>
              <w:t>4018</w:t>
            </w:r>
          </w:p>
        </w:tc>
        <w:tc>
          <w:tcPr>
            <w:tcW w:w="3186" w:type="dxa"/>
            <w:vAlign w:val="center"/>
          </w:tcPr>
          <w:p w14:paraId="58409F4B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422BD331" w14:textId="77777777" w:rsidR="000D5CE9" w:rsidRDefault="00780F08">
            <w:r>
              <w:t>177.3</w:t>
            </w:r>
          </w:p>
        </w:tc>
        <w:tc>
          <w:tcPr>
            <w:tcW w:w="3356" w:type="dxa"/>
            <w:vAlign w:val="center"/>
          </w:tcPr>
          <w:p w14:paraId="2651DB90" w14:textId="77777777" w:rsidR="000D5CE9" w:rsidRDefault="00780F08">
            <w:r>
              <w:t>69.55</w:t>
            </w:r>
          </w:p>
        </w:tc>
      </w:tr>
      <w:tr w:rsidR="000D5CE9" w14:paraId="49313710" w14:textId="77777777">
        <w:tc>
          <w:tcPr>
            <w:tcW w:w="690" w:type="dxa"/>
            <w:vMerge/>
            <w:vAlign w:val="center"/>
          </w:tcPr>
          <w:p w14:paraId="7C1EDB5F" w14:textId="77777777" w:rsidR="000D5CE9" w:rsidRDefault="000D5CE9"/>
        </w:tc>
        <w:tc>
          <w:tcPr>
            <w:tcW w:w="1992" w:type="dxa"/>
            <w:vAlign w:val="center"/>
          </w:tcPr>
          <w:p w14:paraId="46D2CEB6" w14:textId="77777777" w:rsidR="000D5CE9" w:rsidRDefault="00780F08">
            <w:r>
              <w:t>4022</w:t>
            </w:r>
          </w:p>
        </w:tc>
        <w:tc>
          <w:tcPr>
            <w:tcW w:w="3186" w:type="dxa"/>
            <w:vAlign w:val="center"/>
          </w:tcPr>
          <w:p w14:paraId="2050F80E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5D49060E" w14:textId="77777777" w:rsidR="000D5CE9" w:rsidRDefault="00780F08">
            <w:r>
              <w:t>175.2</w:t>
            </w:r>
          </w:p>
        </w:tc>
        <w:tc>
          <w:tcPr>
            <w:tcW w:w="3356" w:type="dxa"/>
            <w:vAlign w:val="center"/>
          </w:tcPr>
          <w:p w14:paraId="557A202D" w14:textId="77777777" w:rsidR="000D5CE9" w:rsidRDefault="00780F08">
            <w:r>
              <w:t>71.02</w:t>
            </w:r>
          </w:p>
        </w:tc>
      </w:tr>
      <w:tr w:rsidR="000D5CE9" w14:paraId="31083C56" w14:textId="77777777">
        <w:tc>
          <w:tcPr>
            <w:tcW w:w="690" w:type="dxa"/>
            <w:vMerge/>
            <w:vAlign w:val="center"/>
          </w:tcPr>
          <w:p w14:paraId="001A3D0E" w14:textId="77777777" w:rsidR="000D5CE9" w:rsidRDefault="000D5CE9"/>
        </w:tc>
        <w:tc>
          <w:tcPr>
            <w:tcW w:w="1992" w:type="dxa"/>
            <w:vAlign w:val="center"/>
          </w:tcPr>
          <w:p w14:paraId="09A4E634" w14:textId="77777777" w:rsidR="000D5CE9" w:rsidRDefault="00780F08">
            <w:r>
              <w:t>4030</w:t>
            </w:r>
          </w:p>
        </w:tc>
        <w:tc>
          <w:tcPr>
            <w:tcW w:w="3186" w:type="dxa"/>
            <w:vAlign w:val="center"/>
          </w:tcPr>
          <w:p w14:paraId="16202180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9B1EDBA" w14:textId="77777777" w:rsidR="000D5CE9" w:rsidRDefault="00780F08">
            <w:r>
              <w:t>124.8</w:t>
            </w:r>
          </w:p>
        </w:tc>
        <w:tc>
          <w:tcPr>
            <w:tcW w:w="3356" w:type="dxa"/>
            <w:vAlign w:val="center"/>
          </w:tcPr>
          <w:p w14:paraId="69F9D90A" w14:textId="77777777" w:rsidR="000D5CE9" w:rsidRDefault="00780F08">
            <w:r>
              <w:t>70.16</w:t>
            </w:r>
          </w:p>
        </w:tc>
      </w:tr>
      <w:tr w:rsidR="000D5CE9" w14:paraId="1E3DBEA4" w14:textId="77777777">
        <w:tc>
          <w:tcPr>
            <w:tcW w:w="690" w:type="dxa"/>
            <w:vMerge/>
            <w:vAlign w:val="center"/>
          </w:tcPr>
          <w:p w14:paraId="23FF71B5" w14:textId="77777777" w:rsidR="000D5CE9" w:rsidRDefault="000D5CE9"/>
        </w:tc>
        <w:tc>
          <w:tcPr>
            <w:tcW w:w="1992" w:type="dxa"/>
            <w:vAlign w:val="center"/>
          </w:tcPr>
          <w:p w14:paraId="19B9E4A7" w14:textId="77777777" w:rsidR="000D5CE9" w:rsidRDefault="00780F08">
            <w:r>
              <w:t>4035</w:t>
            </w:r>
          </w:p>
        </w:tc>
        <w:tc>
          <w:tcPr>
            <w:tcW w:w="3186" w:type="dxa"/>
            <w:vAlign w:val="center"/>
          </w:tcPr>
          <w:p w14:paraId="0B85A17B" w14:textId="77777777" w:rsidR="000D5CE9" w:rsidRDefault="00780F08">
            <w:r>
              <w:t>半开放自习区</w:t>
            </w:r>
          </w:p>
        </w:tc>
        <w:tc>
          <w:tcPr>
            <w:tcW w:w="1075" w:type="dxa"/>
            <w:vAlign w:val="center"/>
          </w:tcPr>
          <w:p w14:paraId="209091C0" w14:textId="77777777" w:rsidR="000D5CE9" w:rsidRDefault="00780F08">
            <w:r>
              <w:t>110.5</w:t>
            </w:r>
          </w:p>
        </w:tc>
        <w:tc>
          <w:tcPr>
            <w:tcW w:w="3356" w:type="dxa"/>
            <w:vAlign w:val="center"/>
          </w:tcPr>
          <w:p w14:paraId="653430B7" w14:textId="77777777" w:rsidR="000D5CE9" w:rsidRDefault="00780F08">
            <w:r>
              <w:t>60.90</w:t>
            </w:r>
          </w:p>
        </w:tc>
      </w:tr>
      <w:tr w:rsidR="000D5CE9" w14:paraId="3295C766" w14:textId="77777777">
        <w:tc>
          <w:tcPr>
            <w:tcW w:w="690" w:type="dxa"/>
            <w:vMerge/>
            <w:vAlign w:val="center"/>
          </w:tcPr>
          <w:p w14:paraId="41C74B1B" w14:textId="77777777" w:rsidR="000D5CE9" w:rsidRDefault="000D5CE9"/>
        </w:tc>
        <w:tc>
          <w:tcPr>
            <w:tcW w:w="1992" w:type="dxa"/>
            <w:vAlign w:val="center"/>
          </w:tcPr>
          <w:p w14:paraId="15992720" w14:textId="77777777" w:rsidR="000D5CE9" w:rsidRDefault="00780F08">
            <w:r>
              <w:t>4038</w:t>
            </w:r>
          </w:p>
        </w:tc>
        <w:tc>
          <w:tcPr>
            <w:tcW w:w="3186" w:type="dxa"/>
            <w:vAlign w:val="center"/>
          </w:tcPr>
          <w:p w14:paraId="2F7EA1B6" w14:textId="77777777" w:rsidR="000D5CE9" w:rsidRDefault="00780F08">
            <w:r>
              <w:t>公共</w:t>
            </w:r>
            <w:proofErr w:type="gramStart"/>
            <w:r>
              <w:t>互动区</w:t>
            </w:r>
            <w:proofErr w:type="gramEnd"/>
          </w:p>
        </w:tc>
        <w:tc>
          <w:tcPr>
            <w:tcW w:w="1075" w:type="dxa"/>
            <w:vAlign w:val="center"/>
          </w:tcPr>
          <w:p w14:paraId="280E879A" w14:textId="77777777" w:rsidR="000D5CE9" w:rsidRDefault="00780F08">
            <w:r>
              <w:t>99.6</w:t>
            </w:r>
          </w:p>
        </w:tc>
        <w:tc>
          <w:tcPr>
            <w:tcW w:w="3356" w:type="dxa"/>
            <w:vAlign w:val="center"/>
          </w:tcPr>
          <w:p w14:paraId="5074F988" w14:textId="77777777" w:rsidR="000D5CE9" w:rsidRDefault="00780F08">
            <w:r>
              <w:t>56.64</w:t>
            </w:r>
          </w:p>
        </w:tc>
      </w:tr>
      <w:tr w:rsidR="000D5CE9" w14:paraId="106B5E21" w14:textId="77777777">
        <w:tc>
          <w:tcPr>
            <w:tcW w:w="690" w:type="dxa"/>
            <w:vMerge/>
            <w:vAlign w:val="center"/>
          </w:tcPr>
          <w:p w14:paraId="370F6A99" w14:textId="77777777" w:rsidR="000D5CE9" w:rsidRDefault="000D5CE9"/>
        </w:tc>
        <w:tc>
          <w:tcPr>
            <w:tcW w:w="1992" w:type="dxa"/>
            <w:vAlign w:val="center"/>
          </w:tcPr>
          <w:p w14:paraId="6579418D" w14:textId="77777777" w:rsidR="000D5CE9" w:rsidRDefault="00780F08">
            <w:r>
              <w:t>4043</w:t>
            </w:r>
          </w:p>
        </w:tc>
        <w:tc>
          <w:tcPr>
            <w:tcW w:w="3186" w:type="dxa"/>
            <w:vAlign w:val="center"/>
          </w:tcPr>
          <w:p w14:paraId="77D4B37B" w14:textId="77777777" w:rsidR="000D5CE9" w:rsidRDefault="00780F08">
            <w:r>
              <w:t>书库</w:t>
            </w:r>
          </w:p>
        </w:tc>
        <w:tc>
          <w:tcPr>
            <w:tcW w:w="1075" w:type="dxa"/>
            <w:vAlign w:val="center"/>
          </w:tcPr>
          <w:p w14:paraId="35F68027" w14:textId="77777777" w:rsidR="000D5CE9" w:rsidRDefault="00780F08">
            <w:r>
              <w:t>80.6</w:t>
            </w:r>
          </w:p>
        </w:tc>
        <w:tc>
          <w:tcPr>
            <w:tcW w:w="3356" w:type="dxa"/>
            <w:vAlign w:val="center"/>
          </w:tcPr>
          <w:p w14:paraId="4C9F256B" w14:textId="77777777" w:rsidR="000D5CE9" w:rsidRDefault="00780F08">
            <w:r>
              <w:t>58.66</w:t>
            </w:r>
          </w:p>
        </w:tc>
      </w:tr>
      <w:tr w:rsidR="000D5CE9" w14:paraId="129566ED" w14:textId="77777777">
        <w:tc>
          <w:tcPr>
            <w:tcW w:w="690" w:type="dxa"/>
            <w:vMerge/>
            <w:vAlign w:val="center"/>
          </w:tcPr>
          <w:p w14:paraId="0206CCD1" w14:textId="77777777" w:rsidR="000D5CE9" w:rsidRDefault="000D5CE9"/>
        </w:tc>
        <w:tc>
          <w:tcPr>
            <w:tcW w:w="1992" w:type="dxa"/>
            <w:vAlign w:val="center"/>
          </w:tcPr>
          <w:p w14:paraId="59EC2393" w14:textId="77777777" w:rsidR="000D5CE9" w:rsidRDefault="00780F08">
            <w:r>
              <w:t>4045</w:t>
            </w:r>
          </w:p>
        </w:tc>
        <w:tc>
          <w:tcPr>
            <w:tcW w:w="3186" w:type="dxa"/>
            <w:vAlign w:val="center"/>
          </w:tcPr>
          <w:p w14:paraId="531D9A57" w14:textId="77777777" w:rsidR="000D5CE9" w:rsidRDefault="00780F08">
            <w:r>
              <w:t>阅览室</w:t>
            </w:r>
          </w:p>
        </w:tc>
        <w:tc>
          <w:tcPr>
            <w:tcW w:w="1075" w:type="dxa"/>
            <w:vAlign w:val="center"/>
          </w:tcPr>
          <w:p w14:paraId="31B6E794" w14:textId="77777777" w:rsidR="000D5CE9" w:rsidRDefault="00780F08">
            <w:r>
              <w:t>80.6</w:t>
            </w:r>
          </w:p>
        </w:tc>
        <w:tc>
          <w:tcPr>
            <w:tcW w:w="3356" w:type="dxa"/>
            <w:vAlign w:val="center"/>
          </w:tcPr>
          <w:p w14:paraId="50DEE8CA" w14:textId="77777777" w:rsidR="000D5CE9" w:rsidRDefault="00780F08">
            <w:r>
              <w:t>61.23</w:t>
            </w:r>
          </w:p>
        </w:tc>
      </w:tr>
      <w:tr w:rsidR="000D5CE9" w14:paraId="00926C33" w14:textId="77777777">
        <w:tc>
          <w:tcPr>
            <w:tcW w:w="690" w:type="dxa"/>
            <w:vMerge/>
            <w:vAlign w:val="center"/>
          </w:tcPr>
          <w:p w14:paraId="089A47E6" w14:textId="77777777" w:rsidR="000D5CE9" w:rsidRDefault="000D5CE9"/>
        </w:tc>
        <w:tc>
          <w:tcPr>
            <w:tcW w:w="1992" w:type="dxa"/>
            <w:vAlign w:val="center"/>
          </w:tcPr>
          <w:p w14:paraId="21C50611" w14:textId="77777777" w:rsidR="000D5CE9" w:rsidRDefault="00780F08">
            <w:r>
              <w:t>4048</w:t>
            </w:r>
          </w:p>
        </w:tc>
        <w:tc>
          <w:tcPr>
            <w:tcW w:w="3186" w:type="dxa"/>
            <w:vAlign w:val="center"/>
          </w:tcPr>
          <w:p w14:paraId="1E8686E8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29F225C2" w14:textId="77777777" w:rsidR="000D5CE9" w:rsidRDefault="00780F08">
            <w:r>
              <w:t>76.8</w:t>
            </w:r>
          </w:p>
        </w:tc>
        <w:tc>
          <w:tcPr>
            <w:tcW w:w="3356" w:type="dxa"/>
            <w:vAlign w:val="center"/>
          </w:tcPr>
          <w:p w14:paraId="499F5526" w14:textId="77777777" w:rsidR="000D5CE9" w:rsidRDefault="00780F08">
            <w:r>
              <w:t>67.90</w:t>
            </w:r>
          </w:p>
        </w:tc>
      </w:tr>
      <w:tr w:rsidR="000D5CE9" w14:paraId="77E89A5C" w14:textId="77777777">
        <w:tc>
          <w:tcPr>
            <w:tcW w:w="690" w:type="dxa"/>
            <w:vMerge/>
            <w:vAlign w:val="center"/>
          </w:tcPr>
          <w:p w14:paraId="0C4D8865" w14:textId="77777777" w:rsidR="000D5CE9" w:rsidRDefault="000D5CE9"/>
        </w:tc>
        <w:tc>
          <w:tcPr>
            <w:tcW w:w="1992" w:type="dxa"/>
            <w:vAlign w:val="center"/>
          </w:tcPr>
          <w:p w14:paraId="15763016" w14:textId="77777777" w:rsidR="000D5CE9" w:rsidRDefault="00780F08">
            <w:r>
              <w:t>4049</w:t>
            </w:r>
          </w:p>
        </w:tc>
        <w:tc>
          <w:tcPr>
            <w:tcW w:w="3186" w:type="dxa"/>
            <w:vAlign w:val="center"/>
          </w:tcPr>
          <w:p w14:paraId="721F6D1B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3AA99457" w14:textId="77777777" w:rsidR="000D5CE9" w:rsidRDefault="00780F08">
            <w:r>
              <w:t>74.0</w:t>
            </w:r>
          </w:p>
        </w:tc>
        <w:tc>
          <w:tcPr>
            <w:tcW w:w="3356" w:type="dxa"/>
            <w:vAlign w:val="center"/>
          </w:tcPr>
          <w:p w14:paraId="16ACA2A7" w14:textId="77777777" w:rsidR="000D5CE9" w:rsidRDefault="00780F08">
            <w:r>
              <w:t>74.81</w:t>
            </w:r>
          </w:p>
        </w:tc>
      </w:tr>
      <w:tr w:rsidR="000D5CE9" w14:paraId="3B7BB40C" w14:textId="77777777">
        <w:tc>
          <w:tcPr>
            <w:tcW w:w="690" w:type="dxa"/>
            <w:vMerge/>
            <w:vAlign w:val="center"/>
          </w:tcPr>
          <w:p w14:paraId="3176B661" w14:textId="77777777" w:rsidR="000D5CE9" w:rsidRDefault="000D5CE9"/>
        </w:tc>
        <w:tc>
          <w:tcPr>
            <w:tcW w:w="1992" w:type="dxa"/>
            <w:vAlign w:val="center"/>
          </w:tcPr>
          <w:p w14:paraId="323F83ED" w14:textId="77777777" w:rsidR="000D5CE9" w:rsidRDefault="00780F08">
            <w:r>
              <w:t>4051</w:t>
            </w:r>
          </w:p>
        </w:tc>
        <w:tc>
          <w:tcPr>
            <w:tcW w:w="3186" w:type="dxa"/>
            <w:vAlign w:val="center"/>
          </w:tcPr>
          <w:p w14:paraId="49B4E906" w14:textId="77777777" w:rsidR="000D5CE9" w:rsidRDefault="00780F08">
            <w:r>
              <w:t>共享厨房</w:t>
            </w:r>
          </w:p>
        </w:tc>
        <w:tc>
          <w:tcPr>
            <w:tcW w:w="1075" w:type="dxa"/>
            <w:vAlign w:val="center"/>
          </w:tcPr>
          <w:p w14:paraId="3C5C616C" w14:textId="77777777" w:rsidR="000D5CE9" w:rsidRDefault="00780F08">
            <w:r>
              <w:t>69.1</w:t>
            </w:r>
          </w:p>
        </w:tc>
        <w:tc>
          <w:tcPr>
            <w:tcW w:w="3356" w:type="dxa"/>
            <w:vAlign w:val="center"/>
          </w:tcPr>
          <w:p w14:paraId="3F1248B2" w14:textId="77777777" w:rsidR="000D5CE9" w:rsidRDefault="00780F08">
            <w:r>
              <w:t>69.46</w:t>
            </w:r>
          </w:p>
        </w:tc>
      </w:tr>
      <w:tr w:rsidR="000D5CE9" w14:paraId="5E4421EC" w14:textId="77777777">
        <w:tc>
          <w:tcPr>
            <w:tcW w:w="690" w:type="dxa"/>
            <w:vMerge/>
            <w:vAlign w:val="center"/>
          </w:tcPr>
          <w:p w14:paraId="13B712F8" w14:textId="77777777" w:rsidR="000D5CE9" w:rsidRDefault="000D5CE9"/>
        </w:tc>
        <w:tc>
          <w:tcPr>
            <w:tcW w:w="1992" w:type="dxa"/>
            <w:vAlign w:val="center"/>
          </w:tcPr>
          <w:p w14:paraId="715F6911" w14:textId="77777777" w:rsidR="000D5CE9" w:rsidRDefault="00780F08">
            <w:r>
              <w:t>4058</w:t>
            </w:r>
          </w:p>
        </w:tc>
        <w:tc>
          <w:tcPr>
            <w:tcW w:w="3186" w:type="dxa"/>
            <w:vAlign w:val="center"/>
          </w:tcPr>
          <w:p w14:paraId="744E9B1F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06A1EE79" w14:textId="77777777" w:rsidR="000D5CE9" w:rsidRDefault="00780F08">
            <w:r>
              <w:t>56.9</w:t>
            </w:r>
          </w:p>
        </w:tc>
        <w:tc>
          <w:tcPr>
            <w:tcW w:w="3356" w:type="dxa"/>
            <w:vAlign w:val="center"/>
          </w:tcPr>
          <w:p w14:paraId="0D465554" w14:textId="77777777" w:rsidR="000D5CE9" w:rsidRDefault="00780F08">
            <w:r>
              <w:t>71.15</w:t>
            </w:r>
          </w:p>
        </w:tc>
      </w:tr>
      <w:tr w:rsidR="000D5CE9" w14:paraId="5490C85C" w14:textId="77777777">
        <w:tc>
          <w:tcPr>
            <w:tcW w:w="690" w:type="dxa"/>
            <w:vMerge/>
            <w:vAlign w:val="center"/>
          </w:tcPr>
          <w:p w14:paraId="76D65397" w14:textId="77777777" w:rsidR="000D5CE9" w:rsidRDefault="000D5CE9"/>
        </w:tc>
        <w:tc>
          <w:tcPr>
            <w:tcW w:w="1992" w:type="dxa"/>
            <w:vAlign w:val="center"/>
          </w:tcPr>
          <w:p w14:paraId="1751C789" w14:textId="77777777" w:rsidR="000D5CE9" w:rsidRDefault="00780F08">
            <w:r>
              <w:t>4064</w:t>
            </w:r>
          </w:p>
        </w:tc>
        <w:tc>
          <w:tcPr>
            <w:tcW w:w="3186" w:type="dxa"/>
            <w:vAlign w:val="center"/>
          </w:tcPr>
          <w:p w14:paraId="37609A07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001CE6B" w14:textId="77777777" w:rsidR="000D5CE9" w:rsidRDefault="00780F08">
            <w:r>
              <w:t>39.4</w:t>
            </w:r>
          </w:p>
        </w:tc>
        <w:tc>
          <w:tcPr>
            <w:tcW w:w="3356" w:type="dxa"/>
            <w:vAlign w:val="center"/>
          </w:tcPr>
          <w:p w14:paraId="3058AA7A" w14:textId="77777777" w:rsidR="000D5CE9" w:rsidRDefault="00780F08">
            <w:r>
              <w:t>72.16</w:t>
            </w:r>
          </w:p>
        </w:tc>
      </w:tr>
      <w:tr w:rsidR="000D5CE9" w14:paraId="6BDB90D6" w14:textId="77777777">
        <w:tc>
          <w:tcPr>
            <w:tcW w:w="690" w:type="dxa"/>
            <w:vMerge/>
            <w:vAlign w:val="center"/>
          </w:tcPr>
          <w:p w14:paraId="51635A8C" w14:textId="77777777" w:rsidR="000D5CE9" w:rsidRDefault="000D5CE9"/>
        </w:tc>
        <w:tc>
          <w:tcPr>
            <w:tcW w:w="1992" w:type="dxa"/>
            <w:vAlign w:val="center"/>
          </w:tcPr>
          <w:p w14:paraId="6B9580A0" w14:textId="77777777" w:rsidR="000D5CE9" w:rsidRDefault="00780F08">
            <w:r>
              <w:t>4067</w:t>
            </w:r>
          </w:p>
        </w:tc>
        <w:tc>
          <w:tcPr>
            <w:tcW w:w="3186" w:type="dxa"/>
            <w:vAlign w:val="center"/>
          </w:tcPr>
          <w:p w14:paraId="61747D2C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4CF2F559" w14:textId="77777777" w:rsidR="000D5CE9" w:rsidRDefault="00780F08">
            <w:r>
              <w:t>35.0</w:t>
            </w:r>
          </w:p>
        </w:tc>
        <w:tc>
          <w:tcPr>
            <w:tcW w:w="3356" w:type="dxa"/>
            <w:vAlign w:val="center"/>
          </w:tcPr>
          <w:p w14:paraId="1FBB348C" w14:textId="77777777" w:rsidR="000D5CE9" w:rsidRDefault="00780F08">
            <w:r>
              <w:t>67.66</w:t>
            </w:r>
          </w:p>
        </w:tc>
      </w:tr>
      <w:tr w:rsidR="000D5CE9" w14:paraId="197ADE4C" w14:textId="77777777">
        <w:tc>
          <w:tcPr>
            <w:tcW w:w="690" w:type="dxa"/>
            <w:vMerge/>
            <w:vAlign w:val="center"/>
          </w:tcPr>
          <w:p w14:paraId="61504180" w14:textId="77777777" w:rsidR="000D5CE9" w:rsidRDefault="000D5CE9"/>
        </w:tc>
        <w:tc>
          <w:tcPr>
            <w:tcW w:w="1992" w:type="dxa"/>
            <w:vAlign w:val="center"/>
          </w:tcPr>
          <w:p w14:paraId="5EEDAABB" w14:textId="77777777" w:rsidR="000D5CE9" w:rsidRDefault="00780F08">
            <w:r>
              <w:t>4072</w:t>
            </w:r>
          </w:p>
        </w:tc>
        <w:tc>
          <w:tcPr>
            <w:tcW w:w="3186" w:type="dxa"/>
            <w:vAlign w:val="center"/>
          </w:tcPr>
          <w:p w14:paraId="5EBBC2F7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6433614F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2228FCE7" w14:textId="77777777" w:rsidR="000D5CE9" w:rsidRDefault="00780F08">
            <w:r>
              <w:t>70.03</w:t>
            </w:r>
          </w:p>
        </w:tc>
      </w:tr>
      <w:tr w:rsidR="000D5CE9" w14:paraId="4326B8F6" w14:textId="77777777">
        <w:tc>
          <w:tcPr>
            <w:tcW w:w="690" w:type="dxa"/>
            <w:vMerge/>
            <w:vAlign w:val="center"/>
          </w:tcPr>
          <w:p w14:paraId="19AEBBD0" w14:textId="77777777" w:rsidR="000D5CE9" w:rsidRDefault="000D5CE9"/>
        </w:tc>
        <w:tc>
          <w:tcPr>
            <w:tcW w:w="1992" w:type="dxa"/>
            <w:vAlign w:val="center"/>
          </w:tcPr>
          <w:p w14:paraId="5F67E8DC" w14:textId="77777777" w:rsidR="000D5CE9" w:rsidRDefault="00780F08">
            <w:r>
              <w:t>4075</w:t>
            </w:r>
          </w:p>
        </w:tc>
        <w:tc>
          <w:tcPr>
            <w:tcW w:w="3186" w:type="dxa"/>
            <w:vAlign w:val="center"/>
          </w:tcPr>
          <w:p w14:paraId="305D3902" w14:textId="77777777" w:rsidR="000D5CE9" w:rsidRDefault="00780F08">
            <w:r>
              <w:t>胶囊空间</w:t>
            </w:r>
          </w:p>
        </w:tc>
        <w:tc>
          <w:tcPr>
            <w:tcW w:w="1075" w:type="dxa"/>
            <w:vAlign w:val="center"/>
          </w:tcPr>
          <w:p w14:paraId="0360C996" w14:textId="77777777" w:rsidR="000D5CE9" w:rsidRDefault="00780F08">
            <w:r>
              <w:t>30.6</w:t>
            </w:r>
          </w:p>
        </w:tc>
        <w:tc>
          <w:tcPr>
            <w:tcW w:w="3356" w:type="dxa"/>
            <w:vAlign w:val="center"/>
          </w:tcPr>
          <w:p w14:paraId="33223A63" w14:textId="77777777" w:rsidR="000D5CE9" w:rsidRDefault="00780F08">
            <w:r>
              <w:t>64.75</w:t>
            </w:r>
          </w:p>
        </w:tc>
      </w:tr>
      <w:tr w:rsidR="000D5CE9" w14:paraId="31159712" w14:textId="77777777">
        <w:tc>
          <w:tcPr>
            <w:tcW w:w="690" w:type="dxa"/>
            <w:vMerge/>
            <w:vAlign w:val="center"/>
          </w:tcPr>
          <w:p w14:paraId="3F929CC5" w14:textId="77777777" w:rsidR="000D5CE9" w:rsidRDefault="000D5CE9"/>
        </w:tc>
        <w:tc>
          <w:tcPr>
            <w:tcW w:w="1992" w:type="dxa"/>
            <w:vAlign w:val="center"/>
          </w:tcPr>
          <w:p w14:paraId="7694FE84" w14:textId="77777777" w:rsidR="000D5CE9" w:rsidRDefault="00780F08">
            <w:r>
              <w:t>4089</w:t>
            </w:r>
          </w:p>
        </w:tc>
        <w:tc>
          <w:tcPr>
            <w:tcW w:w="3186" w:type="dxa"/>
            <w:vAlign w:val="center"/>
          </w:tcPr>
          <w:p w14:paraId="4CF4FCB2" w14:textId="77777777" w:rsidR="000D5CE9" w:rsidRDefault="00780F08">
            <w:r>
              <w:t>中庭</w:t>
            </w:r>
          </w:p>
        </w:tc>
        <w:tc>
          <w:tcPr>
            <w:tcW w:w="1075" w:type="dxa"/>
            <w:vAlign w:val="center"/>
          </w:tcPr>
          <w:p w14:paraId="6D8F247C" w14:textId="77777777" w:rsidR="000D5CE9" w:rsidRDefault="00780F08">
            <w:r>
              <w:t>25.6</w:t>
            </w:r>
          </w:p>
        </w:tc>
        <w:tc>
          <w:tcPr>
            <w:tcW w:w="3356" w:type="dxa"/>
            <w:vAlign w:val="center"/>
          </w:tcPr>
          <w:p w14:paraId="27779180" w14:textId="77777777" w:rsidR="000D5CE9" w:rsidRDefault="00780F08">
            <w:r>
              <w:t>67.87</w:t>
            </w:r>
          </w:p>
        </w:tc>
      </w:tr>
      <w:tr w:rsidR="000D5CE9" w14:paraId="67BC2F7D" w14:textId="77777777">
        <w:tc>
          <w:tcPr>
            <w:tcW w:w="690" w:type="dxa"/>
            <w:vMerge/>
            <w:vAlign w:val="center"/>
          </w:tcPr>
          <w:p w14:paraId="24515087" w14:textId="77777777" w:rsidR="000D5CE9" w:rsidRDefault="000D5CE9"/>
        </w:tc>
        <w:tc>
          <w:tcPr>
            <w:tcW w:w="1992" w:type="dxa"/>
            <w:vAlign w:val="center"/>
          </w:tcPr>
          <w:p w14:paraId="5E8B0D5A" w14:textId="77777777" w:rsidR="000D5CE9" w:rsidRDefault="00780F08">
            <w:r>
              <w:t>4095</w:t>
            </w:r>
          </w:p>
        </w:tc>
        <w:tc>
          <w:tcPr>
            <w:tcW w:w="3186" w:type="dxa"/>
            <w:vAlign w:val="center"/>
          </w:tcPr>
          <w:p w14:paraId="178C2C62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78F7AA6" w14:textId="77777777" w:rsidR="000D5CE9" w:rsidRDefault="00780F08">
            <w:r>
              <w:t>24.0</w:t>
            </w:r>
          </w:p>
        </w:tc>
        <w:tc>
          <w:tcPr>
            <w:tcW w:w="3356" w:type="dxa"/>
            <w:vAlign w:val="center"/>
          </w:tcPr>
          <w:p w14:paraId="56612458" w14:textId="77777777" w:rsidR="000D5CE9" w:rsidRDefault="00780F08">
            <w:r>
              <w:t>66.10</w:t>
            </w:r>
          </w:p>
        </w:tc>
      </w:tr>
      <w:tr w:rsidR="000D5CE9" w14:paraId="0D1645EA" w14:textId="77777777">
        <w:tc>
          <w:tcPr>
            <w:tcW w:w="690" w:type="dxa"/>
            <w:vMerge/>
            <w:vAlign w:val="center"/>
          </w:tcPr>
          <w:p w14:paraId="3976C15A" w14:textId="77777777" w:rsidR="000D5CE9" w:rsidRDefault="000D5CE9"/>
        </w:tc>
        <w:tc>
          <w:tcPr>
            <w:tcW w:w="1992" w:type="dxa"/>
            <w:vAlign w:val="center"/>
          </w:tcPr>
          <w:p w14:paraId="1BE4659A" w14:textId="77777777" w:rsidR="000D5CE9" w:rsidRDefault="00780F08">
            <w:r>
              <w:t>4098</w:t>
            </w:r>
          </w:p>
        </w:tc>
        <w:tc>
          <w:tcPr>
            <w:tcW w:w="3186" w:type="dxa"/>
            <w:vAlign w:val="center"/>
          </w:tcPr>
          <w:p w14:paraId="241A787F" w14:textId="77777777" w:rsidR="000D5CE9" w:rsidRDefault="00780F08">
            <w:r>
              <w:t>女卫生间</w:t>
            </w:r>
          </w:p>
        </w:tc>
        <w:tc>
          <w:tcPr>
            <w:tcW w:w="1075" w:type="dxa"/>
            <w:vAlign w:val="center"/>
          </w:tcPr>
          <w:p w14:paraId="268D78C7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1C5F3F90" w14:textId="77777777" w:rsidR="000D5CE9" w:rsidRDefault="00780F08">
            <w:r>
              <w:t>62.11</w:t>
            </w:r>
          </w:p>
        </w:tc>
      </w:tr>
      <w:tr w:rsidR="000D5CE9" w14:paraId="340B0DE3" w14:textId="77777777">
        <w:tc>
          <w:tcPr>
            <w:tcW w:w="690" w:type="dxa"/>
            <w:vMerge/>
            <w:vAlign w:val="center"/>
          </w:tcPr>
          <w:p w14:paraId="2A84EA3E" w14:textId="77777777" w:rsidR="000D5CE9" w:rsidRDefault="000D5CE9"/>
        </w:tc>
        <w:tc>
          <w:tcPr>
            <w:tcW w:w="1992" w:type="dxa"/>
            <w:vAlign w:val="center"/>
          </w:tcPr>
          <w:p w14:paraId="481B03E5" w14:textId="77777777" w:rsidR="000D5CE9" w:rsidRDefault="00780F08">
            <w:r>
              <w:t>4100</w:t>
            </w:r>
          </w:p>
        </w:tc>
        <w:tc>
          <w:tcPr>
            <w:tcW w:w="3186" w:type="dxa"/>
            <w:vAlign w:val="center"/>
          </w:tcPr>
          <w:p w14:paraId="4F714AF2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8550F30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02348626" w14:textId="77777777" w:rsidR="000D5CE9" w:rsidRDefault="00780F08">
            <w:r>
              <w:t>70.80</w:t>
            </w:r>
          </w:p>
        </w:tc>
      </w:tr>
      <w:tr w:rsidR="000D5CE9" w14:paraId="7A06A56F" w14:textId="77777777">
        <w:tc>
          <w:tcPr>
            <w:tcW w:w="690" w:type="dxa"/>
            <w:vMerge/>
            <w:vAlign w:val="center"/>
          </w:tcPr>
          <w:p w14:paraId="27208C25" w14:textId="77777777" w:rsidR="000D5CE9" w:rsidRDefault="000D5CE9"/>
        </w:tc>
        <w:tc>
          <w:tcPr>
            <w:tcW w:w="1992" w:type="dxa"/>
            <w:vAlign w:val="center"/>
          </w:tcPr>
          <w:p w14:paraId="26AD2748" w14:textId="77777777" w:rsidR="000D5CE9" w:rsidRDefault="00780F08">
            <w:r>
              <w:t>4104</w:t>
            </w:r>
          </w:p>
        </w:tc>
        <w:tc>
          <w:tcPr>
            <w:tcW w:w="3186" w:type="dxa"/>
            <w:vAlign w:val="center"/>
          </w:tcPr>
          <w:p w14:paraId="5BC8C5B4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0556E58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28770BA6" w14:textId="77777777" w:rsidR="000D5CE9" w:rsidRDefault="00780F08">
            <w:r>
              <w:t>68.89</w:t>
            </w:r>
          </w:p>
        </w:tc>
      </w:tr>
      <w:tr w:rsidR="000D5CE9" w14:paraId="50C3AB8D" w14:textId="77777777">
        <w:tc>
          <w:tcPr>
            <w:tcW w:w="690" w:type="dxa"/>
            <w:vMerge/>
            <w:vAlign w:val="center"/>
          </w:tcPr>
          <w:p w14:paraId="6C059420" w14:textId="77777777" w:rsidR="000D5CE9" w:rsidRDefault="000D5CE9"/>
        </w:tc>
        <w:tc>
          <w:tcPr>
            <w:tcW w:w="1992" w:type="dxa"/>
            <w:vAlign w:val="center"/>
          </w:tcPr>
          <w:p w14:paraId="2D1072C2" w14:textId="77777777" w:rsidR="000D5CE9" w:rsidRDefault="00780F08">
            <w:r>
              <w:t>4106</w:t>
            </w:r>
          </w:p>
        </w:tc>
        <w:tc>
          <w:tcPr>
            <w:tcW w:w="3186" w:type="dxa"/>
            <w:vAlign w:val="center"/>
          </w:tcPr>
          <w:p w14:paraId="6B0F3BF0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27B609F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1236861C" w14:textId="77777777" w:rsidR="000D5CE9" w:rsidRDefault="00780F08">
            <w:r>
              <w:t>68.12</w:t>
            </w:r>
          </w:p>
        </w:tc>
      </w:tr>
      <w:tr w:rsidR="000D5CE9" w14:paraId="41432E9F" w14:textId="77777777">
        <w:tc>
          <w:tcPr>
            <w:tcW w:w="690" w:type="dxa"/>
            <w:vMerge/>
            <w:vAlign w:val="center"/>
          </w:tcPr>
          <w:p w14:paraId="7D990FB8" w14:textId="77777777" w:rsidR="000D5CE9" w:rsidRDefault="000D5CE9"/>
        </w:tc>
        <w:tc>
          <w:tcPr>
            <w:tcW w:w="1992" w:type="dxa"/>
            <w:vAlign w:val="center"/>
          </w:tcPr>
          <w:p w14:paraId="73FCFB54" w14:textId="77777777" w:rsidR="000D5CE9" w:rsidRDefault="00780F08">
            <w:r>
              <w:t>4109</w:t>
            </w:r>
          </w:p>
        </w:tc>
        <w:tc>
          <w:tcPr>
            <w:tcW w:w="3186" w:type="dxa"/>
            <w:vAlign w:val="center"/>
          </w:tcPr>
          <w:p w14:paraId="4B42BE86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5A940201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7B1DCCB5" w14:textId="77777777" w:rsidR="000D5CE9" w:rsidRDefault="00780F08">
            <w:r>
              <w:t>68.77</w:t>
            </w:r>
          </w:p>
        </w:tc>
      </w:tr>
      <w:tr w:rsidR="000D5CE9" w14:paraId="425C9A96" w14:textId="77777777">
        <w:tc>
          <w:tcPr>
            <w:tcW w:w="690" w:type="dxa"/>
            <w:vMerge/>
            <w:vAlign w:val="center"/>
          </w:tcPr>
          <w:p w14:paraId="49604EC5" w14:textId="77777777" w:rsidR="000D5CE9" w:rsidRDefault="000D5CE9"/>
        </w:tc>
        <w:tc>
          <w:tcPr>
            <w:tcW w:w="1992" w:type="dxa"/>
            <w:vAlign w:val="center"/>
          </w:tcPr>
          <w:p w14:paraId="0EBAC093" w14:textId="77777777" w:rsidR="000D5CE9" w:rsidRDefault="00780F08">
            <w:r>
              <w:t>4111</w:t>
            </w:r>
          </w:p>
        </w:tc>
        <w:tc>
          <w:tcPr>
            <w:tcW w:w="3186" w:type="dxa"/>
            <w:vAlign w:val="center"/>
          </w:tcPr>
          <w:p w14:paraId="2D7A752F" w14:textId="77777777" w:rsidR="000D5CE9" w:rsidRDefault="00780F08">
            <w:r>
              <w:t>卧室</w:t>
            </w:r>
          </w:p>
        </w:tc>
        <w:tc>
          <w:tcPr>
            <w:tcW w:w="1075" w:type="dxa"/>
            <w:vAlign w:val="center"/>
          </w:tcPr>
          <w:p w14:paraId="4DEE653D" w14:textId="77777777" w:rsidR="000D5CE9" w:rsidRDefault="00780F08">
            <w:r>
              <w:t>22.6</w:t>
            </w:r>
          </w:p>
        </w:tc>
        <w:tc>
          <w:tcPr>
            <w:tcW w:w="3356" w:type="dxa"/>
            <w:vAlign w:val="center"/>
          </w:tcPr>
          <w:p w14:paraId="4DAEB4D8" w14:textId="77777777" w:rsidR="000D5CE9" w:rsidRDefault="00780F08">
            <w:r>
              <w:t>70.66</w:t>
            </w:r>
          </w:p>
        </w:tc>
      </w:tr>
      <w:tr w:rsidR="000D5CE9" w14:paraId="06A4D8D1" w14:textId="77777777">
        <w:tc>
          <w:tcPr>
            <w:tcW w:w="690" w:type="dxa"/>
            <w:vMerge/>
            <w:vAlign w:val="center"/>
          </w:tcPr>
          <w:p w14:paraId="75A33758" w14:textId="77777777" w:rsidR="000D5CE9" w:rsidRDefault="000D5CE9"/>
        </w:tc>
        <w:tc>
          <w:tcPr>
            <w:tcW w:w="1992" w:type="dxa"/>
            <w:vAlign w:val="center"/>
          </w:tcPr>
          <w:p w14:paraId="118F166B" w14:textId="77777777" w:rsidR="000D5CE9" w:rsidRDefault="00780F08">
            <w:r>
              <w:t>4116</w:t>
            </w:r>
          </w:p>
        </w:tc>
        <w:tc>
          <w:tcPr>
            <w:tcW w:w="3186" w:type="dxa"/>
            <w:vAlign w:val="center"/>
          </w:tcPr>
          <w:p w14:paraId="395BCCA1" w14:textId="77777777" w:rsidR="000D5CE9" w:rsidRDefault="00780F08">
            <w:r>
              <w:t>女更衣室</w:t>
            </w:r>
          </w:p>
        </w:tc>
        <w:tc>
          <w:tcPr>
            <w:tcW w:w="1075" w:type="dxa"/>
            <w:vAlign w:val="center"/>
          </w:tcPr>
          <w:p w14:paraId="11C61A74" w14:textId="77777777" w:rsidR="000D5CE9" w:rsidRDefault="00780F08">
            <w:r>
              <w:t>21.6</w:t>
            </w:r>
          </w:p>
        </w:tc>
        <w:tc>
          <w:tcPr>
            <w:tcW w:w="3356" w:type="dxa"/>
            <w:vAlign w:val="center"/>
          </w:tcPr>
          <w:p w14:paraId="77F17F12" w14:textId="77777777" w:rsidR="000D5CE9" w:rsidRDefault="00780F08">
            <w:r>
              <w:t>69.70</w:t>
            </w:r>
          </w:p>
        </w:tc>
      </w:tr>
      <w:tr w:rsidR="000D5CE9" w14:paraId="7037AE89" w14:textId="77777777">
        <w:tc>
          <w:tcPr>
            <w:tcW w:w="690" w:type="dxa"/>
            <w:vMerge/>
            <w:vAlign w:val="center"/>
          </w:tcPr>
          <w:p w14:paraId="7D1E8664" w14:textId="77777777" w:rsidR="000D5CE9" w:rsidRDefault="000D5CE9"/>
        </w:tc>
        <w:tc>
          <w:tcPr>
            <w:tcW w:w="1992" w:type="dxa"/>
            <w:vAlign w:val="center"/>
          </w:tcPr>
          <w:p w14:paraId="17169A93" w14:textId="77777777" w:rsidR="000D5CE9" w:rsidRDefault="00780F08">
            <w:r>
              <w:t>4124</w:t>
            </w:r>
          </w:p>
        </w:tc>
        <w:tc>
          <w:tcPr>
            <w:tcW w:w="3186" w:type="dxa"/>
            <w:vAlign w:val="center"/>
          </w:tcPr>
          <w:p w14:paraId="5934B0C6" w14:textId="77777777" w:rsidR="000D5CE9" w:rsidRDefault="00780F08">
            <w:r>
              <w:t>男卫生间</w:t>
            </w:r>
          </w:p>
        </w:tc>
        <w:tc>
          <w:tcPr>
            <w:tcW w:w="1075" w:type="dxa"/>
            <w:vAlign w:val="center"/>
          </w:tcPr>
          <w:p w14:paraId="556E7EAF" w14:textId="77777777" w:rsidR="000D5CE9" w:rsidRDefault="00780F08">
            <w:r>
              <w:t>20.1</w:t>
            </w:r>
          </w:p>
        </w:tc>
        <w:tc>
          <w:tcPr>
            <w:tcW w:w="3356" w:type="dxa"/>
            <w:vAlign w:val="center"/>
          </w:tcPr>
          <w:p w14:paraId="0AFEE8DA" w14:textId="77777777" w:rsidR="000D5CE9" w:rsidRDefault="00780F08">
            <w:r>
              <w:t>67.91</w:t>
            </w:r>
          </w:p>
        </w:tc>
      </w:tr>
      <w:tr w:rsidR="000D5CE9" w14:paraId="5EBA8A69" w14:textId="77777777">
        <w:tc>
          <w:tcPr>
            <w:tcW w:w="690" w:type="dxa"/>
            <w:vMerge/>
            <w:vAlign w:val="center"/>
          </w:tcPr>
          <w:p w14:paraId="232FB894" w14:textId="77777777" w:rsidR="000D5CE9" w:rsidRDefault="000D5CE9"/>
        </w:tc>
        <w:tc>
          <w:tcPr>
            <w:tcW w:w="1992" w:type="dxa"/>
            <w:vAlign w:val="center"/>
          </w:tcPr>
          <w:p w14:paraId="78C8D483" w14:textId="77777777" w:rsidR="000D5CE9" w:rsidRDefault="00780F08">
            <w:r>
              <w:t>4125</w:t>
            </w:r>
          </w:p>
        </w:tc>
        <w:tc>
          <w:tcPr>
            <w:tcW w:w="3186" w:type="dxa"/>
            <w:vAlign w:val="center"/>
          </w:tcPr>
          <w:p w14:paraId="4B8DA21F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39154E8" w14:textId="77777777" w:rsidR="000D5CE9" w:rsidRDefault="00780F08">
            <w:r>
              <w:t>19.6</w:t>
            </w:r>
          </w:p>
        </w:tc>
        <w:tc>
          <w:tcPr>
            <w:tcW w:w="3356" w:type="dxa"/>
            <w:vAlign w:val="center"/>
          </w:tcPr>
          <w:p w14:paraId="4973135C" w14:textId="77777777" w:rsidR="000D5CE9" w:rsidRDefault="00780F08">
            <w:r>
              <w:t>60.57</w:t>
            </w:r>
          </w:p>
        </w:tc>
      </w:tr>
      <w:tr w:rsidR="000D5CE9" w14:paraId="2B597919" w14:textId="77777777">
        <w:tc>
          <w:tcPr>
            <w:tcW w:w="690" w:type="dxa"/>
            <w:vMerge/>
            <w:vAlign w:val="center"/>
          </w:tcPr>
          <w:p w14:paraId="355CBDC1" w14:textId="77777777" w:rsidR="000D5CE9" w:rsidRDefault="000D5CE9"/>
        </w:tc>
        <w:tc>
          <w:tcPr>
            <w:tcW w:w="1992" w:type="dxa"/>
            <w:vAlign w:val="center"/>
          </w:tcPr>
          <w:p w14:paraId="41E86643" w14:textId="77777777" w:rsidR="000D5CE9" w:rsidRDefault="00780F08">
            <w:r>
              <w:t>4127</w:t>
            </w:r>
          </w:p>
        </w:tc>
        <w:tc>
          <w:tcPr>
            <w:tcW w:w="3186" w:type="dxa"/>
            <w:vAlign w:val="center"/>
          </w:tcPr>
          <w:p w14:paraId="0BA7E751" w14:textId="77777777" w:rsidR="000D5CE9" w:rsidRDefault="00780F08">
            <w:r>
              <w:t>男更衣室</w:t>
            </w:r>
          </w:p>
        </w:tc>
        <w:tc>
          <w:tcPr>
            <w:tcW w:w="1075" w:type="dxa"/>
            <w:vAlign w:val="center"/>
          </w:tcPr>
          <w:p w14:paraId="4361D323" w14:textId="77777777" w:rsidR="000D5CE9" w:rsidRDefault="00780F08">
            <w:r>
              <w:t>19.5</w:t>
            </w:r>
          </w:p>
        </w:tc>
        <w:tc>
          <w:tcPr>
            <w:tcW w:w="3356" w:type="dxa"/>
            <w:vAlign w:val="center"/>
          </w:tcPr>
          <w:p w14:paraId="1AEDAED9" w14:textId="77777777" w:rsidR="000D5CE9" w:rsidRDefault="00780F08">
            <w:r>
              <w:t>70.09</w:t>
            </w:r>
          </w:p>
        </w:tc>
      </w:tr>
      <w:tr w:rsidR="000D5CE9" w14:paraId="0FE61435" w14:textId="77777777">
        <w:tc>
          <w:tcPr>
            <w:tcW w:w="690" w:type="dxa"/>
            <w:vMerge/>
            <w:vAlign w:val="center"/>
          </w:tcPr>
          <w:p w14:paraId="22878BC0" w14:textId="77777777" w:rsidR="000D5CE9" w:rsidRDefault="000D5CE9"/>
        </w:tc>
        <w:tc>
          <w:tcPr>
            <w:tcW w:w="1992" w:type="dxa"/>
            <w:vAlign w:val="center"/>
          </w:tcPr>
          <w:p w14:paraId="45090C28" w14:textId="77777777" w:rsidR="000D5CE9" w:rsidRDefault="00780F08">
            <w:r>
              <w:t>4136</w:t>
            </w:r>
          </w:p>
        </w:tc>
        <w:tc>
          <w:tcPr>
            <w:tcW w:w="3186" w:type="dxa"/>
            <w:vAlign w:val="center"/>
          </w:tcPr>
          <w:p w14:paraId="07243858" w14:textId="77777777" w:rsidR="000D5CE9" w:rsidRDefault="00780F08">
            <w:r>
              <w:t>女淋浴间</w:t>
            </w:r>
          </w:p>
        </w:tc>
        <w:tc>
          <w:tcPr>
            <w:tcW w:w="1075" w:type="dxa"/>
            <w:vAlign w:val="center"/>
          </w:tcPr>
          <w:p w14:paraId="13924B55" w14:textId="77777777" w:rsidR="000D5CE9" w:rsidRDefault="00780F08">
            <w:r>
              <w:t>19.2</w:t>
            </w:r>
          </w:p>
        </w:tc>
        <w:tc>
          <w:tcPr>
            <w:tcW w:w="3356" w:type="dxa"/>
            <w:vAlign w:val="center"/>
          </w:tcPr>
          <w:p w14:paraId="6E60BAAB" w14:textId="77777777" w:rsidR="000D5CE9" w:rsidRDefault="00780F08">
            <w:r>
              <w:t>62.15</w:t>
            </w:r>
          </w:p>
        </w:tc>
      </w:tr>
      <w:tr w:rsidR="000D5CE9" w14:paraId="0D20E72B" w14:textId="77777777">
        <w:tc>
          <w:tcPr>
            <w:tcW w:w="690" w:type="dxa"/>
            <w:vMerge/>
            <w:vAlign w:val="center"/>
          </w:tcPr>
          <w:p w14:paraId="08A1DFE4" w14:textId="77777777" w:rsidR="000D5CE9" w:rsidRDefault="000D5CE9"/>
        </w:tc>
        <w:tc>
          <w:tcPr>
            <w:tcW w:w="1992" w:type="dxa"/>
            <w:vAlign w:val="center"/>
          </w:tcPr>
          <w:p w14:paraId="4516EEDE" w14:textId="77777777" w:rsidR="000D5CE9" w:rsidRDefault="00780F08">
            <w:r>
              <w:t>4144</w:t>
            </w:r>
          </w:p>
        </w:tc>
        <w:tc>
          <w:tcPr>
            <w:tcW w:w="3186" w:type="dxa"/>
            <w:vAlign w:val="center"/>
          </w:tcPr>
          <w:p w14:paraId="1BD6879A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01CE754" w14:textId="77777777" w:rsidR="000D5CE9" w:rsidRDefault="00780F08">
            <w:r>
              <w:t>18.7</w:t>
            </w:r>
          </w:p>
        </w:tc>
        <w:tc>
          <w:tcPr>
            <w:tcW w:w="3356" w:type="dxa"/>
            <w:vAlign w:val="center"/>
          </w:tcPr>
          <w:p w14:paraId="3FE346D3" w14:textId="77777777" w:rsidR="000D5CE9" w:rsidRDefault="00780F08">
            <w:r>
              <w:t>74.12</w:t>
            </w:r>
          </w:p>
        </w:tc>
      </w:tr>
      <w:tr w:rsidR="000D5CE9" w14:paraId="2A80ABF1" w14:textId="77777777">
        <w:tc>
          <w:tcPr>
            <w:tcW w:w="690" w:type="dxa"/>
            <w:vMerge/>
            <w:vAlign w:val="center"/>
          </w:tcPr>
          <w:p w14:paraId="42512048" w14:textId="77777777" w:rsidR="000D5CE9" w:rsidRDefault="000D5CE9"/>
        </w:tc>
        <w:tc>
          <w:tcPr>
            <w:tcW w:w="1992" w:type="dxa"/>
            <w:vAlign w:val="center"/>
          </w:tcPr>
          <w:p w14:paraId="3D5044D2" w14:textId="77777777" w:rsidR="000D5CE9" w:rsidRDefault="00780F08">
            <w:r>
              <w:t>4149</w:t>
            </w:r>
          </w:p>
        </w:tc>
        <w:tc>
          <w:tcPr>
            <w:tcW w:w="3186" w:type="dxa"/>
            <w:vAlign w:val="center"/>
          </w:tcPr>
          <w:p w14:paraId="4B6CFDE3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2F54BFE3" w14:textId="77777777" w:rsidR="000D5CE9" w:rsidRDefault="00780F08">
            <w:r>
              <w:t>18.6</w:t>
            </w:r>
          </w:p>
        </w:tc>
        <w:tc>
          <w:tcPr>
            <w:tcW w:w="3356" w:type="dxa"/>
            <w:vAlign w:val="center"/>
          </w:tcPr>
          <w:p w14:paraId="615239CF" w14:textId="77777777" w:rsidR="000D5CE9" w:rsidRDefault="00780F08">
            <w:r>
              <w:t>57.55</w:t>
            </w:r>
          </w:p>
        </w:tc>
      </w:tr>
      <w:tr w:rsidR="000D5CE9" w14:paraId="0AB70E7F" w14:textId="77777777">
        <w:tc>
          <w:tcPr>
            <w:tcW w:w="690" w:type="dxa"/>
            <w:vMerge/>
            <w:vAlign w:val="center"/>
          </w:tcPr>
          <w:p w14:paraId="25510C0D" w14:textId="77777777" w:rsidR="000D5CE9" w:rsidRDefault="000D5CE9"/>
        </w:tc>
        <w:tc>
          <w:tcPr>
            <w:tcW w:w="1992" w:type="dxa"/>
            <w:vAlign w:val="center"/>
          </w:tcPr>
          <w:p w14:paraId="31481DD9" w14:textId="77777777" w:rsidR="000D5CE9" w:rsidRDefault="00780F08">
            <w:r>
              <w:t>4154</w:t>
            </w:r>
          </w:p>
        </w:tc>
        <w:tc>
          <w:tcPr>
            <w:tcW w:w="3186" w:type="dxa"/>
            <w:vAlign w:val="center"/>
          </w:tcPr>
          <w:p w14:paraId="36ADE07B" w14:textId="77777777" w:rsidR="000D5CE9" w:rsidRDefault="00780F08">
            <w:r>
              <w:t>男淋浴间</w:t>
            </w:r>
          </w:p>
        </w:tc>
        <w:tc>
          <w:tcPr>
            <w:tcW w:w="1075" w:type="dxa"/>
            <w:vAlign w:val="center"/>
          </w:tcPr>
          <w:p w14:paraId="47898F92" w14:textId="77777777" w:rsidR="000D5CE9" w:rsidRDefault="00780F08">
            <w:r>
              <w:t>18.4</w:t>
            </w:r>
          </w:p>
        </w:tc>
        <w:tc>
          <w:tcPr>
            <w:tcW w:w="3356" w:type="dxa"/>
            <w:vAlign w:val="center"/>
          </w:tcPr>
          <w:p w14:paraId="0355B96C" w14:textId="77777777" w:rsidR="000D5CE9" w:rsidRDefault="00780F08">
            <w:r>
              <w:t>65.87</w:t>
            </w:r>
          </w:p>
        </w:tc>
      </w:tr>
      <w:tr w:rsidR="000D5CE9" w14:paraId="318DE606" w14:textId="77777777">
        <w:tc>
          <w:tcPr>
            <w:tcW w:w="690" w:type="dxa"/>
            <w:vMerge/>
            <w:vAlign w:val="center"/>
          </w:tcPr>
          <w:p w14:paraId="2BB3E2B3" w14:textId="77777777" w:rsidR="000D5CE9" w:rsidRDefault="000D5CE9"/>
        </w:tc>
        <w:tc>
          <w:tcPr>
            <w:tcW w:w="1992" w:type="dxa"/>
            <w:vAlign w:val="center"/>
          </w:tcPr>
          <w:p w14:paraId="2F0CA839" w14:textId="77777777" w:rsidR="000D5CE9" w:rsidRDefault="00780F08">
            <w:r>
              <w:t>4163</w:t>
            </w:r>
          </w:p>
        </w:tc>
        <w:tc>
          <w:tcPr>
            <w:tcW w:w="3186" w:type="dxa"/>
            <w:vAlign w:val="center"/>
          </w:tcPr>
          <w:p w14:paraId="139E5938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CD169E6" w14:textId="77777777" w:rsidR="000D5CE9" w:rsidRDefault="00780F08">
            <w:r>
              <w:t>16.3</w:t>
            </w:r>
          </w:p>
        </w:tc>
        <w:tc>
          <w:tcPr>
            <w:tcW w:w="3356" w:type="dxa"/>
            <w:vAlign w:val="center"/>
          </w:tcPr>
          <w:p w14:paraId="48D86B01" w14:textId="77777777" w:rsidR="000D5CE9" w:rsidRDefault="00780F08">
            <w:r>
              <w:t>74.74</w:t>
            </w:r>
          </w:p>
        </w:tc>
      </w:tr>
      <w:tr w:rsidR="000D5CE9" w14:paraId="6E6C6260" w14:textId="77777777">
        <w:tc>
          <w:tcPr>
            <w:tcW w:w="690" w:type="dxa"/>
            <w:vMerge/>
            <w:vAlign w:val="center"/>
          </w:tcPr>
          <w:p w14:paraId="2BBE33CC" w14:textId="77777777" w:rsidR="000D5CE9" w:rsidRDefault="000D5CE9"/>
        </w:tc>
        <w:tc>
          <w:tcPr>
            <w:tcW w:w="1992" w:type="dxa"/>
            <w:vAlign w:val="center"/>
          </w:tcPr>
          <w:p w14:paraId="3AD5D4C1" w14:textId="77777777" w:rsidR="000D5CE9" w:rsidRDefault="00780F08">
            <w:r>
              <w:t>4167</w:t>
            </w:r>
          </w:p>
        </w:tc>
        <w:tc>
          <w:tcPr>
            <w:tcW w:w="3186" w:type="dxa"/>
            <w:vAlign w:val="center"/>
          </w:tcPr>
          <w:p w14:paraId="384FBA11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5A202BA" w14:textId="77777777" w:rsidR="000D5CE9" w:rsidRDefault="00780F08">
            <w:r>
              <w:t>16.1</w:t>
            </w:r>
          </w:p>
        </w:tc>
        <w:tc>
          <w:tcPr>
            <w:tcW w:w="3356" w:type="dxa"/>
            <w:vAlign w:val="center"/>
          </w:tcPr>
          <w:p w14:paraId="134F90A2" w14:textId="77777777" w:rsidR="000D5CE9" w:rsidRDefault="00780F08">
            <w:r>
              <w:t>71.89</w:t>
            </w:r>
          </w:p>
        </w:tc>
      </w:tr>
      <w:tr w:rsidR="000D5CE9" w14:paraId="5A173358" w14:textId="77777777">
        <w:tc>
          <w:tcPr>
            <w:tcW w:w="690" w:type="dxa"/>
            <w:vMerge/>
            <w:vAlign w:val="center"/>
          </w:tcPr>
          <w:p w14:paraId="4F0700AC" w14:textId="77777777" w:rsidR="000D5CE9" w:rsidRDefault="000D5CE9"/>
        </w:tc>
        <w:tc>
          <w:tcPr>
            <w:tcW w:w="1992" w:type="dxa"/>
            <w:vAlign w:val="center"/>
          </w:tcPr>
          <w:p w14:paraId="5AB1B3CE" w14:textId="77777777" w:rsidR="000D5CE9" w:rsidRDefault="00780F08">
            <w:r>
              <w:t>4180</w:t>
            </w:r>
          </w:p>
        </w:tc>
        <w:tc>
          <w:tcPr>
            <w:tcW w:w="3186" w:type="dxa"/>
            <w:vAlign w:val="center"/>
          </w:tcPr>
          <w:p w14:paraId="6E4BC032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B19409D" w14:textId="77777777" w:rsidR="000D5CE9" w:rsidRDefault="00780F08">
            <w:r>
              <w:t>11.4</w:t>
            </w:r>
          </w:p>
        </w:tc>
        <w:tc>
          <w:tcPr>
            <w:tcW w:w="3356" w:type="dxa"/>
            <w:vAlign w:val="center"/>
          </w:tcPr>
          <w:p w14:paraId="42D0AA04" w14:textId="77777777" w:rsidR="000D5CE9" w:rsidRDefault="00780F08">
            <w:r>
              <w:t>75.82</w:t>
            </w:r>
          </w:p>
        </w:tc>
      </w:tr>
      <w:tr w:rsidR="000D5CE9" w14:paraId="473FA88E" w14:textId="77777777">
        <w:tc>
          <w:tcPr>
            <w:tcW w:w="690" w:type="dxa"/>
            <w:vMerge/>
            <w:vAlign w:val="center"/>
          </w:tcPr>
          <w:p w14:paraId="47199348" w14:textId="77777777" w:rsidR="000D5CE9" w:rsidRDefault="000D5CE9"/>
        </w:tc>
        <w:tc>
          <w:tcPr>
            <w:tcW w:w="1992" w:type="dxa"/>
            <w:vAlign w:val="center"/>
          </w:tcPr>
          <w:p w14:paraId="3B34029B" w14:textId="77777777" w:rsidR="000D5CE9" w:rsidRDefault="00780F08">
            <w:r>
              <w:t>4185</w:t>
            </w:r>
          </w:p>
        </w:tc>
        <w:tc>
          <w:tcPr>
            <w:tcW w:w="3186" w:type="dxa"/>
            <w:vAlign w:val="center"/>
          </w:tcPr>
          <w:p w14:paraId="5554B8CB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2E421E56" w14:textId="77777777" w:rsidR="000D5CE9" w:rsidRDefault="00780F08">
            <w:r>
              <w:t>11.1</w:t>
            </w:r>
          </w:p>
        </w:tc>
        <w:tc>
          <w:tcPr>
            <w:tcW w:w="3356" w:type="dxa"/>
            <w:vAlign w:val="center"/>
          </w:tcPr>
          <w:p w14:paraId="399293DF" w14:textId="77777777" w:rsidR="000D5CE9" w:rsidRDefault="00780F08">
            <w:r>
              <w:t>66.05</w:t>
            </w:r>
          </w:p>
        </w:tc>
      </w:tr>
      <w:tr w:rsidR="000D5CE9" w14:paraId="38A939F1" w14:textId="77777777">
        <w:tc>
          <w:tcPr>
            <w:tcW w:w="690" w:type="dxa"/>
            <w:vMerge/>
            <w:vAlign w:val="center"/>
          </w:tcPr>
          <w:p w14:paraId="7032218E" w14:textId="77777777" w:rsidR="000D5CE9" w:rsidRDefault="000D5CE9"/>
        </w:tc>
        <w:tc>
          <w:tcPr>
            <w:tcW w:w="1992" w:type="dxa"/>
            <w:vAlign w:val="center"/>
          </w:tcPr>
          <w:p w14:paraId="4E3E39D9" w14:textId="77777777" w:rsidR="000D5CE9" w:rsidRDefault="00780F08">
            <w:r>
              <w:t>4190</w:t>
            </w:r>
          </w:p>
        </w:tc>
        <w:tc>
          <w:tcPr>
            <w:tcW w:w="3186" w:type="dxa"/>
            <w:vAlign w:val="center"/>
          </w:tcPr>
          <w:p w14:paraId="443E1E03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E122D50" w14:textId="77777777" w:rsidR="000D5CE9" w:rsidRDefault="00780F08">
            <w:r>
              <w:t>9.8</w:t>
            </w:r>
          </w:p>
        </w:tc>
        <w:tc>
          <w:tcPr>
            <w:tcW w:w="3356" w:type="dxa"/>
            <w:vAlign w:val="center"/>
          </w:tcPr>
          <w:p w14:paraId="3A610FD5" w14:textId="77777777" w:rsidR="000D5CE9" w:rsidRDefault="00780F08">
            <w:r>
              <w:t>74.57</w:t>
            </w:r>
          </w:p>
        </w:tc>
      </w:tr>
      <w:tr w:rsidR="000D5CE9" w14:paraId="15FC4958" w14:textId="77777777">
        <w:tc>
          <w:tcPr>
            <w:tcW w:w="690" w:type="dxa"/>
            <w:vMerge/>
            <w:vAlign w:val="center"/>
          </w:tcPr>
          <w:p w14:paraId="4F20AB0A" w14:textId="77777777" w:rsidR="000D5CE9" w:rsidRDefault="000D5CE9"/>
        </w:tc>
        <w:tc>
          <w:tcPr>
            <w:tcW w:w="1992" w:type="dxa"/>
            <w:vAlign w:val="center"/>
          </w:tcPr>
          <w:p w14:paraId="334E8C54" w14:textId="77777777" w:rsidR="000D5CE9" w:rsidRDefault="00780F08">
            <w:r>
              <w:t>4192</w:t>
            </w:r>
          </w:p>
        </w:tc>
        <w:tc>
          <w:tcPr>
            <w:tcW w:w="3186" w:type="dxa"/>
            <w:vAlign w:val="center"/>
          </w:tcPr>
          <w:p w14:paraId="676A495B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38D15E7" w14:textId="77777777" w:rsidR="000D5CE9" w:rsidRDefault="00780F08">
            <w:r>
              <w:t>8.2</w:t>
            </w:r>
          </w:p>
        </w:tc>
        <w:tc>
          <w:tcPr>
            <w:tcW w:w="3356" w:type="dxa"/>
            <w:vAlign w:val="center"/>
          </w:tcPr>
          <w:p w14:paraId="068E23B3" w14:textId="77777777" w:rsidR="000D5CE9" w:rsidRDefault="00780F08">
            <w:r>
              <w:t>65.08</w:t>
            </w:r>
          </w:p>
        </w:tc>
      </w:tr>
      <w:tr w:rsidR="000D5CE9" w14:paraId="7A41723F" w14:textId="77777777">
        <w:tc>
          <w:tcPr>
            <w:tcW w:w="690" w:type="dxa"/>
            <w:vMerge/>
            <w:vAlign w:val="center"/>
          </w:tcPr>
          <w:p w14:paraId="0A967B1B" w14:textId="77777777" w:rsidR="000D5CE9" w:rsidRDefault="000D5CE9"/>
        </w:tc>
        <w:tc>
          <w:tcPr>
            <w:tcW w:w="1992" w:type="dxa"/>
            <w:vAlign w:val="center"/>
          </w:tcPr>
          <w:p w14:paraId="49FD6EE2" w14:textId="77777777" w:rsidR="000D5CE9" w:rsidRDefault="00780F08">
            <w:r>
              <w:t>4197</w:t>
            </w:r>
          </w:p>
        </w:tc>
        <w:tc>
          <w:tcPr>
            <w:tcW w:w="3186" w:type="dxa"/>
            <w:vAlign w:val="center"/>
          </w:tcPr>
          <w:p w14:paraId="1A93B729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2FE65851" w14:textId="77777777" w:rsidR="000D5CE9" w:rsidRDefault="00780F08">
            <w:r>
              <w:t>6.7</w:t>
            </w:r>
          </w:p>
        </w:tc>
        <w:tc>
          <w:tcPr>
            <w:tcW w:w="3356" w:type="dxa"/>
            <w:vAlign w:val="center"/>
          </w:tcPr>
          <w:p w14:paraId="32D6ECA6" w14:textId="77777777" w:rsidR="000D5CE9" w:rsidRDefault="00780F08">
            <w:r>
              <w:t>74.49</w:t>
            </w:r>
          </w:p>
        </w:tc>
      </w:tr>
      <w:tr w:rsidR="000D5CE9" w14:paraId="36794891" w14:textId="77777777">
        <w:tc>
          <w:tcPr>
            <w:tcW w:w="690" w:type="dxa"/>
            <w:vMerge/>
            <w:vAlign w:val="center"/>
          </w:tcPr>
          <w:p w14:paraId="3BC8C1D7" w14:textId="77777777" w:rsidR="000D5CE9" w:rsidRDefault="000D5CE9"/>
        </w:tc>
        <w:tc>
          <w:tcPr>
            <w:tcW w:w="1992" w:type="dxa"/>
            <w:vAlign w:val="center"/>
          </w:tcPr>
          <w:p w14:paraId="1FC11EC3" w14:textId="77777777" w:rsidR="000D5CE9" w:rsidRDefault="00780F08">
            <w:r>
              <w:t>4228</w:t>
            </w:r>
          </w:p>
        </w:tc>
        <w:tc>
          <w:tcPr>
            <w:tcW w:w="3186" w:type="dxa"/>
            <w:vAlign w:val="center"/>
          </w:tcPr>
          <w:p w14:paraId="4EC5E785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94FBA80" w14:textId="77777777" w:rsidR="000D5CE9" w:rsidRDefault="00780F08">
            <w:r>
              <w:t>4.1</w:t>
            </w:r>
          </w:p>
        </w:tc>
        <w:tc>
          <w:tcPr>
            <w:tcW w:w="3356" w:type="dxa"/>
            <w:vAlign w:val="center"/>
          </w:tcPr>
          <w:p w14:paraId="22B28A88" w14:textId="77777777" w:rsidR="000D5CE9" w:rsidRDefault="00780F08">
            <w:r>
              <w:t>77.00</w:t>
            </w:r>
          </w:p>
        </w:tc>
      </w:tr>
      <w:tr w:rsidR="000D5CE9" w14:paraId="0CCF08B8" w14:textId="77777777">
        <w:tc>
          <w:tcPr>
            <w:tcW w:w="690" w:type="dxa"/>
            <w:vMerge/>
            <w:vAlign w:val="center"/>
          </w:tcPr>
          <w:p w14:paraId="65E1AF40" w14:textId="77777777" w:rsidR="000D5CE9" w:rsidRDefault="000D5CE9"/>
        </w:tc>
        <w:tc>
          <w:tcPr>
            <w:tcW w:w="1992" w:type="dxa"/>
            <w:vAlign w:val="center"/>
          </w:tcPr>
          <w:p w14:paraId="1E0D1C85" w14:textId="77777777" w:rsidR="000D5CE9" w:rsidRDefault="00780F08">
            <w:r>
              <w:t>4242</w:t>
            </w:r>
          </w:p>
        </w:tc>
        <w:tc>
          <w:tcPr>
            <w:tcW w:w="3186" w:type="dxa"/>
            <w:vAlign w:val="center"/>
          </w:tcPr>
          <w:p w14:paraId="780BCDDD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7E59649" w14:textId="77777777" w:rsidR="000D5CE9" w:rsidRDefault="00780F08">
            <w:r>
              <w:t>3.2</w:t>
            </w:r>
          </w:p>
        </w:tc>
        <w:tc>
          <w:tcPr>
            <w:tcW w:w="3356" w:type="dxa"/>
            <w:vAlign w:val="center"/>
          </w:tcPr>
          <w:p w14:paraId="3DC36A3A" w14:textId="77777777" w:rsidR="000D5CE9" w:rsidRDefault="00780F08">
            <w:r>
              <w:t>70.88</w:t>
            </w:r>
          </w:p>
        </w:tc>
      </w:tr>
      <w:tr w:rsidR="000D5CE9" w14:paraId="1E57E28E" w14:textId="77777777">
        <w:tc>
          <w:tcPr>
            <w:tcW w:w="690" w:type="dxa"/>
            <w:vMerge/>
            <w:vAlign w:val="center"/>
          </w:tcPr>
          <w:p w14:paraId="7D8E1F8E" w14:textId="77777777" w:rsidR="000D5CE9" w:rsidRDefault="000D5CE9"/>
        </w:tc>
        <w:tc>
          <w:tcPr>
            <w:tcW w:w="1992" w:type="dxa"/>
            <w:vAlign w:val="center"/>
          </w:tcPr>
          <w:p w14:paraId="505D8AF0" w14:textId="77777777" w:rsidR="000D5CE9" w:rsidRDefault="00780F08">
            <w:r>
              <w:t>4245</w:t>
            </w:r>
          </w:p>
        </w:tc>
        <w:tc>
          <w:tcPr>
            <w:tcW w:w="3186" w:type="dxa"/>
            <w:vAlign w:val="center"/>
          </w:tcPr>
          <w:p w14:paraId="2FA7F8DF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A035B20" w14:textId="77777777" w:rsidR="000D5CE9" w:rsidRDefault="00780F08">
            <w:r>
              <w:t>3.0</w:t>
            </w:r>
          </w:p>
        </w:tc>
        <w:tc>
          <w:tcPr>
            <w:tcW w:w="3356" w:type="dxa"/>
            <w:vAlign w:val="center"/>
          </w:tcPr>
          <w:p w14:paraId="4DCBCBD7" w14:textId="77777777" w:rsidR="000D5CE9" w:rsidRDefault="00780F08">
            <w:r>
              <w:t>73.42</w:t>
            </w:r>
          </w:p>
        </w:tc>
      </w:tr>
      <w:tr w:rsidR="000D5CE9" w14:paraId="5DF1742D" w14:textId="77777777">
        <w:tc>
          <w:tcPr>
            <w:tcW w:w="690" w:type="dxa"/>
            <w:vMerge/>
            <w:vAlign w:val="center"/>
          </w:tcPr>
          <w:p w14:paraId="2C9B2732" w14:textId="77777777" w:rsidR="000D5CE9" w:rsidRDefault="000D5CE9"/>
        </w:tc>
        <w:tc>
          <w:tcPr>
            <w:tcW w:w="1992" w:type="dxa"/>
            <w:vAlign w:val="center"/>
          </w:tcPr>
          <w:p w14:paraId="573B7930" w14:textId="77777777" w:rsidR="000D5CE9" w:rsidRDefault="00780F08">
            <w:r>
              <w:t>4250</w:t>
            </w:r>
          </w:p>
        </w:tc>
        <w:tc>
          <w:tcPr>
            <w:tcW w:w="3186" w:type="dxa"/>
            <w:vAlign w:val="center"/>
          </w:tcPr>
          <w:p w14:paraId="1FA4FFFB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7FCF5FC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5E75880E" w14:textId="77777777" w:rsidR="000D5CE9" w:rsidRDefault="00780F08">
            <w:r>
              <w:t>65.73</w:t>
            </w:r>
          </w:p>
        </w:tc>
      </w:tr>
      <w:tr w:rsidR="000D5CE9" w14:paraId="7FFDD754" w14:textId="77777777">
        <w:tc>
          <w:tcPr>
            <w:tcW w:w="690" w:type="dxa"/>
            <w:vMerge/>
            <w:vAlign w:val="center"/>
          </w:tcPr>
          <w:p w14:paraId="1302BC31" w14:textId="77777777" w:rsidR="000D5CE9" w:rsidRDefault="000D5CE9"/>
        </w:tc>
        <w:tc>
          <w:tcPr>
            <w:tcW w:w="1992" w:type="dxa"/>
            <w:vAlign w:val="center"/>
          </w:tcPr>
          <w:p w14:paraId="6AFA4F1B" w14:textId="77777777" w:rsidR="000D5CE9" w:rsidRDefault="00780F08">
            <w:r>
              <w:t>4258</w:t>
            </w:r>
          </w:p>
        </w:tc>
        <w:tc>
          <w:tcPr>
            <w:tcW w:w="3186" w:type="dxa"/>
            <w:vAlign w:val="center"/>
          </w:tcPr>
          <w:p w14:paraId="1FB9BE90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3D0689D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5D4A21C1" w14:textId="77777777" w:rsidR="000D5CE9" w:rsidRDefault="00780F08">
            <w:r>
              <w:t>64.84</w:t>
            </w:r>
          </w:p>
        </w:tc>
      </w:tr>
      <w:tr w:rsidR="000D5CE9" w14:paraId="66132AD2" w14:textId="77777777">
        <w:tc>
          <w:tcPr>
            <w:tcW w:w="690" w:type="dxa"/>
            <w:vMerge/>
            <w:vAlign w:val="center"/>
          </w:tcPr>
          <w:p w14:paraId="483AB923" w14:textId="77777777" w:rsidR="000D5CE9" w:rsidRDefault="000D5CE9"/>
        </w:tc>
        <w:tc>
          <w:tcPr>
            <w:tcW w:w="1992" w:type="dxa"/>
            <w:vAlign w:val="center"/>
          </w:tcPr>
          <w:p w14:paraId="0FDD44DE" w14:textId="77777777" w:rsidR="000D5CE9" w:rsidRDefault="00780F08">
            <w:r>
              <w:t>4261</w:t>
            </w:r>
          </w:p>
        </w:tc>
        <w:tc>
          <w:tcPr>
            <w:tcW w:w="3186" w:type="dxa"/>
            <w:vAlign w:val="center"/>
          </w:tcPr>
          <w:p w14:paraId="36A7A143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7E24C0C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1F8C57DB" w14:textId="77777777" w:rsidR="000D5CE9" w:rsidRDefault="00780F08">
            <w:r>
              <w:t>63.65</w:t>
            </w:r>
          </w:p>
        </w:tc>
      </w:tr>
      <w:tr w:rsidR="000D5CE9" w14:paraId="3A146F3D" w14:textId="77777777">
        <w:tc>
          <w:tcPr>
            <w:tcW w:w="690" w:type="dxa"/>
            <w:vMerge w:val="restart"/>
            <w:vAlign w:val="center"/>
          </w:tcPr>
          <w:p w14:paraId="085EB852" w14:textId="77777777" w:rsidR="000D5CE9" w:rsidRDefault="00780F08">
            <w:r>
              <w:t>5</w:t>
            </w:r>
          </w:p>
        </w:tc>
        <w:tc>
          <w:tcPr>
            <w:tcW w:w="1992" w:type="dxa"/>
            <w:vAlign w:val="center"/>
          </w:tcPr>
          <w:p w14:paraId="34D1E932" w14:textId="77777777" w:rsidR="000D5CE9" w:rsidRDefault="00780F08">
            <w:r>
              <w:t>5011</w:t>
            </w:r>
          </w:p>
        </w:tc>
        <w:tc>
          <w:tcPr>
            <w:tcW w:w="3186" w:type="dxa"/>
            <w:vAlign w:val="center"/>
          </w:tcPr>
          <w:p w14:paraId="73EC00F9" w14:textId="77777777" w:rsidR="000D5CE9" w:rsidRDefault="00780F08">
            <w:r>
              <w:t>开发阅读区</w:t>
            </w:r>
          </w:p>
        </w:tc>
        <w:tc>
          <w:tcPr>
            <w:tcW w:w="1075" w:type="dxa"/>
            <w:vAlign w:val="center"/>
          </w:tcPr>
          <w:p w14:paraId="3FEE3A2E" w14:textId="77777777" w:rsidR="000D5CE9" w:rsidRDefault="00780F08">
            <w:r>
              <w:t>234.2</w:t>
            </w:r>
          </w:p>
        </w:tc>
        <w:tc>
          <w:tcPr>
            <w:tcW w:w="3356" w:type="dxa"/>
            <w:vAlign w:val="center"/>
          </w:tcPr>
          <w:p w14:paraId="313ADBF1" w14:textId="77777777" w:rsidR="000D5CE9" w:rsidRDefault="00780F08">
            <w:r>
              <w:t>65.75</w:t>
            </w:r>
          </w:p>
        </w:tc>
      </w:tr>
      <w:tr w:rsidR="000D5CE9" w14:paraId="76F33806" w14:textId="77777777">
        <w:tc>
          <w:tcPr>
            <w:tcW w:w="690" w:type="dxa"/>
            <w:vMerge/>
            <w:vAlign w:val="center"/>
          </w:tcPr>
          <w:p w14:paraId="3CFC43F6" w14:textId="77777777" w:rsidR="000D5CE9" w:rsidRDefault="000D5CE9"/>
        </w:tc>
        <w:tc>
          <w:tcPr>
            <w:tcW w:w="1992" w:type="dxa"/>
            <w:vAlign w:val="center"/>
          </w:tcPr>
          <w:p w14:paraId="34C8152D" w14:textId="77777777" w:rsidR="000D5CE9" w:rsidRDefault="00780F08">
            <w:r>
              <w:t>5021</w:t>
            </w:r>
          </w:p>
        </w:tc>
        <w:tc>
          <w:tcPr>
            <w:tcW w:w="3186" w:type="dxa"/>
            <w:vAlign w:val="center"/>
          </w:tcPr>
          <w:p w14:paraId="7AE12CE5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2B844D52" w14:textId="77777777" w:rsidR="000D5CE9" w:rsidRDefault="00780F08">
            <w:r>
              <w:t>175.2</w:t>
            </w:r>
          </w:p>
        </w:tc>
        <w:tc>
          <w:tcPr>
            <w:tcW w:w="3356" w:type="dxa"/>
            <w:vAlign w:val="center"/>
          </w:tcPr>
          <w:p w14:paraId="0D970DA5" w14:textId="77777777" w:rsidR="000D5CE9" w:rsidRDefault="00780F08">
            <w:r>
              <w:t>59.34</w:t>
            </w:r>
          </w:p>
        </w:tc>
      </w:tr>
      <w:tr w:rsidR="000D5CE9" w14:paraId="18594491" w14:textId="77777777">
        <w:tc>
          <w:tcPr>
            <w:tcW w:w="690" w:type="dxa"/>
            <w:vMerge/>
            <w:vAlign w:val="center"/>
          </w:tcPr>
          <w:p w14:paraId="6BB92A26" w14:textId="77777777" w:rsidR="000D5CE9" w:rsidRDefault="000D5CE9"/>
        </w:tc>
        <w:tc>
          <w:tcPr>
            <w:tcW w:w="1992" w:type="dxa"/>
            <w:vAlign w:val="center"/>
          </w:tcPr>
          <w:p w14:paraId="3992EA44" w14:textId="77777777" w:rsidR="000D5CE9" w:rsidRDefault="00780F08">
            <w:r>
              <w:t>5028</w:t>
            </w:r>
          </w:p>
        </w:tc>
        <w:tc>
          <w:tcPr>
            <w:tcW w:w="3186" w:type="dxa"/>
            <w:vAlign w:val="center"/>
          </w:tcPr>
          <w:p w14:paraId="54321349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201AB688" w14:textId="77777777" w:rsidR="000D5CE9" w:rsidRDefault="00780F08">
            <w:r>
              <w:t>143.9</w:t>
            </w:r>
          </w:p>
        </w:tc>
        <w:tc>
          <w:tcPr>
            <w:tcW w:w="3356" w:type="dxa"/>
            <w:vAlign w:val="center"/>
          </w:tcPr>
          <w:p w14:paraId="3BD93F2C" w14:textId="77777777" w:rsidR="000D5CE9" w:rsidRDefault="00780F08">
            <w:r>
              <w:t>68.57</w:t>
            </w:r>
          </w:p>
        </w:tc>
      </w:tr>
      <w:tr w:rsidR="000D5CE9" w14:paraId="027FDF57" w14:textId="77777777">
        <w:tc>
          <w:tcPr>
            <w:tcW w:w="690" w:type="dxa"/>
            <w:vMerge/>
            <w:vAlign w:val="center"/>
          </w:tcPr>
          <w:p w14:paraId="33A83064" w14:textId="77777777" w:rsidR="000D5CE9" w:rsidRDefault="000D5CE9"/>
        </w:tc>
        <w:tc>
          <w:tcPr>
            <w:tcW w:w="1992" w:type="dxa"/>
            <w:vAlign w:val="center"/>
          </w:tcPr>
          <w:p w14:paraId="56552B44" w14:textId="77777777" w:rsidR="000D5CE9" w:rsidRDefault="00780F08">
            <w:r>
              <w:t>5031</w:t>
            </w:r>
          </w:p>
        </w:tc>
        <w:tc>
          <w:tcPr>
            <w:tcW w:w="3186" w:type="dxa"/>
            <w:vAlign w:val="center"/>
          </w:tcPr>
          <w:p w14:paraId="1C69BFB9" w14:textId="77777777" w:rsidR="000D5CE9" w:rsidRDefault="00780F08">
            <w:r>
              <w:t>宾馆</w:t>
            </w:r>
            <w:r>
              <w:t>-4</w:t>
            </w:r>
            <w:r>
              <w:t>星级多功能厅</w:t>
            </w:r>
          </w:p>
        </w:tc>
        <w:tc>
          <w:tcPr>
            <w:tcW w:w="1075" w:type="dxa"/>
            <w:vAlign w:val="center"/>
          </w:tcPr>
          <w:p w14:paraId="1FECE4E4" w14:textId="77777777" w:rsidR="000D5CE9" w:rsidRDefault="00780F08">
            <w:r>
              <w:t>124.8</w:t>
            </w:r>
          </w:p>
        </w:tc>
        <w:tc>
          <w:tcPr>
            <w:tcW w:w="3356" w:type="dxa"/>
            <w:vAlign w:val="center"/>
          </w:tcPr>
          <w:p w14:paraId="5E15B9A5" w14:textId="77777777" w:rsidR="000D5CE9" w:rsidRDefault="00780F08">
            <w:r>
              <w:t>67.44</w:t>
            </w:r>
          </w:p>
        </w:tc>
      </w:tr>
      <w:tr w:rsidR="000D5CE9" w14:paraId="1E493CCF" w14:textId="77777777">
        <w:tc>
          <w:tcPr>
            <w:tcW w:w="690" w:type="dxa"/>
            <w:vMerge/>
            <w:vAlign w:val="center"/>
          </w:tcPr>
          <w:p w14:paraId="7EA7AB66" w14:textId="77777777" w:rsidR="000D5CE9" w:rsidRDefault="000D5CE9"/>
        </w:tc>
        <w:tc>
          <w:tcPr>
            <w:tcW w:w="1992" w:type="dxa"/>
            <w:vAlign w:val="center"/>
          </w:tcPr>
          <w:p w14:paraId="01675B00" w14:textId="77777777" w:rsidR="000D5CE9" w:rsidRDefault="00780F08">
            <w:r>
              <w:t>5032</w:t>
            </w:r>
          </w:p>
        </w:tc>
        <w:tc>
          <w:tcPr>
            <w:tcW w:w="3186" w:type="dxa"/>
            <w:vAlign w:val="center"/>
          </w:tcPr>
          <w:p w14:paraId="751ACB9D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20024438" w14:textId="77777777" w:rsidR="000D5CE9" w:rsidRDefault="00780F08">
            <w:r>
              <w:t>116.4</w:t>
            </w:r>
          </w:p>
        </w:tc>
        <w:tc>
          <w:tcPr>
            <w:tcW w:w="3356" w:type="dxa"/>
            <w:vAlign w:val="center"/>
          </w:tcPr>
          <w:p w14:paraId="11FFD2DE" w14:textId="77777777" w:rsidR="000D5CE9" w:rsidRDefault="00780F08">
            <w:r>
              <w:t>68.09</w:t>
            </w:r>
          </w:p>
        </w:tc>
      </w:tr>
      <w:tr w:rsidR="000D5CE9" w14:paraId="652BD2CF" w14:textId="77777777">
        <w:tc>
          <w:tcPr>
            <w:tcW w:w="690" w:type="dxa"/>
            <w:vMerge/>
            <w:vAlign w:val="center"/>
          </w:tcPr>
          <w:p w14:paraId="7AAE807A" w14:textId="77777777" w:rsidR="000D5CE9" w:rsidRDefault="000D5CE9"/>
        </w:tc>
        <w:tc>
          <w:tcPr>
            <w:tcW w:w="1992" w:type="dxa"/>
            <w:vAlign w:val="center"/>
          </w:tcPr>
          <w:p w14:paraId="1383B9C4" w14:textId="77777777" w:rsidR="000D5CE9" w:rsidRDefault="00780F08">
            <w:r>
              <w:t>5034</w:t>
            </w:r>
          </w:p>
        </w:tc>
        <w:tc>
          <w:tcPr>
            <w:tcW w:w="3186" w:type="dxa"/>
            <w:vAlign w:val="center"/>
          </w:tcPr>
          <w:p w14:paraId="3F7A47FB" w14:textId="77777777" w:rsidR="000D5CE9" w:rsidRDefault="00780F08">
            <w:r>
              <w:t>半开放自习区</w:t>
            </w:r>
          </w:p>
        </w:tc>
        <w:tc>
          <w:tcPr>
            <w:tcW w:w="1075" w:type="dxa"/>
            <w:vAlign w:val="center"/>
          </w:tcPr>
          <w:p w14:paraId="51282F5D" w14:textId="77777777" w:rsidR="000D5CE9" w:rsidRDefault="00780F08">
            <w:r>
              <w:t>110.5</w:t>
            </w:r>
          </w:p>
        </w:tc>
        <w:tc>
          <w:tcPr>
            <w:tcW w:w="3356" w:type="dxa"/>
            <w:vAlign w:val="center"/>
          </w:tcPr>
          <w:p w14:paraId="0DADF20F" w14:textId="77777777" w:rsidR="000D5CE9" w:rsidRDefault="00780F08">
            <w:r>
              <w:t>51.42</w:t>
            </w:r>
          </w:p>
        </w:tc>
      </w:tr>
      <w:tr w:rsidR="000D5CE9" w14:paraId="5A12406E" w14:textId="77777777">
        <w:tc>
          <w:tcPr>
            <w:tcW w:w="690" w:type="dxa"/>
            <w:vMerge/>
            <w:vAlign w:val="center"/>
          </w:tcPr>
          <w:p w14:paraId="5D43333A" w14:textId="77777777" w:rsidR="000D5CE9" w:rsidRDefault="000D5CE9"/>
        </w:tc>
        <w:tc>
          <w:tcPr>
            <w:tcW w:w="1992" w:type="dxa"/>
            <w:vAlign w:val="center"/>
          </w:tcPr>
          <w:p w14:paraId="761124B7" w14:textId="77777777" w:rsidR="000D5CE9" w:rsidRDefault="00780F08">
            <w:r>
              <w:t>5037</w:t>
            </w:r>
          </w:p>
        </w:tc>
        <w:tc>
          <w:tcPr>
            <w:tcW w:w="3186" w:type="dxa"/>
            <w:vAlign w:val="center"/>
          </w:tcPr>
          <w:p w14:paraId="0ABA68DC" w14:textId="77777777" w:rsidR="000D5CE9" w:rsidRDefault="00780F08">
            <w:r>
              <w:t>公共</w:t>
            </w:r>
            <w:proofErr w:type="gramStart"/>
            <w:r>
              <w:t>互动区</w:t>
            </w:r>
            <w:proofErr w:type="gramEnd"/>
          </w:p>
        </w:tc>
        <w:tc>
          <w:tcPr>
            <w:tcW w:w="1075" w:type="dxa"/>
            <w:vAlign w:val="center"/>
          </w:tcPr>
          <w:p w14:paraId="2C557473" w14:textId="77777777" w:rsidR="000D5CE9" w:rsidRDefault="00780F08">
            <w:r>
              <w:t>100.0</w:t>
            </w:r>
          </w:p>
        </w:tc>
        <w:tc>
          <w:tcPr>
            <w:tcW w:w="3356" w:type="dxa"/>
            <w:vAlign w:val="center"/>
          </w:tcPr>
          <w:p w14:paraId="65611FEA" w14:textId="77777777" w:rsidR="000D5CE9" w:rsidRDefault="00780F08">
            <w:r>
              <w:t>49.21</w:t>
            </w:r>
          </w:p>
        </w:tc>
      </w:tr>
      <w:tr w:rsidR="000D5CE9" w14:paraId="36B3D89D" w14:textId="77777777">
        <w:tc>
          <w:tcPr>
            <w:tcW w:w="690" w:type="dxa"/>
            <w:vMerge/>
            <w:vAlign w:val="center"/>
          </w:tcPr>
          <w:p w14:paraId="093E8F6F" w14:textId="77777777" w:rsidR="000D5CE9" w:rsidRDefault="000D5CE9"/>
        </w:tc>
        <w:tc>
          <w:tcPr>
            <w:tcW w:w="1992" w:type="dxa"/>
            <w:vAlign w:val="center"/>
          </w:tcPr>
          <w:p w14:paraId="40115623" w14:textId="77777777" w:rsidR="000D5CE9" w:rsidRDefault="00780F08">
            <w:r>
              <w:t>5039</w:t>
            </w:r>
          </w:p>
        </w:tc>
        <w:tc>
          <w:tcPr>
            <w:tcW w:w="3186" w:type="dxa"/>
            <w:vAlign w:val="center"/>
          </w:tcPr>
          <w:p w14:paraId="74225B1F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650EAF5E" w14:textId="77777777" w:rsidR="000D5CE9" w:rsidRDefault="00780F08">
            <w:r>
              <w:t>85.4</w:t>
            </w:r>
          </w:p>
        </w:tc>
        <w:tc>
          <w:tcPr>
            <w:tcW w:w="3356" w:type="dxa"/>
            <w:vAlign w:val="center"/>
          </w:tcPr>
          <w:p w14:paraId="7F6A93C5" w14:textId="77777777" w:rsidR="000D5CE9" w:rsidRDefault="00780F08">
            <w:r>
              <w:t>73.88</w:t>
            </w:r>
          </w:p>
        </w:tc>
      </w:tr>
      <w:tr w:rsidR="000D5CE9" w14:paraId="6E1CD3BF" w14:textId="77777777">
        <w:tc>
          <w:tcPr>
            <w:tcW w:w="690" w:type="dxa"/>
            <w:vMerge/>
            <w:vAlign w:val="center"/>
          </w:tcPr>
          <w:p w14:paraId="2C89D62E" w14:textId="77777777" w:rsidR="000D5CE9" w:rsidRDefault="000D5CE9"/>
        </w:tc>
        <w:tc>
          <w:tcPr>
            <w:tcW w:w="1992" w:type="dxa"/>
            <w:vAlign w:val="center"/>
          </w:tcPr>
          <w:p w14:paraId="3EEA5FB4" w14:textId="77777777" w:rsidR="000D5CE9" w:rsidRDefault="00780F08">
            <w:r>
              <w:t>5044</w:t>
            </w:r>
          </w:p>
        </w:tc>
        <w:tc>
          <w:tcPr>
            <w:tcW w:w="3186" w:type="dxa"/>
            <w:vAlign w:val="center"/>
          </w:tcPr>
          <w:p w14:paraId="406650AF" w14:textId="77777777" w:rsidR="000D5CE9" w:rsidRDefault="00780F08">
            <w:r>
              <w:t>阅览室</w:t>
            </w:r>
          </w:p>
        </w:tc>
        <w:tc>
          <w:tcPr>
            <w:tcW w:w="1075" w:type="dxa"/>
            <w:vAlign w:val="center"/>
          </w:tcPr>
          <w:p w14:paraId="303230AD" w14:textId="77777777" w:rsidR="000D5CE9" w:rsidRDefault="00780F08">
            <w:r>
              <w:t>80.6</w:t>
            </w:r>
          </w:p>
        </w:tc>
        <w:tc>
          <w:tcPr>
            <w:tcW w:w="3356" w:type="dxa"/>
            <w:vAlign w:val="center"/>
          </w:tcPr>
          <w:p w14:paraId="1082344B" w14:textId="77777777" w:rsidR="000D5CE9" w:rsidRDefault="00780F08">
            <w:r>
              <w:t>54.24</w:t>
            </w:r>
          </w:p>
        </w:tc>
      </w:tr>
      <w:tr w:rsidR="000D5CE9" w14:paraId="102A33AE" w14:textId="77777777">
        <w:tc>
          <w:tcPr>
            <w:tcW w:w="690" w:type="dxa"/>
            <w:vMerge/>
            <w:vAlign w:val="center"/>
          </w:tcPr>
          <w:p w14:paraId="62F4308F" w14:textId="77777777" w:rsidR="000D5CE9" w:rsidRDefault="000D5CE9"/>
        </w:tc>
        <w:tc>
          <w:tcPr>
            <w:tcW w:w="1992" w:type="dxa"/>
            <w:vAlign w:val="center"/>
          </w:tcPr>
          <w:p w14:paraId="4CF7C6A0" w14:textId="77777777" w:rsidR="000D5CE9" w:rsidRDefault="00780F08">
            <w:r>
              <w:t>5047</w:t>
            </w:r>
          </w:p>
        </w:tc>
        <w:tc>
          <w:tcPr>
            <w:tcW w:w="3186" w:type="dxa"/>
            <w:vAlign w:val="center"/>
          </w:tcPr>
          <w:p w14:paraId="588BB872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032FE2D5" w14:textId="77777777" w:rsidR="000D5CE9" w:rsidRDefault="00780F08">
            <w:r>
              <w:t>76.8</w:t>
            </w:r>
          </w:p>
        </w:tc>
        <w:tc>
          <w:tcPr>
            <w:tcW w:w="3356" w:type="dxa"/>
            <w:vAlign w:val="center"/>
          </w:tcPr>
          <w:p w14:paraId="5F1DAAB1" w14:textId="77777777" w:rsidR="000D5CE9" w:rsidRDefault="00780F08">
            <w:r>
              <w:t>70.57</w:t>
            </w:r>
          </w:p>
        </w:tc>
      </w:tr>
      <w:tr w:rsidR="000D5CE9" w14:paraId="3BFB7E2F" w14:textId="77777777">
        <w:tc>
          <w:tcPr>
            <w:tcW w:w="690" w:type="dxa"/>
            <w:vMerge/>
            <w:vAlign w:val="center"/>
          </w:tcPr>
          <w:p w14:paraId="3E0D497E" w14:textId="77777777" w:rsidR="000D5CE9" w:rsidRDefault="000D5CE9"/>
        </w:tc>
        <w:tc>
          <w:tcPr>
            <w:tcW w:w="1992" w:type="dxa"/>
            <w:vAlign w:val="center"/>
          </w:tcPr>
          <w:p w14:paraId="1EC931DB" w14:textId="77777777" w:rsidR="000D5CE9" w:rsidRDefault="00780F08">
            <w:r>
              <w:t>5053</w:t>
            </w:r>
          </w:p>
        </w:tc>
        <w:tc>
          <w:tcPr>
            <w:tcW w:w="3186" w:type="dxa"/>
            <w:vAlign w:val="center"/>
          </w:tcPr>
          <w:p w14:paraId="278A5230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007FB4B0" w14:textId="77777777" w:rsidR="000D5CE9" w:rsidRDefault="00780F08">
            <w:r>
              <w:t>66.8</w:t>
            </w:r>
          </w:p>
        </w:tc>
        <w:tc>
          <w:tcPr>
            <w:tcW w:w="3356" w:type="dxa"/>
            <w:vAlign w:val="center"/>
          </w:tcPr>
          <w:p w14:paraId="3E436EB9" w14:textId="77777777" w:rsidR="000D5CE9" w:rsidRDefault="00780F08">
            <w:r>
              <w:t>65.05</w:t>
            </w:r>
          </w:p>
        </w:tc>
      </w:tr>
      <w:tr w:rsidR="000D5CE9" w14:paraId="385650B5" w14:textId="77777777">
        <w:tc>
          <w:tcPr>
            <w:tcW w:w="690" w:type="dxa"/>
            <w:vMerge/>
            <w:vAlign w:val="center"/>
          </w:tcPr>
          <w:p w14:paraId="3A24A140" w14:textId="77777777" w:rsidR="000D5CE9" w:rsidRDefault="000D5CE9"/>
        </w:tc>
        <w:tc>
          <w:tcPr>
            <w:tcW w:w="1992" w:type="dxa"/>
            <w:vAlign w:val="center"/>
          </w:tcPr>
          <w:p w14:paraId="2A4AD55D" w14:textId="77777777" w:rsidR="000D5CE9" w:rsidRDefault="00780F08">
            <w:r>
              <w:t>5056</w:t>
            </w:r>
          </w:p>
        </w:tc>
        <w:tc>
          <w:tcPr>
            <w:tcW w:w="3186" w:type="dxa"/>
            <w:vAlign w:val="center"/>
          </w:tcPr>
          <w:p w14:paraId="13E824B5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4BD4F803" w14:textId="77777777" w:rsidR="000D5CE9" w:rsidRDefault="00780F08">
            <w:r>
              <w:t>60.5</w:t>
            </w:r>
          </w:p>
        </w:tc>
        <w:tc>
          <w:tcPr>
            <w:tcW w:w="3356" w:type="dxa"/>
            <w:vAlign w:val="center"/>
          </w:tcPr>
          <w:p w14:paraId="443B7723" w14:textId="77777777" w:rsidR="000D5CE9" w:rsidRDefault="00780F08">
            <w:r>
              <w:t>65.48</w:t>
            </w:r>
          </w:p>
        </w:tc>
      </w:tr>
      <w:tr w:rsidR="000D5CE9" w14:paraId="1BD60B3F" w14:textId="77777777">
        <w:tc>
          <w:tcPr>
            <w:tcW w:w="690" w:type="dxa"/>
            <w:vMerge/>
            <w:vAlign w:val="center"/>
          </w:tcPr>
          <w:p w14:paraId="6263052C" w14:textId="77777777" w:rsidR="000D5CE9" w:rsidRDefault="000D5CE9"/>
        </w:tc>
        <w:tc>
          <w:tcPr>
            <w:tcW w:w="1992" w:type="dxa"/>
            <w:vAlign w:val="center"/>
          </w:tcPr>
          <w:p w14:paraId="0BCA4586" w14:textId="77777777" w:rsidR="000D5CE9" w:rsidRDefault="00780F08">
            <w:r>
              <w:t>5057</w:t>
            </w:r>
          </w:p>
        </w:tc>
        <w:tc>
          <w:tcPr>
            <w:tcW w:w="3186" w:type="dxa"/>
            <w:vAlign w:val="center"/>
          </w:tcPr>
          <w:p w14:paraId="69D9E5AB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674CAF9B" w14:textId="77777777" w:rsidR="000D5CE9" w:rsidRDefault="00780F08">
            <w:r>
              <w:t>60.5</w:t>
            </w:r>
          </w:p>
        </w:tc>
        <w:tc>
          <w:tcPr>
            <w:tcW w:w="3356" w:type="dxa"/>
            <w:vAlign w:val="center"/>
          </w:tcPr>
          <w:p w14:paraId="03F9A906" w14:textId="77777777" w:rsidR="000D5CE9" w:rsidRDefault="00780F08">
            <w:r>
              <w:t>65.48</w:t>
            </w:r>
          </w:p>
        </w:tc>
      </w:tr>
      <w:tr w:rsidR="000D5CE9" w14:paraId="38D3D0CE" w14:textId="77777777">
        <w:tc>
          <w:tcPr>
            <w:tcW w:w="690" w:type="dxa"/>
            <w:vMerge/>
            <w:vAlign w:val="center"/>
          </w:tcPr>
          <w:p w14:paraId="7D7A2EF9" w14:textId="77777777" w:rsidR="000D5CE9" w:rsidRDefault="000D5CE9"/>
        </w:tc>
        <w:tc>
          <w:tcPr>
            <w:tcW w:w="1992" w:type="dxa"/>
            <w:vAlign w:val="center"/>
          </w:tcPr>
          <w:p w14:paraId="53690469" w14:textId="77777777" w:rsidR="000D5CE9" w:rsidRDefault="00780F08">
            <w:r>
              <w:t>5060</w:t>
            </w:r>
          </w:p>
        </w:tc>
        <w:tc>
          <w:tcPr>
            <w:tcW w:w="3186" w:type="dxa"/>
            <w:vAlign w:val="center"/>
          </w:tcPr>
          <w:p w14:paraId="7EDB1704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360F03B8" w14:textId="77777777" w:rsidR="000D5CE9" w:rsidRDefault="00780F08">
            <w:r>
              <w:t>50.0</w:t>
            </w:r>
          </w:p>
        </w:tc>
        <w:tc>
          <w:tcPr>
            <w:tcW w:w="3356" w:type="dxa"/>
            <w:vAlign w:val="center"/>
          </w:tcPr>
          <w:p w14:paraId="790E68B5" w14:textId="77777777" w:rsidR="000D5CE9" w:rsidRDefault="00780F08">
            <w:r>
              <w:t>74.16</w:t>
            </w:r>
          </w:p>
        </w:tc>
      </w:tr>
      <w:tr w:rsidR="000D5CE9" w14:paraId="24055542" w14:textId="77777777">
        <w:tc>
          <w:tcPr>
            <w:tcW w:w="690" w:type="dxa"/>
            <w:vMerge/>
            <w:vAlign w:val="center"/>
          </w:tcPr>
          <w:p w14:paraId="30FE3BCA" w14:textId="77777777" w:rsidR="000D5CE9" w:rsidRDefault="000D5CE9"/>
        </w:tc>
        <w:tc>
          <w:tcPr>
            <w:tcW w:w="1992" w:type="dxa"/>
            <w:vAlign w:val="center"/>
          </w:tcPr>
          <w:p w14:paraId="24487CC4" w14:textId="77777777" w:rsidR="000D5CE9" w:rsidRDefault="00780F08">
            <w:r>
              <w:t>5061</w:t>
            </w:r>
          </w:p>
        </w:tc>
        <w:tc>
          <w:tcPr>
            <w:tcW w:w="3186" w:type="dxa"/>
            <w:vAlign w:val="center"/>
          </w:tcPr>
          <w:p w14:paraId="0BE73084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3F3CEC1B" w14:textId="77777777" w:rsidR="000D5CE9" w:rsidRDefault="00780F08">
            <w:r>
              <w:t>45.3</w:t>
            </w:r>
          </w:p>
        </w:tc>
        <w:tc>
          <w:tcPr>
            <w:tcW w:w="3356" w:type="dxa"/>
            <w:vAlign w:val="center"/>
          </w:tcPr>
          <w:p w14:paraId="1F3A8B79" w14:textId="77777777" w:rsidR="000D5CE9" w:rsidRDefault="00780F08">
            <w:r>
              <w:t>73.89</w:t>
            </w:r>
          </w:p>
        </w:tc>
      </w:tr>
      <w:tr w:rsidR="000D5CE9" w14:paraId="0EC822AE" w14:textId="77777777">
        <w:tc>
          <w:tcPr>
            <w:tcW w:w="690" w:type="dxa"/>
            <w:vMerge/>
            <w:vAlign w:val="center"/>
          </w:tcPr>
          <w:p w14:paraId="7BA49692" w14:textId="77777777" w:rsidR="000D5CE9" w:rsidRDefault="000D5CE9"/>
        </w:tc>
        <w:tc>
          <w:tcPr>
            <w:tcW w:w="1992" w:type="dxa"/>
            <w:vAlign w:val="center"/>
          </w:tcPr>
          <w:p w14:paraId="743157D2" w14:textId="77777777" w:rsidR="000D5CE9" w:rsidRDefault="00780F08">
            <w:r>
              <w:t>5062</w:t>
            </w:r>
          </w:p>
        </w:tc>
        <w:tc>
          <w:tcPr>
            <w:tcW w:w="3186" w:type="dxa"/>
            <w:vAlign w:val="center"/>
          </w:tcPr>
          <w:p w14:paraId="24030C00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23F02774" w14:textId="77777777" w:rsidR="000D5CE9" w:rsidRDefault="00780F08">
            <w:r>
              <w:t>43.1</w:t>
            </w:r>
          </w:p>
        </w:tc>
        <w:tc>
          <w:tcPr>
            <w:tcW w:w="3356" w:type="dxa"/>
            <w:vAlign w:val="center"/>
          </w:tcPr>
          <w:p w14:paraId="4F26639B" w14:textId="77777777" w:rsidR="000D5CE9" w:rsidRDefault="00780F08">
            <w:r>
              <w:t>74.91</w:t>
            </w:r>
          </w:p>
        </w:tc>
      </w:tr>
      <w:tr w:rsidR="000D5CE9" w14:paraId="0D2C631D" w14:textId="77777777">
        <w:tc>
          <w:tcPr>
            <w:tcW w:w="690" w:type="dxa"/>
            <w:vMerge/>
            <w:vAlign w:val="center"/>
          </w:tcPr>
          <w:p w14:paraId="2EE719DF" w14:textId="77777777" w:rsidR="000D5CE9" w:rsidRDefault="000D5CE9"/>
        </w:tc>
        <w:tc>
          <w:tcPr>
            <w:tcW w:w="1992" w:type="dxa"/>
            <w:vAlign w:val="center"/>
          </w:tcPr>
          <w:p w14:paraId="72D83D60" w14:textId="77777777" w:rsidR="000D5CE9" w:rsidRDefault="00780F08">
            <w:r>
              <w:t>5065</w:t>
            </w:r>
          </w:p>
        </w:tc>
        <w:tc>
          <w:tcPr>
            <w:tcW w:w="3186" w:type="dxa"/>
            <w:vAlign w:val="center"/>
          </w:tcPr>
          <w:p w14:paraId="6CB78302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729DCBC" w14:textId="77777777" w:rsidR="000D5CE9" w:rsidRDefault="00780F08">
            <w:r>
              <w:t>39.2</w:t>
            </w:r>
          </w:p>
        </w:tc>
        <w:tc>
          <w:tcPr>
            <w:tcW w:w="3356" w:type="dxa"/>
            <w:vAlign w:val="center"/>
          </w:tcPr>
          <w:p w14:paraId="7C05FF9F" w14:textId="77777777" w:rsidR="000D5CE9" w:rsidRDefault="00780F08">
            <w:r>
              <w:t>60.09</w:t>
            </w:r>
          </w:p>
        </w:tc>
      </w:tr>
      <w:tr w:rsidR="000D5CE9" w14:paraId="5556FDB2" w14:textId="77777777">
        <w:tc>
          <w:tcPr>
            <w:tcW w:w="690" w:type="dxa"/>
            <w:vMerge/>
            <w:vAlign w:val="center"/>
          </w:tcPr>
          <w:p w14:paraId="7AE2F5D2" w14:textId="77777777" w:rsidR="000D5CE9" w:rsidRDefault="000D5CE9"/>
        </w:tc>
        <w:tc>
          <w:tcPr>
            <w:tcW w:w="1992" w:type="dxa"/>
            <w:vAlign w:val="center"/>
          </w:tcPr>
          <w:p w14:paraId="6FFD7285" w14:textId="77777777" w:rsidR="000D5CE9" w:rsidRDefault="00780F08">
            <w:r>
              <w:t>5077</w:t>
            </w:r>
          </w:p>
        </w:tc>
        <w:tc>
          <w:tcPr>
            <w:tcW w:w="3186" w:type="dxa"/>
            <w:vAlign w:val="center"/>
          </w:tcPr>
          <w:p w14:paraId="691F549F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71FE3EC9" w14:textId="77777777" w:rsidR="000D5CE9" w:rsidRDefault="00780F08">
            <w:r>
              <w:t>29.2</w:t>
            </w:r>
          </w:p>
        </w:tc>
        <w:tc>
          <w:tcPr>
            <w:tcW w:w="3356" w:type="dxa"/>
            <w:vAlign w:val="center"/>
          </w:tcPr>
          <w:p w14:paraId="41BB9BDB" w14:textId="77777777" w:rsidR="000D5CE9" w:rsidRDefault="00780F08">
            <w:r>
              <w:t>75.01</w:t>
            </w:r>
          </w:p>
        </w:tc>
      </w:tr>
      <w:tr w:rsidR="000D5CE9" w14:paraId="33536327" w14:textId="77777777">
        <w:tc>
          <w:tcPr>
            <w:tcW w:w="690" w:type="dxa"/>
            <w:vMerge/>
            <w:vAlign w:val="center"/>
          </w:tcPr>
          <w:p w14:paraId="054F670A" w14:textId="77777777" w:rsidR="000D5CE9" w:rsidRDefault="000D5CE9"/>
        </w:tc>
        <w:tc>
          <w:tcPr>
            <w:tcW w:w="1992" w:type="dxa"/>
            <w:vAlign w:val="center"/>
          </w:tcPr>
          <w:p w14:paraId="5230A826" w14:textId="77777777" w:rsidR="000D5CE9" w:rsidRDefault="00780F08">
            <w:r>
              <w:t>5080</w:t>
            </w:r>
          </w:p>
        </w:tc>
        <w:tc>
          <w:tcPr>
            <w:tcW w:w="3186" w:type="dxa"/>
            <w:vAlign w:val="center"/>
          </w:tcPr>
          <w:p w14:paraId="2FAF9884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E7ACA34" w14:textId="77777777" w:rsidR="000D5CE9" w:rsidRDefault="00780F08">
            <w:r>
              <w:t>27.8</w:t>
            </w:r>
          </w:p>
        </w:tc>
        <w:tc>
          <w:tcPr>
            <w:tcW w:w="3356" w:type="dxa"/>
            <w:vAlign w:val="center"/>
          </w:tcPr>
          <w:p w14:paraId="47AC2D51" w14:textId="77777777" w:rsidR="000D5CE9" w:rsidRDefault="00780F08">
            <w:r>
              <w:t>62.52</w:t>
            </w:r>
          </w:p>
        </w:tc>
      </w:tr>
      <w:tr w:rsidR="000D5CE9" w14:paraId="1855AF54" w14:textId="77777777">
        <w:tc>
          <w:tcPr>
            <w:tcW w:w="690" w:type="dxa"/>
            <w:vMerge/>
            <w:vAlign w:val="center"/>
          </w:tcPr>
          <w:p w14:paraId="210FAA22" w14:textId="77777777" w:rsidR="000D5CE9" w:rsidRDefault="000D5CE9"/>
        </w:tc>
        <w:tc>
          <w:tcPr>
            <w:tcW w:w="1992" w:type="dxa"/>
            <w:vAlign w:val="center"/>
          </w:tcPr>
          <w:p w14:paraId="70FEA175" w14:textId="77777777" w:rsidR="000D5CE9" w:rsidRDefault="00780F08">
            <w:r>
              <w:t>5092</w:t>
            </w:r>
          </w:p>
        </w:tc>
        <w:tc>
          <w:tcPr>
            <w:tcW w:w="3186" w:type="dxa"/>
            <w:vAlign w:val="center"/>
          </w:tcPr>
          <w:p w14:paraId="7384EDCD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4DA3CBAE" w14:textId="77777777" w:rsidR="000D5CE9" w:rsidRDefault="00780F08">
            <w:r>
              <w:t>25.0</w:t>
            </w:r>
          </w:p>
        </w:tc>
        <w:tc>
          <w:tcPr>
            <w:tcW w:w="3356" w:type="dxa"/>
            <w:vAlign w:val="center"/>
          </w:tcPr>
          <w:p w14:paraId="1FC9B5F1" w14:textId="77777777" w:rsidR="000D5CE9" w:rsidRDefault="00780F08">
            <w:r>
              <w:t>74.29</w:t>
            </w:r>
          </w:p>
        </w:tc>
      </w:tr>
      <w:tr w:rsidR="000D5CE9" w14:paraId="01287767" w14:textId="77777777">
        <w:tc>
          <w:tcPr>
            <w:tcW w:w="690" w:type="dxa"/>
            <w:vMerge/>
            <w:vAlign w:val="center"/>
          </w:tcPr>
          <w:p w14:paraId="2A33D5A6" w14:textId="77777777" w:rsidR="000D5CE9" w:rsidRDefault="000D5CE9"/>
        </w:tc>
        <w:tc>
          <w:tcPr>
            <w:tcW w:w="1992" w:type="dxa"/>
            <w:vAlign w:val="center"/>
          </w:tcPr>
          <w:p w14:paraId="21981A9F" w14:textId="77777777" w:rsidR="000D5CE9" w:rsidRDefault="00780F08">
            <w:r>
              <w:t>5097</w:t>
            </w:r>
          </w:p>
        </w:tc>
        <w:tc>
          <w:tcPr>
            <w:tcW w:w="3186" w:type="dxa"/>
            <w:vAlign w:val="center"/>
          </w:tcPr>
          <w:p w14:paraId="63420D04" w14:textId="77777777" w:rsidR="000D5CE9" w:rsidRDefault="00780F08">
            <w:r>
              <w:t>女卫生间</w:t>
            </w:r>
          </w:p>
        </w:tc>
        <w:tc>
          <w:tcPr>
            <w:tcW w:w="1075" w:type="dxa"/>
            <w:vAlign w:val="center"/>
          </w:tcPr>
          <w:p w14:paraId="77FA48B0" w14:textId="77777777" w:rsidR="000D5CE9" w:rsidRDefault="00780F08">
            <w:r>
              <w:t>23.2</w:t>
            </w:r>
          </w:p>
        </w:tc>
        <w:tc>
          <w:tcPr>
            <w:tcW w:w="3356" w:type="dxa"/>
            <w:vAlign w:val="center"/>
          </w:tcPr>
          <w:p w14:paraId="57C379E7" w14:textId="77777777" w:rsidR="000D5CE9" w:rsidRDefault="00780F08">
            <w:r>
              <w:t>59.90</w:t>
            </w:r>
          </w:p>
        </w:tc>
      </w:tr>
      <w:tr w:rsidR="000D5CE9" w14:paraId="39B1FFC0" w14:textId="77777777">
        <w:tc>
          <w:tcPr>
            <w:tcW w:w="690" w:type="dxa"/>
            <w:vMerge/>
            <w:vAlign w:val="center"/>
          </w:tcPr>
          <w:p w14:paraId="08794DCA" w14:textId="77777777" w:rsidR="000D5CE9" w:rsidRDefault="000D5CE9"/>
        </w:tc>
        <w:tc>
          <w:tcPr>
            <w:tcW w:w="1992" w:type="dxa"/>
            <w:vAlign w:val="center"/>
          </w:tcPr>
          <w:p w14:paraId="30A9E7AC" w14:textId="77777777" w:rsidR="000D5CE9" w:rsidRDefault="00780F08">
            <w:r>
              <w:t>5119</w:t>
            </w:r>
          </w:p>
        </w:tc>
        <w:tc>
          <w:tcPr>
            <w:tcW w:w="3186" w:type="dxa"/>
            <w:vAlign w:val="center"/>
          </w:tcPr>
          <w:p w14:paraId="012973B0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2E47D9A1" w14:textId="77777777" w:rsidR="000D5CE9" w:rsidRDefault="00780F08">
            <w:r>
              <w:t>20.6</w:t>
            </w:r>
          </w:p>
        </w:tc>
        <w:tc>
          <w:tcPr>
            <w:tcW w:w="3356" w:type="dxa"/>
            <w:vAlign w:val="center"/>
          </w:tcPr>
          <w:p w14:paraId="1574B78B" w14:textId="77777777" w:rsidR="000D5CE9" w:rsidRDefault="00780F08">
            <w:r>
              <w:t>68.09</w:t>
            </w:r>
          </w:p>
        </w:tc>
      </w:tr>
      <w:tr w:rsidR="000D5CE9" w14:paraId="4218FC67" w14:textId="77777777">
        <w:tc>
          <w:tcPr>
            <w:tcW w:w="690" w:type="dxa"/>
            <w:vMerge/>
            <w:vAlign w:val="center"/>
          </w:tcPr>
          <w:p w14:paraId="7CAD41B0" w14:textId="77777777" w:rsidR="000D5CE9" w:rsidRDefault="000D5CE9"/>
        </w:tc>
        <w:tc>
          <w:tcPr>
            <w:tcW w:w="1992" w:type="dxa"/>
            <w:vAlign w:val="center"/>
          </w:tcPr>
          <w:p w14:paraId="1DBDEE15" w14:textId="77777777" w:rsidR="000D5CE9" w:rsidRDefault="00780F08">
            <w:r>
              <w:t>5120</w:t>
            </w:r>
          </w:p>
        </w:tc>
        <w:tc>
          <w:tcPr>
            <w:tcW w:w="3186" w:type="dxa"/>
            <w:vAlign w:val="center"/>
          </w:tcPr>
          <w:p w14:paraId="1A6359E6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707C7DDB" w14:textId="77777777" w:rsidR="000D5CE9" w:rsidRDefault="00780F08">
            <w:r>
              <w:t>20.6</w:t>
            </w:r>
          </w:p>
        </w:tc>
        <w:tc>
          <w:tcPr>
            <w:tcW w:w="3356" w:type="dxa"/>
            <w:vAlign w:val="center"/>
          </w:tcPr>
          <w:p w14:paraId="72F52853" w14:textId="77777777" w:rsidR="000D5CE9" w:rsidRDefault="00780F08">
            <w:r>
              <w:t>67.90</w:t>
            </w:r>
          </w:p>
        </w:tc>
      </w:tr>
      <w:tr w:rsidR="000D5CE9" w14:paraId="35D2D098" w14:textId="77777777">
        <w:tc>
          <w:tcPr>
            <w:tcW w:w="690" w:type="dxa"/>
            <w:vMerge/>
            <w:vAlign w:val="center"/>
          </w:tcPr>
          <w:p w14:paraId="5397C5D2" w14:textId="77777777" w:rsidR="000D5CE9" w:rsidRDefault="000D5CE9"/>
        </w:tc>
        <w:tc>
          <w:tcPr>
            <w:tcW w:w="1992" w:type="dxa"/>
            <w:vAlign w:val="center"/>
          </w:tcPr>
          <w:p w14:paraId="008CF14B" w14:textId="77777777" w:rsidR="000D5CE9" w:rsidRDefault="00780F08">
            <w:r>
              <w:t>5137</w:t>
            </w:r>
          </w:p>
        </w:tc>
        <w:tc>
          <w:tcPr>
            <w:tcW w:w="3186" w:type="dxa"/>
            <w:vAlign w:val="center"/>
          </w:tcPr>
          <w:p w14:paraId="3A118238" w14:textId="77777777" w:rsidR="000D5CE9" w:rsidRDefault="00780F08">
            <w:r>
              <w:t>男卫生间</w:t>
            </w:r>
          </w:p>
        </w:tc>
        <w:tc>
          <w:tcPr>
            <w:tcW w:w="1075" w:type="dxa"/>
            <w:vAlign w:val="center"/>
          </w:tcPr>
          <w:p w14:paraId="4CBD6C1F" w14:textId="77777777" w:rsidR="000D5CE9" w:rsidRDefault="00780F08">
            <w:r>
              <w:t>19.2</w:t>
            </w:r>
          </w:p>
        </w:tc>
        <w:tc>
          <w:tcPr>
            <w:tcW w:w="3356" w:type="dxa"/>
            <w:vAlign w:val="center"/>
          </w:tcPr>
          <w:p w14:paraId="19E9B509" w14:textId="77777777" w:rsidR="000D5CE9" w:rsidRDefault="00780F08">
            <w:r>
              <w:t>61.16</w:t>
            </w:r>
          </w:p>
        </w:tc>
      </w:tr>
      <w:tr w:rsidR="000D5CE9" w14:paraId="153025F9" w14:textId="77777777">
        <w:tc>
          <w:tcPr>
            <w:tcW w:w="690" w:type="dxa"/>
            <w:vMerge/>
            <w:vAlign w:val="center"/>
          </w:tcPr>
          <w:p w14:paraId="73992524" w14:textId="77777777" w:rsidR="000D5CE9" w:rsidRDefault="000D5CE9"/>
        </w:tc>
        <w:tc>
          <w:tcPr>
            <w:tcW w:w="1992" w:type="dxa"/>
            <w:vAlign w:val="center"/>
          </w:tcPr>
          <w:p w14:paraId="5532D2AF" w14:textId="77777777" w:rsidR="000D5CE9" w:rsidRDefault="00780F08">
            <w:r>
              <w:t>5143</w:t>
            </w:r>
          </w:p>
        </w:tc>
        <w:tc>
          <w:tcPr>
            <w:tcW w:w="3186" w:type="dxa"/>
            <w:vAlign w:val="center"/>
          </w:tcPr>
          <w:p w14:paraId="19C9601D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5D78F886" w14:textId="77777777" w:rsidR="000D5CE9" w:rsidRDefault="00780F08">
            <w:r>
              <w:t>18.7</w:t>
            </w:r>
          </w:p>
        </w:tc>
        <w:tc>
          <w:tcPr>
            <w:tcW w:w="3356" w:type="dxa"/>
            <w:vAlign w:val="center"/>
          </w:tcPr>
          <w:p w14:paraId="04E30B2B" w14:textId="77777777" w:rsidR="000D5CE9" w:rsidRDefault="00780F08">
            <w:r>
              <w:t>72.73</w:t>
            </w:r>
          </w:p>
        </w:tc>
      </w:tr>
      <w:tr w:rsidR="000D5CE9" w14:paraId="137742F5" w14:textId="77777777">
        <w:tc>
          <w:tcPr>
            <w:tcW w:w="690" w:type="dxa"/>
            <w:vMerge/>
            <w:vAlign w:val="center"/>
          </w:tcPr>
          <w:p w14:paraId="732D8185" w14:textId="77777777" w:rsidR="000D5CE9" w:rsidRDefault="000D5CE9"/>
        </w:tc>
        <w:tc>
          <w:tcPr>
            <w:tcW w:w="1992" w:type="dxa"/>
            <w:vAlign w:val="center"/>
          </w:tcPr>
          <w:p w14:paraId="33CEB0C5" w14:textId="77777777" w:rsidR="000D5CE9" w:rsidRDefault="00780F08">
            <w:r>
              <w:t>5156</w:t>
            </w:r>
          </w:p>
        </w:tc>
        <w:tc>
          <w:tcPr>
            <w:tcW w:w="3186" w:type="dxa"/>
            <w:vAlign w:val="center"/>
          </w:tcPr>
          <w:p w14:paraId="1B604D4F" w14:textId="77777777" w:rsidR="000D5CE9" w:rsidRDefault="00780F08">
            <w:r>
              <w:t>复印室</w:t>
            </w:r>
          </w:p>
        </w:tc>
        <w:tc>
          <w:tcPr>
            <w:tcW w:w="1075" w:type="dxa"/>
            <w:vAlign w:val="center"/>
          </w:tcPr>
          <w:p w14:paraId="58829E13" w14:textId="77777777" w:rsidR="000D5CE9" w:rsidRDefault="00780F08">
            <w:r>
              <w:t>17.7</w:t>
            </w:r>
          </w:p>
        </w:tc>
        <w:tc>
          <w:tcPr>
            <w:tcW w:w="3356" w:type="dxa"/>
            <w:vAlign w:val="center"/>
          </w:tcPr>
          <w:p w14:paraId="25F71898" w14:textId="77777777" w:rsidR="000D5CE9" w:rsidRDefault="00780F08">
            <w:r>
              <w:t>64.78</w:t>
            </w:r>
          </w:p>
        </w:tc>
      </w:tr>
      <w:tr w:rsidR="000D5CE9" w14:paraId="6EB87D38" w14:textId="77777777">
        <w:tc>
          <w:tcPr>
            <w:tcW w:w="690" w:type="dxa"/>
            <w:vMerge/>
            <w:vAlign w:val="center"/>
          </w:tcPr>
          <w:p w14:paraId="61506C45" w14:textId="77777777" w:rsidR="000D5CE9" w:rsidRDefault="000D5CE9"/>
        </w:tc>
        <w:tc>
          <w:tcPr>
            <w:tcW w:w="1992" w:type="dxa"/>
            <w:vAlign w:val="center"/>
          </w:tcPr>
          <w:p w14:paraId="655686E7" w14:textId="77777777" w:rsidR="000D5CE9" w:rsidRDefault="00780F08">
            <w:r>
              <w:t>5157</w:t>
            </w:r>
          </w:p>
        </w:tc>
        <w:tc>
          <w:tcPr>
            <w:tcW w:w="3186" w:type="dxa"/>
            <w:vAlign w:val="center"/>
          </w:tcPr>
          <w:p w14:paraId="43824514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77A0DF16" w14:textId="77777777" w:rsidR="000D5CE9" w:rsidRDefault="00780F08">
            <w:r>
              <w:t>17.1</w:t>
            </w:r>
          </w:p>
        </w:tc>
        <w:tc>
          <w:tcPr>
            <w:tcW w:w="3356" w:type="dxa"/>
            <w:vAlign w:val="center"/>
          </w:tcPr>
          <w:p w14:paraId="719B527D" w14:textId="77777777" w:rsidR="000D5CE9" w:rsidRDefault="00780F08">
            <w:r>
              <w:t>67.19</w:t>
            </w:r>
          </w:p>
        </w:tc>
      </w:tr>
      <w:tr w:rsidR="000D5CE9" w14:paraId="685E25D9" w14:textId="77777777">
        <w:tc>
          <w:tcPr>
            <w:tcW w:w="690" w:type="dxa"/>
            <w:vMerge/>
            <w:vAlign w:val="center"/>
          </w:tcPr>
          <w:p w14:paraId="36A8B844" w14:textId="77777777" w:rsidR="000D5CE9" w:rsidRDefault="000D5CE9"/>
        </w:tc>
        <w:tc>
          <w:tcPr>
            <w:tcW w:w="1992" w:type="dxa"/>
            <w:vAlign w:val="center"/>
          </w:tcPr>
          <w:p w14:paraId="01B1EA57" w14:textId="77777777" w:rsidR="000D5CE9" w:rsidRDefault="00780F08">
            <w:r>
              <w:t>5158</w:t>
            </w:r>
          </w:p>
        </w:tc>
        <w:tc>
          <w:tcPr>
            <w:tcW w:w="3186" w:type="dxa"/>
            <w:vAlign w:val="center"/>
          </w:tcPr>
          <w:p w14:paraId="2177B2B8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08100FA5" w14:textId="77777777" w:rsidR="000D5CE9" w:rsidRDefault="00780F08">
            <w:r>
              <w:t>17.1</w:t>
            </w:r>
          </w:p>
        </w:tc>
        <w:tc>
          <w:tcPr>
            <w:tcW w:w="3356" w:type="dxa"/>
            <w:vAlign w:val="center"/>
          </w:tcPr>
          <w:p w14:paraId="6B34EC67" w14:textId="77777777" w:rsidR="000D5CE9" w:rsidRDefault="00780F08">
            <w:r>
              <w:t>66.85</w:t>
            </w:r>
          </w:p>
        </w:tc>
      </w:tr>
      <w:tr w:rsidR="000D5CE9" w14:paraId="5038D52C" w14:textId="77777777">
        <w:tc>
          <w:tcPr>
            <w:tcW w:w="690" w:type="dxa"/>
            <w:vMerge/>
            <w:vAlign w:val="center"/>
          </w:tcPr>
          <w:p w14:paraId="7EDEEE8A" w14:textId="77777777" w:rsidR="000D5CE9" w:rsidRDefault="000D5CE9"/>
        </w:tc>
        <w:tc>
          <w:tcPr>
            <w:tcW w:w="1992" w:type="dxa"/>
            <w:vAlign w:val="center"/>
          </w:tcPr>
          <w:p w14:paraId="497215E0" w14:textId="77777777" w:rsidR="000D5CE9" w:rsidRDefault="00780F08">
            <w:r>
              <w:t>5159</w:t>
            </w:r>
          </w:p>
        </w:tc>
        <w:tc>
          <w:tcPr>
            <w:tcW w:w="3186" w:type="dxa"/>
            <w:vAlign w:val="center"/>
          </w:tcPr>
          <w:p w14:paraId="38BE0206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6C607D3D" w14:textId="77777777" w:rsidR="000D5CE9" w:rsidRDefault="00780F08">
            <w:r>
              <w:t>17.1</w:t>
            </w:r>
          </w:p>
        </w:tc>
        <w:tc>
          <w:tcPr>
            <w:tcW w:w="3356" w:type="dxa"/>
            <w:vAlign w:val="center"/>
          </w:tcPr>
          <w:p w14:paraId="4CB17DED" w14:textId="77777777" w:rsidR="000D5CE9" w:rsidRDefault="00780F08">
            <w:r>
              <w:t>66.78</w:t>
            </w:r>
          </w:p>
        </w:tc>
      </w:tr>
      <w:tr w:rsidR="000D5CE9" w14:paraId="171AF2E7" w14:textId="77777777">
        <w:tc>
          <w:tcPr>
            <w:tcW w:w="690" w:type="dxa"/>
            <w:vMerge/>
            <w:vAlign w:val="center"/>
          </w:tcPr>
          <w:p w14:paraId="2F56DE4A" w14:textId="77777777" w:rsidR="000D5CE9" w:rsidRDefault="000D5CE9"/>
        </w:tc>
        <w:tc>
          <w:tcPr>
            <w:tcW w:w="1992" w:type="dxa"/>
            <w:vAlign w:val="center"/>
          </w:tcPr>
          <w:p w14:paraId="329A868A" w14:textId="77777777" w:rsidR="000D5CE9" w:rsidRDefault="00780F08">
            <w:r>
              <w:t>5160</w:t>
            </w:r>
          </w:p>
        </w:tc>
        <w:tc>
          <w:tcPr>
            <w:tcW w:w="3186" w:type="dxa"/>
            <w:vAlign w:val="center"/>
          </w:tcPr>
          <w:p w14:paraId="6D2824D0" w14:textId="77777777" w:rsidR="000D5CE9" w:rsidRDefault="00780F08">
            <w:r>
              <w:t>资料室</w:t>
            </w:r>
          </w:p>
        </w:tc>
        <w:tc>
          <w:tcPr>
            <w:tcW w:w="1075" w:type="dxa"/>
            <w:vAlign w:val="center"/>
          </w:tcPr>
          <w:p w14:paraId="381920BF" w14:textId="77777777" w:rsidR="000D5CE9" w:rsidRDefault="00780F08">
            <w:r>
              <w:t>17.1</w:t>
            </w:r>
          </w:p>
        </w:tc>
        <w:tc>
          <w:tcPr>
            <w:tcW w:w="3356" w:type="dxa"/>
            <w:vAlign w:val="center"/>
          </w:tcPr>
          <w:p w14:paraId="370A097E" w14:textId="77777777" w:rsidR="000D5CE9" w:rsidRDefault="00780F08">
            <w:r>
              <w:t>67.33</w:t>
            </w:r>
          </w:p>
        </w:tc>
      </w:tr>
      <w:tr w:rsidR="000D5CE9" w14:paraId="5649EBB7" w14:textId="77777777">
        <w:tc>
          <w:tcPr>
            <w:tcW w:w="690" w:type="dxa"/>
            <w:vMerge/>
            <w:vAlign w:val="center"/>
          </w:tcPr>
          <w:p w14:paraId="7FE5505F" w14:textId="77777777" w:rsidR="000D5CE9" w:rsidRDefault="000D5CE9"/>
        </w:tc>
        <w:tc>
          <w:tcPr>
            <w:tcW w:w="1992" w:type="dxa"/>
            <w:vAlign w:val="center"/>
          </w:tcPr>
          <w:p w14:paraId="1B493F28" w14:textId="77777777" w:rsidR="000D5CE9" w:rsidRDefault="00780F08">
            <w:r>
              <w:t>5161</w:t>
            </w:r>
          </w:p>
        </w:tc>
        <w:tc>
          <w:tcPr>
            <w:tcW w:w="3186" w:type="dxa"/>
            <w:vAlign w:val="center"/>
          </w:tcPr>
          <w:p w14:paraId="640891B5" w14:textId="77777777" w:rsidR="000D5CE9" w:rsidRDefault="00780F08">
            <w:r>
              <w:t>空房间</w:t>
            </w:r>
          </w:p>
        </w:tc>
        <w:tc>
          <w:tcPr>
            <w:tcW w:w="1075" w:type="dxa"/>
            <w:vAlign w:val="center"/>
          </w:tcPr>
          <w:p w14:paraId="37CAC517" w14:textId="77777777" w:rsidR="000D5CE9" w:rsidRDefault="00780F08">
            <w:r>
              <w:t>16.3</w:t>
            </w:r>
          </w:p>
        </w:tc>
        <w:tc>
          <w:tcPr>
            <w:tcW w:w="3356" w:type="dxa"/>
            <w:vAlign w:val="center"/>
          </w:tcPr>
          <w:p w14:paraId="78F7D240" w14:textId="77777777" w:rsidR="000D5CE9" w:rsidRDefault="00780F08">
            <w:r>
              <w:t>72.24</w:t>
            </w:r>
          </w:p>
        </w:tc>
      </w:tr>
      <w:tr w:rsidR="000D5CE9" w14:paraId="162FC225" w14:textId="77777777">
        <w:tc>
          <w:tcPr>
            <w:tcW w:w="690" w:type="dxa"/>
            <w:vMerge/>
            <w:vAlign w:val="center"/>
          </w:tcPr>
          <w:p w14:paraId="6CE4BF18" w14:textId="77777777" w:rsidR="000D5CE9" w:rsidRDefault="000D5CE9"/>
        </w:tc>
        <w:tc>
          <w:tcPr>
            <w:tcW w:w="1992" w:type="dxa"/>
            <w:vAlign w:val="center"/>
          </w:tcPr>
          <w:p w14:paraId="1E83DFFA" w14:textId="77777777" w:rsidR="000D5CE9" w:rsidRDefault="00780F08">
            <w:r>
              <w:t>5169</w:t>
            </w:r>
          </w:p>
        </w:tc>
        <w:tc>
          <w:tcPr>
            <w:tcW w:w="3186" w:type="dxa"/>
            <w:vAlign w:val="center"/>
          </w:tcPr>
          <w:p w14:paraId="44342ECB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20F40BB2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4D717F5C" w14:textId="77777777" w:rsidR="000D5CE9" w:rsidRDefault="00780F08">
            <w:r>
              <w:t>64.75</w:t>
            </w:r>
          </w:p>
        </w:tc>
      </w:tr>
      <w:tr w:rsidR="000D5CE9" w14:paraId="1AED8C4C" w14:textId="77777777">
        <w:tc>
          <w:tcPr>
            <w:tcW w:w="690" w:type="dxa"/>
            <w:vMerge/>
            <w:vAlign w:val="center"/>
          </w:tcPr>
          <w:p w14:paraId="4137B120" w14:textId="77777777" w:rsidR="000D5CE9" w:rsidRDefault="000D5CE9"/>
        </w:tc>
        <w:tc>
          <w:tcPr>
            <w:tcW w:w="1992" w:type="dxa"/>
            <w:vAlign w:val="center"/>
          </w:tcPr>
          <w:p w14:paraId="1092EE7F" w14:textId="77777777" w:rsidR="000D5CE9" w:rsidRDefault="00780F08">
            <w:r>
              <w:t>5170</w:t>
            </w:r>
          </w:p>
        </w:tc>
        <w:tc>
          <w:tcPr>
            <w:tcW w:w="3186" w:type="dxa"/>
            <w:vAlign w:val="center"/>
          </w:tcPr>
          <w:p w14:paraId="6FD437C1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3B6BDB1A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33C1552E" w14:textId="77777777" w:rsidR="000D5CE9" w:rsidRDefault="00780F08">
            <w:r>
              <w:t>63.03</w:t>
            </w:r>
          </w:p>
        </w:tc>
      </w:tr>
      <w:tr w:rsidR="000D5CE9" w14:paraId="7D5CAF35" w14:textId="77777777">
        <w:tc>
          <w:tcPr>
            <w:tcW w:w="690" w:type="dxa"/>
            <w:vMerge/>
            <w:vAlign w:val="center"/>
          </w:tcPr>
          <w:p w14:paraId="262BF722" w14:textId="77777777" w:rsidR="000D5CE9" w:rsidRDefault="000D5CE9"/>
        </w:tc>
        <w:tc>
          <w:tcPr>
            <w:tcW w:w="1992" w:type="dxa"/>
            <w:vAlign w:val="center"/>
          </w:tcPr>
          <w:p w14:paraId="7FB49DAD" w14:textId="77777777" w:rsidR="000D5CE9" w:rsidRDefault="00780F08">
            <w:r>
              <w:t>5171</w:t>
            </w:r>
          </w:p>
        </w:tc>
        <w:tc>
          <w:tcPr>
            <w:tcW w:w="3186" w:type="dxa"/>
            <w:vAlign w:val="center"/>
          </w:tcPr>
          <w:p w14:paraId="4F11FD3E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002D160F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5CB3EB74" w14:textId="77777777" w:rsidR="000D5CE9" w:rsidRDefault="00780F08">
            <w:r>
              <w:t>67.77</w:t>
            </w:r>
          </w:p>
        </w:tc>
      </w:tr>
      <w:tr w:rsidR="000D5CE9" w14:paraId="2952C648" w14:textId="77777777">
        <w:tc>
          <w:tcPr>
            <w:tcW w:w="690" w:type="dxa"/>
            <w:vMerge/>
            <w:vAlign w:val="center"/>
          </w:tcPr>
          <w:p w14:paraId="67BA8C52" w14:textId="77777777" w:rsidR="000D5CE9" w:rsidRDefault="000D5CE9"/>
        </w:tc>
        <w:tc>
          <w:tcPr>
            <w:tcW w:w="1992" w:type="dxa"/>
            <w:vAlign w:val="center"/>
          </w:tcPr>
          <w:p w14:paraId="7AA62098" w14:textId="77777777" w:rsidR="000D5CE9" w:rsidRDefault="00780F08">
            <w:r>
              <w:t>5172</w:t>
            </w:r>
          </w:p>
        </w:tc>
        <w:tc>
          <w:tcPr>
            <w:tcW w:w="3186" w:type="dxa"/>
            <w:vAlign w:val="center"/>
          </w:tcPr>
          <w:p w14:paraId="523D5C42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17091F54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54039AB4" w14:textId="77777777" w:rsidR="000D5CE9" w:rsidRDefault="00780F08">
            <w:r>
              <w:t>65.89</w:t>
            </w:r>
          </w:p>
        </w:tc>
      </w:tr>
      <w:tr w:rsidR="000D5CE9" w14:paraId="2BF1BD2C" w14:textId="77777777">
        <w:tc>
          <w:tcPr>
            <w:tcW w:w="690" w:type="dxa"/>
            <w:vMerge/>
            <w:vAlign w:val="center"/>
          </w:tcPr>
          <w:p w14:paraId="678D784B" w14:textId="77777777" w:rsidR="000D5CE9" w:rsidRDefault="000D5CE9"/>
        </w:tc>
        <w:tc>
          <w:tcPr>
            <w:tcW w:w="1992" w:type="dxa"/>
            <w:vAlign w:val="center"/>
          </w:tcPr>
          <w:p w14:paraId="394CC1AB" w14:textId="77777777" w:rsidR="000D5CE9" w:rsidRDefault="00780F08">
            <w:r>
              <w:t>5173</w:t>
            </w:r>
          </w:p>
        </w:tc>
        <w:tc>
          <w:tcPr>
            <w:tcW w:w="3186" w:type="dxa"/>
            <w:vAlign w:val="center"/>
          </w:tcPr>
          <w:p w14:paraId="50AE9097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53EDD808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66858950" w14:textId="77777777" w:rsidR="000D5CE9" w:rsidRDefault="00780F08">
            <w:r>
              <w:t>65.79</w:t>
            </w:r>
          </w:p>
        </w:tc>
      </w:tr>
      <w:tr w:rsidR="000D5CE9" w14:paraId="53638696" w14:textId="77777777">
        <w:tc>
          <w:tcPr>
            <w:tcW w:w="690" w:type="dxa"/>
            <w:vMerge/>
            <w:vAlign w:val="center"/>
          </w:tcPr>
          <w:p w14:paraId="73F3052B" w14:textId="77777777" w:rsidR="000D5CE9" w:rsidRDefault="000D5CE9"/>
        </w:tc>
        <w:tc>
          <w:tcPr>
            <w:tcW w:w="1992" w:type="dxa"/>
            <w:vAlign w:val="center"/>
          </w:tcPr>
          <w:p w14:paraId="4D1A27B3" w14:textId="77777777" w:rsidR="000D5CE9" w:rsidRDefault="00780F08">
            <w:r>
              <w:t>5174</w:t>
            </w:r>
          </w:p>
        </w:tc>
        <w:tc>
          <w:tcPr>
            <w:tcW w:w="3186" w:type="dxa"/>
            <w:vAlign w:val="center"/>
          </w:tcPr>
          <w:p w14:paraId="7F71D936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4DA6EEFE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182B6237" w14:textId="77777777" w:rsidR="000D5CE9" w:rsidRDefault="00780F08">
            <w:r>
              <w:t>66.38</w:t>
            </w:r>
          </w:p>
        </w:tc>
      </w:tr>
      <w:tr w:rsidR="000D5CE9" w14:paraId="215EECA2" w14:textId="77777777">
        <w:tc>
          <w:tcPr>
            <w:tcW w:w="690" w:type="dxa"/>
            <w:vMerge/>
            <w:vAlign w:val="center"/>
          </w:tcPr>
          <w:p w14:paraId="2C2F0195" w14:textId="77777777" w:rsidR="000D5CE9" w:rsidRDefault="000D5CE9"/>
        </w:tc>
        <w:tc>
          <w:tcPr>
            <w:tcW w:w="1992" w:type="dxa"/>
            <w:vAlign w:val="center"/>
          </w:tcPr>
          <w:p w14:paraId="225C89D9" w14:textId="77777777" w:rsidR="000D5CE9" w:rsidRDefault="00780F08">
            <w:r>
              <w:t>5175</w:t>
            </w:r>
          </w:p>
        </w:tc>
        <w:tc>
          <w:tcPr>
            <w:tcW w:w="3186" w:type="dxa"/>
            <w:vAlign w:val="center"/>
          </w:tcPr>
          <w:p w14:paraId="5320FFB4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33FE8D3C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477CFF67" w14:textId="77777777" w:rsidR="000D5CE9" w:rsidRDefault="00780F08">
            <w:r>
              <w:t>68.13</w:t>
            </w:r>
          </w:p>
        </w:tc>
      </w:tr>
      <w:tr w:rsidR="000D5CE9" w14:paraId="4BBF7B76" w14:textId="77777777">
        <w:tc>
          <w:tcPr>
            <w:tcW w:w="690" w:type="dxa"/>
            <w:vMerge/>
            <w:vAlign w:val="center"/>
          </w:tcPr>
          <w:p w14:paraId="51A8D100" w14:textId="77777777" w:rsidR="000D5CE9" w:rsidRDefault="000D5CE9"/>
        </w:tc>
        <w:tc>
          <w:tcPr>
            <w:tcW w:w="1992" w:type="dxa"/>
            <w:vAlign w:val="center"/>
          </w:tcPr>
          <w:p w14:paraId="5466D826" w14:textId="77777777" w:rsidR="000D5CE9" w:rsidRDefault="00780F08">
            <w:r>
              <w:t>5176</w:t>
            </w:r>
          </w:p>
        </w:tc>
        <w:tc>
          <w:tcPr>
            <w:tcW w:w="3186" w:type="dxa"/>
            <w:vAlign w:val="center"/>
          </w:tcPr>
          <w:p w14:paraId="087EF9E8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0A45F36E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389874A4" w14:textId="77777777" w:rsidR="000D5CE9" w:rsidRDefault="00780F08">
            <w:r>
              <w:t>64.92</w:t>
            </w:r>
          </w:p>
        </w:tc>
      </w:tr>
      <w:tr w:rsidR="000D5CE9" w14:paraId="29863E71" w14:textId="77777777">
        <w:tc>
          <w:tcPr>
            <w:tcW w:w="690" w:type="dxa"/>
            <w:vMerge/>
            <w:vAlign w:val="center"/>
          </w:tcPr>
          <w:p w14:paraId="0BF04D70" w14:textId="77777777" w:rsidR="000D5CE9" w:rsidRDefault="000D5CE9"/>
        </w:tc>
        <w:tc>
          <w:tcPr>
            <w:tcW w:w="1992" w:type="dxa"/>
            <w:vAlign w:val="center"/>
          </w:tcPr>
          <w:p w14:paraId="1CD786EC" w14:textId="77777777" w:rsidR="000D5CE9" w:rsidRDefault="00780F08">
            <w:r>
              <w:t>5177</w:t>
            </w:r>
          </w:p>
        </w:tc>
        <w:tc>
          <w:tcPr>
            <w:tcW w:w="3186" w:type="dxa"/>
            <w:vAlign w:val="center"/>
          </w:tcPr>
          <w:p w14:paraId="135FDF48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600594F0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512F957A" w14:textId="77777777" w:rsidR="000D5CE9" w:rsidRDefault="00780F08">
            <w:r>
              <w:t>67.80</w:t>
            </w:r>
          </w:p>
        </w:tc>
      </w:tr>
      <w:tr w:rsidR="000D5CE9" w14:paraId="16B2A8FC" w14:textId="77777777">
        <w:tc>
          <w:tcPr>
            <w:tcW w:w="690" w:type="dxa"/>
            <w:vMerge/>
            <w:vAlign w:val="center"/>
          </w:tcPr>
          <w:p w14:paraId="1E1635B7" w14:textId="77777777" w:rsidR="000D5CE9" w:rsidRDefault="000D5CE9"/>
        </w:tc>
        <w:tc>
          <w:tcPr>
            <w:tcW w:w="1992" w:type="dxa"/>
            <w:vAlign w:val="center"/>
          </w:tcPr>
          <w:p w14:paraId="55177DF4" w14:textId="77777777" w:rsidR="000D5CE9" w:rsidRDefault="00780F08">
            <w:r>
              <w:t>5178</w:t>
            </w:r>
          </w:p>
        </w:tc>
        <w:tc>
          <w:tcPr>
            <w:tcW w:w="3186" w:type="dxa"/>
            <w:vAlign w:val="center"/>
          </w:tcPr>
          <w:p w14:paraId="0147D6A1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3C01A1ED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25ADC6DC" w14:textId="77777777" w:rsidR="000D5CE9" w:rsidRDefault="00780F08">
            <w:r>
              <w:t>63.39</w:t>
            </w:r>
          </w:p>
        </w:tc>
      </w:tr>
      <w:tr w:rsidR="000D5CE9" w14:paraId="7AC10355" w14:textId="77777777">
        <w:tc>
          <w:tcPr>
            <w:tcW w:w="690" w:type="dxa"/>
            <w:vMerge/>
            <w:vAlign w:val="center"/>
          </w:tcPr>
          <w:p w14:paraId="5F0994D3" w14:textId="77777777" w:rsidR="000D5CE9" w:rsidRDefault="000D5CE9"/>
        </w:tc>
        <w:tc>
          <w:tcPr>
            <w:tcW w:w="1992" w:type="dxa"/>
            <w:vAlign w:val="center"/>
          </w:tcPr>
          <w:p w14:paraId="0D9F5539" w14:textId="77777777" w:rsidR="000D5CE9" w:rsidRDefault="00780F08">
            <w:r>
              <w:t>5179</w:t>
            </w:r>
          </w:p>
        </w:tc>
        <w:tc>
          <w:tcPr>
            <w:tcW w:w="3186" w:type="dxa"/>
            <w:vAlign w:val="center"/>
          </w:tcPr>
          <w:p w14:paraId="349514C5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564A91B9" w14:textId="77777777" w:rsidR="000D5CE9" w:rsidRDefault="00780F08">
            <w:r>
              <w:t>12.0</w:t>
            </w:r>
          </w:p>
        </w:tc>
        <w:tc>
          <w:tcPr>
            <w:tcW w:w="3356" w:type="dxa"/>
            <w:vAlign w:val="center"/>
          </w:tcPr>
          <w:p w14:paraId="05C53CFA" w14:textId="77777777" w:rsidR="000D5CE9" w:rsidRDefault="00780F08">
            <w:r>
              <w:t>63.28</w:t>
            </w:r>
          </w:p>
        </w:tc>
      </w:tr>
      <w:tr w:rsidR="000D5CE9" w14:paraId="1E5F708C" w14:textId="77777777">
        <w:tc>
          <w:tcPr>
            <w:tcW w:w="690" w:type="dxa"/>
            <w:vMerge/>
            <w:vAlign w:val="center"/>
          </w:tcPr>
          <w:p w14:paraId="59A9BCC7" w14:textId="77777777" w:rsidR="000D5CE9" w:rsidRDefault="000D5CE9"/>
        </w:tc>
        <w:tc>
          <w:tcPr>
            <w:tcW w:w="1992" w:type="dxa"/>
            <w:vAlign w:val="center"/>
          </w:tcPr>
          <w:p w14:paraId="5FBC0385" w14:textId="77777777" w:rsidR="000D5CE9" w:rsidRDefault="00780F08">
            <w:r>
              <w:t>5186</w:t>
            </w:r>
          </w:p>
        </w:tc>
        <w:tc>
          <w:tcPr>
            <w:tcW w:w="3186" w:type="dxa"/>
            <w:vAlign w:val="center"/>
          </w:tcPr>
          <w:p w14:paraId="4ADFEE5E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BC858F4" w14:textId="77777777" w:rsidR="000D5CE9" w:rsidRDefault="00780F08">
            <w:r>
              <w:t>11.1</w:t>
            </w:r>
          </w:p>
        </w:tc>
        <w:tc>
          <w:tcPr>
            <w:tcW w:w="3356" w:type="dxa"/>
            <w:vAlign w:val="center"/>
          </w:tcPr>
          <w:p w14:paraId="20094316" w14:textId="77777777" w:rsidR="000D5CE9" w:rsidRDefault="00780F08">
            <w:r>
              <w:t>64.25</w:t>
            </w:r>
          </w:p>
        </w:tc>
      </w:tr>
      <w:tr w:rsidR="000D5CE9" w14:paraId="75F12FB6" w14:textId="77777777">
        <w:tc>
          <w:tcPr>
            <w:tcW w:w="690" w:type="dxa"/>
            <w:vMerge/>
            <w:vAlign w:val="center"/>
          </w:tcPr>
          <w:p w14:paraId="4E6D5E42" w14:textId="77777777" w:rsidR="000D5CE9" w:rsidRDefault="000D5CE9"/>
        </w:tc>
        <w:tc>
          <w:tcPr>
            <w:tcW w:w="1992" w:type="dxa"/>
            <w:vAlign w:val="center"/>
          </w:tcPr>
          <w:p w14:paraId="54C5FB0B" w14:textId="77777777" w:rsidR="000D5CE9" w:rsidRDefault="00780F08">
            <w:r>
              <w:t>5189</w:t>
            </w:r>
          </w:p>
        </w:tc>
        <w:tc>
          <w:tcPr>
            <w:tcW w:w="3186" w:type="dxa"/>
            <w:vAlign w:val="center"/>
          </w:tcPr>
          <w:p w14:paraId="4A3CB282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1598F314" w14:textId="77777777" w:rsidR="000D5CE9" w:rsidRDefault="00780F08">
            <w:r>
              <w:t>9.8</w:t>
            </w:r>
          </w:p>
        </w:tc>
        <w:tc>
          <w:tcPr>
            <w:tcW w:w="3356" w:type="dxa"/>
            <w:vAlign w:val="center"/>
          </w:tcPr>
          <w:p w14:paraId="27B2158B" w14:textId="77777777" w:rsidR="000D5CE9" w:rsidRDefault="00780F08">
            <w:r>
              <w:t>73.88</w:t>
            </w:r>
          </w:p>
        </w:tc>
      </w:tr>
      <w:tr w:rsidR="000D5CE9" w14:paraId="1C52E677" w14:textId="77777777">
        <w:tc>
          <w:tcPr>
            <w:tcW w:w="690" w:type="dxa"/>
            <w:vMerge/>
            <w:vAlign w:val="center"/>
          </w:tcPr>
          <w:p w14:paraId="40C05E7D" w14:textId="77777777" w:rsidR="000D5CE9" w:rsidRDefault="000D5CE9"/>
        </w:tc>
        <w:tc>
          <w:tcPr>
            <w:tcW w:w="1992" w:type="dxa"/>
            <w:vAlign w:val="center"/>
          </w:tcPr>
          <w:p w14:paraId="2EF5C78A" w14:textId="77777777" w:rsidR="000D5CE9" w:rsidRDefault="00780F08">
            <w:r>
              <w:t>5196</w:t>
            </w:r>
          </w:p>
        </w:tc>
        <w:tc>
          <w:tcPr>
            <w:tcW w:w="3186" w:type="dxa"/>
            <w:vAlign w:val="center"/>
          </w:tcPr>
          <w:p w14:paraId="25F4C2B7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9DEA831" w14:textId="77777777" w:rsidR="000D5CE9" w:rsidRDefault="00780F08">
            <w:r>
              <w:t>6.7</w:t>
            </w:r>
          </w:p>
        </w:tc>
        <w:tc>
          <w:tcPr>
            <w:tcW w:w="3356" w:type="dxa"/>
            <w:vAlign w:val="center"/>
          </w:tcPr>
          <w:p w14:paraId="2DE7451B" w14:textId="77777777" w:rsidR="000D5CE9" w:rsidRDefault="00780F08">
            <w:r>
              <w:t>73.84</w:t>
            </w:r>
          </w:p>
        </w:tc>
      </w:tr>
      <w:tr w:rsidR="000D5CE9" w14:paraId="6B12BCF6" w14:textId="77777777">
        <w:tc>
          <w:tcPr>
            <w:tcW w:w="690" w:type="dxa"/>
            <w:vMerge/>
            <w:vAlign w:val="center"/>
          </w:tcPr>
          <w:p w14:paraId="33602BE9" w14:textId="77777777" w:rsidR="000D5CE9" w:rsidRDefault="000D5CE9"/>
        </w:tc>
        <w:tc>
          <w:tcPr>
            <w:tcW w:w="1992" w:type="dxa"/>
            <w:vAlign w:val="center"/>
          </w:tcPr>
          <w:p w14:paraId="0B816AD4" w14:textId="77777777" w:rsidR="000D5CE9" w:rsidRDefault="00780F08">
            <w:r>
              <w:t>5241</w:t>
            </w:r>
          </w:p>
        </w:tc>
        <w:tc>
          <w:tcPr>
            <w:tcW w:w="3186" w:type="dxa"/>
            <w:vAlign w:val="center"/>
          </w:tcPr>
          <w:p w14:paraId="7EEC110B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4156BE85" w14:textId="77777777" w:rsidR="000D5CE9" w:rsidRDefault="00780F08">
            <w:r>
              <w:t>3.2</w:t>
            </w:r>
          </w:p>
        </w:tc>
        <w:tc>
          <w:tcPr>
            <w:tcW w:w="3356" w:type="dxa"/>
            <w:vAlign w:val="center"/>
          </w:tcPr>
          <w:p w14:paraId="37D7C0F8" w14:textId="77777777" w:rsidR="000D5CE9" w:rsidRDefault="00780F08">
            <w:r>
              <w:t>71.07</w:t>
            </w:r>
          </w:p>
        </w:tc>
      </w:tr>
      <w:tr w:rsidR="000D5CE9" w14:paraId="6F1C63BD" w14:textId="77777777">
        <w:tc>
          <w:tcPr>
            <w:tcW w:w="690" w:type="dxa"/>
            <w:vMerge/>
            <w:vAlign w:val="center"/>
          </w:tcPr>
          <w:p w14:paraId="48E82586" w14:textId="77777777" w:rsidR="000D5CE9" w:rsidRDefault="000D5CE9"/>
        </w:tc>
        <w:tc>
          <w:tcPr>
            <w:tcW w:w="1992" w:type="dxa"/>
            <w:vAlign w:val="center"/>
          </w:tcPr>
          <w:p w14:paraId="0CF45EC6" w14:textId="77777777" w:rsidR="000D5CE9" w:rsidRDefault="00780F08">
            <w:r>
              <w:t>5246</w:t>
            </w:r>
          </w:p>
        </w:tc>
        <w:tc>
          <w:tcPr>
            <w:tcW w:w="3186" w:type="dxa"/>
            <w:vAlign w:val="center"/>
          </w:tcPr>
          <w:p w14:paraId="15E48449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7AB39A64" w14:textId="77777777" w:rsidR="000D5CE9" w:rsidRDefault="00780F08">
            <w:r>
              <w:t>3.0</w:t>
            </w:r>
          </w:p>
        </w:tc>
        <w:tc>
          <w:tcPr>
            <w:tcW w:w="3356" w:type="dxa"/>
            <w:vAlign w:val="center"/>
          </w:tcPr>
          <w:p w14:paraId="5736DF2B" w14:textId="77777777" w:rsidR="000D5CE9" w:rsidRDefault="00780F08">
            <w:r>
              <w:t>72.66</w:t>
            </w:r>
          </w:p>
        </w:tc>
      </w:tr>
      <w:tr w:rsidR="000D5CE9" w14:paraId="68EE4C3E" w14:textId="77777777">
        <w:tc>
          <w:tcPr>
            <w:tcW w:w="690" w:type="dxa"/>
            <w:vMerge/>
            <w:vAlign w:val="center"/>
          </w:tcPr>
          <w:p w14:paraId="2F2B31D0" w14:textId="77777777" w:rsidR="000D5CE9" w:rsidRDefault="000D5CE9"/>
        </w:tc>
        <w:tc>
          <w:tcPr>
            <w:tcW w:w="1992" w:type="dxa"/>
            <w:vAlign w:val="center"/>
          </w:tcPr>
          <w:p w14:paraId="2722BE9F" w14:textId="77777777" w:rsidR="000D5CE9" w:rsidRDefault="00780F08">
            <w:r>
              <w:t>5254</w:t>
            </w:r>
          </w:p>
        </w:tc>
        <w:tc>
          <w:tcPr>
            <w:tcW w:w="3186" w:type="dxa"/>
            <w:vAlign w:val="center"/>
          </w:tcPr>
          <w:p w14:paraId="7AF7AD3B" w14:textId="77777777" w:rsidR="000D5CE9" w:rsidRDefault="00780F08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075" w:type="dxa"/>
            <w:vAlign w:val="center"/>
          </w:tcPr>
          <w:p w14:paraId="0ABD979D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266E1A29" w14:textId="77777777" w:rsidR="000D5CE9" w:rsidRDefault="00780F08">
            <w:r>
              <w:t>66.55</w:t>
            </w:r>
          </w:p>
        </w:tc>
      </w:tr>
      <w:tr w:rsidR="000D5CE9" w14:paraId="63E73F62" w14:textId="77777777">
        <w:tc>
          <w:tcPr>
            <w:tcW w:w="690" w:type="dxa"/>
            <w:vMerge/>
            <w:vAlign w:val="center"/>
          </w:tcPr>
          <w:p w14:paraId="18EFCCF4" w14:textId="77777777" w:rsidR="000D5CE9" w:rsidRDefault="000D5CE9"/>
        </w:tc>
        <w:tc>
          <w:tcPr>
            <w:tcW w:w="1992" w:type="dxa"/>
            <w:vAlign w:val="center"/>
          </w:tcPr>
          <w:p w14:paraId="42966BBB" w14:textId="77777777" w:rsidR="000D5CE9" w:rsidRDefault="00780F08">
            <w:r>
              <w:t>5257</w:t>
            </w:r>
          </w:p>
        </w:tc>
        <w:tc>
          <w:tcPr>
            <w:tcW w:w="3186" w:type="dxa"/>
            <w:vAlign w:val="center"/>
          </w:tcPr>
          <w:p w14:paraId="1FAFBC87" w14:textId="77777777" w:rsidR="000D5CE9" w:rsidRDefault="00780F08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075" w:type="dxa"/>
            <w:vAlign w:val="center"/>
          </w:tcPr>
          <w:p w14:paraId="33E0477B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3E231B9E" w14:textId="77777777" w:rsidR="000D5CE9" w:rsidRDefault="00780F08">
            <w:r>
              <w:t>64.75</w:t>
            </w:r>
          </w:p>
        </w:tc>
      </w:tr>
      <w:tr w:rsidR="000D5CE9" w14:paraId="2974152B" w14:textId="77777777">
        <w:tc>
          <w:tcPr>
            <w:tcW w:w="690" w:type="dxa"/>
            <w:vMerge/>
            <w:vAlign w:val="center"/>
          </w:tcPr>
          <w:p w14:paraId="39777B47" w14:textId="77777777" w:rsidR="000D5CE9" w:rsidRDefault="000D5CE9"/>
        </w:tc>
        <w:tc>
          <w:tcPr>
            <w:tcW w:w="1992" w:type="dxa"/>
            <w:vAlign w:val="center"/>
          </w:tcPr>
          <w:p w14:paraId="37C1231E" w14:textId="77777777" w:rsidR="000D5CE9" w:rsidRDefault="00780F08">
            <w:r>
              <w:t>5264</w:t>
            </w:r>
          </w:p>
        </w:tc>
        <w:tc>
          <w:tcPr>
            <w:tcW w:w="3186" w:type="dxa"/>
            <w:vAlign w:val="center"/>
          </w:tcPr>
          <w:p w14:paraId="076D04F4" w14:textId="77777777" w:rsidR="000D5CE9" w:rsidRDefault="00780F08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075" w:type="dxa"/>
            <w:vAlign w:val="center"/>
          </w:tcPr>
          <w:p w14:paraId="7C63A9F4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167BE104" w14:textId="77777777" w:rsidR="000D5CE9" w:rsidRDefault="00780F08">
            <w:r>
              <w:t>64.87</w:t>
            </w:r>
          </w:p>
        </w:tc>
      </w:tr>
      <w:tr w:rsidR="000D5CE9" w14:paraId="6F07F7A7" w14:textId="77777777">
        <w:tc>
          <w:tcPr>
            <w:tcW w:w="690" w:type="dxa"/>
            <w:vMerge w:val="restart"/>
            <w:vAlign w:val="center"/>
          </w:tcPr>
          <w:p w14:paraId="655CEDBB" w14:textId="77777777" w:rsidR="000D5CE9" w:rsidRDefault="00780F08">
            <w:r>
              <w:t>6</w:t>
            </w:r>
          </w:p>
        </w:tc>
        <w:tc>
          <w:tcPr>
            <w:tcW w:w="1992" w:type="dxa"/>
            <w:vAlign w:val="center"/>
          </w:tcPr>
          <w:p w14:paraId="39191A57" w14:textId="77777777" w:rsidR="000D5CE9" w:rsidRDefault="00780F08">
            <w:r>
              <w:t>6001</w:t>
            </w:r>
          </w:p>
        </w:tc>
        <w:tc>
          <w:tcPr>
            <w:tcW w:w="3186" w:type="dxa"/>
            <w:vAlign w:val="center"/>
          </w:tcPr>
          <w:p w14:paraId="13145BAB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0F0D5D5B" w14:textId="77777777" w:rsidR="000D5CE9" w:rsidRDefault="00780F08">
            <w:r>
              <w:t>419.1</w:t>
            </w:r>
          </w:p>
        </w:tc>
        <w:tc>
          <w:tcPr>
            <w:tcW w:w="3356" w:type="dxa"/>
            <w:vAlign w:val="center"/>
          </w:tcPr>
          <w:p w14:paraId="0EC3224F" w14:textId="77777777" w:rsidR="000D5CE9" w:rsidRDefault="00780F08">
            <w:r>
              <w:t>67.85</w:t>
            </w:r>
          </w:p>
        </w:tc>
      </w:tr>
      <w:tr w:rsidR="000D5CE9" w14:paraId="3F3F8B52" w14:textId="77777777">
        <w:tc>
          <w:tcPr>
            <w:tcW w:w="690" w:type="dxa"/>
            <w:vMerge/>
            <w:vAlign w:val="center"/>
          </w:tcPr>
          <w:p w14:paraId="1FB4C266" w14:textId="77777777" w:rsidR="000D5CE9" w:rsidRDefault="000D5CE9"/>
        </w:tc>
        <w:tc>
          <w:tcPr>
            <w:tcW w:w="1992" w:type="dxa"/>
            <w:vAlign w:val="center"/>
          </w:tcPr>
          <w:p w14:paraId="749278ED" w14:textId="77777777" w:rsidR="000D5CE9" w:rsidRDefault="00780F08">
            <w:r>
              <w:t>6014</w:t>
            </w:r>
          </w:p>
        </w:tc>
        <w:tc>
          <w:tcPr>
            <w:tcW w:w="3186" w:type="dxa"/>
            <w:vAlign w:val="center"/>
          </w:tcPr>
          <w:p w14:paraId="32360CF1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E9B424E" w14:textId="77777777" w:rsidR="000D5CE9" w:rsidRDefault="00780F08">
            <w:r>
              <w:t>214.2</w:t>
            </w:r>
          </w:p>
        </w:tc>
        <w:tc>
          <w:tcPr>
            <w:tcW w:w="3356" w:type="dxa"/>
            <w:vAlign w:val="center"/>
          </w:tcPr>
          <w:p w14:paraId="054B927D" w14:textId="77777777" w:rsidR="000D5CE9" w:rsidRDefault="00780F08">
            <w:r>
              <w:t>68.79</w:t>
            </w:r>
          </w:p>
        </w:tc>
      </w:tr>
      <w:tr w:rsidR="000D5CE9" w14:paraId="3FAAC031" w14:textId="77777777">
        <w:tc>
          <w:tcPr>
            <w:tcW w:w="690" w:type="dxa"/>
            <w:vMerge/>
            <w:vAlign w:val="center"/>
          </w:tcPr>
          <w:p w14:paraId="03D08E54" w14:textId="77777777" w:rsidR="000D5CE9" w:rsidRDefault="000D5CE9"/>
        </w:tc>
        <w:tc>
          <w:tcPr>
            <w:tcW w:w="1992" w:type="dxa"/>
            <w:vAlign w:val="center"/>
          </w:tcPr>
          <w:p w14:paraId="72F0CF34" w14:textId="77777777" w:rsidR="000D5CE9" w:rsidRDefault="00780F08">
            <w:r>
              <w:t>6020</w:t>
            </w:r>
          </w:p>
        </w:tc>
        <w:tc>
          <w:tcPr>
            <w:tcW w:w="3186" w:type="dxa"/>
            <w:vAlign w:val="center"/>
          </w:tcPr>
          <w:p w14:paraId="1B4A01EB" w14:textId="77777777" w:rsidR="000D5CE9" w:rsidRDefault="00780F08">
            <w:r>
              <w:t>办公室</w:t>
            </w:r>
          </w:p>
        </w:tc>
        <w:tc>
          <w:tcPr>
            <w:tcW w:w="1075" w:type="dxa"/>
            <w:vAlign w:val="center"/>
          </w:tcPr>
          <w:p w14:paraId="013849F3" w14:textId="77777777" w:rsidR="000D5CE9" w:rsidRDefault="00780F08">
            <w:r>
              <w:t>175.2</w:t>
            </w:r>
          </w:p>
        </w:tc>
        <w:tc>
          <w:tcPr>
            <w:tcW w:w="3356" w:type="dxa"/>
            <w:vAlign w:val="center"/>
          </w:tcPr>
          <w:p w14:paraId="67799DE1" w14:textId="77777777" w:rsidR="000D5CE9" w:rsidRDefault="00780F08">
            <w:r>
              <w:t>66.05</w:t>
            </w:r>
          </w:p>
        </w:tc>
      </w:tr>
      <w:tr w:rsidR="000D5CE9" w14:paraId="5FC72AEC" w14:textId="77777777">
        <w:tc>
          <w:tcPr>
            <w:tcW w:w="690" w:type="dxa"/>
            <w:vMerge/>
            <w:vAlign w:val="center"/>
          </w:tcPr>
          <w:p w14:paraId="149BFBFC" w14:textId="77777777" w:rsidR="000D5CE9" w:rsidRDefault="000D5CE9"/>
        </w:tc>
        <w:tc>
          <w:tcPr>
            <w:tcW w:w="1992" w:type="dxa"/>
            <w:vAlign w:val="center"/>
          </w:tcPr>
          <w:p w14:paraId="3F1EA067" w14:textId="77777777" w:rsidR="000D5CE9" w:rsidRDefault="00780F08">
            <w:r>
              <w:t>6025</w:t>
            </w:r>
          </w:p>
        </w:tc>
        <w:tc>
          <w:tcPr>
            <w:tcW w:w="3186" w:type="dxa"/>
            <w:vAlign w:val="center"/>
          </w:tcPr>
          <w:p w14:paraId="14FC6F8E" w14:textId="77777777" w:rsidR="000D5CE9" w:rsidRDefault="00780F08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075" w:type="dxa"/>
            <w:vAlign w:val="center"/>
          </w:tcPr>
          <w:p w14:paraId="33504FC9" w14:textId="77777777" w:rsidR="000D5CE9" w:rsidRDefault="00780F08">
            <w:r>
              <w:t>153.6</w:t>
            </w:r>
          </w:p>
        </w:tc>
        <w:tc>
          <w:tcPr>
            <w:tcW w:w="3356" w:type="dxa"/>
            <w:vAlign w:val="center"/>
          </w:tcPr>
          <w:p w14:paraId="2B11AA83" w14:textId="77777777" w:rsidR="000D5CE9" w:rsidRDefault="00780F08">
            <w:r>
              <w:t>65.42</w:t>
            </w:r>
          </w:p>
        </w:tc>
      </w:tr>
      <w:tr w:rsidR="000D5CE9" w14:paraId="3FF061FC" w14:textId="77777777">
        <w:tc>
          <w:tcPr>
            <w:tcW w:w="690" w:type="dxa"/>
            <w:vMerge/>
            <w:vAlign w:val="center"/>
          </w:tcPr>
          <w:p w14:paraId="76C67693" w14:textId="77777777" w:rsidR="000D5CE9" w:rsidRDefault="000D5CE9"/>
        </w:tc>
        <w:tc>
          <w:tcPr>
            <w:tcW w:w="1992" w:type="dxa"/>
            <w:vAlign w:val="center"/>
          </w:tcPr>
          <w:p w14:paraId="36BFD340" w14:textId="77777777" w:rsidR="000D5CE9" w:rsidRDefault="00780F08">
            <w:r>
              <w:t>6046</w:t>
            </w:r>
          </w:p>
        </w:tc>
        <w:tc>
          <w:tcPr>
            <w:tcW w:w="3186" w:type="dxa"/>
            <w:vAlign w:val="center"/>
          </w:tcPr>
          <w:p w14:paraId="7817FCD0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4B4AAB1A" w14:textId="77777777" w:rsidR="000D5CE9" w:rsidRDefault="00780F08">
            <w:r>
              <w:t>79.2</w:t>
            </w:r>
          </w:p>
        </w:tc>
        <w:tc>
          <w:tcPr>
            <w:tcW w:w="3356" w:type="dxa"/>
            <w:vAlign w:val="center"/>
          </w:tcPr>
          <w:p w14:paraId="0A92E1E2" w14:textId="77777777" w:rsidR="000D5CE9" w:rsidRDefault="00780F08">
            <w:r>
              <w:t>72.98</w:t>
            </w:r>
          </w:p>
        </w:tc>
      </w:tr>
      <w:tr w:rsidR="000D5CE9" w14:paraId="73055CB3" w14:textId="77777777">
        <w:tc>
          <w:tcPr>
            <w:tcW w:w="690" w:type="dxa"/>
            <w:vMerge/>
            <w:vAlign w:val="center"/>
          </w:tcPr>
          <w:p w14:paraId="03EBD3F2" w14:textId="77777777" w:rsidR="000D5CE9" w:rsidRDefault="000D5CE9"/>
        </w:tc>
        <w:tc>
          <w:tcPr>
            <w:tcW w:w="1992" w:type="dxa"/>
            <w:vAlign w:val="center"/>
          </w:tcPr>
          <w:p w14:paraId="092EA4C3" w14:textId="77777777" w:rsidR="000D5CE9" w:rsidRDefault="00780F08">
            <w:r>
              <w:t>6081</w:t>
            </w:r>
          </w:p>
        </w:tc>
        <w:tc>
          <w:tcPr>
            <w:tcW w:w="3186" w:type="dxa"/>
            <w:vAlign w:val="center"/>
          </w:tcPr>
          <w:p w14:paraId="5D738901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45BE619" w14:textId="77777777" w:rsidR="000D5CE9" w:rsidRDefault="00780F08">
            <w:r>
              <w:t>27.8</w:t>
            </w:r>
          </w:p>
        </w:tc>
        <w:tc>
          <w:tcPr>
            <w:tcW w:w="3356" w:type="dxa"/>
            <w:vAlign w:val="center"/>
          </w:tcPr>
          <w:p w14:paraId="449714CA" w14:textId="77777777" w:rsidR="000D5CE9" w:rsidRDefault="00780F08">
            <w:r>
              <w:t>61.78</w:t>
            </w:r>
          </w:p>
        </w:tc>
      </w:tr>
      <w:tr w:rsidR="000D5CE9" w14:paraId="732892BE" w14:textId="77777777">
        <w:tc>
          <w:tcPr>
            <w:tcW w:w="690" w:type="dxa"/>
            <w:vMerge/>
            <w:vAlign w:val="center"/>
          </w:tcPr>
          <w:p w14:paraId="2FC23EA2" w14:textId="77777777" w:rsidR="000D5CE9" w:rsidRDefault="000D5CE9"/>
        </w:tc>
        <w:tc>
          <w:tcPr>
            <w:tcW w:w="1992" w:type="dxa"/>
            <w:vAlign w:val="center"/>
          </w:tcPr>
          <w:p w14:paraId="49E98D37" w14:textId="77777777" w:rsidR="000D5CE9" w:rsidRDefault="00780F08">
            <w:r>
              <w:t>6093</w:t>
            </w:r>
          </w:p>
        </w:tc>
        <w:tc>
          <w:tcPr>
            <w:tcW w:w="3186" w:type="dxa"/>
            <w:vAlign w:val="center"/>
          </w:tcPr>
          <w:p w14:paraId="1FDB51F2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3BE37806" w14:textId="77777777" w:rsidR="000D5CE9" w:rsidRDefault="00780F08">
            <w:r>
              <w:t>24.3</w:t>
            </w:r>
          </w:p>
        </w:tc>
        <w:tc>
          <w:tcPr>
            <w:tcW w:w="3356" w:type="dxa"/>
            <w:vAlign w:val="center"/>
          </w:tcPr>
          <w:p w14:paraId="2080401E" w14:textId="77777777" w:rsidR="000D5CE9" w:rsidRDefault="00780F08">
            <w:r>
              <w:t>67.48</w:t>
            </w:r>
          </w:p>
        </w:tc>
      </w:tr>
      <w:tr w:rsidR="000D5CE9" w14:paraId="7726755C" w14:textId="77777777">
        <w:tc>
          <w:tcPr>
            <w:tcW w:w="690" w:type="dxa"/>
            <w:vMerge/>
            <w:vAlign w:val="center"/>
          </w:tcPr>
          <w:p w14:paraId="769266AD" w14:textId="77777777" w:rsidR="000D5CE9" w:rsidRDefault="000D5CE9"/>
        </w:tc>
        <w:tc>
          <w:tcPr>
            <w:tcW w:w="1992" w:type="dxa"/>
            <w:vAlign w:val="center"/>
          </w:tcPr>
          <w:p w14:paraId="6979EB2A" w14:textId="77777777" w:rsidR="000D5CE9" w:rsidRDefault="00780F08">
            <w:r>
              <w:t>6094</w:t>
            </w:r>
          </w:p>
        </w:tc>
        <w:tc>
          <w:tcPr>
            <w:tcW w:w="3186" w:type="dxa"/>
            <w:vAlign w:val="center"/>
          </w:tcPr>
          <w:p w14:paraId="053F8EE4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72597221" w14:textId="77777777" w:rsidR="000D5CE9" w:rsidRDefault="00780F08">
            <w:r>
              <w:t>24.3</w:t>
            </w:r>
          </w:p>
        </w:tc>
        <w:tc>
          <w:tcPr>
            <w:tcW w:w="3356" w:type="dxa"/>
            <w:vAlign w:val="center"/>
          </w:tcPr>
          <w:p w14:paraId="6C7C49C1" w14:textId="77777777" w:rsidR="000D5CE9" w:rsidRDefault="00780F08">
            <w:r>
              <w:t>67.33</w:t>
            </w:r>
          </w:p>
        </w:tc>
      </w:tr>
      <w:tr w:rsidR="000D5CE9" w14:paraId="3B228BC6" w14:textId="77777777">
        <w:tc>
          <w:tcPr>
            <w:tcW w:w="690" w:type="dxa"/>
            <w:vMerge/>
            <w:vAlign w:val="center"/>
          </w:tcPr>
          <w:p w14:paraId="19713B31" w14:textId="77777777" w:rsidR="000D5CE9" w:rsidRDefault="000D5CE9"/>
        </w:tc>
        <w:tc>
          <w:tcPr>
            <w:tcW w:w="1992" w:type="dxa"/>
            <w:vAlign w:val="center"/>
          </w:tcPr>
          <w:p w14:paraId="27F88884" w14:textId="77777777" w:rsidR="000D5CE9" w:rsidRDefault="00780F08">
            <w:r>
              <w:t>6121</w:t>
            </w:r>
          </w:p>
        </w:tc>
        <w:tc>
          <w:tcPr>
            <w:tcW w:w="3186" w:type="dxa"/>
            <w:vAlign w:val="center"/>
          </w:tcPr>
          <w:p w14:paraId="0499EEE6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206E90D9" w14:textId="77777777" w:rsidR="000D5CE9" w:rsidRDefault="00780F08">
            <w:r>
              <w:t>20.1</w:t>
            </w:r>
          </w:p>
        </w:tc>
        <w:tc>
          <w:tcPr>
            <w:tcW w:w="3356" w:type="dxa"/>
            <w:vAlign w:val="center"/>
          </w:tcPr>
          <w:p w14:paraId="4CB79D83" w14:textId="77777777" w:rsidR="000D5CE9" w:rsidRDefault="00780F08">
            <w:r>
              <w:t>68.46</w:t>
            </w:r>
          </w:p>
        </w:tc>
      </w:tr>
      <w:tr w:rsidR="000D5CE9" w14:paraId="10E2E621" w14:textId="77777777">
        <w:tc>
          <w:tcPr>
            <w:tcW w:w="690" w:type="dxa"/>
            <w:vMerge/>
            <w:vAlign w:val="center"/>
          </w:tcPr>
          <w:p w14:paraId="3758F4F6" w14:textId="77777777" w:rsidR="000D5CE9" w:rsidRDefault="000D5CE9"/>
        </w:tc>
        <w:tc>
          <w:tcPr>
            <w:tcW w:w="1992" w:type="dxa"/>
            <w:vAlign w:val="center"/>
          </w:tcPr>
          <w:p w14:paraId="6ABA4686" w14:textId="77777777" w:rsidR="000D5CE9" w:rsidRDefault="00780F08">
            <w:r>
              <w:t>6133</w:t>
            </w:r>
          </w:p>
        </w:tc>
        <w:tc>
          <w:tcPr>
            <w:tcW w:w="3186" w:type="dxa"/>
            <w:vAlign w:val="center"/>
          </w:tcPr>
          <w:p w14:paraId="073075A0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691D20A9" w14:textId="77777777" w:rsidR="000D5CE9" w:rsidRDefault="00780F08">
            <w:r>
              <w:t>19.4</w:t>
            </w:r>
          </w:p>
        </w:tc>
        <w:tc>
          <w:tcPr>
            <w:tcW w:w="3356" w:type="dxa"/>
            <w:vAlign w:val="center"/>
          </w:tcPr>
          <w:p w14:paraId="1D7AF3AD" w14:textId="77777777" w:rsidR="000D5CE9" w:rsidRDefault="00780F08">
            <w:r>
              <w:t>69.28</w:t>
            </w:r>
          </w:p>
        </w:tc>
      </w:tr>
      <w:tr w:rsidR="000D5CE9" w14:paraId="4054C6F9" w14:textId="77777777">
        <w:tc>
          <w:tcPr>
            <w:tcW w:w="690" w:type="dxa"/>
            <w:vMerge/>
            <w:vAlign w:val="center"/>
          </w:tcPr>
          <w:p w14:paraId="6BA32EE4" w14:textId="77777777" w:rsidR="000D5CE9" w:rsidRDefault="000D5CE9"/>
        </w:tc>
        <w:tc>
          <w:tcPr>
            <w:tcW w:w="1992" w:type="dxa"/>
            <w:vAlign w:val="center"/>
          </w:tcPr>
          <w:p w14:paraId="6E4AD5CA" w14:textId="77777777" w:rsidR="000D5CE9" w:rsidRDefault="00780F08">
            <w:r>
              <w:t>6134</w:t>
            </w:r>
          </w:p>
        </w:tc>
        <w:tc>
          <w:tcPr>
            <w:tcW w:w="3186" w:type="dxa"/>
            <w:vAlign w:val="center"/>
          </w:tcPr>
          <w:p w14:paraId="47F8950D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267AF881" w14:textId="77777777" w:rsidR="000D5CE9" w:rsidRDefault="00780F08">
            <w:r>
              <w:t>19.4</w:t>
            </w:r>
          </w:p>
        </w:tc>
        <w:tc>
          <w:tcPr>
            <w:tcW w:w="3356" w:type="dxa"/>
            <w:vAlign w:val="center"/>
          </w:tcPr>
          <w:p w14:paraId="569C2C1A" w14:textId="77777777" w:rsidR="000D5CE9" w:rsidRDefault="00780F08">
            <w:r>
              <w:t>69.95</w:t>
            </w:r>
          </w:p>
        </w:tc>
      </w:tr>
      <w:tr w:rsidR="000D5CE9" w14:paraId="45D6BA78" w14:textId="77777777">
        <w:tc>
          <w:tcPr>
            <w:tcW w:w="690" w:type="dxa"/>
            <w:vMerge/>
            <w:vAlign w:val="center"/>
          </w:tcPr>
          <w:p w14:paraId="0F621D05" w14:textId="77777777" w:rsidR="000D5CE9" w:rsidRDefault="000D5CE9"/>
        </w:tc>
        <w:tc>
          <w:tcPr>
            <w:tcW w:w="1992" w:type="dxa"/>
            <w:vAlign w:val="center"/>
          </w:tcPr>
          <w:p w14:paraId="42000522" w14:textId="77777777" w:rsidR="000D5CE9" w:rsidRDefault="00780F08">
            <w:r>
              <w:t>6141</w:t>
            </w:r>
          </w:p>
        </w:tc>
        <w:tc>
          <w:tcPr>
            <w:tcW w:w="3186" w:type="dxa"/>
            <w:vAlign w:val="center"/>
          </w:tcPr>
          <w:p w14:paraId="15D1CBA9" w14:textId="77777777" w:rsidR="000D5CE9" w:rsidRDefault="00780F08">
            <w:r>
              <w:t>会议室</w:t>
            </w:r>
          </w:p>
        </w:tc>
        <w:tc>
          <w:tcPr>
            <w:tcW w:w="1075" w:type="dxa"/>
            <w:vAlign w:val="center"/>
          </w:tcPr>
          <w:p w14:paraId="2C7ED1DC" w14:textId="77777777" w:rsidR="000D5CE9" w:rsidRDefault="00780F08">
            <w:r>
              <w:t>18.7</w:t>
            </w:r>
          </w:p>
        </w:tc>
        <w:tc>
          <w:tcPr>
            <w:tcW w:w="3356" w:type="dxa"/>
            <w:vAlign w:val="center"/>
          </w:tcPr>
          <w:p w14:paraId="1845B8FF" w14:textId="77777777" w:rsidR="000D5CE9" w:rsidRDefault="00780F08">
            <w:r>
              <w:t>67.91</w:t>
            </w:r>
          </w:p>
        </w:tc>
      </w:tr>
      <w:tr w:rsidR="000D5CE9" w14:paraId="664FFD52" w14:textId="77777777">
        <w:tc>
          <w:tcPr>
            <w:tcW w:w="690" w:type="dxa"/>
            <w:vMerge/>
            <w:vAlign w:val="center"/>
          </w:tcPr>
          <w:p w14:paraId="59BC7166" w14:textId="77777777" w:rsidR="000D5CE9" w:rsidRDefault="000D5CE9"/>
        </w:tc>
        <w:tc>
          <w:tcPr>
            <w:tcW w:w="1992" w:type="dxa"/>
            <w:vAlign w:val="center"/>
          </w:tcPr>
          <w:p w14:paraId="2D572DCC" w14:textId="77777777" w:rsidR="000D5CE9" w:rsidRDefault="00780F08">
            <w:r>
              <w:t>6198</w:t>
            </w:r>
          </w:p>
        </w:tc>
        <w:tc>
          <w:tcPr>
            <w:tcW w:w="3186" w:type="dxa"/>
            <w:vAlign w:val="center"/>
          </w:tcPr>
          <w:p w14:paraId="0484B97D" w14:textId="77777777" w:rsidR="000D5CE9" w:rsidRDefault="00780F08">
            <w:r>
              <w:t>走道</w:t>
            </w:r>
          </w:p>
        </w:tc>
        <w:tc>
          <w:tcPr>
            <w:tcW w:w="1075" w:type="dxa"/>
            <w:vAlign w:val="center"/>
          </w:tcPr>
          <w:p w14:paraId="72CCA3BC" w14:textId="77777777" w:rsidR="000D5CE9" w:rsidRDefault="00780F08">
            <w:r>
              <w:t>6.7</w:t>
            </w:r>
          </w:p>
        </w:tc>
        <w:tc>
          <w:tcPr>
            <w:tcW w:w="3356" w:type="dxa"/>
            <w:vAlign w:val="center"/>
          </w:tcPr>
          <w:p w14:paraId="2FB24D66" w14:textId="77777777" w:rsidR="000D5CE9" w:rsidRDefault="00780F08">
            <w:r>
              <w:t>72.63</w:t>
            </w:r>
          </w:p>
        </w:tc>
      </w:tr>
      <w:tr w:rsidR="000D5CE9" w14:paraId="11369298" w14:textId="77777777">
        <w:tc>
          <w:tcPr>
            <w:tcW w:w="690" w:type="dxa"/>
            <w:vMerge/>
            <w:vAlign w:val="center"/>
          </w:tcPr>
          <w:p w14:paraId="25B626A1" w14:textId="77777777" w:rsidR="000D5CE9" w:rsidRDefault="000D5CE9"/>
        </w:tc>
        <w:tc>
          <w:tcPr>
            <w:tcW w:w="1992" w:type="dxa"/>
            <w:vAlign w:val="center"/>
          </w:tcPr>
          <w:p w14:paraId="57F4C148" w14:textId="77777777" w:rsidR="000D5CE9" w:rsidRDefault="00780F08">
            <w:r>
              <w:t>6253</w:t>
            </w:r>
          </w:p>
        </w:tc>
        <w:tc>
          <w:tcPr>
            <w:tcW w:w="3186" w:type="dxa"/>
            <w:vAlign w:val="center"/>
          </w:tcPr>
          <w:p w14:paraId="63A7DC58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39BCF91B" w14:textId="77777777" w:rsidR="000D5CE9" w:rsidRDefault="00780F08">
            <w:r>
              <w:t>2.8</w:t>
            </w:r>
          </w:p>
        </w:tc>
        <w:tc>
          <w:tcPr>
            <w:tcW w:w="3356" w:type="dxa"/>
            <w:vAlign w:val="center"/>
          </w:tcPr>
          <w:p w14:paraId="21AD522F" w14:textId="77777777" w:rsidR="000D5CE9" w:rsidRDefault="00780F08">
            <w:r>
              <w:t>68.57</w:t>
            </w:r>
          </w:p>
        </w:tc>
      </w:tr>
      <w:tr w:rsidR="000D5CE9" w14:paraId="54C93CCE" w14:textId="77777777">
        <w:tc>
          <w:tcPr>
            <w:tcW w:w="690" w:type="dxa"/>
            <w:vMerge/>
            <w:vAlign w:val="center"/>
          </w:tcPr>
          <w:p w14:paraId="75A28990" w14:textId="77777777" w:rsidR="000D5CE9" w:rsidRDefault="000D5CE9"/>
        </w:tc>
        <w:tc>
          <w:tcPr>
            <w:tcW w:w="1992" w:type="dxa"/>
            <w:vAlign w:val="center"/>
          </w:tcPr>
          <w:p w14:paraId="778449ED" w14:textId="77777777" w:rsidR="000D5CE9" w:rsidRDefault="00780F08">
            <w:r>
              <w:t>6259</w:t>
            </w:r>
          </w:p>
        </w:tc>
        <w:tc>
          <w:tcPr>
            <w:tcW w:w="3186" w:type="dxa"/>
            <w:vAlign w:val="center"/>
          </w:tcPr>
          <w:p w14:paraId="2915099A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271E2034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49C63AC4" w14:textId="77777777" w:rsidR="000D5CE9" w:rsidRDefault="00780F08">
            <w:r>
              <w:t>68.63</w:t>
            </w:r>
          </w:p>
        </w:tc>
      </w:tr>
      <w:tr w:rsidR="000D5CE9" w14:paraId="67C4AEF9" w14:textId="77777777">
        <w:tc>
          <w:tcPr>
            <w:tcW w:w="690" w:type="dxa"/>
            <w:vMerge/>
            <w:vAlign w:val="center"/>
          </w:tcPr>
          <w:p w14:paraId="472E8F3D" w14:textId="77777777" w:rsidR="000D5CE9" w:rsidRDefault="000D5CE9"/>
        </w:tc>
        <w:tc>
          <w:tcPr>
            <w:tcW w:w="1992" w:type="dxa"/>
            <w:vAlign w:val="center"/>
          </w:tcPr>
          <w:p w14:paraId="603A0048" w14:textId="77777777" w:rsidR="000D5CE9" w:rsidRDefault="00780F08">
            <w:r>
              <w:t>6262</w:t>
            </w:r>
          </w:p>
        </w:tc>
        <w:tc>
          <w:tcPr>
            <w:tcW w:w="3186" w:type="dxa"/>
            <w:vAlign w:val="center"/>
          </w:tcPr>
          <w:p w14:paraId="2C29C44A" w14:textId="77777777" w:rsidR="000D5CE9" w:rsidRDefault="00780F08">
            <w:r>
              <w:t>起居室</w:t>
            </w:r>
          </w:p>
        </w:tc>
        <w:tc>
          <w:tcPr>
            <w:tcW w:w="1075" w:type="dxa"/>
            <w:vAlign w:val="center"/>
          </w:tcPr>
          <w:p w14:paraId="595C2791" w14:textId="77777777" w:rsidR="000D5CE9" w:rsidRDefault="00780F08">
            <w:r>
              <w:t>2.7</w:t>
            </w:r>
          </w:p>
        </w:tc>
        <w:tc>
          <w:tcPr>
            <w:tcW w:w="3356" w:type="dxa"/>
            <w:vAlign w:val="center"/>
          </w:tcPr>
          <w:p w14:paraId="3F66D9F7" w14:textId="77777777" w:rsidR="000D5CE9" w:rsidRDefault="00780F08">
            <w:r>
              <w:t>68.31</w:t>
            </w:r>
          </w:p>
        </w:tc>
      </w:tr>
      <w:tr w:rsidR="000D5CE9" w14:paraId="708DBECB" w14:textId="77777777">
        <w:tc>
          <w:tcPr>
            <w:tcW w:w="6943" w:type="dxa"/>
            <w:gridSpan w:val="4"/>
            <w:vAlign w:val="center"/>
          </w:tcPr>
          <w:p w14:paraId="7F7962EA" w14:textId="77777777" w:rsidR="000D5CE9" w:rsidRDefault="00780F08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6ED4B0C1" w14:textId="77777777" w:rsidR="000D5CE9" w:rsidRDefault="00780F08">
            <w:r>
              <w:t>67.53%</w:t>
            </w:r>
          </w:p>
        </w:tc>
      </w:tr>
    </w:tbl>
    <w:p w14:paraId="08DD5421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14:paraId="2DF13C7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1AAAAB0E" w14:textId="77777777" w:rsidR="008E2A42" w:rsidRPr="00E14B7E" w:rsidRDefault="00A968A5" w:rsidP="00A968A5">
      <w:pPr>
        <w:pStyle w:val="1"/>
        <w:tabs>
          <w:tab w:val="left" w:pos="432"/>
        </w:tabs>
      </w:pPr>
      <w:bookmarkStart w:id="52" w:name="_Toc38892143"/>
      <w:r w:rsidRPr="00E14B7E">
        <w:rPr>
          <w:rFonts w:hint="eastAsia"/>
        </w:rPr>
        <w:t>结论</w:t>
      </w:r>
      <w:bookmarkEnd w:id="52"/>
    </w:p>
    <w:p w14:paraId="2071068A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67.53%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5</w:t>
      </w:r>
      <w:bookmarkEnd w:id="54"/>
      <w:r w:rsidR="005B277A" w:rsidRPr="00E14B7E">
        <w:rPr>
          <w:rFonts w:hint="eastAsia"/>
          <w:lang w:val="en-US"/>
        </w:rPr>
        <w:t>分。</w:t>
      </w:r>
    </w:p>
    <w:p w14:paraId="2B14966E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14:paraId="4FDBB993" w14:textId="77777777"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14:paraId="3B6B1E69" w14:textId="77777777" w:rsidR="00BB6EE7" w:rsidRDefault="00780F08" w:rsidP="00BB6EE7">
      <w:pPr>
        <w:pStyle w:val="2"/>
      </w:pPr>
      <w:r>
        <w:rPr>
          <w:rFonts w:hint="eastAsia"/>
        </w:rPr>
        <w:t>大厅</w:t>
      </w:r>
      <w:r>
        <w:rPr>
          <w:rFonts w:hint="eastAsia"/>
        </w:rPr>
        <w:t>[1003]</w:t>
      </w:r>
    </w:p>
    <w:p w14:paraId="177A6C1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EEA10D7" wp14:editId="0494D9B5">
            <wp:extent cx="5667375" cy="30003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DFA3" w14:textId="77777777" w:rsidR="00E236A9" w:rsidRPr="001A6A96" w:rsidRDefault="00780F08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4D3D40EA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[1004]</w:t>
      </w:r>
    </w:p>
    <w:p w14:paraId="41F01C8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D70A0CF" wp14:editId="44D61DE9">
            <wp:extent cx="5667375" cy="30003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9135" w14:textId="77777777" w:rsidR="00E236A9" w:rsidRPr="001A6A96" w:rsidRDefault="00780F08" w:rsidP="00790A17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5966652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展厅（单层及顶层）</w:t>
      </w:r>
      <w:r>
        <w:rPr>
          <w:rFonts w:hint="eastAsia"/>
        </w:rPr>
        <w:t>[1006]</w:t>
      </w:r>
    </w:p>
    <w:p w14:paraId="4842C31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5463F05" wp14:editId="52EC98AE">
            <wp:extent cx="5667375" cy="30003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E961" w14:textId="77777777" w:rsidR="00E236A9" w:rsidRPr="001A6A96" w:rsidRDefault="00780F08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7C5D10C4" w14:textId="77777777" w:rsidR="00BB6EE7" w:rsidRDefault="00780F08" w:rsidP="00BB6EE7">
      <w:pPr>
        <w:pStyle w:val="2"/>
      </w:pPr>
      <w:r>
        <w:rPr>
          <w:rFonts w:hint="eastAsia"/>
        </w:rPr>
        <w:t>报告厅</w:t>
      </w:r>
      <w:r>
        <w:rPr>
          <w:rFonts w:hint="eastAsia"/>
        </w:rPr>
        <w:t>[1008]</w:t>
      </w:r>
    </w:p>
    <w:p w14:paraId="195929F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9AA1A55" wp14:editId="6DC127E3">
            <wp:extent cx="5667375" cy="30003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A40C" w14:textId="77777777" w:rsidR="00E236A9" w:rsidRPr="001A6A96" w:rsidRDefault="00780F08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09641B4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超市</w:t>
      </w:r>
      <w:r>
        <w:rPr>
          <w:rFonts w:hint="eastAsia"/>
        </w:rPr>
        <w:t>[1023]</w:t>
      </w:r>
    </w:p>
    <w:p w14:paraId="60765D9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62416B8" wp14:editId="51885002">
            <wp:extent cx="5667375" cy="30003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1113" w14:textId="77777777" w:rsidR="00E236A9" w:rsidRPr="001A6A96" w:rsidRDefault="00780F08" w:rsidP="00790A17">
      <w:pPr>
        <w:jc w:val="center"/>
      </w:pPr>
      <w:r>
        <w:rPr>
          <w:rFonts w:hint="eastAsia"/>
        </w:rPr>
        <w:t>1023</w:t>
      </w:r>
      <w:r>
        <w:rPr>
          <w:rFonts w:hint="eastAsia"/>
        </w:rPr>
        <w:t>房间</w:t>
      </w:r>
      <w:r>
        <w:t>全年逐时温度图</w:t>
      </w:r>
    </w:p>
    <w:p w14:paraId="5C85D2DA" w14:textId="77777777" w:rsidR="00BB6EE7" w:rsidRDefault="00780F08" w:rsidP="00BB6EE7">
      <w:pPr>
        <w:pStyle w:val="2"/>
      </w:pPr>
      <w:r>
        <w:rPr>
          <w:rFonts w:hint="eastAsia"/>
        </w:rPr>
        <w:t>餐厅</w:t>
      </w:r>
      <w:r>
        <w:rPr>
          <w:rFonts w:hint="eastAsia"/>
        </w:rPr>
        <w:t>[1042]</w:t>
      </w:r>
    </w:p>
    <w:p w14:paraId="14F6E3F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5723B48" wp14:editId="3A594233">
            <wp:extent cx="5667375" cy="30003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59DC" w14:textId="77777777" w:rsidR="00E236A9" w:rsidRPr="001A6A96" w:rsidRDefault="00780F08" w:rsidP="00790A17">
      <w:pPr>
        <w:jc w:val="center"/>
      </w:pPr>
      <w:r>
        <w:rPr>
          <w:rFonts w:hint="eastAsia"/>
        </w:rPr>
        <w:t>1042</w:t>
      </w:r>
      <w:r>
        <w:rPr>
          <w:rFonts w:hint="eastAsia"/>
        </w:rPr>
        <w:t>房间</w:t>
      </w:r>
      <w:r>
        <w:t>全年逐时温度图</w:t>
      </w:r>
    </w:p>
    <w:p w14:paraId="55EB276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餐厅</w:t>
      </w:r>
      <w:r>
        <w:rPr>
          <w:rFonts w:hint="eastAsia"/>
        </w:rPr>
        <w:t>[</w:t>
      </w:r>
      <w:r>
        <w:rPr>
          <w:rFonts w:hint="eastAsia"/>
        </w:rPr>
        <w:t>1054]</w:t>
      </w:r>
    </w:p>
    <w:p w14:paraId="3954B75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D4D80E9" wp14:editId="71573113">
            <wp:extent cx="5667375" cy="300037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AC00" w14:textId="77777777" w:rsidR="00E236A9" w:rsidRPr="001A6A96" w:rsidRDefault="00780F08" w:rsidP="00790A17">
      <w:pPr>
        <w:jc w:val="center"/>
      </w:pPr>
      <w:r>
        <w:rPr>
          <w:rFonts w:hint="eastAsia"/>
        </w:rPr>
        <w:t>1054</w:t>
      </w:r>
      <w:r>
        <w:rPr>
          <w:rFonts w:hint="eastAsia"/>
        </w:rPr>
        <w:t>房间</w:t>
      </w:r>
      <w:r>
        <w:t>全年逐时温度图</w:t>
      </w:r>
    </w:p>
    <w:p w14:paraId="6E75273B" w14:textId="77777777" w:rsidR="00BB6EE7" w:rsidRDefault="00780F08" w:rsidP="00BB6EE7">
      <w:pPr>
        <w:pStyle w:val="2"/>
      </w:pPr>
      <w:r>
        <w:rPr>
          <w:rFonts w:hint="eastAsia"/>
        </w:rPr>
        <w:t>登录厅</w:t>
      </w:r>
      <w:r>
        <w:rPr>
          <w:rFonts w:hint="eastAsia"/>
        </w:rPr>
        <w:t>[1055]</w:t>
      </w:r>
    </w:p>
    <w:p w14:paraId="1F6EFB3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9029C37" wp14:editId="342FBCA1">
            <wp:extent cx="5667375" cy="30003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7CC4" w14:textId="77777777" w:rsidR="00E236A9" w:rsidRPr="001A6A96" w:rsidRDefault="00780F08" w:rsidP="00790A17">
      <w:pPr>
        <w:jc w:val="center"/>
      </w:pPr>
      <w:r>
        <w:rPr>
          <w:rFonts w:hint="eastAsia"/>
        </w:rPr>
        <w:t>1055</w:t>
      </w:r>
      <w:r>
        <w:rPr>
          <w:rFonts w:hint="eastAsia"/>
        </w:rPr>
        <w:t>房间</w:t>
      </w:r>
      <w:r>
        <w:t>全年逐时温度图</w:t>
      </w:r>
    </w:p>
    <w:p w14:paraId="7DC75AD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库房</w:t>
      </w:r>
      <w:r>
        <w:rPr>
          <w:rFonts w:hint="eastAsia"/>
        </w:rPr>
        <w:t>[1059]</w:t>
      </w:r>
    </w:p>
    <w:p w14:paraId="63F5032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6642D61" wp14:editId="6C2DA140">
            <wp:extent cx="5667375" cy="30003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FF82" w14:textId="77777777" w:rsidR="00E236A9" w:rsidRPr="001A6A96" w:rsidRDefault="00780F08" w:rsidP="00790A17">
      <w:pPr>
        <w:jc w:val="center"/>
      </w:pPr>
      <w:r>
        <w:rPr>
          <w:rFonts w:hint="eastAsia"/>
        </w:rPr>
        <w:t>1059</w:t>
      </w:r>
      <w:r>
        <w:rPr>
          <w:rFonts w:hint="eastAsia"/>
        </w:rPr>
        <w:t>房间</w:t>
      </w:r>
      <w:r>
        <w:t>全年逐时温度图</w:t>
      </w:r>
    </w:p>
    <w:p w14:paraId="01620B7A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[1063]</w:t>
      </w:r>
    </w:p>
    <w:p w14:paraId="295EF45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D900B3D" wp14:editId="0A0BE7B9">
            <wp:extent cx="5667375" cy="3000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00E8" w14:textId="77777777" w:rsidR="00E236A9" w:rsidRPr="001A6A96" w:rsidRDefault="00780F08" w:rsidP="00790A17">
      <w:pPr>
        <w:jc w:val="center"/>
      </w:pPr>
      <w:r>
        <w:rPr>
          <w:rFonts w:hint="eastAsia"/>
        </w:rPr>
        <w:t>1063</w:t>
      </w:r>
      <w:r>
        <w:rPr>
          <w:rFonts w:hint="eastAsia"/>
        </w:rPr>
        <w:t>房间</w:t>
      </w:r>
      <w:r>
        <w:t>全年逐时温度图</w:t>
      </w:r>
    </w:p>
    <w:p w14:paraId="7F1C8BF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餐厅</w:t>
      </w:r>
      <w:r>
        <w:rPr>
          <w:rFonts w:hint="eastAsia"/>
        </w:rPr>
        <w:t>[1078]</w:t>
      </w:r>
    </w:p>
    <w:p w14:paraId="0531CC5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5C55F67" wp14:editId="7FE9B8EC">
            <wp:extent cx="5667375" cy="30003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B7D0" w14:textId="77777777" w:rsidR="00E236A9" w:rsidRPr="001A6A96" w:rsidRDefault="00780F08" w:rsidP="00790A17">
      <w:pPr>
        <w:jc w:val="center"/>
      </w:pPr>
      <w:r>
        <w:rPr>
          <w:rFonts w:hint="eastAsia"/>
        </w:rPr>
        <w:t>1078</w:t>
      </w:r>
      <w:r>
        <w:rPr>
          <w:rFonts w:hint="eastAsia"/>
        </w:rPr>
        <w:t>房间</w:t>
      </w:r>
      <w:r>
        <w:t>全年逐时温度图</w:t>
      </w:r>
    </w:p>
    <w:p w14:paraId="4C3085B9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[1193]</w:t>
      </w:r>
    </w:p>
    <w:p w14:paraId="7C86D7E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4683304" wp14:editId="6C79EEE7">
            <wp:extent cx="5667375" cy="30003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6FB" w14:textId="77777777" w:rsidR="00E236A9" w:rsidRPr="001A6A96" w:rsidRDefault="00780F08" w:rsidP="00790A17">
      <w:pPr>
        <w:jc w:val="center"/>
      </w:pPr>
      <w:r>
        <w:rPr>
          <w:rFonts w:hint="eastAsia"/>
        </w:rPr>
        <w:t>1193</w:t>
      </w:r>
      <w:r>
        <w:rPr>
          <w:rFonts w:hint="eastAsia"/>
        </w:rPr>
        <w:t>房间</w:t>
      </w:r>
      <w:r>
        <w:t>全年逐时温度图</w:t>
      </w:r>
    </w:p>
    <w:p w14:paraId="4A7F740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[1199]</w:t>
      </w:r>
    </w:p>
    <w:p w14:paraId="16924EFD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CCEF494" wp14:editId="4A899187">
            <wp:extent cx="5667375" cy="3000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06B9" w14:textId="77777777" w:rsidR="00E236A9" w:rsidRPr="001A6A96" w:rsidRDefault="00780F08" w:rsidP="00790A17">
      <w:pPr>
        <w:jc w:val="center"/>
      </w:pPr>
      <w:r>
        <w:rPr>
          <w:rFonts w:hint="eastAsia"/>
        </w:rPr>
        <w:t>1199</w:t>
      </w:r>
      <w:r>
        <w:rPr>
          <w:rFonts w:hint="eastAsia"/>
        </w:rPr>
        <w:t>房间</w:t>
      </w:r>
      <w:r>
        <w:t>全年逐时温度图</w:t>
      </w:r>
    </w:p>
    <w:p w14:paraId="71278D45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[1249]</w:t>
      </w:r>
    </w:p>
    <w:p w14:paraId="1563746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AA0D7FD" wp14:editId="278AC6A0">
            <wp:extent cx="5667375" cy="30003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28ED" w14:textId="77777777" w:rsidR="00E236A9" w:rsidRPr="001A6A96" w:rsidRDefault="00780F08" w:rsidP="00790A17">
      <w:pPr>
        <w:jc w:val="center"/>
      </w:pPr>
      <w:r>
        <w:rPr>
          <w:rFonts w:hint="eastAsia"/>
        </w:rPr>
        <w:t>1249</w:t>
      </w:r>
      <w:r>
        <w:rPr>
          <w:rFonts w:hint="eastAsia"/>
        </w:rPr>
        <w:t>房间</w:t>
      </w:r>
      <w:r>
        <w:t>全年逐时温度图</w:t>
      </w:r>
    </w:p>
    <w:p w14:paraId="60AFC49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[1260]</w:t>
      </w:r>
    </w:p>
    <w:p w14:paraId="5215D36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1F2A711" wp14:editId="250000D5">
            <wp:extent cx="5667375" cy="30003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34F8" w14:textId="77777777" w:rsidR="00E236A9" w:rsidRPr="001A6A96" w:rsidRDefault="00780F08" w:rsidP="00790A17">
      <w:pPr>
        <w:jc w:val="center"/>
      </w:pPr>
      <w:r>
        <w:rPr>
          <w:rFonts w:hint="eastAsia"/>
        </w:rPr>
        <w:t>1260</w:t>
      </w:r>
      <w:r>
        <w:rPr>
          <w:rFonts w:hint="eastAsia"/>
        </w:rPr>
        <w:t>房间</w:t>
      </w:r>
      <w:r>
        <w:t>全年逐时温度图</w:t>
      </w:r>
    </w:p>
    <w:p w14:paraId="2E68CF0F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[1265]</w:t>
      </w:r>
    </w:p>
    <w:p w14:paraId="05DC387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C2CB410" wp14:editId="2A0484A2">
            <wp:extent cx="5667375" cy="30003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C6D3" w14:textId="77777777" w:rsidR="00E236A9" w:rsidRPr="001A6A96" w:rsidRDefault="00780F08" w:rsidP="00790A17">
      <w:pPr>
        <w:jc w:val="center"/>
      </w:pPr>
      <w:r>
        <w:rPr>
          <w:rFonts w:hint="eastAsia"/>
        </w:rPr>
        <w:t>1265</w:t>
      </w:r>
      <w:r>
        <w:rPr>
          <w:rFonts w:hint="eastAsia"/>
        </w:rPr>
        <w:t>房间</w:t>
      </w:r>
      <w:r>
        <w:t>全年逐时温度图</w:t>
      </w:r>
    </w:p>
    <w:p w14:paraId="4A7177F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</w:t>
      </w:r>
      <w:r>
        <w:rPr>
          <w:rFonts w:hint="eastAsia"/>
        </w:rPr>
        <w:t>2002]</w:t>
      </w:r>
    </w:p>
    <w:p w14:paraId="7E13834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A6104E2" wp14:editId="47051743">
            <wp:extent cx="5667375" cy="30003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6C54" w14:textId="77777777" w:rsidR="00E236A9" w:rsidRPr="001A6A96" w:rsidRDefault="00780F08" w:rsidP="00790A17">
      <w:pPr>
        <w:jc w:val="center"/>
      </w:pPr>
      <w:r>
        <w:rPr>
          <w:rFonts w:hint="eastAsia"/>
        </w:rPr>
        <w:t>2002</w:t>
      </w:r>
      <w:r>
        <w:rPr>
          <w:rFonts w:hint="eastAsia"/>
        </w:rPr>
        <w:t>房间</w:t>
      </w:r>
      <w:r>
        <w:t>全年逐时温度图</w:t>
      </w:r>
    </w:p>
    <w:p w14:paraId="44C5AB75" w14:textId="77777777" w:rsidR="00BB6EE7" w:rsidRDefault="00780F08" w:rsidP="00BB6EE7">
      <w:pPr>
        <w:pStyle w:val="2"/>
      </w:pPr>
      <w:proofErr w:type="gramStart"/>
      <w:r>
        <w:rPr>
          <w:rFonts w:hint="eastAsia"/>
        </w:rPr>
        <w:t>交流区</w:t>
      </w:r>
      <w:proofErr w:type="gramEnd"/>
      <w:r>
        <w:rPr>
          <w:rFonts w:hint="eastAsia"/>
        </w:rPr>
        <w:t>[2013]</w:t>
      </w:r>
    </w:p>
    <w:p w14:paraId="6E4F724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95A31EB" wp14:editId="0439D047">
            <wp:extent cx="5667375" cy="30003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18A2" w14:textId="77777777" w:rsidR="00E236A9" w:rsidRPr="001A6A96" w:rsidRDefault="00780F08" w:rsidP="00790A17">
      <w:pPr>
        <w:jc w:val="center"/>
      </w:pPr>
      <w:r>
        <w:rPr>
          <w:rFonts w:hint="eastAsia"/>
        </w:rPr>
        <w:t>2013</w:t>
      </w:r>
      <w:r>
        <w:rPr>
          <w:rFonts w:hint="eastAsia"/>
        </w:rPr>
        <w:t>房间</w:t>
      </w:r>
      <w:r>
        <w:t>全年逐时温度图</w:t>
      </w:r>
    </w:p>
    <w:p w14:paraId="481DEF05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文娱室</w:t>
      </w:r>
      <w:r>
        <w:rPr>
          <w:rFonts w:hint="eastAsia"/>
        </w:rPr>
        <w:t>[2016]</w:t>
      </w:r>
    </w:p>
    <w:p w14:paraId="3F67698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8F7E758" wp14:editId="1972F39D">
            <wp:extent cx="5667375" cy="300037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8022" w14:textId="77777777" w:rsidR="00E236A9" w:rsidRPr="001A6A96" w:rsidRDefault="00780F08" w:rsidP="00790A17">
      <w:pPr>
        <w:jc w:val="center"/>
      </w:pPr>
      <w:r>
        <w:rPr>
          <w:rFonts w:hint="eastAsia"/>
        </w:rPr>
        <w:t>2016</w:t>
      </w:r>
      <w:r>
        <w:rPr>
          <w:rFonts w:hint="eastAsia"/>
        </w:rPr>
        <w:t>房间</w:t>
      </w:r>
      <w:r>
        <w:t>全年逐时温度图</w:t>
      </w:r>
    </w:p>
    <w:p w14:paraId="3B0B855F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[2017]</w:t>
      </w:r>
    </w:p>
    <w:p w14:paraId="4408727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9F87CF0" wp14:editId="7CDDF826">
            <wp:extent cx="5667375" cy="300037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263B" w14:textId="77777777" w:rsidR="00E236A9" w:rsidRPr="001A6A96" w:rsidRDefault="00780F08" w:rsidP="00790A17">
      <w:pPr>
        <w:jc w:val="center"/>
      </w:pPr>
      <w:r>
        <w:rPr>
          <w:rFonts w:hint="eastAsia"/>
        </w:rPr>
        <w:t>2017</w:t>
      </w:r>
      <w:r>
        <w:rPr>
          <w:rFonts w:hint="eastAsia"/>
        </w:rPr>
        <w:t>房间</w:t>
      </w:r>
      <w:r>
        <w:t>全年逐时温度图</w:t>
      </w:r>
    </w:p>
    <w:p w14:paraId="13965C5C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文娱室</w:t>
      </w:r>
      <w:r>
        <w:rPr>
          <w:rFonts w:hint="eastAsia"/>
        </w:rPr>
        <w:t>[2029]</w:t>
      </w:r>
    </w:p>
    <w:p w14:paraId="0A61EE5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A85B866" wp14:editId="26FFFECB">
            <wp:extent cx="5667375" cy="30003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67C9" w14:textId="77777777" w:rsidR="00E236A9" w:rsidRPr="001A6A96" w:rsidRDefault="00780F08" w:rsidP="00790A17">
      <w:pPr>
        <w:jc w:val="center"/>
      </w:pPr>
      <w:r>
        <w:rPr>
          <w:rFonts w:hint="eastAsia"/>
        </w:rPr>
        <w:t>2029</w:t>
      </w:r>
      <w:r>
        <w:rPr>
          <w:rFonts w:hint="eastAsia"/>
        </w:rPr>
        <w:t>房间</w:t>
      </w:r>
      <w:r>
        <w:t>全年逐时温度图</w:t>
      </w:r>
    </w:p>
    <w:p w14:paraId="7954697A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[2040]</w:t>
      </w:r>
    </w:p>
    <w:p w14:paraId="365F56E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5DE6E23" wp14:editId="01341DFE">
            <wp:extent cx="5667375" cy="30003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667D" w14:textId="77777777" w:rsidR="00E236A9" w:rsidRPr="001A6A96" w:rsidRDefault="00780F08" w:rsidP="00790A17">
      <w:pPr>
        <w:jc w:val="center"/>
      </w:pPr>
      <w:r>
        <w:rPr>
          <w:rFonts w:hint="eastAsia"/>
        </w:rPr>
        <w:t>2040</w:t>
      </w:r>
      <w:r>
        <w:rPr>
          <w:rFonts w:hint="eastAsia"/>
        </w:rPr>
        <w:t>房间</w:t>
      </w:r>
      <w:r>
        <w:t>全年逐时温度图</w:t>
      </w:r>
    </w:p>
    <w:p w14:paraId="38896DFA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共享厨房</w:t>
      </w:r>
      <w:r>
        <w:rPr>
          <w:rFonts w:hint="eastAsia"/>
        </w:rPr>
        <w:t>[2052]</w:t>
      </w:r>
    </w:p>
    <w:p w14:paraId="0B4CDBE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76F549E" wp14:editId="150E05D9">
            <wp:extent cx="5667375" cy="3000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BF8DE" w14:textId="77777777" w:rsidR="00E236A9" w:rsidRPr="001A6A96" w:rsidRDefault="00780F08" w:rsidP="00790A17">
      <w:pPr>
        <w:jc w:val="center"/>
      </w:pPr>
      <w:r>
        <w:rPr>
          <w:rFonts w:hint="eastAsia"/>
        </w:rPr>
        <w:t>2052</w:t>
      </w:r>
      <w:r>
        <w:rPr>
          <w:rFonts w:hint="eastAsia"/>
        </w:rPr>
        <w:t>房间</w:t>
      </w:r>
      <w:r>
        <w:t>全年逐时温度图</w:t>
      </w:r>
    </w:p>
    <w:p w14:paraId="60A723FA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[2068]</w:t>
      </w:r>
    </w:p>
    <w:p w14:paraId="071C2B0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603099B" wp14:editId="4D946CDA">
            <wp:extent cx="5667375" cy="3000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7306" w14:textId="77777777" w:rsidR="00E236A9" w:rsidRPr="001A6A96" w:rsidRDefault="00780F08" w:rsidP="00790A17">
      <w:pPr>
        <w:jc w:val="center"/>
      </w:pPr>
      <w:r>
        <w:rPr>
          <w:rFonts w:hint="eastAsia"/>
        </w:rPr>
        <w:t>2068</w:t>
      </w:r>
      <w:r>
        <w:rPr>
          <w:rFonts w:hint="eastAsia"/>
        </w:rPr>
        <w:t>房间</w:t>
      </w:r>
      <w:r>
        <w:t>全年逐时温度图</w:t>
      </w:r>
    </w:p>
    <w:p w14:paraId="726891F5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胶囊空间</w:t>
      </w:r>
      <w:r>
        <w:rPr>
          <w:rFonts w:hint="eastAsia"/>
        </w:rPr>
        <w:t>[2073]</w:t>
      </w:r>
    </w:p>
    <w:p w14:paraId="30B4499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220D677" wp14:editId="50D062F4">
            <wp:extent cx="5667375" cy="30003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A4D7" w14:textId="77777777" w:rsidR="00E236A9" w:rsidRPr="001A6A96" w:rsidRDefault="00780F08" w:rsidP="00790A17">
      <w:pPr>
        <w:jc w:val="center"/>
      </w:pPr>
      <w:r>
        <w:rPr>
          <w:rFonts w:hint="eastAsia"/>
        </w:rPr>
        <w:t>2073</w:t>
      </w:r>
      <w:r>
        <w:rPr>
          <w:rFonts w:hint="eastAsia"/>
        </w:rPr>
        <w:t>房间</w:t>
      </w:r>
      <w:r>
        <w:t>全年逐时温度图</w:t>
      </w:r>
    </w:p>
    <w:p w14:paraId="2258844E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[2076]</w:t>
      </w:r>
    </w:p>
    <w:p w14:paraId="38D860A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5710EAB" wp14:editId="3D4CA2C5">
            <wp:extent cx="5667375" cy="30003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C8F9" w14:textId="77777777" w:rsidR="00E236A9" w:rsidRPr="001A6A96" w:rsidRDefault="00780F08" w:rsidP="00790A17">
      <w:pPr>
        <w:jc w:val="center"/>
      </w:pPr>
      <w:r>
        <w:rPr>
          <w:rFonts w:hint="eastAsia"/>
        </w:rPr>
        <w:t>2076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192ADE4A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[2082]</w:t>
      </w:r>
    </w:p>
    <w:p w14:paraId="1C9E6A9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00D2194" wp14:editId="52CE0594">
            <wp:extent cx="5667375" cy="30003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F50E" w14:textId="77777777" w:rsidR="00E236A9" w:rsidRPr="001A6A96" w:rsidRDefault="00780F08" w:rsidP="00790A17">
      <w:pPr>
        <w:jc w:val="center"/>
      </w:pPr>
      <w:r>
        <w:rPr>
          <w:rFonts w:hint="eastAsia"/>
        </w:rPr>
        <w:t>2082</w:t>
      </w:r>
      <w:r>
        <w:rPr>
          <w:rFonts w:hint="eastAsia"/>
        </w:rPr>
        <w:t>房间</w:t>
      </w:r>
      <w:r>
        <w:t>全年逐时温度图</w:t>
      </w:r>
    </w:p>
    <w:p w14:paraId="3CA4D787" w14:textId="77777777" w:rsidR="00BB6EE7" w:rsidRDefault="00780F08" w:rsidP="00BB6EE7">
      <w:pPr>
        <w:pStyle w:val="2"/>
      </w:pPr>
      <w:r>
        <w:rPr>
          <w:rFonts w:hint="eastAsia"/>
        </w:rPr>
        <w:t>中庭</w:t>
      </w:r>
      <w:r>
        <w:rPr>
          <w:rFonts w:hint="eastAsia"/>
        </w:rPr>
        <w:t>[2090]</w:t>
      </w:r>
    </w:p>
    <w:p w14:paraId="1AED2DC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4B8DE4D" wp14:editId="0334FA28">
            <wp:extent cx="5667375" cy="30003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4666" w14:textId="77777777" w:rsidR="00E236A9" w:rsidRPr="001A6A96" w:rsidRDefault="00780F08" w:rsidP="00790A17">
      <w:pPr>
        <w:jc w:val="center"/>
      </w:pPr>
      <w:r>
        <w:rPr>
          <w:rFonts w:hint="eastAsia"/>
        </w:rPr>
        <w:t>2090</w:t>
      </w:r>
      <w:r>
        <w:rPr>
          <w:rFonts w:hint="eastAsia"/>
        </w:rPr>
        <w:t>房间</w:t>
      </w:r>
      <w:r>
        <w:t>全年逐时温度图</w:t>
      </w:r>
    </w:p>
    <w:p w14:paraId="2A536A6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女卫生间</w:t>
      </w:r>
      <w:r>
        <w:rPr>
          <w:rFonts w:hint="eastAsia"/>
        </w:rPr>
        <w:t>[2096]</w:t>
      </w:r>
    </w:p>
    <w:p w14:paraId="5D24F55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26D7D44" wp14:editId="5D6B5E0A">
            <wp:extent cx="5667375" cy="3000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C5DF" w14:textId="77777777" w:rsidR="00E236A9" w:rsidRPr="001A6A96" w:rsidRDefault="00780F08" w:rsidP="00790A17">
      <w:pPr>
        <w:jc w:val="center"/>
      </w:pPr>
      <w:r>
        <w:rPr>
          <w:rFonts w:hint="eastAsia"/>
        </w:rPr>
        <w:t>2096</w:t>
      </w:r>
      <w:r>
        <w:rPr>
          <w:rFonts w:hint="eastAsia"/>
        </w:rPr>
        <w:t>房间</w:t>
      </w:r>
      <w:r>
        <w:t>全年逐时温度图</w:t>
      </w:r>
    </w:p>
    <w:p w14:paraId="7C87EFD9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[2101]</w:t>
      </w:r>
    </w:p>
    <w:p w14:paraId="0609512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B038949" wp14:editId="51B6A5B0">
            <wp:extent cx="5667375" cy="30003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AEEA" w14:textId="77777777" w:rsidR="00E236A9" w:rsidRPr="001A6A96" w:rsidRDefault="00780F08" w:rsidP="00790A17">
      <w:pPr>
        <w:jc w:val="center"/>
      </w:pPr>
      <w:r>
        <w:rPr>
          <w:rFonts w:hint="eastAsia"/>
        </w:rPr>
        <w:t>2101</w:t>
      </w:r>
      <w:r>
        <w:rPr>
          <w:rFonts w:hint="eastAsia"/>
        </w:rPr>
        <w:t>房间</w:t>
      </w:r>
      <w:r>
        <w:t>全年逐时温度图</w:t>
      </w:r>
    </w:p>
    <w:p w14:paraId="339522D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[2103]</w:t>
      </w:r>
    </w:p>
    <w:p w14:paraId="7B67930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6FF27A1" wp14:editId="65A02B65">
            <wp:extent cx="5667375" cy="30003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B74D" w14:textId="77777777" w:rsidR="00E236A9" w:rsidRPr="001A6A96" w:rsidRDefault="00780F08" w:rsidP="00790A17">
      <w:pPr>
        <w:jc w:val="center"/>
      </w:pPr>
      <w:r>
        <w:rPr>
          <w:rFonts w:hint="eastAsia"/>
        </w:rPr>
        <w:t>2103</w:t>
      </w:r>
      <w:r>
        <w:rPr>
          <w:rFonts w:hint="eastAsia"/>
        </w:rPr>
        <w:t>房间</w:t>
      </w:r>
      <w:r>
        <w:t>全年逐时温度图</w:t>
      </w:r>
    </w:p>
    <w:p w14:paraId="71A7DD4F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[2107]</w:t>
      </w:r>
    </w:p>
    <w:p w14:paraId="4FE225D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CADAEB6" wp14:editId="3E1460F9">
            <wp:extent cx="5667375" cy="300037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C886" w14:textId="77777777" w:rsidR="00E236A9" w:rsidRPr="001A6A96" w:rsidRDefault="00780F08" w:rsidP="00790A17">
      <w:pPr>
        <w:jc w:val="center"/>
      </w:pPr>
      <w:r>
        <w:rPr>
          <w:rFonts w:hint="eastAsia"/>
        </w:rPr>
        <w:t>2107</w:t>
      </w:r>
      <w:r>
        <w:rPr>
          <w:rFonts w:hint="eastAsia"/>
        </w:rPr>
        <w:t>房间</w:t>
      </w:r>
      <w:r>
        <w:t>全年逐时温度图</w:t>
      </w:r>
    </w:p>
    <w:p w14:paraId="58069159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[2110]</w:t>
      </w:r>
    </w:p>
    <w:p w14:paraId="0F02E6E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ED8F6AB" wp14:editId="547BB92A">
            <wp:extent cx="5667375" cy="300037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61D7" w14:textId="77777777" w:rsidR="00E236A9" w:rsidRPr="001A6A96" w:rsidRDefault="00780F08" w:rsidP="00790A17">
      <w:pPr>
        <w:jc w:val="center"/>
      </w:pPr>
      <w:r>
        <w:rPr>
          <w:rFonts w:hint="eastAsia"/>
        </w:rPr>
        <w:t>2110</w:t>
      </w:r>
      <w:r>
        <w:rPr>
          <w:rFonts w:hint="eastAsia"/>
        </w:rPr>
        <w:t>房间</w:t>
      </w:r>
      <w:r>
        <w:t>全年逐时温度图</w:t>
      </w:r>
    </w:p>
    <w:p w14:paraId="1BF37636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[2113]</w:t>
      </w:r>
    </w:p>
    <w:p w14:paraId="660AA7E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97B5F32" wp14:editId="7CFFB9F5">
            <wp:extent cx="5667375" cy="30003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D176" w14:textId="77777777" w:rsidR="00E236A9" w:rsidRPr="001A6A96" w:rsidRDefault="00780F08" w:rsidP="00790A17">
      <w:pPr>
        <w:jc w:val="center"/>
      </w:pPr>
      <w:r>
        <w:rPr>
          <w:rFonts w:hint="eastAsia"/>
        </w:rPr>
        <w:t>2113</w:t>
      </w:r>
      <w:r>
        <w:rPr>
          <w:rFonts w:hint="eastAsia"/>
        </w:rPr>
        <w:t>房间</w:t>
      </w:r>
      <w:r>
        <w:t>全年逐时温度图</w:t>
      </w:r>
    </w:p>
    <w:p w14:paraId="0F8B6A7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女更衣室</w:t>
      </w:r>
      <w:r>
        <w:rPr>
          <w:rFonts w:hint="eastAsia"/>
        </w:rPr>
        <w:t>[2118]</w:t>
      </w:r>
    </w:p>
    <w:p w14:paraId="728045D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98DE011" wp14:editId="52D9D3F3">
            <wp:extent cx="5667375" cy="30003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8D63" w14:textId="77777777" w:rsidR="00E236A9" w:rsidRPr="001A6A96" w:rsidRDefault="00780F08" w:rsidP="00790A17">
      <w:pPr>
        <w:jc w:val="center"/>
      </w:pPr>
      <w:r>
        <w:rPr>
          <w:rFonts w:hint="eastAsia"/>
        </w:rPr>
        <w:t>2118</w:t>
      </w:r>
      <w:r>
        <w:rPr>
          <w:rFonts w:hint="eastAsia"/>
        </w:rPr>
        <w:t>房间</w:t>
      </w:r>
      <w:r>
        <w:t>全年逐时温度图</w:t>
      </w:r>
    </w:p>
    <w:p w14:paraId="2953F1CC" w14:textId="77777777" w:rsidR="00BB6EE7" w:rsidRDefault="00780F08" w:rsidP="00BB6EE7">
      <w:pPr>
        <w:pStyle w:val="2"/>
      </w:pPr>
      <w:r>
        <w:rPr>
          <w:rFonts w:hint="eastAsia"/>
        </w:rPr>
        <w:t>男卫生间</w:t>
      </w:r>
      <w:r>
        <w:rPr>
          <w:rFonts w:hint="eastAsia"/>
        </w:rPr>
        <w:t>[2122]</w:t>
      </w:r>
    </w:p>
    <w:p w14:paraId="146FE8F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9A50126" wp14:editId="1A29C98D">
            <wp:extent cx="5667375" cy="30003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0F7F" w14:textId="77777777" w:rsidR="00E236A9" w:rsidRPr="001A6A96" w:rsidRDefault="00780F08" w:rsidP="00790A17">
      <w:pPr>
        <w:jc w:val="center"/>
      </w:pPr>
      <w:r>
        <w:rPr>
          <w:rFonts w:hint="eastAsia"/>
        </w:rPr>
        <w:t>2122</w:t>
      </w:r>
      <w:r>
        <w:rPr>
          <w:rFonts w:hint="eastAsia"/>
        </w:rPr>
        <w:t>房间</w:t>
      </w:r>
      <w:r>
        <w:t>全年逐时温度图</w:t>
      </w:r>
    </w:p>
    <w:p w14:paraId="48414FF5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男更衣室</w:t>
      </w:r>
      <w:r>
        <w:rPr>
          <w:rFonts w:hint="eastAsia"/>
        </w:rPr>
        <w:t>[2126]</w:t>
      </w:r>
    </w:p>
    <w:p w14:paraId="0CA5352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025E948" wp14:editId="59735ECC">
            <wp:extent cx="5667375" cy="30003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207D" w14:textId="77777777" w:rsidR="00E236A9" w:rsidRPr="001A6A96" w:rsidRDefault="00780F08" w:rsidP="00790A17">
      <w:pPr>
        <w:jc w:val="center"/>
      </w:pPr>
      <w:r>
        <w:rPr>
          <w:rFonts w:hint="eastAsia"/>
        </w:rPr>
        <w:t>2126</w:t>
      </w:r>
      <w:r>
        <w:rPr>
          <w:rFonts w:hint="eastAsia"/>
        </w:rPr>
        <w:t>房间</w:t>
      </w:r>
      <w:r>
        <w:t>全年逐时温度图</w:t>
      </w:r>
    </w:p>
    <w:p w14:paraId="2EEC36E6" w14:textId="77777777" w:rsidR="00BB6EE7" w:rsidRDefault="00780F08" w:rsidP="00BB6EE7">
      <w:pPr>
        <w:pStyle w:val="2"/>
      </w:pPr>
      <w:r>
        <w:rPr>
          <w:rFonts w:hint="eastAsia"/>
        </w:rPr>
        <w:t>女淋浴间</w:t>
      </w:r>
      <w:r>
        <w:rPr>
          <w:rFonts w:hint="eastAsia"/>
        </w:rPr>
        <w:t>[2138]</w:t>
      </w:r>
    </w:p>
    <w:p w14:paraId="3702E71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A08AAAD" wp14:editId="79887E45">
            <wp:extent cx="5667375" cy="30003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B5B9" w14:textId="77777777" w:rsidR="00E236A9" w:rsidRPr="001A6A96" w:rsidRDefault="00780F08" w:rsidP="00790A17">
      <w:pPr>
        <w:jc w:val="center"/>
      </w:pPr>
      <w:r>
        <w:rPr>
          <w:rFonts w:hint="eastAsia"/>
        </w:rPr>
        <w:t>2138</w:t>
      </w:r>
      <w:r>
        <w:rPr>
          <w:rFonts w:hint="eastAsia"/>
        </w:rPr>
        <w:t>房间</w:t>
      </w:r>
      <w:r>
        <w:t>全年逐时温度图</w:t>
      </w:r>
    </w:p>
    <w:p w14:paraId="76B32A4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男淋浴间</w:t>
      </w:r>
      <w:r>
        <w:rPr>
          <w:rFonts w:hint="eastAsia"/>
        </w:rPr>
        <w:t>[2153]</w:t>
      </w:r>
    </w:p>
    <w:p w14:paraId="526B0A1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4610B97" wp14:editId="1A065056">
            <wp:extent cx="5667375" cy="30003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0145" w14:textId="77777777" w:rsidR="00E236A9" w:rsidRPr="001A6A96" w:rsidRDefault="00780F08" w:rsidP="00790A17">
      <w:pPr>
        <w:jc w:val="center"/>
      </w:pPr>
      <w:r>
        <w:rPr>
          <w:rFonts w:hint="eastAsia"/>
        </w:rPr>
        <w:t>2153</w:t>
      </w:r>
      <w:r>
        <w:rPr>
          <w:rFonts w:hint="eastAsia"/>
        </w:rPr>
        <w:t>房间</w:t>
      </w:r>
      <w:r>
        <w:t>全年逐时温度图</w:t>
      </w:r>
    </w:p>
    <w:p w14:paraId="6A339EC3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[2183]</w:t>
      </w:r>
    </w:p>
    <w:p w14:paraId="595E91D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44BAB8" wp14:editId="0ABC2FFD">
            <wp:extent cx="5667375" cy="300037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516F" w14:textId="77777777" w:rsidR="00E236A9" w:rsidRPr="001A6A96" w:rsidRDefault="00780F08" w:rsidP="00790A17">
      <w:pPr>
        <w:jc w:val="center"/>
      </w:pPr>
      <w:r>
        <w:rPr>
          <w:rFonts w:hint="eastAsia"/>
        </w:rPr>
        <w:t>2183</w:t>
      </w:r>
      <w:r>
        <w:rPr>
          <w:rFonts w:hint="eastAsia"/>
        </w:rPr>
        <w:t>房间</w:t>
      </w:r>
      <w:r>
        <w:t>全年逐时温度图</w:t>
      </w:r>
    </w:p>
    <w:p w14:paraId="6C56BEC0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[2188]</w:t>
      </w:r>
    </w:p>
    <w:p w14:paraId="56E0CB2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089BC39" wp14:editId="6F06C333">
            <wp:extent cx="5667375" cy="300037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82BD" w14:textId="77777777" w:rsidR="00E236A9" w:rsidRPr="001A6A96" w:rsidRDefault="00780F08" w:rsidP="00790A17">
      <w:pPr>
        <w:jc w:val="center"/>
      </w:pPr>
      <w:r>
        <w:rPr>
          <w:rFonts w:hint="eastAsia"/>
        </w:rPr>
        <w:t>2188</w:t>
      </w:r>
      <w:r>
        <w:rPr>
          <w:rFonts w:hint="eastAsia"/>
        </w:rPr>
        <w:t>房间</w:t>
      </w:r>
      <w:r>
        <w:t>全年逐时温度图</w:t>
      </w:r>
    </w:p>
    <w:p w14:paraId="34ED46A8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[2195]</w:t>
      </w:r>
    </w:p>
    <w:p w14:paraId="0DBC652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17B7C54" wp14:editId="295D85A6">
            <wp:extent cx="5667375" cy="30003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D8" w14:textId="77777777" w:rsidR="00E236A9" w:rsidRPr="001A6A96" w:rsidRDefault="00780F08" w:rsidP="00790A17">
      <w:pPr>
        <w:jc w:val="center"/>
      </w:pPr>
      <w:r>
        <w:rPr>
          <w:rFonts w:hint="eastAsia"/>
        </w:rPr>
        <w:t>2195</w:t>
      </w:r>
      <w:r>
        <w:rPr>
          <w:rFonts w:hint="eastAsia"/>
        </w:rPr>
        <w:t>房间</w:t>
      </w:r>
      <w:r>
        <w:t>全年逐时温度图</w:t>
      </w:r>
    </w:p>
    <w:p w14:paraId="58B315EC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[2251]</w:t>
      </w:r>
    </w:p>
    <w:p w14:paraId="695CF15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3DCF0C6" wp14:editId="4E0D89A3">
            <wp:extent cx="5667375" cy="30003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C645" w14:textId="77777777" w:rsidR="00E236A9" w:rsidRPr="001A6A96" w:rsidRDefault="00780F08" w:rsidP="00790A17">
      <w:pPr>
        <w:jc w:val="center"/>
      </w:pPr>
      <w:r>
        <w:rPr>
          <w:rFonts w:hint="eastAsia"/>
        </w:rPr>
        <w:t>2251</w:t>
      </w:r>
      <w:r>
        <w:rPr>
          <w:rFonts w:hint="eastAsia"/>
        </w:rPr>
        <w:t>房间</w:t>
      </w:r>
      <w:r>
        <w:t>全年逐时温度图</w:t>
      </w:r>
    </w:p>
    <w:p w14:paraId="2557091A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[2256]</w:t>
      </w:r>
    </w:p>
    <w:p w14:paraId="1705019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8660468" wp14:editId="7CC413F2">
            <wp:extent cx="5667375" cy="300037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BAD9" w14:textId="77777777" w:rsidR="00E236A9" w:rsidRPr="001A6A96" w:rsidRDefault="00780F08" w:rsidP="00790A17">
      <w:pPr>
        <w:jc w:val="center"/>
      </w:pPr>
      <w:r>
        <w:rPr>
          <w:rFonts w:hint="eastAsia"/>
        </w:rPr>
        <w:t>2256</w:t>
      </w:r>
      <w:r>
        <w:rPr>
          <w:rFonts w:hint="eastAsia"/>
        </w:rPr>
        <w:t>房间</w:t>
      </w:r>
      <w:r>
        <w:t>全年逐时温度图</w:t>
      </w:r>
    </w:p>
    <w:p w14:paraId="3A7EEB2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[2266]</w:t>
      </w:r>
    </w:p>
    <w:p w14:paraId="320F11B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93E2906" wp14:editId="30B87345">
            <wp:extent cx="5667375" cy="300037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E404" w14:textId="77777777" w:rsidR="00E236A9" w:rsidRPr="001A6A96" w:rsidRDefault="00780F08" w:rsidP="00790A17">
      <w:pPr>
        <w:jc w:val="center"/>
      </w:pPr>
      <w:r>
        <w:rPr>
          <w:rFonts w:hint="eastAsia"/>
        </w:rPr>
        <w:t>2266</w:t>
      </w:r>
      <w:r>
        <w:rPr>
          <w:rFonts w:hint="eastAsia"/>
        </w:rPr>
        <w:t>房间</w:t>
      </w:r>
      <w:r>
        <w:t>全年逐时温度图</w:t>
      </w:r>
    </w:p>
    <w:p w14:paraId="20631FF5" w14:textId="77777777" w:rsidR="00BB6EE7" w:rsidRDefault="00780F08" w:rsidP="00BB6EE7">
      <w:pPr>
        <w:pStyle w:val="2"/>
      </w:pPr>
      <w:r>
        <w:rPr>
          <w:rFonts w:hint="eastAsia"/>
        </w:rPr>
        <w:t>公共</w:t>
      </w:r>
      <w:proofErr w:type="gramStart"/>
      <w:r>
        <w:rPr>
          <w:rFonts w:hint="eastAsia"/>
        </w:rPr>
        <w:t>互动区</w:t>
      </w:r>
      <w:proofErr w:type="gramEnd"/>
      <w:r>
        <w:rPr>
          <w:rFonts w:hint="eastAsia"/>
        </w:rPr>
        <w:t>[3005]</w:t>
      </w:r>
    </w:p>
    <w:p w14:paraId="15CDBDD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F2AD85D" wp14:editId="19BB2767">
            <wp:extent cx="5667375" cy="30003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BD2A" w14:textId="77777777" w:rsidR="00E236A9" w:rsidRPr="001A6A96" w:rsidRDefault="00780F08" w:rsidP="00790A17">
      <w:pPr>
        <w:jc w:val="center"/>
      </w:pPr>
      <w:r>
        <w:rPr>
          <w:rFonts w:hint="eastAsia"/>
        </w:rPr>
        <w:t>3005</w:t>
      </w:r>
      <w:r>
        <w:rPr>
          <w:rFonts w:hint="eastAsia"/>
        </w:rPr>
        <w:t>房间</w:t>
      </w:r>
      <w:r>
        <w:t>全年逐时温度图</w:t>
      </w:r>
    </w:p>
    <w:p w14:paraId="0B20BD9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[3007]</w:t>
      </w:r>
    </w:p>
    <w:p w14:paraId="0217033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BE35610" wp14:editId="1B696DC5">
            <wp:extent cx="5667375" cy="300037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D38F" w14:textId="77777777" w:rsidR="00E236A9" w:rsidRPr="001A6A96" w:rsidRDefault="00780F08" w:rsidP="00790A17">
      <w:pPr>
        <w:jc w:val="center"/>
      </w:pPr>
      <w:r>
        <w:rPr>
          <w:rFonts w:hint="eastAsia"/>
        </w:rPr>
        <w:t>3007</w:t>
      </w:r>
      <w:r>
        <w:rPr>
          <w:rFonts w:hint="eastAsia"/>
        </w:rPr>
        <w:t>房间</w:t>
      </w:r>
      <w:r>
        <w:t>全年逐时温度图</w:t>
      </w:r>
    </w:p>
    <w:p w14:paraId="63DADD7B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[3019]</w:t>
      </w:r>
    </w:p>
    <w:p w14:paraId="5E6FA1E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6A4DCC2" wp14:editId="6DB5CF2C">
            <wp:extent cx="5667375" cy="300037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1707" w14:textId="77777777" w:rsidR="00E236A9" w:rsidRPr="001A6A96" w:rsidRDefault="00780F08" w:rsidP="00790A17">
      <w:pPr>
        <w:jc w:val="center"/>
      </w:pPr>
      <w:r>
        <w:rPr>
          <w:rFonts w:hint="eastAsia"/>
        </w:rPr>
        <w:t>3019</w:t>
      </w:r>
      <w:r>
        <w:rPr>
          <w:rFonts w:hint="eastAsia"/>
        </w:rPr>
        <w:t>房间</w:t>
      </w:r>
      <w:r>
        <w:t>全年逐时温度图</w:t>
      </w:r>
    </w:p>
    <w:p w14:paraId="6114532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库房</w:t>
      </w:r>
      <w:r>
        <w:rPr>
          <w:rFonts w:hint="eastAsia"/>
        </w:rPr>
        <w:t>[3024]</w:t>
      </w:r>
    </w:p>
    <w:p w14:paraId="63C65F9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2D9BCDF" wp14:editId="262FBAD0">
            <wp:extent cx="5667375" cy="30003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44E8" w14:textId="77777777" w:rsidR="00E236A9" w:rsidRPr="001A6A96" w:rsidRDefault="00780F08" w:rsidP="00790A17">
      <w:pPr>
        <w:jc w:val="center"/>
      </w:pPr>
      <w:r>
        <w:rPr>
          <w:rFonts w:hint="eastAsia"/>
        </w:rPr>
        <w:t>3024</w:t>
      </w:r>
      <w:r>
        <w:rPr>
          <w:rFonts w:hint="eastAsia"/>
        </w:rPr>
        <w:t>房间</w:t>
      </w:r>
      <w:r>
        <w:t>全年逐时温度图</w:t>
      </w:r>
    </w:p>
    <w:p w14:paraId="18135293" w14:textId="77777777" w:rsidR="00BB6EE7" w:rsidRDefault="00780F08" w:rsidP="00BB6EE7">
      <w:pPr>
        <w:pStyle w:val="2"/>
      </w:pPr>
      <w:r>
        <w:rPr>
          <w:rFonts w:hint="eastAsia"/>
        </w:rPr>
        <w:t>电子阅览室</w:t>
      </w:r>
      <w:r>
        <w:rPr>
          <w:rFonts w:hint="eastAsia"/>
        </w:rPr>
        <w:t>[3033]</w:t>
      </w:r>
    </w:p>
    <w:p w14:paraId="3853802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01E8486" wp14:editId="7DCEBCAD">
            <wp:extent cx="5667375" cy="300037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658E" w14:textId="77777777" w:rsidR="00E236A9" w:rsidRPr="001A6A96" w:rsidRDefault="00780F08" w:rsidP="00790A17">
      <w:pPr>
        <w:jc w:val="center"/>
      </w:pPr>
      <w:r>
        <w:rPr>
          <w:rFonts w:hint="eastAsia"/>
        </w:rPr>
        <w:t>3033</w:t>
      </w:r>
      <w:r>
        <w:rPr>
          <w:rFonts w:hint="eastAsia"/>
        </w:rPr>
        <w:t>房间</w:t>
      </w:r>
      <w:r>
        <w:t>全年逐时温度图</w:t>
      </w:r>
    </w:p>
    <w:p w14:paraId="1E0CEF6D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开放阅览区</w:t>
      </w:r>
      <w:r>
        <w:rPr>
          <w:rFonts w:hint="eastAsia"/>
        </w:rPr>
        <w:t>[3036]</w:t>
      </w:r>
    </w:p>
    <w:p w14:paraId="7149DF5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293B4B" wp14:editId="6BD4B596">
            <wp:extent cx="5667375" cy="300037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10E2" w14:textId="77777777" w:rsidR="00E236A9" w:rsidRPr="001A6A96" w:rsidRDefault="00780F08" w:rsidP="00790A17">
      <w:pPr>
        <w:jc w:val="center"/>
      </w:pPr>
      <w:r>
        <w:rPr>
          <w:rFonts w:hint="eastAsia"/>
        </w:rPr>
        <w:t>3036</w:t>
      </w:r>
      <w:r>
        <w:rPr>
          <w:rFonts w:hint="eastAsia"/>
        </w:rPr>
        <w:t>房间</w:t>
      </w:r>
      <w:r>
        <w:t>全年逐时温度图</w:t>
      </w:r>
    </w:p>
    <w:p w14:paraId="55939221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[3041]</w:t>
      </w:r>
    </w:p>
    <w:p w14:paraId="1959E8A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A4739BF" wp14:editId="797F30C5">
            <wp:extent cx="5667375" cy="300037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773A" w14:textId="77777777" w:rsidR="00E236A9" w:rsidRPr="001A6A96" w:rsidRDefault="00780F08" w:rsidP="00790A17">
      <w:pPr>
        <w:jc w:val="center"/>
      </w:pPr>
      <w:r>
        <w:rPr>
          <w:rFonts w:hint="eastAsia"/>
        </w:rPr>
        <w:t>3041</w:t>
      </w:r>
      <w:r>
        <w:rPr>
          <w:rFonts w:hint="eastAsia"/>
        </w:rPr>
        <w:t>房间</w:t>
      </w:r>
      <w:r>
        <w:t>全年逐时温度图</w:t>
      </w:r>
    </w:p>
    <w:p w14:paraId="5C70C6E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共享厨房</w:t>
      </w:r>
      <w:r>
        <w:rPr>
          <w:rFonts w:hint="eastAsia"/>
        </w:rPr>
        <w:t>[3050]</w:t>
      </w:r>
    </w:p>
    <w:p w14:paraId="6D8AABA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F7EF459" wp14:editId="6470BAB2">
            <wp:extent cx="5667375" cy="300037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5664" w14:textId="77777777" w:rsidR="00E236A9" w:rsidRPr="001A6A96" w:rsidRDefault="00780F08" w:rsidP="00790A17">
      <w:pPr>
        <w:jc w:val="center"/>
      </w:pPr>
      <w:r>
        <w:rPr>
          <w:rFonts w:hint="eastAsia"/>
        </w:rPr>
        <w:t>3050</w:t>
      </w:r>
      <w:r>
        <w:rPr>
          <w:rFonts w:hint="eastAsia"/>
        </w:rPr>
        <w:t>房间</w:t>
      </w:r>
      <w:r>
        <w:t>全年逐时温度图</w:t>
      </w:r>
    </w:p>
    <w:p w14:paraId="74EA33EF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[3069]</w:t>
      </w:r>
    </w:p>
    <w:p w14:paraId="57D7508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3B719A0" wp14:editId="325EFC99">
            <wp:extent cx="5667375" cy="300037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6338" w14:textId="77777777" w:rsidR="00E236A9" w:rsidRPr="001A6A96" w:rsidRDefault="00780F08" w:rsidP="00790A17">
      <w:pPr>
        <w:jc w:val="center"/>
      </w:pPr>
      <w:r>
        <w:rPr>
          <w:rFonts w:hint="eastAsia"/>
        </w:rPr>
        <w:t>3069</w:t>
      </w:r>
      <w:r>
        <w:rPr>
          <w:rFonts w:hint="eastAsia"/>
        </w:rPr>
        <w:t>房间</w:t>
      </w:r>
      <w:r>
        <w:t>全年逐时温度图</w:t>
      </w:r>
    </w:p>
    <w:p w14:paraId="06A0582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胶囊空间</w:t>
      </w:r>
      <w:r>
        <w:rPr>
          <w:rFonts w:hint="eastAsia"/>
        </w:rPr>
        <w:t>[3071]</w:t>
      </w:r>
    </w:p>
    <w:p w14:paraId="5063818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10D3B86" wp14:editId="73B13129">
            <wp:extent cx="5667375" cy="300037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EC76" w14:textId="77777777" w:rsidR="00E236A9" w:rsidRPr="001A6A96" w:rsidRDefault="00780F08" w:rsidP="00790A17">
      <w:pPr>
        <w:jc w:val="center"/>
      </w:pPr>
      <w:r>
        <w:rPr>
          <w:rFonts w:hint="eastAsia"/>
        </w:rPr>
        <w:t>3071</w:t>
      </w:r>
      <w:r>
        <w:rPr>
          <w:rFonts w:hint="eastAsia"/>
        </w:rPr>
        <w:t>房间</w:t>
      </w:r>
      <w:r>
        <w:t>全年逐时温度图</w:t>
      </w:r>
    </w:p>
    <w:p w14:paraId="0B5B1FFF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[3074]</w:t>
      </w:r>
    </w:p>
    <w:p w14:paraId="41E724C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FB7D58C" wp14:editId="7A885790">
            <wp:extent cx="5667375" cy="300037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7190" w14:textId="77777777" w:rsidR="00E236A9" w:rsidRPr="001A6A96" w:rsidRDefault="00780F08" w:rsidP="00790A17">
      <w:pPr>
        <w:jc w:val="center"/>
      </w:pPr>
      <w:r>
        <w:rPr>
          <w:rFonts w:hint="eastAsia"/>
        </w:rPr>
        <w:t>3074</w:t>
      </w:r>
      <w:r>
        <w:rPr>
          <w:rFonts w:hint="eastAsia"/>
        </w:rPr>
        <w:t>房间</w:t>
      </w:r>
      <w:r>
        <w:t>全年逐时温度图</w:t>
      </w:r>
    </w:p>
    <w:p w14:paraId="29C077C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中庭</w:t>
      </w:r>
      <w:r>
        <w:rPr>
          <w:rFonts w:hint="eastAsia"/>
        </w:rPr>
        <w:t>[3091]</w:t>
      </w:r>
    </w:p>
    <w:p w14:paraId="57BFFEA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B942B51" wp14:editId="5E4EB3F1">
            <wp:extent cx="5667375" cy="300037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6C69" w14:textId="77777777" w:rsidR="00E236A9" w:rsidRPr="001A6A96" w:rsidRDefault="00780F08" w:rsidP="00790A17">
      <w:pPr>
        <w:jc w:val="center"/>
      </w:pPr>
      <w:r>
        <w:rPr>
          <w:rFonts w:hint="eastAsia"/>
        </w:rPr>
        <w:t>3091</w:t>
      </w:r>
      <w:r>
        <w:rPr>
          <w:rFonts w:hint="eastAsia"/>
        </w:rPr>
        <w:t>房间</w:t>
      </w:r>
      <w:r>
        <w:t>全年逐时温度图</w:t>
      </w:r>
    </w:p>
    <w:p w14:paraId="47E1023D" w14:textId="77777777" w:rsidR="00BB6EE7" w:rsidRDefault="00780F08" w:rsidP="00BB6EE7">
      <w:pPr>
        <w:pStyle w:val="2"/>
      </w:pPr>
      <w:r>
        <w:rPr>
          <w:rFonts w:hint="eastAsia"/>
        </w:rPr>
        <w:t>女卫生间</w:t>
      </w:r>
      <w:r>
        <w:rPr>
          <w:rFonts w:hint="eastAsia"/>
        </w:rPr>
        <w:t>[3099]</w:t>
      </w:r>
    </w:p>
    <w:p w14:paraId="1E1FAF0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C5A0583" wp14:editId="749227B6">
            <wp:extent cx="5667375" cy="300037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B931" w14:textId="77777777" w:rsidR="00E236A9" w:rsidRPr="001A6A96" w:rsidRDefault="00780F08" w:rsidP="00790A17">
      <w:pPr>
        <w:jc w:val="center"/>
      </w:pPr>
      <w:r>
        <w:rPr>
          <w:rFonts w:hint="eastAsia"/>
        </w:rPr>
        <w:t>3099</w:t>
      </w:r>
      <w:r>
        <w:rPr>
          <w:rFonts w:hint="eastAsia"/>
        </w:rPr>
        <w:t>房间</w:t>
      </w:r>
      <w:r>
        <w:t>全年逐时温度图</w:t>
      </w:r>
    </w:p>
    <w:p w14:paraId="7E9261F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[3102]</w:t>
      </w:r>
    </w:p>
    <w:p w14:paraId="50C63B4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60A6901" wp14:editId="786B16D0">
            <wp:extent cx="5667375" cy="300037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926B" w14:textId="77777777" w:rsidR="00E236A9" w:rsidRPr="001A6A96" w:rsidRDefault="00780F08" w:rsidP="00790A17">
      <w:pPr>
        <w:jc w:val="center"/>
      </w:pPr>
      <w:r>
        <w:rPr>
          <w:rFonts w:hint="eastAsia"/>
        </w:rPr>
        <w:t>3102</w:t>
      </w:r>
      <w:r>
        <w:rPr>
          <w:rFonts w:hint="eastAsia"/>
        </w:rPr>
        <w:t>房间</w:t>
      </w:r>
      <w:r>
        <w:t>全年逐时温度图</w:t>
      </w:r>
    </w:p>
    <w:p w14:paraId="2BE9F03C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[3105]</w:t>
      </w:r>
    </w:p>
    <w:p w14:paraId="48B1EDB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F572665" wp14:editId="0D68BBD9">
            <wp:extent cx="5667375" cy="30003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36A2" w14:textId="77777777" w:rsidR="00E236A9" w:rsidRPr="001A6A96" w:rsidRDefault="00780F08" w:rsidP="00790A17">
      <w:pPr>
        <w:jc w:val="center"/>
      </w:pPr>
      <w:r>
        <w:rPr>
          <w:rFonts w:hint="eastAsia"/>
        </w:rPr>
        <w:t>3105</w:t>
      </w:r>
      <w:r>
        <w:rPr>
          <w:rFonts w:hint="eastAsia"/>
        </w:rPr>
        <w:t>房间</w:t>
      </w:r>
      <w:r>
        <w:t>全年逐时温度图</w:t>
      </w:r>
    </w:p>
    <w:p w14:paraId="2FB1C4B0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[3108]</w:t>
      </w:r>
    </w:p>
    <w:p w14:paraId="51D353B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5FB2E6E" wp14:editId="1030E717">
            <wp:extent cx="5667375" cy="300037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E9F9" w14:textId="77777777" w:rsidR="00E236A9" w:rsidRPr="001A6A96" w:rsidRDefault="00780F08" w:rsidP="00790A17">
      <w:pPr>
        <w:jc w:val="center"/>
      </w:pPr>
      <w:r>
        <w:rPr>
          <w:rFonts w:hint="eastAsia"/>
        </w:rPr>
        <w:t>3108</w:t>
      </w:r>
      <w:r>
        <w:rPr>
          <w:rFonts w:hint="eastAsia"/>
        </w:rPr>
        <w:t>房间</w:t>
      </w:r>
      <w:r>
        <w:t>全年逐时温度图</w:t>
      </w:r>
    </w:p>
    <w:p w14:paraId="0FA2B72C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[3112]</w:t>
      </w:r>
    </w:p>
    <w:p w14:paraId="7059D1E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F1E0884" wp14:editId="7E397B67">
            <wp:extent cx="5667375" cy="300037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3AC1" w14:textId="77777777" w:rsidR="00E236A9" w:rsidRPr="001A6A96" w:rsidRDefault="00780F08" w:rsidP="00790A17">
      <w:pPr>
        <w:jc w:val="center"/>
      </w:pPr>
      <w:r>
        <w:rPr>
          <w:rFonts w:hint="eastAsia"/>
        </w:rPr>
        <w:t>3112</w:t>
      </w:r>
      <w:r>
        <w:rPr>
          <w:rFonts w:hint="eastAsia"/>
        </w:rPr>
        <w:t>房间</w:t>
      </w:r>
      <w:r>
        <w:t>全年逐时温度图</w:t>
      </w:r>
    </w:p>
    <w:p w14:paraId="1BF5C6D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[3114]</w:t>
      </w:r>
    </w:p>
    <w:p w14:paraId="3EDB1ACD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E401B3F" wp14:editId="7C623166">
            <wp:extent cx="5667375" cy="300037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F061" w14:textId="77777777" w:rsidR="00E236A9" w:rsidRPr="001A6A96" w:rsidRDefault="00780F08" w:rsidP="00790A17">
      <w:pPr>
        <w:jc w:val="center"/>
      </w:pPr>
      <w:r>
        <w:rPr>
          <w:rFonts w:hint="eastAsia"/>
        </w:rPr>
        <w:t>3114</w:t>
      </w:r>
      <w:r>
        <w:rPr>
          <w:rFonts w:hint="eastAsia"/>
        </w:rPr>
        <w:t>房间</w:t>
      </w:r>
      <w:r>
        <w:t>全年逐时温度图</w:t>
      </w:r>
    </w:p>
    <w:p w14:paraId="70D5A522" w14:textId="77777777" w:rsidR="00BB6EE7" w:rsidRDefault="00780F08" w:rsidP="00BB6EE7">
      <w:pPr>
        <w:pStyle w:val="2"/>
      </w:pPr>
      <w:r>
        <w:rPr>
          <w:rFonts w:hint="eastAsia"/>
        </w:rPr>
        <w:t>女更衣室</w:t>
      </w:r>
      <w:r>
        <w:rPr>
          <w:rFonts w:hint="eastAsia"/>
        </w:rPr>
        <w:t>[3117]</w:t>
      </w:r>
    </w:p>
    <w:p w14:paraId="4F2CF8C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E0E1D73" wp14:editId="5E8CA74E">
            <wp:extent cx="5667375" cy="300037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7B4E" w14:textId="77777777" w:rsidR="00E236A9" w:rsidRPr="001A6A96" w:rsidRDefault="00780F08" w:rsidP="00790A17">
      <w:pPr>
        <w:jc w:val="center"/>
      </w:pPr>
      <w:r>
        <w:rPr>
          <w:rFonts w:hint="eastAsia"/>
        </w:rPr>
        <w:t>3117</w:t>
      </w:r>
      <w:r>
        <w:rPr>
          <w:rFonts w:hint="eastAsia"/>
        </w:rPr>
        <w:t>房间</w:t>
      </w:r>
      <w:r>
        <w:t>全年逐时温度图</w:t>
      </w:r>
    </w:p>
    <w:p w14:paraId="29971BBB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男卫生间</w:t>
      </w:r>
      <w:r>
        <w:rPr>
          <w:rFonts w:hint="eastAsia"/>
        </w:rPr>
        <w:t>[</w:t>
      </w:r>
      <w:r>
        <w:rPr>
          <w:rFonts w:hint="eastAsia"/>
        </w:rPr>
        <w:t>3123]</w:t>
      </w:r>
    </w:p>
    <w:p w14:paraId="250F97D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4FB5611" wp14:editId="4921B83F">
            <wp:extent cx="5667375" cy="300037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1B2C" w14:textId="77777777" w:rsidR="00E236A9" w:rsidRPr="001A6A96" w:rsidRDefault="00780F08" w:rsidP="00790A17">
      <w:pPr>
        <w:jc w:val="center"/>
      </w:pPr>
      <w:r>
        <w:rPr>
          <w:rFonts w:hint="eastAsia"/>
        </w:rPr>
        <w:t>3123</w:t>
      </w:r>
      <w:r>
        <w:rPr>
          <w:rFonts w:hint="eastAsia"/>
        </w:rPr>
        <w:t>房间</w:t>
      </w:r>
      <w:r>
        <w:t>全年逐时温度图</w:t>
      </w:r>
    </w:p>
    <w:p w14:paraId="76BC61CA" w14:textId="77777777" w:rsidR="00BB6EE7" w:rsidRDefault="00780F08" w:rsidP="00BB6EE7">
      <w:pPr>
        <w:pStyle w:val="2"/>
      </w:pPr>
      <w:r>
        <w:rPr>
          <w:rFonts w:hint="eastAsia"/>
        </w:rPr>
        <w:t>男更衣室</w:t>
      </w:r>
      <w:r>
        <w:rPr>
          <w:rFonts w:hint="eastAsia"/>
        </w:rPr>
        <w:t>[3128]</w:t>
      </w:r>
    </w:p>
    <w:p w14:paraId="3400776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DA61C35" wp14:editId="5894F67E">
            <wp:extent cx="5667375" cy="300037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3996" w14:textId="77777777" w:rsidR="00E236A9" w:rsidRPr="001A6A96" w:rsidRDefault="00780F08" w:rsidP="00790A17">
      <w:pPr>
        <w:jc w:val="center"/>
      </w:pPr>
      <w:r>
        <w:rPr>
          <w:rFonts w:hint="eastAsia"/>
        </w:rPr>
        <w:t>3128</w:t>
      </w:r>
      <w:r>
        <w:rPr>
          <w:rFonts w:hint="eastAsia"/>
        </w:rPr>
        <w:t>房间</w:t>
      </w:r>
      <w:r>
        <w:t>全年逐时温度图</w:t>
      </w:r>
    </w:p>
    <w:p w14:paraId="3797F0A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女淋浴间</w:t>
      </w:r>
      <w:r>
        <w:rPr>
          <w:rFonts w:hint="eastAsia"/>
        </w:rPr>
        <w:t>[3135]</w:t>
      </w:r>
    </w:p>
    <w:p w14:paraId="5AF91E1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5C1266C" wp14:editId="3DEBF798">
            <wp:extent cx="5667375" cy="300037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8B96" w14:textId="77777777" w:rsidR="00E236A9" w:rsidRPr="001A6A96" w:rsidRDefault="00780F08" w:rsidP="00790A17">
      <w:pPr>
        <w:jc w:val="center"/>
      </w:pPr>
      <w:r>
        <w:rPr>
          <w:rFonts w:hint="eastAsia"/>
        </w:rPr>
        <w:t>3135</w:t>
      </w:r>
      <w:r>
        <w:rPr>
          <w:rFonts w:hint="eastAsia"/>
        </w:rPr>
        <w:t>房间</w:t>
      </w:r>
      <w:r>
        <w:t>全年逐时温度图</w:t>
      </w:r>
    </w:p>
    <w:p w14:paraId="236BBF8D" w14:textId="77777777" w:rsidR="00BB6EE7" w:rsidRDefault="00780F08" w:rsidP="00BB6EE7">
      <w:pPr>
        <w:pStyle w:val="2"/>
      </w:pPr>
      <w:r>
        <w:rPr>
          <w:rFonts w:hint="eastAsia"/>
        </w:rPr>
        <w:t>男淋浴间</w:t>
      </w:r>
      <w:r>
        <w:rPr>
          <w:rFonts w:hint="eastAsia"/>
        </w:rPr>
        <w:t>[3155]</w:t>
      </w:r>
    </w:p>
    <w:p w14:paraId="77A057B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0864D73" wp14:editId="5B55F657">
            <wp:extent cx="5667375" cy="300037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087A" w14:textId="77777777" w:rsidR="00E236A9" w:rsidRPr="001A6A96" w:rsidRDefault="00780F08" w:rsidP="00790A17">
      <w:pPr>
        <w:jc w:val="center"/>
      </w:pPr>
      <w:r>
        <w:rPr>
          <w:rFonts w:hint="eastAsia"/>
        </w:rPr>
        <w:t>3155</w:t>
      </w:r>
      <w:r>
        <w:rPr>
          <w:rFonts w:hint="eastAsia"/>
        </w:rPr>
        <w:t>房间</w:t>
      </w:r>
      <w:r>
        <w:t>全年逐时温度图</w:t>
      </w:r>
    </w:p>
    <w:p w14:paraId="08BF0EC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[3184]</w:t>
      </w:r>
    </w:p>
    <w:p w14:paraId="24A7D08D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BD83EFA" wp14:editId="01F4A85C">
            <wp:extent cx="5667375" cy="300037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7149" w14:textId="77777777" w:rsidR="00E236A9" w:rsidRPr="001A6A96" w:rsidRDefault="00780F08" w:rsidP="00790A17">
      <w:pPr>
        <w:jc w:val="center"/>
      </w:pPr>
      <w:r>
        <w:rPr>
          <w:rFonts w:hint="eastAsia"/>
        </w:rPr>
        <w:t>3184</w:t>
      </w:r>
      <w:r>
        <w:rPr>
          <w:rFonts w:hint="eastAsia"/>
        </w:rPr>
        <w:t>房间</w:t>
      </w:r>
      <w:r>
        <w:t>全年逐时温度图</w:t>
      </w:r>
    </w:p>
    <w:p w14:paraId="5A1EE2F9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[3187]</w:t>
      </w:r>
    </w:p>
    <w:p w14:paraId="6DF6420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1EB72FE" wp14:editId="60A73C23">
            <wp:extent cx="5667375" cy="30003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AD2A" w14:textId="77777777" w:rsidR="00E236A9" w:rsidRPr="001A6A96" w:rsidRDefault="00780F08" w:rsidP="00790A17">
      <w:pPr>
        <w:jc w:val="center"/>
      </w:pPr>
      <w:r>
        <w:rPr>
          <w:rFonts w:hint="eastAsia"/>
        </w:rPr>
        <w:t>3187</w:t>
      </w:r>
      <w:r>
        <w:rPr>
          <w:rFonts w:hint="eastAsia"/>
        </w:rPr>
        <w:t>房间</w:t>
      </w:r>
      <w:r>
        <w:t>全年逐时温度图</w:t>
      </w:r>
    </w:p>
    <w:p w14:paraId="010FDFD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[3194]</w:t>
      </w:r>
    </w:p>
    <w:p w14:paraId="590A8B0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ABAEE99" wp14:editId="40601BEE">
            <wp:extent cx="5667375" cy="300037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67AE" w14:textId="77777777" w:rsidR="00E236A9" w:rsidRPr="001A6A96" w:rsidRDefault="00780F08" w:rsidP="00790A17">
      <w:pPr>
        <w:jc w:val="center"/>
      </w:pPr>
      <w:r>
        <w:rPr>
          <w:rFonts w:hint="eastAsia"/>
        </w:rPr>
        <w:t>3194</w:t>
      </w:r>
      <w:r>
        <w:rPr>
          <w:rFonts w:hint="eastAsia"/>
        </w:rPr>
        <w:t>房间</w:t>
      </w:r>
      <w:r>
        <w:t>全年逐时温度图</w:t>
      </w:r>
    </w:p>
    <w:p w14:paraId="402D33A3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[3252]</w:t>
      </w:r>
    </w:p>
    <w:p w14:paraId="2122BB4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21C43B7" wp14:editId="515E9D8B">
            <wp:extent cx="5667375" cy="300037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4138" w14:textId="77777777" w:rsidR="00E236A9" w:rsidRPr="001A6A96" w:rsidRDefault="00780F08" w:rsidP="00790A17">
      <w:pPr>
        <w:jc w:val="center"/>
      </w:pPr>
      <w:r>
        <w:rPr>
          <w:rFonts w:hint="eastAsia"/>
        </w:rPr>
        <w:t>3252</w:t>
      </w:r>
      <w:r>
        <w:rPr>
          <w:rFonts w:hint="eastAsia"/>
        </w:rPr>
        <w:t>房间</w:t>
      </w:r>
      <w:r>
        <w:t>全年逐时温度图</w:t>
      </w:r>
    </w:p>
    <w:p w14:paraId="6FB0D94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[3255]</w:t>
      </w:r>
    </w:p>
    <w:p w14:paraId="6E8D8EF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5CEC413" wp14:editId="5844D9ED">
            <wp:extent cx="5667375" cy="300037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0096" w14:textId="77777777" w:rsidR="00E236A9" w:rsidRPr="001A6A96" w:rsidRDefault="00780F08" w:rsidP="00790A17">
      <w:pPr>
        <w:jc w:val="center"/>
      </w:pPr>
      <w:r>
        <w:rPr>
          <w:rFonts w:hint="eastAsia"/>
        </w:rPr>
        <w:t>3255</w:t>
      </w:r>
      <w:r>
        <w:rPr>
          <w:rFonts w:hint="eastAsia"/>
        </w:rPr>
        <w:t>房间</w:t>
      </w:r>
      <w:r>
        <w:t>全年逐时温度图</w:t>
      </w:r>
    </w:p>
    <w:p w14:paraId="392A4665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[3263]</w:t>
      </w:r>
    </w:p>
    <w:p w14:paraId="25DB6A9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4694ECF" wp14:editId="370142C0">
            <wp:extent cx="5667375" cy="300037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94F2" w14:textId="77777777" w:rsidR="00E236A9" w:rsidRPr="001A6A96" w:rsidRDefault="00780F08" w:rsidP="00790A17">
      <w:pPr>
        <w:jc w:val="center"/>
      </w:pPr>
      <w:r>
        <w:rPr>
          <w:rFonts w:hint="eastAsia"/>
        </w:rPr>
        <w:t>3263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1E80038C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[4015]</w:t>
      </w:r>
    </w:p>
    <w:p w14:paraId="3014E09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66A9AA3" wp14:editId="02BB45B9">
            <wp:extent cx="5667375" cy="300037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96D7" w14:textId="77777777" w:rsidR="00E236A9" w:rsidRPr="001A6A96" w:rsidRDefault="00780F08" w:rsidP="00790A17">
      <w:pPr>
        <w:jc w:val="center"/>
      </w:pPr>
      <w:r>
        <w:rPr>
          <w:rFonts w:hint="eastAsia"/>
        </w:rPr>
        <w:t>4015</w:t>
      </w:r>
      <w:r>
        <w:rPr>
          <w:rFonts w:hint="eastAsia"/>
        </w:rPr>
        <w:t>房间</w:t>
      </w:r>
      <w:r>
        <w:t>全年逐时温度图</w:t>
      </w:r>
    </w:p>
    <w:p w14:paraId="211C8B9A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[4018]</w:t>
      </w:r>
    </w:p>
    <w:p w14:paraId="5F24501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56E69E6" wp14:editId="57E19664">
            <wp:extent cx="5667375" cy="300037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3E3A" w14:textId="77777777" w:rsidR="00E236A9" w:rsidRPr="001A6A96" w:rsidRDefault="00780F08" w:rsidP="00790A17">
      <w:pPr>
        <w:jc w:val="center"/>
      </w:pPr>
      <w:r>
        <w:rPr>
          <w:rFonts w:hint="eastAsia"/>
        </w:rPr>
        <w:t>4018</w:t>
      </w:r>
      <w:r>
        <w:rPr>
          <w:rFonts w:hint="eastAsia"/>
        </w:rPr>
        <w:t>房间</w:t>
      </w:r>
      <w:r>
        <w:t>全年逐时温度图</w:t>
      </w:r>
    </w:p>
    <w:p w14:paraId="095CEF9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[4022]</w:t>
      </w:r>
    </w:p>
    <w:p w14:paraId="4D5F65D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4535226" wp14:editId="0B832ACA">
            <wp:extent cx="5667375" cy="300037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C778" w14:textId="77777777" w:rsidR="00E236A9" w:rsidRPr="001A6A96" w:rsidRDefault="00780F08" w:rsidP="00790A17">
      <w:pPr>
        <w:jc w:val="center"/>
      </w:pPr>
      <w:r>
        <w:rPr>
          <w:rFonts w:hint="eastAsia"/>
        </w:rPr>
        <w:t>4022</w:t>
      </w:r>
      <w:r>
        <w:rPr>
          <w:rFonts w:hint="eastAsia"/>
        </w:rPr>
        <w:t>房间</w:t>
      </w:r>
      <w:r>
        <w:t>全年逐时温度图</w:t>
      </w:r>
    </w:p>
    <w:p w14:paraId="5A982DEB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[4030]</w:t>
      </w:r>
    </w:p>
    <w:p w14:paraId="1B267CB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20D3696" wp14:editId="0FF402F8">
            <wp:extent cx="5667375" cy="300037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6B59" w14:textId="77777777" w:rsidR="00E236A9" w:rsidRPr="001A6A96" w:rsidRDefault="00780F08" w:rsidP="00790A17">
      <w:pPr>
        <w:jc w:val="center"/>
      </w:pPr>
      <w:r>
        <w:rPr>
          <w:rFonts w:hint="eastAsia"/>
        </w:rPr>
        <w:t>4030</w:t>
      </w:r>
      <w:r>
        <w:rPr>
          <w:rFonts w:hint="eastAsia"/>
        </w:rPr>
        <w:t>房间</w:t>
      </w:r>
      <w:r>
        <w:t>全年逐时温度图</w:t>
      </w:r>
    </w:p>
    <w:p w14:paraId="35A1FA4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半开放自习区</w:t>
      </w:r>
      <w:r>
        <w:rPr>
          <w:rFonts w:hint="eastAsia"/>
        </w:rPr>
        <w:t>[4035]</w:t>
      </w:r>
    </w:p>
    <w:p w14:paraId="220AE0B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F229BD8" wp14:editId="0DC16658">
            <wp:extent cx="5667375" cy="300037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8AEE" w14:textId="77777777" w:rsidR="00E236A9" w:rsidRPr="001A6A96" w:rsidRDefault="00780F08" w:rsidP="00790A17">
      <w:pPr>
        <w:jc w:val="center"/>
      </w:pPr>
      <w:r>
        <w:rPr>
          <w:rFonts w:hint="eastAsia"/>
        </w:rPr>
        <w:t>4035</w:t>
      </w:r>
      <w:r>
        <w:rPr>
          <w:rFonts w:hint="eastAsia"/>
        </w:rPr>
        <w:t>房间</w:t>
      </w:r>
      <w:r>
        <w:t>全年逐时温度图</w:t>
      </w:r>
    </w:p>
    <w:p w14:paraId="774A7EE2" w14:textId="77777777" w:rsidR="00BB6EE7" w:rsidRDefault="00780F08" w:rsidP="00BB6EE7">
      <w:pPr>
        <w:pStyle w:val="2"/>
      </w:pPr>
      <w:r>
        <w:rPr>
          <w:rFonts w:hint="eastAsia"/>
        </w:rPr>
        <w:t>公共</w:t>
      </w:r>
      <w:proofErr w:type="gramStart"/>
      <w:r>
        <w:rPr>
          <w:rFonts w:hint="eastAsia"/>
        </w:rPr>
        <w:t>互动区</w:t>
      </w:r>
      <w:proofErr w:type="gramEnd"/>
      <w:r>
        <w:rPr>
          <w:rFonts w:hint="eastAsia"/>
        </w:rPr>
        <w:t>[4038]</w:t>
      </w:r>
    </w:p>
    <w:p w14:paraId="7FF2ADA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F7FEC46" wp14:editId="79981D02">
            <wp:extent cx="5667375" cy="300037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65D8" w14:textId="77777777" w:rsidR="00E236A9" w:rsidRPr="001A6A96" w:rsidRDefault="00780F08" w:rsidP="00790A17">
      <w:pPr>
        <w:jc w:val="center"/>
      </w:pPr>
      <w:r>
        <w:rPr>
          <w:rFonts w:hint="eastAsia"/>
        </w:rPr>
        <w:t>4038</w:t>
      </w:r>
      <w:r>
        <w:rPr>
          <w:rFonts w:hint="eastAsia"/>
        </w:rPr>
        <w:t>房间</w:t>
      </w:r>
      <w:r>
        <w:t>全年逐时温度图</w:t>
      </w:r>
    </w:p>
    <w:p w14:paraId="6338D886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书库</w:t>
      </w:r>
      <w:r>
        <w:rPr>
          <w:rFonts w:hint="eastAsia"/>
        </w:rPr>
        <w:t>[4043]</w:t>
      </w:r>
    </w:p>
    <w:p w14:paraId="16D76A5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B9DBEED" wp14:editId="4DB264D6">
            <wp:extent cx="5667375" cy="30003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6764" w14:textId="77777777" w:rsidR="00E236A9" w:rsidRPr="001A6A96" w:rsidRDefault="00780F08" w:rsidP="00790A17">
      <w:pPr>
        <w:jc w:val="center"/>
      </w:pPr>
      <w:r>
        <w:rPr>
          <w:rFonts w:hint="eastAsia"/>
        </w:rPr>
        <w:t>4043</w:t>
      </w:r>
      <w:r>
        <w:rPr>
          <w:rFonts w:hint="eastAsia"/>
        </w:rPr>
        <w:t>房间</w:t>
      </w:r>
      <w:r>
        <w:t>全年逐时温度图</w:t>
      </w:r>
    </w:p>
    <w:p w14:paraId="59E654B9" w14:textId="77777777" w:rsidR="00BB6EE7" w:rsidRDefault="00780F0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[4045]</w:t>
      </w:r>
    </w:p>
    <w:p w14:paraId="744D1E8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FD33E4F" wp14:editId="760A2AFF">
            <wp:extent cx="5667375" cy="300037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6C19" w14:textId="77777777" w:rsidR="00E236A9" w:rsidRPr="001A6A96" w:rsidRDefault="00780F08" w:rsidP="00790A17">
      <w:pPr>
        <w:jc w:val="center"/>
      </w:pPr>
      <w:r>
        <w:rPr>
          <w:rFonts w:hint="eastAsia"/>
        </w:rPr>
        <w:t>4045</w:t>
      </w:r>
      <w:r>
        <w:rPr>
          <w:rFonts w:hint="eastAsia"/>
        </w:rPr>
        <w:t>房间</w:t>
      </w:r>
      <w:r>
        <w:t>全年逐时温度图</w:t>
      </w:r>
    </w:p>
    <w:p w14:paraId="11D4DE8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[4048]</w:t>
      </w:r>
    </w:p>
    <w:p w14:paraId="2E6922D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2071B8" wp14:editId="1AB78E11">
            <wp:extent cx="5667375" cy="300037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E82E" w14:textId="77777777" w:rsidR="00E236A9" w:rsidRPr="001A6A96" w:rsidRDefault="00780F08" w:rsidP="00790A17">
      <w:pPr>
        <w:jc w:val="center"/>
      </w:pPr>
      <w:r>
        <w:rPr>
          <w:rFonts w:hint="eastAsia"/>
        </w:rPr>
        <w:t>4048</w:t>
      </w:r>
      <w:r>
        <w:rPr>
          <w:rFonts w:hint="eastAsia"/>
        </w:rPr>
        <w:t>房间</w:t>
      </w:r>
      <w:r>
        <w:t>全年逐时温度图</w:t>
      </w:r>
    </w:p>
    <w:p w14:paraId="2A59DE2A" w14:textId="77777777" w:rsidR="00BB6EE7" w:rsidRDefault="00780F08" w:rsidP="00BB6EE7">
      <w:pPr>
        <w:pStyle w:val="2"/>
      </w:pPr>
      <w:r>
        <w:rPr>
          <w:rFonts w:hint="eastAsia"/>
        </w:rPr>
        <w:t>空房间</w:t>
      </w:r>
      <w:r>
        <w:rPr>
          <w:rFonts w:hint="eastAsia"/>
        </w:rPr>
        <w:t>[4049]</w:t>
      </w:r>
    </w:p>
    <w:p w14:paraId="54ACC69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ED1DD26" wp14:editId="241DAC69">
            <wp:extent cx="5667375" cy="300037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D784" w14:textId="77777777" w:rsidR="00E236A9" w:rsidRPr="001A6A96" w:rsidRDefault="00780F08" w:rsidP="00790A17">
      <w:pPr>
        <w:jc w:val="center"/>
      </w:pPr>
      <w:r>
        <w:rPr>
          <w:rFonts w:hint="eastAsia"/>
        </w:rPr>
        <w:t>4049</w:t>
      </w:r>
      <w:r>
        <w:rPr>
          <w:rFonts w:hint="eastAsia"/>
        </w:rPr>
        <w:t>房间</w:t>
      </w:r>
      <w:r>
        <w:t>全年逐时温度图</w:t>
      </w:r>
    </w:p>
    <w:p w14:paraId="0F97A71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共享厨房</w:t>
      </w:r>
      <w:r>
        <w:rPr>
          <w:rFonts w:hint="eastAsia"/>
        </w:rPr>
        <w:t>[4051]</w:t>
      </w:r>
    </w:p>
    <w:p w14:paraId="47F0EEED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16BF510" wp14:editId="45A53423">
            <wp:extent cx="5667375" cy="300037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C9FA" w14:textId="77777777" w:rsidR="00E236A9" w:rsidRPr="001A6A96" w:rsidRDefault="00780F08" w:rsidP="00790A17">
      <w:pPr>
        <w:jc w:val="center"/>
      </w:pPr>
      <w:r>
        <w:rPr>
          <w:rFonts w:hint="eastAsia"/>
        </w:rPr>
        <w:t>4051</w:t>
      </w:r>
      <w:r>
        <w:rPr>
          <w:rFonts w:hint="eastAsia"/>
        </w:rPr>
        <w:t>房间</w:t>
      </w:r>
      <w:r>
        <w:t>全年逐时温度图</w:t>
      </w:r>
    </w:p>
    <w:p w14:paraId="15F32110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[4058]</w:t>
      </w:r>
    </w:p>
    <w:p w14:paraId="2B4820D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DCE0DEF" wp14:editId="14F98742">
            <wp:extent cx="5667375" cy="300037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3FD3" w14:textId="77777777" w:rsidR="00E236A9" w:rsidRPr="001A6A96" w:rsidRDefault="00780F08" w:rsidP="00790A17">
      <w:pPr>
        <w:jc w:val="center"/>
      </w:pPr>
      <w:r>
        <w:rPr>
          <w:rFonts w:hint="eastAsia"/>
        </w:rPr>
        <w:t>4058</w:t>
      </w:r>
      <w:r>
        <w:rPr>
          <w:rFonts w:hint="eastAsia"/>
        </w:rPr>
        <w:t>房间</w:t>
      </w:r>
      <w:r>
        <w:t>全年逐时温度图</w:t>
      </w:r>
    </w:p>
    <w:p w14:paraId="5B9A3DB5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[4064]</w:t>
      </w:r>
    </w:p>
    <w:p w14:paraId="473E25D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3C6A526" wp14:editId="36BA8928">
            <wp:extent cx="5667375" cy="300037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FD4E" w14:textId="77777777" w:rsidR="00E236A9" w:rsidRPr="001A6A96" w:rsidRDefault="00780F08" w:rsidP="00790A17">
      <w:pPr>
        <w:jc w:val="center"/>
      </w:pPr>
      <w:r>
        <w:rPr>
          <w:rFonts w:hint="eastAsia"/>
        </w:rPr>
        <w:t>4064</w:t>
      </w:r>
      <w:r>
        <w:rPr>
          <w:rFonts w:hint="eastAsia"/>
        </w:rPr>
        <w:t>房间</w:t>
      </w:r>
      <w:r>
        <w:t>全年逐时温度图</w:t>
      </w:r>
    </w:p>
    <w:p w14:paraId="29885C66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[4067]</w:t>
      </w:r>
    </w:p>
    <w:p w14:paraId="6F4D7E5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D2CA204" wp14:editId="24504F2B">
            <wp:extent cx="5667375" cy="300037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7573" w14:textId="77777777" w:rsidR="00E236A9" w:rsidRPr="001A6A96" w:rsidRDefault="00780F08" w:rsidP="00790A17">
      <w:pPr>
        <w:jc w:val="center"/>
      </w:pPr>
      <w:r>
        <w:rPr>
          <w:rFonts w:hint="eastAsia"/>
        </w:rPr>
        <w:t>4067</w:t>
      </w:r>
      <w:r>
        <w:rPr>
          <w:rFonts w:hint="eastAsia"/>
        </w:rPr>
        <w:t>房间</w:t>
      </w:r>
      <w:r>
        <w:t>全年逐时温度图</w:t>
      </w:r>
    </w:p>
    <w:p w14:paraId="5F4A65E9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胶囊空间</w:t>
      </w:r>
      <w:r>
        <w:rPr>
          <w:rFonts w:hint="eastAsia"/>
        </w:rPr>
        <w:t>[4072]</w:t>
      </w:r>
    </w:p>
    <w:p w14:paraId="4434912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7F9E4B0" wp14:editId="08C6F308">
            <wp:extent cx="5667375" cy="300037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9800" w14:textId="77777777" w:rsidR="00E236A9" w:rsidRPr="001A6A96" w:rsidRDefault="00780F08" w:rsidP="00790A17">
      <w:pPr>
        <w:jc w:val="center"/>
      </w:pPr>
      <w:r>
        <w:rPr>
          <w:rFonts w:hint="eastAsia"/>
        </w:rPr>
        <w:t>4072</w:t>
      </w:r>
      <w:r>
        <w:rPr>
          <w:rFonts w:hint="eastAsia"/>
        </w:rPr>
        <w:t>房间</w:t>
      </w:r>
      <w:r>
        <w:t>全年逐时温度图</w:t>
      </w:r>
    </w:p>
    <w:p w14:paraId="24C3F8E4" w14:textId="77777777" w:rsidR="00BB6EE7" w:rsidRDefault="00780F08" w:rsidP="00BB6EE7">
      <w:pPr>
        <w:pStyle w:val="2"/>
      </w:pPr>
      <w:r>
        <w:rPr>
          <w:rFonts w:hint="eastAsia"/>
        </w:rPr>
        <w:t>胶囊空间</w:t>
      </w:r>
      <w:r>
        <w:rPr>
          <w:rFonts w:hint="eastAsia"/>
        </w:rPr>
        <w:t>[4075]</w:t>
      </w:r>
    </w:p>
    <w:p w14:paraId="0D3001D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3662B22" wp14:editId="11919E28">
            <wp:extent cx="5667375" cy="300037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8C18" w14:textId="77777777" w:rsidR="00E236A9" w:rsidRPr="001A6A96" w:rsidRDefault="00780F08" w:rsidP="00790A17">
      <w:pPr>
        <w:jc w:val="center"/>
      </w:pPr>
      <w:r>
        <w:rPr>
          <w:rFonts w:hint="eastAsia"/>
        </w:rPr>
        <w:t>4075</w:t>
      </w:r>
      <w:r>
        <w:rPr>
          <w:rFonts w:hint="eastAsia"/>
        </w:rPr>
        <w:t>房间</w:t>
      </w:r>
      <w:r>
        <w:t>全年逐时温度图</w:t>
      </w:r>
    </w:p>
    <w:p w14:paraId="39E23947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中庭</w:t>
      </w:r>
      <w:r>
        <w:rPr>
          <w:rFonts w:hint="eastAsia"/>
        </w:rPr>
        <w:t>[4089]</w:t>
      </w:r>
    </w:p>
    <w:p w14:paraId="36BC3A5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A6D201A" wp14:editId="6775486E">
            <wp:extent cx="5667375" cy="300037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5533" w14:textId="77777777" w:rsidR="00E236A9" w:rsidRPr="001A6A96" w:rsidRDefault="00780F08" w:rsidP="00790A17">
      <w:pPr>
        <w:jc w:val="center"/>
      </w:pPr>
      <w:r>
        <w:rPr>
          <w:rFonts w:hint="eastAsia"/>
        </w:rPr>
        <w:t>4089</w:t>
      </w:r>
      <w:r>
        <w:rPr>
          <w:rFonts w:hint="eastAsia"/>
        </w:rPr>
        <w:t>房间</w:t>
      </w:r>
      <w:r>
        <w:t>全年逐时温度图</w:t>
      </w:r>
    </w:p>
    <w:p w14:paraId="102C82D0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[4095]</w:t>
      </w:r>
    </w:p>
    <w:p w14:paraId="16A30DA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9688CA3" wp14:editId="5AE81989">
            <wp:extent cx="5667375" cy="300037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79F7" w14:textId="77777777" w:rsidR="00E236A9" w:rsidRPr="001A6A96" w:rsidRDefault="00780F08" w:rsidP="00790A17">
      <w:pPr>
        <w:jc w:val="center"/>
      </w:pPr>
      <w:r>
        <w:rPr>
          <w:rFonts w:hint="eastAsia"/>
        </w:rPr>
        <w:t>4095</w:t>
      </w:r>
      <w:r>
        <w:rPr>
          <w:rFonts w:hint="eastAsia"/>
        </w:rPr>
        <w:t>房间</w:t>
      </w:r>
      <w:r>
        <w:t>全年逐时温度图</w:t>
      </w:r>
    </w:p>
    <w:p w14:paraId="6C06B85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女卫生间</w:t>
      </w:r>
      <w:r>
        <w:rPr>
          <w:rFonts w:hint="eastAsia"/>
        </w:rPr>
        <w:t>[4098]</w:t>
      </w:r>
    </w:p>
    <w:p w14:paraId="58DAE9F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528922F" wp14:editId="507CE0C0">
            <wp:extent cx="5667375" cy="300037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E5C6" w14:textId="77777777" w:rsidR="00E236A9" w:rsidRPr="001A6A96" w:rsidRDefault="00780F08" w:rsidP="00790A17">
      <w:pPr>
        <w:jc w:val="center"/>
      </w:pPr>
      <w:r>
        <w:rPr>
          <w:rFonts w:hint="eastAsia"/>
        </w:rPr>
        <w:t>4098</w:t>
      </w:r>
      <w:r>
        <w:rPr>
          <w:rFonts w:hint="eastAsia"/>
        </w:rPr>
        <w:t>房间</w:t>
      </w:r>
      <w:r>
        <w:t>全年逐时温度图</w:t>
      </w:r>
    </w:p>
    <w:p w14:paraId="2AD1C17C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</w:t>
      </w:r>
      <w:r>
        <w:rPr>
          <w:rFonts w:hint="eastAsia"/>
        </w:rPr>
        <w:t>4100]</w:t>
      </w:r>
    </w:p>
    <w:p w14:paraId="4BF882B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1C7111F" wp14:editId="2CE8B744">
            <wp:extent cx="5667375" cy="300037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A4EB" w14:textId="77777777" w:rsidR="00E236A9" w:rsidRPr="001A6A96" w:rsidRDefault="00780F08" w:rsidP="00790A17">
      <w:pPr>
        <w:jc w:val="center"/>
      </w:pPr>
      <w:r>
        <w:rPr>
          <w:rFonts w:hint="eastAsia"/>
        </w:rPr>
        <w:t>4100</w:t>
      </w:r>
      <w:r>
        <w:rPr>
          <w:rFonts w:hint="eastAsia"/>
        </w:rPr>
        <w:t>房间</w:t>
      </w:r>
      <w:r>
        <w:t>全年逐时温度图</w:t>
      </w:r>
    </w:p>
    <w:p w14:paraId="3B0F827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[4104]</w:t>
      </w:r>
    </w:p>
    <w:p w14:paraId="5D0C164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6CB7FD8" wp14:editId="77F480FE">
            <wp:extent cx="5667375" cy="300037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3501" w14:textId="77777777" w:rsidR="00E236A9" w:rsidRPr="001A6A96" w:rsidRDefault="00780F08" w:rsidP="00790A17">
      <w:pPr>
        <w:jc w:val="center"/>
      </w:pPr>
      <w:r>
        <w:rPr>
          <w:rFonts w:hint="eastAsia"/>
        </w:rPr>
        <w:t>4104</w:t>
      </w:r>
      <w:r>
        <w:rPr>
          <w:rFonts w:hint="eastAsia"/>
        </w:rPr>
        <w:t>房间</w:t>
      </w:r>
      <w:r>
        <w:t>全年逐时温度图</w:t>
      </w:r>
    </w:p>
    <w:p w14:paraId="6FBE4792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[4106]</w:t>
      </w:r>
    </w:p>
    <w:p w14:paraId="71CC8E9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A059677" wp14:editId="436A5FB9">
            <wp:extent cx="5667375" cy="300037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4B7C" w14:textId="77777777" w:rsidR="00E236A9" w:rsidRPr="001A6A96" w:rsidRDefault="00780F08" w:rsidP="00790A17">
      <w:pPr>
        <w:jc w:val="center"/>
      </w:pPr>
      <w:r>
        <w:rPr>
          <w:rFonts w:hint="eastAsia"/>
        </w:rPr>
        <w:t>4106</w:t>
      </w:r>
      <w:r>
        <w:rPr>
          <w:rFonts w:hint="eastAsia"/>
        </w:rPr>
        <w:t>房间</w:t>
      </w:r>
      <w:r>
        <w:t>全年逐时温度图</w:t>
      </w:r>
    </w:p>
    <w:p w14:paraId="6E0AA2CB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卧室</w:t>
      </w:r>
      <w:r>
        <w:rPr>
          <w:rFonts w:hint="eastAsia"/>
        </w:rPr>
        <w:t>[4109]</w:t>
      </w:r>
    </w:p>
    <w:p w14:paraId="2914424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2E705DC" wp14:editId="53D8B7F7">
            <wp:extent cx="5667375" cy="300037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7371" w14:textId="77777777" w:rsidR="00E236A9" w:rsidRPr="001A6A96" w:rsidRDefault="00780F08" w:rsidP="00790A17">
      <w:pPr>
        <w:jc w:val="center"/>
      </w:pPr>
      <w:r>
        <w:rPr>
          <w:rFonts w:hint="eastAsia"/>
        </w:rPr>
        <w:t>4109</w:t>
      </w:r>
      <w:r>
        <w:rPr>
          <w:rFonts w:hint="eastAsia"/>
        </w:rPr>
        <w:t>房间</w:t>
      </w:r>
      <w:r>
        <w:t>全年逐时温度图</w:t>
      </w:r>
    </w:p>
    <w:p w14:paraId="623C5AC4" w14:textId="77777777" w:rsidR="00BB6EE7" w:rsidRDefault="00780F08" w:rsidP="00BB6EE7">
      <w:pPr>
        <w:pStyle w:val="2"/>
      </w:pPr>
      <w:r>
        <w:rPr>
          <w:rFonts w:hint="eastAsia"/>
        </w:rPr>
        <w:t>卧室</w:t>
      </w:r>
      <w:r>
        <w:rPr>
          <w:rFonts w:hint="eastAsia"/>
        </w:rPr>
        <w:t>[4111]</w:t>
      </w:r>
    </w:p>
    <w:p w14:paraId="4072EB3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C165FEA" wp14:editId="416A5E0A">
            <wp:extent cx="5667375" cy="300037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966A" w14:textId="77777777" w:rsidR="00E236A9" w:rsidRPr="001A6A96" w:rsidRDefault="00780F08" w:rsidP="00790A17">
      <w:pPr>
        <w:jc w:val="center"/>
      </w:pPr>
      <w:r>
        <w:rPr>
          <w:rFonts w:hint="eastAsia"/>
        </w:rPr>
        <w:t>4111</w:t>
      </w:r>
      <w:r>
        <w:rPr>
          <w:rFonts w:hint="eastAsia"/>
        </w:rPr>
        <w:t>房间</w:t>
      </w:r>
      <w:r>
        <w:t>全年逐时温度图</w:t>
      </w:r>
    </w:p>
    <w:p w14:paraId="38580B4B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女更衣室</w:t>
      </w:r>
      <w:r>
        <w:rPr>
          <w:rFonts w:hint="eastAsia"/>
        </w:rPr>
        <w:t>[4116]</w:t>
      </w:r>
    </w:p>
    <w:p w14:paraId="24B60B3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8A66ACB" wp14:editId="135BBA53">
            <wp:extent cx="5667375" cy="300037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4E6A" w14:textId="77777777" w:rsidR="00E236A9" w:rsidRPr="001A6A96" w:rsidRDefault="00780F08" w:rsidP="00790A17">
      <w:pPr>
        <w:jc w:val="center"/>
      </w:pPr>
      <w:r>
        <w:rPr>
          <w:rFonts w:hint="eastAsia"/>
        </w:rPr>
        <w:t>4116</w:t>
      </w:r>
      <w:r>
        <w:rPr>
          <w:rFonts w:hint="eastAsia"/>
        </w:rPr>
        <w:t>房间</w:t>
      </w:r>
      <w:r>
        <w:t>全年逐时温度图</w:t>
      </w:r>
    </w:p>
    <w:p w14:paraId="09A22801" w14:textId="77777777" w:rsidR="00BB6EE7" w:rsidRDefault="00780F08" w:rsidP="00BB6EE7">
      <w:pPr>
        <w:pStyle w:val="2"/>
      </w:pPr>
      <w:r>
        <w:rPr>
          <w:rFonts w:hint="eastAsia"/>
        </w:rPr>
        <w:t>男卫生间</w:t>
      </w:r>
      <w:r>
        <w:rPr>
          <w:rFonts w:hint="eastAsia"/>
        </w:rPr>
        <w:t>[4124]</w:t>
      </w:r>
    </w:p>
    <w:p w14:paraId="2CE56CA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107CE0E" wp14:editId="6378C900">
            <wp:extent cx="5667375" cy="300037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3427" w14:textId="77777777" w:rsidR="00E236A9" w:rsidRPr="001A6A96" w:rsidRDefault="00780F08" w:rsidP="00790A17">
      <w:pPr>
        <w:jc w:val="center"/>
      </w:pPr>
      <w:r>
        <w:rPr>
          <w:rFonts w:hint="eastAsia"/>
        </w:rPr>
        <w:t>4124</w:t>
      </w:r>
      <w:r>
        <w:rPr>
          <w:rFonts w:hint="eastAsia"/>
        </w:rPr>
        <w:t>房间</w:t>
      </w:r>
      <w:r>
        <w:t>全年逐时温度图</w:t>
      </w:r>
    </w:p>
    <w:p w14:paraId="292EA9F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[4125]</w:t>
      </w:r>
    </w:p>
    <w:p w14:paraId="7E3A3A1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BC3DDA4" wp14:editId="141AB1D9">
            <wp:extent cx="5667375" cy="300037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B53C" w14:textId="77777777" w:rsidR="00E236A9" w:rsidRPr="001A6A96" w:rsidRDefault="00780F08" w:rsidP="00790A17">
      <w:pPr>
        <w:jc w:val="center"/>
      </w:pPr>
      <w:r>
        <w:rPr>
          <w:rFonts w:hint="eastAsia"/>
        </w:rPr>
        <w:t>4125</w:t>
      </w:r>
      <w:r>
        <w:rPr>
          <w:rFonts w:hint="eastAsia"/>
        </w:rPr>
        <w:t>房间</w:t>
      </w:r>
      <w:r>
        <w:t>全年逐时温度图</w:t>
      </w:r>
    </w:p>
    <w:p w14:paraId="207F7978" w14:textId="77777777" w:rsidR="00BB6EE7" w:rsidRDefault="00780F08" w:rsidP="00BB6EE7">
      <w:pPr>
        <w:pStyle w:val="2"/>
      </w:pPr>
      <w:r>
        <w:rPr>
          <w:rFonts w:hint="eastAsia"/>
        </w:rPr>
        <w:t>男更衣室</w:t>
      </w:r>
      <w:r>
        <w:rPr>
          <w:rFonts w:hint="eastAsia"/>
        </w:rPr>
        <w:t>[4127]</w:t>
      </w:r>
    </w:p>
    <w:p w14:paraId="5563ACA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F25A06E" wp14:editId="41888A8E">
            <wp:extent cx="5667375" cy="300037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A956" w14:textId="77777777" w:rsidR="00E236A9" w:rsidRPr="001A6A96" w:rsidRDefault="00780F08" w:rsidP="00790A17">
      <w:pPr>
        <w:jc w:val="center"/>
      </w:pPr>
      <w:r>
        <w:rPr>
          <w:rFonts w:hint="eastAsia"/>
        </w:rPr>
        <w:t>4127</w:t>
      </w:r>
      <w:r>
        <w:rPr>
          <w:rFonts w:hint="eastAsia"/>
        </w:rPr>
        <w:t>房间</w:t>
      </w:r>
      <w:r>
        <w:t>全年逐时温度图</w:t>
      </w:r>
    </w:p>
    <w:p w14:paraId="3E413A6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女淋浴间</w:t>
      </w:r>
      <w:r>
        <w:rPr>
          <w:rFonts w:hint="eastAsia"/>
        </w:rPr>
        <w:t>[4136]</w:t>
      </w:r>
    </w:p>
    <w:p w14:paraId="676B874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E384753" wp14:editId="4014F78B">
            <wp:extent cx="5667375" cy="300037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3ED4" w14:textId="77777777" w:rsidR="00E236A9" w:rsidRPr="001A6A96" w:rsidRDefault="00780F08" w:rsidP="00790A17">
      <w:pPr>
        <w:jc w:val="center"/>
      </w:pPr>
      <w:r>
        <w:rPr>
          <w:rFonts w:hint="eastAsia"/>
        </w:rPr>
        <w:t>4136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33441FE9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[4144]</w:t>
      </w:r>
    </w:p>
    <w:p w14:paraId="5788FFC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6978C4" wp14:editId="0C4AFF47">
            <wp:extent cx="5667375" cy="300037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DF0A" w14:textId="77777777" w:rsidR="00E236A9" w:rsidRPr="001A6A96" w:rsidRDefault="00780F08" w:rsidP="00790A17">
      <w:pPr>
        <w:jc w:val="center"/>
      </w:pPr>
      <w:r>
        <w:rPr>
          <w:rFonts w:hint="eastAsia"/>
        </w:rPr>
        <w:t>4144</w:t>
      </w:r>
      <w:r>
        <w:rPr>
          <w:rFonts w:hint="eastAsia"/>
        </w:rPr>
        <w:t>房间</w:t>
      </w:r>
      <w:r>
        <w:t>全年逐时温度图</w:t>
      </w:r>
    </w:p>
    <w:p w14:paraId="5E215E7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[4149]</w:t>
      </w:r>
    </w:p>
    <w:p w14:paraId="4132FC2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42FF4E0" wp14:editId="2ED2040D">
            <wp:extent cx="5667375" cy="300037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A7ED" w14:textId="77777777" w:rsidR="00E236A9" w:rsidRPr="001A6A96" w:rsidRDefault="00780F08" w:rsidP="00790A17">
      <w:pPr>
        <w:jc w:val="center"/>
      </w:pPr>
      <w:r>
        <w:rPr>
          <w:rFonts w:hint="eastAsia"/>
        </w:rPr>
        <w:t>4149</w:t>
      </w:r>
      <w:r>
        <w:rPr>
          <w:rFonts w:hint="eastAsia"/>
        </w:rPr>
        <w:t>房间</w:t>
      </w:r>
      <w:r>
        <w:t>全年逐时温度图</w:t>
      </w:r>
    </w:p>
    <w:p w14:paraId="79DA076F" w14:textId="77777777" w:rsidR="00BB6EE7" w:rsidRDefault="00780F08" w:rsidP="00BB6EE7">
      <w:pPr>
        <w:pStyle w:val="2"/>
      </w:pPr>
      <w:r>
        <w:rPr>
          <w:rFonts w:hint="eastAsia"/>
        </w:rPr>
        <w:t>男淋浴间</w:t>
      </w:r>
      <w:r>
        <w:rPr>
          <w:rFonts w:hint="eastAsia"/>
        </w:rPr>
        <w:t>[4154]</w:t>
      </w:r>
    </w:p>
    <w:p w14:paraId="3C5C337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9F235EC" wp14:editId="6C0B7859">
            <wp:extent cx="5667375" cy="300037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7BA6" w14:textId="77777777" w:rsidR="00E236A9" w:rsidRPr="001A6A96" w:rsidRDefault="00780F08" w:rsidP="00790A17">
      <w:pPr>
        <w:jc w:val="center"/>
      </w:pPr>
      <w:r>
        <w:rPr>
          <w:rFonts w:hint="eastAsia"/>
        </w:rPr>
        <w:t>4154</w:t>
      </w:r>
      <w:r>
        <w:rPr>
          <w:rFonts w:hint="eastAsia"/>
        </w:rPr>
        <w:t>房间</w:t>
      </w:r>
      <w:r>
        <w:t>全年逐时温度图</w:t>
      </w:r>
    </w:p>
    <w:p w14:paraId="6A4A63F9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[4163]</w:t>
      </w:r>
    </w:p>
    <w:p w14:paraId="42EA2B0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F14D177" wp14:editId="2CB481B2">
            <wp:extent cx="5667375" cy="300037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E178" w14:textId="77777777" w:rsidR="00E236A9" w:rsidRPr="001A6A96" w:rsidRDefault="00780F08" w:rsidP="00790A17">
      <w:pPr>
        <w:jc w:val="center"/>
      </w:pPr>
      <w:r>
        <w:rPr>
          <w:rFonts w:hint="eastAsia"/>
        </w:rPr>
        <w:t>4163</w:t>
      </w:r>
      <w:r>
        <w:rPr>
          <w:rFonts w:hint="eastAsia"/>
        </w:rPr>
        <w:t>房间</w:t>
      </w:r>
      <w:r>
        <w:t>全年逐时温度图</w:t>
      </w:r>
    </w:p>
    <w:p w14:paraId="0DB39356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[4167]</w:t>
      </w:r>
    </w:p>
    <w:p w14:paraId="3D27FC7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3E05DBC" wp14:editId="7178C77E">
            <wp:extent cx="5667375" cy="300037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6FB7" w14:textId="77777777" w:rsidR="00E236A9" w:rsidRPr="001A6A96" w:rsidRDefault="00780F08" w:rsidP="00790A17">
      <w:pPr>
        <w:jc w:val="center"/>
      </w:pPr>
      <w:r>
        <w:rPr>
          <w:rFonts w:hint="eastAsia"/>
        </w:rPr>
        <w:t>4167</w:t>
      </w:r>
      <w:r>
        <w:rPr>
          <w:rFonts w:hint="eastAsia"/>
        </w:rPr>
        <w:t>房间</w:t>
      </w:r>
      <w:r>
        <w:t>全年逐时温度图</w:t>
      </w:r>
    </w:p>
    <w:p w14:paraId="7226923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[4180]</w:t>
      </w:r>
    </w:p>
    <w:p w14:paraId="4CC39CB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18A1094" wp14:editId="68AAD581">
            <wp:extent cx="5667375" cy="3000375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2CB9" w14:textId="77777777" w:rsidR="00E236A9" w:rsidRPr="001A6A96" w:rsidRDefault="00780F08" w:rsidP="00790A17">
      <w:pPr>
        <w:jc w:val="center"/>
      </w:pPr>
      <w:r>
        <w:rPr>
          <w:rFonts w:hint="eastAsia"/>
        </w:rPr>
        <w:t>4180</w:t>
      </w:r>
      <w:r>
        <w:rPr>
          <w:rFonts w:hint="eastAsia"/>
        </w:rPr>
        <w:t>房间</w:t>
      </w:r>
      <w:r>
        <w:t>全年逐时温度图</w:t>
      </w:r>
    </w:p>
    <w:p w14:paraId="35FD66CF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[4185]</w:t>
      </w:r>
    </w:p>
    <w:p w14:paraId="555DF67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CCDAA99" wp14:editId="7916AFA2">
            <wp:extent cx="5667375" cy="300037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9A03" w14:textId="77777777" w:rsidR="00E236A9" w:rsidRPr="001A6A96" w:rsidRDefault="00780F08" w:rsidP="00790A17">
      <w:pPr>
        <w:jc w:val="center"/>
      </w:pPr>
      <w:r>
        <w:rPr>
          <w:rFonts w:hint="eastAsia"/>
        </w:rPr>
        <w:t>4185</w:t>
      </w:r>
      <w:r>
        <w:rPr>
          <w:rFonts w:hint="eastAsia"/>
        </w:rPr>
        <w:t>房间</w:t>
      </w:r>
      <w:r>
        <w:t>全年逐时温度图</w:t>
      </w:r>
    </w:p>
    <w:p w14:paraId="07B229F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[4190]</w:t>
      </w:r>
    </w:p>
    <w:p w14:paraId="5900265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65CC406" wp14:editId="5FD902DA">
            <wp:extent cx="5667375" cy="300037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DA5A" w14:textId="77777777" w:rsidR="00E236A9" w:rsidRPr="001A6A96" w:rsidRDefault="00780F08" w:rsidP="00790A17">
      <w:pPr>
        <w:jc w:val="center"/>
      </w:pPr>
      <w:r>
        <w:rPr>
          <w:rFonts w:hint="eastAsia"/>
        </w:rPr>
        <w:t>4190</w:t>
      </w:r>
      <w:r>
        <w:rPr>
          <w:rFonts w:hint="eastAsia"/>
        </w:rPr>
        <w:t>房间</w:t>
      </w:r>
      <w:r>
        <w:t>全年逐时温度图</w:t>
      </w:r>
    </w:p>
    <w:p w14:paraId="2884AD7A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[4192]</w:t>
      </w:r>
    </w:p>
    <w:p w14:paraId="04FFE1B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34F5BF5" wp14:editId="36879C06">
            <wp:extent cx="5667375" cy="3000375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D189" w14:textId="77777777" w:rsidR="00E236A9" w:rsidRPr="001A6A96" w:rsidRDefault="00780F08" w:rsidP="00790A17">
      <w:pPr>
        <w:jc w:val="center"/>
      </w:pPr>
      <w:r>
        <w:rPr>
          <w:rFonts w:hint="eastAsia"/>
        </w:rPr>
        <w:t>4192</w:t>
      </w:r>
      <w:r>
        <w:rPr>
          <w:rFonts w:hint="eastAsia"/>
        </w:rPr>
        <w:t>房间</w:t>
      </w:r>
      <w:r>
        <w:t>全年逐时温度图</w:t>
      </w:r>
    </w:p>
    <w:p w14:paraId="7A50623D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[4197]</w:t>
      </w:r>
    </w:p>
    <w:p w14:paraId="78D5A67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B7959BD" wp14:editId="49746D0B">
            <wp:extent cx="5667375" cy="300037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D0B6" w14:textId="77777777" w:rsidR="00E236A9" w:rsidRPr="001A6A96" w:rsidRDefault="00780F08" w:rsidP="00790A17">
      <w:pPr>
        <w:jc w:val="center"/>
      </w:pPr>
      <w:r>
        <w:rPr>
          <w:rFonts w:hint="eastAsia"/>
        </w:rPr>
        <w:t>4197</w:t>
      </w:r>
      <w:r>
        <w:rPr>
          <w:rFonts w:hint="eastAsia"/>
        </w:rPr>
        <w:t>房间</w:t>
      </w:r>
      <w:r>
        <w:t>全年逐时温度图</w:t>
      </w:r>
    </w:p>
    <w:p w14:paraId="71D6B9D8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[4228]</w:t>
      </w:r>
    </w:p>
    <w:p w14:paraId="55A48A9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288207B" wp14:editId="0B52CE3A">
            <wp:extent cx="5667375" cy="300037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2EF5" w14:textId="77777777" w:rsidR="00E236A9" w:rsidRPr="001A6A96" w:rsidRDefault="00780F08" w:rsidP="00790A17">
      <w:pPr>
        <w:jc w:val="center"/>
      </w:pPr>
      <w:r>
        <w:rPr>
          <w:rFonts w:hint="eastAsia"/>
        </w:rPr>
        <w:t>4228</w:t>
      </w:r>
      <w:r>
        <w:rPr>
          <w:rFonts w:hint="eastAsia"/>
        </w:rPr>
        <w:t>房间</w:t>
      </w:r>
      <w:r>
        <w:t>全年逐时温度图</w:t>
      </w:r>
    </w:p>
    <w:p w14:paraId="7F242DE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[4242]</w:t>
      </w:r>
    </w:p>
    <w:p w14:paraId="2A01693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2BE3BC0" wp14:editId="5706DC76">
            <wp:extent cx="5667375" cy="300037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E6F4" w14:textId="77777777" w:rsidR="00E236A9" w:rsidRPr="001A6A96" w:rsidRDefault="00780F08" w:rsidP="00790A17">
      <w:pPr>
        <w:jc w:val="center"/>
      </w:pPr>
      <w:r>
        <w:rPr>
          <w:rFonts w:hint="eastAsia"/>
        </w:rPr>
        <w:t>4242</w:t>
      </w:r>
      <w:r>
        <w:rPr>
          <w:rFonts w:hint="eastAsia"/>
        </w:rPr>
        <w:t>房间</w:t>
      </w:r>
      <w:r>
        <w:t>全年逐时温度图</w:t>
      </w:r>
    </w:p>
    <w:p w14:paraId="6301EA2B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[4245]</w:t>
      </w:r>
    </w:p>
    <w:p w14:paraId="5B81510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D447F0D" wp14:editId="07CADA96">
            <wp:extent cx="5667375" cy="300037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7356" w14:textId="77777777" w:rsidR="00E236A9" w:rsidRPr="001A6A96" w:rsidRDefault="00780F08" w:rsidP="00790A17">
      <w:pPr>
        <w:jc w:val="center"/>
      </w:pPr>
      <w:r>
        <w:rPr>
          <w:rFonts w:hint="eastAsia"/>
        </w:rPr>
        <w:t>4245</w:t>
      </w:r>
      <w:r>
        <w:rPr>
          <w:rFonts w:hint="eastAsia"/>
        </w:rPr>
        <w:t>房间</w:t>
      </w:r>
      <w:r>
        <w:t>全年逐时温度图</w:t>
      </w:r>
    </w:p>
    <w:p w14:paraId="6AC85746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[4250]</w:t>
      </w:r>
    </w:p>
    <w:p w14:paraId="22C8F8A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C305D33" wp14:editId="3674238D">
            <wp:extent cx="5667375" cy="3000375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67C0" w14:textId="77777777" w:rsidR="00E236A9" w:rsidRPr="001A6A96" w:rsidRDefault="00780F08" w:rsidP="00790A17">
      <w:pPr>
        <w:jc w:val="center"/>
      </w:pPr>
      <w:r>
        <w:rPr>
          <w:rFonts w:hint="eastAsia"/>
        </w:rPr>
        <w:t>4250</w:t>
      </w:r>
      <w:r>
        <w:rPr>
          <w:rFonts w:hint="eastAsia"/>
        </w:rPr>
        <w:t>房间</w:t>
      </w:r>
      <w:r>
        <w:t>全年逐时温度图</w:t>
      </w:r>
    </w:p>
    <w:p w14:paraId="3853DEC2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[4258]</w:t>
      </w:r>
    </w:p>
    <w:p w14:paraId="0495803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084B0A4" wp14:editId="1D7943F2">
            <wp:extent cx="5667375" cy="300037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5E64" w14:textId="77777777" w:rsidR="00E236A9" w:rsidRPr="001A6A96" w:rsidRDefault="00780F08" w:rsidP="00790A17">
      <w:pPr>
        <w:jc w:val="center"/>
      </w:pPr>
      <w:r>
        <w:rPr>
          <w:rFonts w:hint="eastAsia"/>
        </w:rPr>
        <w:t>4258</w:t>
      </w:r>
      <w:r>
        <w:rPr>
          <w:rFonts w:hint="eastAsia"/>
        </w:rPr>
        <w:t>房间</w:t>
      </w:r>
      <w:r>
        <w:t>全年逐时温度图</w:t>
      </w:r>
    </w:p>
    <w:p w14:paraId="5D2921E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[4261]</w:t>
      </w:r>
    </w:p>
    <w:p w14:paraId="0E078E3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0304F83" wp14:editId="6867420F">
            <wp:extent cx="5667375" cy="300037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A266" w14:textId="77777777" w:rsidR="00E236A9" w:rsidRPr="001A6A96" w:rsidRDefault="00780F08" w:rsidP="00790A17">
      <w:pPr>
        <w:jc w:val="center"/>
      </w:pPr>
      <w:r>
        <w:rPr>
          <w:rFonts w:hint="eastAsia"/>
        </w:rPr>
        <w:t>4261</w:t>
      </w:r>
      <w:r>
        <w:rPr>
          <w:rFonts w:hint="eastAsia"/>
        </w:rPr>
        <w:t>房间</w:t>
      </w:r>
      <w:r>
        <w:t>全年逐时温度图</w:t>
      </w:r>
    </w:p>
    <w:p w14:paraId="74F11086" w14:textId="77777777" w:rsidR="00BB6EE7" w:rsidRDefault="00780F08" w:rsidP="00BB6EE7">
      <w:pPr>
        <w:pStyle w:val="2"/>
      </w:pPr>
      <w:r>
        <w:rPr>
          <w:rFonts w:hint="eastAsia"/>
        </w:rPr>
        <w:t>开发阅读区</w:t>
      </w:r>
      <w:r>
        <w:rPr>
          <w:rFonts w:hint="eastAsia"/>
        </w:rPr>
        <w:t>[5011]</w:t>
      </w:r>
    </w:p>
    <w:p w14:paraId="5F13CCF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C5E21BF" wp14:editId="22419699">
            <wp:extent cx="5667375" cy="300037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8D08" w14:textId="77777777" w:rsidR="00E236A9" w:rsidRPr="001A6A96" w:rsidRDefault="00780F08" w:rsidP="00790A17">
      <w:pPr>
        <w:jc w:val="center"/>
      </w:pPr>
      <w:r>
        <w:rPr>
          <w:rFonts w:hint="eastAsia"/>
        </w:rPr>
        <w:t>5011</w:t>
      </w:r>
      <w:r>
        <w:rPr>
          <w:rFonts w:hint="eastAsia"/>
        </w:rPr>
        <w:t>房间</w:t>
      </w:r>
      <w:r>
        <w:t>全年逐时温度图</w:t>
      </w:r>
    </w:p>
    <w:p w14:paraId="714E293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[5021]</w:t>
      </w:r>
    </w:p>
    <w:p w14:paraId="5E8F535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93B28E0" wp14:editId="7D9BE32D">
            <wp:extent cx="5667375" cy="3000375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BA92" w14:textId="77777777" w:rsidR="00E236A9" w:rsidRPr="001A6A96" w:rsidRDefault="00780F08" w:rsidP="00790A17">
      <w:pPr>
        <w:jc w:val="center"/>
      </w:pPr>
      <w:r>
        <w:rPr>
          <w:rFonts w:hint="eastAsia"/>
        </w:rPr>
        <w:t>5021</w:t>
      </w:r>
      <w:r>
        <w:rPr>
          <w:rFonts w:hint="eastAsia"/>
        </w:rPr>
        <w:t>房间</w:t>
      </w:r>
      <w:r>
        <w:t>全年逐时温度图</w:t>
      </w:r>
    </w:p>
    <w:p w14:paraId="3B0E52F3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[5028]</w:t>
      </w:r>
    </w:p>
    <w:p w14:paraId="2F90FAF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0673254" wp14:editId="72029974">
            <wp:extent cx="5667375" cy="300037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87AD" w14:textId="77777777" w:rsidR="00E236A9" w:rsidRPr="001A6A96" w:rsidRDefault="00780F08" w:rsidP="00790A17">
      <w:pPr>
        <w:jc w:val="center"/>
      </w:pPr>
      <w:r>
        <w:rPr>
          <w:rFonts w:hint="eastAsia"/>
        </w:rPr>
        <w:t>5028</w:t>
      </w:r>
      <w:r>
        <w:rPr>
          <w:rFonts w:hint="eastAsia"/>
        </w:rPr>
        <w:t>房间</w:t>
      </w:r>
      <w:r>
        <w:t>全年逐时温度图</w:t>
      </w:r>
    </w:p>
    <w:p w14:paraId="1E1CE46C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宾馆</w:t>
      </w:r>
      <w:r>
        <w:rPr>
          <w:rFonts w:hint="eastAsia"/>
        </w:rPr>
        <w:t>-4</w:t>
      </w:r>
      <w:r>
        <w:rPr>
          <w:rFonts w:hint="eastAsia"/>
        </w:rPr>
        <w:t>星级多功能厅</w:t>
      </w:r>
      <w:r>
        <w:rPr>
          <w:rFonts w:hint="eastAsia"/>
        </w:rPr>
        <w:t>[5031]</w:t>
      </w:r>
    </w:p>
    <w:p w14:paraId="5573BE4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8C5E848" wp14:editId="0B6CF6CA">
            <wp:extent cx="5667375" cy="3000375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88BA" w14:textId="77777777" w:rsidR="00E236A9" w:rsidRPr="001A6A96" w:rsidRDefault="00780F08" w:rsidP="00790A17">
      <w:pPr>
        <w:jc w:val="center"/>
      </w:pPr>
      <w:r>
        <w:rPr>
          <w:rFonts w:hint="eastAsia"/>
        </w:rPr>
        <w:t>5031</w:t>
      </w:r>
      <w:r>
        <w:rPr>
          <w:rFonts w:hint="eastAsia"/>
        </w:rPr>
        <w:t>房间</w:t>
      </w:r>
      <w:r>
        <w:t>全年逐时温度图</w:t>
      </w:r>
    </w:p>
    <w:p w14:paraId="3D2526BB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[5032]</w:t>
      </w:r>
    </w:p>
    <w:p w14:paraId="554BA1A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E4454AF" wp14:editId="4E71AB58">
            <wp:extent cx="5667375" cy="30003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AB8D" w14:textId="77777777" w:rsidR="00E236A9" w:rsidRPr="001A6A96" w:rsidRDefault="00780F08" w:rsidP="00790A17">
      <w:pPr>
        <w:jc w:val="center"/>
      </w:pPr>
      <w:r>
        <w:rPr>
          <w:rFonts w:hint="eastAsia"/>
        </w:rPr>
        <w:t>5032</w:t>
      </w:r>
      <w:r>
        <w:rPr>
          <w:rFonts w:hint="eastAsia"/>
        </w:rPr>
        <w:t>房间</w:t>
      </w:r>
      <w:r>
        <w:t>全年逐时温度图</w:t>
      </w:r>
    </w:p>
    <w:p w14:paraId="69B6290C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半开放自习区</w:t>
      </w:r>
      <w:r>
        <w:rPr>
          <w:rFonts w:hint="eastAsia"/>
        </w:rPr>
        <w:t>[5034]</w:t>
      </w:r>
    </w:p>
    <w:p w14:paraId="0C518F9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9C72CDA" wp14:editId="691097E3">
            <wp:extent cx="5667375" cy="300037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8D92" w14:textId="77777777" w:rsidR="00E236A9" w:rsidRPr="001A6A96" w:rsidRDefault="00780F08" w:rsidP="00790A17">
      <w:pPr>
        <w:jc w:val="center"/>
      </w:pPr>
      <w:r>
        <w:rPr>
          <w:rFonts w:hint="eastAsia"/>
        </w:rPr>
        <w:t>5034</w:t>
      </w:r>
      <w:r>
        <w:rPr>
          <w:rFonts w:hint="eastAsia"/>
        </w:rPr>
        <w:t>房间</w:t>
      </w:r>
      <w:r>
        <w:t>全年逐时温度图</w:t>
      </w:r>
    </w:p>
    <w:p w14:paraId="79E6E676" w14:textId="77777777" w:rsidR="00BB6EE7" w:rsidRDefault="00780F08" w:rsidP="00BB6EE7">
      <w:pPr>
        <w:pStyle w:val="2"/>
      </w:pPr>
      <w:r>
        <w:rPr>
          <w:rFonts w:hint="eastAsia"/>
        </w:rPr>
        <w:t>公共</w:t>
      </w:r>
      <w:proofErr w:type="gramStart"/>
      <w:r>
        <w:rPr>
          <w:rFonts w:hint="eastAsia"/>
        </w:rPr>
        <w:t>互动区</w:t>
      </w:r>
      <w:proofErr w:type="gramEnd"/>
      <w:r>
        <w:rPr>
          <w:rFonts w:hint="eastAsia"/>
        </w:rPr>
        <w:t>[5037]</w:t>
      </w:r>
    </w:p>
    <w:p w14:paraId="2A24479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C9FC07F" wp14:editId="57A8AA97">
            <wp:extent cx="5667375" cy="300037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1B2E" w14:textId="77777777" w:rsidR="00E236A9" w:rsidRPr="001A6A96" w:rsidRDefault="00780F08" w:rsidP="00790A17">
      <w:pPr>
        <w:jc w:val="center"/>
      </w:pPr>
      <w:r>
        <w:rPr>
          <w:rFonts w:hint="eastAsia"/>
        </w:rPr>
        <w:t>5037</w:t>
      </w:r>
      <w:r>
        <w:rPr>
          <w:rFonts w:hint="eastAsia"/>
        </w:rPr>
        <w:t>房间</w:t>
      </w:r>
      <w:r>
        <w:t>全年逐时温度图</w:t>
      </w:r>
    </w:p>
    <w:p w14:paraId="6651929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[5039]</w:t>
      </w:r>
    </w:p>
    <w:p w14:paraId="6270C33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CA5569E" wp14:editId="6DF8DD96">
            <wp:extent cx="5667375" cy="3000375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8042" w14:textId="77777777" w:rsidR="00E236A9" w:rsidRPr="001A6A96" w:rsidRDefault="00780F08" w:rsidP="00790A17">
      <w:pPr>
        <w:jc w:val="center"/>
      </w:pPr>
      <w:r>
        <w:rPr>
          <w:rFonts w:hint="eastAsia"/>
        </w:rPr>
        <w:t>5039</w:t>
      </w:r>
      <w:r>
        <w:rPr>
          <w:rFonts w:hint="eastAsia"/>
        </w:rPr>
        <w:t>房间</w:t>
      </w:r>
      <w:r>
        <w:t>全年逐时温度图</w:t>
      </w:r>
    </w:p>
    <w:p w14:paraId="308B24F1" w14:textId="77777777" w:rsidR="00BB6EE7" w:rsidRDefault="00780F08" w:rsidP="00BB6EE7">
      <w:pPr>
        <w:pStyle w:val="2"/>
      </w:pPr>
      <w:r>
        <w:rPr>
          <w:rFonts w:hint="eastAsia"/>
        </w:rPr>
        <w:t>阅览室</w:t>
      </w:r>
      <w:r>
        <w:rPr>
          <w:rFonts w:hint="eastAsia"/>
        </w:rPr>
        <w:t>[5044]</w:t>
      </w:r>
    </w:p>
    <w:p w14:paraId="6514F78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59BCCC" wp14:editId="30ACE14F">
            <wp:extent cx="5667375" cy="3000375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0F45" w14:textId="77777777" w:rsidR="00E236A9" w:rsidRPr="001A6A96" w:rsidRDefault="00780F08" w:rsidP="00790A17">
      <w:pPr>
        <w:jc w:val="center"/>
      </w:pPr>
      <w:r>
        <w:rPr>
          <w:rFonts w:hint="eastAsia"/>
        </w:rPr>
        <w:t>5044</w:t>
      </w:r>
      <w:r>
        <w:rPr>
          <w:rFonts w:hint="eastAsia"/>
        </w:rPr>
        <w:t>房间</w:t>
      </w:r>
      <w:r>
        <w:t>全年逐时温度图</w:t>
      </w:r>
    </w:p>
    <w:p w14:paraId="097BB55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[5047]</w:t>
      </w:r>
    </w:p>
    <w:p w14:paraId="69E98ED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34C6FA2" wp14:editId="5663952F">
            <wp:extent cx="5667375" cy="3000375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E68E" w14:textId="77777777" w:rsidR="00E236A9" w:rsidRPr="001A6A96" w:rsidRDefault="00780F08" w:rsidP="00790A17">
      <w:pPr>
        <w:jc w:val="center"/>
      </w:pPr>
      <w:r>
        <w:rPr>
          <w:rFonts w:hint="eastAsia"/>
        </w:rPr>
        <w:t>5047</w:t>
      </w:r>
      <w:r>
        <w:rPr>
          <w:rFonts w:hint="eastAsia"/>
        </w:rPr>
        <w:t>房间</w:t>
      </w:r>
      <w:r>
        <w:t>全年逐时温度图</w:t>
      </w:r>
    </w:p>
    <w:p w14:paraId="1651AE61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[5053]</w:t>
      </w:r>
    </w:p>
    <w:p w14:paraId="569B7C1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55F0550" wp14:editId="695BB4B6">
            <wp:extent cx="5667375" cy="300037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F7FD" w14:textId="77777777" w:rsidR="00E236A9" w:rsidRPr="001A6A96" w:rsidRDefault="00780F08" w:rsidP="00790A17">
      <w:pPr>
        <w:jc w:val="center"/>
      </w:pPr>
      <w:r>
        <w:rPr>
          <w:rFonts w:hint="eastAsia"/>
        </w:rPr>
        <w:t>5053</w:t>
      </w:r>
      <w:r>
        <w:rPr>
          <w:rFonts w:hint="eastAsia"/>
        </w:rPr>
        <w:t>房间</w:t>
      </w:r>
      <w:r>
        <w:t>全年逐时温度图</w:t>
      </w:r>
    </w:p>
    <w:p w14:paraId="1B7D6DE5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[5056]</w:t>
      </w:r>
    </w:p>
    <w:p w14:paraId="35ED9A8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E30A479" wp14:editId="2B22A78D">
            <wp:extent cx="5667375" cy="300037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C039" w14:textId="77777777" w:rsidR="00E236A9" w:rsidRPr="001A6A96" w:rsidRDefault="00780F08" w:rsidP="00790A17">
      <w:pPr>
        <w:jc w:val="center"/>
      </w:pPr>
      <w:r>
        <w:rPr>
          <w:rFonts w:hint="eastAsia"/>
        </w:rPr>
        <w:t>5056</w:t>
      </w:r>
      <w:r>
        <w:rPr>
          <w:rFonts w:hint="eastAsia"/>
        </w:rPr>
        <w:t>房间</w:t>
      </w:r>
      <w:r>
        <w:t>全年逐时温度图</w:t>
      </w:r>
    </w:p>
    <w:p w14:paraId="7CD437B9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</w:t>
      </w:r>
      <w:r>
        <w:rPr>
          <w:rFonts w:hint="eastAsia"/>
        </w:rPr>
        <w:t>5057]</w:t>
      </w:r>
    </w:p>
    <w:p w14:paraId="746ABF7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B828DC8" wp14:editId="0A862F64">
            <wp:extent cx="5667375" cy="300037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5EC0" w14:textId="77777777" w:rsidR="00E236A9" w:rsidRPr="001A6A96" w:rsidRDefault="00780F08" w:rsidP="00790A17">
      <w:pPr>
        <w:jc w:val="center"/>
      </w:pPr>
      <w:r>
        <w:rPr>
          <w:rFonts w:hint="eastAsia"/>
        </w:rPr>
        <w:t>5057</w:t>
      </w:r>
      <w:r>
        <w:rPr>
          <w:rFonts w:hint="eastAsia"/>
        </w:rPr>
        <w:t>房间</w:t>
      </w:r>
      <w:r>
        <w:t>全年逐时温度图</w:t>
      </w:r>
    </w:p>
    <w:p w14:paraId="6CDCD01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[5060]</w:t>
      </w:r>
    </w:p>
    <w:p w14:paraId="6E27716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8D4BB03" wp14:editId="741737F4">
            <wp:extent cx="5667375" cy="300037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1446" w14:textId="77777777" w:rsidR="00E236A9" w:rsidRPr="001A6A96" w:rsidRDefault="00780F08" w:rsidP="00790A17">
      <w:pPr>
        <w:jc w:val="center"/>
      </w:pPr>
      <w:r>
        <w:rPr>
          <w:rFonts w:hint="eastAsia"/>
        </w:rPr>
        <w:t>5060</w:t>
      </w:r>
      <w:r>
        <w:rPr>
          <w:rFonts w:hint="eastAsia"/>
        </w:rPr>
        <w:t>房间</w:t>
      </w:r>
      <w:r>
        <w:t>全年逐时温度图</w:t>
      </w:r>
    </w:p>
    <w:p w14:paraId="2E11ABC1" w14:textId="77777777" w:rsidR="00BB6EE7" w:rsidRDefault="00780F08" w:rsidP="00BB6EE7">
      <w:pPr>
        <w:pStyle w:val="2"/>
      </w:pPr>
      <w:r>
        <w:rPr>
          <w:rFonts w:hint="eastAsia"/>
        </w:rPr>
        <w:t>空房间</w:t>
      </w:r>
      <w:r>
        <w:rPr>
          <w:rFonts w:hint="eastAsia"/>
        </w:rPr>
        <w:t>[5061]</w:t>
      </w:r>
    </w:p>
    <w:p w14:paraId="76F6DB5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9CA91FD" wp14:editId="2B4F649D">
            <wp:extent cx="5667375" cy="300037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46DD" w14:textId="77777777" w:rsidR="00E236A9" w:rsidRPr="001A6A96" w:rsidRDefault="00780F08" w:rsidP="00790A17">
      <w:pPr>
        <w:jc w:val="center"/>
      </w:pPr>
      <w:r>
        <w:rPr>
          <w:rFonts w:hint="eastAsia"/>
        </w:rPr>
        <w:t>5061</w:t>
      </w:r>
      <w:r>
        <w:rPr>
          <w:rFonts w:hint="eastAsia"/>
        </w:rPr>
        <w:t>房间</w:t>
      </w:r>
      <w:r>
        <w:t>全年逐时温度图</w:t>
      </w:r>
    </w:p>
    <w:p w14:paraId="778D829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[5062]</w:t>
      </w:r>
    </w:p>
    <w:p w14:paraId="0AD7FA3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FD39C60" wp14:editId="1422D157">
            <wp:extent cx="5667375" cy="3000375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6A66" w14:textId="77777777" w:rsidR="00E236A9" w:rsidRPr="001A6A96" w:rsidRDefault="00780F08" w:rsidP="00790A17">
      <w:pPr>
        <w:jc w:val="center"/>
      </w:pPr>
      <w:r>
        <w:rPr>
          <w:rFonts w:hint="eastAsia"/>
        </w:rPr>
        <w:t>5062</w:t>
      </w:r>
      <w:r>
        <w:rPr>
          <w:rFonts w:hint="eastAsia"/>
        </w:rPr>
        <w:t>房间</w:t>
      </w:r>
      <w:r>
        <w:t>全年逐时温度图</w:t>
      </w:r>
    </w:p>
    <w:p w14:paraId="23A9910A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[5065]</w:t>
      </w:r>
    </w:p>
    <w:p w14:paraId="3B2DF92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6C5AE81" wp14:editId="38C451AC">
            <wp:extent cx="5667375" cy="3000375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78A5" w14:textId="77777777" w:rsidR="00E236A9" w:rsidRPr="001A6A96" w:rsidRDefault="00780F08" w:rsidP="00790A17">
      <w:pPr>
        <w:jc w:val="center"/>
      </w:pPr>
      <w:r>
        <w:rPr>
          <w:rFonts w:hint="eastAsia"/>
        </w:rPr>
        <w:t>5065</w:t>
      </w:r>
      <w:r>
        <w:rPr>
          <w:rFonts w:hint="eastAsia"/>
        </w:rPr>
        <w:t>房间</w:t>
      </w:r>
      <w:r>
        <w:t>全年逐时温度图</w:t>
      </w:r>
    </w:p>
    <w:p w14:paraId="4C105657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走道</w:t>
      </w:r>
      <w:r>
        <w:rPr>
          <w:rFonts w:hint="eastAsia"/>
        </w:rPr>
        <w:t>[5077]</w:t>
      </w:r>
    </w:p>
    <w:p w14:paraId="29CD1FF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E7DFFE9" wp14:editId="22CF71FA">
            <wp:extent cx="5667375" cy="300037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66AC" w14:textId="77777777" w:rsidR="00E236A9" w:rsidRPr="001A6A96" w:rsidRDefault="00780F08" w:rsidP="00790A17">
      <w:pPr>
        <w:jc w:val="center"/>
      </w:pPr>
      <w:r>
        <w:rPr>
          <w:rFonts w:hint="eastAsia"/>
        </w:rPr>
        <w:t>5077</w:t>
      </w:r>
      <w:r>
        <w:rPr>
          <w:rFonts w:hint="eastAsia"/>
        </w:rPr>
        <w:t>房间</w:t>
      </w:r>
      <w:r>
        <w:t>全年逐时温度图</w:t>
      </w:r>
    </w:p>
    <w:p w14:paraId="2A22B392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[5080]</w:t>
      </w:r>
    </w:p>
    <w:p w14:paraId="104FAEC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B543F9E" wp14:editId="3A1941ED">
            <wp:extent cx="5667375" cy="300037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A763" w14:textId="77777777" w:rsidR="00E236A9" w:rsidRPr="001A6A96" w:rsidRDefault="00780F08" w:rsidP="00790A17">
      <w:pPr>
        <w:jc w:val="center"/>
      </w:pPr>
      <w:r>
        <w:rPr>
          <w:rFonts w:hint="eastAsia"/>
        </w:rPr>
        <w:t>5080</w:t>
      </w:r>
      <w:r>
        <w:rPr>
          <w:rFonts w:hint="eastAsia"/>
        </w:rPr>
        <w:t>房间</w:t>
      </w:r>
      <w:r>
        <w:t>全年逐时温度图</w:t>
      </w:r>
    </w:p>
    <w:p w14:paraId="3A52696A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空房间</w:t>
      </w:r>
      <w:r>
        <w:rPr>
          <w:rFonts w:hint="eastAsia"/>
        </w:rPr>
        <w:t>[5092]</w:t>
      </w:r>
    </w:p>
    <w:p w14:paraId="06A2E94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602FD68" wp14:editId="6BC07697">
            <wp:extent cx="5667375" cy="3000375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974C" w14:textId="77777777" w:rsidR="00E236A9" w:rsidRPr="001A6A96" w:rsidRDefault="00780F08" w:rsidP="00790A17">
      <w:pPr>
        <w:jc w:val="center"/>
      </w:pPr>
      <w:r>
        <w:rPr>
          <w:rFonts w:hint="eastAsia"/>
        </w:rPr>
        <w:t>5092</w:t>
      </w:r>
      <w:r>
        <w:rPr>
          <w:rFonts w:hint="eastAsia"/>
        </w:rPr>
        <w:t>房间</w:t>
      </w:r>
      <w:r>
        <w:t>全年逐时温度图</w:t>
      </w:r>
    </w:p>
    <w:p w14:paraId="53A5092A" w14:textId="77777777" w:rsidR="00BB6EE7" w:rsidRDefault="00780F08" w:rsidP="00BB6EE7">
      <w:pPr>
        <w:pStyle w:val="2"/>
      </w:pPr>
      <w:r>
        <w:rPr>
          <w:rFonts w:hint="eastAsia"/>
        </w:rPr>
        <w:t>女卫生间</w:t>
      </w:r>
      <w:r>
        <w:rPr>
          <w:rFonts w:hint="eastAsia"/>
        </w:rPr>
        <w:t>[5097]</w:t>
      </w:r>
    </w:p>
    <w:p w14:paraId="7D5D5FD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19269C7" wp14:editId="78F0D8EC">
            <wp:extent cx="5667375" cy="3000375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447A" w14:textId="77777777" w:rsidR="00E236A9" w:rsidRPr="001A6A96" w:rsidRDefault="00780F08" w:rsidP="00790A17">
      <w:pPr>
        <w:jc w:val="center"/>
      </w:pPr>
      <w:r>
        <w:rPr>
          <w:rFonts w:hint="eastAsia"/>
        </w:rPr>
        <w:t>5097</w:t>
      </w:r>
      <w:r>
        <w:rPr>
          <w:rFonts w:hint="eastAsia"/>
        </w:rPr>
        <w:t>房间</w:t>
      </w:r>
      <w:r>
        <w:t>全年逐时温度图</w:t>
      </w:r>
    </w:p>
    <w:p w14:paraId="5D79A48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会议室</w:t>
      </w:r>
      <w:r>
        <w:rPr>
          <w:rFonts w:hint="eastAsia"/>
        </w:rPr>
        <w:t>[5119]</w:t>
      </w:r>
    </w:p>
    <w:p w14:paraId="1EAACA2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ABEC993" wp14:editId="1447DF5A">
            <wp:extent cx="5667375" cy="300037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3B74" w14:textId="77777777" w:rsidR="00E236A9" w:rsidRPr="001A6A96" w:rsidRDefault="00780F08" w:rsidP="00790A17">
      <w:pPr>
        <w:jc w:val="center"/>
      </w:pPr>
      <w:r>
        <w:rPr>
          <w:rFonts w:hint="eastAsia"/>
        </w:rPr>
        <w:t>5119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44C48477" w14:textId="77777777" w:rsidR="00BB6EE7" w:rsidRDefault="00780F08" w:rsidP="00BB6EE7">
      <w:pPr>
        <w:pStyle w:val="2"/>
      </w:pPr>
      <w:r>
        <w:rPr>
          <w:rFonts w:hint="eastAsia"/>
        </w:rPr>
        <w:t>会议室</w:t>
      </w:r>
      <w:r>
        <w:rPr>
          <w:rFonts w:hint="eastAsia"/>
        </w:rPr>
        <w:t>[5120]</w:t>
      </w:r>
    </w:p>
    <w:p w14:paraId="421AB354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4503618" wp14:editId="34380B9D">
            <wp:extent cx="5667375" cy="300037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7F26" w14:textId="77777777" w:rsidR="00E236A9" w:rsidRPr="001A6A96" w:rsidRDefault="00780F08" w:rsidP="00790A17">
      <w:pPr>
        <w:jc w:val="center"/>
      </w:pPr>
      <w:r>
        <w:rPr>
          <w:rFonts w:hint="eastAsia"/>
        </w:rPr>
        <w:t>5120</w:t>
      </w:r>
      <w:r>
        <w:rPr>
          <w:rFonts w:hint="eastAsia"/>
        </w:rPr>
        <w:t>房间</w:t>
      </w:r>
      <w:r>
        <w:t>全年逐时温度图</w:t>
      </w:r>
    </w:p>
    <w:p w14:paraId="6540A247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男卫生间</w:t>
      </w:r>
      <w:r>
        <w:rPr>
          <w:rFonts w:hint="eastAsia"/>
        </w:rPr>
        <w:t>[5137]</w:t>
      </w:r>
    </w:p>
    <w:p w14:paraId="7B9E76F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5225828" wp14:editId="719CD35D">
            <wp:extent cx="5667375" cy="300037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3D78" w14:textId="77777777" w:rsidR="00E236A9" w:rsidRPr="001A6A96" w:rsidRDefault="00780F08" w:rsidP="00790A17">
      <w:pPr>
        <w:jc w:val="center"/>
      </w:pPr>
      <w:r>
        <w:rPr>
          <w:rFonts w:hint="eastAsia"/>
        </w:rPr>
        <w:t>5137</w:t>
      </w:r>
      <w:r>
        <w:rPr>
          <w:rFonts w:hint="eastAsia"/>
        </w:rPr>
        <w:t>房间</w:t>
      </w:r>
      <w:r>
        <w:t>全年逐时温度图</w:t>
      </w:r>
    </w:p>
    <w:p w14:paraId="66B0DB5D" w14:textId="77777777" w:rsidR="00BB6EE7" w:rsidRDefault="00780F08" w:rsidP="00BB6EE7">
      <w:pPr>
        <w:pStyle w:val="2"/>
      </w:pPr>
      <w:r>
        <w:rPr>
          <w:rFonts w:hint="eastAsia"/>
        </w:rPr>
        <w:t>空房间</w:t>
      </w:r>
      <w:r>
        <w:rPr>
          <w:rFonts w:hint="eastAsia"/>
        </w:rPr>
        <w:t>[5143]</w:t>
      </w:r>
    </w:p>
    <w:p w14:paraId="29DC768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8659903" wp14:editId="5CABD63D">
            <wp:extent cx="5667375" cy="3000375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B033" w14:textId="77777777" w:rsidR="00E236A9" w:rsidRPr="001A6A96" w:rsidRDefault="00780F08" w:rsidP="00790A17">
      <w:pPr>
        <w:jc w:val="center"/>
      </w:pPr>
      <w:r>
        <w:rPr>
          <w:rFonts w:hint="eastAsia"/>
        </w:rPr>
        <w:t>5143</w:t>
      </w:r>
      <w:r>
        <w:rPr>
          <w:rFonts w:hint="eastAsia"/>
        </w:rPr>
        <w:t>房间</w:t>
      </w:r>
      <w:r>
        <w:t>全年逐时温度图</w:t>
      </w:r>
    </w:p>
    <w:p w14:paraId="00634CE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复印室</w:t>
      </w:r>
      <w:r>
        <w:rPr>
          <w:rFonts w:hint="eastAsia"/>
        </w:rPr>
        <w:t>[5156]</w:t>
      </w:r>
    </w:p>
    <w:p w14:paraId="7C88F7A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746CD4F" wp14:editId="023F1FCD">
            <wp:extent cx="5667375" cy="300037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B58E" w14:textId="77777777" w:rsidR="00E236A9" w:rsidRPr="001A6A96" w:rsidRDefault="00780F08" w:rsidP="00790A17">
      <w:pPr>
        <w:jc w:val="center"/>
      </w:pPr>
      <w:r>
        <w:rPr>
          <w:rFonts w:hint="eastAsia"/>
        </w:rPr>
        <w:t>5156</w:t>
      </w:r>
      <w:r>
        <w:rPr>
          <w:rFonts w:hint="eastAsia"/>
        </w:rPr>
        <w:t>房间</w:t>
      </w:r>
      <w:r>
        <w:t>全年逐时温度图</w:t>
      </w:r>
    </w:p>
    <w:p w14:paraId="2391D730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[5157]</w:t>
      </w:r>
    </w:p>
    <w:p w14:paraId="2CF914A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AB3B59E" wp14:editId="6B4B4670">
            <wp:extent cx="5667375" cy="3000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C1DB" w14:textId="77777777" w:rsidR="00E236A9" w:rsidRPr="001A6A96" w:rsidRDefault="00780F08" w:rsidP="00790A17">
      <w:pPr>
        <w:jc w:val="center"/>
      </w:pPr>
      <w:r>
        <w:rPr>
          <w:rFonts w:hint="eastAsia"/>
        </w:rPr>
        <w:t>5157</w:t>
      </w:r>
      <w:r>
        <w:rPr>
          <w:rFonts w:hint="eastAsia"/>
        </w:rPr>
        <w:t>房间</w:t>
      </w:r>
      <w:r>
        <w:t>全年逐时温度图</w:t>
      </w:r>
    </w:p>
    <w:p w14:paraId="4E0BD150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[5158]</w:t>
      </w:r>
    </w:p>
    <w:p w14:paraId="3669D35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1DA37F0" wp14:editId="6BA0D8C3">
            <wp:extent cx="5667375" cy="3000375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6BF4" w14:textId="77777777" w:rsidR="00E236A9" w:rsidRPr="001A6A96" w:rsidRDefault="00780F08" w:rsidP="00790A17">
      <w:pPr>
        <w:jc w:val="center"/>
      </w:pPr>
      <w:r>
        <w:rPr>
          <w:rFonts w:hint="eastAsia"/>
        </w:rPr>
        <w:t>5158</w:t>
      </w:r>
      <w:r>
        <w:rPr>
          <w:rFonts w:hint="eastAsia"/>
        </w:rPr>
        <w:t>房间</w:t>
      </w:r>
      <w:r>
        <w:t>全年逐时温度图</w:t>
      </w:r>
    </w:p>
    <w:p w14:paraId="0D831DBA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[5159]</w:t>
      </w:r>
    </w:p>
    <w:p w14:paraId="7A1810E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4A8A43B" wp14:editId="24B13AC9">
            <wp:extent cx="5667375" cy="300037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7D4E" w14:textId="77777777" w:rsidR="00E236A9" w:rsidRPr="001A6A96" w:rsidRDefault="00780F08" w:rsidP="00790A17">
      <w:pPr>
        <w:jc w:val="center"/>
      </w:pPr>
      <w:r>
        <w:rPr>
          <w:rFonts w:hint="eastAsia"/>
        </w:rPr>
        <w:t>5159</w:t>
      </w:r>
      <w:r>
        <w:rPr>
          <w:rFonts w:hint="eastAsia"/>
        </w:rPr>
        <w:t>房间</w:t>
      </w:r>
      <w:r>
        <w:t>全年逐时温度图</w:t>
      </w:r>
    </w:p>
    <w:p w14:paraId="796FCCA9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资料室</w:t>
      </w:r>
      <w:r>
        <w:rPr>
          <w:rFonts w:hint="eastAsia"/>
        </w:rPr>
        <w:t>[5160]</w:t>
      </w:r>
    </w:p>
    <w:p w14:paraId="510B597E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E28F235" wp14:editId="43E0B624">
            <wp:extent cx="5667375" cy="3000375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1868" w14:textId="77777777" w:rsidR="00E236A9" w:rsidRPr="001A6A96" w:rsidRDefault="00780F08" w:rsidP="00790A17">
      <w:pPr>
        <w:jc w:val="center"/>
      </w:pPr>
      <w:r>
        <w:rPr>
          <w:rFonts w:hint="eastAsia"/>
        </w:rPr>
        <w:t>5160</w:t>
      </w:r>
      <w:r>
        <w:rPr>
          <w:rFonts w:hint="eastAsia"/>
        </w:rPr>
        <w:t>房间</w:t>
      </w:r>
      <w:r>
        <w:t>全年逐时温度图</w:t>
      </w:r>
    </w:p>
    <w:p w14:paraId="16361B43" w14:textId="77777777" w:rsidR="00BB6EE7" w:rsidRDefault="00780F08" w:rsidP="00BB6EE7">
      <w:pPr>
        <w:pStyle w:val="2"/>
      </w:pPr>
      <w:r>
        <w:rPr>
          <w:rFonts w:hint="eastAsia"/>
        </w:rPr>
        <w:t>空房间</w:t>
      </w:r>
      <w:r>
        <w:rPr>
          <w:rFonts w:hint="eastAsia"/>
        </w:rPr>
        <w:t>[5161]</w:t>
      </w:r>
    </w:p>
    <w:p w14:paraId="34C085C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EB86995" wp14:editId="23B73F30">
            <wp:extent cx="5667375" cy="300037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CBC1" w14:textId="77777777" w:rsidR="00E236A9" w:rsidRPr="001A6A96" w:rsidRDefault="00780F08" w:rsidP="00790A17">
      <w:pPr>
        <w:jc w:val="center"/>
      </w:pPr>
      <w:r>
        <w:rPr>
          <w:rFonts w:hint="eastAsia"/>
        </w:rPr>
        <w:t>5161</w:t>
      </w:r>
      <w:r>
        <w:rPr>
          <w:rFonts w:hint="eastAsia"/>
        </w:rPr>
        <w:t>房间</w:t>
      </w:r>
      <w:r>
        <w:t>全年逐时温度图</w:t>
      </w:r>
    </w:p>
    <w:p w14:paraId="100D884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[5169]</w:t>
      </w:r>
    </w:p>
    <w:p w14:paraId="7230D09F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7FFE7E8" wp14:editId="3F709675">
            <wp:extent cx="5667375" cy="3000375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47A4" w14:textId="77777777" w:rsidR="00E236A9" w:rsidRPr="001A6A96" w:rsidRDefault="00780F08" w:rsidP="00790A17">
      <w:pPr>
        <w:jc w:val="center"/>
      </w:pPr>
      <w:r>
        <w:rPr>
          <w:rFonts w:hint="eastAsia"/>
        </w:rPr>
        <w:t>5169</w:t>
      </w:r>
      <w:r>
        <w:rPr>
          <w:rFonts w:hint="eastAsia"/>
        </w:rPr>
        <w:t>房间</w:t>
      </w:r>
      <w:r>
        <w:t>全年逐时温度图</w:t>
      </w:r>
    </w:p>
    <w:p w14:paraId="4C893D5D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[5170]</w:t>
      </w:r>
    </w:p>
    <w:p w14:paraId="4803EA0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D48E4E9" wp14:editId="5082B9C0">
            <wp:extent cx="5667375" cy="300037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24AB" w14:textId="77777777" w:rsidR="00E236A9" w:rsidRPr="001A6A96" w:rsidRDefault="00780F08" w:rsidP="00790A17">
      <w:pPr>
        <w:jc w:val="center"/>
      </w:pPr>
      <w:r>
        <w:rPr>
          <w:rFonts w:hint="eastAsia"/>
        </w:rPr>
        <w:t>5170</w:t>
      </w:r>
      <w:r>
        <w:rPr>
          <w:rFonts w:hint="eastAsia"/>
        </w:rPr>
        <w:t>房间</w:t>
      </w:r>
      <w:r>
        <w:t>全年逐时温度图</w:t>
      </w:r>
    </w:p>
    <w:p w14:paraId="66CC9B1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[5171]</w:t>
      </w:r>
    </w:p>
    <w:p w14:paraId="5265F16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21CE54C" wp14:editId="699579AF">
            <wp:extent cx="5667375" cy="3000375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03E4" w14:textId="77777777" w:rsidR="00E236A9" w:rsidRPr="001A6A96" w:rsidRDefault="00780F08" w:rsidP="00790A17">
      <w:pPr>
        <w:jc w:val="center"/>
      </w:pPr>
      <w:r>
        <w:rPr>
          <w:rFonts w:hint="eastAsia"/>
        </w:rPr>
        <w:t>5171</w:t>
      </w:r>
      <w:r>
        <w:rPr>
          <w:rFonts w:hint="eastAsia"/>
        </w:rPr>
        <w:t>房间</w:t>
      </w:r>
      <w:r>
        <w:t>全年逐时温度图</w:t>
      </w:r>
    </w:p>
    <w:p w14:paraId="720104E3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[5172]</w:t>
      </w:r>
    </w:p>
    <w:p w14:paraId="2C25681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66A300D" wp14:editId="52C237C4">
            <wp:extent cx="5667375" cy="3000375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C686" w14:textId="77777777" w:rsidR="00E236A9" w:rsidRPr="001A6A96" w:rsidRDefault="00780F08" w:rsidP="00790A17">
      <w:pPr>
        <w:jc w:val="center"/>
      </w:pPr>
      <w:r>
        <w:rPr>
          <w:rFonts w:hint="eastAsia"/>
        </w:rPr>
        <w:t>5172</w:t>
      </w:r>
      <w:r>
        <w:rPr>
          <w:rFonts w:hint="eastAsia"/>
        </w:rPr>
        <w:t>房间</w:t>
      </w:r>
      <w:r>
        <w:t>全年逐时温度图</w:t>
      </w:r>
    </w:p>
    <w:p w14:paraId="5527E00A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[5173]</w:t>
      </w:r>
    </w:p>
    <w:p w14:paraId="75CAC5E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E23A42" wp14:editId="24E1F0F0">
            <wp:extent cx="5667375" cy="3000375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5328" w14:textId="77777777" w:rsidR="00E236A9" w:rsidRPr="001A6A96" w:rsidRDefault="00780F08" w:rsidP="00790A17">
      <w:pPr>
        <w:jc w:val="center"/>
      </w:pPr>
      <w:r>
        <w:rPr>
          <w:rFonts w:hint="eastAsia"/>
        </w:rPr>
        <w:t>5173</w:t>
      </w:r>
      <w:r>
        <w:rPr>
          <w:rFonts w:hint="eastAsia"/>
        </w:rPr>
        <w:t>房间</w:t>
      </w:r>
      <w:r>
        <w:t>全年逐时温度图</w:t>
      </w:r>
    </w:p>
    <w:p w14:paraId="3CDE2BBA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[5174]</w:t>
      </w:r>
    </w:p>
    <w:p w14:paraId="324064B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AE4DD84" wp14:editId="0912B885">
            <wp:extent cx="5667375" cy="300037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F09B" w14:textId="77777777" w:rsidR="00E236A9" w:rsidRPr="001A6A96" w:rsidRDefault="00780F08" w:rsidP="00790A17">
      <w:pPr>
        <w:jc w:val="center"/>
      </w:pPr>
      <w:r>
        <w:rPr>
          <w:rFonts w:hint="eastAsia"/>
        </w:rPr>
        <w:t>5174</w:t>
      </w:r>
      <w:r>
        <w:rPr>
          <w:rFonts w:hint="eastAsia"/>
        </w:rPr>
        <w:t>房间</w:t>
      </w:r>
      <w:r>
        <w:t>全年逐时温度图</w:t>
      </w:r>
    </w:p>
    <w:p w14:paraId="7412526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[5175]</w:t>
      </w:r>
    </w:p>
    <w:p w14:paraId="7DEF5EF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E3D7632" wp14:editId="06EC38A1">
            <wp:extent cx="5667375" cy="300037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93E1" w14:textId="77777777" w:rsidR="00E236A9" w:rsidRPr="001A6A96" w:rsidRDefault="00780F08" w:rsidP="00790A17">
      <w:pPr>
        <w:jc w:val="center"/>
      </w:pPr>
      <w:r>
        <w:rPr>
          <w:rFonts w:hint="eastAsia"/>
        </w:rPr>
        <w:t>5175</w:t>
      </w:r>
      <w:r>
        <w:rPr>
          <w:rFonts w:hint="eastAsia"/>
        </w:rPr>
        <w:t>房间</w:t>
      </w:r>
      <w:r>
        <w:t>全年逐时温度图</w:t>
      </w:r>
    </w:p>
    <w:p w14:paraId="340510B5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[5176]</w:t>
      </w:r>
    </w:p>
    <w:p w14:paraId="415EADC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F453183" wp14:editId="0C892AD6">
            <wp:extent cx="5667375" cy="300037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2DDE" w14:textId="77777777" w:rsidR="00E236A9" w:rsidRPr="001A6A96" w:rsidRDefault="00780F08" w:rsidP="00790A17">
      <w:pPr>
        <w:jc w:val="center"/>
      </w:pPr>
      <w:r>
        <w:rPr>
          <w:rFonts w:hint="eastAsia"/>
        </w:rPr>
        <w:t>5176</w:t>
      </w:r>
      <w:r>
        <w:rPr>
          <w:rFonts w:hint="eastAsia"/>
        </w:rPr>
        <w:t>房间</w:t>
      </w:r>
      <w:r>
        <w:t>全年逐时温度图</w:t>
      </w:r>
    </w:p>
    <w:p w14:paraId="347297C8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[5177]</w:t>
      </w:r>
    </w:p>
    <w:p w14:paraId="2B35B058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53D08B8" wp14:editId="11843E6F">
            <wp:extent cx="5667375" cy="300037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EDE5" w14:textId="77777777" w:rsidR="00E236A9" w:rsidRPr="001A6A96" w:rsidRDefault="00780F08" w:rsidP="00790A17">
      <w:pPr>
        <w:jc w:val="center"/>
      </w:pPr>
      <w:r>
        <w:rPr>
          <w:rFonts w:hint="eastAsia"/>
        </w:rPr>
        <w:t>5177</w:t>
      </w:r>
      <w:r>
        <w:rPr>
          <w:rFonts w:hint="eastAsia"/>
        </w:rPr>
        <w:t>房间</w:t>
      </w:r>
      <w:r>
        <w:t>全年逐时温度图</w:t>
      </w:r>
    </w:p>
    <w:p w14:paraId="2F45406F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[5178]</w:t>
      </w:r>
    </w:p>
    <w:p w14:paraId="0EC5BEC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95BD5A9" wp14:editId="732063BF">
            <wp:extent cx="5667375" cy="300037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0467" w14:textId="77777777" w:rsidR="00E236A9" w:rsidRPr="001A6A96" w:rsidRDefault="00780F08" w:rsidP="00790A17">
      <w:pPr>
        <w:jc w:val="center"/>
      </w:pPr>
      <w:r>
        <w:rPr>
          <w:rFonts w:hint="eastAsia"/>
        </w:rPr>
        <w:t>5178</w:t>
      </w:r>
      <w:r>
        <w:rPr>
          <w:rFonts w:hint="eastAsia"/>
        </w:rPr>
        <w:t>房间</w:t>
      </w:r>
      <w:r>
        <w:t>全年逐时温度图</w:t>
      </w:r>
    </w:p>
    <w:p w14:paraId="33F6C606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办公室</w:t>
      </w:r>
      <w:r>
        <w:rPr>
          <w:rFonts w:hint="eastAsia"/>
        </w:rPr>
        <w:t>[</w:t>
      </w:r>
      <w:r>
        <w:rPr>
          <w:rFonts w:hint="eastAsia"/>
        </w:rPr>
        <w:t>5179]</w:t>
      </w:r>
    </w:p>
    <w:p w14:paraId="1D17AF8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C9F8ECC" wp14:editId="5035FE0D">
            <wp:extent cx="5667375" cy="300037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44E7" w14:textId="77777777" w:rsidR="00E236A9" w:rsidRPr="001A6A96" w:rsidRDefault="00780F08" w:rsidP="00790A17">
      <w:pPr>
        <w:jc w:val="center"/>
      </w:pPr>
      <w:r>
        <w:rPr>
          <w:rFonts w:hint="eastAsia"/>
        </w:rPr>
        <w:t>5179</w:t>
      </w:r>
      <w:r>
        <w:rPr>
          <w:rFonts w:hint="eastAsia"/>
        </w:rPr>
        <w:t>房间</w:t>
      </w:r>
      <w:r>
        <w:t>全年逐时温度图</w:t>
      </w:r>
    </w:p>
    <w:p w14:paraId="3521259D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[5186]</w:t>
      </w:r>
    </w:p>
    <w:p w14:paraId="53ACCDC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2601FAD" wp14:editId="7CABF959">
            <wp:extent cx="5667375" cy="3000375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3729" w14:textId="77777777" w:rsidR="00E236A9" w:rsidRPr="001A6A96" w:rsidRDefault="00780F08" w:rsidP="00790A17">
      <w:pPr>
        <w:jc w:val="center"/>
      </w:pPr>
      <w:r>
        <w:rPr>
          <w:rFonts w:hint="eastAsia"/>
        </w:rPr>
        <w:t>5186</w:t>
      </w:r>
      <w:r>
        <w:rPr>
          <w:rFonts w:hint="eastAsia"/>
        </w:rPr>
        <w:t>房间</w:t>
      </w:r>
      <w:r>
        <w:t>全年逐时温度图</w:t>
      </w:r>
    </w:p>
    <w:p w14:paraId="6476F5C3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[5189]</w:t>
      </w:r>
    </w:p>
    <w:p w14:paraId="42BF19D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C89D2CD" wp14:editId="7E68EBE5">
            <wp:extent cx="5667375" cy="300037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8147" w14:textId="77777777" w:rsidR="00E236A9" w:rsidRPr="001A6A96" w:rsidRDefault="00780F08" w:rsidP="00790A17">
      <w:pPr>
        <w:jc w:val="center"/>
      </w:pPr>
      <w:r>
        <w:rPr>
          <w:rFonts w:hint="eastAsia"/>
        </w:rPr>
        <w:t>5189</w:t>
      </w:r>
      <w:r>
        <w:rPr>
          <w:rFonts w:hint="eastAsia"/>
        </w:rPr>
        <w:t>房间</w:t>
      </w:r>
      <w:r>
        <w:t>全年逐时温度图</w:t>
      </w:r>
    </w:p>
    <w:p w14:paraId="36C26187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[5196]</w:t>
      </w:r>
    </w:p>
    <w:p w14:paraId="5A243EA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A2E9FEA" wp14:editId="09B980E5">
            <wp:extent cx="5667375" cy="3000375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5E03" w14:textId="77777777" w:rsidR="00E236A9" w:rsidRPr="001A6A96" w:rsidRDefault="00780F08" w:rsidP="00790A17">
      <w:pPr>
        <w:jc w:val="center"/>
      </w:pPr>
      <w:r>
        <w:rPr>
          <w:rFonts w:hint="eastAsia"/>
        </w:rPr>
        <w:t>5196</w:t>
      </w:r>
      <w:r>
        <w:rPr>
          <w:rFonts w:hint="eastAsia"/>
        </w:rPr>
        <w:t>房间</w:t>
      </w:r>
      <w:r>
        <w:t>全年逐时温度图</w:t>
      </w:r>
    </w:p>
    <w:p w14:paraId="39BA636B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[5241]</w:t>
      </w:r>
    </w:p>
    <w:p w14:paraId="3E84E0E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C927D1A" wp14:editId="0AD612DC">
            <wp:extent cx="5667375" cy="30003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E061" w14:textId="77777777" w:rsidR="00E236A9" w:rsidRPr="001A6A96" w:rsidRDefault="00780F08" w:rsidP="00790A17">
      <w:pPr>
        <w:jc w:val="center"/>
      </w:pPr>
      <w:r>
        <w:rPr>
          <w:rFonts w:hint="eastAsia"/>
        </w:rPr>
        <w:t>5241</w:t>
      </w:r>
      <w:r>
        <w:rPr>
          <w:rFonts w:hint="eastAsia"/>
        </w:rPr>
        <w:t>房间</w:t>
      </w:r>
      <w:r>
        <w:t>全年逐时温度图</w:t>
      </w:r>
    </w:p>
    <w:p w14:paraId="58109046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[5246]</w:t>
      </w:r>
    </w:p>
    <w:p w14:paraId="0E7BBFA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19E2F2E" wp14:editId="3C84C676">
            <wp:extent cx="5667375" cy="300037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09B5" w14:textId="77777777" w:rsidR="00E236A9" w:rsidRPr="001A6A96" w:rsidRDefault="00780F08" w:rsidP="00790A17">
      <w:pPr>
        <w:jc w:val="center"/>
      </w:pPr>
      <w:r>
        <w:rPr>
          <w:rFonts w:hint="eastAsia"/>
        </w:rPr>
        <w:t>5246</w:t>
      </w:r>
      <w:r>
        <w:rPr>
          <w:rFonts w:hint="eastAsia"/>
        </w:rPr>
        <w:t>房间</w:t>
      </w:r>
      <w:r>
        <w:t>全年逐时温度图</w:t>
      </w:r>
    </w:p>
    <w:p w14:paraId="2448418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</w:t>
      </w:r>
      <w:r>
        <w:rPr>
          <w:rFonts w:hint="eastAsia"/>
        </w:rPr>
        <w:t>-</w:t>
      </w:r>
      <w:r>
        <w:rPr>
          <w:rFonts w:hint="eastAsia"/>
        </w:rPr>
        <w:t>普通办公室</w:t>
      </w:r>
      <w:r>
        <w:rPr>
          <w:rFonts w:hint="eastAsia"/>
        </w:rPr>
        <w:t>[5254]</w:t>
      </w:r>
    </w:p>
    <w:p w14:paraId="030639DA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CBE7309" wp14:editId="414FF5C3">
            <wp:extent cx="5667375" cy="3000375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0BF5" w14:textId="77777777" w:rsidR="00E236A9" w:rsidRPr="001A6A96" w:rsidRDefault="00780F08" w:rsidP="00790A17">
      <w:pPr>
        <w:jc w:val="center"/>
      </w:pPr>
      <w:r>
        <w:rPr>
          <w:rFonts w:hint="eastAsia"/>
        </w:rPr>
        <w:t>5254</w:t>
      </w:r>
      <w:r>
        <w:rPr>
          <w:rFonts w:hint="eastAsia"/>
        </w:rPr>
        <w:t>房间</w:t>
      </w:r>
      <w:r>
        <w:t>全年逐时温度图</w:t>
      </w:r>
    </w:p>
    <w:p w14:paraId="34656C7B" w14:textId="77777777" w:rsidR="00BB6EE7" w:rsidRDefault="00780F08" w:rsidP="00BB6EE7">
      <w:pPr>
        <w:pStyle w:val="2"/>
      </w:pPr>
      <w:r>
        <w:rPr>
          <w:rFonts w:hint="eastAsia"/>
        </w:rPr>
        <w:t>办公</w:t>
      </w:r>
      <w:r>
        <w:rPr>
          <w:rFonts w:hint="eastAsia"/>
        </w:rPr>
        <w:t>-</w:t>
      </w:r>
      <w:r>
        <w:rPr>
          <w:rFonts w:hint="eastAsia"/>
        </w:rPr>
        <w:t>普通办公室</w:t>
      </w:r>
      <w:r>
        <w:rPr>
          <w:rFonts w:hint="eastAsia"/>
        </w:rPr>
        <w:t>[5257]</w:t>
      </w:r>
    </w:p>
    <w:p w14:paraId="31FF773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3941D58" wp14:editId="54369B33">
            <wp:extent cx="5667375" cy="300037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315F" w14:textId="77777777" w:rsidR="00E236A9" w:rsidRPr="001A6A96" w:rsidRDefault="00780F08" w:rsidP="00790A17">
      <w:pPr>
        <w:jc w:val="center"/>
      </w:pPr>
      <w:r>
        <w:rPr>
          <w:rFonts w:hint="eastAsia"/>
        </w:rPr>
        <w:t>5257</w:t>
      </w:r>
      <w:r>
        <w:rPr>
          <w:rFonts w:hint="eastAsia"/>
        </w:rPr>
        <w:t>房间</w:t>
      </w:r>
      <w:r>
        <w:t>全年逐时温度图</w:t>
      </w:r>
    </w:p>
    <w:p w14:paraId="0D4EE78D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</w:t>
      </w:r>
      <w:r>
        <w:rPr>
          <w:rFonts w:hint="eastAsia"/>
        </w:rPr>
        <w:t>-</w:t>
      </w:r>
      <w:r>
        <w:rPr>
          <w:rFonts w:hint="eastAsia"/>
        </w:rPr>
        <w:t>普通办公室</w:t>
      </w:r>
      <w:r>
        <w:rPr>
          <w:rFonts w:hint="eastAsia"/>
        </w:rPr>
        <w:t>[5264]</w:t>
      </w:r>
    </w:p>
    <w:p w14:paraId="2715BE2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DECD263" wp14:editId="114FF829">
            <wp:extent cx="5667375" cy="300037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AA6B" w14:textId="77777777" w:rsidR="00E236A9" w:rsidRPr="001A6A96" w:rsidRDefault="00780F08" w:rsidP="00790A17">
      <w:pPr>
        <w:jc w:val="center"/>
      </w:pPr>
      <w:r>
        <w:rPr>
          <w:rFonts w:hint="eastAsia"/>
        </w:rPr>
        <w:t>5264</w:t>
      </w:r>
      <w:r>
        <w:rPr>
          <w:rFonts w:hint="eastAsia"/>
        </w:rPr>
        <w:t>房间</w:t>
      </w:r>
      <w:r>
        <w:t>全年逐时温度图</w:t>
      </w:r>
    </w:p>
    <w:p w14:paraId="0E3587B7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[6001]</w:t>
      </w:r>
    </w:p>
    <w:p w14:paraId="36A43DD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3EFE85A" wp14:editId="65B1AC05">
            <wp:extent cx="5667375" cy="300037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2A16" w14:textId="77777777" w:rsidR="00E236A9" w:rsidRPr="001A6A96" w:rsidRDefault="00780F08" w:rsidP="00790A17">
      <w:pPr>
        <w:jc w:val="center"/>
      </w:pPr>
      <w:r>
        <w:rPr>
          <w:rFonts w:hint="eastAsia"/>
        </w:rPr>
        <w:t>6001</w:t>
      </w:r>
      <w:r>
        <w:rPr>
          <w:rFonts w:hint="eastAsia"/>
        </w:rPr>
        <w:t>房间</w:t>
      </w:r>
      <w:r>
        <w:t>全年逐时温度图</w:t>
      </w:r>
    </w:p>
    <w:p w14:paraId="538C64A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[6014]</w:t>
      </w:r>
    </w:p>
    <w:p w14:paraId="4BFF6D7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C212829" wp14:editId="4F0E9FC2">
            <wp:extent cx="5667375" cy="3000375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F4B5" w14:textId="77777777" w:rsidR="00E236A9" w:rsidRPr="001A6A96" w:rsidRDefault="00780F08" w:rsidP="00790A17">
      <w:pPr>
        <w:jc w:val="center"/>
      </w:pPr>
      <w:r>
        <w:rPr>
          <w:rFonts w:hint="eastAsia"/>
        </w:rPr>
        <w:t>6014</w:t>
      </w:r>
      <w:r>
        <w:rPr>
          <w:rFonts w:hint="eastAsia"/>
        </w:rPr>
        <w:t>房间</w:t>
      </w:r>
      <w:r>
        <w:t>全年逐时温度图</w:t>
      </w:r>
    </w:p>
    <w:p w14:paraId="2F13823F" w14:textId="77777777" w:rsidR="00BB6EE7" w:rsidRDefault="00780F08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[6020]</w:t>
      </w:r>
    </w:p>
    <w:p w14:paraId="1A787119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F13C0D8" wp14:editId="33DA29D6">
            <wp:extent cx="5667375" cy="3000375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8721" w14:textId="77777777" w:rsidR="00E236A9" w:rsidRPr="001A6A96" w:rsidRDefault="00780F08" w:rsidP="00790A17">
      <w:pPr>
        <w:jc w:val="center"/>
      </w:pPr>
      <w:r>
        <w:rPr>
          <w:rFonts w:hint="eastAsia"/>
        </w:rPr>
        <w:t>6020</w:t>
      </w:r>
      <w:r>
        <w:rPr>
          <w:rFonts w:hint="eastAsia"/>
        </w:rPr>
        <w:t>房间</w:t>
      </w:r>
      <w:r>
        <w:t>全年逐时温度图</w:t>
      </w:r>
    </w:p>
    <w:p w14:paraId="6527B58F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办公</w:t>
      </w:r>
      <w:r>
        <w:rPr>
          <w:rFonts w:hint="eastAsia"/>
        </w:rPr>
        <w:t>-</w:t>
      </w:r>
      <w:r>
        <w:rPr>
          <w:rFonts w:hint="eastAsia"/>
        </w:rPr>
        <w:t>普通办公室</w:t>
      </w:r>
      <w:r>
        <w:rPr>
          <w:rFonts w:hint="eastAsia"/>
        </w:rPr>
        <w:t>[6025]</w:t>
      </w:r>
    </w:p>
    <w:p w14:paraId="3F6D0E1C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5383CAE3" wp14:editId="020B3FA2">
            <wp:extent cx="5667375" cy="3000375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15DF" w14:textId="77777777" w:rsidR="00E236A9" w:rsidRPr="001A6A96" w:rsidRDefault="00780F08" w:rsidP="00790A17">
      <w:pPr>
        <w:jc w:val="center"/>
      </w:pPr>
      <w:r>
        <w:rPr>
          <w:rFonts w:hint="eastAsia"/>
        </w:rPr>
        <w:t>6025</w:t>
      </w:r>
      <w:r>
        <w:rPr>
          <w:rFonts w:hint="eastAsia"/>
        </w:rPr>
        <w:t>房间</w:t>
      </w:r>
      <w:r>
        <w:t>全年逐时温度图</w:t>
      </w:r>
    </w:p>
    <w:p w14:paraId="382AF3B7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[6046]</w:t>
      </w:r>
    </w:p>
    <w:p w14:paraId="62D475F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494E32D" wp14:editId="5EDBE71A">
            <wp:extent cx="5667375" cy="3000375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7CD0" w14:textId="77777777" w:rsidR="00E236A9" w:rsidRPr="001A6A96" w:rsidRDefault="00780F08" w:rsidP="00790A17">
      <w:pPr>
        <w:jc w:val="center"/>
      </w:pPr>
      <w:r>
        <w:rPr>
          <w:rFonts w:hint="eastAsia"/>
        </w:rPr>
        <w:t>6046</w:t>
      </w:r>
      <w:r>
        <w:rPr>
          <w:rFonts w:hint="eastAsia"/>
        </w:rPr>
        <w:t>房间</w:t>
      </w:r>
      <w:r>
        <w:t>全年逐时温度图</w:t>
      </w:r>
    </w:p>
    <w:p w14:paraId="7F69FE5E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[6081]</w:t>
      </w:r>
    </w:p>
    <w:p w14:paraId="20504EF1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53DB24B" wp14:editId="1AEDBA58">
            <wp:extent cx="5667375" cy="3000375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3184" w14:textId="77777777" w:rsidR="00E236A9" w:rsidRPr="001A6A96" w:rsidRDefault="00780F08" w:rsidP="00790A17">
      <w:pPr>
        <w:jc w:val="center"/>
      </w:pPr>
      <w:r>
        <w:rPr>
          <w:rFonts w:hint="eastAsia"/>
        </w:rPr>
        <w:t>6081</w:t>
      </w:r>
      <w:r>
        <w:rPr>
          <w:rFonts w:hint="eastAsia"/>
        </w:rPr>
        <w:t>房间</w:t>
      </w:r>
      <w:r>
        <w:t>全年逐时温度图</w:t>
      </w:r>
    </w:p>
    <w:p w14:paraId="1705771D" w14:textId="77777777" w:rsidR="00BB6EE7" w:rsidRDefault="00780F08" w:rsidP="00BB6EE7">
      <w:pPr>
        <w:pStyle w:val="2"/>
      </w:pPr>
      <w:r>
        <w:rPr>
          <w:rFonts w:hint="eastAsia"/>
        </w:rPr>
        <w:t>会议室</w:t>
      </w:r>
      <w:r>
        <w:rPr>
          <w:rFonts w:hint="eastAsia"/>
        </w:rPr>
        <w:t>[6093]</w:t>
      </w:r>
    </w:p>
    <w:p w14:paraId="47B74510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2D12864E" wp14:editId="3AB72AFD">
            <wp:extent cx="5667375" cy="3000375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531F" w14:textId="77777777" w:rsidR="00E236A9" w:rsidRPr="001A6A96" w:rsidRDefault="00780F08" w:rsidP="00790A17">
      <w:pPr>
        <w:jc w:val="center"/>
      </w:pPr>
      <w:r>
        <w:rPr>
          <w:rFonts w:hint="eastAsia"/>
        </w:rPr>
        <w:t>6093</w:t>
      </w:r>
      <w:r>
        <w:rPr>
          <w:rFonts w:hint="eastAsia"/>
        </w:rPr>
        <w:t>房间</w:t>
      </w:r>
      <w:r>
        <w:t>全年逐时温度图</w:t>
      </w:r>
    </w:p>
    <w:p w14:paraId="4B3EC412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会议室</w:t>
      </w:r>
      <w:r>
        <w:rPr>
          <w:rFonts w:hint="eastAsia"/>
        </w:rPr>
        <w:t>[6094]</w:t>
      </w:r>
    </w:p>
    <w:p w14:paraId="41F4D163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FF8FEC8" wp14:editId="2E531473">
            <wp:extent cx="5667375" cy="3000375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9D8D" w14:textId="77777777" w:rsidR="00E236A9" w:rsidRPr="001A6A96" w:rsidRDefault="00780F08" w:rsidP="00790A17">
      <w:pPr>
        <w:jc w:val="center"/>
      </w:pPr>
      <w:r>
        <w:rPr>
          <w:rFonts w:hint="eastAsia"/>
        </w:rPr>
        <w:t>6094</w:t>
      </w:r>
      <w:r>
        <w:rPr>
          <w:rFonts w:hint="eastAsia"/>
        </w:rPr>
        <w:t>房间</w:t>
      </w:r>
      <w:r>
        <w:t>全年逐时温度图</w:t>
      </w:r>
    </w:p>
    <w:p w14:paraId="06D61B38" w14:textId="77777777" w:rsidR="00BB6EE7" w:rsidRDefault="00780F08" w:rsidP="00BB6EE7">
      <w:pPr>
        <w:pStyle w:val="2"/>
      </w:pPr>
      <w:r>
        <w:rPr>
          <w:rFonts w:hint="eastAsia"/>
        </w:rPr>
        <w:t>会议室</w:t>
      </w:r>
      <w:r>
        <w:rPr>
          <w:rFonts w:hint="eastAsia"/>
        </w:rPr>
        <w:t>[6121]</w:t>
      </w:r>
    </w:p>
    <w:p w14:paraId="5EDEE385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44458CB" wp14:editId="0D0F357F">
            <wp:extent cx="5667375" cy="3000375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5DA7" w14:textId="77777777" w:rsidR="00E236A9" w:rsidRPr="001A6A96" w:rsidRDefault="00780F08" w:rsidP="00790A17">
      <w:pPr>
        <w:jc w:val="center"/>
      </w:pPr>
      <w:r>
        <w:rPr>
          <w:rFonts w:hint="eastAsia"/>
        </w:rPr>
        <w:t>6121</w:t>
      </w:r>
      <w:r>
        <w:rPr>
          <w:rFonts w:hint="eastAsia"/>
        </w:rPr>
        <w:t>房间</w:t>
      </w:r>
      <w:r>
        <w:t>全年逐时温度图</w:t>
      </w:r>
    </w:p>
    <w:p w14:paraId="3FD49E91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会议室</w:t>
      </w:r>
      <w:r>
        <w:rPr>
          <w:rFonts w:hint="eastAsia"/>
        </w:rPr>
        <w:t>[6133]</w:t>
      </w:r>
    </w:p>
    <w:p w14:paraId="5AD404C7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1B840322" wp14:editId="3278F975">
            <wp:extent cx="5667375" cy="3000375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39E9" w14:textId="77777777" w:rsidR="00E236A9" w:rsidRPr="001A6A96" w:rsidRDefault="00780F08" w:rsidP="00790A17">
      <w:pPr>
        <w:jc w:val="center"/>
      </w:pPr>
      <w:r>
        <w:rPr>
          <w:rFonts w:hint="eastAsia"/>
        </w:rPr>
        <w:t>6133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26625D8A" w14:textId="77777777" w:rsidR="00BB6EE7" w:rsidRDefault="00780F08" w:rsidP="00BB6EE7">
      <w:pPr>
        <w:pStyle w:val="2"/>
      </w:pPr>
      <w:r>
        <w:rPr>
          <w:rFonts w:hint="eastAsia"/>
        </w:rPr>
        <w:t>会议室</w:t>
      </w:r>
      <w:r>
        <w:rPr>
          <w:rFonts w:hint="eastAsia"/>
        </w:rPr>
        <w:t>[6134]</w:t>
      </w:r>
    </w:p>
    <w:p w14:paraId="26AB2BF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6606C9A1" wp14:editId="2D72144F">
            <wp:extent cx="5667375" cy="3000375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3205" w14:textId="77777777" w:rsidR="00E236A9" w:rsidRPr="001A6A96" w:rsidRDefault="00780F08" w:rsidP="00790A17">
      <w:pPr>
        <w:jc w:val="center"/>
      </w:pPr>
      <w:r>
        <w:rPr>
          <w:rFonts w:hint="eastAsia"/>
        </w:rPr>
        <w:t>6134</w:t>
      </w:r>
      <w:r>
        <w:rPr>
          <w:rFonts w:hint="eastAsia"/>
        </w:rPr>
        <w:t>房间</w:t>
      </w:r>
      <w:r>
        <w:t>全年逐时温度图</w:t>
      </w:r>
    </w:p>
    <w:p w14:paraId="28059F64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会议室</w:t>
      </w:r>
      <w:r>
        <w:rPr>
          <w:rFonts w:hint="eastAsia"/>
        </w:rPr>
        <w:t>[6141]</w:t>
      </w:r>
    </w:p>
    <w:p w14:paraId="7AC0944B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0C81E6FB" wp14:editId="6E86DB36">
            <wp:extent cx="5667375" cy="3000375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00B3" w14:textId="77777777" w:rsidR="00E236A9" w:rsidRPr="001A6A96" w:rsidRDefault="00780F08" w:rsidP="00790A17">
      <w:pPr>
        <w:jc w:val="center"/>
      </w:pPr>
      <w:r>
        <w:rPr>
          <w:rFonts w:hint="eastAsia"/>
        </w:rPr>
        <w:t>6141</w:t>
      </w:r>
      <w:r>
        <w:rPr>
          <w:rFonts w:hint="eastAsia"/>
        </w:rPr>
        <w:t>房间</w:t>
      </w:r>
      <w:r>
        <w:t>全年逐时温度图</w:t>
      </w:r>
    </w:p>
    <w:p w14:paraId="0655ABD2" w14:textId="77777777" w:rsidR="00BB6EE7" w:rsidRDefault="00780F08" w:rsidP="00BB6EE7">
      <w:pPr>
        <w:pStyle w:val="2"/>
      </w:pPr>
      <w:r>
        <w:rPr>
          <w:rFonts w:hint="eastAsia"/>
        </w:rPr>
        <w:t>走道</w:t>
      </w:r>
      <w:r>
        <w:rPr>
          <w:rFonts w:hint="eastAsia"/>
        </w:rPr>
        <w:t>[6198]</w:t>
      </w:r>
    </w:p>
    <w:p w14:paraId="1FAD542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46949104" wp14:editId="4C8C1D98">
            <wp:extent cx="5667375" cy="3000375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62B5" w14:textId="77777777" w:rsidR="00E236A9" w:rsidRPr="001A6A96" w:rsidRDefault="00780F08" w:rsidP="00790A17">
      <w:pPr>
        <w:jc w:val="center"/>
      </w:pPr>
      <w:r>
        <w:rPr>
          <w:rFonts w:hint="eastAsia"/>
        </w:rPr>
        <w:t>6198</w:t>
      </w:r>
      <w:r>
        <w:rPr>
          <w:rFonts w:hint="eastAsia"/>
        </w:rPr>
        <w:t>房间</w:t>
      </w:r>
      <w:r>
        <w:t>全年逐时温度图</w:t>
      </w:r>
    </w:p>
    <w:p w14:paraId="19B4A91A" w14:textId="77777777" w:rsidR="00BB6EE7" w:rsidRDefault="00780F08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[6253]</w:t>
      </w:r>
    </w:p>
    <w:p w14:paraId="42C7FAC6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36583393" wp14:editId="70BF62B2">
            <wp:extent cx="5667375" cy="3000375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5DD7" w14:textId="77777777" w:rsidR="00E236A9" w:rsidRPr="001A6A96" w:rsidRDefault="00780F08" w:rsidP="00790A17">
      <w:pPr>
        <w:jc w:val="center"/>
      </w:pPr>
      <w:r>
        <w:rPr>
          <w:rFonts w:hint="eastAsia"/>
        </w:rPr>
        <w:t>6253</w:t>
      </w:r>
      <w:r>
        <w:rPr>
          <w:rFonts w:hint="eastAsia"/>
        </w:rPr>
        <w:t>房间</w:t>
      </w:r>
      <w:r>
        <w:t>全年逐时温度图</w:t>
      </w:r>
    </w:p>
    <w:p w14:paraId="62D8C7C3" w14:textId="77777777" w:rsidR="00BB6EE7" w:rsidRDefault="00780F0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[6259]</w:t>
      </w:r>
    </w:p>
    <w:p w14:paraId="317468B2" w14:textId="77777777" w:rsidR="00BB6EE7" w:rsidRDefault="00780F08" w:rsidP="00E145DC">
      <w:pPr>
        <w:jc w:val="center"/>
      </w:pPr>
      <w:r>
        <w:rPr>
          <w:noProof/>
        </w:rPr>
        <w:drawing>
          <wp:inline distT="0" distB="0" distL="0" distR="0" wp14:anchorId="793A2DC3" wp14:editId="47FA8FA5">
            <wp:extent cx="5667375" cy="3000375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3ADF" w14:textId="77777777" w:rsidR="00E236A9" w:rsidRPr="001A6A96" w:rsidRDefault="00780F08" w:rsidP="00790A17">
      <w:pPr>
        <w:jc w:val="center"/>
      </w:pPr>
      <w:r>
        <w:rPr>
          <w:rFonts w:hint="eastAsia"/>
        </w:rPr>
        <w:t>6259</w:t>
      </w:r>
      <w:r>
        <w:rPr>
          <w:rFonts w:hint="eastAsia"/>
        </w:rPr>
        <w:t>房间</w:t>
      </w:r>
      <w:r>
        <w:t>全年逐时温度图</w:t>
      </w:r>
    </w:p>
    <w:p w14:paraId="309C5E6B" w14:textId="77777777" w:rsidR="00BB6EE7" w:rsidRDefault="00780F08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lastRenderedPageBreak/>
        <w:t>起居室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6262</w:t>
      </w:r>
      <w:bookmarkEnd w:id="62"/>
      <w:r>
        <w:rPr>
          <w:rFonts w:hint="eastAsia"/>
        </w:rPr>
        <w:t>]</w:t>
      </w:r>
    </w:p>
    <w:p w14:paraId="79DF0DCD" w14:textId="77777777" w:rsidR="00BB6EE7" w:rsidRDefault="00780F08" w:rsidP="00E145DC">
      <w:pPr>
        <w:jc w:val="center"/>
      </w:pPr>
      <w:bookmarkStart w:id="63" w:name="图"/>
      <w:bookmarkEnd w:id="63"/>
      <w:r>
        <w:rPr>
          <w:noProof/>
        </w:rPr>
        <w:drawing>
          <wp:inline distT="0" distB="0" distL="0" distR="0" wp14:anchorId="726585E1" wp14:editId="3BCDF9E1">
            <wp:extent cx="5667375" cy="3000375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76FE" w14:textId="77777777" w:rsidR="00E236A9" w:rsidRPr="001A6A96" w:rsidRDefault="00780F08" w:rsidP="00790A17">
      <w:pPr>
        <w:jc w:val="center"/>
      </w:pPr>
      <w:bookmarkStart w:id="64" w:name="房间编号2"/>
      <w:r>
        <w:rPr>
          <w:rFonts w:hint="eastAsia"/>
        </w:rPr>
        <w:t>6262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14:paraId="07DEE27E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5FE86" w14:textId="77777777" w:rsidR="00780F08" w:rsidRDefault="00780F08" w:rsidP="00203A7D">
      <w:pPr>
        <w:spacing w:line="240" w:lineRule="auto"/>
      </w:pPr>
      <w:r>
        <w:separator/>
      </w:r>
    </w:p>
  </w:endnote>
  <w:endnote w:type="continuationSeparator" w:id="0">
    <w:p w14:paraId="445BA5F2" w14:textId="77777777" w:rsidR="00780F08" w:rsidRDefault="00780F08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20B9C7B9" w14:textId="77777777" w:rsidTr="001A12A0">
      <w:tc>
        <w:tcPr>
          <w:tcW w:w="3020" w:type="dxa"/>
        </w:tcPr>
        <w:p w14:paraId="72C3EFA5" w14:textId="77777777" w:rsidR="001A12A0" w:rsidRPr="00F5023B" w:rsidRDefault="00780F08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61CD7743" w14:textId="77777777" w:rsidR="001A12A0" w:rsidRPr="00F5023B" w:rsidRDefault="00780F08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22653BF4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122FD402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52F3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7087F6A9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541E2" w14:textId="77777777" w:rsidR="00780F08" w:rsidRDefault="00780F08" w:rsidP="00203A7D">
      <w:pPr>
        <w:spacing w:line="240" w:lineRule="auto"/>
      </w:pPr>
      <w:r>
        <w:separator/>
      </w:r>
    </w:p>
  </w:footnote>
  <w:footnote w:type="continuationSeparator" w:id="0">
    <w:p w14:paraId="3B629480" w14:textId="77777777" w:rsidR="00780F08" w:rsidRDefault="00780F08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834F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2F79CCE5" wp14:editId="6EB63E43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8E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088E"/>
    <w:rsid w:val="000D16B8"/>
    <w:rsid w:val="000D5CE9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0F08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F7EB5"/>
  <w15:docId w15:val="{195EE9DB-ED93-4516-A51E-2E22CADF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16" Type="http://schemas.openxmlformats.org/officeDocument/2006/relationships/image" Target="media/image7.jpg"/><Relationship Id="rId107" Type="http://schemas.openxmlformats.org/officeDocument/2006/relationships/image" Target="media/image98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6" Type="http://schemas.openxmlformats.org/officeDocument/2006/relationships/image" Target="media/image197.png"/><Relationship Id="rId201" Type="http://schemas.openxmlformats.org/officeDocument/2006/relationships/image" Target="media/image192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fontTable" Target="fontTable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15" Type="http://schemas.openxmlformats.org/officeDocument/2006/relationships/image" Target="media/image6.jp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10</TotalTime>
  <Pages>118</Pages>
  <Words>3261</Words>
  <Characters>18589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21807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jg</dc:creator>
  <cp:lastModifiedBy>jg</cp:lastModifiedBy>
  <cp:revision>1</cp:revision>
  <cp:lastPrinted>1900-12-31T16:00:00Z</cp:lastPrinted>
  <dcterms:created xsi:type="dcterms:W3CDTF">2022-01-03T06:17:00Z</dcterms:created>
  <dcterms:modified xsi:type="dcterms:W3CDTF">2022-01-03T06:27:00Z</dcterms:modified>
</cp:coreProperties>
</file>