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5E4A0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57D09469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77DA5928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0E9B4BA5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6B1B302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8CB8347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A2D4B2A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56A9526A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  <w:bookmarkEnd w:id="1"/>
          </w:p>
        </w:tc>
      </w:tr>
      <w:tr w:rsidR="00D40158" w:rsidRPr="00D40158" w14:paraId="533E8B0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77FB4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FF0C83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山东</w:t>
            </w:r>
            <w:r>
              <w:t>-</w:t>
            </w:r>
            <w:r>
              <w:t>泰安</w:t>
            </w:r>
            <w:bookmarkEnd w:id="2"/>
          </w:p>
        </w:tc>
      </w:tr>
      <w:tr w:rsidR="00D40158" w:rsidRPr="00D40158" w14:paraId="050C1A8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684E4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3990DA1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2509498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C61481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B16640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3017914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0575F6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2F36FD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73B7F10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2C634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8E852A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6A4CEE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2A5F533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63BCA22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609C7D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BA1C0D2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76EF06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7832CE9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04502FC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2906301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380C39E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502C5DA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111EF0A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2021年11月14日</w:t>
            </w:r>
            <w:bookmarkEnd w:id="6"/>
          </w:p>
        </w:tc>
      </w:tr>
    </w:tbl>
    <w:p w14:paraId="4815787B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7ABBD74E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133FB643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76B5D7A" wp14:editId="0CEDBCB5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E39D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516B63C5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40BA52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0DCB759B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32AC5FB8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FDF59B4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56811FC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76D6D32B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9E0F48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12B5D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3C8A3ACE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A6FFF3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59E14A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T15705327077</w:t>
            </w:r>
            <w:bookmarkEnd w:id="9"/>
          </w:p>
        </w:tc>
      </w:tr>
    </w:tbl>
    <w:p w14:paraId="1DFED445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54220FF7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39CB59B6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493D72EF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5</w:t>
        </w:r>
        <w:r w:rsidR="00EB71E9">
          <w:rPr>
            <w:webHidden/>
          </w:rPr>
          <w:fldChar w:fldCharType="end"/>
        </w:r>
      </w:hyperlink>
    </w:p>
    <w:p w14:paraId="556F102B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20CC1731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0A276E9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03B8A6C2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DE21958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45F34000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1FEB2395" w14:textId="77777777" w:rsidR="00EB71E9" w:rsidRDefault="00B337D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1AC0CDF8" w14:textId="77777777" w:rsidR="00EB71E9" w:rsidRDefault="00B337D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71AA5777" w14:textId="77777777" w:rsidR="00EB71E9" w:rsidRDefault="00B337D8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2EEA6F29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15</w:t>
        </w:r>
        <w:r w:rsidR="00EB71E9">
          <w:rPr>
            <w:webHidden/>
          </w:rPr>
          <w:fldChar w:fldCharType="end"/>
        </w:r>
      </w:hyperlink>
    </w:p>
    <w:p w14:paraId="72B74657" w14:textId="77777777" w:rsidR="00EB71E9" w:rsidRDefault="00B337D8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15</w:t>
        </w:r>
        <w:r w:rsidR="00EB71E9">
          <w:rPr>
            <w:webHidden/>
          </w:rPr>
          <w:fldChar w:fldCharType="end"/>
        </w:r>
      </w:hyperlink>
    </w:p>
    <w:p w14:paraId="7C127E9F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6C90A640" w14:textId="77777777" w:rsidR="00EB71E9" w:rsidRDefault="00B337D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2F2544">
          <w:rPr>
            <w:webHidden/>
          </w:rPr>
          <w:t>18</w:t>
        </w:r>
        <w:r w:rsidR="00EB71E9">
          <w:rPr>
            <w:webHidden/>
          </w:rPr>
          <w:fldChar w:fldCharType="end"/>
        </w:r>
      </w:hyperlink>
    </w:p>
    <w:p w14:paraId="0446D546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2C7080D3" w14:textId="77777777" w:rsidR="0000578F" w:rsidRDefault="0000578F" w:rsidP="0000578F">
      <w:pPr>
        <w:pStyle w:val="1"/>
      </w:pPr>
      <w:bookmarkStart w:id="11" w:name="_Toc452108759"/>
      <w:bookmarkStart w:id="12" w:name="_Toc38892129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730AE070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035114F7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589DE6F9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3CB2D4D9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339C5303" w14:textId="77777777" w:rsidR="0000578F" w:rsidRDefault="0000578F" w:rsidP="00DC62E7">
      <w:pPr>
        <w:pStyle w:val="2"/>
      </w:pPr>
      <w:bookmarkStart w:id="14" w:name="_Toc452108760"/>
      <w:bookmarkStart w:id="15" w:name="_Toc38892130"/>
      <w:r>
        <w:lastRenderedPageBreak/>
        <w:t>平面图</w:t>
      </w:r>
      <w:bookmarkEnd w:id="14"/>
      <w:bookmarkEnd w:id="15"/>
    </w:p>
    <w:p w14:paraId="0F296D30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51817E3E" wp14:editId="6FD4E4AA">
            <wp:extent cx="5667375" cy="17335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8EC6" w14:textId="77777777" w:rsidR="00845CDD" w:rsidRDefault="00B337D8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1~11</w:t>
      </w:r>
      <w:r>
        <w:rPr>
          <w:lang w:val="en-US"/>
        </w:rPr>
        <w:t>层平面</w:t>
      </w:r>
    </w:p>
    <w:p w14:paraId="37C80E95" w14:textId="77777777" w:rsidR="00845CDD" w:rsidRDefault="00845CDD">
      <w:pPr>
        <w:pStyle w:val="a0"/>
        <w:ind w:firstLineChars="0" w:firstLine="0"/>
        <w:jc w:val="center"/>
        <w:rPr>
          <w:lang w:val="en-US"/>
        </w:rPr>
      </w:pPr>
    </w:p>
    <w:p w14:paraId="10E43D01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F04FECC" w14:textId="77777777" w:rsidR="0000578F" w:rsidRDefault="0000578F" w:rsidP="00DC62E7">
      <w:pPr>
        <w:pStyle w:val="2"/>
      </w:pPr>
      <w:bookmarkStart w:id="17" w:name="_Toc452108761"/>
      <w:bookmarkStart w:id="18" w:name="_Toc38892131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1DAF8AC3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bookmarkEnd w:id="19"/>
      <w:r>
        <w:rPr>
          <w:noProof/>
        </w:rPr>
        <w:drawing>
          <wp:inline distT="0" distB="0" distL="0" distR="0" wp14:anchorId="55554D49" wp14:editId="4482C95A">
            <wp:extent cx="5372664" cy="46582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2C95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149A56DA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0002B374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38892132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02AB1CD8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797E4AAE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7D03F66F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1C11F67D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7829DE1E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793B1463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6A8A24F4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50B8A2BF" w14:textId="77777777" w:rsidR="0000578F" w:rsidRDefault="0000578F" w:rsidP="0000578F">
      <w:pPr>
        <w:pStyle w:val="1"/>
      </w:pPr>
      <w:bookmarkStart w:id="26" w:name="_Toc38892133"/>
      <w:r>
        <w:rPr>
          <w:rFonts w:hint="eastAsia"/>
        </w:rPr>
        <w:t>参考</w:t>
      </w:r>
      <w:r>
        <w:t>标准</w:t>
      </w:r>
      <w:bookmarkEnd w:id="23"/>
      <w:bookmarkEnd w:id="26"/>
    </w:p>
    <w:p w14:paraId="564847C3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2DF5DD88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4C406E24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5ECE3CB5" w14:textId="77777777" w:rsidR="0000578F" w:rsidRDefault="0000578F" w:rsidP="0000578F">
      <w:pPr>
        <w:pStyle w:val="1"/>
      </w:pPr>
      <w:bookmarkStart w:id="29" w:name="_Toc38892134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28FBDF98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61BD9D03" w14:textId="77777777" w:rsidR="00833AFE" w:rsidRDefault="00833AFE" w:rsidP="00833AFE">
      <w:pPr>
        <w:pStyle w:val="2"/>
      </w:pPr>
      <w:bookmarkStart w:id="30" w:name="_Toc38892135"/>
      <w:r>
        <w:rPr>
          <w:rFonts w:hint="eastAsia"/>
        </w:rPr>
        <w:t>参数定义</w:t>
      </w:r>
      <w:bookmarkEnd w:id="30"/>
    </w:p>
    <w:p w14:paraId="423D7147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4A2F8DEE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1D64B4D6" w14:textId="77777777" w:rsidR="002D33C1" w:rsidRDefault="002D33C1" w:rsidP="002D33C1">
      <w:pPr>
        <w:pStyle w:val="2"/>
      </w:pPr>
      <w:bookmarkStart w:id="31" w:name="_Toc38892136"/>
      <w:r>
        <w:rPr>
          <w:rFonts w:hint="eastAsia"/>
        </w:rPr>
        <w:t>计算流程</w:t>
      </w:r>
      <w:bookmarkEnd w:id="31"/>
    </w:p>
    <w:p w14:paraId="3B7A3342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5A0D49AF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4AD0AF31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2DDC4DD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50D638DC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45504350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687367BF" wp14:editId="2E5FF35D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3236A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4BE25AB2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45BE398D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2DB2BCBA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6B76DF01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3CFEF1A1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B8880F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5EC81E2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E3AA91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190B13D8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A5613E9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346B6D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AE2721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C3E9C9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59051305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32B78095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4CC9ED5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78F62EE3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1771AEAE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7F47188E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5860D80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62C0C289" w14:textId="77777777" w:rsidR="001B0BA1" w:rsidRDefault="006D296D" w:rsidP="00B50E2E">
      <w:pPr>
        <w:pStyle w:val="2"/>
      </w:pPr>
      <w:bookmarkStart w:id="33" w:name="_Toc38892137"/>
      <w:r>
        <w:rPr>
          <w:rFonts w:hint="eastAsia"/>
        </w:rPr>
        <w:t>计算参数</w:t>
      </w:r>
      <w:bookmarkEnd w:id="33"/>
    </w:p>
    <w:p w14:paraId="17F3F636" w14:textId="77777777" w:rsidR="006D296D" w:rsidRDefault="006043F1" w:rsidP="00EA3BB3">
      <w:pPr>
        <w:pStyle w:val="3"/>
      </w:pPr>
      <w:bookmarkStart w:id="34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05393370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济南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7E76FD8A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3207FC9F" wp14:editId="77731E53">
            <wp:extent cx="5667375" cy="2905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99DA1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2F2544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5E510520" w14:textId="77777777" w:rsidR="00B665C1" w:rsidRDefault="00B665C1" w:rsidP="00EA3BB3">
      <w:pPr>
        <w:pStyle w:val="3"/>
      </w:pPr>
      <w:bookmarkStart w:id="37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653E7C15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0D7BFF9A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292B1B34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75BF711B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C630322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107ED779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69097F06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C5AFF58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-0.4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A02979B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0366DDFE" w14:textId="77777777" w:rsidTr="0099773C">
        <w:trPr>
          <w:trHeight w:val="270"/>
        </w:trPr>
        <w:tc>
          <w:tcPr>
            <w:tcW w:w="1861" w:type="dxa"/>
          </w:tcPr>
          <w:p w14:paraId="6D1CFF5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C7CAA4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59C975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B97D61D" w14:textId="77777777" w:rsidTr="0099773C">
        <w:trPr>
          <w:trHeight w:val="270"/>
        </w:trPr>
        <w:tc>
          <w:tcPr>
            <w:tcW w:w="1861" w:type="dxa"/>
          </w:tcPr>
          <w:p w14:paraId="1C5F16A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6F4625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86DE93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6C662BF" w14:textId="77777777" w:rsidTr="0099773C">
        <w:trPr>
          <w:trHeight w:val="270"/>
        </w:trPr>
        <w:tc>
          <w:tcPr>
            <w:tcW w:w="1861" w:type="dxa"/>
          </w:tcPr>
          <w:p w14:paraId="6AFE042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DF2426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1EA5B8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06E95ECC" w14:textId="77777777" w:rsidTr="0099773C">
        <w:trPr>
          <w:trHeight w:val="270"/>
        </w:trPr>
        <w:tc>
          <w:tcPr>
            <w:tcW w:w="1861" w:type="dxa"/>
          </w:tcPr>
          <w:p w14:paraId="13C71A4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8479D9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E75592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5EF525EF" w14:textId="77777777" w:rsidTr="0099773C">
        <w:trPr>
          <w:trHeight w:val="270"/>
        </w:trPr>
        <w:tc>
          <w:tcPr>
            <w:tcW w:w="1861" w:type="dxa"/>
          </w:tcPr>
          <w:p w14:paraId="41E66BB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FBFEAE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0A3976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4429A48F" w14:textId="77777777" w:rsidTr="0099773C">
        <w:trPr>
          <w:trHeight w:val="270"/>
        </w:trPr>
        <w:tc>
          <w:tcPr>
            <w:tcW w:w="1861" w:type="dxa"/>
          </w:tcPr>
          <w:p w14:paraId="7DBD2CE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D703CA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5D4EA3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051244AB" w14:textId="77777777" w:rsidTr="0099773C">
        <w:trPr>
          <w:trHeight w:val="270"/>
        </w:trPr>
        <w:tc>
          <w:tcPr>
            <w:tcW w:w="1861" w:type="dxa"/>
          </w:tcPr>
          <w:p w14:paraId="0C9AC95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92B85D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5BB7F6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4A675FE4" w14:textId="77777777" w:rsidTr="0099773C">
        <w:trPr>
          <w:trHeight w:val="270"/>
        </w:trPr>
        <w:tc>
          <w:tcPr>
            <w:tcW w:w="1861" w:type="dxa"/>
          </w:tcPr>
          <w:p w14:paraId="28E10FD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D297C0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B87F8F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:rsidR="0099773C" w:rsidRPr="00A412D8" w14:paraId="33FA5180" w14:textId="77777777" w:rsidTr="0099773C">
        <w:trPr>
          <w:trHeight w:val="270"/>
        </w:trPr>
        <w:tc>
          <w:tcPr>
            <w:tcW w:w="1861" w:type="dxa"/>
          </w:tcPr>
          <w:p w14:paraId="7AD69C3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633195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160A72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19.4~26.4</w:t>
            </w:r>
          </w:p>
        </w:tc>
      </w:tr>
      <w:tr w:rsidR="0099773C" w:rsidRPr="00A412D8" w14:paraId="30AE285D" w14:textId="77777777" w:rsidTr="0099773C">
        <w:trPr>
          <w:trHeight w:val="270"/>
        </w:trPr>
        <w:tc>
          <w:tcPr>
            <w:tcW w:w="1861" w:type="dxa"/>
          </w:tcPr>
          <w:p w14:paraId="2515616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046BEA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50DE24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6B79968" w14:textId="77777777" w:rsidTr="0099773C">
        <w:trPr>
          <w:trHeight w:val="270"/>
        </w:trPr>
        <w:tc>
          <w:tcPr>
            <w:tcW w:w="1861" w:type="dxa"/>
          </w:tcPr>
          <w:p w14:paraId="244F53B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24BB52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D72586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C84E0A7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40AB5783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9"/>
    </w:p>
    <w:p w14:paraId="08490559" w14:textId="77777777" w:rsidR="006043F1" w:rsidRPr="000B1793" w:rsidRDefault="006043F1" w:rsidP="00EA3BB3">
      <w:pPr>
        <w:pStyle w:val="3"/>
      </w:pPr>
      <w:bookmarkStart w:id="40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0"/>
    </w:p>
    <w:p w14:paraId="745EE91E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A183EC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822102B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D32D98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88F051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7833EF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6D2FDD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D21B89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9772021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08FDF84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F2DE369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E7A220A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78ACE1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8D0603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2C6580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3EB31F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6A7B03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204D0903" w14:textId="77777777">
        <w:trPr>
          <w:jc w:val="center"/>
        </w:trPr>
        <w:tc>
          <w:tcPr>
            <w:tcW w:w="3347" w:type="dxa"/>
            <w:vAlign w:val="center"/>
          </w:tcPr>
          <w:p w14:paraId="1229D179" w14:textId="77777777" w:rsidR="0058474F" w:rsidRDefault="00B337D8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6955CC19" w14:textId="77777777" w:rsidR="0058474F" w:rsidRDefault="00B337D8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1B83BD51" w14:textId="77777777" w:rsidR="0058474F" w:rsidRDefault="00B337D8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280284EC" w14:textId="77777777" w:rsidR="0058474F" w:rsidRDefault="00B337D8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03B229EE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4FF3AEB" w14:textId="77777777" w:rsidR="0058474F" w:rsidRDefault="00B337D8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2E8430B3" w14:textId="77777777" w:rsidR="0058474F" w:rsidRDefault="00B337D8" w:rsidP="002F44D5">
            <w:r>
              <w:t>0.407</w:t>
            </w:r>
          </w:p>
        </w:tc>
      </w:tr>
      <w:tr w:rsidR="00845CDD" w14:paraId="0887BBD8" w14:textId="77777777">
        <w:trPr>
          <w:jc w:val="center"/>
        </w:trPr>
        <w:tc>
          <w:tcPr>
            <w:tcW w:w="3347" w:type="dxa"/>
            <w:vAlign w:val="center"/>
          </w:tcPr>
          <w:p w14:paraId="465F8497" w14:textId="77777777" w:rsidR="0058474F" w:rsidRDefault="00B337D8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96E8027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373633" w14:textId="77777777" w:rsidR="0058474F" w:rsidRDefault="00B337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04274129" w14:textId="77777777" w:rsidR="0058474F" w:rsidRDefault="00B337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0FB7478" w14:textId="77777777" w:rsidR="0058474F" w:rsidRDefault="00B337D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9B010BB" w14:textId="77777777" w:rsidR="0058474F" w:rsidRDefault="00B337D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727EE0EC" w14:textId="77777777" w:rsidR="0058474F" w:rsidRDefault="00B337D8" w:rsidP="002F44D5">
            <w:r>
              <w:t>0.227</w:t>
            </w:r>
          </w:p>
        </w:tc>
      </w:tr>
      <w:tr w:rsidR="00845CDD" w14:paraId="0D0242F3" w14:textId="77777777">
        <w:trPr>
          <w:jc w:val="center"/>
        </w:trPr>
        <w:tc>
          <w:tcPr>
            <w:tcW w:w="3347" w:type="dxa"/>
            <w:vAlign w:val="center"/>
          </w:tcPr>
          <w:p w14:paraId="5A3DF58E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602293F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BF51580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446B182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714922F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B38D345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E0DA867" w14:textId="77777777" w:rsidR="0058474F" w:rsidRDefault="00B337D8" w:rsidP="002F44D5">
            <w:r>
              <w:t>0.245</w:t>
            </w:r>
          </w:p>
        </w:tc>
      </w:tr>
      <w:tr w:rsidR="00845CDD" w14:paraId="602317FB" w14:textId="77777777">
        <w:trPr>
          <w:jc w:val="center"/>
        </w:trPr>
        <w:tc>
          <w:tcPr>
            <w:tcW w:w="3347" w:type="dxa"/>
            <w:vAlign w:val="center"/>
          </w:tcPr>
          <w:p w14:paraId="2ACF1B5A" w14:textId="77777777" w:rsidR="0058474F" w:rsidRDefault="00B337D8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66591293" w14:textId="77777777" w:rsidR="0058474F" w:rsidRDefault="00B337D8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022A8B2A" w14:textId="77777777" w:rsidR="0058474F" w:rsidRDefault="00B337D8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3529841A" w14:textId="77777777" w:rsidR="0058474F" w:rsidRDefault="00B337D8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14BDBBFB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E15131" w14:textId="77777777" w:rsidR="0058474F" w:rsidRDefault="00B337D8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57F4A9CE" w14:textId="77777777" w:rsidR="0058474F" w:rsidRDefault="00B337D8" w:rsidP="002F44D5">
            <w:r>
              <w:t>1.378</w:t>
            </w:r>
          </w:p>
        </w:tc>
      </w:tr>
      <w:tr w:rsidR="00845CDD" w14:paraId="0DBB2D98" w14:textId="77777777">
        <w:trPr>
          <w:jc w:val="center"/>
        </w:trPr>
        <w:tc>
          <w:tcPr>
            <w:tcW w:w="3347" w:type="dxa"/>
            <w:vAlign w:val="center"/>
          </w:tcPr>
          <w:p w14:paraId="3D5BD159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67B2305" w14:textId="77777777" w:rsidR="0058474F" w:rsidRDefault="00B337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CFB2892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A5033E5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1E39D47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4157267" w14:textId="77777777" w:rsidR="0058474F" w:rsidRDefault="00B337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5D2A971" w14:textId="77777777" w:rsidR="0058474F" w:rsidRDefault="00B337D8" w:rsidP="002F44D5">
            <w:r>
              <w:t>1.186</w:t>
            </w:r>
          </w:p>
        </w:tc>
      </w:tr>
      <w:tr w:rsidR="00845CDD" w14:paraId="2E4E497F" w14:textId="77777777">
        <w:trPr>
          <w:jc w:val="center"/>
        </w:trPr>
        <w:tc>
          <w:tcPr>
            <w:tcW w:w="3347" w:type="dxa"/>
            <w:vAlign w:val="center"/>
          </w:tcPr>
          <w:p w14:paraId="60D0D604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6AF4154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C6A003E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998245D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CB7D574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84C2E5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735997F" w14:textId="77777777" w:rsidR="0058474F" w:rsidRDefault="00B337D8" w:rsidP="002F44D5">
            <w:r>
              <w:t>0.249</w:t>
            </w:r>
          </w:p>
        </w:tc>
      </w:tr>
      <w:tr w:rsidR="0058474F" w14:paraId="3FA42696" w14:textId="77777777" w:rsidTr="00762E43">
        <w:trPr>
          <w:jc w:val="center"/>
        </w:trPr>
        <w:tc>
          <w:tcPr>
            <w:tcW w:w="3347" w:type="dxa"/>
            <w:vAlign w:val="center"/>
          </w:tcPr>
          <w:p w14:paraId="0C6654FF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CD77588" w14:textId="77777777" w:rsidR="0058474F" w:rsidRDefault="00B337D8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00C4B368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5235DD2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8D30E3F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D63468" w14:textId="77777777" w:rsidR="0058474F" w:rsidRDefault="00B337D8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6BA54DBC" w14:textId="77777777" w:rsidR="0058474F" w:rsidRDefault="00B337D8" w:rsidP="002F44D5">
            <w:r>
              <w:t>3.691</w:t>
            </w:r>
          </w:p>
        </w:tc>
      </w:tr>
      <w:tr w:rsidR="0058474F" w14:paraId="6123B6F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691F56" w14:textId="77777777" w:rsidR="0058474F" w:rsidRDefault="00B337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6E3EDBA" w14:textId="77777777" w:rsidR="0058474F" w:rsidRDefault="00B337D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59B2B57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22FC727" w14:textId="77777777" w:rsidR="0058474F" w:rsidRPr="00D95163" w:rsidRDefault="00B337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DF7E254" w14:textId="77777777" w:rsidR="0058474F" w:rsidRDefault="00B337D8" w:rsidP="002F44D5">
            <w:pPr>
              <w:jc w:val="center"/>
            </w:pPr>
            <w:r>
              <w:t>0.77</w:t>
            </w:r>
          </w:p>
        </w:tc>
      </w:tr>
    </w:tbl>
    <w:p w14:paraId="37E76C85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443AF432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746EEA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B6FFC0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B7E3D92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0CD531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5B99C1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2682F7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7B0F40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104FC11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54EBF41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3DFAF1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FD0E8EF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84FC8E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D9A45C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832FEC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D223AF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AFDE31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34ADB0E2" w14:textId="77777777">
        <w:trPr>
          <w:jc w:val="center"/>
        </w:trPr>
        <w:tc>
          <w:tcPr>
            <w:tcW w:w="3347" w:type="dxa"/>
            <w:vAlign w:val="center"/>
          </w:tcPr>
          <w:p w14:paraId="7B00CF2E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918FEF6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EFA08E4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3417C0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E800395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0163502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EFC6B4F" w14:textId="77777777" w:rsidR="0058474F" w:rsidRDefault="00B337D8" w:rsidP="002F44D5">
            <w:r>
              <w:t>0.245</w:t>
            </w:r>
          </w:p>
        </w:tc>
      </w:tr>
      <w:tr w:rsidR="00845CDD" w14:paraId="76C3EE3E" w14:textId="77777777">
        <w:trPr>
          <w:jc w:val="center"/>
        </w:trPr>
        <w:tc>
          <w:tcPr>
            <w:tcW w:w="3347" w:type="dxa"/>
            <w:vAlign w:val="center"/>
          </w:tcPr>
          <w:p w14:paraId="06679942" w14:textId="77777777" w:rsidR="0058474F" w:rsidRDefault="00B337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F6F3392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81A4386" w14:textId="77777777" w:rsidR="0058474F" w:rsidRDefault="00B337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29D6391" w14:textId="77777777" w:rsidR="0058474F" w:rsidRDefault="00B337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B017D22" w14:textId="77777777" w:rsidR="0058474F" w:rsidRDefault="00B337D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32A3174" w14:textId="77777777" w:rsidR="0058474F" w:rsidRDefault="00B337D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14B82083" w14:textId="77777777" w:rsidR="0058474F" w:rsidRDefault="00B337D8" w:rsidP="002F44D5">
            <w:r>
              <w:t>0.227</w:t>
            </w:r>
          </w:p>
        </w:tc>
      </w:tr>
      <w:tr w:rsidR="00845CDD" w14:paraId="0A064CAC" w14:textId="77777777">
        <w:trPr>
          <w:jc w:val="center"/>
        </w:trPr>
        <w:tc>
          <w:tcPr>
            <w:tcW w:w="3347" w:type="dxa"/>
            <w:vAlign w:val="center"/>
          </w:tcPr>
          <w:p w14:paraId="5597CA9E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B44E03F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C5BAA5A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A313E4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23ED975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295039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BF751B4" w14:textId="77777777" w:rsidR="0058474F" w:rsidRDefault="00B337D8" w:rsidP="002F44D5">
            <w:r>
              <w:t>0.245</w:t>
            </w:r>
          </w:p>
        </w:tc>
      </w:tr>
      <w:tr w:rsidR="00845CDD" w14:paraId="12FAA0E5" w14:textId="77777777">
        <w:trPr>
          <w:jc w:val="center"/>
        </w:trPr>
        <w:tc>
          <w:tcPr>
            <w:tcW w:w="3347" w:type="dxa"/>
            <w:vAlign w:val="center"/>
          </w:tcPr>
          <w:p w14:paraId="2EB813B7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6D913EB" w14:textId="77777777" w:rsidR="0058474F" w:rsidRDefault="00B337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0DE004E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FBE7352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85AF976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211A8E" w14:textId="77777777" w:rsidR="0058474F" w:rsidRDefault="00B337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20488A2" w14:textId="77777777" w:rsidR="0058474F" w:rsidRDefault="00B337D8" w:rsidP="002F44D5">
            <w:r>
              <w:t>1.977</w:t>
            </w:r>
          </w:p>
        </w:tc>
      </w:tr>
      <w:tr w:rsidR="00845CDD" w14:paraId="72AF0483" w14:textId="77777777">
        <w:trPr>
          <w:jc w:val="center"/>
        </w:trPr>
        <w:tc>
          <w:tcPr>
            <w:tcW w:w="3347" w:type="dxa"/>
            <w:vAlign w:val="center"/>
          </w:tcPr>
          <w:p w14:paraId="33FB3634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75B2788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F08608E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F6CDA63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E02E7A7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07DA36B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EF33117" w14:textId="77777777" w:rsidR="0058474F" w:rsidRDefault="00B337D8" w:rsidP="002F44D5">
            <w:r>
              <w:t>0.249</w:t>
            </w:r>
          </w:p>
        </w:tc>
      </w:tr>
      <w:tr w:rsidR="0058474F" w14:paraId="511BDD41" w14:textId="77777777" w:rsidTr="00762E43">
        <w:trPr>
          <w:jc w:val="center"/>
        </w:trPr>
        <w:tc>
          <w:tcPr>
            <w:tcW w:w="3347" w:type="dxa"/>
            <w:vAlign w:val="center"/>
          </w:tcPr>
          <w:p w14:paraId="3F4D0888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94D1576" w14:textId="77777777" w:rsidR="0058474F" w:rsidRDefault="00B337D8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6D3D115A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CFA075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A4B7E98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44821B" w14:textId="77777777" w:rsidR="0058474F" w:rsidRDefault="00B337D8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78402D6E" w14:textId="77777777" w:rsidR="0058474F" w:rsidRDefault="00B337D8" w:rsidP="002F44D5">
            <w:r>
              <w:t>2.941</w:t>
            </w:r>
          </w:p>
        </w:tc>
      </w:tr>
      <w:tr w:rsidR="0058474F" w14:paraId="2657753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503F00A" w14:textId="77777777" w:rsidR="0058474F" w:rsidRDefault="00B337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31C78E9" w14:textId="77777777" w:rsidR="0058474F" w:rsidRDefault="00B337D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0EFCB6D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438681F" w14:textId="77777777" w:rsidR="0058474F" w:rsidRPr="00D95163" w:rsidRDefault="00B337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2FF1607" w14:textId="77777777" w:rsidR="0058474F" w:rsidRDefault="00B337D8" w:rsidP="002F44D5">
            <w:pPr>
              <w:jc w:val="center"/>
            </w:pPr>
            <w:r>
              <w:t>1.13</w:t>
            </w:r>
          </w:p>
        </w:tc>
      </w:tr>
    </w:tbl>
    <w:p w14:paraId="0FFEA3E9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36E2D14D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310971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843E88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A5FACCB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74A2DE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98DE2F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F90B27B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1BC079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B3A6BD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2D38CC8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E8260D7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CA1D7B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D9B772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5F805B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CC0B22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D3FCBB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93628F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13E488CA" w14:textId="77777777">
        <w:trPr>
          <w:jc w:val="center"/>
        </w:trPr>
        <w:tc>
          <w:tcPr>
            <w:tcW w:w="3347" w:type="dxa"/>
            <w:vAlign w:val="center"/>
          </w:tcPr>
          <w:p w14:paraId="770A78C8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7C87D86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1847B0A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70DDB1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EF58579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C0E5950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D850A30" w14:textId="77777777" w:rsidR="0058474F" w:rsidRDefault="00B337D8" w:rsidP="002F44D5">
            <w:r>
              <w:t>0.245</w:t>
            </w:r>
          </w:p>
        </w:tc>
      </w:tr>
      <w:tr w:rsidR="00845CDD" w14:paraId="61057E88" w14:textId="77777777">
        <w:trPr>
          <w:jc w:val="center"/>
        </w:trPr>
        <w:tc>
          <w:tcPr>
            <w:tcW w:w="3347" w:type="dxa"/>
            <w:vAlign w:val="center"/>
          </w:tcPr>
          <w:p w14:paraId="41606D72" w14:textId="77777777" w:rsidR="0058474F" w:rsidRDefault="00B337D8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B5393DE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05C833D" w14:textId="77777777" w:rsidR="0058474F" w:rsidRDefault="00B337D8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823A1F6" w14:textId="77777777" w:rsidR="0058474F" w:rsidRDefault="00B337D8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A093C4C" w14:textId="77777777" w:rsidR="0058474F" w:rsidRDefault="00B337D8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5F5B18F5" w14:textId="77777777" w:rsidR="0058474F" w:rsidRDefault="00B337D8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44D957AE" w14:textId="77777777" w:rsidR="0058474F" w:rsidRDefault="00B337D8" w:rsidP="002F44D5">
            <w:r>
              <w:t>0.227</w:t>
            </w:r>
          </w:p>
        </w:tc>
      </w:tr>
      <w:tr w:rsidR="00845CDD" w14:paraId="66BF4C46" w14:textId="77777777">
        <w:trPr>
          <w:jc w:val="center"/>
        </w:trPr>
        <w:tc>
          <w:tcPr>
            <w:tcW w:w="3347" w:type="dxa"/>
            <w:vAlign w:val="center"/>
          </w:tcPr>
          <w:p w14:paraId="2AD41CD2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6626FF8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6E421B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EAC474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A7F43ED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5D8DE7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319903C" w14:textId="77777777" w:rsidR="0058474F" w:rsidRDefault="00B337D8" w:rsidP="002F44D5">
            <w:r>
              <w:t>0.245</w:t>
            </w:r>
          </w:p>
        </w:tc>
      </w:tr>
      <w:tr w:rsidR="00845CDD" w14:paraId="63D7ECD0" w14:textId="77777777">
        <w:trPr>
          <w:jc w:val="center"/>
        </w:trPr>
        <w:tc>
          <w:tcPr>
            <w:tcW w:w="3347" w:type="dxa"/>
            <w:vAlign w:val="center"/>
          </w:tcPr>
          <w:p w14:paraId="53DE0AA5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84B4764" w14:textId="77777777" w:rsidR="0058474F" w:rsidRDefault="00B337D8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4AFE8CF0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271A337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C8F2827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B0462B2" w14:textId="77777777" w:rsidR="0058474F" w:rsidRDefault="00B337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24B0A54" w14:textId="77777777" w:rsidR="0058474F" w:rsidRDefault="00B337D8" w:rsidP="002F44D5">
            <w:r>
              <w:t>1.977</w:t>
            </w:r>
          </w:p>
        </w:tc>
      </w:tr>
      <w:tr w:rsidR="00845CDD" w14:paraId="41405EF1" w14:textId="77777777">
        <w:trPr>
          <w:jc w:val="center"/>
        </w:trPr>
        <w:tc>
          <w:tcPr>
            <w:tcW w:w="3347" w:type="dxa"/>
            <w:vAlign w:val="center"/>
          </w:tcPr>
          <w:p w14:paraId="6DA4DF85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91FEA19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864B9CC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B386C20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E98D71F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881B5C0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3265966" w14:textId="77777777" w:rsidR="0058474F" w:rsidRDefault="00B337D8" w:rsidP="002F44D5">
            <w:r>
              <w:t>0.249</w:t>
            </w:r>
          </w:p>
        </w:tc>
      </w:tr>
      <w:tr w:rsidR="0058474F" w14:paraId="158578C5" w14:textId="77777777" w:rsidTr="00762E43">
        <w:trPr>
          <w:jc w:val="center"/>
        </w:trPr>
        <w:tc>
          <w:tcPr>
            <w:tcW w:w="3347" w:type="dxa"/>
            <w:vAlign w:val="center"/>
          </w:tcPr>
          <w:p w14:paraId="5D8728ED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53A0316" w14:textId="77777777" w:rsidR="0058474F" w:rsidRDefault="00B337D8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3D95278D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E1B2DC8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3B8182B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83DA2D" w14:textId="77777777" w:rsidR="0058474F" w:rsidRDefault="00B337D8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1555BECD" w14:textId="77777777" w:rsidR="0058474F" w:rsidRDefault="00B337D8" w:rsidP="002F44D5">
            <w:r>
              <w:t>2.941</w:t>
            </w:r>
          </w:p>
        </w:tc>
      </w:tr>
      <w:tr w:rsidR="0058474F" w14:paraId="7E37CFCB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76DD2E" w14:textId="77777777" w:rsidR="0058474F" w:rsidRDefault="00B337D8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7100FB8" w14:textId="77777777" w:rsidR="0058474F" w:rsidRDefault="00B337D8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4A15A6C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E2BA9AA" w14:textId="77777777" w:rsidR="0058474F" w:rsidRPr="00D95163" w:rsidRDefault="00B337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2C18AF9B" w14:textId="77777777" w:rsidR="0058474F" w:rsidRDefault="00B337D8" w:rsidP="002F44D5">
            <w:pPr>
              <w:jc w:val="center"/>
            </w:pPr>
            <w:r>
              <w:t>1.13</w:t>
            </w:r>
          </w:p>
        </w:tc>
      </w:tr>
    </w:tbl>
    <w:p w14:paraId="3BABCF20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4935C642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1BD2E64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F039E54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lastRenderedPageBreak/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8DDD9E1" w14:textId="77777777" w:rsidR="0058474F" w:rsidRDefault="00B337D8" w:rsidP="002F44D5">
            <w:pPr>
              <w:jc w:val="center"/>
            </w:pPr>
            <w:r>
              <w:lastRenderedPageBreak/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FC4CA7" w14:textId="77777777" w:rsidR="0058474F" w:rsidRDefault="00B337D8" w:rsidP="002F44D5">
            <w:pPr>
              <w:jc w:val="center"/>
            </w:pPr>
            <w:r>
              <w:t>导热系数</w:t>
            </w:r>
            <w:r>
              <w:lastRenderedPageBreak/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157A2F" w14:textId="77777777" w:rsidR="0058474F" w:rsidRDefault="00B337D8" w:rsidP="002F44D5">
            <w:pPr>
              <w:jc w:val="center"/>
            </w:pPr>
            <w:r>
              <w:lastRenderedPageBreak/>
              <w:t>蓄热系数</w:t>
            </w:r>
            <w:r>
              <w:lastRenderedPageBreak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DFD3CE8" w14:textId="77777777" w:rsidR="0058474F" w:rsidRDefault="00B337D8" w:rsidP="002F44D5">
            <w:pPr>
              <w:jc w:val="center"/>
            </w:pPr>
            <w:r>
              <w:lastRenderedPageBreak/>
              <w:t>修正系</w:t>
            </w:r>
            <w:r>
              <w:lastRenderedPageBreak/>
              <w:t>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167656" w14:textId="77777777" w:rsidR="0058474F" w:rsidRDefault="00B337D8" w:rsidP="002F44D5">
            <w:pPr>
              <w:jc w:val="center"/>
            </w:pPr>
            <w:r>
              <w:lastRenderedPageBreak/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C683DC" w14:textId="77777777" w:rsidR="0058474F" w:rsidRDefault="00B337D8" w:rsidP="002F44D5">
            <w:pPr>
              <w:jc w:val="center"/>
            </w:pPr>
            <w:r>
              <w:t>热惰性指</w:t>
            </w:r>
            <w:r>
              <w:lastRenderedPageBreak/>
              <w:t>标</w:t>
            </w:r>
          </w:p>
        </w:tc>
      </w:tr>
      <w:tr w:rsidR="0058474F" w14:paraId="2478029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1A99743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21C8C3A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3C7152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D463CE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05A9FB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56DB59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29C503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03DF1A3F" w14:textId="77777777">
        <w:trPr>
          <w:jc w:val="center"/>
        </w:trPr>
        <w:tc>
          <w:tcPr>
            <w:tcW w:w="3347" w:type="dxa"/>
            <w:vAlign w:val="center"/>
          </w:tcPr>
          <w:p w14:paraId="2B0765E5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5DCC746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1D5B468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76A371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868FF97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222005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B332354" w14:textId="77777777" w:rsidR="0058474F" w:rsidRDefault="00B337D8" w:rsidP="002F44D5">
            <w:r>
              <w:t>0.245</w:t>
            </w:r>
          </w:p>
        </w:tc>
      </w:tr>
      <w:tr w:rsidR="00845CDD" w14:paraId="32B93609" w14:textId="77777777">
        <w:trPr>
          <w:jc w:val="center"/>
        </w:trPr>
        <w:tc>
          <w:tcPr>
            <w:tcW w:w="3347" w:type="dxa"/>
            <w:vAlign w:val="center"/>
          </w:tcPr>
          <w:p w14:paraId="20FE965D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1DB3F75" w14:textId="77777777" w:rsidR="0058474F" w:rsidRDefault="00B337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31E44E5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B45D36B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0CC7BA0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AF751B" w14:textId="77777777" w:rsidR="0058474F" w:rsidRDefault="00B337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92C4753" w14:textId="77777777" w:rsidR="0058474F" w:rsidRDefault="00B337D8" w:rsidP="002F44D5">
            <w:r>
              <w:t>1.186</w:t>
            </w:r>
          </w:p>
        </w:tc>
      </w:tr>
      <w:tr w:rsidR="0058474F" w14:paraId="047D2503" w14:textId="77777777" w:rsidTr="00762E43">
        <w:trPr>
          <w:jc w:val="center"/>
        </w:trPr>
        <w:tc>
          <w:tcPr>
            <w:tcW w:w="3347" w:type="dxa"/>
            <w:vAlign w:val="center"/>
          </w:tcPr>
          <w:p w14:paraId="065ACCEB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473F816" w14:textId="77777777" w:rsidR="0058474F" w:rsidRDefault="00B337D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0013DFB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AB3A5CA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8EC2DE5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7A9792A" w14:textId="77777777" w:rsidR="0058474F" w:rsidRDefault="00B337D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1B9A2B55" w14:textId="77777777" w:rsidR="0058474F" w:rsidRDefault="00B337D8" w:rsidP="002F44D5">
            <w:r>
              <w:t>1.431</w:t>
            </w:r>
          </w:p>
        </w:tc>
      </w:tr>
      <w:tr w:rsidR="0058474F" w14:paraId="45C52AF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01A25B" w14:textId="77777777" w:rsidR="0058474F" w:rsidRPr="00D95163" w:rsidRDefault="00B337D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69BE54B9" w14:textId="77777777" w:rsidR="0058474F" w:rsidRDefault="00B337D8" w:rsidP="002F44D5">
            <w:pPr>
              <w:jc w:val="center"/>
            </w:pPr>
            <w:r>
              <w:t>0.52</w:t>
            </w:r>
          </w:p>
        </w:tc>
      </w:tr>
    </w:tbl>
    <w:p w14:paraId="380E96A2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22B58837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DD49E6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93764C6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21BBA6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28A03B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97B182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8172EF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232931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F02BFE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7499132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0CD4A8E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EB1F676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48F4A5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DE275F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9941A7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786AD9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A7F61B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1C3D66F7" w14:textId="77777777">
        <w:trPr>
          <w:jc w:val="center"/>
        </w:trPr>
        <w:tc>
          <w:tcPr>
            <w:tcW w:w="3347" w:type="dxa"/>
            <w:vAlign w:val="center"/>
          </w:tcPr>
          <w:p w14:paraId="2F813CA7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C009907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DFB6A87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1326D60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69AB56C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2EB6E4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32B392E" w14:textId="77777777" w:rsidR="0058474F" w:rsidRDefault="00B337D8" w:rsidP="002F44D5">
            <w:r>
              <w:t>0.245</w:t>
            </w:r>
          </w:p>
        </w:tc>
      </w:tr>
      <w:tr w:rsidR="00845CDD" w14:paraId="1B44B47E" w14:textId="77777777">
        <w:trPr>
          <w:jc w:val="center"/>
        </w:trPr>
        <w:tc>
          <w:tcPr>
            <w:tcW w:w="3347" w:type="dxa"/>
            <w:vAlign w:val="center"/>
          </w:tcPr>
          <w:p w14:paraId="7AA3CF9E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960E1F2" w14:textId="77777777" w:rsidR="0058474F" w:rsidRDefault="00B337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4C9035E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E92E9C3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51EDC04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BEB8128" w14:textId="77777777" w:rsidR="0058474F" w:rsidRDefault="00B337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4C6D776" w14:textId="77777777" w:rsidR="0058474F" w:rsidRDefault="00B337D8" w:rsidP="002F44D5">
            <w:r>
              <w:t>1.186</w:t>
            </w:r>
          </w:p>
        </w:tc>
      </w:tr>
      <w:tr w:rsidR="0058474F" w14:paraId="248C83F9" w14:textId="77777777" w:rsidTr="00762E43">
        <w:trPr>
          <w:jc w:val="center"/>
        </w:trPr>
        <w:tc>
          <w:tcPr>
            <w:tcW w:w="3347" w:type="dxa"/>
            <w:vAlign w:val="center"/>
          </w:tcPr>
          <w:p w14:paraId="35CD0B75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63D5E80" w14:textId="77777777" w:rsidR="0058474F" w:rsidRDefault="00B337D8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4B5F038E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183B20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7A0FA9E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5BB3786" w14:textId="77777777" w:rsidR="0058474F" w:rsidRDefault="00B337D8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4A4DC507" w14:textId="77777777" w:rsidR="0058474F" w:rsidRDefault="00B337D8" w:rsidP="002F44D5">
            <w:r>
              <w:t>1.431</w:t>
            </w:r>
          </w:p>
        </w:tc>
      </w:tr>
      <w:tr w:rsidR="0058474F" w14:paraId="720AC294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AFA68C" w14:textId="77777777" w:rsidR="0058474F" w:rsidRPr="00D95163" w:rsidRDefault="00B337D8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16952074" w14:textId="77777777" w:rsidR="0058474F" w:rsidRDefault="00B337D8" w:rsidP="002F44D5">
            <w:pPr>
              <w:jc w:val="center"/>
            </w:pPr>
            <w:r>
              <w:t>0.30</w:t>
            </w:r>
          </w:p>
        </w:tc>
      </w:tr>
    </w:tbl>
    <w:p w14:paraId="21D789B3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64CA5B16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7D9A24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2154AA3" w14:textId="77777777" w:rsidR="0058474F" w:rsidRDefault="00B337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5DD1B6B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71A74B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2BD6C3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DAF3F9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CE581E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176DBB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44EC2BC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3338E08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BDC95A2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6541B1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95F4F8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E3CDD8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5CCC22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100713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3FFE8975" w14:textId="77777777">
        <w:trPr>
          <w:jc w:val="center"/>
        </w:trPr>
        <w:tc>
          <w:tcPr>
            <w:tcW w:w="3347" w:type="dxa"/>
            <w:vAlign w:val="center"/>
          </w:tcPr>
          <w:p w14:paraId="335792BC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1A5074B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315AFA5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2004042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EADEC6E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1542A99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4F32C7D" w14:textId="77777777" w:rsidR="0058474F" w:rsidRDefault="00B337D8" w:rsidP="002F44D5">
            <w:r>
              <w:t>0.245</w:t>
            </w:r>
          </w:p>
        </w:tc>
      </w:tr>
      <w:tr w:rsidR="00845CDD" w14:paraId="5134C2B3" w14:textId="77777777">
        <w:trPr>
          <w:jc w:val="center"/>
        </w:trPr>
        <w:tc>
          <w:tcPr>
            <w:tcW w:w="3347" w:type="dxa"/>
            <w:vAlign w:val="center"/>
          </w:tcPr>
          <w:p w14:paraId="22EC2360" w14:textId="77777777" w:rsidR="0058474F" w:rsidRDefault="00B337D8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5815D37E" w14:textId="77777777" w:rsidR="0058474F" w:rsidRDefault="00B337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85F7CC3" w14:textId="77777777" w:rsidR="0058474F" w:rsidRDefault="00B337D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2422592" w14:textId="77777777" w:rsidR="0058474F" w:rsidRDefault="00B337D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EA83EFD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785276F" w14:textId="77777777" w:rsidR="0058474F" w:rsidRDefault="00B337D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0A4697A8" w14:textId="77777777" w:rsidR="0058474F" w:rsidRDefault="00B337D8" w:rsidP="002F44D5">
            <w:r>
              <w:t>1.897</w:t>
            </w:r>
          </w:p>
        </w:tc>
      </w:tr>
      <w:tr w:rsidR="00845CDD" w14:paraId="59909CE4" w14:textId="77777777">
        <w:trPr>
          <w:jc w:val="center"/>
        </w:trPr>
        <w:tc>
          <w:tcPr>
            <w:tcW w:w="3347" w:type="dxa"/>
            <w:vAlign w:val="center"/>
          </w:tcPr>
          <w:p w14:paraId="701E2F7B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1107572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F7688AD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1665521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DDC8544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F156FA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8A26886" w14:textId="77777777" w:rsidR="0058474F" w:rsidRDefault="00B337D8" w:rsidP="002F44D5">
            <w:r>
              <w:t>0.249</w:t>
            </w:r>
          </w:p>
        </w:tc>
      </w:tr>
      <w:tr w:rsidR="0058474F" w14:paraId="6C7175F2" w14:textId="77777777" w:rsidTr="00762E43">
        <w:trPr>
          <w:jc w:val="center"/>
        </w:trPr>
        <w:tc>
          <w:tcPr>
            <w:tcW w:w="3347" w:type="dxa"/>
            <w:vAlign w:val="center"/>
          </w:tcPr>
          <w:p w14:paraId="1BDFCA38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35D95B1" w14:textId="77777777" w:rsidR="0058474F" w:rsidRDefault="00B337D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8448ED9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9291C3C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92CF7E0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2E0A31" w14:textId="77777777" w:rsidR="0058474F" w:rsidRDefault="00B337D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A49CE06" w14:textId="77777777" w:rsidR="0058474F" w:rsidRDefault="00B337D8" w:rsidP="002F44D5">
            <w:r>
              <w:t>2.391</w:t>
            </w:r>
          </w:p>
        </w:tc>
      </w:tr>
      <w:tr w:rsidR="0058474F" w14:paraId="1027BAA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7C6C6D7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FC6FEBE" w14:textId="77777777" w:rsidR="0058474F" w:rsidRDefault="00B337D8" w:rsidP="002F44D5">
            <w:pPr>
              <w:jc w:val="center"/>
            </w:pPr>
            <w:r>
              <w:t>1.93</w:t>
            </w:r>
          </w:p>
        </w:tc>
      </w:tr>
    </w:tbl>
    <w:p w14:paraId="5F308DC8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64BC07D2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6D4078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84FF26" w14:textId="77777777" w:rsidR="0058474F" w:rsidRDefault="00B337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53D11F2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E65326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10914D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A30F2A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89A715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0DBAEF6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39DC5E3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F30CE88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E701C1C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DF33CCE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70947D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FD3762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427861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10E98C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676FE631" w14:textId="77777777">
        <w:trPr>
          <w:jc w:val="center"/>
        </w:trPr>
        <w:tc>
          <w:tcPr>
            <w:tcW w:w="3347" w:type="dxa"/>
            <w:vAlign w:val="center"/>
          </w:tcPr>
          <w:p w14:paraId="5616A929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E64738B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EB179AF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995EE69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7E8290E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07BE20A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B9B7F50" w14:textId="77777777" w:rsidR="0058474F" w:rsidRDefault="00B337D8" w:rsidP="002F44D5">
            <w:r>
              <w:t>0.245</w:t>
            </w:r>
          </w:p>
        </w:tc>
      </w:tr>
      <w:tr w:rsidR="00845CDD" w14:paraId="4936819D" w14:textId="77777777">
        <w:trPr>
          <w:jc w:val="center"/>
        </w:trPr>
        <w:tc>
          <w:tcPr>
            <w:tcW w:w="3347" w:type="dxa"/>
            <w:vAlign w:val="center"/>
          </w:tcPr>
          <w:p w14:paraId="4ADEE69A" w14:textId="77777777" w:rsidR="0058474F" w:rsidRDefault="00B337D8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4418500" w14:textId="77777777" w:rsidR="0058474F" w:rsidRDefault="00B337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0982FC9" w14:textId="77777777" w:rsidR="0058474F" w:rsidRDefault="00B337D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296E033E" w14:textId="77777777" w:rsidR="0058474F" w:rsidRDefault="00B337D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7C7F3776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77FB72F" w14:textId="77777777" w:rsidR="0058474F" w:rsidRDefault="00B337D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39A34FBB" w14:textId="77777777" w:rsidR="0058474F" w:rsidRDefault="00B337D8" w:rsidP="002F44D5">
            <w:r>
              <w:t>1.897</w:t>
            </w:r>
          </w:p>
        </w:tc>
      </w:tr>
      <w:tr w:rsidR="00845CDD" w14:paraId="3AF0933F" w14:textId="77777777">
        <w:trPr>
          <w:jc w:val="center"/>
        </w:trPr>
        <w:tc>
          <w:tcPr>
            <w:tcW w:w="3347" w:type="dxa"/>
            <w:vAlign w:val="center"/>
          </w:tcPr>
          <w:p w14:paraId="4B174538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6C73F5F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4D70B09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8CF24D9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DC564BB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B65A37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6AFA242" w14:textId="77777777" w:rsidR="0058474F" w:rsidRDefault="00B337D8" w:rsidP="002F44D5">
            <w:r>
              <w:t>0.249</w:t>
            </w:r>
          </w:p>
        </w:tc>
      </w:tr>
      <w:tr w:rsidR="0058474F" w14:paraId="363F3F17" w14:textId="77777777" w:rsidTr="00762E43">
        <w:trPr>
          <w:jc w:val="center"/>
        </w:trPr>
        <w:tc>
          <w:tcPr>
            <w:tcW w:w="3347" w:type="dxa"/>
            <w:vAlign w:val="center"/>
          </w:tcPr>
          <w:p w14:paraId="3A4DA67D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FF8D1A4" w14:textId="77777777" w:rsidR="0058474F" w:rsidRDefault="00B337D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178F5E51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22205D1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E460C34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4EE250" w14:textId="77777777" w:rsidR="0058474F" w:rsidRDefault="00B337D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6D4CCC1C" w14:textId="77777777" w:rsidR="0058474F" w:rsidRDefault="00B337D8" w:rsidP="002F44D5">
            <w:r>
              <w:t>2.391</w:t>
            </w:r>
          </w:p>
        </w:tc>
      </w:tr>
      <w:tr w:rsidR="0058474F" w14:paraId="760AAF0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3643364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6145B98" w14:textId="77777777" w:rsidR="0058474F" w:rsidRDefault="00B337D8" w:rsidP="002F44D5">
            <w:pPr>
              <w:jc w:val="center"/>
            </w:pPr>
            <w:r>
              <w:t>1.93</w:t>
            </w:r>
          </w:p>
        </w:tc>
      </w:tr>
    </w:tbl>
    <w:p w14:paraId="12E8C2EF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068B1130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7ADDC5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01F010F" w14:textId="77777777" w:rsidR="0058474F" w:rsidRDefault="00B337D8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0784CC7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264E35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92E78D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8C9CAB8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72ABB1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317DA5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3426CFB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3EAAE53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D2E9340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D3C3B5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07DF35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0AAFAD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0234E6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B4261B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20C06E03" w14:textId="77777777">
        <w:trPr>
          <w:jc w:val="center"/>
        </w:trPr>
        <w:tc>
          <w:tcPr>
            <w:tcW w:w="3347" w:type="dxa"/>
            <w:vAlign w:val="center"/>
          </w:tcPr>
          <w:p w14:paraId="4FFCA87B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D84536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E3E9E1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3903E98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FBE2F99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E34ED61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F83722F" w14:textId="77777777" w:rsidR="0058474F" w:rsidRDefault="00B337D8" w:rsidP="002F44D5">
            <w:r>
              <w:t>0.245</w:t>
            </w:r>
          </w:p>
        </w:tc>
      </w:tr>
      <w:tr w:rsidR="00845CDD" w14:paraId="23A3B589" w14:textId="77777777">
        <w:trPr>
          <w:jc w:val="center"/>
        </w:trPr>
        <w:tc>
          <w:tcPr>
            <w:tcW w:w="3347" w:type="dxa"/>
            <w:vAlign w:val="center"/>
          </w:tcPr>
          <w:p w14:paraId="1149232A" w14:textId="77777777" w:rsidR="0058474F" w:rsidRDefault="00B337D8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3DD6ACF8" w14:textId="77777777" w:rsidR="0058474F" w:rsidRDefault="00B337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6FB66E19" w14:textId="77777777" w:rsidR="0058474F" w:rsidRDefault="00B337D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44AAA447" w14:textId="77777777" w:rsidR="0058474F" w:rsidRDefault="00B337D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616D008C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BAE303" w14:textId="77777777" w:rsidR="0058474F" w:rsidRDefault="00B337D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5A3AFFF" w14:textId="77777777" w:rsidR="0058474F" w:rsidRDefault="00B337D8" w:rsidP="002F44D5">
            <w:r>
              <w:t>1.897</w:t>
            </w:r>
          </w:p>
        </w:tc>
      </w:tr>
      <w:tr w:rsidR="00845CDD" w14:paraId="74C1D96D" w14:textId="77777777">
        <w:trPr>
          <w:jc w:val="center"/>
        </w:trPr>
        <w:tc>
          <w:tcPr>
            <w:tcW w:w="3347" w:type="dxa"/>
            <w:vAlign w:val="center"/>
          </w:tcPr>
          <w:p w14:paraId="5A7811D3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B50A950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07C3DD9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95D9B3A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718E167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8C0463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369106E2" w14:textId="77777777" w:rsidR="0058474F" w:rsidRDefault="00B337D8" w:rsidP="002F44D5">
            <w:r>
              <w:t>0.249</w:t>
            </w:r>
          </w:p>
        </w:tc>
      </w:tr>
      <w:tr w:rsidR="0058474F" w14:paraId="39853FA5" w14:textId="77777777" w:rsidTr="00762E43">
        <w:trPr>
          <w:jc w:val="center"/>
        </w:trPr>
        <w:tc>
          <w:tcPr>
            <w:tcW w:w="3347" w:type="dxa"/>
            <w:vAlign w:val="center"/>
          </w:tcPr>
          <w:p w14:paraId="4BBF15D2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CB4F06D" w14:textId="77777777" w:rsidR="0058474F" w:rsidRDefault="00B337D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44788F51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01EEADE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D253BB0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86F9E23" w14:textId="77777777" w:rsidR="0058474F" w:rsidRDefault="00B337D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2D127E55" w14:textId="77777777" w:rsidR="0058474F" w:rsidRDefault="00B337D8" w:rsidP="002F44D5">
            <w:r>
              <w:t>2.391</w:t>
            </w:r>
          </w:p>
        </w:tc>
      </w:tr>
      <w:tr w:rsidR="0058474F" w14:paraId="32363C8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7E782B2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78DB3C5" w14:textId="77777777" w:rsidR="0058474F" w:rsidRDefault="00B337D8" w:rsidP="002F44D5">
            <w:pPr>
              <w:jc w:val="center"/>
            </w:pPr>
            <w:r>
              <w:t>1.93</w:t>
            </w:r>
          </w:p>
        </w:tc>
      </w:tr>
    </w:tbl>
    <w:p w14:paraId="65BC9DBF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0FFC83A7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4C8A91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5535A48" w14:textId="77777777" w:rsidR="0058474F" w:rsidRDefault="00B337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9BB7A56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510A96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0FF210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C613EC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F722D8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0097B5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09BB2F7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10A8807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C115DBE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461CC3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CA3D69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EA28D15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0B315A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71118E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2336FFA0" w14:textId="77777777">
        <w:trPr>
          <w:jc w:val="center"/>
        </w:trPr>
        <w:tc>
          <w:tcPr>
            <w:tcW w:w="3347" w:type="dxa"/>
            <w:vAlign w:val="center"/>
          </w:tcPr>
          <w:p w14:paraId="6D1952AE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F85C49C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9D487FC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971BD5D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B7A8B6E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43AB24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A09560E" w14:textId="77777777" w:rsidR="0058474F" w:rsidRDefault="00B337D8" w:rsidP="002F44D5">
            <w:r>
              <w:t>0.245</w:t>
            </w:r>
          </w:p>
        </w:tc>
      </w:tr>
      <w:tr w:rsidR="00845CDD" w14:paraId="48E8893E" w14:textId="77777777">
        <w:trPr>
          <w:jc w:val="center"/>
        </w:trPr>
        <w:tc>
          <w:tcPr>
            <w:tcW w:w="3347" w:type="dxa"/>
            <w:vAlign w:val="center"/>
          </w:tcPr>
          <w:p w14:paraId="0FF95ADF" w14:textId="77777777" w:rsidR="0058474F" w:rsidRDefault="00B337D8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C1FC3E6" w14:textId="77777777" w:rsidR="0058474F" w:rsidRDefault="00B337D8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19AB32D0" w14:textId="77777777" w:rsidR="0058474F" w:rsidRDefault="00B337D8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57C90A89" w14:textId="77777777" w:rsidR="0058474F" w:rsidRDefault="00B337D8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56A613B8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4F4D8A" w14:textId="77777777" w:rsidR="0058474F" w:rsidRDefault="00B337D8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495E7CDA" w14:textId="77777777" w:rsidR="0058474F" w:rsidRDefault="00B337D8" w:rsidP="002F44D5">
            <w:r>
              <w:t>1.897</w:t>
            </w:r>
          </w:p>
        </w:tc>
      </w:tr>
      <w:tr w:rsidR="00845CDD" w14:paraId="2011381D" w14:textId="77777777">
        <w:trPr>
          <w:jc w:val="center"/>
        </w:trPr>
        <w:tc>
          <w:tcPr>
            <w:tcW w:w="3347" w:type="dxa"/>
            <w:vAlign w:val="center"/>
          </w:tcPr>
          <w:p w14:paraId="1BE5E565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D9E0D4F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37183B1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4D5D7AD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ABFA812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9F7210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0E79A25" w14:textId="77777777" w:rsidR="0058474F" w:rsidRDefault="00B337D8" w:rsidP="002F44D5">
            <w:r>
              <w:t>0.249</w:t>
            </w:r>
          </w:p>
        </w:tc>
      </w:tr>
      <w:tr w:rsidR="0058474F" w14:paraId="36F64D03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A26CA1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52E29E4" w14:textId="77777777" w:rsidR="0058474F" w:rsidRDefault="00B337D8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7709DBA7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03C8EFA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E45E9A8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B21ADE5" w14:textId="77777777" w:rsidR="0058474F" w:rsidRDefault="00B337D8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618F830" w14:textId="77777777" w:rsidR="0058474F" w:rsidRDefault="00B337D8" w:rsidP="002F44D5">
            <w:r>
              <w:t>2.391</w:t>
            </w:r>
          </w:p>
        </w:tc>
      </w:tr>
      <w:tr w:rsidR="0058474F" w14:paraId="491AE4E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1F5446F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94F0FB8" w14:textId="77777777" w:rsidR="0058474F" w:rsidRDefault="00B337D8" w:rsidP="002F44D5">
            <w:pPr>
              <w:jc w:val="center"/>
            </w:pPr>
            <w:r>
              <w:t>1.93</w:t>
            </w:r>
          </w:p>
        </w:tc>
      </w:tr>
    </w:tbl>
    <w:p w14:paraId="27CD4532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08E454A0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87B50D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A8F4036" w14:textId="77777777" w:rsidR="0058474F" w:rsidRDefault="00B337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9F3967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69D979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C89B25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F4D062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EAEF7B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F21E24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550BF6A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DD89156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84C4C2F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138CE7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114DFD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E9B51B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D5B09D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E54EC8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7293E428" w14:textId="77777777">
        <w:trPr>
          <w:jc w:val="center"/>
        </w:trPr>
        <w:tc>
          <w:tcPr>
            <w:tcW w:w="3347" w:type="dxa"/>
            <w:vAlign w:val="center"/>
          </w:tcPr>
          <w:p w14:paraId="4702D7D0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31E214D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F05F8A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8DFF6F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F8D180C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E04C37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1D8BB3E" w14:textId="77777777" w:rsidR="0058474F" w:rsidRDefault="00B337D8" w:rsidP="002F44D5">
            <w:r>
              <w:t>0.245</w:t>
            </w:r>
          </w:p>
        </w:tc>
      </w:tr>
      <w:tr w:rsidR="00845CDD" w14:paraId="79AB0E52" w14:textId="77777777">
        <w:trPr>
          <w:jc w:val="center"/>
        </w:trPr>
        <w:tc>
          <w:tcPr>
            <w:tcW w:w="3347" w:type="dxa"/>
            <w:vAlign w:val="center"/>
          </w:tcPr>
          <w:p w14:paraId="2EA4B9F0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07DE9DC" w14:textId="77777777" w:rsidR="0058474F" w:rsidRDefault="00B337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9813CD7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E07EC7B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108111C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8544B2" w14:textId="77777777" w:rsidR="0058474F" w:rsidRDefault="00B337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CA96597" w14:textId="77777777" w:rsidR="0058474F" w:rsidRDefault="00B337D8" w:rsidP="002F44D5">
            <w:r>
              <w:t>1.186</w:t>
            </w:r>
          </w:p>
        </w:tc>
      </w:tr>
      <w:tr w:rsidR="00845CDD" w14:paraId="539CBDAB" w14:textId="77777777">
        <w:trPr>
          <w:jc w:val="center"/>
        </w:trPr>
        <w:tc>
          <w:tcPr>
            <w:tcW w:w="3347" w:type="dxa"/>
            <w:vAlign w:val="center"/>
          </w:tcPr>
          <w:p w14:paraId="32515008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47820A3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F891655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92AA44F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43EE0D9E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E8D329A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9DB0D5F" w14:textId="77777777" w:rsidR="0058474F" w:rsidRDefault="00B337D8" w:rsidP="002F44D5">
            <w:r>
              <w:t>0.249</w:t>
            </w:r>
          </w:p>
        </w:tc>
      </w:tr>
      <w:tr w:rsidR="0058474F" w14:paraId="5946239C" w14:textId="77777777" w:rsidTr="00762E43">
        <w:trPr>
          <w:jc w:val="center"/>
        </w:trPr>
        <w:tc>
          <w:tcPr>
            <w:tcW w:w="3347" w:type="dxa"/>
            <w:vAlign w:val="center"/>
          </w:tcPr>
          <w:p w14:paraId="3F251FE3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E452E58" w14:textId="77777777" w:rsidR="0058474F" w:rsidRDefault="00B337D8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0F0FA882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C04217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8B45567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93D4395" w14:textId="77777777" w:rsidR="0058474F" w:rsidRDefault="00B337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7E568C02" w14:textId="77777777" w:rsidR="0058474F" w:rsidRDefault="00B337D8" w:rsidP="002F44D5">
            <w:r>
              <w:t>1.679</w:t>
            </w:r>
          </w:p>
        </w:tc>
      </w:tr>
      <w:tr w:rsidR="0058474F" w14:paraId="5E85BA0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2D0ED50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42D0781" w14:textId="77777777" w:rsidR="0058474F" w:rsidRDefault="00B337D8" w:rsidP="002F44D5">
            <w:pPr>
              <w:jc w:val="center"/>
            </w:pPr>
            <w:r>
              <w:t>2.98</w:t>
            </w:r>
          </w:p>
        </w:tc>
      </w:tr>
    </w:tbl>
    <w:p w14:paraId="4B3D7F8B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1152E6C5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C6FB5D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46BBCEE" w14:textId="77777777" w:rsidR="0058474F" w:rsidRDefault="00B337D8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3BB421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7A1C46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9B6B71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75A8DD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DC05D1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D81378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6538071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49FCB61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4A0CA7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D40FEE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73C5DA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79F781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18CDA4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95F07E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34E9F38E" w14:textId="77777777">
        <w:trPr>
          <w:jc w:val="center"/>
        </w:trPr>
        <w:tc>
          <w:tcPr>
            <w:tcW w:w="3347" w:type="dxa"/>
            <w:vAlign w:val="center"/>
          </w:tcPr>
          <w:p w14:paraId="3175A865" w14:textId="77777777" w:rsidR="0058474F" w:rsidRDefault="00B337D8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9CA01C3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5B24BDD" w14:textId="77777777" w:rsidR="0058474F" w:rsidRDefault="00B337D8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41535B3" w14:textId="77777777" w:rsidR="0058474F" w:rsidRDefault="00B337D8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CB9FAC0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D59915" w14:textId="77777777" w:rsidR="0058474F" w:rsidRDefault="00B337D8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E5E5B85" w14:textId="77777777" w:rsidR="0058474F" w:rsidRDefault="00B337D8" w:rsidP="002F44D5">
            <w:r>
              <w:t>0.245</w:t>
            </w:r>
          </w:p>
        </w:tc>
      </w:tr>
      <w:tr w:rsidR="00845CDD" w14:paraId="0DA5603E" w14:textId="77777777">
        <w:trPr>
          <w:jc w:val="center"/>
        </w:trPr>
        <w:tc>
          <w:tcPr>
            <w:tcW w:w="3347" w:type="dxa"/>
            <w:vAlign w:val="center"/>
          </w:tcPr>
          <w:p w14:paraId="0E315A58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6638796" w14:textId="77777777" w:rsidR="0058474F" w:rsidRDefault="00B337D8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3554004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885879B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5B04151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C6A282" w14:textId="77777777" w:rsidR="0058474F" w:rsidRDefault="00B337D8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70552626" w14:textId="77777777" w:rsidR="0058474F" w:rsidRDefault="00B337D8" w:rsidP="002F44D5">
            <w:r>
              <w:t>1.186</w:t>
            </w:r>
          </w:p>
        </w:tc>
      </w:tr>
      <w:tr w:rsidR="00845CDD" w14:paraId="57070853" w14:textId="77777777">
        <w:trPr>
          <w:jc w:val="center"/>
        </w:trPr>
        <w:tc>
          <w:tcPr>
            <w:tcW w:w="3347" w:type="dxa"/>
            <w:vAlign w:val="center"/>
          </w:tcPr>
          <w:p w14:paraId="1C69D54F" w14:textId="77777777" w:rsidR="0058474F" w:rsidRDefault="00B337D8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32906AD" w14:textId="77777777" w:rsidR="0058474F" w:rsidRDefault="00B337D8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7F1DF8E" w14:textId="77777777" w:rsidR="0058474F" w:rsidRDefault="00B337D8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151A3A15" w14:textId="77777777" w:rsidR="0058474F" w:rsidRDefault="00B337D8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A32F5E5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01029DD" w14:textId="77777777" w:rsidR="0058474F" w:rsidRDefault="00B337D8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722A455" w14:textId="77777777" w:rsidR="0058474F" w:rsidRDefault="00B337D8" w:rsidP="002F44D5">
            <w:r>
              <w:t>0.249</w:t>
            </w:r>
          </w:p>
        </w:tc>
      </w:tr>
      <w:tr w:rsidR="0058474F" w14:paraId="5A266802" w14:textId="77777777" w:rsidTr="00762E43">
        <w:trPr>
          <w:jc w:val="center"/>
        </w:trPr>
        <w:tc>
          <w:tcPr>
            <w:tcW w:w="3347" w:type="dxa"/>
            <w:vAlign w:val="center"/>
          </w:tcPr>
          <w:p w14:paraId="43D74F88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612F3F1" w14:textId="77777777" w:rsidR="0058474F" w:rsidRDefault="00B337D8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10252EBC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D7E8F07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B41EA3D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AC4192D" w14:textId="77777777" w:rsidR="0058474F" w:rsidRDefault="00B337D8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006A64B" w14:textId="77777777" w:rsidR="0058474F" w:rsidRDefault="00B337D8" w:rsidP="002F44D5">
            <w:r>
              <w:t>1.679</w:t>
            </w:r>
          </w:p>
        </w:tc>
      </w:tr>
      <w:tr w:rsidR="0058474F" w14:paraId="71A89CE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E70E9A0" w14:textId="77777777" w:rsidR="0058474F" w:rsidRPr="00D95163" w:rsidRDefault="00B337D8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CBF4AE3" w14:textId="77777777" w:rsidR="0058474F" w:rsidRDefault="00B337D8" w:rsidP="002F44D5">
            <w:pPr>
              <w:jc w:val="center"/>
            </w:pPr>
            <w:r>
              <w:t>2.98</w:t>
            </w:r>
          </w:p>
        </w:tc>
      </w:tr>
    </w:tbl>
    <w:p w14:paraId="6C997F0C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57ABE3DF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990FF93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851CD3B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53B4DDC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26F3D1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64A5B8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4364301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B58249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540D5A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6FB6EEA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AA987FC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D2C9BA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91D616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CEEAF3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1847C4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85FBBA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16DA07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5A57609A" w14:textId="77777777">
        <w:trPr>
          <w:jc w:val="center"/>
        </w:trPr>
        <w:tc>
          <w:tcPr>
            <w:tcW w:w="3347" w:type="dxa"/>
            <w:vAlign w:val="center"/>
          </w:tcPr>
          <w:p w14:paraId="57EE214F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580A6CB" w14:textId="77777777" w:rsidR="0058474F" w:rsidRDefault="00B337D8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138BA472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F307610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12E3D0C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5E8CB4D" w14:textId="77777777" w:rsidR="0058474F" w:rsidRDefault="00B337D8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5ECC2FEC" w14:textId="77777777" w:rsidR="0058474F" w:rsidRDefault="00B337D8" w:rsidP="002F44D5">
            <w:r>
              <w:t>0.494</w:t>
            </w:r>
          </w:p>
        </w:tc>
      </w:tr>
      <w:tr w:rsidR="0058474F" w14:paraId="1FABB7DA" w14:textId="77777777" w:rsidTr="00762E43">
        <w:trPr>
          <w:jc w:val="center"/>
        </w:trPr>
        <w:tc>
          <w:tcPr>
            <w:tcW w:w="3347" w:type="dxa"/>
            <w:vAlign w:val="center"/>
          </w:tcPr>
          <w:p w14:paraId="6521D50D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DF73D25" w14:textId="77777777" w:rsidR="0058474F" w:rsidRDefault="00B337D8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70F1A415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30AC33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34AC9AA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7274DE3" w14:textId="77777777" w:rsidR="0058474F" w:rsidRDefault="00B337D8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29E3B537" w14:textId="77777777" w:rsidR="0058474F" w:rsidRDefault="00B337D8" w:rsidP="002F44D5">
            <w:r>
              <w:t>0.494</w:t>
            </w:r>
          </w:p>
        </w:tc>
      </w:tr>
      <w:tr w:rsidR="0058474F" w14:paraId="17D8AE7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B8FADE" w14:textId="77777777" w:rsidR="0058474F" w:rsidRPr="00D95163" w:rsidRDefault="00B337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87CD3DD" w14:textId="77777777" w:rsidR="0058474F" w:rsidRDefault="00B337D8" w:rsidP="002F44D5">
            <w:pPr>
              <w:jc w:val="center"/>
            </w:pPr>
            <w:r>
              <w:t>5.60</w:t>
            </w:r>
          </w:p>
        </w:tc>
      </w:tr>
    </w:tbl>
    <w:p w14:paraId="6EAAA5C8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23A6E896" w14:textId="77777777" w:rsidR="00BE0E75" w:rsidRDefault="00B337D8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D49C8D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53590F1" w14:textId="77777777" w:rsidR="0058474F" w:rsidRDefault="00B337D8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3064E36" w14:textId="77777777" w:rsidR="0058474F" w:rsidRDefault="00B337D8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F32D3C" w14:textId="77777777" w:rsidR="0058474F" w:rsidRDefault="00B337D8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1B1271" w14:textId="77777777" w:rsidR="0058474F" w:rsidRDefault="00B337D8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9F5A03" w14:textId="77777777" w:rsidR="0058474F" w:rsidRDefault="00B337D8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4CDA36" w14:textId="77777777" w:rsidR="0058474F" w:rsidRDefault="00B337D8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5C4181" w14:textId="77777777" w:rsidR="0058474F" w:rsidRDefault="00B337D8" w:rsidP="002F44D5">
            <w:pPr>
              <w:jc w:val="center"/>
            </w:pPr>
            <w:r>
              <w:t>热惰性指标</w:t>
            </w:r>
          </w:p>
        </w:tc>
      </w:tr>
      <w:tr w:rsidR="0058474F" w14:paraId="0D1DA47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2AB4EFA" w14:textId="77777777" w:rsidR="0058474F" w:rsidRDefault="00B337D8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101A95B" w14:textId="77777777" w:rsidR="0058474F" w:rsidRDefault="00B337D8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CAEE6A" w14:textId="77777777" w:rsidR="0058474F" w:rsidRDefault="00B337D8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2910A1" w14:textId="77777777" w:rsidR="0058474F" w:rsidRDefault="00B337D8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6FCC33" w14:textId="77777777" w:rsidR="0058474F" w:rsidRDefault="00B337D8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F9A6F4" w14:textId="77777777" w:rsidR="0058474F" w:rsidRDefault="00B337D8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86C418" w14:textId="77777777" w:rsidR="0058474F" w:rsidRDefault="00B337D8" w:rsidP="002F44D5">
            <w:pPr>
              <w:jc w:val="center"/>
            </w:pPr>
            <w:r>
              <w:t>D=R*S</w:t>
            </w:r>
          </w:p>
        </w:tc>
      </w:tr>
      <w:tr w:rsidR="00845CDD" w14:paraId="40C70A05" w14:textId="77777777">
        <w:trPr>
          <w:jc w:val="center"/>
        </w:trPr>
        <w:tc>
          <w:tcPr>
            <w:tcW w:w="3347" w:type="dxa"/>
            <w:vAlign w:val="center"/>
          </w:tcPr>
          <w:p w14:paraId="453B113E" w14:textId="77777777" w:rsidR="0058474F" w:rsidRDefault="00B337D8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6115137" w14:textId="77777777" w:rsidR="0058474F" w:rsidRDefault="00B337D8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61656EB7" w14:textId="77777777" w:rsidR="0058474F" w:rsidRDefault="00B337D8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B55441E" w14:textId="77777777" w:rsidR="0058474F" w:rsidRDefault="00B337D8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122DA02" w14:textId="77777777" w:rsidR="0058474F" w:rsidRDefault="00B337D8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11277E4" w14:textId="77777777" w:rsidR="0058474F" w:rsidRDefault="00B337D8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0C8E0E4B" w14:textId="77777777" w:rsidR="0058474F" w:rsidRDefault="00B337D8" w:rsidP="002F44D5">
            <w:r>
              <w:t>0.494</w:t>
            </w:r>
          </w:p>
        </w:tc>
      </w:tr>
      <w:tr w:rsidR="0058474F" w14:paraId="062D75C0" w14:textId="77777777" w:rsidTr="00762E43">
        <w:trPr>
          <w:jc w:val="center"/>
        </w:trPr>
        <w:tc>
          <w:tcPr>
            <w:tcW w:w="3347" w:type="dxa"/>
            <w:vAlign w:val="center"/>
          </w:tcPr>
          <w:p w14:paraId="2ED83331" w14:textId="77777777" w:rsidR="0058474F" w:rsidRDefault="00B337D8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309C51" w14:textId="77777777" w:rsidR="0058474F" w:rsidRDefault="00B337D8" w:rsidP="002F44D5">
            <w:r>
              <w:t>50</w:t>
            </w:r>
          </w:p>
        </w:tc>
        <w:tc>
          <w:tcPr>
            <w:tcW w:w="1075" w:type="dxa"/>
            <w:vAlign w:val="center"/>
          </w:tcPr>
          <w:p w14:paraId="5EE9AE22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5CA3EF8" w14:textId="77777777" w:rsidR="0058474F" w:rsidRDefault="00B337D8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ADE8A27" w14:textId="77777777" w:rsidR="0058474F" w:rsidRDefault="00B337D8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667071C" w14:textId="77777777" w:rsidR="0058474F" w:rsidRDefault="00B337D8" w:rsidP="002F44D5">
            <w:r>
              <w:t>0.029</w:t>
            </w:r>
          </w:p>
        </w:tc>
        <w:tc>
          <w:tcPr>
            <w:tcW w:w="1064" w:type="dxa"/>
            <w:vAlign w:val="center"/>
          </w:tcPr>
          <w:p w14:paraId="79888A45" w14:textId="77777777" w:rsidR="0058474F" w:rsidRDefault="00B337D8" w:rsidP="002F44D5">
            <w:r>
              <w:t>0.494</w:t>
            </w:r>
          </w:p>
        </w:tc>
      </w:tr>
      <w:tr w:rsidR="0058474F" w14:paraId="10AAC8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0B03D2" w14:textId="77777777" w:rsidR="0058474F" w:rsidRPr="00D95163" w:rsidRDefault="00B337D8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69E4430" w14:textId="77777777" w:rsidR="0058474F" w:rsidRDefault="00B337D8" w:rsidP="002F44D5">
            <w:pPr>
              <w:jc w:val="center"/>
            </w:pPr>
            <w:r>
              <w:t>5.60</w:t>
            </w:r>
          </w:p>
        </w:tc>
      </w:tr>
    </w:tbl>
    <w:p w14:paraId="02D788B1" w14:textId="77777777" w:rsidR="0058474F" w:rsidRPr="00612E00" w:rsidRDefault="00B337D8" w:rsidP="0042722A">
      <w:pPr>
        <w:pStyle w:val="lj"/>
        <w:spacing w:line="360" w:lineRule="exact"/>
        <w:ind w:firstLineChars="1600" w:firstLine="3840"/>
      </w:pPr>
    </w:p>
    <w:p w14:paraId="21A39D4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14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3D57889E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CD5A8BB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BB6C2AF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337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2A7C1B2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20F574" w14:textId="77777777" w:rsidR="00EA3BB3" w:rsidRDefault="00EA3BB3">
            <w:r>
              <w:t>单层实体门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755E1A" w14:textId="77777777" w:rsidR="00EA3BB3" w:rsidRDefault="00EA3BB3" w:rsidP="00E45DB8">
            <w:pPr>
              <w:jc w:val="center"/>
            </w:pPr>
            <w:r>
              <w:t>2.30</w:t>
            </w:r>
          </w:p>
        </w:tc>
      </w:tr>
    </w:tbl>
    <w:p w14:paraId="18BE90A0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61BEFE20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15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A0CB107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727EDB5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1D74206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B337D8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3C1A2D5E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3F03301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E1A8EC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534B3B80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8367ADD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16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34B74825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D14303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A89EC0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83141D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2EE21E1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6577D05" w14:textId="77777777" w:rsidR="00590C9D" w:rsidRDefault="00B337D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56410E5" w14:textId="77777777" w:rsidR="00590C9D" w:rsidRDefault="00B337D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E8E035" w14:textId="77777777" w:rsidR="00590C9D" w:rsidRDefault="00B337D8" w:rsidP="00EA3BB3">
            <w:pPr>
              <w:jc w:val="center"/>
            </w:pPr>
            <w:r>
              <w:t>0.75</w:t>
            </w:r>
          </w:p>
        </w:tc>
      </w:tr>
    </w:tbl>
    <w:p w14:paraId="5496794C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BB83A2B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17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8986A97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59C4A2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7D4AAE7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4AD54B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1BCEFC01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A3E08D5" w14:textId="77777777" w:rsidR="00590C9D" w:rsidRDefault="00B337D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8E5B562" w14:textId="77777777" w:rsidR="00590C9D" w:rsidRDefault="00B337D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6C60EC" w14:textId="77777777" w:rsidR="00590C9D" w:rsidRDefault="00B337D8" w:rsidP="00EA3BB3">
            <w:pPr>
              <w:jc w:val="center"/>
            </w:pPr>
            <w:r>
              <w:t>0.75</w:t>
            </w:r>
          </w:p>
        </w:tc>
      </w:tr>
    </w:tbl>
    <w:p w14:paraId="6EA663A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04A5E88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18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2132C423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0193EE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38FFAC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59506CD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2A2E67D5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39B2824" w14:textId="77777777" w:rsidR="00590C9D" w:rsidRDefault="00B337D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25FB41C" w14:textId="77777777" w:rsidR="00590C9D" w:rsidRDefault="00B337D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8D7782" w14:textId="77777777" w:rsidR="00590C9D" w:rsidRDefault="00B337D8" w:rsidP="00EA3BB3">
            <w:pPr>
              <w:jc w:val="center"/>
            </w:pPr>
            <w:r>
              <w:t>0.75</w:t>
            </w:r>
          </w:p>
        </w:tc>
      </w:tr>
    </w:tbl>
    <w:p w14:paraId="5152134B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54BB17EF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lastRenderedPageBreak/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2F2544">
        <w:rPr>
          <w:noProof/>
        </w:rPr>
        <w:t>19</w:t>
      </w:r>
      <w:r w:rsidRPr="00E145DC">
        <w:fldChar w:fldCharType="end"/>
      </w:r>
      <w:bookmarkStart w:id="41" w:name="表名"/>
      <w:r w:rsidR="00EA3BB3" w:rsidRPr="00E145DC">
        <w:rPr>
          <w:rFonts w:hint="eastAsia"/>
        </w:rPr>
        <w:t>内窗</w:t>
      </w:r>
      <w:bookmarkEnd w:id="41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55BAD6F6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892170C" w14:textId="77777777" w:rsidR="00EA3BB3" w:rsidRDefault="00EA3BB3" w:rsidP="00EA3BB3">
            <w:pPr>
              <w:jc w:val="center"/>
            </w:pPr>
            <w:bookmarkStart w:id="42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78AFE6E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A4F77F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52E49040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BD58217" w14:textId="77777777" w:rsidR="00590C9D" w:rsidRDefault="00B337D8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8ECADAE" w14:textId="77777777" w:rsidR="00590C9D" w:rsidRDefault="00B337D8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CFD9D5" w14:textId="77777777" w:rsidR="00590C9D" w:rsidRDefault="00B337D8" w:rsidP="00EA3BB3">
            <w:pPr>
              <w:jc w:val="center"/>
            </w:pPr>
            <w:r>
              <w:t>0.75</w:t>
            </w:r>
          </w:p>
        </w:tc>
      </w:tr>
      <w:bookmarkEnd w:id="42"/>
    </w:tbl>
    <w:p w14:paraId="257ED938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E5FF763" w14:textId="77777777" w:rsidR="006100FB" w:rsidRDefault="000B41B5" w:rsidP="00D406D2">
      <w:pPr>
        <w:ind w:firstLineChars="200" w:firstLine="420"/>
      </w:pPr>
      <w:bookmarkStart w:id="43" w:name="围护结构"/>
      <w:r>
        <w:rPr>
          <w:rFonts w:hint="eastAsia"/>
        </w:rPr>
        <w:t xml:space="preserve"> </w:t>
      </w:r>
      <w:bookmarkEnd w:id="43"/>
    </w:p>
    <w:p w14:paraId="12A253BB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845CDD" w14:paraId="1CD388FE" w14:textId="77777777">
        <w:tc>
          <w:tcPr>
            <w:tcW w:w="1947" w:type="dxa"/>
            <w:shd w:val="clear" w:color="auto" w:fill="E6E6E6"/>
            <w:vAlign w:val="center"/>
          </w:tcPr>
          <w:p w14:paraId="7872DA56" w14:textId="77777777" w:rsidR="00845CDD" w:rsidRDefault="00B337D8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692F184A" w14:textId="77777777" w:rsidR="00845CDD" w:rsidRDefault="00B337D8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EC3C33F" w14:textId="77777777" w:rsidR="00845CDD" w:rsidRDefault="00B337D8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7262519" w14:textId="77777777" w:rsidR="00845CDD" w:rsidRDefault="00B337D8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D6A086D" w14:textId="77777777" w:rsidR="00845CDD" w:rsidRDefault="00B337D8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07D1F6FF" w14:textId="77777777" w:rsidR="00845CDD" w:rsidRDefault="00B337D8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CFD4D5C" w14:textId="77777777" w:rsidR="00845CDD" w:rsidRDefault="00B337D8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3C8D8928" w14:textId="77777777" w:rsidR="00845CDD" w:rsidRDefault="00B337D8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845CDD" w14:paraId="39C312E8" w14:textId="77777777">
        <w:tc>
          <w:tcPr>
            <w:tcW w:w="1947" w:type="dxa"/>
            <w:shd w:val="clear" w:color="auto" w:fill="E6E6E6"/>
            <w:vAlign w:val="center"/>
          </w:tcPr>
          <w:p w14:paraId="7A3B3A5B" w14:textId="77777777" w:rsidR="00845CDD" w:rsidRDefault="00B337D8">
            <w:r>
              <w:t>主卧室</w:t>
            </w:r>
          </w:p>
        </w:tc>
        <w:tc>
          <w:tcPr>
            <w:tcW w:w="1137" w:type="dxa"/>
            <w:vAlign w:val="center"/>
          </w:tcPr>
          <w:p w14:paraId="4D3ABD34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1794F60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5E70DC4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C07BD4C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FF5BCB7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155837C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8A1FF11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45CDD" w14:paraId="37358A62" w14:textId="77777777">
        <w:tc>
          <w:tcPr>
            <w:tcW w:w="1947" w:type="dxa"/>
            <w:shd w:val="clear" w:color="auto" w:fill="E6E6E6"/>
            <w:vAlign w:val="center"/>
          </w:tcPr>
          <w:p w14:paraId="0BB91F0F" w14:textId="77777777" w:rsidR="00845CDD" w:rsidRDefault="00B337D8">
            <w:r>
              <w:t>卫生间</w:t>
            </w:r>
          </w:p>
        </w:tc>
        <w:tc>
          <w:tcPr>
            <w:tcW w:w="1137" w:type="dxa"/>
            <w:vAlign w:val="center"/>
          </w:tcPr>
          <w:p w14:paraId="57E92E95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7ACE372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E9E53AC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AFCBD5D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CF93E07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0CD5096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F994D40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45CDD" w14:paraId="2934D668" w14:textId="77777777">
        <w:tc>
          <w:tcPr>
            <w:tcW w:w="1947" w:type="dxa"/>
            <w:shd w:val="clear" w:color="auto" w:fill="E6E6E6"/>
            <w:vAlign w:val="center"/>
          </w:tcPr>
          <w:p w14:paraId="1C0AAE71" w14:textId="77777777" w:rsidR="00845CDD" w:rsidRDefault="00B337D8">
            <w:r>
              <w:t>厨房</w:t>
            </w:r>
          </w:p>
        </w:tc>
        <w:tc>
          <w:tcPr>
            <w:tcW w:w="1137" w:type="dxa"/>
            <w:vAlign w:val="center"/>
          </w:tcPr>
          <w:p w14:paraId="60D2DA8C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417213A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66264EB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7C663B7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0EC1CE0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D1C9C75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DAB2199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45CDD" w14:paraId="1BBC75C5" w14:textId="77777777">
        <w:tc>
          <w:tcPr>
            <w:tcW w:w="1947" w:type="dxa"/>
            <w:shd w:val="clear" w:color="auto" w:fill="E6E6E6"/>
            <w:vAlign w:val="center"/>
          </w:tcPr>
          <w:p w14:paraId="6B1215F1" w14:textId="77777777" w:rsidR="00845CDD" w:rsidRDefault="00B337D8">
            <w:r>
              <w:t>封闭阳台</w:t>
            </w:r>
          </w:p>
        </w:tc>
        <w:tc>
          <w:tcPr>
            <w:tcW w:w="1137" w:type="dxa"/>
            <w:vAlign w:val="center"/>
          </w:tcPr>
          <w:p w14:paraId="2FE0A74D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87F0C6A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D0C1760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3E981AF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020FF2C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CEA2AB3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E750E8F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45CDD" w14:paraId="0BBF3B0A" w14:textId="77777777">
        <w:tc>
          <w:tcPr>
            <w:tcW w:w="1947" w:type="dxa"/>
            <w:shd w:val="clear" w:color="auto" w:fill="E6E6E6"/>
            <w:vAlign w:val="center"/>
          </w:tcPr>
          <w:p w14:paraId="27FEB6BF" w14:textId="77777777" w:rsidR="00845CDD" w:rsidRDefault="00B337D8">
            <w:r>
              <w:t>楼梯间</w:t>
            </w:r>
          </w:p>
        </w:tc>
        <w:tc>
          <w:tcPr>
            <w:tcW w:w="1137" w:type="dxa"/>
            <w:vAlign w:val="center"/>
          </w:tcPr>
          <w:p w14:paraId="71B58F5B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D498B52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972ACF7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F627A50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FFB2F32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24E6CCD" w14:textId="77777777" w:rsidR="00845CDD" w:rsidRDefault="00B337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5B0D3EF" w14:textId="77777777" w:rsidR="00845CDD" w:rsidRDefault="00B337D8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845CDD" w14:paraId="6B1E3175" w14:textId="77777777">
        <w:tc>
          <w:tcPr>
            <w:tcW w:w="1947" w:type="dxa"/>
            <w:shd w:val="clear" w:color="auto" w:fill="E6E6E6"/>
            <w:vAlign w:val="center"/>
          </w:tcPr>
          <w:p w14:paraId="42489F7C" w14:textId="77777777" w:rsidR="00845CDD" w:rsidRDefault="00B337D8">
            <w:r>
              <w:t>次卧室</w:t>
            </w:r>
          </w:p>
        </w:tc>
        <w:tc>
          <w:tcPr>
            <w:tcW w:w="1137" w:type="dxa"/>
            <w:vAlign w:val="center"/>
          </w:tcPr>
          <w:p w14:paraId="771B425E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BCE06AF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9E34F33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0623976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34326DA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23661DF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B5586BA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845CDD" w14:paraId="5B57E5F4" w14:textId="77777777">
        <w:tc>
          <w:tcPr>
            <w:tcW w:w="1947" w:type="dxa"/>
            <w:shd w:val="clear" w:color="auto" w:fill="E6E6E6"/>
            <w:vAlign w:val="center"/>
          </w:tcPr>
          <w:p w14:paraId="005C55EF" w14:textId="77777777" w:rsidR="00845CDD" w:rsidRDefault="00B337D8">
            <w:r>
              <w:t>起居室</w:t>
            </w:r>
          </w:p>
        </w:tc>
        <w:tc>
          <w:tcPr>
            <w:tcW w:w="1137" w:type="dxa"/>
            <w:vAlign w:val="center"/>
          </w:tcPr>
          <w:p w14:paraId="7159722F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F7E7668" w14:textId="77777777" w:rsidR="00845CDD" w:rsidRDefault="00B337D8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19122EA" w14:textId="77777777" w:rsidR="00845CDD" w:rsidRDefault="00B337D8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7F52826" w14:textId="77777777" w:rsidR="00845CDD" w:rsidRDefault="00B337D8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3121C09" w14:textId="77777777" w:rsidR="00845CDD" w:rsidRDefault="00B337D8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8CA6F97" w14:textId="77777777" w:rsidR="00845CDD" w:rsidRDefault="00B337D8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927EA65" w14:textId="77777777" w:rsidR="00845CDD" w:rsidRDefault="00B337D8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561DA37F" w14:textId="77777777" w:rsidR="001211D7" w:rsidRPr="004C1EAC" w:rsidRDefault="00B337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8E74855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4A16218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E10B1C0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17FE2B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228BF9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004B3105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FA4378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39F2FE0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A090FF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8B5548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F77F5C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81C215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A36F45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0948BE9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6C492E7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E447EE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4C5861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8B4F05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0756CAF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3D75410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6C09F2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6A6CE5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846053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143F31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6D2865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578732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45CDD" w14:paraId="3A0809C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CECD8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B090E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409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4BD6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37D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FCEB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EA170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130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3F50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B9AC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EB07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43D68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B214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8D89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EA085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F22F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D0F0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693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CC31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9E3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3484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83AC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401F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B5A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E469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08065C2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16B9365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0278C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1855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593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2269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F094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4D3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DC1B2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9AB8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68B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FDEF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8BEF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29D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0438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CC89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B8A24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73B1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3AAE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1FC14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6692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DDF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C2903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40AF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47B6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F96B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022180E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09097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BC41B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2DC1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1E51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ED7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4DD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DF3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6B514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1ADC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8B9D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7E1B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FCCE1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AAA0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8F94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DFD7A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61311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4BF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0BFC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9B61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C76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4025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A504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635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A29D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517D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6C657F5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5B1547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34C2C3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85E1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F8AB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9D5A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5C6C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77D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24CE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D50E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5619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ED0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3D3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2FB2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AFB4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6143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2DB9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E5C7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DEE5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3D406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D27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8C9E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6671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E35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830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790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047FF2F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CD2B4D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70C21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213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712C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D8E7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2FB62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C66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B7C9C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5D22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B243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91ED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319F5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A6F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AF3A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41084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8879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7150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EB7F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4338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D1BD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81DD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26BB0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1757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487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AFCC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3045B41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99196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B6FF0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9B91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F4EF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B489B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3BEE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F1E7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FF1A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365F4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1BE7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4EAB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4D68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32B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1262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40BC9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FEF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DA5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4849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8F461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07A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5AFE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9A72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F522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0403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D77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0CE31D5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D1ABAA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78AD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DB6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158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C4E0F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719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DE32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20A14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793D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F1BF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06E1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BDA9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CDC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B615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24E2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CF83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A81B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E098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FD8D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F237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0B1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FA0FD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EECC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F16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8E55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4064A44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EA3BB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800FD5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4F9F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F5FAA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9EB46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BF9C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96A9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EBA2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50CE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D435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CAA9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B8F1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16C4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4EA9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587F3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645F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5EEE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B61F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A549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B009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35AE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258E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90AA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A662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EF7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49CBE65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FEEB7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9D275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B74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BC8C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4150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788C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829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890E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764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23FB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339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8323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FF5BF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8A74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6AC6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1DD0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9A3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5BAB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C7B0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8438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4AF7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AD803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C992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CE2A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FF3CC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7FCC587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E50E3C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3F6EB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7FE8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C98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AC77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9F0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278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9D49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45F8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106F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544E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0AE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DDAD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2309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1E142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8D29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3FFA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3EC8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76EE9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BB2A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199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97755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C56E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FAC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0BBA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607C042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6B137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7943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E4B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4B84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9EA97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888C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53EB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40A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9CB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EA8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AF1E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DF0EA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1C72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1FC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C887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5E5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BE5B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89E1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473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39F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3992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98682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0965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3FF9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A10C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19C03AF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0B90A1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C4E2B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AF9A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732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7038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02C1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7349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2A137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ACC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B6AC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D1E8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88012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0D0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7BC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907E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60E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3F8E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1CF6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CE6F7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637C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61B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B5A6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672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2C51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0704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121FA14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EA31A80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3C9B9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A73E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E5D8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61B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4C88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CD12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0D2A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D684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6DE1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3CDD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FCCE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4A28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CA5E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689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279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0D56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685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F290A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4B5A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9B71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1A4A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6767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B2D9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1A1F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81EAFA7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27BEAA0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6E4EC4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9CF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82A3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38BD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8125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350C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7F4B6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C3E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31C6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4E5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526E2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9A4F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A7D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42B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7097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42631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0027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B16A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0B77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B56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F79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D9E2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8FFE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D400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6C45626C" w14:textId="77777777" w:rsidR="004C1EAC" w:rsidRDefault="00B337D8">
      <w:r w:rsidRPr="00080B35">
        <w:rPr>
          <w:rFonts w:hint="eastAsia"/>
        </w:rPr>
        <w:t>注：上行：工作日；下行：节假日</w:t>
      </w:r>
    </w:p>
    <w:p w14:paraId="3CDDB163" w14:textId="77777777" w:rsidR="001211D7" w:rsidRPr="004C1EAC" w:rsidRDefault="00B337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7D0D8F52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FEAE90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1FA5EA7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D0DED7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2A5C661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5C57B77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41E486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8CCEF9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91028A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BF5773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2EBA1A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4A50BF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7AC9A29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46FE90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44C825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631560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DBDAE9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0DFE09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7B73BB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4B7A02C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2C8F0A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1C4C2CF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472430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E818C5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AF13BD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392AD4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45CDD" w14:paraId="395210E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C402E8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45E7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DE12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339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668E4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C31F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5052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62924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1F51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3A0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0931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7764E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67D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BE9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3567B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793E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2751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1C6B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116D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09C2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2D77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EFACA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FF2C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2F57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FE9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47909EC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C5EC10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A2057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066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3E5E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97308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C5BB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764A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E41F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4DFD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C2FC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16B4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DBD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4DCE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BF4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AA18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46B2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065B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B7C3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9A310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8104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5F36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07E35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9D63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C437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40D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3307805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228D15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429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B7C8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5AB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9C02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CAFB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DF7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15FB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FA7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7BC9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B286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29C3B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55A0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CB59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E0D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7D7B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A293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D131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2B5A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F55A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6CCC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ABC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7A5A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BEA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4157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0B007CE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D47AB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741C1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669E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8E0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CAD51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DAD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E47E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7A58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CDE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3B61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DD8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CD3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F8AF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3297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5A2D6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D396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F6AC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0FA3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5CBF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49D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941A9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CD4F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38FA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9CE7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236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5EB07B4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C36AB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E1404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AAE5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E35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5344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A118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002D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91F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43DC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2CF2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21555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4E77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0A4C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E83D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95B51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1EEB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043A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6FBDE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4F9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FC76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168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D185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CA3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DD9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48AD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2E9E0B1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3774790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012C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915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FA86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6CB5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367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9572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0A7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EF4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E02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82D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01B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52C4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F58B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FB003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3C3A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696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CC7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FEE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07BC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8BA7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70E4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C5E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74E08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6AC5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53A8681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1BBBB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FCE67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23648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D3DDA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EBA82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9E17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2292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211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2456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E8A3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A3AF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85431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6C958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0A4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A2B6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0153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AB0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0D11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724E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C3F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F42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45935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12C7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2E23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D8DD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4AD2D4F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EADDB6F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C825C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D8E2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3E9D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F2F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D044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9E99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74135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79CC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5FE1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0BD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1A8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CF09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E796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90C8D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55A1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ECF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E2BC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F319D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3E4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6DCE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5A2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F79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75A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D11D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18B0A63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4058A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96BBF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6BC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61510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D2D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0831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2556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281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83A8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930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A06D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264FB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CC38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5AD5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6DAC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338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FCDB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3571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D1125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9F05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63E2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B445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AC1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D406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C951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11BA27D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BE5666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96F9E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ED7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CCA5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DAA81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F87A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49B2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B07C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EFF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2C0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CDA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1110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4811F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6F0D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B1A74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BBD9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51F6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35C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2869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222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333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0E4B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058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6B6A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9832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3D9055C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D9762C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B5804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6F3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EB2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DB47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714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5A9E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12F9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798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322E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F943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6521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4DA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FDE29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9BEA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2D3F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AB4C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4F38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80653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754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E3A2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9F50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93D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570E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A844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1B78098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5388F6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E2853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E43B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7783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6B1E6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977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CC4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1DA12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B67E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EA92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CA7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BA1F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DD25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A362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DD6AD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966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B251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5091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6A48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641A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5BF5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69FFF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C6E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2CB4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CDD0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845CDD" w14:paraId="65480A7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712F595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64380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6821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A925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4DCE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A3A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F304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BF13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122B5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4AC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6F1C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E6DC1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6B36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6C533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C19A6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C71E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B602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45D7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6323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4B52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6E77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49DC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A1D8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BE5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95C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E079A83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7C6537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7CED1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FBA8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2E77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35A83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297A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197F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F16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C22A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A05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4598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7C819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8451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AA32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261F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5432A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894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7FF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40CC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A60B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E32F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54F9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10F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4321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3977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4BF500F" w14:textId="77777777" w:rsidR="004C1EAC" w:rsidRDefault="00B337D8">
      <w:r w:rsidRPr="00080B35">
        <w:rPr>
          <w:rFonts w:hint="eastAsia"/>
        </w:rPr>
        <w:t>注：上行：工作日；下行：节假日</w:t>
      </w:r>
    </w:p>
    <w:p w14:paraId="5A6F1954" w14:textId="77777777" w:rsidR="001211D7" w:rsidRPr="004C1EAC" w:rsidRDefault="00B337D8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4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4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318B408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732B891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8377F4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41A1ED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91E988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5CDDB7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5684F9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DC185DC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438F907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8B64C8C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4A369E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C21C07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5E18C5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8D2C4A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8CEC74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FBEF63C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BF92BAC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410D311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220FD6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6A5F4D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7ADC9B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11F8E5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2A4E09F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A4A0A0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56EB055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26F4E3A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845CDD" w14:paraId="04B69A1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BF49C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7E7B4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D48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5C9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4EB0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E74FE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1A49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413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AEB6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60B1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4331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67F87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4505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AE2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47EBB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2A22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74E6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7454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933F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B8B1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3843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4E94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74AC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B73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D807F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4890F9C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C428539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EFDDB3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06CA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4428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D991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664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3D01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236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E39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7757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1291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E17A2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7B8C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8943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FBE2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2542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29BB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D26A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61C1A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EA80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0697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A9C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A47C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0ABC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BEA1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0AF509D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CB3DAD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A15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142F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3AE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5FAE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87D0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C1B6C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E01E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EAEBC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51A3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BD51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1BECF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F80E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FD8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80CEF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16D6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E78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4255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E9C44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D0A0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593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BD90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A919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F5E1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8655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6E0BC4B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588006E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D856F0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21F9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1A91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3F84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6DA4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16FC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A4F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561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374E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8118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F4C1C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9E9E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FD0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F65A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26D3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501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C8F3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AE577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D619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4D78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7C7C4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B898C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9836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2C4F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6FF9156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86CAA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18E2E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56BE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C9F27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7556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46D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C82B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7061D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6D63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3E22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7CF8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6154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CA54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E812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E34A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7937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0DBB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946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43F22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EAC2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EF4B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DD75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AB81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506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8170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5D99AA2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B7F048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89D36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FB0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CF3F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4815F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F3FE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464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D01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2331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F77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15AD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6A10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C68D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F4ED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6020D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89B5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B49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502E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DD282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AC1B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5E63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CAA7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C34CD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8099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470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7705074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21D94F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A938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B58C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961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F10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BCCC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B7C0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1115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F88A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A664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91A18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EFAB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496A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63CC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A24F3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5BA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768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26B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B5E4C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5F67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DF79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3073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A93F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C70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3606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053F78E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6F54F24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BE9E6D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9292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DC59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512F2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BD9F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34D16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281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8921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8658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B23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35996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B2E9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46D10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CD33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CFC4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62C2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85BD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E719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15CA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D7FB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E956B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1608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1338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267A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0ED64FD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0E7D86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F279B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3201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2F34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D1F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035D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D8B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597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07B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2DF2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286A1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B86D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FE72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49A3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1D545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3AAE4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CDE0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F165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A84F2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2A08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54EC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D270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F0A7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23A2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E7E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4D0F37D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C287C2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DEF95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04C9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7B38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ECDA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485D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0556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98D1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66D1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315F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F167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0E829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5ACB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F76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58F8B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AD23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0198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0C9D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CA0A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C7CE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FF63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58F9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29E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6634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C1E3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2B8E537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BDEC8A3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40DA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B88F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3584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DA99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9059A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D2EC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88FFA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C3B44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709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8AA6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5CCC4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5FB3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25C2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A5711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FAEE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4EAF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60D6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CC07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0A13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4E0B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4CC4E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BEE7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8764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EE90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7365F67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E25A0C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494C46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ECD4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4EE7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4BFE8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0519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6F1D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78EE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1312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819F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8B60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C053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093D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C4E49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8353B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091C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4DBB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D578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3359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C15D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E71C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EF01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DDA0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139E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7D93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845CDD" w14:paraId="5D9BB0D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AC1B81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A7DE3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56A6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EE91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D23AF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C83AC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43FF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D5CDF4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AD57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C2F8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E89DE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FE2F1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1311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602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B5D26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47B0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080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7E69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6F59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98D6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2B4E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43183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52AC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71FF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1EA06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4C1EAC" w:rsidRPr="007428D7" w14:paraId="41D6A9A2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8DCC91B" w14:textId="77777777" w:rsidR="004C1EAC" w:rsidRPr="007428D7" w:rsidRDefault="00B337D8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1BDAD7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72F4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D10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6660F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6275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0F36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5771DD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82040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9FF8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DCF4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62885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D399A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7A72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538331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CBF5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59D49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FDF3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726DBB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8A6B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0265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B1D63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333A2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0B16E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3B228" w14:textId="77777777" w:rsidR="004C1EAC" w:rsidRPr="008E033B" w:rsidRDefault="00B337D8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</w:tbl>
    <w:p w14:paraId="6336847D" w14:textId="77777777" w:rsidR="004C1EAC" w:rsidRDefault="00B337D8">
      <w:r w:rsidRPr="00080B35">
        <w:rPr>
          <w:rFonts w:hint="eastAsia"/>
        </w:rPr>
        <w:t>注：上行：工作日；下行：节假日</w:t>
      </w:r>
    </w:p>
    <w:p w14:paraId="3D85AB0B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5" w:name="房间类型"/>
      <w:bookmarkEnd w:id="45"/>
    </w:p>
    <w:p w14:paraId="4BFF9398" w14:textId="77777777" w:rsidR="008E2A42" w:rsidRDefault="008E2A42" w:rsidP="008E2A42">
      <w:pPr>
        <w:pStyle w:val="1"/>
        <w:tabs>
          <w:tab w:val="left" w:pos="432"/>
        </w:tabs>
      </w:pPr>
      <w:bookmarkStart w:id="46" w:name="_Toc452108768"/>
      <w:bookmarkStart w:id="47" w:name="_Toc3745"/>
      <w:bookmarkStart w:id="48" w:name="_Toc38892141"/>
      <w:r>
        <w:rPr>
          <w:rFonts w:hint="eastAsia"/>
        </w:rPr>
        <w:lastRenderedPageBreak/>
        <w:t>结果</w:t>
      </w:r>
      <w:r>
        <w:t>分析</w:t>
      </w:r>
      <w:bookmarkEnd w:id="46"/>
      <w:bookmarkEnd w:id="47"/>
      <w:bookmarkEnd w:id="48"/>
    </w:p>
    <w:p w14:paraId="26CE1CD1" w14:textId="77777777" w:rsidR="00026604" w:rsidRPr="00C92C56" w:rsidRDefault="008E2A42" w:rsidP="00C92C56">
      <w:pPr>
        <w:pStyle w:val="2"/>
      </w:pPr>
      <w:bookmarkStart w:id="49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1992"/>
        <w:gridCol w:w="3187"/>
        <w:gridCol w:w="1075"/>
        <w:gridCol w:w="3357"/>
      </w:tblGrid>
      <w:tr w:rsidR="00845CDD" w14:paraId="2DBCEC7F" w14:textId="77777777">
        <w:tc>
          <w:tcPr>
            <w:tcW w:w="690" w:type="dxa"/>
            <w:shd w:val="clear" w:color="auto" w:fill="E6E6E6"/>
            <w:vAlign w:val="center"/>
          </w:tcPr>
          <w:p w14:paraId="4C34354C" w14:textId="77777777" w:rsidR="00845CDD" w:rsidRDefault="00B337D8">
            <w:pPr>
              <w:jc w:val="center"/>
            </w:pPr>
            <w:r>
              <w:t>层号</w:t>
            </w:r>
          </w:p>
        </w:tc>
        <w:tc>
          <w:tcPr>
            <w:tcW w:w="1992" w:type="dxa"/>
            <w:shd w:val="clear" w:color="auto" w:fill="E6E6E6"/>
            <w:vAlign w:val="center"/>
          </w:tcPr>
          <w:p w14:paraId="09ED875E" w14:textId="77777777" w:rsidR="00845CDD" w:rsidRDefault="00B337D8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786EE40E" w14:textId="77777777" w:rsidR="00845CDD" w:rsidRDefault="00B337D8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12FF528" w14:textId="77777777" w:rsidR="00845CDD" w:rsidRDefault="00B337D8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37DCD3FA" w14:textId="77777777" w:rsidR="00845CDD" w:rsidRDefault="00B337D8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845CDD" w14:paraId="603F707A" w14:textId="77777777">
        <w:tc>
          <w:tcPr>
            <w:tcW w:w="690" w:type="dxa"/>
            <w:vMerge w:val="restart"/>
            <w:vAlign w:val="center"/>
          </w:tcPr>
          <w:p w14:paraId="43C99356" w14:textId="77777777" w:rsidR="00845CDD" w:rsidRDefault="00B337D8">
            <w:r>
              <w:t>1</w:t>
            </w:r>
          </w:p>
        </w:tc>
        <w:tc>
          <w:tcPr>
            <w:tcW w:w="1992" w:type="dxa"/>
            <w:vAlign w:val="center"/>
          </w:tcPr>
          <w:p w14:paraId="272623DC" w14:textId="77777777" w:rsidR="00845CDD" w:rsidRDefault="00B337D8">
            <w:r>
              <w:t>1001@1</w:t>
            </w:r>
          </w:p>
        </w:tc>
        <w:tc>
          <w:tcPr>
            <w:tcW w:w="3186" w:type="dxa"/>
            <w:vAlign w:val="center"/>
          </w:tcPr>
          <w:p w14:paraId="7D3A6BAF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454224B1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1586678E" w14:textId="77777777" w:rsidR="00845CDD" w:rsidRDefault="00B337D8">
            <w:r>
              <w:t>36.93</w:t>
            </w:r>
          </w:p>
        </w:tc>
      </w:tr>
      <w:tr w:rsidR="00845CDD" w14:paraId="2F855547" w14:textId="77777777">
        <w:tc>
          <w:tcPr>
            <w:tcW w:w="690" w:type="dxa"/>
            <w:vMerge/>
            <w:vAlign w:val="center"/>
          </w:tcPr>
          <w:p w14:paraId="7CCAD381" w14:textId="77777777" w:rsidR="00845CDD" w:rsidRDefault="00845CDD"/>
        </w:tc>
        <w:tc>
          <w:tcPr>
            <w:tcW w:w="1992" w:type="dxa"/>
            <w:vAlign w:val="center"/>
          </w:tcPr>
          <w:p w14:paraId="0C20FE3E" w14:textId="77777777" w:rsidR="00845CDD" w:rsidRDefault="00B337D8">
            <w:r>
              <w:t>1002@1</w:t>
            </w:r>
          </w:p>
        </w:tc>
        <w:tc>
          <w:tcPr>
            <w:tcW w:w="3186" w:type="dxa"/>
            <w:vAlign w:val="center"/>
          </w:tcPr>
          <w:p w14:paraId="68C64618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197C020E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456785D0" w14:textId="77777777" w:rsidR="00845CDD" w:rsidRDefault="00B337D8">
            <w:r>
              <w:t>36.89</w:t>
            </w:r>
          </w:p>
        </w:tc>
      </w:tr>
      <w:tr w:rsidR="00845CDD" w14:paraId="6757E5FC" w14:textId="77777777">
        <w:tc>
          <w:tcPr>
            <w:tcW w:w="690" w:type="dxa"/>
            <w:vMerge/>
            <w:vAlign w:val="center"/>
          </w:tcPr>
          <w:p w14:paraId="29256108" w14:textId="77777777" w:rsidR="00845CDD" w:rsidRDefault="00845CDD"/>
        </w:tc>
        <w:tc>
          <w:tcPr>
            <w:tcW w:w="1992" w:type="dxa"/>
            <w:vAlign w:val="center"/>
          </w:tcPr>
          <w:p w14:paraId="1A083A63" w14:textId="77777777" w:rsidR="00845CDD" w:rsidRDefault="00B337D8">
            <w:r>
              <w:t>1003@1</w:t>
            </w:r>
          </w:p>
        </w:tc>
        <w:tc>
          <w:tcPr>
            <w:tcW w:w="3186" w:type="dxa"/>
            <w:vAlign w:val="center"/>
          </w:tcPr>
          <w:p w14:paraId="48B4B092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56E6AB40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6A44AAC3" w14:textId="77777777" w:rsidR="00845CDD" w:rsidRDefault="00B337D8">
            <w:r>
              <w:t>36.89</w:t>
            </w:r>
          </w:p>
        </w:tc>
      </w:tr>
      <w:tr w:rsidR="00845CDD" w14:paraId="565390EB" w14:textId="77777777">
        <w:tc>
          <w:tcPr>
            <w:tcW w:w="690" w:type="dxa"/>
            <w:vMerge/>
            <w:vAlign w:val="center"/>
          </w:tcPr>
          <w:p w14:paraId="321EEB02" w14:textId="77777777" w:rsidR="00845CDD" w:rsidRDefault="00845CDD"/>
        </w:tc>
        <w:tc>
          <w:tcPr>
            <w:tcW w:w="1992" w:type="dxa"/>
            <w:vAlign w:val="center"/>
          </w:tcPr>
          <w:p w14:paraId="672A8C3B" w14:textId="77777777" w:rsidR="00845CDD" w:rsidRDefault="00B337D8">
            <w:r>
              <w:t>1004@1</w:t>
            </w:r>
          </w:p>
        </w:tc>
        <w:tc>
          <w:tcPr>
            <w:tcW w:w="3186" w:type="dxa"/>
            <w:vAlign w:val="center"/>
          </w:tcPr>
          <w:p w14:paraId="6652B1D6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0D7D48FE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1A66017B" w14:textId="77777777" w:rsidR="00845CDD" w:rsidRDefault="00B337D8">
            <w:r>
              <w:t>36.92</w:t>
            </w:r>
          </w:p>
        </w:tc>
      </w:tr>
      <w:tr w:rsidR="00845CDD" w14:paraId="1FCEA7DC" w14:textId="77777777">
        <w:tc>
          <w:tcPr>
            <w:tcW w:w="690" w:type="dxa"/>
            <w:vMerge/>
            <w:vAlign w:val="center"/>
          </w:tcPr>
          <w:p w14:paraId="5EEB5AEA" w14:textId="77777777" w:rsidR="00845CDD" w:rsidRDefault="00845CDD"/>
        </w:tc>
        <w:tc>
          <w:tcPr>
            <w:tcW w:w="1992" w:type="dxa"/>
            <w:vAlign w:val="center"/>
          </w:tcPr>
          <w:p w14:paraId="060BB128" w14:textId="77777777" w:rsidR="00845CDD" w:rsidRDefault="00B337D8">
            <w:r>
              <w:t>1005@1</w:t>
            </w:r>
          </w:p>
        </w:tc>
        <w:tc>
          <w:tcPr>
            <w:tcW w:w="3186" w:type="dxa"/>
            <w:vAlign w:val="center"/>
          </w:tcPr>
          <w:p w14:paraId="0997FF76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273000A0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7794BAC9" w14:textId="77777777" w:rsidR="00845CDD" w:rsidRDefault="00B337D8">
            <w:r>
              <w:t>37.29</w:t>
            </w:r>
          </w:p>
        </w:tc>
      </w:tr>
      <w:tr w:rsidR="00845CDD" w14:paraId="2D485952" w14:textId="77777777">
        <w:tc>
          <w:tcPr>
            <w:tcW w:w="690" w:type="dxa"/>
            <w:vMerge/>
            <w:vAlign w:val="center"/>
          </w:tcPr>
          <w:p w14:paraId="560A59B2" w14:textId="77777777" w:rsidR="00845CDD" w:rsidRDefault="00845CDD"/>
        </w:tc>
        <w:tc>
          <w:tcPr>
            <w:tcW w:w="1992" w:type="dxa"/>
            <w:vAlign w:val="center"/>
          </w:tcPr>
          <w:p w14:paraId="661FD309" w14:textId="77777777" w:rsidR="00845CDD" w:rsidRDefault="00B337D8">
            <w:r>
              <w:t>1006@1</w:t>
            </w:r>
          </w:p>
        </w:tc>
        <w:tc>
          <w:tcPr>
            <w:tcW w:w="3186" w:type="dxa"/>
            <w:vAlign w:val="center"/>
          </w:tcPr>
          <w:p w14:paraId="6DEFE425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27106484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3AECE635" w14:textId="77777777" w:rsidR="00845CDD" w:rsidRDefault="00B337D8">
            <w:r>
              <w:t>37.24</w:t>
            </w:r>
          </w:p>
        </w:tc>
      </w:tr>
      <w:tr w:rsidR="00845CDD" w14:paraId="3AFD7C0E" w14:textId="77777777">
        <w:tc>
          <w:tcPr>
            <w:tcW w:w="690" w:type="dxa"/>
            <w:vMerge/>
            <w:vAlign w:val="center"/>
          </w:tcPr>
          <w:p w14:paraId="4B975F01" w14:textId="77777777" w:rsidR="00845CDD" w:rsidRDefault="00845CDD"/>
        </w:tc>
        <w:tc>
          <w:tcPr>
            <w:tcW w:w="1992" w:type="dxa"/>
            <w:vAlign w:val="center"/>
          </w:tcPr>
          <w:p w14:paraId="09247665" w14:textId="77777777" w:rsidR="00845CDD" w:rsidRDefault="00B337D8">
            <w:r>
              <w:t>1007@1</w:t>
            </w:r>
          </w:p>
        </w:tc>
        <w:tc>
          <w:tcPr>
            <w:tcW w:w="3186" w:type="dxa"/>
            <w:vAlign w:val="center"/>
          </w:tcPr>
          <w:p w14:paraId="56DEA9AD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37203966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6A46D8F1" w14:textId="77777777" w:rsidR="00845CDD" w:rsidRDefault="00B337D8">
            <w:r>
              <w:t>37.24</w:t>
            </w:r>
          </w:p>
        </w:tc>
      </w:tr>
      <w:tr w:rsidR="00845CDD" w14:paraId="28BB031E" w14:textId="77777777">
        <w:tc>
          <w:tcPr>
            <w:tcW w:w="690" w:type="dxa"/>
            <w:vMerge/>
            <w:vAlign w:val="center"/>
          </w:tcPr>
          <w:p w14:paraId="298CEB25" w14:textId="77777777" w:rsidR="00845CDD" w:rsidRDefault="00845CDD"/>
        </w:tc>
        <w:tc>
          <w:tcPr>
            <w:tcW w:w="1992" w:type="dxa"/>
            <w:vAlign w:val="center"/>
          </w:tcPr>
          <w:p w14:paraId="1E25BDEA" w14:textId="77777777" w:rsidR="00845CDD" w:rsidRDefault="00B337D8">
            <w:r>
              <w:t>1008@1</w:t>
            </w:r>
          </w:p>
        </w:tc>
        <w:tc>
          <w:tcPr>
            <w:tcW w:w="3186" w:type="dxa"/>
            <w:vAlign w:val="center"/>
          </w:tcPr>
          <w:p w14:paraId="28F37AD3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1FBBA8B3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7D43AFC5" w14:textId="77777777" w:rsidR="00845CDD" w:rsidRDefault="00B337D8">
            <w:r>
              <w:t>37.31</w:t>
            </w:r>
          </w:p>
        </w:tc>
      </w:tr>
      <w:tr w:rsidR="00845CDD" w14:paraId="22F11CA9" w14:textId="77777777">
        <w:tc>
          <w:tcPr>
            <w:tcW w:w="690" w:type="dxa"/>
            <w:vMerge/>
            <w:vAlign w:val="center"/>
          </w:tcPr>
          <w:p w14:paraId="297354C4" w14:textId="77777777" w:rsidR="00845CDD" w:rsidRDefault="00845CDD"/>
        </w:tc>
        <w:tc>
          <w:tcPr>
            <w:tcW w:w="1992" w:type="dxa"/>
            <w:vAlign w:val="center"/>
          </w:tcPr>
          <w:p w14:paraId="4887A5E4" w14:textId="77777777" w:rsidR="00845CDD" w:rsidRDefault="00B337D8">
            <w:r>
              <w:t>1011@1</w:t>
            </w:r>
          </w:p>
        </w:tc>
        <w:tc>
          <w:tcPr>
            <w:tcW w:w="3186" w:type="dxa"/>
            <w:vAlign w:val="center"/>
          </w:tcPr>
          <w:p w14:paraId="16F3E8A2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2630494C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2578B629" w14:textId="77777777" w:rsidR="00845CDD" w:rsidRDefault="00B337D8">
            <w:r>
              <w:t>37.51</w:t>
            </w:r>
          </w:p>
        </w:tc>
      </w:tr>
      <w:tr w:rsidR="00845CDD" w14:paraId="2D954058" w14:textId="77777777">
        <w:tc>
          <w:tcPr>
            <w:tcW w:w="690" w:type="dxa"/>
            <w:vMerge/>
            <w:vAlign w:val="center"/>
          </w:tcPr>
          <w:p w14:paraId="16E54A1A" w14:textId="77777777" w:rsidR="00845CDD" w:rsidRDefault="00845CDD"/>
        </w:tc>
        <w:tc>
          <w:tcPr>
            <w:tcW w:w="1992" w:type="dxa"/>
            <w:vAlign w:val="center"/>
          </w:tcPr>
          <w:p w14:paraId="75587E97" w14:textId="77777777" w:rsidR="00845CDD" w:rsidRDefault="00B337D8">
            <w:r>
              <w:t>1012@1</w:t>
            </w:r>
          </w:p>
        </w:tc>
        <w:tc>
          <w:tcPr>
            <w:tcW w:w="3186" w:type="dxa"/>
            <w:vAlign w:val="center"/>
          </w:tcPr>
          <w:p w14:paraId="5EFD5B11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389B90E4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43123C04" w14:textId="77777777" w:rsidR="00845CDD" w:rsidRDefault="00B337D8">
            <w:r>
              <w:t>37.49</w:t>
            </w:r>
          </w:p>
        </w:tc>
      </w:tr>
      <w:tr w:rsidR="00845CDD" w14:paraId="43ECA8BB" w14:textId="77777777">
        <w:tc>
          <w:tcPr>
            <w:tcW w:w="690" w:type="dxa"/>
            <w:vMerge/>
            <w:vAlign w:val="center"/>
          </w:tcPr>
          <w:p w14:paraId="51D2301B" w14:textId="77777777" w:rsidR="00845CDD" w:rsidRDefault="00845CDD"/>
        </w:tc>
        <w:tc>
          <w:tcPr>
            <w:tcW w:w="1992" w:type="dxa"/>
            <w:vAlign w:val="center"/>
          </w:tcPr>
          <w:p w14:paraId="078C683C" w14:textId="77777777" w:rsidR="00845CDD" w:rsidRDefault="00B337D8">
            <w:r>
              <w:t>1013@1</w:t>
            </w:r>
          </w:p>
        </w:tc>
        <w:tc>
          <w:tcPr>
            <w:tcW w:w="3186" w:type="dxa"/>
            <w:vAlign w:val="center"/>
          </w:tcPr>
          <w:p w14:paraId="308772E8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74FEF18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30944A21" w14:textId="77777777" w:rsidR="00845CDD" w:rsidRDefault="00B337D8">
            <w:r>
              <w:t>37.58</w:t>
            </w:r>
          </w:p>
        </w:tc>
      </w:tr>
      <w:tr w:rsidR="00845CDD" w14:paraId="28CD3773" w14:textId="77777777">
        <w:tc>
          <w:tcPr>
            <w:tcW w:w="690" w:type="dxa"/>
            <w:vMerge/>
            <w:vAlign w:val="center"/>
          </w:tcPr>
          <w:p w14:paraId="6911F87B" w14:textId="77777777" w:rsidR="00845CDD" w:rsidRDefault="00845CDD"/>
        </w:tc>
        <w:tc>
          <w:tcPr>
            <w:tcW w:w="1992" w:type="dxa"/>
            <w:vAlign w:val="center"/>
          </w:tcPr>
          <w:p w14:paraId="71766BC2" w14:textId="77777777" w:rsidR="00845CDD" w:rsidRDefault="00B337D8">
            <w:r>
              <w:t>1014@1</w:t>
            </w:r>
          </w:p>
        </w:tc>
        <w:tc>
          <w:tcPr>
            <w:tcW w:w="3186" w:type="dxa"/>
            <w:vAlign w:val="center"/>
          </w:tcPr>
          <w:p w14:paraId="6710F2F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10454FB0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4E0ECCA2" w14:textId="77777777" w:rsidR="00845CDD" w:rsidRDefault="00B337D8">
            <w:r>
              <w:t>37.67</w:t>
            </w:r>
          </w:p>
        </w:tc>
      </w:tr>
      <w:tr w:rsidR="00845CDD" w14:paraId="32030E80" w14:textId="77777777">
        <w:tc>
          <w:tcPr>
            <w:tcW w:w="690" w:type="dxa"/>
            <w:vMerge/>
            <w:vAlign w:val="center"/>
          </w:tcPr>
          <w:p w14:paraId="63D4ED06" w14:textId="77777777" w:rsidR="00845CDD" w:rsidRDefault="00845CDD"/>
        </w:tc>
        <w:tc>
          <w:tcPr>
            <w:tcW w:w="1992" w:type="dxa"/>
            <w:vAlign w:val="center"/>
          </w:tcPr>
          <w:p w14:paraId="7A95EC7F" w14:textId="77777777" w:rsidR="00845CDD" w:rsidRDefault="00B337D8">
            <w:r>
              <w:t>1015@1</w:t>
            </w:r>
          </w:p>
        </w:tc>
        <w:tc>
          <w:tcPr>
            <w:tcW w:w="3186" w:type="dxa"/>
            <w:vAlign w:val="center"/>
          </w:tcPr>
          <w:p w14:paraId="649EC4DD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39F32E86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414C9529" w14:textId="77777777" w:rsidR="00845CDD" w:rsidRDefault="00B337D8">
            <w:r>
              <w:t>37.35</w:t>
            </w:r>
          </w:p>
        </w:tc>
      </w:tr>
      <w:tr w:rsidR="00845CDD" w14:paraId="4FF13E14" w14:textId="77777777">
        <w:tc>
          <w:tcPr>
            <w:tcW w:w="690" w:type="dxa"/>
            <w:vMerge/>
            <w:vAlign w:val="center"/>
          </w:tcPr>
          <w:p w14:paraId="3A501EB7" w14:textId="77777777" w:rsidR="00845CDD" w:rsidRDefault="00845CDD"/>
        </w:tc>
        <w:tc>
          <w:tcPr>
            <w:tcW w:w="1992" w:type="dxa"/>
            <w:vAlign w:val="center"/>
          </w:tcPr>
          <w:p w14:paraId="2EB720A2" w14:textId="77777777" w:rsidR="00845CDD" w:rsidRDefault="00B337D8">
            <w:r>
              <w:t>1016@1</w:t>
            </w:r>
          </w:p>
        </w:tc>
        <w:tc>
          <w:tcPr>
            <w:tcW w:w="3186" w:type="dxa"/>
            <w:vAlign w:val="center"/>
          </w:tcPr>
          <w:p w14:paraId="426BABA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37A45C50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37764992" w14:textId="77777777" w:rsidR="00845CDD" w:rsidRDefault="00B337D8">
            <w:r>
              <w:t>37.34</w:t>
            </w:r>
          </w:p>
        </w:tc>
      </w:tr>
      <w:tr w:rsidR="00845CDD" w14:paraId="61CECB9A" w14:textId="77777777">
        <w:tc>
          <w:tcPr>
            <w:tcW w:w="690" w:type="dxa"/>
            <w:vMerge/>
            <w:vAlign w:val="center"/>
          </w:tcPr>
          <w:p w14:paraId="74E76F83" w14:textId="77777777" w:rsidR="00845CDD" w:rsidRDefault="00845CDD"/>
        </w:tc>
        <w:tc>
          <w:tcPr>
            <w:tcW w:w="1992" w:type="dxa"/>
            <w:vAlign w:val="center"/>
          </w:tcPr>
          <w:p w14:paraId="6DADE428" w14:textId="77777777" w:rsidR="00845CDD" w:rsidRDefault="00B337D8">
            <w:r>
              <w:t>1017@1</w:t>
            </w:r>
          </w:p>
        </w:tc>
        <w:tc>
          <w:tcPr>
            <w:tcW w:w="3186" w:type="dxa"/>
            <w:vAlign w:val="center"/>
          </w:tcPr>
          <w:p w14:paraId="4316BE34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A8BAB7A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3B3E5850" w14:textId="77777777" w:rsidR="00845CDD" w:rsidRDefault="00B337D8">
            <w:r>
              <w:t>37.51</w:t>
            </w:r>
          </w:p>
        </w:tc>
      </w:tr>
      <w:tr w:rsidR="00845CDD" w14:paraId="2B92E602" w14:textId="77777777">
        <w:tc>
          <w:tcPr>
            <w:tcW w:w="690" w:type="dxa"/>
            <w:vMerge/>
            <w:vAlign w:val="center"/>
          </w:tcPr>
          <w:p w14:paraId="5565CB47" w14:textId="77777777" w:rsidR="00845CDD" w:rsidRDefault="00845CDD"/>
        </w:tc>
        <w:tc>
          <w:tcPr>
            <w:tcW w:w="1992" w:type="dxa"/>
            <w:vAlign w:val="center"/>
          </w:tcPr>
          <w:p w14:paraId="3D34580E" w14:textId="77777777" w:rsidR="00845CDD" w:rsidRDefault="00B337D8">
            <w:r>
              <w:t>1018@1</w:t>
            </w:r>
          </w:p>
        </w:tc>
        <w:tc>
          <w:tcPr>
            <w:tcW w:w="3186" w:type="dxa"/>
            <w:vAlign w:val="center"/>
          </w:tcPr>
          <w:p w14:paraId="1C22F531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0425260E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2031A4FB" w14:textId="77777777" w:rsidR="00845CDD" w:rsidRDefault="00B337D8">
            <w:r>
              <w:t>37.43</w:t>
            </w:r>
          </w:p>
        </w:tc>
      </w:tr>
      <w:tr w:rsidR="00845CDD" w14:paraId="66372F87" w14:textId="77777777">
        <w:tc>
          <w:tcPr>
            <w:tcW w:w="690" w:type="dxa"/>
            <w:vMerge/>
            <w:vAlign w:val="center"/>
          </w:tcPr>
          <w:p w14:paraId="3D8EB6BD" w14:textId="77777777" w:rsidR="00845CDD" w:rsidRDefault="00845CDD"/>
        </w:tc>
        <w:tc>
          <w:tcPr>
            <w:tcW w:w="1992" w:type="dxa"/>
            <w:vAlign w:val="center"/>
          </w:tcPr>
          <w:p w14:paraId="27054C99" w14:textId="77777777" w:rsidR="00845CDD" w:rsidRDefault="00B337D8">
            <w:r>
              <w:t>1019@1</w:t>
            </w:r>
          </w:p>
        </w:tc>
        <w:tc>
          <w:tcPr>
            <w:tcW w:w="3186" w:type="dxa"/>
            <w:vAlign w:val="center"/>
          </w:tcPr>
          <w:p w14:paraId="11585E8E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06302051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7F5475C6" w14:textId="77777777" w:rsidR="00845CDD" w:rsidRDefault="00B337D8">
            <w:r>
              <w:t>37.67</w:t>
            </w:r>
          </w:p>
        </w:tc>
      </w:tr>
      <w:tr w:rsidR="00845CDD" w14:paraId="266962B7" w14:textId="77777777">
        <w:tc>
          <w:tcPr>
            <w:tcW w:w="690" w:type="dxa"/>
            <w:vMerge/>
            <w:vAlign w:val="center"/>
          </w:tcPr>
          <w:p w14:paraId="6E273EF5" w14:textId="77777777" w:rsidR="00845CDD" w:rsidRDefault="00845CDD"/>
        </w:tc>
        <w:tc>
          <w:tcPr>
            <w:tcW w:w="1992" w:type="dxa"/>
            <w:vAlign w:val="center"/>
          </w:tcPr>
          <w:p w14:paraId="72A732F0" w14:textId="77777777" w:rsidR="00845CDD" w:rsidRDefault="00B337D8">
            <w:r>
              <w:t>1020@1</w:t>
            </w:r>
          </w:p>
        </w:tc>
        <w:tc>
          <w:tcPr>
            <w:tcW w:w="3186" w:type="dxa"/>
            <w:vAlign w:val="center"/>
          </w:tcPr>
          <w:p w14:paraId="135A1DCC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0335D149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42AA9D82" w14:textId="77777777" w:rsidR="00845CDD" w:rsidRDefault="00B337D8">
            <w:r>
              <w:t>37.44</w:t>
            </w:r>
          </w:p>
        </w:tc>
      </w:tr>
      <w:tr w:rsidR="00845CDD" w14:paraId="1508CDC3" w14:textId="77777777">
        <w:tc>
          <w:tcPr>
            <w:tcW w:w="690" w:type="dxa"/>
            <w:vMerge/>
            <w:vAlign w:val="center"/>
          </w:tcPr>
          <w:p w14:paraId="33FCD2D5" w14:textId="77777777" w:rsidR="00845CDD" w:rsidRDefault="00845CDD"/>
        </w:tc>
        <w:tc>
          <w:tcPr>
            <w:tcW w:w="1992" w:type="dxa"/>
            <w:vAlign w:val="center"/>
          </w:tcPr>
          <w:p w14:paraId="053112BE" w14:textId="77777777" w:rsidR="00845CDD" w:rsidRDefault="00B337D8">
            <w:r>
              <w:t>1021@1</w:t>
            </w:r>
          </w:p>
        </w:tc>
        <w:tc>
          <w:tcPr>
            <w:tcW w:w="3186" w:type="dxa"/>
            <w:vAlign w:val="center"/>
          </w:tcPr>
          <w:p w14:paraId="46A8C2F0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534B48B4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0A31013A" w14:textId="77777777" w:rsidR="00845CDD" w:rsidRDefault="00B337D8">
            <w:r>
              <w:t>37.49</w:t>
            </w:r>
          </w:p>
        </w:tc>
      </w:tr>
      <w:tr w:rsidR="00845CDD" w14:paraId="52E20818" w14:textId="77777777">
        <w:tc>
          <w:tcPr>
            <w:tcW w:w="690" w:type="dxa"/>
            <w:vMerge/>
            <w:vAlign w:val="center"/>
          </w:tcPr>
          <w:p w14:paraId="0DCA7474" w14:textId="77777777" w:rsidR="00845CDD" w:rsidRDefault="00845CDD"/>
        </w:tc>
        <w:tc>
          <w:tcPr>
            <w:tcW w:w="1992" w:type="dxa"/>
            <w:vAlign w:val="center"/>
          </w:tcPr>
          <w:p w14:paraId="2AE24BFA" w14:textId="77777777" w:rsidR="00845CDD" w:rsidRDefault="00B337D8">
            <w:r>
              <w:t>1022@1</w:t>
            </w:r>
          </w:p>
        </w:tc>
        <w:tc>
          <w:tcPr>
            <w:tcW w:w="3186" w:type="dxa"/>
            <w:vAlign w:val="center"/>
          </w:tcPr>
          <w:p w14:paraId="46897463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2242C725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76DE8D5C" w14:textId="77777777" w:rsidR="00845CDD" w:rsidRDefault="00B337D8">
            <w:r>
              <w:t>37.34</w:t>
            </w:r>
          </w:p>
        </w:tc>
      </w:tr>
      <w:tr w:rsidR="00845CDD" w14:paraId="5C121525" w14:textId="77777777">
        <w:tc>
          <w:tcPr>
            <w:tcW w:w="690" w:type="dxa"/>
            <w:vMerge/>
            <w:vAlign w:val="center"/>
          </w:tcPr>
          <w:p w14:paraId="445D5C5B" w14:textId="77777777" w:rsidR="00845CDD" w:rsidRDefault="00845CDD"/>
        </w:tc>
        <w:tc>
          <w:tcPr>
            <w:tcW w:w="1992" w:type="dxa"/>
            <w:vAlign w:val="center"/>
          </w:tcPr>
          <w:p w14:paraId="4CACEE84" w14:textId="77777777" w:rsidR="00845CDD" w:rsidRDefault="00B337D8">
            <w:r>
              <w:t>1023@1</w:t>
            </w:r>
          </w:p>
        </w:tc>
        <w:tc>
          <w:tcPr>
            <w:tcW w:w="3186" w:type="dxa"/>
            <w:vAlign w:val="center"/>
          </w:tcPr>
          <w:p w14:paraId="21472787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41C43D42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206EF74D" w14:textId="77777777" w:rsidR="00845CDD" w:rsidRDefault="00B337D8">
            <w:r>
              <w:t>31.82</w:t>
            </w:r>
          </w:p>
        </w:tc>
      </w:tr>
      <w:tr w:rsidR="00845CDD" w14:paraId="0D82A087" w14:textId="77777777">
        <w:tc>
          <w:tcPr>
            <w:tcW w:w="690" w:type="dxa"/>
            <w:vMerge/>
            <w:vAlign w:val="center"/>
          </w:tcPr>
          <w:p w14:paraId="3CC213EB" w14:textId="77777777" w:rsidR="00845CDD" w:rsidRDefault="00845CDD"/>
        </w:tc>
        <w:tc>
          <w:tcPr>
            <w:tcW w:w="1992" w:type="dxa"/>
            <w:vAlign w:val="center"/>
          </w:tcPr>
          <w:p w14:paraId="7C82F24A" w14:textId="77777777" w:rsidR="00845CDD" w:rsidRDefault="00B337D8">
            <w:r>
              <w:t>1024@1</w:t>
            </w:r>
          </w:p>
        </w:tc>
        <w:tc>
          <w:tcPr>
            <w:tcW w:w="3186" w:type="dxa"/>
            <w:vAlign w:val="center"/>
          </w:tcPr>
          <w:p w14:paraId="4695EB81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00789FFD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2E9E6482" w14:textId="77777777" w:rsidR="00845CDD" w:rsidRDefault="00B337D8">
            <w:r>
              <w:t>32.79</w:t>
            </w:r>
          </w:p>
        </w:tc>
      </w:tr>
      <w:tr w:rsidR="00845CDD" w14:paraId="6484EF68" w14:textId="77777777">
        <w:tc>
          <w:tcPr>
            <w:tcW w:w="690" w:type="dxa"/>
            <w:vMerge/>
            <w:vAlign w:val="center"/>
          </w:tcPr>
          <w:p w14:paraId="67551D17" w14:textId="77777777" w:rsidR="00845CDD" w:rsidRDefault="00845CDD"/>
        </w:tc>
        <w:tc>
          <w:tcPr>
            <w:tcW w:w="1992" w:type="dxa"/>
            <w:vAlign w:val="center"/>
          </w:tcPr>
          <w:p w14:paraId="4749ECD6" w14:textId="77777777" w:rsidR="00845CDD" w:rsidRDefault="00B337D8">
            <w:r>
              <w:t>1025@1</w:t>
            </w:r>
          </w:p>
        </w:tc>
        <w:tc>
          <w:tcPr>
            <w:tcW w:w="3186" w:type="dxa"/>
            <w:vAlign w:val="center"/>
          </w:tcPr>
          <w:p w14:paraId="7A0F9811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4349CB92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01138293" w14:textId="77777777" w:rsidR="00845CDD" w:rsidRDefault="00B337D8">
            <w:r>
              <w:t>32.29</w:t>
            </w:r>
          </w:p>
        </w:tc>
      </w:tr>
      <w:tr w:rsidR="00845CDD" w14:paraId="65E0AE66" w14:textId="77777777">
        <w:tc>
          <w:tcPr>
            <w:tcW w:w="690" w:type="dxa"/>
            <w:vMerge/>
            <w:vAlign w:val="center"/>
          </w:tcPr>
          <w:p w14:paraId="5AE156DA" w14:textId="77777777" w:rsidR="00845CDD" w:rsidRDefault="00845CDD"/>
        </w:tc>
        <w:tc>
          <w:tcPr>
            <w:tcW w:w="1992" w:type="dxa"/>
            <w:vAlign w:val="center"/>
          </w:tcPr>
          <w:p w14:paraId="11CDC7FC" w14:textId="77777777" w:rsidR="00845CDD" w:rsidRDefault="00B337D8">
            <w:r>
              <w:t>1026@1</w:t>
            </w:r>
          </w:p>
        </w:tc>
        <w:tc>
          <w:tcPr>
            <w:tcW w:w="3186" w:type="dxa"/>
            <w:vAlign w:val="center"/>
          </w:tcPr>
          <w:p w14:paraId="1E7DB969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583EA0B9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75A8C028" w14:textId="77777777" w:rsidR="00845CDD" w:rsidRDefault="00B337D8">
            <w:r>
              <w:t>31.32</w:t>
            </w:r>
          </w:p>
        </w:tc>
      </w:tr>
      <w:tr w:rsidR="00845CDD" w14:paraId="1A2509EB" w14:textId="77777777">
        <w:tc>
          <w:tcPr>
            <w:tcW w:w="690" w:type="dxa"/>
            <w:vMerge/>
            <w:vAlign w:val="center"/>
          </w:tcPr>
          <w:p w14:paraId="778F603C" w14:textId="77777777" w:rsidR="00845CDD" w:rsidRDefault="00845CDD"/>
        </w:tc>
        <w:tc>
          <w:tcPr>
            <w:tcW w:w="1992" w:type="dxa"/>
            <w:vAlign w:val="center"/>
          </w:tcPr>
          <w:p w14:paraId="526BCE30" w14:textId="77777777" w:rsidR="00845CDD" w:rsidRDefault="00B337D8">
            <w:r>
              <w:t>1033@1</w:t>
            </w:r>
          </w:p>
        </w:tc>
        <w:tc>
          <w:tcPr>
            <w:tcW w:w="3186" w:type="dxa"/>
            <w:vAlign w:val="center"/>
          </w:tcPr>
          <w:p w14:paraId="0CD1F2F7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6D6293F1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79D276D0" w14:textId="77777777" w:rsidR="00845CDD" w:rsidRDefault="00B337D8">
            <w:r>
              <w:t>32.76</w:t>
            </w:r>
          </w:p>
        </w:tc>
      </w:tr>
      <w:tr w:rsidR="00845CDD" w14:paraId="52C9BF58" w14:textId="77777777">
        <w:tc>
          <w:tcPr>
            <w:tcW w:w="690" w:type="dxa"/>
            <w:vMerge/>
            <w:vAlign w:val="center"/>
          </w:tcPr>
          <w:p w14:paraId="19FA35B2" w14:textId="77777777" w:rsidR="00845CDD" w:rsidRDefault="00845CDD"/>
        </w:tc>
        <w:tc>
          <w:tcPr>
            <w:tcW w:w="1992" w:type="dxa"/>
            <w:vAlign w:val="center"/>
          </w:tcPr>
          <w:p w14:paraId="2EEA9F6B" w14:textId="77777777" w:rsidR="00845CDD" w:rsidRDefault="00B337D8">
            <w:r>
              <w:t>1034@1</w:t>
            </w:r>
          </w:p>
        </w:tc>
        <w:tc>
          <w:tcPr>
            <w:tcW w:w="3186" w:type="dxa"/>
            <w:vAlign w:val="center"/>
          </w:tcPr>
          <w:p w14:paraId="79F296B9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6A8D22A7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43774CCA" w14:textId="77777777" w:rsidR="00845CDD" w:rsidRDefault="00B337D8">
            <w:r>
              <w:t>32.74</w:t>
            </w:r>
          </w:p>
        </w:tc>
      </w:tr>
      <w:tr w:rsidR="00845CDD" w14:paraId="4BB6E94F" w14:textId="77777777">
        <w:tc>
          <w:tcPr>
            <w:tcW w:w="690" w:type="dxa"/>
            <w:vMerge/>
            <w:vAlign w:val="center"/>
          </w:tcPr>
          <w:p w14:paraId="20BE6445" w14:textId="77777777" w:rsidR="00845CDD" w:rsidRDefault="00845CDD"/>
        </w:tc>
        <w:tc>
          <w:tcPr>
            <w:tcW w:w="1992" w:type="dxa"/>
            <w:vAlign w:val="center"/>
          </w:tcPr>
          <w:p w14:paraId="4319619D" w14:textId="77777777" w:rsidR="00845CDD" w:rsidRDefault="00B337D8">
            <w:r>
              <w:t>1035@1</w:t>
            </w:r>
          </w:p>
        </w:tc>
        <w:tc>
          <w:tcPr>
            <w:tcW w:w="3186" w:type="dxa"/>
            <w:vAlign w:val="center"/>
          </w:tcPr>
          <w:p w14:paraId="3FC2A6DE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29885C88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6F5284A0" w14:textId="77777777" w:rsidR="00845CDD" w:rsidRDefault="00B337D8">
            <w:r>
              <w:t>32.01</w:t>
            </w:r>
          </w:p>
        </w:tc>
      </w:tr>
      <w:tr w:rsidR="00845CDD" w14:paraId="2BD0ADFE" w14:textId="77777777">
        <w:tc>
          <w:tcPr>
            <w:tcW w:w="690" w:type="dxa"/>
            <w:vMerge/>
            <w:vAlign w:val="center"/>
          </w:tcPr>
          <w:p w14:paraId="432146DA" w14:textId="77777777" w:rsidR="00845CDD" w:rsidRDefault="00845CDD"/>
        </w:tc>
        <w:tc>
          <w:tcPr>
            <w:tcW w:w="1992" w:type="dxa"/>
            <w:vAlign w:val="center"/>
          </w:tcPr>
          <w:p w14:paraId="6EA7FA26" w14:textId="77777777" w:rsidR="00845CDD" w:rsidRDefault="00B337D8">
            <w:r>
              <w:t>1036@1</w:t>
            </w:r>
          </w:p>
        </w:tc>
        <w:tc>
          <w:tcPr>
            <w:tcW w:w="3186" w:type="dxa"/>
            <w:vAlign w:val="center"/>
          </w:tcPr>
          <w:p w14:paraId="3D3485A8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22F84FA1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2B13A5E9" w14:textId="77777777" w:rsidR="00845CDD" w:rsidRDefault="00B337D8">
            <w:r>
              <w:t>32.02</w:t>
            </w:r>
          </w:p>
        </w:tc>
      </w:tr>
      <w:tr w:rsidR="00845CDD" w14:paraId="0F46C21E" w14:textId="77777777">
        <w:tc>
          <w:tcPr>
            <w:tcW w:w="690" w:type="dxa"/>
            <w:vMerge w:val="restart"/>
            <w:vAlign w:val="center"/>
          </w:tcPr>
          <w:p w14:paraId="7FAFB4A6" w14:textId="77777777" w:rsidR="00845CDD" w:rsidRDefault="00B337D8">
            <w:r>
              <w:t>2</w:t>
            </w:r>
          </w:p>
        </w:tc>
        <w:tc>
          <w:tcPr>
            <w:tcW w:w="1992" w:type="dxa"/>
            <w:vAlign w:val="center"/>
          </w:tcPr>
          <w:p w14:paraId="12B23A2C" w14:textId="77777777" w:rsidR="00845CDD" w:rsidRDefault="00B337D8">
            <w:r>
              <w:t>1001</w:t>
            </w:r>
          </w:p>
        </w:tc>
        <w:tc>
          <w:tcPr>
            <w:tcW w:w="3186" w:type="dxa"/>
            <w:vAlign w:val="center"/>
          </w:tcPr>
          <w:p w14:paraId="5A6E52D2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556C1BE7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2F77500D" w14:textId="77777777" w:rsidR="00845CDD" w:rsidRDefault="00B337D8">
            <w:r>
              <w:t>35.48</w:t>
            </w:r>
          </w:p>
        </w:tc>
      </w:tr>
      <w:tr w:rsidR="00845CDD" w14:paraId="4A6FE58C" w14:textId="77777777">
        <w:tc>
          <w:tcPr>
            <w:tcW w:w="690" w:type="dxa"/>
            <w:vMerge/>
            <w:vAlign w:val="center"/>
          </w:tcPr>
          <w:p w14:paraId="28919FA3" w14:textId="77777777" w:rsidR="00845CDD" w:rsidRDefault="00845CDD"/>
        </w:tc>
        <w:tc>
          <w:tcPr>
            <w:tcW w:w="1992" w:type="dxa"/>
            <w:vAlign w:val="center"/>
          </w:tcPr>
          <w:p w14:paraId="75A60687" w14:textId="77777777" w:rsidR="00845CDD" w:rsidRDefault="00B337D8">
            <w:r>
              <w:t>1002</w:t>
            </w:r>
          </w:p>
        </w:tc>
        <w:tc>
          <w:tcPr>
            <w:tcW w:w="3186" w:type="dxa"/>
            <w:vAlign w:val="center"/>
          </w:tcPr>
          <w:p w14:paraId="7D5572D5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52235714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30D0844A" w14:textId="77777777" w:rsidR="00845CDD" w:rsidRDefault="00B337D8">
            <w:r>
              <w:t>35.46</w:t>
            </w:r>
          </w:p>
        </w:tc>
      </w:tr>
      <w:tr w:rsidR="00845CDD" w14:paraId="6497F016" w14:textId="77777777">
        <w:tc>
          <w:tcPr>
            <w:tcW w:w="690" w:type="dxa"/>
            <w:vMerge/>
            <w:vAlign w:val="center"/>
          </w:tcPr>
          <w:p w14:paraId="41C5FD75" w14:textId="77777777" w:rsidR="00845CDD" w:rsidRDefault="00845CDD"/>
        </w:tc>
        <w:tc>
          <w:tcPr>
            <w:tcW w:w="1992" w:type="dxa"/>
            <w:vAlign w:val="center"/>
          </w:tcPr>
          <w:p w14:paraId="639943EC" w14:textId="77777777" w:rsidR="00845CDD" w:rsidRDefault="00B337D8">
            <w:r>
              <w:t>1003</w:t>
            </w:r>
          </w:p>
        </w:tc>
        <w:tc>
          <w:tcPr>
            <w:tcW w:w="3186" w:type="dxa"/>
            <w:vAlign w:val="center"/>
          </w:tcPr>
          <w:p w14:paraId="09CFAD73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7F3DB9CA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7E0D703E" w14:textId="77777777" w:rsidR="00845CDD" w:rsidRDefault="00B337D8">
            <w:r>
              <w:t>35.45</w:t>
            </w:r>
          </w:p>
        </w:tc>
      </w:tr>
      <w:tr w:rsidR="00845CDD" w14:paraId="77E76862" w14:textId="77777777">
        <w:tc>
          <w:tcPr>
            <w:tcW w:w="690" w:type="dxa"/>
            <w:vMerge/>
            <w:vAlign w:val="center"/>
          </w:tcPr>
          <w:p w14:paraId="33E255AF" w14:textId="77777777" w:rsidR="00845CDD" w:rsidRDefault="00845CDD"/>
        </w:tc>
        <w:tc>
          <w:tcPr>
            <w:tcW w:w="1992" w:type="dxa"/>
            <w:vAlign w:val="center"/>
          </w:tcPr>
          <w:p w14:paraId="0CFDDE50" w14:textId="77777777" w:rsidR="00845CDD" w:rsidRDefault="00B337D8">
            <w:r>
              <w:t>1004</w:t>
            </w:r>
          </w:p>
        </w:tc>
        <w:tc>
          <w:tcPr>
            <w:tcW w:w="3186" w:type="dxa"/>
            <w:vAlign w:val="center"/>
          </w:tcPr>
          <w:p w14:paraId="02465E56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609DB05A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1C8365DC" w14:textId="77777777" w:rsidR="00845CDD" w:rsidRDefault="00B337D8">
            <w:r>
              <w:t>35.51</w:t>
            </w:r>
          </w:p>
        </w:tc>
      </w:tr>
      <w:tr w:rsidR="00845CDD" w14:paraId="1FB8959B" w14:textId="77777777">
        <w:tc>
          <w:tcPr>
            <w:tcW w:w="690" w:type="dxa"/>
            <w:vMerge/>
            <w:vAlign w:val="center"/>
          </w:tcPr>
          <w:p w14:paraId="039C720A" w14:textId="77777777" w:rsidR="00845CDD" w:rsidRDefault="00845CDD"/>
        </w:tc>
        <w:tc>
          <w:tcPr>
            <w:tcW w:w="1992" w:type="dxa"/>
            <w:vAlign w:val="center"/>
          </w:tcPr>
          <w:p w14:paraId="23CF959E" w14:textId="77777777" w:rsidR="00845CDD" w:rsidRDefault="00B337D8">
            <w:r>
              <w:t>1005</w:t>
            </w:r>
          </w:p>
        </w:tc>
        <w:tc>
          <w:tcPr>
            <w:tcW w:w="3186" w:type="dxa"/>
            <w:vAlign w:val="center"/>
          </w:tcPr>
          <w:p w14:paraId="6DAB99C6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6B3736CA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403DD8F2" w14:textId="77777777" w:rsidR="00845CDD" w:rsidRDefault="00B337D8">
            <w:r>
              <w:t>36.10</w:t>
            </w:r>
          </w:p>
        </w:tc>
      </w:tr>
      <w:tr w:rsidR="00845CDD" w14:paraId="61A1F7C8" w14:textId="77777777">
        <w:tc>
          <w:tcPr>
            <w:tcW w:w="690" w:type="dxa"/>
            <w:vMerge/>
            <w:vAlign w:val="center"/>
          </w:tcPr>
          <w:p w14:paraId="07501F0C" w14:textId="77777777" w:rsidR="00845CDD" w:rsidRDefault="00845CDD"/>
        </w:tc>
        <w:tc>
          <w:tcPr>
            <w:tcW w:w="1992" w:type="dxa"/>
            <w:vAlign w:val="center"/>
          </w:tcPr>
          <w:p w14:paraId="27C3CAA1" w14:textId="77777777" w:rsidR="00845CDD" w:rsidRDefault="00B337D8">
            <w:r>
              <w:t>1006</w:t>
            </w:r>
          </w:p>
        </w:tc>
        <w:tc>
          <w:tcPr>
            <w:tcW w:w="3186" w:type="dxa"/>
            <w:vAlign w:val="center"/>
          </w:tcPr>
          <w:p w14:paraId="1D414FF7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6DA58986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0299CEDF" w14:textId="77777777" w:rsidR="00845CDD" w:rsidRDefault="00B337D8">
            <w:r>
              <w:t>35.94</w:t>
            </w:r>
          </w:p>
        </w:tc>
      </w:tr>
      <w:tr w:rsidR="00845CDD" w14:paraId="06ADC589" w14:textId="77777777">
        <w:tc>
          <w:tcPr>
            <w:tcW w:w="690" w:type="dxa"/>
            <w:vMerge/>
            <w:vAlign w:val="center"/>
          </w:tcPr>
          <w:p w14:paraId="1DABAB65" w14:textId="77777777" w:rsidR="00845CDD" w:rsidRDefault="00845CDD"/>
        </w:tc>
        <w:tc>
          <w:tcPr>
            <w:tcW w:w="1992" w:type="dxa"/>
            <w:vAlign w:val="center"/>
          </w:tcPr>
          <w:p w14:paraId="5DDB1636" w14:textId="77777777" w:rsidR="00845CDD" w:rsidRDefault="00B337D8">
            <w:r>
              <w:t>1007</w:t>
            </w:r>
          </w:p>
        </w:tc>
        <w:tc>
          <w:tcPr>
            <w:tcW w:w="3186" w:type="dxa"/>
            <w:vAlign w:val="center"/>
          </w:tcPr>
          <w:p w14:paraId="38EFEB43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6721346A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7FE4C6DB" w14:textId="77777777" w:rsidR="00845CDD" w:rsidRDefault="00B337D8">
            <w:r>
              <w:t>35.97</w:t>
            </w:r>
          </w:p>
        </w:tc>
      </w:tr>
      <w:tr w:rsidR="00845CDD" w14:paraId="0825FE2F" w14:textId="77777777">
        <w:tc>
          <w:tcPr>
            <w:tcW w:w="690" w:type="dxa"/>
            <w:vMerge/>
            <w:vAlign w:val="center"/>
          </w:tcPr>
          <w:p w14:paraId="537FC38D" w14:textId="77777777" w:rsidR="00845CDD" w:rsidRDefault="00845CDD"/>
        </w:tc>
        <w:tc>
          <w:tcPr>
            <w:tcW w:w="1992" w:type="dxa"/>
            <w:vAlign w:val="center"/>
          </w:tcPr>
          <w:p w14:paraId="677DED8F" w14:textId="77777777" w:rsidR="00845CDD" w:rsidRDefault="00B337D8">
            <w:r>
              <w:t>1008</w:t>
            </w:r>
          </w:p>
        </w:tc>
        <w:tc>
          <w:tcPr>
            <w:tcW w:w="3186" w:type="dxa"/>
            <w:vAlign w:val="center"/>
          </w:tcPr>
          <w:p w14:paraId="650F7205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1C961950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4555D054" w14:textId="77777777" w:rsidR="00845CDD" w:rsidRDefault="00B337D8">
            <w:r>
              <w:t>36.12</w:t>
            </w:r>
          </w:p>
        </w:tc>
      </w:tr>
      <w:tr w:rsidR="00845CDD" w14:paraId="19C03CA8" w14:textId="77777777">
        <w:tc>
          <w:tcPr>
            <w:tcW w:w="690" w:type="dxa"/>
            <w:vMerge/>
            <w:vAlign w:val="center"/>
          </w:tcPr>
          <w:p w14:paraId="3495187B" w14:textId="77777777" w:rsidR="00845CDD" w:rsidRDefault="00845CDD"/>
        </w:tc>
        <w:tc>
          <w:tcPr>
            <w:tcW w:w="1992" w:type="dxa"/>
            <w:vAlign w:val="center"/>
          </w:tcPr>
          <w:p w14:paraId="56D9047E" w14:textId="77777777" w:rsidR="00845CDD" w:rsidRDefault="00B337D8">
            <w:r>
              <w:t>1011</w:t>
            </w:r>
          </w:p>
        </w:tc>
        <w:tc>
          <w:tcPr>
            <w:tcW w:w="3186" w:type="dxa"/>
            <w:vAlign w:val="center"/>
          </w:tcPr>
          <w:p w14:paraId="5E8E3F7F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1226D04B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761188F6" w14:textId="77777777" w:rsidR="00845CDD" w:rsidRDefault="00B337D8">
            <w:r>
              <w:t>36.10</w:t>
            </w:r>
          </w:p>
        </w:tc>
      </w:tr>
      <w:tr w:rsidR="00845CDD" w14:paraId="3715A8B3" w14:textId="77777777">
        <w:tc>
          <w:tcPr>
            <w:tcW w:w="690" w:type="dxa"/>
            <w:vMerge/>
            <w:vAlign w:val="center"/>
          </w:tcPr>
          <w:p w14:paraId="7EE3B319" w14:textId="77777777" w:rsidR="00845CDD" w:rsidRDefault="00845CDD"/>
        </w:tc>
        <w:tc>
          <w:tcPr>
            <w:tcW w:w="1992" w:type="dxa"/>
            <w:vAlign w:val="center"/>
          </w:tcPr>
          <w:p w14:paraId="005ABD86" w14:textId="77777777" w:rsidR="00845CDD" w:rsidRDefault="00B337D8">
            <w:r>
              <w:t>1012</w:t>
            </w:r>
          </w:p>
        </w:tc>
        <w:tc>
          <w:tcPr>
            <w:tcW w:w="3186" w:type="dxa"/>
            <w:vAlign w:val="center"/>
          </w:tcPr>
          <w:p w14:paraId="34255F79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18CC7BBA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77B35D77" w14:textId="77777777" w:rsidR="00845CDD" w:rsidRDefault="00B337D8">
            <w:r>
              <w:t>36.11</w:t>
            </w:r>
          </w:p>
        </w:tc>
      </w:tr>
      <w:tr w:rsidR="00845CDD" w14:paraId="2DB5F023" w14:textId="77777777">
        <w:tc>
          <w:tcPr>
            <w:tcW w:w="690" w:type="dxa"/>
            <w:vMerge/>
            <w:vAlign w:val="center"/>
          </w:tcPr>
          <w:p w14:paraId="54F5A847" w14:textId="77777777" w:rsidR="00845CDD" w:rsidRDefault="00845CDD"/>
        </w:tc>
        <w:tc>
          <w:tcPr>
            <w:tcW w:w="1992" w:type="dxa"/>
            <w:vAlign w:val="center"/>
          </w:tcPr>
          <w:p w14:paraId="6F45900B" w14:textId="77777777" w:rsidR="00845CDD" w:rsidRDefault="00B337D8">
            <w:r>
              <w:t>1013</w:t>
            </w:r>
          </w:p>
        </w:tc>
        <w:tc>
          <w:tcPr>
            <w:tcW w:w="3186" w:type="dxa"/>
            <w:vAlign w:val="center"/>
          </w:tcPr>
          <w:p w14:paraId="5AB3F78C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452C91F2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59E7D3D1" w14:textId="77777777" w:rsidR="00845CDD" w:rsidRDefault="00B337D8">
            <w:r>
              <w:t>36.21</w:t>
            </w:r>
          </w:p>
        </w:tc>
      </w:tr>
      <w:tr w:rsidR="00845CDD" w14:paraId="056E19F0" w14:textId="77777777">
        <w:tc>
          <w:tcPr>
            <w:tcW w:w="690" w:type="dxa"/>
            <w:vMerge/>
            <w:vAlign w:val="center"/>
          </w:tcPr>
          <w:p w14:paraId="37CA482E" w14:textId="77777777" w:rsidR="00845CDD" w:rsidRDefault="00845CDD"/>
        </w:tc>
        <w:tc>
          <w:tcPr>
            <w:tcW w:w="1992" w:type="dxa"/>
            <w:vAlign w:val="center"/>
          </w:tcPr>
          <w:p w14:paraId="663FE1E7" w14:textId="77777777" w:rsidR="00845CDD" w:rsidRDefault="00B337D8">
            <w:r>
              <w:t>1014</w:t>
            </w:r>
          </w:p>
        </w:tc>
        <w:tc>
          <w:tcPr>
            <w:tcW w:w="3186" w:type="dxa"/>
            <w:vAlign w:val="center"/>
          </w:tcPr>
          <w:p w14:paraId="3BCA48EA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A5C055C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174677C9" w14:textId="77777777" w:rsidR="00845CDD" w:rsidRDefault="00B337D8">
            <w:r>
              <w:t>36.15</w:t>
            </w:r>
          </w:p>
        </w:tc>
      </w:tr>
      <w:tr w:rsidR="00845CDD" w14:paraId="28457391" w14:textId="77777777">
        <w:tc>
          <w:tcPr>
            <w:tcW w:w="690" w:type="dxa"/>
            <w:vMerge/>
            <w:vAlign w:val="center"/>
          </w:tcPr>
          <w:p w14:paraId="6BE5BD57" w14:textId="77777777" w:rsidR="00845CDD" w:rsidRDefault="00845CDD"/>
        </w:tc>
        <w:tc>
          <w:tcPr>
            <w:tcW w:w="1992" w:type="dxa"/>
            <w:vAlign w:val="center"/>
          </w:tcPr>
          <w:p w14:paraId="679D9270" w14:textId="77777777" w:rsidR="00845CDD" w:rsidRDefault="00B337D8">
            <w:r>
              <w:t>1015</w:t>
            </w:r>
          </w:p>
        </w:tc>
        <w:tc>
          <w:tcPr>
            <w:tcW w:w="3186" w:type="dxa"/>
            <w:vAlign w:val="center"/>
          </w:tcPr>
          <w:p w14:paraId="2307B8D1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7A49F381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020F83F1" w14:textId="77777777" w:rsidR="00845CDD" w:rsidRDefault="00B337D8">
            <w:r>
              <w:t>35.94</w:t>
            </w:r>
          </w:p>
        </w:tc>
      </w:tr>
      <w:tr w:rsidR="00845CDD" w14:paraId="1C20BF00" w14:textId="77777777">
        <w:tc>
          <w:tcPr>
            <w:tcW w:w="690" w:type="dxa"/>
            <w:vMerge/>
            <w:vAlign w:val="center"/>
          </w:tcPr>
          <w:p w14:paraId="0B6F524E" w14:textId="77777777" w:rsidR="00845CDD" w:rsidRDefault="00845CDD"/>
        </w:tc>
        <w:tc>
          <w:tcPr>
            <w:tcW w:w="1992" w:type="dxa"/>
            <w:vAlign w:val="center"/>
          </w:tcPr>
          <w:p w14:paraId="48B52F89" w14:textId="77777777" w:rsidR="00845CDD" w:rsidRDefault="00B337D8">
            <w:r>
              <w:t>1016</w:t>
            </w:r>
          </w:p>
        </w:tc>
        <w:tc>
          <w:tcPr>
            <w:tcW w:w="3186" w:type="dxa"/>
            <w:vAlign w:val="center"/>
          </w:tcPr>
          <w:p w14:paraId="69ED7342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56B98AC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1BCCD554" w14:textId="77777777" w:rsidR="00845CDD" w:rsidRDefault="00B337D8">
            <w:r>
              <w:t>35.94</w:t>
            </w:r>
          </w:p>
        </w:tc>
      </w:tr>
      <w:tr w:rsidR="00845CDD" w14:paraId="128C844B" w14:textId="77777777">
        <w:tc>
          <w:tcPr>
            <w:tcW w:w="690" w:type="dxa"/>
            <w:vMerge/>
            <w:vAlign w:val="center"/>
          </w:tcPr>
          <w:p w14:paraId="2F4C216B" w14:textId="77777777" w:rsidR="00845CDD" w:rsidRDefault="00845CDD"/>
        </w:tc>
        <w:tc>
          <w:tcPr>
            <w:tcW w:w="1992" w:type="dxa"/>
            <w:vAlign w:val="center"/>
          </w:tcPr>
          <w:p w14:paraId="16AAC51D" w14:textId="77777777" w:rsidR="00845CDD" w:rsidRDefault="00B337D8">
            <w:r>
              <w:t>1017</w:t>
            </w:r>
          </w:p>
        </w:tc>
        <w:tc>
          <w:tcPr>
            <w:tcW w:w="3186" w:type="dxa"/>
            <w:vAlign w:val="center"/>
          </w:tcPr>
          <w:p w14:paraId="3058A8B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44CB996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1E78922D" w14:textId="77777777" w:rsidR="00845CDD" w:rsidRDefault="00B337D8">
            <w:r>
              <w:t>35.98</w:t>
            </w:r>
          </w:p>
        </w:tc>
      </w:tr>
      <w:tr w:rsidR="00845CDD" w14:paraId="6CEE614D" w14:textId="77777777">
        <w:tc>
          <w:tcPr>
            <w:tcW w:w="690" w:type="dxa"/>
            <w:vMerge/>
            <w:vAlign w:val="center"/>
          </w:tcPr>
          <w:p w14:paraId="33BBF0B6" w14:textId="77777777" w:rsidR="00845CDD" w:rsidRDefault="00845CDD"/>
        </w:tc>
        <w:tc>
          <w:tcPr>
            <w:tcW w:w="1992" w:type="dxa"/>
            <w:vAlign w:val="center"/>
          </w:tcPr>
          <w:p w14:paraId="4C0E4A30" w14:textId="77777777" w:rsidR="00845CDD" w:rsidRDefault="00B337D8">
            <w:r>
              <w:t>1018</w:t>
            </w:r>
          </w:p>
        </w:tc>
        <w:tc>
          <w:tcPr>
            <w:tcW w:w="3186" w:type="dxa"/>
            <w:vAlign w:val="center"/>
          </w:tcPr>
          <w:p w14:paraId="5B40E5A2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63B65BA7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65E713C5" w14:textId="77777777" w:rsidR="00845CDD" w:rsidRDefault="00B337D8">
            <w:r>
              <w:t>35.88</w:t>
            </w:r>
          </w:p>
        </w:tc>
      </w:tr>
      <w:tr w:rsidR="00845CDD" w14:paraId="7D0EB738" w14:textId="77777777">
        <w:tc>
          <w:tcPr>
            <w:tcW w:w="690" w:type="dxa"/>
            <w:vMerge/>
            <w:vAlign w:val="center"/>
          </w:tcPr>
          <w:p w14:paraId="1017C707" w14:textId="77777777" w:rsidR="00845CDD" w:rsidRDefault="00845CDD"/>
        </w:tc>
        <w:tc>
          <w:tcPr>
            <w:tcW w:w="1992" w:type="dxa"/>
            <w:vAlign w:val="center"/>
          </w:tcPr>
          <w:p w14:paraId="7B3B1B5A" w14:textId="77777777" w:rsidR="00845CDD" w:rsidRDefault="00B337D8">
            <w:r>
              <w:t>1019</w:t>
            </w:r>
          </w:p>
        </w:tc>
        <w:tc>
          <w:tcPr>
            <w:tcW w:w="3186" w:type="dxa"/>
            <w:vAlign w:val="center"/>
          </w:tcPr>
          <w:p w14:paraId="2595344C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680410F6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7F0BA6E6" w14:textId="77777777" w:rsidR="00845CDD" w:rsidRDefault="00B337D8">
            <w:r>
              <w:t>36.21</w:t>
            </w:r>
          </w:p>
        </w:tc>
      </w:tr>
      <w:tr w:rsidR="00845CDD" w14:paraId="42097480" w14:textId="77777777">
        <w:tc>
          <w:tcPr>
            <w:tcW w:w="690" w:type="dxa"/>
            <w:vMerge/>
            <w:vAlign w:val="center"/>
          </w:tcPr>
          <w:p w14:paraId="3897CE50" w14:textId="77777777" w:rsidR="00845CDD" w:rsidRDefault="00845CDD"/>
        </w:tc>
        <w:tc>
          <w:tcPr>
            <w:tcW w:w="1992" w:type="dxa"/>
            <w:vAlign w:val="center"/>
          </w:tcPr>
          <w:p w14:paraId="32D2AD5A" w14:textId="77777777" w:rsidR="00845CDD" w:rsidRDefault="00B337D8">
            <w:r>
              <w:t>1020</w:t>
            </w:r>
          </w:p>
        </w:tc>
        <w:tc>
          <w:tcPr>
            <w:tcW w:w="3186" w:type="dxa"/>
            <w:vAlign w:val="center"/>
          </w:tcPr>
          <w:p w14:paraId="57512AD0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5FE45496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558DF554" w14:textId="77777777" w:rsidR="00845CDD" w:rsidRDefault="00B337D8">
            <w:r>
              <w:t>36.03</w:t>
            </w:r>
          </w:p>
        </w:tc>
      </w:tr>
      <w:tr w:rsidR="00845CDD" w14:paraId="67D3E0D2" w14:textId="77777777">
        <w:tc>
          <w:tcPr>
            <w:tcW w:w="690" w:type="dxa"/>
            <w:vMerge/>
            <w:vAlign w:val="center"/>
          </w:tcPr>
          <w:p w14:paraId="7FC73C4C" w14:textId="77777777" w:rsidR="00845CDD" w:rsidRDefault="00845CDD"/>
        </w:tc>
        <w:tc>
          <w:tcPr>
            <w:tcW w:w="1992" w:type="dxa"/>
            <w:vAlign w:val="center"/>
          </w:tcPr>
          <w:p w14:paraId="19611BBC" w14:textId="77777777" w:rsidR="00845CDD" w:rsidRDefault="00B337D8">
            <w:r>
              <w:t>1021</w:t>
            </w:r>
          </w:p>
        </w:tc>
        <w:tc>
          <w:tcPr>
            <w:tcW w:w="3186" w:type="dxa"/>
            <w:vAlign w:val="center"/>
          </w:tcPr>
          <w:p w14:paraId="3D71B2F8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4DEBAC5C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65401E36" w14:textId="77777777" w:rsidR="00845CDD" w:rsidRDefault="00B337D8">
            <w:r>
              <w:t>36.11</w:t>
            </w:r>
          </w:p>
        </w:tc>
      </w:tr>
      <w:tr w:rsidR="00845CDD" w14:paraId="337CF60E" w14:textId="77777777">
        <w:tc>
          <w:tcPr>
            <w:tcW w:w="690" w:type="dxa"/>
            <w:vMerge/>
            <w:vAlign w:val="center"/>
          </w:tcPr>
          <w:p w14:paraId="4664C503" w14:textId="77777777" w:rsidR="00845CDD" w:rsidRDefault="00845CDD"/>
        </w:tc>
        <w:tc>
          <w:tcPr>
            <w:tcW w:w="1992" w:type="dxa"/>
            <w:vAlign w:val="center"/>
          </w:tcPr>
          <w:p w14:paraId="22E6CD12" w14:textId="77777777" w:rsidR="00845CDD" w:rsidRDefault="00B337D8">
            <w:r>
              <w:t>1022</w:t>
            </w:r>
          </w:p>
        </w:tc>
        <w:tc>
          <w:tcPr>
            <w:tcW w:w="3186" w:type="dxa"/>
            <w:vAlign w:val="center"/>
          </w:tcPr>
          <w:p w14:paraId="0B56023C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7DA07157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0F2903A1" w14:textId="77777777" w:rsidR="00845CDD" w:rsidRDefault="00B337D8">
            <w:r>
              <w:t>36.03</w:t>
            </w:r>
          </w:p>
        </w:tc>
      </w:tr>
      <w:tr w:rsidR="00845CDD" w14:paraId="4040C13A" w14:textId="77777777">
        <w:tc>
          <w:tcPr>
            <w:tcW w:w="690" w:type="dxa"/>
            <w:vMerge/>
            <w:vAlign w:val="center"/>
          </w:tcPr>
          <w:p w14:paraId="5BF84443" w14:textId="77777777" w:rsidR="00845CDD" w:rsidRDefault="00845CDD"/>
        </w:tc>
        <w:tc>
          <w:tcPr>
            <w:tcW w:w="1992" w:type="dxa"/>
            <w:vAlign w:val="center"/>
          </w:tcPr>
          <w:p w14:paraId="5E5F9BA0" w14:textId="77777777" w:rsidR="00845CDD" w:rsidRDefault="00B337D8">
            <w:r>
              <w:t>1023</w:t>
            </w:r>
          </w:p>
        </w:tc>
        <w:tc>
          <w:tcPr>
            <w:tcW w:w="3186" w:type="dxa"/>
            <w:vAlign w:val="center"/>
          </w:tcPr>
          <w:p w14:paraId="14E22870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433605F6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0A8F8DD4" w14:textId="77777777" w:rsidR="00845CDD" w:rsidRDefault="00B337D8">
            <w:r>
              <w:t>30.91</w:t>
            </w:r>
          </w:p>
        </w:tc>
      </w:tr>
      <w:tr w:rsidR="00845CDD" w14:paraId="17D65DFD" w14:textId="77777777">
        <w:tc>
          <w:tcPr>
            <w:tcW w:w="690" w:type="dxa"/>
            <w:vMerge/>
            <w:vAlign w:val="center"/>
          </w:tcPr>
          <w:p w14:paraId="0F41A54A" w14:textId="77777777" w:rsidR="00845CDD" w:rsidRDefault="00845CDD"/>
        </w:tc>
        <w:tc>
          <w:tcPr>
            <w:tcW w:w="1992" w:type="dxa"/>
            <w:vAlign w:val="center"/>
          </w:tcPr>
          <w:p w14:paraId="646ECBD7" w14:textId="77777777" w:rsidR="00845CDD" w:rsidRDefault="00B337D8">
            <w:r>
              <w:t>1024</w:t>
            </w:r>
          </w:p>
        </w:tc>
        <w:tc>
          <w:tcPr>
            <w:tcW w:w="3186" w:type="dxa"/>
            <w:vAlign w:val="center"/>
          </w:tcPr>
          <w:p w14:paraId="098EEDA5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4B3F940E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611FB101" w14:textId="77777777" w:rsidR="00845CDD" w:rsidRDefault="00B337D8">
            <w:r>
              <w:t>31.85</w:t>
            </w:r>
          </w:p>
        </w:tc>
      </w:tr>
      <w:tr w:rsidR="00845CDD" w14:paraId="5CA6F4EC" w14:textId="77777777">
        <w:tc>
          <w:tcPr>
            <w:tcW w:w="690" w:type="dxa"/>
            <w:vMerge/>
            <w:vAlign w:val="center"/>
          </w:tcPr>
          <w:p w14:paraId="15E07899" w14:textId="77777777" w:rsidR="00845CDD" w:rsidRDefault="00845CDD"/>
        </w:tc>
        <w:tc>
          <w:tcPr>
            <w:tcW w:w="1992" w:type="dxa"/>
            <w:vAlign w:val="center"/>
          </w:tcPr>
          <w:p w14:paraId="5F7F3635" w14:textId="77777777" w:rsidR="00845CDD" w:rsidRDefault="00B337D8">
            <w:r>
              <w:t>1025</w:t>
            </w:r>
          </w:p>
        </w:tc>
        <w:tc>
          <w:tcPr>
            <w:tcW w:w="3186" w:type="dxa"/>
            <w:vAlign w:val="center"/>
          </w:tcPr>
          <w:p w14:paraId="2E4F8B09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3C95B4CE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56462930" w14:textId="77777777" w:rsidR="00845CDD" w:rsidRDefault="00B337D8">
            <w:r>
              <w:t>31.42</w:t>
            </w:r>
          </w:p>
        </w:tc>
      </w:tr>
      <w:tr w:rsidR="00845CDD" w14:paraId="1343B8C2" w14:textId="77777777">
        <w:tc>
          <w:tcPr>
            <w:tcW w:w="690" w:type="dxa"/>
            <w:vMerge/>
            <w:vAlign w:val="center"/>
          </w:tcPr>
          <w:p w14:paraId="0C0EDD73" w14:textId="77777777" w:rsidR="00845CDD" w:rsidRDefault="00845CDD"/>
        </w:tc>
        <w:tc>
          <w:tcPr>
            <w:tcW w:w="1992" w:type="dxa"/>
            <w:vAlign w:val="center"/>
          </w:tcPr>
          <w:p w14:paraId="315244D8" w14:textId="77777777" w:rsidR="00845CDD" w:rsidRDefault="00B337D8">
            <w:r>
              <w:t>1026</w:t>
            </w:r>
          </w:p>
        </w:tc>
        <w:tc>
          <w:tcPr>
            <w:tcW w:w="3186" w:type="dxa"/>
            <w:vAlign w:val="center"/>
          </w:tcPr>
          <w:p w14:paraId="3C27D18F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5E9F328A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1C62BEF0" w14:textId="77777777" w:rsidR="00845CDD" w:rsidRDefault="00B337D8">
            <w:r>
              <w:t>30.51</w:t>
            </w:r>
          </w:p>
        </w:tc>
      </w:tr>
      <w:tr w:rsidR="00845CDD" w14:paraId="3A0C7987" w14:textId="77777777">
        <w:tc>
          <w:tcPr>
            <w:tcW w:w="690" w:type="dxa"/>
            <w:vMerge/>
            <w:vAlign w:val="center"/>
          </w:tcPr>
          <w:p w14:paraId="2813AD77" w14:textId="77777777" w:rsidR="00845CDD" w:rsidRDefault="00845CDD"/>
        </w:tc>
        <w:tc>
          <w:tcPr>
            <w:tcW w:w="1992" w:type="dxa"/>
            <w:vAlign w:val="center"/>
          </w:tcPr>
          <w:p w14:paraId="15F2708B" w14:textId="77777777" w:rsidR="00845CDD" w:rsidRDefault="00B337D8">
            <w:r>
              <w:t>1033</w:t>
            </w:r>
          </w:p>
        </w:tc>
        <w:tc>
          <w:tcPr>
            <w:tcW w:w="3186" w:type="dxa"/>
            <w:vAlign w:val="center"/>
          </w:tcPr>
          <w:p w14:paraId="10D454D3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3CC6CB57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31739449" w14:textId="77777777" w:rsidR="00845CDD" w:rsidRDefault="00B337D8">
            <w:r>
              <w:t>31.69</w:t>
            </w:r>
          </w:p>
        </w:tc>
      </w:tr>
      <w:tr w:rsidR="00845CDD" w14:paraId="0487D83A" w14:textId="77777777">
        <w:tc>
          <w:tcPr>
            <w:tcW w:w="690" w:type="dxa"/>
            <w:vMerge/>
            <w:vAlign w:val="center"/>
          </w:tcPr>
          <w:p w14:paraId="0B9F150D" w14:textId="77777777" w:rsidR="00845CDD" w:rsidRDefault="00845CDD"/>
        </w:tc>
        <w:tc>
          <w:tcPr>
            <w:tcW w:w="1992" w:type="dxa"/>
            <w:vAlign w:val="center"/>
          </w:tcPr>
          <w:p w14:paraId="70F74180" w14:textId="77777777" w:rsidR="00845CDD" w:rsidRDefault="00B337D8">
            <w:r>
              <w:t>1034</w:t>
            </w:r>
          </w:p>
        </w:tc>
        <w:tc>
          <w:tcPr>
            <w:tcW w:w="3186" w:type="dxa"/>
            <w:vAlign w:val="center"/>
          </w:tcPr>
          <w:p w14:paraId="5898CB07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78B1AB60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530867ED" w14:textId="77777777" w:rsidR="00845CDD" w:rsidRDefault="00B337D8">
            <w:r>
              <w:t>31.71</w:t>
            </w:r>
          </w:p>
        </w:tc>
      </w:tr>
      <w:tr w:rsidR="00845CDD" w14:paraId="2991D2A8" w14:textId="77777777">
        <w:tc>
          <w:tcPr>
            <w:tcW w:w="690" w:type="dxa"/>
            <w:vMerge/>
            <w:vAlign w:val="center"/>
          </w:tcPr>
          <w:p w14:paraId="6A7ED679" w14:textId="77777777" w:rsidR="00845CDD" w:rsidRDefault="00845CDD"/>
        </w:tc>
        <w:tc>
          <w:tcPr>
            <w:tcW w:w="1992" w:type="dxa"/>
            <w:vAlign w:val="center"/>
          </w:tcPr>
          <w:p w14:paraId="1EF6E302" w14:textId="77777777" w:rsidR="00845CDD" w:rsidRDefault="00B337D8">
            <w:r>
              <w:t>1035</w:t>
            </w:r>
          </w:p>
        </w:tc>
        <w:tc>
          <w:tcPr>
            <w:tcW w:w="3186" w:type="dxa"/>
            <w:vAlign w:val="center"/>
          </w:tcPr>
          <w:p w14:paraId="006F91A8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533389E9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7B3E8C1B" w14:textId="77777777" w:rsidR="00845CDD" w:rsidRDefault="00B337D8">
            <w:r>
              <w:t>30.96</w:t>
            </w:r>
          </w:p>
        </w:tc>
      </w:tr>
      <w:tr w:rsidR="00845CDD" w14:paraId="3FD6BA55" w14:textId="77777777">
        <w:tc>
          <w:tcPr>
            <w:tcW w:w="690" w:type="dxa"/>
            <w:vMerge/>
            <w:vAlign w:val="center"/>
          </w:tcPr>
          <w:p w14:paraId="5A4B51C5" w14:textId="77777777" w:rsidR="00845CDD" w:rsidRDefault="00845CDD"/>
        </w:tc>
        <w:tc>
          <w:tcPr>
            <w:tcW w:w="1992" w:type="dxa"/>
            <w:vAlign w:val="center"/>
          </w:tcPr>
          <w:p w14:paraId="168CCB22" w14:textId="77777777" w:rsidR="00845CDD" w:rsidRDefault="00B337D8">
            <w:r>
              <w:t>1036</w:t>
            </w:r>
          </w:p>
        </w:tc>
        <w:tc>
          <w:tcPr>
            <w:tcW w:w="3186" w:type="dxa"/>
            <w:vAlign w:val="center"/>
          </w:tcPr>
          <w:p w14:paraId="3259A5A7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3434CA64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6845262F" w14:textId="77777777" w:rsidR="00845CDD" w:rsidRDefault="00B337D8">
            <w:r>
              <w:t>30.97</w:t>
            </w:r>
          </w:p>
        </w:tc>
      </w:tr>
      <w:tr w:rsidR="00845CDD" w14:paraId="5DC0F076" w14:textId="77777777">
        <w:tc>
          <w:tcPr>
            <w:tcW w:w="690" w:type="dxa"/>
            <w:vMerge w:val="restart"/>
            <w:vAlign w:val="center"/>
          </w:tcPr>
          <w:p w14:paraId="2BB71FE1" w14:textId="77777777" w:rsidR="00845CDD" w:rsidRDefault="00B337D8">
            <w:r>
              <w:t>11</w:t>
            </w:r>
          </w:p>
        </w:tc>
        <w:tc>
          <w:tcPr>
            <w:tcW w:w="1992" w:type="dxa"/>
            <w:vAlign w:val="center"/>
          </w:tcPr>
          <w:p w14:paraId="2B4EBBC7" w14:textId="77777777" w:rsidR="00845CDD" w:rsidRDefault="00B337D8">
            <w:r>
              <w:t>1001@11</w:t>
            </w:r>
          </w:p>
        </w:tc>
        <w:tc>
          <w:tcPr>
            <w:tcW w:w="3186" w:type="dxa"/>
            <w:vAlign w:val="center"/>
          </w:tcPr>
          <w:p w14:paraId="06868E40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730BCF44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271B4F60" w14:textId="77777777" w:rsidR="00845CDD" w:rsidRDefault="00B337D8">
            <w:r>
              <w:t>34.89</w:t>
            </w:r>
          </w:p>
        </w:tc>
      </w:tr>
      <w:tr w:rsidR="00845CDD" w14:paraId="4351A2A9" w14:textId="77777777">
        <w:tc>
          <w:tcPr>
            <w:tcW w:w="690" w:type="dxa"/>
            <w:vMerge/>
            <w:vAlign w:val="center"/>
          </w:tcPr>
          <w:p w14:paraId="4DD5CFDC" w14:textId="77777777" w:rsidR="00845CDD" w:rsidRDefault="00845CDD"/>
        </w:tc>
        <w:tc>
          <w:tcPr>
            <w:tcW w:w="1992" w:type="dxa"/>
            <w:vAlign w:val="center"/>
          </w:tcPr>
          <w:p w14:paraId="1E940177" w14:textId="77777777" w:rsidR="00845CDD" w:rsidRDefault="00B337D8">
            <w:r>
              <w:t>1002@11</w:t>
            </w:r>
          </w:p>
        </w:tc>
        <w:tc>
          <w:tcPr>
            <w:tcW w:w="3186" w:type="dxa"/>
            <w:vAlign w:val="center"/>
          </w:tcPr>
          <w:p w14:paraId="2F090434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07F30DCB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1264E27D" w14:textId="77777777" w:rsidR="00845CDD" w:rsidRDefault="00B337D8">
            <w:r>
              <w:t>34.90</w:t>
            </w:r>
          </w:p>
        </w:tc>
      </w:tr>
      <w:tr w:rsidR="00845CDD" w14:paraId="63D30B8B" w14:textId="77777777">
        <w:tc>
          <w:tcPr>
            <w:tcW w:w="690" w:type="dxa"/>
            <w:vMerge/>
            <w:vAlign w:val="center"/>
          </w:tcPr>
          <w:p w14:paraId="2DDA11A6" w14:textId="77777777" w:rsidR="00845CDD" w:rsidRDefault="00845CDD"/>
        </w:tc>
        <w:tc>
          <w:tcPr>
            <w:tcW w:w="1992" w:type="dxa"/>
            <w:vAlign w:val="center"/>
          </w:tcPr>
          <w:p w14:paraId="21E3E87F" w14:textId="77777777" w:rsidR="00845CDD" w:rsidRDefault="00B337D8">
            <w:r>
              <w:t>1003@11</w:t>
            </w:r>
          </w:p>
        </w:tc>
        <w:tc>
          <w:tcPr>
            <w:tcW w:w="3186" w:type="dxa"/>
            <w:vAlign w:val="center"/>
          </w:tcPr>
          <w:p w14:paraId="3F5B05C9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21F9CBF5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07124AFA" w14:textId="77777777" w:rsidR="00845CDD" w:rsidRDefault="00B337D8">
            <w:r>
              <w:t>34.89</w:t>
            </w:r>
          </w:p>
        </w:tc>
      </w:tr>
      <w:tr w:rsidR="00845CDD" w14:paraId="0A197A20" w14:textId="77777777">
        <w:tc>
          <w:tcPr>
            <w:tcW w:w="690" w:type="dxa"/>
            <w:vMerge/>
            <w:vAlign w:val="center"/>
          </w:tcPr>
          <w:p w14:paraId="326ED293" w14:textId="77777777" w:rsidR="00845CDD" w:rsidRDefault="00845CDD"/>
        </w:tc>
        <w:tc>
          <w:tcPr>
            <w:tcW w:w="1992" w:type="dxa"/>
            <w:vAlign w:val="center"/>
          </w:tcPr>
          <w:p w14:paraId="60912DA3" w14:textId="77777777" w:rsidR="00845CDD" w:rsidRDefault="00B337D8">
            <w:r>
              <w:t>1004@11</w:t>
            </w:r>
          </w:p>
        </w:tc>
        <w:tc>
          <w:tcPr>
            <w:tcW w:w="3186" w:type="dxa"/>
            <w:vAlign w:val="center"/>
          </w:tcPr>
          <w:p w14:paraId="3C90B70F" w14:textId="77777777" w:rsidR="00845CDD" w:rsidRDefault="00B337D8">
            <w:r>
              <w:t>起居室</w:t>
            </w:r>
          </w:p>
        </w:tc>
        <w:tc>
          <w:tcPr>
            <w:tcW w:w="1075" w:type="dxa"/>
            <w:vAlign w:val="center"/>
          </w:tcPr>
          <w:p w14:paraId="16CB830F" w14:textId="77777777" w:rsidR="00845CDD" w:rsidRDefault="00B337D8">
            <w:r>
              <w:t>42.3</w:t>
            </w:r>
          </w:p>
        </w:tc>
        <w:tc>
          <w:tcPr>
            <w:tcW w:w="3356" w:type="dxa"/>
            <w:vAlign w:val="center"/>
          </w:tcPr>
          <w:p w14:paraId="186F8A4D" w14:textId="77777777" w:rsidR="00845CDD" w:rsidRDefault="00B337D8">
            <w:r>
              <w:t>34.92</w:t>
            </w:r>
          </w:p>
        </w:tc>
      </w:tr>
      <w:tr w:rsidR="00845CDD" w14:paraId="29750CEE" w14:textId="77777777">
        <w:tc>
          <w:tcPr>
            <w:tcW w:w="690" w:type="dxa"/>
            <w:vMerge/>
            <w:vAlign w:val="center"/>
          </w:tcPr>
          <w:p w14:paraId="0E6EE26A" w14:textId="77777777" w:rsidR="00845CDD" w:rsidRDefault="00845CDD"/>
        </w:tc>
        <w:tc>
          <w:tcPr>
            <w:tcW w:w="1992" w:type="dxa"/>
            <w:vAlign w:val="center"/>
          </w:tcPr>
          <w:p w14:paraId="4EF0A63E" w14:textId="77777777" w:rsidR="00845CDD" w:rsidRDefault="00B337D8">
            <w:r>
              <w:t>1005@11</w:t>
            </w:r>
          </w:p>
        </w:tc>
        <w:tc>
          <w:tcPr>
            <w:tcW w:w="3186" w:type="dxa"/>
            <w:vAlign w:val="center"/>
          </w:tcPr>
          <w:p w14:paraId="01267909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3BFDFFF3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1A50D12B" w14:textId="77777777" w:rsidR="00845CDD" w:rsidRDefault="00B337D8">
            <w:r>
              <w:t>35.62</w:t>
            </w:r>
          </w:p>
        </w:tc>
      </w:tr>
      <w:tr w:rsidR="00845CDD" w14:paraId="7D5B521A" w14:textId="77777777">
        <w:tc>
          <w:tcPr>
            <w:tcW w:w="690" w:type="dxa"/>
            <w:vMerge/>
            <w:vAlign w:val="center"/>
          </w:tcPr>
          <w:p w14:paraId="0A7DC3AE" w14:textId="77777777" w:rsidR="00845CDD" w:rsidRDefault="00845CDD"/>
        </w:tc>
        <w:tc>
          <w:tcPr>
            <w:tcW w:w="1992" w:type="dxa"/>
            <w:vAlign w:val="center"/>
          </w:tcPr>
          <w:p w14:paraId="15C8AD0D" w14:textId="77777777" w:rsidR="00845CDD" w:rsidRDefault="00B337D8">
            <w:r>
              <w:t>1006@11</w:t>
            </w:r>
          </w:p>
        </w:tc>
        <w:tc>
          <w:tcPr>
            <w:tcW w:w="3186" w:type="dxa"/>
            <w:vAlign w:val="center"/>
          </w:tcPr>
          <w:p w14:paraId="4EA38019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717617A5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5A76099A" w14:textId="77777777" w:rsidR="00845CDD" w:rsidRDefault="00B337D8">
            <w:r>
              <w:t>35.50</w:t>
            </w:r>
          </w:p>
        </w:tc>
      </w:tr>
      <w:tr w:rsidR="00845CDD" w14:paraId="65D9E238" w14:textId="77777777">
        <w:tc>
          <w:tcPr>
            <w:tcW w:w="690" w:type="dxa"/>
            <w:vMerge/>
            <w:vAlign w:val="center"/>
          </w:tcPr>
          <w:p w14:paraId="3369A4A2" w14:textId="77777777" w:rsidR="00845CDD" w:rsidRDefault="00845CDD"/>
        </w:tc>
        <w:tc>
          <w:tcPr>
            <w:tcW w:w="1992" w:type="dxa"/>
            <w:vAlign w:val="center"/>
          </w:tcPr>
          <w:p w14:paraId="76DDB7FC" w14:textId="77777777" w:rsidR="00845CDD" w:rsidRDefault="00B337D8">
            <w:r>
              <w:t>1007@11</w:t>
            </w:r>
          </w:p>
        </w:tc>
        <w:tc>
          <w:tcPr>
            <w:tcW w:w="3186" w:type="dxa"/>
            <w:vAlign w:val="center"/>
          </w:tcPr>
          <w:p w14:paraId="32E83649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11774C30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28B293B9" w14:textId="77777777" w:rsidR="00845CDD" w:rsidRDefault="00B337D8">
            <w:r>
              <w:t>35.49</w:t>
            </w:r>
          </w:p>
        </w:tc>
      </w:tr>
      <w:tr w:rsidR="00845CDD" w14:paraId="5107D281" w14:textId="77777777">
        <w:tc>
          <w:tcPr>
            <w:tcW w:w="690" w:type="dxa"/>
            <w:vMerge/>
            <w:vAlign w:val="center"/>
          </w:tcPr>
          <w:p w14:paraId="72C85927" w14:textId="77777777" w:rsidR="00845CDD" w:rsidRDefault="00845CDD"/>
        </w:tc>
        <w:tc>
          <w:tcPr>
            <w:tcW w:w="1992" w:type="dxa"/>
            <w:vAlign w:val="center"/>
          </w:tcPr>
          <w:p w14:paraId="0B113312" w14:textId="77777777" w:rsidR="00845CDD" w:rsidRDefault="00B337D8">
            <w:r>
              <w:t>1008@11</w:t>
            </w:r>
          </w:p>
        </w:tc>
        <w:tc>
          <w:tcPr>
            <w:tcW w:w="3186" w:type="dxa"/>
            <w:vAlign w:val="center"/>
          </w:tcPr>
          <w:p w14:paraId="2DE0DD6E" w14:textId="77777777" w:rsidR="00845CDD" w:rsidRDefault="00B337D8">
            <w:r>
              <w:t>主卧室</w:t>
            </w:r>
          </w:p>
        </w:tc>
        <w:tc>
          <w:tcPr>
            <w:tcW w:w="1075" w:type="dxa"/>
            <w:vAlign w:val="center"/>
          </w:tcPr>
          <w:p w14:paraId="269B9F07" w14:textId="77777777" w:rsidR="00845CDD" w:rsidRDefault="00B337D8">
            <w:r>
              <w:t>28.6</w:t>
            </w:r>
          </w:p>
        </w:tc>
        <w:tc>
          <w:tcPr>
            <w:tcW w:w="3356" w:type="dxa"/>
            <w:vAlign w:val="center"/>
          </w:tcPr>
          <w:p w14:paraId="3B308FC2" w14:textId="77777777" w:rsidR="00845CDD" w:rsidRDefault="00B337D8">
            <w:r>
              <w:t>35.62</w:t>
            </w:r>
          </w:p>
        </w:tc>
      </w:tr>
      <w:tr w:rsidR="00845CDD" w14:paraId="55424CBE" w14:textId="77777777">
        <w:tc>
          <w:tcPr>
            <w:tcW w:w="690" w:type="dxa"/>
            <w:vMerge/>
            <w:vAlign w:val="center"/>
          </w:tcPr>
          <w:p w14:paraId="34236E37" w14:textId="77777777" w:rsidR="00845CDD" w:rsidRDefault="00845CDD"/>
        </w:tc>
        <w:tc>
          <w:tcPr>
            <w:tcW w:w="1992" w:type="dxa"/>
            <w:vAlign w:val="center"/>
          </w:tcPr>
          <w:p w14:paraId="4E47F52B" w14:textId="77777777" w:rsidR="00845CDD" w:rsidRDefault="00B337D8">
            <w:r>
              <w:t>1011@11</w:t>
            </w:r>
          </w:p>
        </w:tc>
        <w:tc>
          <w:tcPr>
            <w:tcW w:w="3186" w:type="dxa"/>
            <w:vAlign w:val="center"/>
          </w:tcPr>
          <w:p w14:paraId="39954D8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2FCB5ABB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27647DFE" w14:textId="77777777" w:rsidR="00845CDD" w:rsidRDefault="00B337D8">
            <w:r>
              <w:t>35.82</w:t>
            </w:r>
          </w:p>
        </w:tc>
      </w:tr>
      <w:tr w:rsidR="00845CDD" w14:paraId="4F01E8F3" w14:textId="77777777">
        <w:tc>
          <w:tcPr>
            <w:tcW w:w="690" w:type="dxa"/>
            <w:vMerge/>
            <w:vAlign w:val="center"/>
          </w:tcPr>
          <w:p w14:paraId="6B86FC33" w14:textId="77777777" w:rsidR="00845CDD" w:rsidRDefault="00845CDD"/>
        </w:tc>
        <w:tc>
          <w:tcPr>
            <w:tcW w:w="1992" w:type="dxa"/>
            <w:vAlign w:val="center"/>
          </w:tcPr>
          <w:p w14:paraId="34860EF0" w14:textId="77777777" w:rsidR="00845CDD" w:rsidRDefault="00B337D8">
            <w:r>
              <w:t>1012@11</w:t>
            </w:r>
          </w:p>
        </w:tc>
        <w:tc>
          <w:tcPr>
            <w:tcW w:w="3186" w:type="dxa"/>
            <w:vAlign w:val="center"/>
          </w:tcPr>
          <w:p w14:paraId="15F7E1EF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61A35202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518DFBCE" w14:textId="77777777" w:rsidR="00845CDD" w:rsidRDefault="00B337D8">
            <w:r>
              <w:t>35.83</w:t>
            </w:r>
          </w:p>
        </w:tc>
      </w:tr>
      <w:tr w:rsidR="00845CDD" w14:paraId="5480FAC4" w14:textId="77777777">
        <w:tc>
          <w:tcPr>
            <w:tcW w:w="690" w:type="dxa"/>
            <w:vMerge/>
            <w:vAlign w:val="center"/>
          </w:tcPr>
          <w:p w14:paraId="17528753" w14:textId="77777777" w:rsidR="00845CDD" w:rsidRDefault="00845CDD"/>
        </w:tc>
        <w:tc>
          <w:tcPr>
            <w:tcW w:w="1992" w:type="dxa"/>
            <w:vAlign w:val="center"/>
          </w:tcPr>
          <w:p w14:paraId="541E34D9" w14:textId="77777777" w:rsidR="00845CDD" w:rsidRDefault="00B337D8">
            <w:r>
              <w:t>1013@11</w:t>
            </w:r>
          </w:p>
        </w:tc>
        <w:tc>
          <w:tcPr>
            <w:tcW w:w="3186" w:type="dxa"/>
            <w:vAlign w:val="center"/>
          </w:tcPr>
          <w:p w14:paraId="25DE3D6E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9E75B35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1BA2ED94" w14:textId="77777777" w:rsidR="00845CDD" w:rsidRDefault="00B337D8">
            <w:r>
              <w:t>35.94</w:t>
            </w:r>
          </w:p>
        </w:tc>
      </w:tr>
      <w:tr w:rsidR="00845CDD" w14:paraId="7F8527C4" w14:textId="77777777">
        <w:tc>
          <w:tcPr>
            <w:tcW w:w="690" w:type="dxa"/>
            <w:vMerge/>
            <w:vAlign w:val="center"/>
          </w:tcPr>
          <w:p w14:paraId="73210D4A" w14:textId="77777777" w:rsidR="00845CDD" w:rsidRDefault="00845CDD"/>
        </w:tc>
        <w:tc>
          <w:tcPr>
            <w:tcW w:w="1992" w:type="dxa"/>
            <w:vAlign w:val="center"/>
          </w:tcPr>
          <w:p w14:paraId="5607B2CA" w14:textId="77777777" w:rsidR="00845CDD" w:rsidRDefault="00B337D8">
            <w:r>
              <w:t>1014@11</w:t>
            </w:r>
          </w:p>
        </w:tc>
        <w:tc>
          <w:tcPr>
            <w:tcW w:w="3186" w:type="dxa"/>
            <w:vAlign w:val="center"/>
          </w:tcPr>
          <w:p w14:paraId="0062C03C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677570E5" w14:textId="77777777" w:rsidR="00845CDD" w:rsidRDefault="00B337D8">
            <w:r>
              <w:t>15.1</w:t>
            </w:r>
          </w:p>
        </w:tc>
        <w:tc>
          <w:tcPr>
            <w:tcW w:w="3356" w:type="dxa"/>
            <w:vAlign w:val="center"/>
          </w:tcPr>
          <w:p w14:paraId="1F78FCC0" w14:textId="77777777" w:rsidR="00845CDD" w:rsidRDefault="00B337D8">
            <w:r>
              <w:t>35.88</w:t>
            </w:r>
          </w:p>
        </w:tc>
      </w:tr>
      <w:tr w:rsidR="00845CDD" w14:paraId="4E30897C" w14:textId="77777777">
        <w:tc>
          <w:tcPr>
            <w:tcW w:w="690" w:type="dxa"/>
            <w:vMerge/>
            <w:vAlign w:val="center"/>
          </w:tcPr>
          <w:p w14:paraId="32537820" w14:textId="77777777" w:rsidR="00845CDD" w:rsidRDefault="00845CDD"/>
        </w:tc>
        <w:tc>
          <w:tcPr>
            <w:tcW w:w="1992" w:type="dxa"/>
            <w:vAlign w:val="center"/>
          </w:tcPr>
          <w:p w14:paraId="47342915" w14:textId="77777777" w:rsidR="00845CDD" w:rsidRDefault="00B337D8">
            <w:r>
              <w:t>1015@11</w:t>
            </w:r>
          </w:p>
        </w:tc>
        <w:tc>
          <w:tcPr>
            <w:tcW w:w="3186" w:type="dxa"/>
            <w:vAlign w:val="center"/>
          </w:tcPr>
          <w:p w14:paraId="3718F314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332280C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46372FC6" w14:textId="77777777" w:rsidR="00845CDD" w:rsidRDefault="00B337D8">
            <w:r>
              <w:t>35.48</w:t>
            </w:r>
          </w:p>
        </w:tc>
      </w:tr>
      <w:tr w:rsidR="00845CDD" w14:paraId="1081E3FA" w14:textId="77777777">
        <w:tc>
          <w:tcPr>
            <w:tcW w:w="690" w:type="dxa"/>
            <w:vMerge/>
            <w:vAlign w:val="center"/>
          </w:tcPr>
          <w:p w14:paraId="3717299F" w14:textId="77777777" w:rsidR="00845CDD" w:rsidRDefault="00845CDD"/>
        </w:tc>
        <w:tc>
          <w:tcPr>
            <w:tcW w:w="1992" w:type="dxa"/>
            <w:vAlign w:val="center"/>
          </w:tcPr>
          <w:p w14:paraId="0EA48EDC" w14:textId="77777777" w:rsidR="00845CDD" w:rsidRDefault="00B337D8">
            <w:r>
              <w:t>1016@11</w:t>
            </w:r>
          </w:p>
        </w:tc>
        <w:tc>
          <w:tcPr>
            <w:tcW w:w="3186" w:type="dxa"/>
            <w:vAlign w:val="center"/>
          </w:tcPr>
          <w:p w14:paraId="5A093615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2E6CAB42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19F2BE79" w14:textId="77777777" w:rsidR="00845CDD" w:rsidRDefault="00B337D8">
            <w:r>
              <w:t>35.51</w:t>
            </w:r>
          </w:p>
        </w:tc>
      </w:tr>
      <w:tr w:rsidR="00845CDD" w14:paraId="0EB437B2" w14:textId="77777777">
        <w:tc>
          <w:tcPr>
            <w:tcW w:w="690" w:type="dxa"/>
            <w:vMerge/>
            <w:vAlign w:val="center"/>
          </w:tcPr>
          <w:p w14:paraId="6213B440" w14:textId="77777777" w:rsidR="00845CDD" w:rsidRDefault="00845CDD"/>
        </w:tc>
        <w:tc>
          <w:tcPr>
            <w:tcW w:w="1992" w:type="dxa"/>
            <w:vAlign w:val="center"/>
          </w:tcPr>
          <w:p w14:paraId="28F6F190" w14:textId="77777777" w:rsidR="00845CDD" w:rsidRDefault="00B337D8">
            <w:r>
              <w:t>1017@11</w:t>
            </w:r>
          </w:p>
        </w:tc>
        <w:tc>
          <w:tcPr>
            <w:tcW w:w="3186" w:type="dxa"/>
            <w:vAlign w:val="center"/>
          </w:tcPr>
          <w:p w14:paraId="249DF3E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5AA20562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14B56A1B" w14:textId="77777777" w:rsidR="00845CDD" w:rsidRDefault="00B337D8">
            <w:r>
              <w:t>35.43</w:t>
            </w:r>
          </w:p>
        </w:tc>
      </w:tr>
      <w:tr w:rsidR="00845CDD" w14:paraId="1D05A4C2" w14:textId="77777777">
        <w:tc>
          <w:tcPr>
            <w:tcW w:w="690" w:type="dxa"/>
            <w:vMerge/>
            <w:vAlign w:val="center"/>
          </w:tcPr>
          <w:p w14:paraId="32C96FBF" w14:textId="77777777" w:rsidR="00845CDD" w:rsidRDefault="00845CDD"/>
        </w:tc>
        <w:tc>
          <w:tcPr>
            <w:tcW w:w="1992" w:type="dxa"/>
            <w:vAlign w:val="center"/>
          </w:tcPr>
          <w:p w14:paraId="74D0C22F" w14:textId="77777777" w:rsidR="00845CDD" w:rsidRDefault="00B337D8">
            <w:r>
              <w:t>1018@11</w:t>
            </w:r>
          </w:p>
        </w:tc>
        <w:tc>
          <w:tcPr>
            <w:tcW w:w="3186" w:type="dxa"/>
            <w:vAlign w:val="center"/>
          </w:tcPr>
          <w:p w14:paraId="07B67013" w14:textId="77777777" w:rsidR="00845CDD" w:rsidRDefault="00B337D8">
            <w:r>
              <w:t>次卧室</w:t>
            </w:r>
          </w:p>
        </w:tc>
        <w:tc>
          <w:tcPr>
            <w:tcW w:w="1075" w:type="dxa"/>
            <w:vAlign w:val="center"/>
          </w:tcPr>
          <w:p w14:paraId="7CF64B10" w14:textId="77777777" w:rsidR="00845CDD" w:rsidRDefault="00B337D8">
            <w:r>
              <w:t>11.2</w:t>
            </w:r>
          </w:p>
        </w:tc>
        <w:tc>
          <w:tcPr>
            <w:tcW w:w="3356" w:type="dxa"/>
            <w:vAlign w:val="center"/>
          </w:tcPr>
          <w:p w14:paraId="0FAA8D91" w14:textId="77777777" w:rsidR="00845CDD" w:rsidRDefault="00B337D8">
            <w:r>
              <w:t>35.48</w:t>
            </w:r>
          </w:p>
        </w:tc>
      </w:tr>
      <w:tr w:rsidR="00845CDD" w14:paraId="136DCBAC" w14:textId="77777777">
        <w:tc>
          <w:tcPr>
            <w:tcW w:w="690" w:type="dxa"/>
            <w:vMerge/>
            <w:vAlign w:val="center"/>
          </w:tcPr>
          <w:p w14:paraId="7C8E58FA" w14:textId="77777777" w:rsidR="00845CDD" w:rsidRDefault="00845CDD"/>
        </w:tc>
        <w:tc>
          <w:tcPr>
            <w:tcW w:w="1992" w:type="dxa"/>
            <w:vAlign w:val="center"/>
          </w:tcPr>
          <w:p w14:paraId="7BF858FE" w14:textId="77777777" w:rsidR="00845CDD" w:rsidRDefault="00B337D8">
            <w:r>
              <w:t>1019@11</w:t>
            </w:r>
          </w:p>
        </w:tc>
        <w:tc>
          <w:tcPr>
            <w:tcW w:w="3186" w:type="dxa"/>
            <w:vAlign w:val="center"/>
          </w:tcPr>
          <w:p w14:paraId="017AF0F4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647A6AAC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475B44DE" w14:textId="77777777" w:rsidR="00845CDD" w:rsidRDefault="00B337D8">
            <w:r>
              <w:t>35.68</w:t>
            </w:r>
          </w:p>
        </w:tc>
      </w:tr>
      <w:tr w:rsidR="00845CDD" w14:paraId="7801E2B1" w14:textId="77777777">
        <w:tc>
          <w:tcPr>
            <w:tcW w:w="690" w:type="dxa"/>
            <w:vMerge/>
            <w:vAlign w:val="center"/>
          </w:tcPr>
          <w:p w14:paraId="762B42D9" w14:textId="77777777" w:rsidR="00845CDD" w:rsidRDefault="00845CDD"/>
        </w:tc>
        <w:tc>
          <w:tcPr>
            <w:tcW w:w="1992" w:type="dxa"/>
            <w:vAlign w:val="center"/>
          </w:tcPr>
          <w:p w14:paraId="74B075F7" w14:textId="77777777" w:rsidR="00845CDD" w:rsidRDefault="00B337D8">
            <w:r>
              <w:t>1020@11</w:t>
            </w:r>
          </w:p>
        </w:tc>
        <w:tc>
          <w:tcPr>
            <w:tcW w:w="3186" w:type="dxa"/>
            <w:vAlign w:val="center"/>
          </w:tcPr>
          <w:p w14:paraId="30AA7DBE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17A6A2FD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6EC789E4" w14:textId="77777777" w:rsidR="00845CDD" w:rsidRDefault="00B337D8">
            <w:r>
              <w:t>35.56</w:t>
            </w:r>
          </w:p>
        </w:tc>
      </w:tr>
      <w:tr w:rsidR="00845CDD" w14:paraId="4917C816" w14:textId="77777777">
        <w:tc>
          <w:tcPr>
            <w:tcW w:w="690" w:type="dxa"/>
            <w:vMerge/>
            <w:vAlign w:val="center"/>
          </w:tcPr>
          <w:p w14:paraId="7B628BAB" w14:textId="77777777" w:rsidR="00845CDD" w:rsidRDefault="00845CDD"/>
        </w:tc>
        <w:tc>
          <w:tcPr>
            <w:tcW w:w="1992" w:type="dxa"/>
            <w:vAlign w:val="center"/>
          </w:tcPr>
          <w:p w14:paraId="0E952A91" w14:textId="77777777" w:rsidR="00845CDD" w:rsidRDefault="00B337D8">
            <w:r>
              <w:t>1021@11</w:t>
            </w:r>
          </w:p>
        </w:tc>
        <w:tc>
          <w:tcPr>
            <w:tcW w:w="3186" w:type="dxa"/>
            <w:vAlign w:val="center"/>
          </w:tcPr>
          <w:p w14:paraId="0B8EB181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7C3C5782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31F61887" w14:textId="77777777" w:rsidR="00845CDD" w:rsidRDefault="00B337D8">
            <w:r>
              <w:t>35.71</w:t>
            </w:r>
          </w:p>
        </w:tc>
      </w:tr>
      <w:tr w:rsidR="00845CDD" w14:paraId="6B952C75" w14:textId="77777777">
        <w:tc>
          <w:tcPr>
            <w:tcW w:w="690" w:type="dxa"/>
            <w:vMerge/>
            <w:vAlign w:val="center"/>
          </w:tcPr>
          <w:p w14:paraId="3063D40D" w14:textId="77777777" w:rsidR="00845CDD" w:rsidRDefault="00845CDD"/>
        </w:tc>
        <w:tc>
          <w:tcPr>
            <w:tcW w:w="1992" w:type="dxa"/>
            <w:vAlign w:val="center"/>
          </w:tcPr>
          <w:p w14:paraId="00CACB52" w14:textId="77777777" w:rsidR="00845CDD" w:rsidRDefault="00B337D8">
            <w:r>
              <w:t>1022@11</w:t>
            </w:r>
          </w:p>
        </w:tc>
        <w:tc>
          <w:tcPr>
            <w:tcW w:w="3186" w:type="dxa"/>
            <w:vAlign w:val="center"/>
          </w:tcPr>
          <w:p w14:paraId="7EE6BF09" w14:textId="77777777" w:rsidR="00845CDD" w:rsidRDefault="00B337D8">
            <w:r>
              <w:t>厨房</w:t>
            </w:r>
          </w:p>
        </w:tc>
        <w:tc>
          <w:tcPr>
            <w:tcW w:w="1075" w:type="dxa"/>
            <w:vAlign w:val="center"/>
          </w:tcPr>
          <w:p w14:paraId="753BA997" w14:textId="77777777" w:rsidR="00845CDD" w:rsidRDefault="00B337D8">
            <w:r>
              <w:t>7.8</w:t>
            </w:r>
          </w:p>
        </w:tc>
        <w:tc>
          <w:tcPr>
            <w:tcW w:w="3356" w:type="dxa"/>
            <w:vAlign w:val="center"/>
          </w:tcPr>
          <w:p w14:paraId="0CE5EBD6" w14:textId="77777777" w:rsidR="00845CDD" w:rsidRDefault="00B337D8">
            <w:r>
              <w:t>35.63</w:t>
            </w:r>
          </w:p>
        </w:tc>
      </w:tr>
      <w:tr w:rsidR="00845CDD" w14:paraId="2ED3A2B5" w14:textId="77777777">
        <w:tc>
          <w:tcPr>
            <w:tcW w:w="690" w:type="dxa"/>
            <w:vMerge/>
            <w:vAlign w:val="center"/>
          </w:tcPr>
          <w:p w14:paraId="54D77BCA" w14:textId="77777777" w:rsidR="00845CDD" w:rsidRDefault="00845CDD"/>
        </w:tc>
        <w:tc>
          <w:tcPr>
            <w:tcW w:w="1992" w:type="dxa"/>
            <w:vAlign w:val="center"/>
          </w:tcPr>
          <w:p w14:paraId="69B4D4D0" w14:textId="77777777" w:rsidR="00845CDD" w:rsidRDefault="00B337D8">
            <w:r>
              <w:t>1023@11</w:t>
            </w:r>
          </w:p>
        </w:tc>
        <w:tc>
          <w:tcPr>
            <w:tcW w:w="3186" w:type="dxa"/>
            <w:vAlign w:val="center"/>
          </w:tcPr>
          <w:p w14:paraId="595526FF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32C5F302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6F085C8E" w14:textId="77777777" w:rsidR="00845CDD" w:rsidRDefault="00B337D8">
            <w:r>
              <w:t>28.22</w:t>
            </w:r>
          </w:p>
        </w:tc>
      </w:tr>
      <w:tr w:rsidR="00845CDD" w14:paraId="4A70D6BD" w14:textId="77777777">
        <w:tc>
          <w:tcPr>
            <w:tcW w:w="690" w:type="dxa"/>
            <w:vMerge/>
            <w:vAlign w:val="center"/>
          </w:tcPr>
          <w:p w14:paraId="0815BB9F" w14:textId="77777777" w:rsidR="00845CDD" w:rsidRDefault="00845CDD"/>
        </w:tc>
        <w:tc>
          <w:tcPr>
            <w:tcW w:w="1992" w:type="dxa"/>
            <w:vAlign w:val="center"/>
          </w:tcPr>
          <w:p w14:paraId="44CB6946" w14:textId="77777777" w:rsidR="00845CDD" w:rsidRDefault="00B337D8">
            <w:r>
              <w:t>1024@11</w:t>
            </w:r>
          </w:p>
        </w:tc>
        <w:tc>
          <w:tcPr>
            <w:tcW w:w="3186" w:type="dxa"/>
            <w:vAlign w:val="center"/>
          </w:tcPr>
          <w:p w14:paraId="4A928A34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72CCDCAE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383AFFB7" w14:textId="77777777" w:rsidR="00845CDD" w:rsidRDefault="00B337D8">
            <w:r>
              <w:t>29.21</w:t>
            </w:r>
          </w:p>
        </w:tc>
      </w:tr>
      <w:tr w:rsidR="00845CDD" w14:paraId="01EF2AE6" w14:textId="77777777">
        <w:tc>
          <w:tcPr>
            <w:tcW w:w="690" w:type="dxa"/>
            <w:vMerge/>
            <w:vAlign w:val="center"/>
          </w:tcPr>
          <w:p w14:paraId="65EAE088" w14:textId="77777777" w:rsidR="00845CDD" w:rsidRDefault="00845CDD"/>
        </w:tc>
        <w:tc>
          <w:tcPr>
            <w:tcW w:w="1992" w:type="dxa"/>
            <w:vAlign w:val="center"/>
          </w:tcPr>
          <w:p w14:paraId="7EB4B35E" w14:textId="77777777" w:rsidR="00845CDD" w:rsidRDefault="00B337D8">
            <w:r>
              <w:t>1025@11</w:t>
            </w:r>
          </w:p>
        </w:tc>
        <w:tc>
          <w:tcPr>
            <w:tcW w:w="3186" w:type="dxa"/>
            <w:vAlign w:val="center"/>
          </w:tcPr>
          <w:p w14:paraId="755227EA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6BD22521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77E75D31" w14:textId="77777777" w:rsidR="00845CDD" w:rsidRDefault="00B337D8">
            <w:r>
              <w:t>29.04</w:t>
            </w:r>
          </w:p>
        </w:tc>
      </w:tr>
      <w:tr w:rsidR="00845CDD" w14:paraId="4C2096E3" w14:textId="77777777">
        <w:tc>
          <w:tcPr>
            <w:tcW w:w="690" w:type="dxa"/>
            <w:vMerge/>
            <w:vAlign w:val="center"/>
          </w:tcPr>
          <w:p w14:paraId="4F4D640A" w14:textId="77777777" w:rsidR="00845CDD" w:rsidRDefault="00845CDD"/>
        </w:tc>
        <w:tc>
          <w:tcPr>
            <w:tcW w:w="1992" w:type="dxa"/>
            <w:vAlign w:val="center"/>
          </w:tcPr>
          <w:p w14:paraId="6703AD19" w14:textId="77777777" w:rsidR="00845CDD" w:rsidRDefault="00B337D8">
            <w:r>
              <w:t>1026@11</w:t>
            </w:r>
          </w:p>
        </w:tc>
        <w:tc>
          <w:tcPr>
            <w:tcW w:w="3186" w:type="dxa"/>
            <w:vAlign w:val="center"/>
          </w:tcPr>
          <w:p w14:paraId="13148448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15237CB9" w14:textId="77777777" w:rsidR="00845CDD" w:rsidRDefault="00B337D8">
            <w:r>
              <w:t>6.3</w:t>
            </w:r>
          </w:p>
        </w:tc>
        <w:tc>
          <w:tcPr>
            <w:tcW w:w="3356" w:type="dxa"/>
            <w:vAlign w:val="center"/>
          </w:tcPr>
          <w:p w14:paraId="0D749263" w14:textId="77777777" w:rsidR="00845CDD" w:rsidRDefault="00B337D8">
            <w:r>
              <w:t>27.87</w:t>
            </w:r>
          </w:p>
        </w:tc>
      </w:tr>
      <w:tr w:rsidR="00845CDD" w14:paraId="563CC562" w14:textId="77777777">
        <w:tc>
          <w:tcPr>
            <w:tcW w:w="690" w:type="dxa"/>
            <w:vMerge/>
            <w:vAlign w:val="center"/>
          </w:tcPr>
          <w:p w14:paraId="194961C7" w14:textId="77777777" w:rsidR="00845CDD" w:rsidRDefault="00845CDD"/>
        </w:tc>
        <w:tc>
          <w:tcPr>
            <w:tcW w:w="1992" w:type="dxa"/>
            <w:vAlign w:val="center"/>
          </w:tcPr>
          <w:p w14:paraId="2F38C491" w14:textId="77777777" w:rsidR="00845CDD" w:rsidRDefault="00B337D8">
            <w:r>
              <w:t>1033@11</w:t>
            </w:r>
          </w:p>
        </w:tc>
        <w:tc>
          <w:tcPr>
            <w:tcW w:w="3186" w:type="dxa"/>
            <w:vAlign w:val="center"/>
          </w:tcPr>
          <w:p w14:paraId="2FD9CE23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51C5D7ED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2DF97651" w14:textId="77777777" w:rsidR="00845CDD" w:rsidRDefault="00B337D8">
            <w:r>
              <w:t>29.65</w:t>
            </w:r>
          </w:p>
        </w:tc>
      </w:tr>
      <w:tr w:rsidR="00845CDD" w14:paraId="43E0D4FD" w14:textId="77777777">
        <w:tc>
          <w:tcPr>
            <w:tcW w:w="690" w:type="dxa"/>
            <w:vMerge/>
            <w:vAlign w:val="center"/>
          </w:tcPr>
          <w:p w14:paraId="746D3723" w14:textId="77777777" w:rsidR="00845CDD" w:rsidRDefault="00845CDD"/>
        </w:tc>
        <w:tc>
          <w:tcPr>
            <w:tcW w:w="1992" w:type="dxa"/>
            <w:vAlign w:val="center"/>
          </w:tcPr>
          <w:p w14:paraId="1CE92131" w14:textId="77777777" w:rsidR="00845CDD" w:rsidRDefault="00B337D8">
            <w:r>
              <w:t>1034@11</w:t>
            </w:r>
          </w:p>
        </w:tc>
        <w:tc>
          <w:tcPr>
            <w:tcW w:w="3186" w:type="dxa"/>
            <w:vAlign w:val="center"/>
          </w:tcPr>
          <w:p w14:paraId="36AB28CC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5F48E556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0A92FC2C" w14:textId="77777777" w:rsidR="00845CDD" w:rsidRDefault="00B337D8">
            <w:r>
              <w:t>29.66</w:t>
            </w:r>
          </w:p>
        </w:tc>
      </w:tr>
      <w:tr w:rsidR="00845CDD" w14:paraId="04BFAE92" w14:textId="77777777">
        <w:tc>
          <w:tcPr>
            <w:tcW w:w="690" w:type="dxa"/>
            <w:vMerge/>
            <w:vAlign w:val="center"/>
          </w:tcPr>
          <w:p w14:paraId="2357BFCF" w14:textId="77777777" w:rsidR="00845CDD" w:rsidRDefault="00845CDD"/>
        </w:tc>
        <w:tc>
          <w:tcPr>
            <w:tcW w:w="1992" w:type="dxa"/>
            <w:vAlign w:val="center"/>
          </w:tcPr>
          <w:p w14:paraId="78663021" w14:textId="77777777" w:rsidR="00845CDD" w:rsidRDefault="00B337D8">
            <w:r>
              <w:t>1035@11</w:t>
            </w:r>
          </w:p>
        </w:tc>
        <w:tc>
          <w:tcPr>
            <w:tcW w:w="3186" w:type="dxa"/>
            <w:vAlign w:val="center"/>
          </w:tcPr>
          <w:p w14:paraId="03514A38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6098ECEE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65C65535" w14:textId="77777777" w:rsidR="00845CDD" w:rsidRDefault="00B337D8">
            <w:r>
              <w:t>28.64</w:t>
            </w:r>
          </w:p>
        </w:tc>
      </w:tr>
      <w:tr w:rsidR="00845CDD" w14:paraId="44831BB0" w14:textId="77777777">
        <w:tc>
          <w:tcPr>
            <w:tcW w:w="690" w:type="dxa"/>
            <w:vMerge/>
            <w:vAlign w:val="center"/>
          </w:tcPr>
          <w:p w14:paraId="4898C21F" w14:textId="77777777" w:rsidR="00845CDD" w:rsidRDefault="00845CDD"/>
        </w:tc>
        <w:tc>
          <w:tcPr>
            <w:tcW w:w="1992" w:type="dxa"/>
            <w:vAlign w:val="center"/>
          </w:tcPr>
          <w:p w14:paraId="275C0A1C" w14:textId="77777777" w:rsidR="00845CDD" w:rsidRDefault="00B337D8">
            <w:r>
              <w:t>1036@11</w:t>
            </w:r>
          </w:p>
        </w:tc>
        <w:tc>
          <w:tcPr>
            <w:tcW w:w="3186" w:type="dxa"/>
            <w:vAlign w:val="center"/>
          </w:tcPr>
          <w:p w14:paraId="10FCAEC3" w14:textId="77777777" w:rsidR="00845CDD" w:rsidRDefault="00B337D8">
            <w:r>
              <w:t>封闭阳台</w:t>
            </w:r>
          </w:p>
        </w:tc>
        <w:tc>
          <w:tcPr>
            <w:tcW w:w="1075" w:type="dxa"/>
            <w:vAlign w:val="center"/>
          </w:tcPr>
          <w:p w14:paraId="48C93978" w14:textId="77777777" w:rsidR="00845CDD" w:rsidRDefault="00B337D8">
            <w:r>
              <w:t>3.6</w:t>
            </w:r>
          </w:p>
        </w:tc>
        <w:tc>
          <w:tcPr>
            <w:tcW w:w="3356" w:type="dxa"/>
            <w:vAlign w:val="center"/>
          </w:tcPr>
          <w:p w14:paraId="6AAE8722" w14:textId="77777777" w:rsidR="00845CDD" w:rsidRDefault="00B337D8">
            <w:r>
              <w:t>28.65</w:t>
            </w:r>
          </w:p>
        </w:tc>
      </w:tr>
      <w:tr w:rsidR="00845CDD" w14:paraId="3C40F815" w14:textId="77777777">
        <w:tc>
          <w:tcPr>
            <w:tcW w:w="6943" w:type="dxa"/>
            <w:gridSpan w:val="4"/>
            <w:vAlign w:val="center"/>
          </w:tcPr>
          <w:p w14:paraId="74C9FDD6" w14:textId="77777777" w:rsidR="00845CDD" w:rsidRDefault="00B337D8">
            <w:r>
              <w:t>建筑满足热舒适区间的时间达标比例</w:t>
            </w:r>
            <w:r>
              <w:t>(%)</w:t>
            </w:r>
          </w:p>
        </w:tc>
        <w:tc>
          <w:tcPr>
            <w:tcW w:w="3356" w:type="dxa"/>
            <w:vAlign w:val="center"/>
          </w:tcPr>
          <w:p w14:paraId="041BDEDA" w14:textId="77777777" w:rsidR="00845CDD" w:rsidRDefault="00B337D8">
            <w:r>
              <w:t>35.65%</w:t>
            </w:r>
          </w:p>
        </w:tc>
      </w:tr>
    </w:tbl>
    <w:p w14:paraId="237A21E3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14:paraId="1F72B64B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0EC810E6" w14:textId="77777777" w:rsidR="008E2A42" w:rsidRPr="00E14B7E" w:rsidRDefault="00A968A5" w:rsidP="00A968A5">
      <w:pPr>
        <w:pStyle w:val="1"/>
        <w:tabs>
          <w:tab w:val="left" w:pos="432"/>
        </w:tabs>
      </w:pPr>
      <w:bookmarkStart w:id="52" w:name="_Toc38892143"/>
      <w:r w:rsidRPr="00E14B7E">
        <w:rPr>
          <w:rFonts w:hint="eastAsia"/>
        </w:rPr>
        <w:t>结论</w:t>
      </w:r>
      <w:bookmarkEnd w:id="52"/>
    </w:p>
    <w:p w14:paraId="2C3CFD21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35.65%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2</w:t>
      </w:r>
      <w:bookmarkEnd w:id="54"/>
      <w:r w:rsidR="005B277A" w:rsidRPr="00E14B7E">
        <w:rPr>
          <w:rFonts w:hint="eastAsia"/>
          <w:lang w:val="en-US"/>
        </w:rPr>
        <w:t>分。</w:t>
      </w:r>
    </w:p>
    <w:p w14:paraId="3AC7AFF5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14:paraId="19B62319" w14:textId="77777777"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14:paraId="7B6D286E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[1001@1]</w:t>
      </w:r>
    </w:p>
    <w:p w14:paraId="25B5069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260C137" wp14:editId="04E15139">
            <wp:extent cx="5667375" cy="3657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8CDE" w14:textId="77777777" w:rsidR="00E236A9" w:rsidRPr="001A6A96" w:rsidRDefault="00B337D8" w:rsidP="00790A17">
      <w:pPr>
        <w:jc w:val="center"/>
      </w:pPr>
      <w:r>
        <w:rPr>
          <w:rFonts w:hint="eastAsia"/>
        </w:rPr>
        <w:t>1001@1</w:t>
      </w:r>
      <w:r>
        <w:rPr>
          <w:rFonts w:hint="eastAsia"/>
        </w:rPr>
        <w:t>房间</w:t>
      </w:r>
      <w:r>
        <w:t>全年逐时温度图</w:t>
      </w:r>
    </w:p>
    <w:p w14:paraId="4B2DF039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</w:t>
      </w:r>
      <w:r>
        <w:rPr>
          <w:rFonts w:hint="eastAsia"/>
        </w:rPr>
        <w:t>1002@1]</w:t>
      </w:r>
    </w:p>
    <w:p w14:paraId="3C6590C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2F59D18" wp14:editId="3398940F">
            <wp:extent cx="5667375" cy="36576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D700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1002@1</w:t>
      </w:r>
      <w:r>
        <w:rPr>
          <w:rFonts w:hint="eastAsia"/>
        </w:rPr>
        <w:t>房间</w:t>
      </w:r>
      <w:r>
        <w:t>全年逐时温度图</w:t>
      </w:r>
    </w:p>
    <w:p w14:paraId="46F4DC43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[1003@1]</w:t>
      </w:r>
    </w:p>
    <w:p w14:paraId="3AB2D83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F74E454" wp14:editId="42686566">
            <wp:extent cx="5667375" cy="3657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D88B" w14:textId="77777777" w:rsidR="00E236A9" w:rsidRPr="001A6A96" w:rsidRDefault="00B337D8" w:rsidP="00790A17">
      <w:pPr>
        <w:jc w:val="center"/>
      </w:pPr>
      <w:r>
        <w:rPr>
          <w:rFonts w:hint="eastAsia"/>
        </w:rPr>
        <w:t>1003@1</w:t>
      </w:r>
      <w:r>
        <w:rPr>
          <w:rFonts w:hint="eastAsia"/>
        </w:rPr>
        <w:t>房间</w:t>
      </w:r>
      <w:r>
        <w:t>全年逐时温度图</w:t>
      </w:r>
    </w:p>
    <w:p w14:paraId="3FAC394B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[1004@1]</w:t>
      </w:r>
    </w:p>
    <w:p w14:paraId="4D1EC23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A06CFB3" wp14:editId="325AD11B">
            <wp:extent cx="5667375" cy="36576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CABD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1004@1</w:t>
      </w:r>
      <w:r>
        <w:rPr>
          <w:rFonts w:hint="eastAsia"/>
        </w:rPr>
        <w:t>房间</w:t>
      </w:r>
      <w:r>
        <w:t>全年逐时温度图</w:t>
      </w:r>
    </w:p>
    <w:p w14:paraId="75CA6E94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[1005@1]</w:t>
      </w:r>
    </w:p>
    <w:p w14:paraId="72010D43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114D2CC" wp14:editId="76E7BBB7">
            <wp:extent cx="5667375" cy="3657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B9F4" w14:textId="77777777" w:rsidR="00E236A9" w:rsidRPr="001A6A96" w:rsidRDefault="00B337D8" w:rsidP="00790A17">
      <w:pPr>
        <w:jc w:val="center"/>
      </w:pPr>
      <w:r>
        <w:rPr>
          <w:rFonts w:hint="eastAsia"/>
        </w:rPr>
        <w:t>1005@1</w:t>
      </w:r>
      <w:r>
        <w:rPr>
          <w:rFonts w:hint="eastAsia"/>
        </w:rPr>
        <w:t>房间</w:t>
      </w:r>
      <w:r>
        <w:t>全年逐时温度图</w:t>
      </w:r>
    </w:p>
    <w:p w14:paraId="58F88DCC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[1006@1]</w:t>
      </w:r>
    </w:p>
    <w:p w14:paraId="5264A1E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31952FE" wp14:editId="6D91A952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2F540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1006@1</w:t>
      </w:r>
      <w:r>
        <w:rPr>
          <w:rFonts w:hint="eastAsia"/>
        </w:rPr>
        <w:t>房间</w:t>
      </w:r>
      <w:r>
        <w:t>全年逐时温度图</w:t>
      </w:r>
    </w:p>
    <w:p w14:paraId="7BA78125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[1007@1]</w:t>
      </w:r>
    </w:p>
    <w:p w14:paraId="6412740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819A0D5" wp14:editId="5A3BD089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4008" w14:textId="77777777" w:rsidR="00E236A9" w:rsidRPr="001A6A96" w:rsidRDefault="00B337D8" w:rsidP="00790A17">
      <w:pPr>
        <w:jc w:val="center"/>
      </w:pPr>
      <w:r>
        <w:rPr>
          <w:rFonts w:hint="eastAsia"/>
        </w:rPr>
        <w:t>1007@1</w:t>
      </w:r>
      <w:r>
        <w:rPr>
          <w:rFonts w:hint="eastAsia"/>
        </w:rPr>
        <w:t>房间</w:t>
      </w:r>
      <w:r>
        <w:t>全年逐时温度图</w:t>
      </w:r>
    </w:p>
    <w:p w14:paraId="457746AD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[1008@1]</w:t>
      </w:r>
    </w:p>
    <w:p w14:paraId="0BDF378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3BC0AB6" wp14:editId="1FF3B406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50B3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1008@1</w:t>
      </w:r>
      <w:r>
        <w:rPr>
          <w:rFonts w:hint="eastAsia"/>
        </w:rPr>
        <w:t>房间</w:t>
      </w:r>
      <w:r>
        <w:t>全年逐时温度图</w:t>
      </w:r>
    </w:p>
    <w:p w14:paraId="0FBE92E9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[1011@1]</w:t>
      </w:r>
    </w:p>
    <w:p w14:paraId="1D16AABF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34DFDBB" wp14:editId="420BC793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1A69" w14:textId="77777777" w:rsidR="00E236A9" w:rsidRPr="001A6A96" w:rsidRDefault="00B337D8" w:rsidP="00790A17">
      <w:pPr>
        <w:jc w:val="center"/>
      </w:pPr>
      <w:r>
        <w:rPr>
          <w:rFonts w:hint="eastAsia"/>
        </w:rPr>
        <w:t>1011@1</w:t>
      </w:r>
      <w:r>
        <w:rPr>
          <w:rFonts w:hint="eastAsia"/>
        </w:rPr>
        <w:t>房间</w:t>
      </w:r>
      <w:r>
        <w:t>全年逐时温度图</w:t>
      </w:r>
    </w:p>
    <w:p w14:paraId="047EEA64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[1012@1]</w:t>
      </w:r>
    </w:p>
    <w:p w14:paraId="13F2B34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8F427AB" wp14:editId="29A2C016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7AEB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1012@1</w:t>
      </w:r>
      <w:r>
        <w:rPr>
          <w:rFonts w:hint="eastAsia"/>
        </w:rPr>
        <w:t>房间</w:t>
      </w:r>
      <w:r>
        <w:t>全年逐时温度图</w:t>
      </w:r>
    </w:p>
    <w:p w14:paraId="78D9836D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[1013@1]</w:t>
      </w:r>
    </w:p>
    <w:p w14:paraId="4B93E8A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3AFD439" wp14:editId="6B6D6C71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2D43" w14:textId="77777777" w:rsidR="00E236A9" w:rsidRPr="001A6A96" w:rsidRDefault="00B337D8" w:rsidP="00790A17">
      <w:pPr>
        <w:jc w:val="center"/>
      </w:pPr>
      <w:r>
        <w:rPr>
          <w:rFonts w:hint="eastAsia"/>
        </w:rPr>
        <w:t>1013@1</w:t>
      </w:r>
      <w:r>
        <w:rPr>
          <w:rFonts w:hint="eastAsia"/>
        </w:rPr>
        <w:t>房间</w:t>
      </w:r>
      <w:r>
        <w:t>全年逐时温度图</w:t>
      </w:r>
    </w:p>
    <w:p w14:paraId="5F9F12D8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[1014@1]</w:t>
      </w:r>
    </w:p>
    <w:p w14:paraId="74A2C873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FE60DCE" wp14:editId="17AC8143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D7C5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1014@1</w:t>
      </w:r>
      <w:r>
        <w:rPr>
          <w:rFonts w:hint="eastAsia"/>
        </w:rPr>
        <w:t>房间</w:t>
      </w:r>
      <w:r>
        <w:t>全年逐时温度图</w:t>
      </w:r>
    </w:p>
    <w:p w14:paraId="69925AEF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[1015@1]</w:t>
      </w:r>
    </w:p>
    <w:p w14:paraId="2EB76FC5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FE7B09E" wp14:editId="066F8FF8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B673" w14:textId="77777777" w:rsidR="00E236A9" w:rsidRPr="001A6A96" w:rsidRDefault="00B337D8" w:rsidP="00790A17">
      <w:pPr>
        <w:jc w:val="center"/>
      </w:pPr>
      <w:r>
        <w:rPr>
          <w:rFonts w:hint="eastAsia"/>
        </w:rPr>
        <w:t>1015@1</w:t>
      </w:r>
      <w:r>
        <w:rPr>
          <w:rFonts w:hint="eastAsia"/>
        </w:rPr>
        <w:t>房间</w:t>
      </w:r>
      <w:r>
        <w:t>全年逐时温度图</w:t>
      </w:r>
    </w:p>
    <w:p w14:paraId="302F4A79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[1016@1]</w:t>
      </w:r>
    </w:p>
    <w:p w14:paraId="2148BEA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0F2C629" wp14:editId="7CA8B4AF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E294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1016@1</w:t>
      </w:r>
      <w:r>
        <w:rPr>
          <w:rFonts w:hint="eastAsia"/>
        </w:rPr>
        <w:t>房间</w:t>
      </w:r>
      <w:r>
        <w:t>全年逐时温度图</w:t>
      </w:r>
    </w:p>
    <w:p w14:paraId="08923B89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[1017@1]</w:t>
      </w:r>
    </w:p>
    <w:p w14:paraId="6D029C4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F289AB4" wp14:editId="03C3DDCF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5C9E" w14:textId="77777777" w:rsidR="00E236A9" w:rsidRPr="001A6A96" w:rsidRDefault="00B337D8" w:rsidP="00790A17">
      <w:pPr>
        <w:jc w:val="center"/>
      </w:pPr>
      <w:r>
        <w:rPr>
          <w:rFonts w:hint="eastAsia"/>
        </w:rPr>
        <w:t>1017@1</w:t>
      </w:r>
      <w:r>
        <w:rPr>
          <w:rFonts w:hint="eastAsia"/>
        </w:rPr>
        <w:t>房间</w:t>
      </w:r>
      <w:r>
        <w:t>全年逐时温度图</w:t>
      </w:r>
    </w:p>
    <w:p w14:paraId="0574CBAE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[1018@1]</w:t>
      </w:r>
    </w:p>
    <w:p w14:paraId="6CB6811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C210FC4" wp14:editId="6B668334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2A80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1018@1</w:t>
      </w:r>
      <w:r>
        <w:rPr>
          <w:rFonts w:hint="eastAsia"/>
        </w:rPr>
        <w:t>房间</w:t>
      </w:r>
      <w:r>
        <w:t>全年逐时温度图</w:t>
      </w:r>
    </w:p>
    <w:p w14:paraId="595F38CE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[1019@1]</w:t>
      </w:r>
    </w:p>
    <w:p w14:paraId="35131B8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6C45A26" wp14:editId="45C3522D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5BC5" w14:textId="77777777" w:rsidR="00E236A9" w:rsidRPr="001A6A96" w:rsidRDefault="00B337D8" w:rsidP="00790A17">
      <w:pPr>
        <w:jc w:val="center"/>
      </w:pPr>
      <w:r>
        <w:rPr>
          <w:rFonts w:hint="eastAsia"/>
        </w:rPr>
        <w:t>1019@1</w:t>
      </w:r>
      <w:r>
        <w:rPr>
          <w:rFonts w:hint="eastAsia"/>
        </w:rPr>
        <w:t>房间</w:t>
      </w:r>
      <w:r>
        <w:t>全年逐时温度图</w:t>
      </w:r>
    </w:p>
    <w:p w14:paraId="5D1157DA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[1020@1]</w:t>
      </w:r>
    </w:p>
    <w:p w14:paraId="7D64246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134512D" wp14:editId="7F1B1A76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8372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1020@1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44C35699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[1021@1]</w:t>
      </w:r>
    </w:p>
    <w:p w14:paraId="14DE0F8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DD32F75" wp14:editId="39D06875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E073" w14:textId="77777777" w:rsidR="00E236A9" w:rsidRPr="001A6A96" w:rsidRDefault="00B337D8" w:rsidP="00790A17">
      <w:pPr>
        <w:jc w:val="center"/>
      </w:pPr>
      <w:r>
        <w:rPr>
          <w:rFonts w:hint="eastAsia"/>
        </w:rPr>
        <w:t>1021@1</w:t>
      </w:r>
      <w:r>
        <w:rPr>
          <w:rFonts w:hint="eastAsia"/>
        </w:rPr>
        <w:t>房间</w:t>
      </w:r>
      <w:r>
        <w:t>全年逐时温度图</w:t>
      </w:r>
    </w:p>
    <w:p w14:paraId="70DD61E8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[1022@1]</w:t>
      </w:r>
    </w:p>
    <w:p w14:paraId="78020214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B4418E3" wp14:editId="4E7B81C6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6C2C3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1022@1</w:t>
      </w:r>
      <w:r>
        <w:rPr>
          <w:rFonts w:hint="eastAsia"/>
        </w:rPr>
        <w:t>房间</w:t>
      </w:r>
      <w:r>
        <w:t>全年逐时温度图</w:t>
      </w:r>
    </w:p>
    <w:p w14:paraId="043A724F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[1023@1]</w:t>
      </w:r>
    </w:p>
    <w:p w14:paraId="513FEE6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32E6371" wp14:editId="55A9D013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EBA3" w14:textId="77777777" w:rsidR="00E236A9" w:rsidRPr="001A6A96" w:rsidRDefault="00B337D8" w:rsidP="00790A17">
      <w:pPr>
        <w:jc w:val="center"/>
      </w:pPr>
      <w:r>
        <w:rPr>
          <w:rFonts w:hint="eastAsia"/>
        </w:rPr>
        <w:t>1023@1</w:t>
      </w:r>
      <w:r>
        <w:rPr>
          <w:rFonts w:hint="eastAsia"/>
        </w:rPr>
        <w:t>房间</w:t>
      </w:r>
      <w:r>
        <w:t>全年逐时温度图</w:t>
      </w:r>
    </w:p>
    <w:p w14:paraId="3DC18409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[1024@1]</w:t>
      </w:r>
    </w:p>
    <w:p w14:paraId="43F33379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EA043A3" wp14:editId="154FC325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7981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1024@1</w:t>
      </w:r>
      <w:r>
        <w:rPr>
          <w:rFonts w:hint="eastAsia"/>
        </w:rPr>
        <w:t>房间</w:t>
      </w:r>
      <w:r>
        <w:t>全年逐时温度图</w:t>
      </w:r>
    </w:p>
    <w:p w14:paraId="00E42DD2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[1025@1]</w:t>
      </w:r>
    </w:p>
    <w:p w14:paraId="4CBE909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FFE30E5" wp14:editId="45A67B7C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5071" w14:textId="77777777" w:rsidR="00E236A9" w:rsidRPr="001A6A96" w:rsidRDefault="00B337D8" w:rsidP="00790A17">
      <w:pPr>
        <w:jc w:val="center"/>
      </w:pPr>
      <w:r>
        <w:rPr>
          <w:rFonts w:hint="eastAsia"/>
        </w:rPr>
        <w:t>1025@1</w:t>
      </w:r>
      <w:r>
        <w:rPr>
          <w:rFonts w:hint="eastAsia"/>
        </w:rPr>
        <w:t>房间</w:t>
      </w:r>
      <w:r>
        <w:t>全年逐时温度图</w:t>
      </w:r>
    </w:p>
    <w:p w14:paraId="3120E4F4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[1026@1]</w:t>
      </w:r>
    </w:p>
    <w:p w14:paraId="55FC3FA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EDC2A07" wp14:editId="7F450A2F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C449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1026@1</w:t>
      </w:r>
      <w:r>
        <w:rPr>
          <w:rFonts w:hint="eastAsia"/>
        </w:rPr>
        <w:t>房间</w:t>
      </w:r>
      <w:r>
        <w:t>全年逐时温度图</w:t>
      </w:r>
    </w:p>
    <w:p w14:paraId="7C2E08B2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[1033@1]</w:t>
      </w:r>
    </w:p>
    <w:p w14:paraId="0D108F4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6A49D65" wp14:editId="4436E9F5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4405" w14:textId="77777777" w:rsidR="00E236A9" w:rsidRPr="001A6A96" w:rsidRDefault="00B337D8" w:rsidP="00790A17">
      <w:pPr>
        <w:jc w:val="center"/>
      </w:pPr>
      <w:r>
        <w:rPr>
          <w:rFonts w:hint="eastAsia"/>
        </w:rPr>
        <w:t>1033@1</w:t>
      </w:r>
      <w:r>
        <w:rPr>
          <w:rFonts w:hint="eastAsia"/>
        </w:rPr>
        <w:t>房间</w:t>
      </w:r>
      <w:r>
        <w:t>全年逐时温度图</w:t>
      </w:r>
    </w:p>
    <w:p w14:paraId="6EC24F60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[1034@1]</w:t>
      </w:r>
    </w:p>
    <w:p w14:paraId="2F6C14BB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9BA33AC" wp14:editId="475D14E4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41157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1034@1</w:t>
      </w:r>
      <w:r>
        <w:rPr>
          <w:rFonts w:hint="eastAsia"/>
        </w:rPr>
        <w:t>房间</w:t>
      </w:r>
      <w:r>
        <w:t>全年逐时温度图</w:t>
      </w:r>
    </w:p>
    <w:p w14:paraId="79FA146A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[1035@1]</w:t>
      </w:r>
    </w:p>
    <w:p w14:paraId="09EE103C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8F74CA3" wp14:editId="2243F2F1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8CAA" w14:textId="77777777" w:rsidR="00E236A9" w:rsidRPr="001A6A96" w:rsidRDefault="00B337D8" w:rsidP="00790A17">
      <w:pPr>
        <w:jc w:val="center"/>
      </w:pPr>
      <w:r>
        <w:rPr>
          <w:rFonts w:hint="eastAsia"/>
        </w:rPr>
        <w:t>1035@1</w:t>
      </w:r>
      <w:r>
        <w:rPr>
          <w:rFonts w:hint="eastAsia"/>
        </w:rPr>
        <w:t>房间</w:t>
      </w:r>
      <w:r>
        <w:t>全年逐时温度图</w:t>
      </w:r>
    </w:p>
    <w:p w14:paraId="29AE1872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[1036@1]</w:t>
      </w:r>
    </w:p>
    <w:p w14:paraId="16EC9A3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3CBC658" wp14:editId="5B84D9AF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10CB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1036@1</w:t>
      </w:r>
      <w:r>
        <w:rPr>
          <w:rFonts w:hint="eastAsia"/>
        </w:rPr>
        <w:t>房间</w:t>
      </w:r>
      <w:r>
        <w:t>全年逐时温度图</w:t>
      </w:r>
    </w:p>
    <w:p w14:paraId="27C1E2EF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542BC49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2A005DD" wp14:editId="200DA95B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9F8F" w14:textId="77777777" w:rsidR="00E236A9" w:rsidRPr="001A6A96" w:rsidRDefault="00B337D8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5AF30E75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[1002]</w:t>
      </w:r>
    </w:p>
    <w:p w14:paraId="397E92B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726D922" wp14:editId="3864B55C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6C1E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1002</w:t>
      </w:r>
      <w:r>
        <w:rPr>
          <w:rFonts w:hint="eastAsia"/>
        </w:rPr>
        <w:t>房间</w:t>
      </w:r>
      <w:r>
        <w:t>全年逐时温度图</w:t>
      </w:r>
    </w:p>
    <w:p w14:paraId="7B739B7A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[1003]</w:t>
      </w:r>
    </w:p>
    <w:p w14:paraId="1D209CB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A8E5341" wp14:editId="111CAD5F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186F" w14:textId="77777777" w:rsidR="00E236A9" w:rsidRPr="001A6A96" w:rsidRDefault="00B337D8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283DFD8B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[1004]</w:t>
      </w:r>
    </w:p>
    <w:p w14:paraId="6D347F35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433D74D" wp14:editId="23D76AE2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F98F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1004</w:t>
      </w:r>
      <w:r>
        <w:rPr>
          <w:rFonts w:hint="eastAsia"/>
        </w:rPr>
        <w:t>房间</w:t>
      </w:r>
      <w:r>
        <w:t>全年逐时温度图</w:t>
      </w:r>
    </w:p>
    <w:p w14:paraId="4A72AC9A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[1005]</w:t>
      </w:r>
    </w:p>
    <w:p w14:paraId="2C547EF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A2C25A3" wp14:editId="2AACA746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9118" w14:textId="77777777" w:rsidR="00E236A9" w:rsidRPr="001A6A96" w:rsidRDefault="00B337D8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38030FC0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[1006]</w:t>
      </w:r>
    </w:p>
    <w:p w14:paraId="687FFDE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C99DFBA" wp14:editId="7628BE5B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CA039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1006</w:t>
      </w:r>
      <w:r>
        <w:rPr>
          <w:rFonts w:hint="eastAsia"/>
        </w:rPr>
        <w:t>房间</w:t>
      </w:r>
      <w:r>
        <w:t>全年逐时温度图</w:t>
      </w:r>
    </w:p>
    <w:p w14:paraId="5DDB769C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[1007]</w:t>
      </w:r>
    </w:p>
    <w:p w14:paraId="4762189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41B9675" wp14:editId="0167C17A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0B23" w14:textId="77777777" w:rsidR="00E236A9" w:rsidRPr="001A6A96" w:rsidRDefault="00B337D8" w:rsidP="00790A17">
      <w:pPr>
        <w:jc w:val="center"/>
      </w:pPr>
      <w:r>
        <w:rPr>
          <w:rFonts w:hint="eastAsia"/>
        </w:rPr>
        <w:t>1007</w:t>
      </w:r>
      <w:r>
        <w:rPr>
          <w:rFonts w:hint="eastAsia"/>
        </w:rPr>
        <w:t>房间</w:t>
      </w:r>
      <w:r>
        <w:t>全年逐时温度图</w:t>
      </w:r>
    </w:p>
    <w:p w14:paraId="14F5EC9F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[1008]</w:t>
      </w:r>
    </w:p>
    <w:p w14:paraId="39835E5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47616ED" wp14:editId="415A3F04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DE03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1008</w:t>
      </w:r>
      <w:r>
        <w:rPr>
          <w:rFonts w:hint="eastAsia"/>
        </w:rPr>
        <w:t>房间</w:t>
      </w:r>
      <w:r>
        <w:t>全年逐时温度图</w:t>
      </w:r>
    </w:p>
    <w:p w14:paraId="319D1D31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[1011]</w:t>
      </w:r>
    </w:p>
    <w:p w14:paraId="73759D44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E305547" wp14:editId="5F4450B2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F29F3" w14:textId="77777777" w:rsidR="00E236A9" w:rsidRPr="001A6A96" w:rsidRDefault="00B337D8" w:rsidP="00790A17">
      <w:pPr>
        <w:jc w:val="center"/>
      </w:pPr>
      <w:r>
        <w:rPr>
          <w:rFonts w:hint="eastAsia"/>
        </w:rPr>
        <w:t>1011</w:t>
      </w:r>
      <w:r>
        <w:rPr>
          <w:rFonts w:hint="eastAsia"/>
        </w:rPr>
        <w:t>房间</w:t>
      </w:r>
      <w:r>
        <w:t>全年逐时温度图</w:t>
      </w:r>
    </w:p>
    <w:p w14:paraId="009906A7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[1012]</w:t>
      </w:r>
    </w:p>
    <w:p w14:paraId="09A0F11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AD89694" wp14:editId="42158468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CCB8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1012</w:t>
      </w:r>
      <w:r>
        <w:rPr>
          <w:rFonts w:hint="eastAsia"/>
        </w:rPr>
        <w:t>房间</w:t>
      </w:r>
      <w:r>
        <w:t>全年逐时温度图</w:t>
      </w:r>
    </w:p>
    <w:p w14:paraId="63569AB8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[1013]</w:t>
      </w:r>
    </w:p>
    <w:p w14:paraId="0C7A7C35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E855F0D" wp14:editId="6D9C4452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BE4A" w14:textId="77777777" w:rsidR="00E236A9" w:rsidRPr="001A6A96" w:rsidRDefault="00B337D8" w:rsidP="00790A17">
      <w:pPr>
        <w:jc w:val="center"/>
      </w:pPr>
      <w:r>
        <w:rPr>
          <w:rFonts w:hint="eastAsia"/>
        </w:rPr>
        <w:t>1013</w:t>
      </w:r>
      <w:r>
        <w:rPr>
          <w:rFonts w:hint="eastAsia"/>
        </w:rPr>
        <w:t>房间</w:t>
      </w:r>
      <w:r>
        <w:t>全年逐时温度图</w:t>
      </w:r>
    </w:p>
    <w:p w14:paraId="41C01033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[1014]</w:t>
      </w:r>
    </w:p>
    <w:p w14:paraId="003A3CE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EF5EC63" wp14:editId="5B7A4956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7BF4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1014</w:t>
      </w:r>
      <w:r>
        <w:rPr>
          <w:rFonts w:hint="eastAsia"/>
        </w:rPr>
        <w:t>房间</w:t>
      </w:r>
      <w:r>
        <w:t>全年逐时温度图</w:t>
      </w:r>
    </w:p>
    <w:p w14:paraId="7F831A27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[1015]</w:t>
      </w:r>
    </w:p>
    <w:p w14:paraId="638F4293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D5C4AFF" wp14:editId="58B601E9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FDB6" w14:textId="77777777" w:rsidR="00E236A9" w:rsidRPr="001A6A96" w:rsidRDefault="00B337D8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5686EFB4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[1016]</w:t>
      </w:r>
    </w:p>
    <w:p w14:paraId="11A6BC43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974296D" wp14:editId="58661602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1115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1016</w:t>
      </w:r>
      <w:r>
        <w:rPr>
          <w:rFonts w:hint="eastAsia"/>
        </w:rPr>
        <w:t>房间</w:t>
      </w:r>
      <w:r>
        <w:t>全年逐时温度图</w:t>
      </w:r>
    </w:p>
    <w:p w14:paraId="0C493C0E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[1017]</w:t>
      </w:r>
    </w:p>
    <w:p w14:paraId="7091AE5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F673BA4" wp14:editId="1667F885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185A" w14:textId="77777777" w:rsidR="00E236A9" w:rsidRPr="001A6A96" w:rsidRDefault="00B337D8" w:rsidP="00790A17">
      <w:pPr>
        <w:jc w:val="center"/>
      </w:pPr>
      <w:r>
        <w:rPr>
          <w:rFonts w:hint="eastAsia"/>
        </w:rPr>
        <w:t>1017</w:t>
      </w:r>
      <w:r>
        <w:rPr>
          <w:rFonts w:hint="eastAsia"/>
        </w:rPr>
        <w:t>房间</w:t>
      </w:r>
      <w:r>
        <w:t>全年逐时温度图</w:t>
      </w:r>
    </w:p>
    <w:p w14:paraId="33420432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[1018]</w:t>
      </w:r>
    </w:p>
    <w:p w14:paraId="06A7C14B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DB5B60C" wp14:editId="2F15B8E3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0687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1018</w:t>
      </w:r>
      <w:r>
        <w:rPr>
          <w:rFonts w:hint="eastAsia"/>
        </w:rPr>
        <w:t>房间</w:t>
      </w:r>
      <w:r>
        <w:t>全年逐时温度图</w:t>
      </w:r>
    </w:p>
    <w:p w14:paraId="119A504C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[1019]</w:t>
      </w:r>
    </w:p>
    <w:p w14:paraId="680732C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F629DBA" wp14:editId="3549CA6D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B47C" w14:textId="77777777" w:rsidR="00E236A9" w:rsidRPr="001A6A96" w:rsidRDefault="00B337D8" w:rsidP="00790A17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15A00218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</w:t>
      </w:r>
      <w:r>
        <w:rPr>
          <w:rFonts w:hint="eastAsia"/>
        </w:rPr>
        <w:t>1020]</w:t>
      </w:r>
    </w:p>
    <w:p w14:paraId="367D0EB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AE79A20" wp14:editId="5210B85B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2F17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1020</w:t>
      </w:r>
      <w:r>
        <w:rPr>
          <w:rFonts w:hint="eastAsia"/>
        </w:rPr>
        <w:t>房间</w:t>
      </w:r>
      <w:r>
        <w:t>全年逐时温度图</w:t>
      </w:r>
    </w:p>
    <w:p w14:paraId="203A7BAB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[1021]</w:t>
      </w:r>
    </w:p>
    <w:p w14:paraId="7EA721C3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67D6947" wp14:editId="743CAA0C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4374" w14:textId="77777777" w:rsidR="00E236A9" w:rsidRPr="001A6A96" w:rsidRDefault="00B337D8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14:paraId="33739EAB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[1022]</w:t>
      </w:r>
    </w:p>
    <w:p w14:paraId="759AE4C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65485B8" wp14:editId="039ACB53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6A9C3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1022</w:t>
      </w:r>
      <w:r>
        <w:rPr>
          <w:rFonts w:hint="eastAsia"/>
        </w:rPr>
        <w:t>房间</w:t>
      </w:r>
      <w:r>
        <w:t>全年逐时温度图</w:t>
      </w:r>
    </w:p>
    <w:p w14:paraId="7BEB7C2C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[1023]</w:t>
      </w:r>
    </w:p>
    <w:p w14:paraId="1407982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476DCB5" wp14:editId="3EFDF661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CC16" w14:textId="77777777" w:rsidR="00E236A9" w:rsidRPr="001A6A96" w:rsidRDefault="00B337D8" w:rsidP="00790A17">
      <w:pPr>
        <w:jc w:val="center"/>
      </w:pPr>
      <w:r>
        <w:rPr>
          <w:rFonts w:hint="eastAsia"/>
        </w:rPr>
        <w:t>1023</w:t>
      </w:r>
      <w:r>
        <w:rPr>
          <w:rFonts w:hint="eastAsia"/>
        </w:rPr>
        <w:t>房间</w:t>
      </w:r>
      <w:r>
        <w:t>全年逐时温度图</w:t>
      </w:r>
    </w:p>
    <w:p w14:paraId="49990DE8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[1024]</w:t>
      </w:r>
    </w:p>
    <w:p w14:paraId="0FB753A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FE1ACEC" wp14:editId="7FB3B0B9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EEE4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1024</w:t>
      </w:r>
      <w:r>
        <w:rPr>
          <w:rFonts w:hint="eastAsia"/>
        </w:rPr>
        <w:t>房间</w:t>
      </w:r>
      <w:r>
        <w:t>全年逐时温度图</w:t>
      </w:r>
    </w:p>
    <w:p w14:paraId="5606488A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[1025]</w:t>
      </w:r>
    </w:p>
    <w:p w14:paraId="4A19BA5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B8FA4FD" wp14:editId="40B95A72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6348" w14:textId="77777777" w:rsidR="00E236A9" w:rsidRPr="001A6A96" w:rsidRDefault="00B337D8" w:rsidP="00790A17">
      <w:pPr>
        <w:jc w:val="center"/>
      </w:pPr>
      <w:r>
        <w:rPr>
          <w:rFonts w:hint="eastAsia"/>
        </w:rPr>
        <w:t>1025</w:t>
      </w:r>
      <w:r>
        <w:rPr>
          <w:rFonts w:hint="eastAsia"/>
        </w:rPr>
        <w:t>房间</w:t>
      </w:r>
      <w:r>
        <w:t>全年逐时温度图</w:t>
      </w:r>
    </w:p>
    <w:p w14:paraId="14A6A14B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[1026]</w:t>
      </w:r>
    </w:p>
    <w:p w14:paraId="57866F7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1CFADC5" wp14:editId="374A16B0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40E7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1026</w:t>
      </w:r>
      <w:r>
        <w:rPr>
          <w:rFonts w:hint="eastAsia"/>
        </w:rPr>
        <w:t>房间</w:t>
      </w:r>
      <w:r>
        <w:t>全年逐时温度图</w:t>
      </w:r>
    </w:p>
    <w:p w14:paraId="2FBCCB9D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[1033]</w:t>
      </w:r>
    </w:p>
    <w:p w14:paraId="78DC1CE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05539A7" wp14:editId="50917BBB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CAB39" w14:textId="77777777" w:rsidR="00E236A9" w:rsidRPr="001A6A96" w:rsidRDefault="00B337D8" w:rsidP="00790A17">
      <w:pPr>
        <w:jc w:val="center"/>
      </w:pPr>
      <w:r>
        <w:rPr>
          <w:rFonts w:hint="eastAsia"/>
        </w:rPr>
        <w:t>1033</w:t>
      </w:r>
      <w:r>
        <w:rPr>
          <w:rFonts w:hint="eastAsia"/>
        </w:rPr>
        <w:t>房间</w:t>
      </w:r>
      <w:r>
        <w:t>全年逐时温度图</w:t>
      </w:r>
    </w:p>
    <w:p w14:paraId="2B516846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[1034]</w:t>
      </w:r>
    </w:p>
    <w:p w14:paraId="6D1A129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8449A62" wp14:editId="7AE39F8E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A199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1034</w:t>
      </w:r>
      <w:r>
        <w:rPr>
          <w:rFonts w:hint="eastAsia"/>
        </w:rPr>
        <w:t>房间</w:t>
      </w:r>
      <w:r>
        <w:t>全年逐时温度图</w:t>
      </w:r>
    </w:p>
    <w:p w14:paraId="296C239B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[1035]</w:t>
      </w:r>
    </w:p>
    <w:p w14:paraId="349EAD8D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96CF177" wp14:editId="337824D8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D58F" w14:textId="77777777" w:rsidR="00E236A9" w:rsidRPr="001A6A96" w:rsidRDefault="00B337D8" w:rsidP="00790A17">
      <w:pPr>
        <w:jc w:val="center"/>
      </w:pPr>
      <w:r>
        <w:rPr>
          <w:rFonts w:hint="eastAsia"/>
        </w:rPr>
        <w:t>1035</w:t>
      </w:r>
      <w:r>
        <w:rPr>
          <w:rFonts w:hint="eastAsia"/>
        </w:rPr>
        <w:t>房间</w:t>
      </w:r>
      <w:r>
        <w:t>全年逐时温度图</w:t>
      </w:r>
    </w:p>
    <w:p w14:paraId="0B31B8E7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[1036]</w:t>
      </w:r>
    </w:p>
    <w:p w14:paraId="0D8F234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32A384E" wp14:editId="25BEC6E7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23F8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1036</w:t>
      </w:r>
      <w:r>
        <w:rPr>
          <w:rFonts w:hint="eastAsia"/>
        </w:rPr>
        <w:t>房间</w:t>
      </w:r>
      <w:r>
        <w:t>全年逐时温度图</w:t>
      </w:r>
    </w:p>
    <w:p w14:paraId="3598B324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[1001@11]</w:t>
      </w:r>
    </w:p>
    <w:p w14:paraId="3E1D41F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2E15919" wp14:editId="3A23CB01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7C0E7" w14:textId="77777777" w:rsidR="00E236A9" w:rsidRPr="001A6A96" w:rsidRDefault="00B337D8" w:rsidP="00790A17">
      <w:pPr>
        <w:jc w:val="center"/>
      </w:pPr>
      <w:r>
        <w:rPr>
          <w:rFonts w:hint="eastAsia"/>
        </w:rPr>
        <w:t>1001@11</w:t>
      </w:r>
      <w:r>
        <w:rPr>
          <w:rFonts w:hint="eastAsia"/>
        </w:rPr>
        <w:t>房间</w:t>
      </w:r>
      <w:r>
        <w:t>全年逐时温度图</w:t>
      </w:r>
    </w:p>
    <w:p w14:paraId="2430052F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[1002@11]</w:t>
      </w:r>
    </w:p>
    <w:p w14:paraId="6143967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A2FC4AD" wp14:editId="6598D61F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F59FE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1002@11</w:t>
      </w:r>
      <w:r>
        <w:rPr>
          <w:rFonts w:hint="eastAsia"/>
        </w:rPr>
        <w:t>房间</w:t>
      </w:r>
      <w:r>
        <w:t>全年逐时温度图</w:t>
      </w:r>
    </w:p>
    <w:p w14:paraId="115C6986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[1003@11]</w:t>
      </w:r>
    </w:p>
    <w:p w14:paraId="2149041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35B42B9" wp14:editId="4F1B766B">
            <wp:extent cx="5667375" cy="36576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81A2" w14:textId="77777777" w:rsidR="00E236A9" w:rsidRPr="001A6A96" w:rsidRDefault="00B337D8" w:rsidP="00790A17">
      <w:pPr>
        <w:jc w:val="center"/>
      </w:pPr>
      <w:r>
        <w:rPr>
          <w:rFonts w:hint="eastAsia"/>
        </w:rPr>
        <w:t>1003@11</w:t>
      </w:r>
      <w:r>
        <w:rPr>
          <w:rFonts w:hint="eastAsia"/>
        </w:rPr>
        <w:t>房间</w:t>
      </w:r>
      <w:r>
        <w:t>全年逐时温度图</w:t>
      </w:r>
    </w:p>
    <w:p w14:paraId="582FDBD2" w14:textId="77777777" w:rsidR="00BB6EE7" w:rsidRDefault="00B337D8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[1004@11]</w:t>
      </w:r>
    </w:p>
    <w:p w14:paraId="3F10FB6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B9ABE16" wp14:editId="2A7B3C51">
            <wp:extent cx="5667375" cy="36576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A7345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1004@11</w:t>
      </w:r>
      <w:r>
        <w:rPr>
          <w:rFonts w:hint="eastAsia"/>
        </w:rPr>
        <w:t>房间</w:t>
      </w:r>
      <w:r>
        <w:t>全年逐时温度图</w:t>
      </w:r>
    </w:p>
    <w:p w14:paraId="1F74DC69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[1005@11]</w:t>
      </w:r>
    </w:p>
    <w:p w14:paraId="6138606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4C5BFAC" wp14:editId="415717EE">
            <wp:extent cx="5667375" cy="3657600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7AC28" w14:textId="77777777" w:rsidR="00E236A9" w:rsidRPr="001A6A96" w:rsidRDefault="00B337D8" w:rsidP="00790A17">
      <w:pPr>
        <w:jc w:val="center"/>
      </w:pPr>
      <w:r>
        <w:rPr>
          <w:rFonts w:hint="eastAsia"/>
        </w:rPr>
        <w:t>1005@11</w:t>
      </w:r>
      <w:r>
        <w:rPr>
          <w:rFonts w:hint="eastAsia"/>
        </w:rPr>
        <w:t>房间</w:t>
      </w:r>
      <w:r>
        <w:t>全年逐时温度图</w:t>
      </w:r>
    </w:p>
    <w:p w14:paraId="4EF458B7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[1006@11]</w:t>
      </w:r>
    </w:p>
    <w:p w14:paraId="0EFC4AB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53DD542" wp14:editId="702B2FF9">
            <wp:extent cx="5667375" cy="3657600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EC1E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1006@11</w:t>
      </w:r>
      <w:r>
        <w:rPr>
          <w:rFonts w:hint="eastAsia"/>
        </w:rPr>
        <w:t>房间</w:t>
      </w:r>
      <w:r>
        <w:t>全年逐时温度图</w:t>
      </w:r>
    </w:p>
    <w:p w14:paraId="00744538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[1007@11]</w:t>
      </w:r>
    </w:p>
    <w:p w14:paraId="079034D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3DC4BFB" wp14:editId="755BC501">
            <wp:extent cx="5667375" cy="36576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BD45" w14:textId="77777777" w:rsidR="00E236A9" w:rsidRPr="001A6A96" w:rsidRDefault="00B337D8" w:rsidP="00790A17">
      <w:pPr>
        <w:jc w:val="center"/>
      </w:pPr>
      <w:r>
        <w:rPr>
          <w:rFonts w:hint="eastAsia"/>
        </w:rPr>
        <w:t>1007@11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2ED7DDC4" w14:textId="77777777" w:rsidR="00BB6EE7" w:rsidRDefault="00B337D8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[1008@11]</w:t>
      </w:r>
    </w:p>
    <w:p w14:paraId="2A637455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CA1BBFC" wp14:editId="43B59FDE">
            <wp:extent cx="5667375" cy="365760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2A956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1008@11</w:t>
      </w:r>
      <w:r>
        <w:rPr>
          <w:rFonts w:hint="eastAsia"/>
        </w:rPr>
        <w:t>房间</w:t>
      </w:r>
      <w:r>
        <w:t>全年逐时温度图</w:t>
      </w:r>
    </w:p>
    <w:p w14:paraId="7DD71484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[1011@11]</w:t>
      </w:r>
    </w:p>
    <w:p w14:paraId="3F3B08B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9C2E203" wp14:editId="3465692E">
            <wp:extent cx="5667375" cy="3657600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9F23A" w14:textId="77777777" w:rsidR="00E236A9" w:rsidRPr="001A6A96" w:rsidRDefault="00B337D8" w:rsidP="00790A17">
      <w:pPr>
        <w:jc w:val="center"/>
      </w:pPr>
      <w:r>
        <w:rPr>
          <w:rFonts w:hint="eastAsia"/>
        </w:rPr>
        <w:t>1011@11</w:t>
      </w:r>
      <w:r>
        <w:rPr>
          <w:rFonts w:hint="eastAsia"/>
        </w:rPr>
        <w:t>房间</w:t>
      </w:r>
      <w:r>
        <w:t>全年逐时温度图</w:t>
      </w:r>
    </w:p>
    <w:p w14:paraId="1C5E792F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[1012@11]</w:t>
      </w:r>
    </w:p>
    <w:p w14:paraId="6F5BB8F1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180C641" wp14:editId="34427C76">
            <wp:extent cx="5667375" cy="3657600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F096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1012@11</w:t>
      </w:r>
      <w:r>
        <w:rPr>
          <w:rFonts w:hint="eastAsia"/>
        </w:rPr>
        <w:t>房间</w:t>
      </w:r>
      <w:r>
        <w:t>全年逐时温度图</w:t>
      </w:r>
    </w:p>
    <w:p w14:paraId="336467DC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[1013@11]</w:t>
      </w:r>
    </w:p>
    <w:p w14:paraId="2DF133B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75AD9454" wp14:editId="1F205613">
            <wp:extent cx="5667375" cy="3657600"/>
            <wp:effectExtent l="0" t="0" r="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062A" w14:textId="77777777" w:rsidR="00E236A9" w:rsidRPr="001A6A96" w:rsidRDefault="00B337D8" w:rsidP="00790A17">
      <w:pPr>
        <w:jc w:val="center"/>
      </w:pPr>
      <w:r>
        <w:rPr>
          <w:rFonts w:hint="eastAsia"/>
        </w:rPr>
        <w:t>1013@11</w:t>
      </w:r>
      <w:r>
        <w:rPr>
          <w:rFonts w:hint="eastAsia"/>
        </w:rPr>
        <w:t>房间</w:t>
      </w:r>
      <w:r>
        <w:t>全年逐时温度图</w:t>
      </w:r>
    </w:p>
    <w:p w14:paraId="074E2C36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[1014@11]</w:t>
      </w:r>
    </w:p>
    <w:p w14:paraId="5D02DADF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692DE9C" wp14:editId="3B72D9FE">
            <wp:extent cx="5667375" cy="3657600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3933F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1014@11</w:t>
      </w:r>
      <w:r>
        <w:rPr>
          <w:rFonts w:hint="eastAsia"/>
        </w:rPr>
        <w:t>房间</w:t>
      </w:r>
      <w:r>
        <w:t>全年逐时温度图</w:t>
      </w:r>
    </w:p>
    <w:p w14:paraId="2584C9DB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[1015@11]</w:t>
      </w:r>
    </w:p>
    <w:p w14:paraId="72409499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021BE83" wp14:editId="69968E3D">
            <wp:extent cx="5667375" cy="3657600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19AB5" w14:textId="77777777" w:rsidR="00E236A9" w:rsidRPr="001A6A96" w:rsidRDefault="00B337D8" w:rsidP="00790A17">
      <w:pPr>
        <w:jc w:val="center"/>
      </w:pPr>
      <w:r>
        <w:rPr>
          <w:rFonts w:hint="eastAsia"/>
        </w:rPr>
        <w:t>1015@11</w:t>
      </w:r>
      <w:r>
        <w:rPr>
          <w:rFonts w:hint="eastAsia"/>
        </w:rPr>
        <w:t>房间</w:t>
      </w:r>
      <w:r>
        <w:t>全年逐时温度图</w:t>
      </w:r>
    </w:p>
    <w:p w14:paraId="16E8E59A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[1016@11]</w:t>
      </w:r>
    </w:p>
    <w:p w14:paraId="7FBD023C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FDBB484" wp14:editId="3AA91D8C">
            <wp:extent cx="5667375" cy="3657600"/>
            <wp:effectExtent l="0" t="0" r="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BA7F8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1016@11</w:t>
      </w:r>
      <w:r>
        <w:rPr>
          <w:rFonts w:hint="eastAsia"/>
        </w:rPr>
        <w:t>房间</w:t>
      </w:r>
      <w:r>
        <w:t>全年逐时温度图</w:t>
      </w:r>
    </w:p>
    <w:p w14:paraId="0737856D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[1017@11]</w:t>
      </w:r>
    </w:p>
    <w:p w14:paraId="78066024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04DF456D" wp14:editId="0477179B">
            <wp:extent cx="5667375" cy="3657600"/>
            <wp:effectExtent l="0" t="0" r="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321A" w14:textId="77777777" w:rsidR="00E236A9" w:rsidRPr="001A6A96" w:rsidRDefault="00B337D8" w:rsidP="00790A17">
      <w:pPr>
        <w:jc w:val="center"/>
      </w:pPr>
      <w:r>
        <w:rPr>
          <w:rFonts w:hint="eastAsia"/>
        </w:rPr>
        <w:t>1017@11</w:t>
      </w:r>
      <w:r>
        <w:rPr>
          <w:rFonts w:hint="eastAsia"/>
        </w:rPr>
        <w:t>房间</w:t>
      </w:r>
      <w:r>
        <w:t>全年逐时温度图</w:t>
      </w:r>
    </w:p>
    <w:p w14:paraId="3AC5CE03" w14:textId="77777777" w:rsidR="00BB6EE7" w:rsidRDefault="00B337D8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[1018@11]</w:t>
      </w:r>
    </w:p>
    <w:p w14:paraId="517D1644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7D140D7" wp14:editId="61B16666">
            <wp:extent cx="5667375" cy="36576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0BFD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1018@11</w:t>
      </w:r>
      <w:r>
        <w:rPr>
          <w:rFonts w:hint="eastAsia"/>
        </w:rPr>
        <w:t>房间</w:t>
      </w:r>
      <w:r>
        <w:t>全年逐时温度图</w:t>
      </w:r>
    </w:p>
    <w:p w14:paraId="1CF4C839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[1019@11]</w:t>
      </w:r>
    </w:p>
    <w:p w14:paraId="75B1E7FA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DB23F47" wp14:editId="6A327A08">
            <wp:extent cx="5667375" cy="3657600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67A4" w14:textId="77777777" w:rsidR="00E236A9" w:rsidRPr="001A6A96" w:rsidRDefault="00B337D8" w:rsidP="00790A17">
      <w:pPr>
        <w:jc w:val="center"/>
      </w:pPr>
      <w:r>
        <w:rPr>
          <w:rFonts w:hint="eastAsia"/>
        </w:rPr>
        <w:t>1019@11</w:t>
      </w:r>
      <w:r>
        <w:rPr>
          <w:rFonts w:hint="eastAsia"/>
        </w:rPr>
        <w:t>房间</w:t>
      </w:r>
      <w:r>
        <w:t>全年逐时温度图</w:t>
      </w:r>
    </w:p>
    <w:p w14:paraId="141DE84E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[1020@11]</w:t>
      </w:r>
    </w:p>
    <w:p w14:paraId="5A65B720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D806CD5" wp14:editId="32DBFEBF">
            <wp:extent cx="5667375" cy="365760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28B6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1020@11</w:t>
      </w:r>
      <w:r>
        <w:rPr>
          <w:rFonts w:hint="eastAsia"/>
        </w:rPr>
        <w:t>房间</w:t>
      </w:r>
      <w:r>
        <w:t>全年逐时温度图</w:t>
      </w:r>
    </w:p>
    <w:p w14:paraId="2B3978AE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[1021@11]</w:t>
      </w:r>
    </w:p>
    <w:p w14:paraId="56D76548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CC8B749" wp14:editId="7B2C3373">
            <wp:extent cx="5667375" cy="365760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4C3B" w14:textId="77777777" w:rsidR="00E236A9" w:rsidRPr="001A6A96" w:rsidRDefault="00B337D8" w:rsidP="00790A17">
      <w:pPr>
        <w:jc w:val="center"/>
      </w:pPr>
      <w:r>
        <w:rPr>
          <w:rFonts w:hint="eastAsia"/>
        </w:rPr>
        <w:t>1021@11</w:t>
      </w:r>
      <w:r>
        <w:rPr>
          <w:rFonts w:hint="eastAsia"/>
        </w:rPr>
        <w:t>房间</w:t>
      </w:r>
      <w:r>
        <w:t>全年逐时温度图</w:t>
      </w:r>
    </w:p>
    <w:p w14:paraId="035A3B72" w14:textId="77777777" w:rsidR="00BB6EE7" w:rsidRDefault="00B337D8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[1022@11]</w:t>
      </w:r>
    </w:p>
    <w:p w14:paraId="37A726E2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9BEAB00" wp14:editId="52B31250">
            <wp:extent cx="5667375" cy="36576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74DC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1022@11</w:t>
      </w:r>
      <w:r>
        <w:rPr>
          <w:rFonts w:hint="eastAsia"/>
        </w:rPr>
        <w:t>房间</w:t>
      </w:r>
      <w:r>
        <w:t>全年逐时温度图</w:t>
      </w:r>
    </w:p>
    <w:p w14:paraId="5B0EDDB5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[1023@11]</w:t>
      </w:r>
    </w:p>
    <w:p w14:paraId="645C550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AD275CF" wp14:editId="36FE4B82">
            <wp:extent cx="5667375" cy="3657600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B314" w14:textId="77777777" w:rsidR="00E236A9" w:rsidRPr="001A6A96" w:rsidRDefault="00B337D8" w:rsidP="00790A17">
      <w:pPr>
        <w:jc w:val="center"/>
      </w:pPr>
      <w:r>
        <w:rPr>
          <w:rFonts w:hint="eastAsia"/>
        </w:rPr>
        <w:t>1023@11</w:t>
      </w:r>
      <w:r>
        <w:rPr>
          <w:rFonts w:hint="eastAsia"/>
        </w:rPr>
        <w:t>房间</w:t>
      </w:r>
      <w:r>
        <w:t>全年逐时温度图</w:t>
      </w:r>
    </w:p>
    <w:p w14:paraId="5E80CF52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[1024@11]</w:t>
      </w:r>
    </w:p>
    <w:p w14:paraId="0E9E5A74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54A394BD" wp14:editId="228E00B0">
            <wp:extent cx="5667375" cy="365760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0C990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1024@11</w:t>
      </w:r>
      <w:r>
        <w:rPr>
          <w:rFonts w:hint="eastAsia"/>
        </w:rPr>
        <w:t>房间</w:t>
      </w:r>
      <w:r>
        <w:t>全年逐时温度图</w:t>
      </w:r>
    </w:p>
    <w:p w14:paraId="754186B4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</w:t>
      </w:r>
      <w:r>
        <w:rPr>
          <w:rFonts w:hint="eastAsia"/>
        </w:rPr>
        <w:t>1025@11]</w:t>
      </w:r>
    </w:p>
    <w:p w14:paraId="6DD9AF15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3CBD143D" wp14:editId="3CBE39C2">
            <wp:extent cx="5667375" cy="3657600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B708" w14:textId="77777777" w:rsidR="00E236A9" w:rsidRPr="001A6A96" w:rsidRDefault="00B337D8" w:rsidP="00790A17">
      <w:pPr>
        <w:jc w:val="center"/>
      </w:pPr>
      <w:r>
        <w:rPr>
          <w:rFonts w:hint="eastAsia"/>
        </w:rPr>
        <w:t>1025@11</w:t>
      </w:r>
      <w:r>
        <w:rPr>
          <w:rFonts w:hint="eastAsia"/>
        </w:rPr>
        <w:t>房间</w:t>
      </w:r>
      <w:r>
        <w:t>全年逐时温度图</w:t>
      </w:r>
    </w:p>
    <w:p w14:paraId="5C60983A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[1026@11]</w:t>
      </w:r>
    </w:p>
    <w:p w14:paraId="00BCDF9C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68BA99E5" wp14:editId="59AEDEE6">
            <wp:extent cx="5667375" cy="36576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24C8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1026@11</w:t>
      </w:r>
      <w:r>
        <w:rPr>
          <w:rFonts w:hint="eastAsia"/>
        </w:rPr>
        <w:t>房间</w:t>
      </w:r>
      <w:r>
        <w:t>全年逐时温度图</w:t>
      </w:r>
    </w:p>
    <w:p w14:paraId="3A1F06F1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[1033@11]</w:t>
      </w:r>
    </w:p>
    <w:p w14:paraId="535A1B46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24AA0F4C" wp14:editId="2B19A61C">
            <wp:extent cx="5667375" cy="3657600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3076" w14:textId="77777777" w:rsidR="00E236A9" w:rsidRPr="001A6A96" w:rsidRDefault="00B337D8" w:rsidP="00790A17">
      <w:pPr>
        <w:jc w:val="center"/>
      </w:pPr>
      <w:r>
        <w:rPr>
          <w:rFonts w:hint="eastAsia"/>
        </w:rPr>
        <w:t>1033@11</w:t>
      </w:r>
      <w:r>
        <w:rPr>
          <w:rFonts w:hint="eastAsia"/>
        </w:rPr>
        <w:t>房间</w:t>
      </w:r>
      <w:r>
        <w:t>全年逐时温度图</w:t>
      </w:r>
    </w:p>
    <w:p w14:paraId="07B0E527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[1034@11]</w:t>
      </w:r>
    </w:p>
    <w:p w14:paraId="2853CB2E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12064F4D" wp14:editId="171CE942">
            <wp:extent cx="5667375" cy="3657600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67E86" w14:textId="77777777" w:rsidR="00E236A9" w:rsidRPr="001A6A96" w:rsidRDefault="00B337D8" w:rsidP="00790A17">
      <w:pPr>
        <w:jc w:val="center"/>
      </w:pPr>
      <w:r>
        <w:rPr>
          <w:rFonts w:hint="eastAsia"/>
        </w:rPr>
        <w:lastRenderedPageBreak/>
        <w:t>1034@11</w:t>
      </w:r>
      <w:r>
        <w:rPr>
          <w:rFonts w:hint="eastAsia"/>
        </w:rPr>
        <w:t>房间</w:t>
      </w:r>
      <w:r>
        <w:t>全年逐时温度图</w:t>
      </w:r>
    </w:p>
    <w:p w14:paraId="5B50BA36" w14:textId="77777777" w:rsidR="00BB6EE7" w:rsidRDefault="00B337D8" w:rsidP="00BB6EE7">
      <w:pPr>
        <w:pStyle w:val="2"/>
      </w:pPr>
      <w:r>
        <w:rPr>
          <w:rFonts w:hint="eastAsia"/>
        </w:rPr>
        <w:t>封闭阳台</w:t>
      </w:r>
      <w:r>
        <w:rPr>
          <w:rFonts w:hint="eastAsia"/>
        </w:rPr>
        <w:t>[1035@11]</w:t>
      </w:r>
    </w:p>
    <w:p w14:paraId="43049A29" w14:textId="77777777" w:rsidR="00BB6EE7" w:rsidRDefault="00B337D8" w:rsidP="00E145DC">
      <w:pPr>
        <w:jc w:val="center"/>
      </w:pPr>
      <w:r>
        <w:rPr>
          <w:noProof/>
        </w:rPr>
        <w:drawing>
          <wp:inline distT="0" distB="0" distL="0" distR="0" wp14:anchorId="4B2D49DD" wp14:editId="237788AA">
            <wp:extent cx="5667375" cy="365760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E9FE" w14:textId="77777777" w:rsidR="00E236A9" w:rsidRPr="001A6A96" w:rsidRDefault="00B337D8" w:rsidP="00790A17">
      <w:pPr>
        <w:jc w:val="center"/>
      </w:pPr>
      <w:r>
        <w:rPr>
          <w:rFonts w:hint="eastAsia"/>
        </w:rPr>
        <w:t>1035@11</w:t>
      </w:r>
      <w:r>
        <w:rPr>
          <w:rFonts w:hint="eastAsia"/>
        </w:rPr>
        <w:t>房间</w:t>
      </w:r>
      <w:r>
        <w:t>全年逐时温度图</w:t>
      </w:r>
    </w:p>
    <w:p w14:paraId="2C0F799C" w14:textId="77777777" w:rsidR="00BB6EE7" w:rsidRDefault="00B337D8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t>封闭阳台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1036@11</w:t>
      </w:r>
      <w:bookmarkEnd w:id="62"/>
      <w:r>
        <w:rPr>
          <w:rFonts w:hint="eastAsia"/>
        </w:rPr>
        <w:t>]</w:t>
      </w:r>
    </w:p>
    <w:p w14:paraId="68B92252" w14:textId="77777777" w:rsidR="00BB6EE7" w:rsidRDefault="00B337D8" w:rsidP="00E145DC">
      <w:pPr>
        <w:jc w:val="center"/>
      </w:pPr>
      <w:bookmarkStart w:id="63" w:name="图"/>
      <w:bookmarkEnd w:id="63"/>
      <w:r>
        <w:rPr>
          <w:noProof/>
        </w:rPr>
        <w:drawing>
          <wp:inline distT="0" distB="0" distL="0" distR="0" wp14:anchorId="3BC2B262" wp14:editId="37421E29">
            <wp:extent cx="5667375" cy="365760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9D06" w14:textId="77777777" w:rsidR="00E236A9" w:rsidRPr="001A6A96" w:rsidRDefault="00B337D8" w:rsidP="00790A17">
      <w:pPr>
        <w:jc w:val="center"/>
      </w:pPr>
      <w:bookmarkStart w:id="64" w:name="房间编号2"/>
      <w:r>
        <w:rPr>
          <w:rFonts w:hint="eastAsia"/>
        </w:rPr>
        <w:lastRenderedPageBreak/>
        <w:t>1036@11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14:paraId="78A2C4F8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0AFBB" w14:textId="77777777" w:rsidR="00B337D8" w:rsidRDefault="00B337D8" w:rsidP="00203A7D">
      <w:pPr>
        <w:spacing w:line="240" w:lineRule="auto"/>
      </w:pPr>
      <w:r>
        <w:separator/>
      </w:r>
    </w:p>
  </w:endnote>
  <w:endnote w:type="continuationSeparator" w:id="0">
    <w:p w14:paraId="5249310F" w14:textId="77777777" w:rsidR="00B337D8" w:rsidRDefault="00B337D8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74ECDD28" w14:textId="77777777" w:rsidTr="001A12A0">
      <w:tc>
        <w:tcPr>
          <w:tcW w:w="3020" w:type="dxa"/>
        </w:tcPr>
        <w:p w14:paraId="46026685" w14:textId="77777777" w:rsidR="001A12A0" w:rsidRPr="00F5023B" w:rsidRDefault="00B337D8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6523DF25" w14:textId="77777777" w:rsidR="001A12A0" w:rsidRPr="00F5023B" w:rsidRDefault="00B337D8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2C347EAF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3DED42B7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DF4CE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7ED584AF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79DA4" w14:textId="77777777" w:rsidR="00B337D8" w:rsidRDefault="00B337D8" w:rsidP="00203A7D">
      <w:pPr>
        <w:spacing w:line="240" w:lineRule="auto"/>
      </w:pPr>
      <w:r>
        <w:separator/>
      </w:r>
    </w:p>
  </w:footnote>
  <w:footnote w:type="continuationSeparator" w:id="0">
    <w:p w14:paraId="380D984D" w14:textId="77777777" w:rsidR="00B337D8" w:rsidRDefault="00B337D8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B81AB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61E0FECB" wp14:editId="0F9B9A33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F2544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544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45CDD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37D8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7751F2"/>
  <w15:docId w15:val="{EFBEAAC7-7814-468A-8465-904CD7BB9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8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tmp8</Template>
  <TotalTime>4</TotalTime>
  <Pages>60</Pages>
  <Words>2470</Words>
  <Characters>14080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16517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dell</dc:creator>
  <cp:lastModifiedBy>2505371644@qq.com</cp:lastModifiedBy>
  <cp:revision>1</cp:revision>
  <cp:lastPrinted>1900-12-31T16:00:00Z</cp:lastPrinted>
  <dcterms:created xsi:type="dcterms:W3CDTF">2021-11-14T02:50:00Z</dcterms:created>
  <dcterms:modified xsi:type="dcterms:W3CDTF">2021-11-14T02:54:00Z</dcterms:modified>
</cp:coreProperties>
</file>