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B5A41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79824C4C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16B5F3E7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5D5A94CC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770B3291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4395DA50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39FEA6D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28F113EB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  <w:bookmarkEnd w:id="1"/>
          </w:p>
        </w:tc>
      </w:tr>
      <w:tr w:rsidR="00D40158" w:rsidRPr="00D40158" w14:paraId="4A9643C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E514E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D5F42E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山东</w:t>
            </w:r>
            <w:r>
              <w:t>-</w:t>
            </w:r>
            <w:r>
              <w:t>泰安</w:t>
            </w:r>
            <w:bookmarkEnd w:id="2"/>
          </w:p>
        </w:tc>
      </w:tr>
      <w:tr w:rsidR="00D40158" w:rsidRPr="00D40158" w14:paraId="342111C9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1B200A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4CEFF3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35CE24B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3B416B8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ED894B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3DC7C69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0628FF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038CAC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4676E09F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419DB88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5F07B9F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919361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941910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1926AD5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333A14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73BBEA2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A0D16E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1FB09959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BE53EB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36A62A46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F89722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4F79D9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A663EF1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2021年11月14日</w:t>
            </w:r>
            <w:bookmarkEnd w:id="6"/>
          </w:p>
        </w:tc>
      </w:tr>
    </w:tbl>
    <w:p w14:paraId="56ED0A66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5EB4C8CA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5887D023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69F4DC84" wp14:editId="71BC9AD4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B7FD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78BA0024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9C7469F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0CECEFD9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255A5DCE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2A45AA5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46361F4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56C65350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6CD631B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5FD048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12736C57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77194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110896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T15705327077</w:t>
            </w:r>
            <w:bookmarkEnd w:id="9"/>
          </w:p>
        </w:tc>
      </w:tr>
    </w:tbl>
    <w:p w14:paraId="7110031E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0E549AF9" w14:textId="77777777" w:rsidR="00EB71E9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38892129" w:history="1">
        <w:r w:rsidR="00EB71E9" w:rsidRPr="005D1DEB">
          <w:rPr>
            <w:rStyle w:val="a8"/>
          </w:rPr>
          <w:t>1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项目概况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_Toc38892129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3</w:t>
        </w:r>
        <w:r w:rsidR="00EB71E9">
          <w:rPr>
            <w:webHidden/>
          </w:rPr>
          <w:fldChar w:fldCharType="end"/>
        </w:r>
      </w:hyperlink>
    </w:p>
    <w:p w14:paraId="5ECA0CB6" w14:textId="77777777" w:rsidR="00EB71E9" w:rsidRDefault="0076176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0" w:history="1">
        <w:r w:rsidR="00EB71E9" w:rsidRPr="005D1DEB">
          <w:rPr>
            <w:rStyle w:val="a8"/>
            <w:lang w:val="en-GB"/>
          </w:rPr>
          <w:t>1.1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平面图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4</w:t>
        </w:r>
        <w:r w:rsidR="00EB71E9">
          <w:rPr>
            <w:webHidden/>
          </w:rPr>
          <w:fldChar w:fldCharType="end"/>
        </w:r>
      </w:hyperlink>
    </w:p>
    <w:p w14:paraId="08567C2F" w14:textId="77777777" w:rsidR="00EB71E9" w:rsidRDefault="0076176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1" w:history="1">
        <w:r w:rsidR="00EB71E9" w:rsidRPr="005D1DEB">
          <w:rPr>
            <w:rStyle w:val="a8"/>
            <w:lang w:val="en-GB"/>
          </w:rPr>
          <w:t>1.2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三维视图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5</w:t>
        </w:r>
        <w:r w:rsidR="00EB71E9">
          <w:rPr>
            <w:webHidden/>
          </w:rPr>
          <w:fldChar w:fldCharType="end"/>
        </w:r>
      </w:hyperlink>
    </w:p>
    <w:p w14:paraId="78E6D749" w14:textId="77777777" w:rsidR="00EB71E9" w:rsidRDefault="0076176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2" w:history="1">
        <w:r w:rsidR="00EB71E9" w:rsidRPr="005D1DEB">
          <w:rPr>
            <w:rStyle w:val="a8"/>
          </w:rPr>
          <w:t>2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计算依据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4ADDFEE9" w14:textId="77777777" w:rsidR="00EB71E9" w:rsidRDefault="0076176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3" w:history="1">
        <w:r w:rsidR="00EB71E9" w:rsidRPr="005D1DEB">
          <w:rPr>
            <w:rStyle w:val="a8"/>
          </w:rPr>
          <w:t>3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参考标准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4188FFFE" w14:textId="77777777" w:rsidR="00EB71E9" w:rsidRDefault="0076176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4" w:history="1">
        <w:r w:rsidR="00EB71E9" w:rsidRPr="005D1DEB">
          <w:rPr>
            <w:rStyle w:val="a8"/>
          </w:rPr>
          <w:t>4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计算方法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3FD19AD3" w14:textId="77777777" w:rsidR="00EB71E9" w:rsidRDefault="0076176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5" w:history="1">
        <w:r w:rsidR="00EB71E9" w:rsidRPr="005D1DEB">
          <w:rPr>
            <w:rStyle w:val="a8"/>
            <w:lang w:val="en-GB"/>
          </w:rPr>
          <w:t>4.1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参数定义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_Toc38892135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672D6B8A" w14:textId="77777777" w:rsidR="00EB71E9" w:rsidRDefault="0076176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6" w:history="1">
        <w:r w:rsidR="00EB71E9" w:rsidRPr="005D1DEB">
          <w:rPr>
            <w:rStyle w:val="a8"/>
            <w:lang w:val="en-GB"/>
          </w:rPr>
          <w:t>4.2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计算流程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_Toc38892136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548373A2" w14:textId="77777777" w:rsidR="00EB71E9" w:rsidRDefault="0076176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7" w:history="1">
        <w:r w:rsidR="00EB71E9" w:rsidRPr="005D1DEB">
          <w:rPr>
            <w:rStyle w:val="a8"/>
            <w:lang w:val="en-GB"/>
          </w:rPr>
          <w:t>4.3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_Toc38892137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51F7FA46" w14:textId="77777777" w:rsidR="00EB71E9" w:rsidRDefault="0076176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8" w:history="1">
        <w:r w:rsidR="00EB71E9" w:rsidRPr="005D1DEB">
          <w:rPr>
            <w:rStyle w:val="a8"/>
            <w:lang w:val="en-GB"/>
          </w:rPr>
          <w:t>4.3.1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室外月平均温度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_Toc38892138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314922E7" w14:textId="77777777" w:rsidR="00EB71E9" w:rsidRDefault="0076176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9" w:history="1">
        <w:r w:rsidR="00EB71E9" w:rsidRPr="005D1DEB">
          <w:rPr>
            <w:rStyle w:val="a8"/>
            <w:lang w:val="en-GB"/>
          </w:rPr>
          <w:t>4.3.2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室内热舒适温度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5DCCB8BB" w14:textId="77777777" w:rsidR="00EB71E9" w:rsidRDefault="0076176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40" w:history="1">
        <w:r w:rsidR="00EB71E9" w:rsidRPr="005D1DEB">
          <w:rPr>
            <w:rStyle w:val="a8"/>
            <w:lang w:val="en-GB"/>
          </w:rPr>
          <w:t>4.3.3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围护结构热工性能参数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11D7BC59" w14:textId="77777777" w:rsidR="00EB71E9" w:rsidRDefault="0076176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1" w:history="1">
        <w:r w:rsidR="00EB71E9" w:rsidRPr="005D1DEB">
          <w:rPr>
            <w:rStyle w:val="a8"/>
          </w:rPr>
          <w:t>5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结果分析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15</w:t>
        </w:r>
        <w:r w:rsidR="00EB71E9">
          <w:rPr>
            <w:webHidden/>
          </w:rPr>
          <w:fldChar w:fldCharType="end"/>
        </w:r>
      </w:hyperlink>
    </w:p>
    <w:p w14:paraId="1C6150B7" w14:textId="77777777" w:rsidR="00EB71E9" w:rsidRDefault="0076176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42" w:history="1">
        <w:r w:rsidR="00EB71E9" w:rsidRPr="005D1DEB">
          <w:rPr>
            <w:rStyle w:val="a8"/>
            <w:lang w:val="en-GB"/>
          </w:rPr>
          <w:t>5.1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室内适应性热舒适温度达标比例统计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15</w:t>
        </w:r>
        <w:r w:rsidR="00EB71E9">
          <w:rPr>
            <w:webHidden/>
          </w:rPr>
          <w:fldChar w:fldCharType="end"/>
        </w:r>
      </w:hyperlink>
    </w:p>
    <w:p w14:paraId="5C6240AA" w14:textId="77777777" w:rsidR="00EB71E9" w:rsidRDefault="0076176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3" w:history="1">
        <w:r w:rsidR="00EB71E9" w:rsidRPr="005D1DEB">
          <w:rPr>
            <w:rStyle w:val="a8"/>
          </w:rPr>
          <w:t>6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结论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17</w:t>
        </w:r>
        <w:r w:rsidR="00EB71E9">
          <w:rPr>
            <w:webHidden/>
          </w:rPr>
          <w:fldChar w:fldCharType="end"/>
        </w:r>
      </w:hyperlink>
    </w:p>
    <w:p w14:paraId="40579ED6" w14:textId="77777777" w:rsidR="00EB71E9" w:rsidRDefault="0076176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4" w:history="1">
        <w:r w:rsidR="00EB71E9" w:rsidRPr="005D1DEB">
          <w:rPr>
            <w:rStyle w:val="a8"/>
          </w:rPr>
          <w:t>7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附录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A68CA">
          <w:rPr>
            <w:webHidden/>
          </w:rPr>
          <w:t>18</w:t>
        </w:r>
        <w:r w:rsidR="00EB71E9">
          <w:rPr>
            <w:webHidden/>
          </w:rPr>
          <w:fldChar w:fldCharType="end"/>
        </w:r>
      </w:hyperlink>
    </w:p>
    <w:p w14:paraId="7C7552DA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3BF8709A" w14:textId="77777777" w:rsidR="0000578F" w:rsidRDefault="0000578F" w:rsidP="0000578F">
      <w:pPr>
        <w:pStyle w:val="1"/>
      </w:pPr>
      <w:bookmarkStart w:id="11" w:name="_Toc452108759"/>
      <w:bookmarkStart w:id="12" w:name="_Toc38892129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4504A414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5E176ED4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44039382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583EA98F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76FBA9CA" w14:textId="77777777" w:rsidR="0000578F" w:rsidRDefault="0000578F" w:rsidP="00DC62E7">
      <w:pPr>
        <w:pStyle w:val="2"/>
      </w:pPr>
      <w:bookmarkStart w:id="14" w:name="_Toc452108760"/>
      <w:bookmarkStart w:id="15" w:name="_Toc38892130"/>
      <w:r>
        <w:lastRenderedPageBreak/>
        <w:t>平面图</w:t>
      </w:r>
      <w:bookmarkEnd w:id="14"/>
      <w:bookmarkEnd w:id="15"/>
    </w:p>
    <w:p w14:paraId="2FAD983B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4686A18F" wp14:editId="35F0D25A">
            <wp:extent cx="5667375" cy="21717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CE00" w14:textId="77777777" w:rsidR="00A2129D" w:rsidRDefault="0076176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1~15</w:t>
      </w:r>
      <w:r>
        <w:rPr>
          <w:lang w:val="en-US"/>
        </w:rPr>
        <w:t>层平面</w:t>
      </w:r>
    </w:p>
    <w:p w14:paraId="26ACA32E" w14:textId="77777777" w:rsidR="00A2129D" w:rsidRDefault="00A2129D">
      <w:pPr>
        <w:pStyle w:val="a0"/>
        <w:ind w:firstLineChars="0" w:firstLine="0"/>
        <w:jc w:val="center"/>
        <w:rPr>
          <w:lang w:val="en-US"/>
        </w:rPr>
      </w:pPr>
    </w:p>
    <w:p w14:paraId="47FCD2A2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49297029" w14:textId="77777777" w:rsidR="0000578F" w:rsidRDefault="0000578F" w:rsidP="00DC62E7">
      <w:pPr>
        <w:pStyle w:val="2"/>
      </w:pPr>
      <w:bookmarkStart w:id="17" w:name="_Toc452108761"/>
      <w:bookmarkStart w:id="18" w:name="_Toc38892131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55C0B088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bookmarkEnd w:id="19"/>
      <w:r>
        <w:rPr>
          <w:noProof/>
        </w:rPr>
        <w:drawing>
          <wp:inline distT="0" distB="0" distL="0" distR="0" wp14:anchorId="72C293A5" wp14:editId="2DA70FB0">
            <wp:extent cx="5372664" cy="465821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664" cy="46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30DD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A68CA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A68CA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4BFC77DC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2F8F0A24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38892132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1D84CB0A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0A6E0ECF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3B3ADC50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5C22BCFB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3BB8D3CF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3CA271E2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3EF7C218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41DDE823" w14:textId="77777777" w:rsidR="0000578F" w:rsidRDefault="0000578F" w:rsidP="0000578F">
      <w:pPr>
        <w:pStyle w:val="1"/>
      </w:pPr>
      <w:bookmarkStart w:id="26" w:name="_Toc38892133"/>
      <w:r>
        <w:rPr>
          <w:rFonts w:hint="eastAsia"/>
        </w:rPr>
        <w:t>参考</w:t>
      </w:r>
      <w:r>
        <w:t>标准</w:t>
      </w:r>
      <w:bookmarkEnd w:id="23"/>
      <w:bookmarkEnd w:id="26"/>
    </w:p>
    <w:p w14:paraId="791F6340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442F749A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6B991694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6B04156A" w14:textId="77777777" w:rsidR="0000578F" w:rsidRDefault="0000578F" w:rsidP="0000578F">
      <w:pPr>
        <w:pStyle w:val="1"/>
      </w:pPr>
      <w:bookmarkStart w:id="29" w:name="_Toc38892134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16B661D8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6DD46951" w14:textId="77777777" w:rsidR="00833AFE" w:rsidRDefault="00833AFE" w:rsidP="00833AFE">
      <w:pPr>
        <w:pStyle w:val="2"/>
      </w:pPr>
      <w:bookmarkStart w:id="30" w:name="_Toc38892135"/>
      <w:r>
        <w:rPr>
          <w:rFonts w:hint="eastAsia"/>
        </w:rPr>
        <w:t>参数定义</w:t>
      </w:r>
      <w:bookmarkEnd w:id="30"/>
    </w:p>
    <w:p w14:paraId="08D93E11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112ECC8C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4B69DD71" w14:textId="77777777" w:rsidR="002D33C1" w:rsidRDefault="002D33C1" w:rsidP="002D33C1">
      <w:pPr>
        <w:pStyle w:val="2"/>
      </w:pPr>
      <w:bookmarkStart w:id="31" w:name="_Toc38892136"/>
      <w:r>
        <w:rPr>
          <w:rFonts w:hint="eastAsia"/>
        </w:rPr>
        <w:t>计算流程</w:t>
      </w:r>
      <w:bookmarkEnd w:id="31"/>
    </w:p>
    <w:p w14:paraId="376115F0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22936285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0B3742FD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6211A000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593413C3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3DE71208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7D119865" wp14:editId="27104325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B8FDA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3A68CA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3A68CA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24BA7AF5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210BDDE6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5F4C92AD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6B0CC7" w:rsidRPr="00BA2C60" w14:paraId="4D2A3C26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7A3D3B0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2FCBC71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34D5E2B0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0C665727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158DE9E9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6852547F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39806C0C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EBDCF05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22BBB14F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00534AB1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166520E0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40AAEA2C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77E6760D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5F4BBB7E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7764CAD4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70C62318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7C3D4820" w14:textId="77777777" w:rsidR="001B0BA1" w:rsidRDefault="006D296D" w:rsidP="00B50E2E">
      <w:pPr>
        <w:pStyle w:val="2"/>
      </w:pPr>
      <w:bookmarkStart w:id="33" w:name="_Toc38892137"/>
      <w:r>
        <w:rPr>
          <w:rFonts w:hint="eastAsia"/>
        </w:rPr>
        <w:t>计算参数</w:t>
      </w:r>
      <w:bookmarkEnd w:id="33"/>
    </w:p>
    <w:p w14:paraId="5604EFEE" w14:textId="77777777" w:rsidR="006D296D" w:rsidRDefault="006043F1" w:rsidP="00EA3BB3">
      <w:pPr>
        <w:pStyle w:val="3"/>
      </w:pPr>
      <w:bookmarkStart w:id="34" w:name="_Toc38892138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1675647D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济南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309CDFE2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35EC9E03" wp14:editId="51769C13">
            <wp:extent cx="5667375" cy="29051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BE17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A68CA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A68CA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479A3BCA" w14:textId="77777777" w:rsidR="00B665C1" w:rsidRDefault="00B665C1" w:rsidP="00EA3BB3">
      <w:pPr>
        <w:pStyle w:val="3"/>
      </w:pPr>
      <w:bookmarkStart w:id="37" w:name="_Toc38892139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02F4A082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7F951890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7DBE52D2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97C39F5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DC81330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7AB59B83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15DC3D88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3D314F91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-0.4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7C63A41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5D74D7C4" w14:textId="77777777" w:rsidTr="0099773C">
        <w:trPr>
          <w:trHeight w:val="270"/>
        </w:trPr>
        <w:tc>
          <w:tcPr>
            <w:tcW w:w="1861" w:type="dxa"/>
          </w:tcPr>
          <w:p w14:paraId="241BF0D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EF44D4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3.1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D45E52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23193FFC" w14:textId="77777777" w:rsidTr="0099773C">
        <w:trPr>
          <w:trHeight w:val="270"/>
        </w:trPr>
        <w:tc>
          <w:tcPr>
            <w:tcW w:w="1861" w:type="dxa"/>
          </w:tcPr>
          <w:p w14:paraId="668668C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D6F37D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EBE3C3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375A9302" w14:textId="77777777" w:rsidTr="0099773C">
        <w:trPr>
          <w:trHeight w:val="270"/>
        </w:trPr>
        <w:tc>
          <w:tcPr>
            <w:tcW w:w="1861" w:type="dxa"/>
          </w:tcPr>
          <w:p w14:paraId="1AB861E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E903C4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E65181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19.2~26.2</w:t>
            </w:r>
          </w:p>
        </w:tc>
      </w:tr>
      <w:tr w:rsidR="0099773C" w:rsidRPr="00A412D8" w14:paraId="3491A707" w14:textId="77777777" w:rsidTr="0099773C">
        <w:trPr>
          <w:trHeight w:val="270"/>
        </w:trPr>
        <w:tc>
          <w:tcPr>
            <w:tcW w:w="1861" w:type="dxa"/>
          </w:tcPr>
          <w:p w14:paraId="28C68D6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42C059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7DFECF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634A2F74" w14:textId="77777777" w:rsidTr="0099773C">
        <w:trPr>
          <w:trHeight w:val="270"/>
        </w:trPr>
        <w:tc>
          <w:tcPr>
            <w:tcW w:w="1861" w:type="dxa"/>
          </w:tcPr>
          <w:p w14:paraId="52C18A5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5E4FA6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C682B1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32ECD9AD" w14:textId="77777777" w:rsidTr="0099773C">
        <w:trPr>
          <w:trHeight w:val="270"/>
        </w:trPr>
        <w:tc>
          <w:tcPr>
            <w:tcW w:w="1861" w:type="dxa"/>
          </w:tcPr>
          <w:p w14:paraId="300B590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E62F38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5254C4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14:paraId="498A412C" w14:textId="77777777" w:rsidTr="0099773C">
        <w:trPr>
          <w:trHeight w:val="270"/>
        </w:trPr>
        <w:tc>
          <w:tcPr>
            <w:tcW w:w="1861" w:type="dxa"/>
          </w:tcPr>
          <w:p w14:paraId="4367823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4FB2C9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2EA173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384A705C" w14:textId="77777777" w:rsidTr="0099773C">
        <w:trPr>
          <w:trHeight w:val="270"/>
        </w:trPr>
        <w:tc>
          <w:tcPr>
            <w:tcW w:w="1861" w:type="dxa"/>
          </w:tcPr>
          <w:p w14:paraId="57F30FC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B1E4A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D9D581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21.3~28.3</w:t>
            </w:r>
          </w:p>
        </w:tc>
      </w:tr>
      <w:tr w:rsidR="0099773C" w:rsidRPr="00A412D8" w14:paraId="16BF49B8" w14:textId="77777777" w:rsidTr="0099773C">
        <w:trPr>
          <w:trHeight w:val="270"/>
        </w:trPr>
        <w:tc>
          <w:tcPr>
            <w:tcW w:w="1861" w:type="dxa"/>
          </w:tcPr>
          <w:p w14:paraId="1AC53DC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BDF082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647ACD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19.4~26.4</w:t>
            </w:r>
          </w:p>
        </w:tc>
      </w:tr>
      <w:tr w:rsidR="0099773C" w:rsidRPr="00A412D8" w14:paraId="26BED21F" w14:textId="77777777" w:rsidTr="0099773C">
        <w:trPr>
          <w:trHeight w:val="270"/>
        </w:trPr>
        <w:tc>
          <w:tcPr>
            <w:tcW w:w="1861" w:type="dxa"/>
          </w:tcPr>
          <w:p w14:paraId="437BCA7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F143BE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64A2D7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356B7537" w14:textId="77777777" w:rsidTr="0099773C">
        <w:trPr>
          <w:trHeight w:val="270"/>
        </w:trPr>
        <w:tc>
          <w:tcPr>
            <w:tcW w:w="1861" w:type="dxa"/>
          </w:tcPr>
          <w:p w14:paraId="018FC95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42B5BB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E6AE1F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767C8731" w14:textId="77777777" w:rsidR="009C72E6" w:rsidRDefault="009C72E6" w:rsidP="009C72E6">
      <w:pPr>
        <w:pStyle w:val="3"/>
      </w:pPr>
      <w:r>
        <w:rPr>
          <w:rFonts w:hint="eastAsia"/>
        </w:rPr>
        <w:t>参评时间</w:t>
      </w:r>
      <w:r>
        <w:t>段</w:t>
      </w:r>
    </w:p>
    <w:p w14:paraId="225B4868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39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9"/>
    </w:p>
    <w:p w14:paraId="22F57CF3" w14:textId="77777777" w:rsidR="006043F1" w:rsidRPr="000B1793" w:rsidRDefault="006043F1" w:rsidP="00EA3BB3">
      <w:pPr>
        <w:pStyle w:val="3"/>
      </w:pPr>
      <w:bookmarkStart w:id="40" w:name="_Toc38892140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0"/>
    </w:p>
    <w:p w14:paraId="3EC72E79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D1ACC3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A4EBAA2" w14:textId="77777777" w:rsidR="0058474F" w:rsidRDefault="0076176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95AE186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8A9124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EF0C83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BFCFEF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98F590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5118B54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3DAB5F3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8192462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795AB9B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E51148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D4C4EE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93CD20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314FC5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9CDF7E2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0283053A" w14:textId="77777777">
        <w:trPr>
          <w:jc w:val="center"/>
        </w:trPr>
        <w:tc>
          <w:tcPr>
            <w:tcW w:w="3347" w:type="dxa"/>
            <w:vAlign w:val="center"/>
          </w:tcPr>
          <w:p w14:paraId="72715B3C" w14:textId="77777777" w:rsidR="0058474F" w:rsidRDefault="00761760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01C5EFDB" w14:textId="77777777" w:rsidR="0058474F" w:rsidRDefault="0076176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218F5D22" w14:textId="77777777" w:rsidR="0058474F" w:rsidRDefault="00761760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13F49A27" w14:textId="77777777" w:rsidR="0058474F" w:rsidRDefault="00761760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29CA8883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9E3C1DC" w14:textId="77777777" w:rsidR="0058474F" w:rsidRDefault="00761760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1190FE93" w14:textId="77777777" w:rsidR="0058474F" w:rsidRDefault="00761760" w:rsidP="002F44D5">
            <w:r>
              <w:t>0.407</w:t>
            </w:r>
          </w:p>
        </w:tc>
      </w:tr>
      <w:tr w:rsidR="00A2129D" w14:paraId="7013768D" w14:textId="77777777">
        <w:trPr>
          <w:jc w:val="center"/>
        </w:trPr>
        <w:tc>
          <w:tcPr>
            <w:tcW w:w="3347" w:type="dxa"/>
            <w:vAlign w:val="center"/>
          </w:tcPr>
          <w:p w14:paraId="776C41E8" w14:textId="77777777" w:rsidR="0058474F" w:rsidRDefault="00761760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F295833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0294AC2" w14:textId="77777777" w:rsidR="0058474F" w:rsidRDefault="0076176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B25D117" w14:textId="77777777" w:rsidR="0058474F" w:rsidRDefault="0076176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4D32650" w14:textId="77777777" w:rsidR="0058474F" w:rsidRDefault="0076176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7371A56C" w14:textId="77777777" w:rsidR="0058474F" w:rsidRDefault="0076176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69E422AF" w14:textId="77777777" w:rsidR="0058474F" w:rsidRDefault="00761760" w:rsidP="002F44D5">
            <w:r>
              <w:t>0.227</w:t>
            </w:r>
          </w:p>
        </w:tc>
      </w:tr>
      <w:tr w:rsidR="00A2129D" w14:paraId="4987F041" w14:textId="77777777">
        <w:trPr>
          <w:jc w:val="center"/>
        </w:trPr>
        <w:tc>
          <w:tcPr>
            <w:tcW w:w="3347" w:type="dxa"/>
            <w:vAlign w:val="center"/>
          </w:tcPr>
          <w:p w14:paraId="35B7FD67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E812DC2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CC56768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C1CEB67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C7FBA8B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B241E2B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3A62FE2" w14:textId="77777777" w:rsidR="0058474F" w:rsidRDefault="00761760" w:rsidP="002F44D5">
            <w:r>
              <w:t>0.245</w:t>
            </w:r>
          </w:p>
        </w:tc>
      </w:tr>
      <w:tr w:rsidR="00A2129D" w14:paraId="32DD499A" w14:textId="77777777">
        <w:trPr>
          <w:jc w:val="center"/>
        </w:trPr>
        <w:tc>
          <w:tcPr>
            <w:tcW w:w="3347" w:type="dxa"/>
            <w:vAlign w:val="center"/>
          </w:tcPr>
          <w:p w14:paraId="7F18D0E4" w14:textId="77777777" w:rsidR="0058474F" w:rsidRDefault="00761760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7612AE84" w14:textId="77777777" w:rsidR="0058474F" w:rsidRDefault="00761760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45BDE92D" w14:textId="77777777" w:rsidR="0058474F" w:rsidRDefault="00761760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21A73A7E" w14:textId="77777777" w:rsidR="0058474F" w:rsidRDefault="00761760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277BB0C4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F39237F" w14:textId="77777777" w:rsidR="0058474F" w:rsidRDefault="00761760" w:rsidP="002F44D5">
            <w:r>
              <w:t>0.444</w:t>
            </w:r>
          </w:p>
        </w:tc>
        <w:tc>
          <w:tcPr>
            <w:tcW w:w="1064" w:type="dxa"/>
            <w:vAlign w:val="center"/>
          </w:tcPr>
          <w:p w14:paraId="5E13A63D" w14:textId="77777777" w:rsidR="0058474F" w:rsidRDefault="00761760" w:rsidP="002F44D5">
            <w:r>
              <w:t>1.378</w:t>
            </w:r>
          </w:p>
        </w:tc>
      </w:tr>
      <w:tr w:rsidR="00A2129D" w14:paraId="4C21254D" w14:textId="77777777">
        <w:trPr>
          <w:jc w:val="center"/>
        </w:trPr>
        <w:tc>
          <w:tcPr>
            <w:tcW w:w="3347" w:type="dxa"/>
            <w:vAlign w:val="center"/>
          </w:tcPr>
          <w:p w14:paraId="6E5D71CF" w14:textId="77777777" w:rsidR="0058474F" w:rsidRDefault="0076176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1E3FC60" w14:textId="77777777" w:rsidR="0058474F" w:rsidRDefault="0076176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255B12F" w14:textId="77777777" w:rsidR="0058474F" w:rsidRDefault="0076176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C7B4EC2" w14:textId="77777777" w:rsidR="0058474F" w:rsidRDefault="0076176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1895DE5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DE3BF82" w14:textId="77777777" w:rsidR="0058474F" w:rsidRDefault="0076176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7536A33C" w14:textId="77777777" w:rsidR="0058474F" w:rsidRDefault="00761760" w:rsidP="002F44D5">
            <w:r>
              <w:t>1.186</w:t>
            </w:r>
          </w:p>
        </w:tc>
      </w:tr>
      <w:tr w:rsidR="00A2129D" w14:paraId="3CC7B8C3" w14:textId="77777777">
        <w:trPr>
          <w:jc w:val="center"/>
        </w:trPr>
        <w:tc>
          <w:tcPr>
            <w:tcW w:w="3347" w:type="dxa"/>
            <w:vAlign w:val="center"/>
          </w:tcPr>
          <w:p w14:paraId="2EA0DDCE" w14:textId="77777777" w:rsidR="0058474F" w:rsidRDefault="0076176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6C69F1B6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76AD711" w14:textId="77777777" w:rsidR="0058474F" w:rsidRDefault="0076176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8C97C12" w14:textId="77777777" w:rsidR="0058474F" w:rsidRDefault="0076176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4A990AA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81F803A" w14:textId="77777777" w:rsidR="0058474F" w:rsidRDefault="0076176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B87334B" w14:textId="77777777" w:rsidR="0058474F" w:rsidRDefault="00761760" w:rsidP="002F44D5">
            <w:r>
              <w:t>0.249</w:t>
            </w:r>
          </w:p>
        </w:tc>
      </w:tr>
      <w:tr w:rsidR="0058474F" w14:paraId="60E2BCF3" w14:textId="77777777" w:rsidTr="00762E43">
        <w:trPr>
          <w:jc w:val="center"/>
        </w:trPr>
        <w:tc>
          <w:tcPr>
            <w:tcW w:w="3347" w:type="dxa"/>
            <w:vAlign w:val="center"/>
          </w:tcPr>
          <w:p w14:paraId="5507D5B3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89E0B19" w14:textId="77777777" w:rsidR="0058474F" w:rsidRDefault="00761760" w:rsidP="002F44D5">
            <w:r>
              <w:t>300</w:t>
            </w:r>
          </w:p>
        </w:tc>
        <w:tc>
          <w:tcPr>
            <w:tcW w:w="1075" w:type="dxa"/>
            <w:vAlign w:val="center"/>
          </w:tcPr>
          <w:p w14:paraId="521C741B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89F083A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80B596E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672D249" w14:textId="77777777" w:rsidR="0058474F" w:rsidRDefault="00761760" w:rsidP="002F44D5">
            <w:r>
              <w:t>1.142</w:t>
            </w:r>
          </w:p>
        </w:tc>
        <w:tc>
          <w:tcPr>
            <w:tcW w:w="1064" w:type="dxa"/>
            <w:vAlign w:val="center"/>
          </w:tcPr>
          <w:p w14:paraId="5DFA2823" w14:textId="77777777" w:rsidR="0058474F" w:rsidRDefault="00761760" w:rsidP="002F44D5">
            <w:r>
              <w:t>3.691</w:t>
            </w:r>
          </w:p>
        </w:tc>
      </w:tr>
      <w:tr w:rsidR="0058474F" w14:paraId="270E0B3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577A83E" w14:textId="77777777" w:rsidR="0058474F" w:rsidRDefault="0076176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A7E36EE" w14:textId="77777777" w:rsidR="0058474F" w:rsidRDefault="0076176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0DE690A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0D15D7A" w14:textId="77777777" w:rsidR="0058474F" w:rsidRPr="00D95163" w:rsidRDefault="0076176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AFBEE01" w14:textId="77777777" w:rsidR="0058474F" w:rsidRDefault="00761760" w:rsidP="002F44D5">
            <w:pPr>
              <w:jc w:val="center"/>
            </w:pPr>
            <w:r>
              <w:t>0.77</w:t>
            </w:r>
          </w:p>
        </w:tc>
      </w:tr>
    </w:tbl>
    <w:p w14:paraId="61482CE9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28EFC31C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B0ADD5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11CC232" w14:textId="77777777" w:rsidR="0058474F" w:rsidRDefault="0076176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752B469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DFD51E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FFC9D9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EF5D88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E3D9C3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F25DFE4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6727FCF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AD9E5DD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4541CEA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E5F761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500AD1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BBF82C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2CA0C1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1FCDD4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47AFDB82" w14:textId="77777777">
        <w:trPr>
          <w:jc w:val="center"/>
        </w:trPr>
        <w:tc>
          <w:tcPr>
            <w:tcW w:w="3347" w:type="dxa"/>
            <w:vAlign w:val="center"/>
          </w:tcPr>
          <w:p w14:paraId="0420182A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E4BB442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94F403D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0602C18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4885694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D6E5F02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E3F9123" w14:textId="77777777" w:rsidR="0058474F" w:rsidRDefault="00761760" w:rsidP="002F44D5">
            <w:r>
              <w:t>0.245</w:t>
            </w:r>
          </w:p>
        </w:tc>
      </w:tr>
      <w:tr w:rsidR="00A2129D" w14:paraId="14F6EC80" w14:textId="77777777">
        <w:trPr>
          <w:jc w:val="center"/>
        </w:trPr>
        <w:tc>
          <w:tcPr>
            <w:tcW w:w="3347" w:type="dxa"/>
            <w:vAlign w:val="center"/>
          </w:tcPr>
          <w:p w14:paraId="4084E45E" w14:textId="77777777" w:rsidR="0058474F" w:rsidRDefault="0076176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4539B155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154D2C9" w14:textId="77777777" w:rsidR="0058474F" w:rsidRDefault="0076176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E2738BE" w14:textId="77777777" w:rsidR="0058474F" w:rsidRDefault="0076176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01B8B50F" w14:textId="77777777" w:rsidR="0058474F" w:rsidRDefault="0076176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2606A05F" w14:textId="77777777" w:rsidR="0058474F" w:rsidRDefault="0076176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67431E86" w14:textId="77777777" w:rsidR="0058474F" w:rsidRDefault="00761760" w:rsidP="002F44D5">
            <w:r>
              <w:t>0.227</w:t>
            </w:r>
          </w:p>
        </w:tc>
      </w:tr>
      <w:tr w:rsidR="00A2129D" w14:paraId="51F2E360" w14:textId="77777777">
        <w:trPr>
          <w:jc w:val="center"/>
        </w:trPr>
        <w:tc>
          <w:tcPr>
            <w:tcW w:w="3347" w:type="dxa"/>
            <w:vAlign w:val="center"/>
          </w:tcPr>
          <w:p w14:paraId="5FDB9A9A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6C6F751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A0A8B16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186885C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12A0232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3A30AAA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0DCCEB6" w14:textId="77777777" w:rsidR="0058474F" w:rsidRDefault="00761760" w:rsidP="002F44D5">
            <w:r>
              <w:t>0.245</w:t>
            </w:r>
          </w:p>
        </w:tc>
      </w:tr>
      <w:tr w:rsidR="00A2129D" w14:paraId="52F2D08D" w14:textId="77777777">
        <w:trPr>
          <w:jc w:val="center"/>
        </w:trPr>
        <w:tc>
          <w:tcPr>
            <w:tcW w:w="3347" w:type="dxa"/>
            <w:vAlign w:val="center"/>
          </w:tcPr>
          <w:p w14:paraId="6E09A9BF" w14:textId="77777777" w:rsidR="0058474F" w:rsidRDefault="0076176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3C1F65B" w14:textId="77777777" w:rsidR="0058474F" w:rsidRDefault="0076176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314BF2D" w14:textId="77777777" w:rsidR="0058474F" w:rsidRDefault="0076176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DF6EB15" w14:textId="77777777" w:rsidR="0058474F" w:rsidRDefault="0076176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4A52DEA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FDF4711" w14:textId="77777777" w:rsidR="0058474F" w:rsidRDefault="0076176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3B647F2" w14:textId="77777777" w:rsidR="0058474F" w:rsidRDefault="00761760" w:rsidP="002F44D5">
            <w:r>
              <w:t>1.977</w:t>
            </w:r>
          </w:p>
        </w:tc>
      </w:tr>
      <w:tr w:rsidR="00A2129D" w14:paraId="1A150D1B" w14:textId="77777777">
        <w:trPr>
          <w:jc w:val="center"/>
        </w:trPr>
        <w:tc>
          <w:tcPr>
            <w:tcW w:w="3347" w:type="dxa"/>
            <w:vAlign w:val="center"/>
          </w:tcPr>
          <w:p w14:paraId="48378F8F" w14:textId="77777777" w:rsidR="0058474F" w:rsidRDefault="0076176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68B2EBA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48C5DE0" w14:textId="77777777" w:rsidR="0058474F" w:rsidRDefault="0076176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7FA3F14" w14:textId="77777777" w:rsidR="0058474F" w:rsidRDefault="0076176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652C0E6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BF2135" w14:textId="77777777" w:rsidR="0058474F" w:rsidRDefault="0076176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269A614" w14:textId="77777777" w:rsidR="0058474F" w:rsidRDefault="00761760" w:rsidP="002F44D5">
            <w:r>
              <w:t>0.249</w:t>
            </w:r>
          </w:p>
        </w:tc>
      </w:tr>
      <w:tr w:rsidR="0058474F" w14:paraId="74151272" w14:textId="77777777" w:rsidTr="00762E43">
        <w:trPr>
          <w:jc w:val="center"/>
        </w:trPr>
        <w:tc>
          <w:tcPr>
            <w:tcW w:w="3347" w:type="dxa"/>
            <w:vAlign w:val="center"/>
          </w:tcPr>
          <w:p w14:paraId="34A4955C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902A804" w14:textId="77777777" w:rsidR="0058474F" w:rsidRDefault="0076176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65F460C4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B312BB2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8664C77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790545C" w14:textId="77777777" w:rsidR="0058474F" w:rsidRDefault="0076176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2701332D" w14:textId="77777777" w:rsidR="0058474F" w:rsidRDefault="00761760" w:rsidP="002F44D5">
            <w:r>
              <w:t>2.941</w:t>
            </w:r>
          </w:p>
        </w:tc>
      </w:tr>
      <w:tr w:rsidR="0058474F" w14:paraId="5ED7151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7719C18" w14:textId="77777777" w:rsidR="0058474F" w:rsidRDefault="0076176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C7E2827" w14:textId="77777777" w:rsidR="0058474F" w:rsidRDefault="0076176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636279A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C501027" w14:textId="77777777" w:rsidR="0058474F" w:rsidRPr="00D95163" w:rsidRDefault="0076176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688A659" w14:textId="77777777" w:rsidR="0058474F" w:rsidRDefault="00761760" w:rsidP="002F44D5">
            <w:pPr>
              <w:jc w:val="center"/>
            </w:pPr>
            <w:r>
              <w:t>1.13</w:t>
            </w:r>
          </w:p>
        </w:tc>
      </w:tr>
    </w:tbl>
    <w:p w14:paraId="53E2B76A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3BA347FB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ECBF88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20D464C" w14:textId="77777777" w:rsidR="0058474F" w:rsidRDefault="0076176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24E8A7B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23655B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F42848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3BA0BEC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685EA9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604520A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1E7DD15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20A94BC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AF8B887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CBF0C8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E0E50D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BFE6A2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FFB690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0B6065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4914167C" w14:textId="77777777">
        <w:trPr>
          <w:jc w:val="center"/>
        </w:trPr>
        <w:tc>
          <w:tcPr>
            <w:tcW w:w="3347" w:type="dxa"/>
            <w:vAlign w:val="center"/>
          </w:tcPr>
          <w:p w14:paraId="5BD5D259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4F379F3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B9A1C0A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232B7BF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EC00E00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8E5FA41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9BE6ACC" w14:textId="77777777" w:rsidR="0058474F" w:rsidRDefault="00761760" w:rsidP="002F44D5">
            <w:r>
              <w:t>0.245</w:t>
            </w:r>
          </w:p>
        </w:tc>
      </w:tr>
      <w:tr w:rsidR="00A2129D" w14:paraId="572512DF" w14:textId="77777777">
        <w:trPr>
          <w:jc w:val="center"/>
        </w:trPr>
        <w:tc>
          <w:tcPr>
            <w:tcW w:w="3347" w:type="dxa"/>
            <w:vAlign w:val="center"/>
          </w:tcPr>
          <w:p w14:paraId="22AF6EFC" w14:textId="77777777" w:rsidR="0058474F" w:rsidRDefault="0076176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3F418E84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105370B" w14:textId="77777777" w:rsidR="0058474F" w:rsidRDefault="0076176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01D79B6" w14:textId="77777777" w:rsidR="0058474F" w:rsidRDefault="0076176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15D3175B" w14:textId="77777777" w:rsidR="0058474F" w:rsidRDefault="0076176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5E33C889" w14:textId="77777777" w:rsidR="0058474F" w:rsidRDefault="0076176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03A11EBE" w14:textId="77777777" w:rsidR="0058474F" w:rsidRDefault="00761760" w:rsidP="002F44D5">
            <w:r>
              <w:t>0.227</w:t>
            </w:r>
          </w:p>
        </w:tc>
      </w:tr>
      <w:tr w:rsidR="00A2129D" w14:paraId="6C47E3E9" w14:textId="77777777">
        <w:trPr>
          <w:jc w:val="center"/>
        </w:trPr>
        <w:tc>
          <w:tcPr>
            <w:tcW w:w="3347" w:type="dxa"/>
            <w:vAlign w:val="center"/>
          </w:tcPr>
          <w:p w14:paraId="4451E986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578A4D4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058291D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12E1E0B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1436409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619784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7FE9286" w14:textId="77777777" w:rsidR="0058474F" w:rsidRDefault="00761760" w:rsidP="002F44D5">
            <w:r>
              <w:t>0.245</w:t>
            </w:r>
          </w:p>
        </w:tc>
      </w:tr>
      <w:tr w:rsidR="00A2129D" w14:paraId="11852DD3" w14:textId="77777777">
        <w:trPr>
          <w:jc w:val="center"/>
        </w:trPr>
        <w:tc>
          <w:tcPr>
            <w:tcW w:w="3347" w:type="dxa"/>
            <w:vAlign w:val="center"/>
          </w:tcPr>
          <w:p w14:paraId="1CFF5B8E" w14:textId="77777777" w:rsidR="0058474F" w:rsidRDefault="0076176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B681E72" w14:textId="77777777" w:rsidR="0058474F" w:rsidRDefault="0076176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464B64F" w14:textId="77777777" w:rsidR="0058474F" w:rsidRDefault="0076176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6B2C5B3" w14:textId="77777777" w:rsidR="0058474F" w:rsidRDefault="0076176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3572510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135CA21" w14:textId="77777777" w:rsidR="0058474F" w:rsidRDefault="0076176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27981C5F" w14:textId="77777777" w:rsidR="0058474F" w:rsidRDefault="00761760" w:rsidP="002F44D5">
            <w:r>
              <w:t>1.977</w:t>
            </w:r>
          </w:p>
        </w:tc>
      </w:tr>
      <w:tr w:rsidR="00A2129D" w14:paraId="46B17A6C" w14:textId="77777777">
        <w:trPr>
          <w:jc w:val="center"/>
        </w:trPr>
        <w:tc>
          <w:tcPr>
            <w:tcW w:w="3347" w:type="dxa"/>
            <w:vAlign w:val="center"/>
          </w:tcPr>
          <w:p w14:paraId="3D3BABCE" w14:textId="77777777" w:rsidR="0058474F" w:rsidRDefault="0076176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353AC17F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A1DFFCD" w14:textId="77777777" w:rsidR="0058474F" w:rsidRDefault="0076176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BEB2D11" w14:textId="77777777" w:rsidR="0058474F" w:rsidRDefault="0076176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82CDDF5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C4BF8B7" w14:textId="77777777" w:rsidR="0058474F" w:rsidRDefault="0076176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9914FDC" w14:textId="77777777" w:rsidR="0058474F" w:rsidRDefault="00761760" w:rsidP="002F44D5">
            <w:r>
              <w:t>0.249</w:t>
            </w:r>
          </w:p>
        </w:tc>
      </w:tr>
      <w:tr w:rsidR="0058474F" w14:paraId="4E6AEAF6" w14:textId="77777777" w:rsidTr="00762E43">
        <w:trPr>
          <w:jc w:val="center"/>
        </w:trPr>
        <w:tc>
          <w:tcPr>
            <w:tcW w:w="3347" w:type="dxa"/>
            <w:vAlign w:val="center"/>
          </w:tcPr>
          <w:p w14:paraId="21B2505C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0C1AC11" w14:textId="77777777" w:rsidR="0058474F" w:rsidRDefault="0076176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30F2EF6E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2D80DF9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59D0071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326D9F9" w14:textId="77777777" w:rsidR="0058474F" w:rsidRDefault="0076176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14850704" w14:textId="77777777" w:rsidR="0058474F" w:rsidRDefault="00761760" w:rsidP="002F44D5">
            <w:r>
              <w:t>2.941</w:t>
            </w:r>
          </w:p>
        </w:tc>
      </w:tr>
      <w:tr w:rsidR="0058474F" w14:paraId="3DD6F6D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6C4B648" w14:textId="77777777" w:rsidR="0058474F" w:rsidRDefault="0076176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391DCF7" w14:textId="77777777" w:rsidR="0058474F" w:rsidRDefault="0076176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0A82DFF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AC7E9AB" w14:textId="77777777" w:rsidR="0058474F" w:rsidRPr="00D95163" w:rsidRDefault="0076176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25C5056" w14:textId="77777777" w:rsidR="0058474F" w:rsidRDefault="00761760" w:rsidP="002F44D5">
            <w:pPr>
              <w:jc w:val="center"/>
            </w:pPr>
            <w:r>
              <w:t>1.13</w:t>
            </w:r>
          </w:p>
        </w:tc>
      </w:tr>
    </w:tbl>
    <w:p w14:paraId="59D6CFB6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20EB4FD0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CC383F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E61981B" w14:textId="77777777" w:rsidR="0058474F" w:rsidRDefault="00761760" w:rsidP="002F44D5">
            <w:pPr>
              <w:jc w:val="center"/>
            </w:pPr>
            <w:r>
              <w:t>材料名称</w:t>
            </w:r>
            <w:r>
              <w:br/>
            </w:r>
            <w:r>
              <w:lastRenderedPageBreak/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11530D5" w14:textId="77777777" w:rsidR="0058474F" w:rsidRDefault="00761760" w:rsidP="002F44D5">
            <w:pPr>
              <w:jc w:val="center"/>
            </w:pPr>
            <w:r>
              <w:lastRenderedPageBreak/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FF19F2" w14:textId="77777777" w:rsidR="0058474F" w:rsidRDefault="00761760" w:rsidP="002F44D5">
            <w:pPr>
              <w:jc w:val="center"/>
            </w:pPr>
            <w:r>
              <w:t>导热系数</w:t>
            </w:r>
            <w:r>
              <w:lastRenderedPageBreak/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932617" w14:textId="77777777" w:rsidR="0058474F" w:rsidRDefault="00761760" w:rsidP="002F44D5">
            <w:pPr>
              <w:jc w:val="center"/>
            </w:pPr>
            <w:r>
              <w:lastRenderedPageBreak/>
              <w:t>蓄热系数</w:t>
            </w:r>
            <w:r>
              <w:lastRenderedPageBreak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D292924" w14:textId="77777777" w:rsidR="0058474F" w:rsidRDefault="00761760" w:rsidP="002F44D5">
            <w:pPr>
              <w:jc w:val="center"/>
            </w:pPr>
            <w:r>
              <w:lastRenderedPageBreak/>
              <w:t>修正系</w:t>
            </w:r>
            <w:r>
              <w:lastRenderedPageBreak/>
              <w:t>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1C3813" w14:textId="77777777" w:rsidR="0058474F" w:rsidRDefault="00761760" w:rsidP="002F44D5">
            <w:pPr>
              <w:jc w:val="center"/>
            </w:pPr>
            <w:r>
              <w:lastRenderedPageBreak/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89FFD41" w14:textId="77777777" w:rsidR="0058474F" w:rsidRDefault="00761760" w:rsidP="002F44D5">
            <w:pPr>
              <w:jc w:val="center"/>
            </w:pPr>
            <w:r>
              <w:t>热惰性指</w:t>
            </w:r>
            <w:r>
              <w:lastRenderedPageBreak/>
              <w:t>标</w:t>
            </w:r>
          </w:p>
        </w:tc>
      </w:tr>
      <w:tr w:rsidR="0058474F" w14:paraId="71D75E0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3AACDBC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AA37CE3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FAF745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ECCDA2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99A934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FCF233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8E48536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00404D98" w14:textId="77777777">
        <w:trPr>
          <w:jc w:val="center"/>
        </w:trPr>
        <w:tc>
          <w:tcPr>
            <w:tcW w:w="3347" w:type="dxa"/>
            <w:vAlign w:val="center"/>
          </w:tcPr>
          <w:p w14:paraId="6E3F24A8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76E3373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9B88457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6B9D4F9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22C265B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2C838FE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63F2A23" w14:textId="77777777" w:rsidR="0058474F" w:rsidRDefault="00761760" w:rsidP="002F44D5">
            <w:r>
              <w:t>0.245</w:t>
            </w:r>
          </w:p>
        </w:tc>
      </w:tr>
      <w:tr w:rsidR="00A2129D" w14:paraId="66346AD0" w14:textId="77777777">
        <w:trPr>
          <w:jc w:val="center"/>
        </w:trPr>
        <w:tc>
          <w:tcPr>
            <w:tcW w:w="3347" w:type="dxa"/>
            <w:vAlign w:val="center"/>
          </w:tcPr>
          <w:p w14:paraId="3DED81A2" w14:textId="77777777" w:rsidR="0058474F" w:rsidRDefault="0076176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B92ED48" w14:textId="77777777" w:rsidR="0058474F" w:rsidRDefault="0076176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EA5CBAF" w14:textId="77777777" w:rsidR="0058474F" w:rsidRDefault="0076176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983BAF6" w14:textId="77777777" w:rsidR="0058474F" w:rsidRDefault="0076176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DA846A9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BAB8C52" w14:textId="77777777" w:rsidR="0058474F" w:rsidRDefault="0076176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7F331833" w14:textId="77777777" w:rsidR="0058474F" w:rsidRDefault="00761760" w:rsidP="002F44D5">
            <w:r>
              <w:t>1.186</w:t>
            </w:r>
          </w:p>
        </w:tc>
      </w:tr>
      <w:tr w:rsidR="0058474F" w14:paraId="763B8917" w14:textId="77777777" w:rsidTr="00762E43">
        <w:trPr>
          <w:jc w:val="center"/>
        </w:trPr>
        <w:tc>
          <w:tcPr>
            <w:tcW w:w="3347" w:type="dxa"/>
            <w:vAlign w:val="center"/>
          </w:tcPr>
          <w:p w14:paraId="03F2AB5F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FA50E04" w14:textId="77777777" w:rsidR="0058474F" w:rsidRDefault="0076176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4A177343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0ADB9F2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3C31BE8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F126675" w14:textId="77777777" w:rsidR="0058474F" w:rsidRDefault="0076176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4FF146F2" w14:textId="77777777" w:rsidR="0058474F" w:rsidRDefault="00761760" w:rsidP="002F44D5">
            <w:r>
              <w:t>1.431</w:t>
            </w:r>
          </w:p>
        </w:tc>
      </w:tr>
      <w:tr w:rsidR="0058474F" w14:paraId="7A606A3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5073156" w14:textId="77777777" w:rsidR="0058474F" w:rsidRPr="00D95163" w:rsidRDefault="0076176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5FFCA55A" w14:textId="77777777" w:rsidR="0058474F" w:rsidRDefault="00761760" w:rsidP="002F44D5">
            <w:pPr>
              <w:jc w:val="center"/>
            </w:pPr>
            <w:r>
              <w:t>0.52</w:t>
            </w:r>
          </w:p>
        </w:tc>
      </w:tr>
    </w:tbl>
    <w:p w14:paraId="5FD80890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7DCD5FE4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89A8CA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AE49707" w14:textId="77777777" w:rsidR="0058474F" w:rsidRDefault="0076176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E82C248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641CB9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AEB382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2954F2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ACB623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D4179B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7D32149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C136399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EE0B880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12F120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B91E4F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3CC93B0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4AC2B9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1CE961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22A2BA42" w14:textId="77777777">
        <w:trPr>
          <w:jc w:val="center"/>
        </w:trPr>
        <w:tc>
          <w:tcPr>
            <w:tcW w:w="3347" w:type="dxa"/>
            <w:vAlign w:val="center"/>
          </w:tcPr>
          <w:p w14:paraId="054CC37E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CF47C22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A4B0980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BB87C19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F7D83A7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D307CD3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8319EB7" w14:textId="77777777" w:rsidR="0058474F" w:rsidRDefault="00761760" w:rsidP="002F44D5">
            <w:r>
              <w:t>0.245</w:t>
            </w:r>
          </w:p>
        </w:tc>
      </w:tr>
      <w:tr w:rsidR="00A2129D" w14:paraId="5372AE8D" w14:textId="77777777">
        <w:trPr>
          <w:jc w:val="center"/>
        </w:trPr>
        <w:tc>
          <w:tcPr>
            <w:tcW w:w="3347" w:type="dxa"/>
            <w:vAlign w:val="center"/>
          </w:tcPr>
          <w:p w14:paraId="57D03F7B" w14:textId="77777777" w:rsidR="0058474F" w:rsidRDefault="0076176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B2032CA" w14:textId="77777777" w:rsidR="0058474F" w:rsidRDefault="0076176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D4958CE" w14:textId="77777777" w:rsidR="0058474F" w:rsidRDefault="0076176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1E0C68F" w14:textId="77777777" w:rsidR="0058474F" w:rsidRDefault="0076176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72E08C1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12C5C8" w14:textId="77777777" w:rsidR="0058474F" w:rsidRDefault="0076176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373A5243" w14:textId="77777777" w:rsidR="0058474F" w:rsidRDefault="00761760" w:rsidP="002F44D5">
            <w:r>
              <w:t>1.186</w:t>
            </w:r>
          </w:p>
        </w:tc>
      </w:tr>
      <w:tr w:rsidR="0058474F" w14:paraId="56BC2228" w14:textId="77777777" w:rsidTr="00762E43">
        <w:trPr>
          <w:jc w:val="center"/>
        </w:trPr>
        <w:tc>
          <w:tcPr>
            <w:tcW w:w="3347" w:type="dxa"/>
            <w:vAlign w:val="center"/>
          </w:tcPr>
          <w:p w14:paraId="719F4BBC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7295673" w14:textId="77777777" w:rsidR="0058474F" w:rsidRDefault="0076176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57E623A9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2F2F8D7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E411FE8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371CBEB" w14:textId="77777777" w:rsidR="0058474F" w:rsidRDefault="0076176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0FA8B889" w14:textId="77777777" w:rsidR="0058474F" w:rsidRDefault="00761760" w:rsidP="002F44D5">
            <w:r>
              <w:t>1.431</w:t>
            </w:r>
          </w:p>
        </w:tc>
      </w:tr>
      <w:tr w:rsidR="0058474F" w14:paraId="58222C2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A772FD4" w14:textId="77777777" w:rsidR="0058474F" w:rsidRPr="00D95163" w:rsidRDefault="0076176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19727C95" w14:textId="77777777" w:rsidR="0058474F" w:rsidRDefault="00761760" w:rsidP="002F44D5">
            <w:pPr>
              <w:jc w:val="center"/>
            </w:pPr>
            <w:r>
              <w:t>0.30</w:t>
            </w:r>
          </w:p>
        </w:tc>
      </w:tr>
    </w:tbl>
    <w:p w14:paraId="3205C890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22EC0CB6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楼梯间隔墙构造一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957D0A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4B07822" w14:textId="77777777" w:rsidR="0058474F" w:rsidRDefault="0076176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0FD9E46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ADA8D0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32150B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5E2CF9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F02E76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133552F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1D7A09C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8EB8131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DC7D9F7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01B62B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B65680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216642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5CD22F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0F8379C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2F5866AD" w14:textId="77777777">
        <w:trPr>
          <w:jc w:val="center"/>
        </w:trPr>
        <w:tc>
          <w:tcPr>
            <w:tcW w:w="3347" w:type="dxa"/>
            <w:vAlign w:val="center"/>
          </w:tcPr>
          <w:p w14:paraId="6DD4FFC9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F65B796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C40A8D2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7994405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DD37BD0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41A81D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2DB3A4E" w14:textId="77777777" w:rsidR="0058474F" w:rsidRDefault="00761760" w:rsidP="002F44D5">
            <w:r>
              <w:t>0.245</w:t>
            </w:r>
          </w:p>
        </w:tc>
      </w:tr>
      <w:tr w:rsidR="00A2129D" w14:paraId="6EC5FE61" w14:textId="77777777">
        <w:trPr>
          <w:jc w:val="center"/>
        </w:trPr>
        <w:tc>
          <w:tcPr>
            <w:tcW w:w="3347" w:type="dxa"/>
            <w:vAlign w:val="center"/>
          </w:tcPr>
          <w:p w14:paraId="6D67D85C" w14:textId="77777777" w:rsidR="0058474F" w:rsidRDefault="0076176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43E42647" w14:textId="77777777" w:rsidR="0058474F" w:rsidRDefault="0076176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29D3827" w14:textId="77777777" w:rsidR="0058474F" w:rsidRDefault="0076176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047FF927" w14:textId="77777777" w:rsidR="0058474F" w:rsidRDefault="0076176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3C85FD7F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B5AD10B" w14:textId="77777777" w:rsidR="0058474F" w:rsidRDefault="0076176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66128004" w14:textId="77777777" w:rsidR="0058474F" w:rsidRDefault="00761760" w:rsidP="002F44D5">
            <w:r>
              <w:t>1.897</w:t>
            </w:r>
          </w:p>
        </w:tc>
      </w:tr>
      <w:tr w:rsidR="00A2129D" w14:paraId="53C168FB" w14:textId="77777777">
        <w:trPr>
          <w:jc w:val="center"/>
        </w:trPr>
        <w:tc>
          <w:tcPr>
            <w:tcW w:w="3347" w:type="dxa"/>
            <w:vAlign w:val="center"/>
          </w:tcPr>
          <w:p w14:paraId="3CBCC2C7" w14:textId="77777777" w:rsidR="0058474F" w:rsidRDefault="0076176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308929BB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912B1D2" w14:textId="77777777" w:rsidR="0058474F" w:rsidRDefault="0076176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D3C7251" w14:textId="77777777" w:rsidR="0058474F" w:rsidRDefault="0076176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2FA9400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20C802B" w14:textId="77777777" w:rsidR="0058474F" w:rsidRDefault="0076176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49DC5FE" w14:textId="77777777" w:rsidR="0058474F" w:rsidRDefault="00761760" w:rsidP="002F44D5">
            <w:r>
              <w:t>0.249</w:t>
            </w:r>
          </w:p>
        </w:tc>
      </w:tr>
      <w:tr w:rsidR="0058474F" w14:paraId="22DD6E97" w14:textId="77777777" w:rsidTr="00762E43">
        <w:trPr>
          <w:jc w:val="center"/>
        </w:trPr>
        <w:tc>
          <w:tcPr>
            <w:tcW w:w="3347" w:type="dxa"/>
            <w:vAlign w:val="center"/>
          </w:tcPr>
          <w:p w14:paraId="3DE53881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DB5861B" w14:textId="77777777" w:rsidR="0058474F" w:rsidRDefault="0076176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57E67A19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FE6E514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7EEFB7F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632F8B3" w14:textId="77777777" w:rsidR="0058474F" w:rsidRDefault="0076176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2C7BC265" w14:textId="77777777" w:rsidR="0058474F" w:rsidRDefault="00761760" w:rsidP="002F44D5">
            <w:r>
              <w:t>2.391</w:t>
            </w:r>
          </w:p>
        </w:tc>
      </w:tr>
      <w:tr w:rsidR="0058474F" w14:paraId="3D9996C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3E85ECA" w14:textId="77777777" w:rsidR="0058474F" w:rsidRPr="00D95163" w:rsidRDefault="0076176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4892D3F" w14:textId="77777777" w:rsidR="0058474F" w:rsidRDefault="00761760" w:rsidP="002F44D5">
            <w:pPr>
              <w:jc w:val="center"/>
            </w:pPr>
            <w:r>
              <w:t>1.93</w:t>
            </w:r>
          </w:p>
        </w:tc>
      </w:tr>
    </w:tbl>
    <w:p w14:paraId="48399E9E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6586DCD4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69F675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1D28B29" w14:textId="77777777" w:rsidR="0058474F" w:rsidRDefault="0076176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53144B8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25E963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7761AF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EB4241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597C9E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0EC4C3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3A6A9A7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C4C9A92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1D2B9B1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2A8F73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CDE195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053CA74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8A75E5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D99D0B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682C557F" w14:textId="77777777">
        <w:trPr>
          <w:jc w:val="center"/>
        </w:trPr>
        <w:tc>
          <w:tcPr>
            <w:tcW w:w="3347" w:type="dxa"/>
            <w:vAlign w:val="center"/>
          </w:tcPr>
          <w:p w14:paraId="26B3CD06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ACD2F34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C98B76F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9C1D31F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BCD3622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AA2A972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D4B2DE4" w14:textId="77777777" w:rsidR="0058474F" w:rsidRDefault="00761760" w:rsidP="002F44D5">
            <w:r>
              <w:t>0.245</w:t>
            </w:r>
          </w:p>
        </w:tc>
      </w:tr>
      <w:tr w:rsidR="00A2129D" w14:paraId="46DF1D01" w14:textId="77777777">
        <w:trPr>
          <w:jc w:val="center"/>
        </w:trPr>
        <w:tc>
          <w:tcPr>
            <w:tcW w:w="3347" w:type="dxa"/>
            <w:vAlign w:val="center"/>
          </w:tcPr>
          <w:p w14:paraId="07D8E8E5" w14:textId="77777777" w:rsidR="0058474F" w:rsidRDefault="0076176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276B410E" w14:textId="77777777" w:rsidR="0058474F" w:rsidRDefault="0076176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58AB81D6" w14:textId="77777777" w:rsidR="0058474F" w:rsidRDefault="0076176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46A0E115" w14:textId="77777777" w:rsidR="0058474F" w:rsidRDefault="0076176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24E7C383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A444D1B" w14:textId="77777777" w:rsidR="0058474F" w:rsidRDefault="0076176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594F00D0" w14:textId="77777777" w:rsidR="0058474F" w:rsidRDefault="00761760" w:rsidP="002F44D5">
            <w:r>
              <w:t>1.897</w:t>
            </w:r>
          </w:p>
        </w:tc>
      </w:tr>
      <w:tr w:rsidR="00A2129D" w14:paraId="00F9D486" w14:textId="77777777">
        <w:trPr>
          <w:jc w:val="center"/>
        </w:trPr>
        <w:tc>
          <w:tcPr>
            <w:tcW w:w="3347" w:type="dxa"/>
            <w:vAlign w:val="center"/>
          </w:tcPr>
          <w:p w14:paraId="78688959" w14:textId="77777777" w:rsidR="0058474F" w:rsidRDefault="0076176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D6A214D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B8C7E7C" w14:textId="77777777" w:rsidR="0058474F" w:rsidRDefault="0076176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7DD2A05" w14:textId="77777777" w:rsidR="0058474F" w:rsidRDefault="0076176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AA1ECE4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109AFF6" w14:textId="77777777" w:rsidR="0058474F" w:rsidRDefault="0076176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BB02EA3" w14:textId="77777777" w:rsidR="0058474F" w:rsidRDefault="00761760" w:rsidP="002F44D5">
            <w:r>
              <w:t>0.249</w:t>
            </w:r>
          </w:p>
        </w:tc>
      </w:tr>
      <w:tr w:rsidR="0058474F" w14:paraId="4190C9BC" w14:textId="77777777" w:rsidTr="00762E43">
        <w:trPr>
          <w:jc w:val="center"/>
        </w:trPr>
        <w:tc>
          <w:tcPr>
            <w:tcW w:w="3347" w:type="dxa"/>
            <w:vAlign w:val="center"/>
          </w:tcPr>
          <w:p w14:paraId="0B5AB9BA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293CC05" w14:textId="77777777" w:rsidR="0058474F" w:rsidRDefault="0076176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6B06AAAD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9CEA2A5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7429CD7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1879230" w14:textId="77777777" w:rsidR="0058474F" w:rsidRDefault="0076176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69000A1C" w14:textId="77777777" w:rsidR="0058474F" w:rsidRDefault="00761760" w:rsidP="002F44D5">
            <w:r>
              <w:t>2.391</w:t>
            </w:r>
          </w:p>
        </w:tc>
      </w:tr>
      <w:tr w:rsidR="0058474F" w14:paraId="7AB7E4A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A980AE9" w14:textId="77777777" w:rsidR="0058474F" w:rsidRPr="00D95163" w:rsidRDefault="0076176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5E76FC6" w14:textId="77777777" w:rsidR="0058474F" w:rsidRDefault="00761760" w:rsidP="002F44D5">
            <w:pPr>
              <w:jc w:val="center"/>
            </w:pPr>
            <w:r>
              <w:t>1.93</w:t>
            </w:r>
          </w:p>
        </w:tc>
      </w:tr>
    </w:tbl>
    <w:p w14:paraId="7BCCDAAC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7CEDF53D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42BCD7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FE60FA2" w14:textId="77777777" w:rsidR="0058474F" w:rsidRDefault="00761760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7F29809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BF7779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572D82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7991D2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DBE49A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DDD471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0617FEB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F771777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6CC0F2B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6E9D6A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99DF93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22CBD2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F1DA5C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52AF33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5385E048" w14:textId="77777777">
        <w:trPr>
          <w:jc w:val="center"/>
        </w:trPr>
        <w:tc>
          <w:tcPr>
            <w:tcW w:w="3347" w:type="dxa"/>
            <w:vAlign w:val="center"/>
          </w:tcPr>
          <w:p w14:paraId="61935505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C3196E7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576FFF2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145D3A4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ED4DD31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7369DDB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552C616" w14:textId="77777777" w:rsidR="0058474F" w:rsidRDefault="00761760" w:rsidP="002F44D5">
            <w:r>
              <w:t>0.245</w:t>
            </w:r>
          </w:p>
        </w:tc>
      </w:tr>
      <w:tr w:rsidR="00A2129D" w14:paraId="4C7C607A" w14:textId="77777777">
        <w:trPr>
          <w:jc w:val="center"/>
        </w:trPr>
        <w:tc>
          <w:tcPr>
            <w:tcW w:w="3347" w:type="dxa"/>
            <w:vAlign w:val="center"/>
          </w:tcPr>
          <w:p w14:paraId="51F9FD07" w14:textId="77777777" w:rsidR="0058474F" w:rsidRDefault="0076176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7E6CCB55" w14:textId="77777777" w:rsidR="0058474F" w:rsidRDefault="0076176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EC17B42" w14:textId="77777777" w:rsidR="0058474F" w:rsidRDefault="0076176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4FA264B9" w14:textId="77777777" w:rsidR="0058474F" w:rsidRDefault="0076176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23FEED91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EC9DC9" w14:textId="77777777" w:rsidR="0058474F" w:rsidRDefault="0076176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616DCDC8" w14:textId="77777777" w:rsidR="0058474F" w:rsidRDefault="00761760" w:rsidP="002F44D5">
            <w:r>
              <w:t>1.897</w:t>
            </w:r>
          </w:p>
        </w:tc>
      </w:tr>
      <w:tr w:rsidR="00A2129D" w14:paraId="0A389279" w14:textId="77777777">
        <w:trPr>
          <w:jc w:val="center"/>
        </w:trPr>
        <w:tc>
          <w:tcPr>
            <w:tcW w:w="3347" w:type="dxa"/>
            <w:vAlign w:val="center"/>
          </w:tcPr>
          <w:p w14:paraId="5A8DF499" w14:textId="77777777" w:rsidR="0058474F" w:rsidRDefault="0076176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2ED67FA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8BAA5DB" w14:textId="77777777" w:rsidR="0058474F" w:rsidRDefault="0076176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B7999B3" w14:textId="77777777" w:rsidR="0058474F" w:rsidRDefault="0076176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330A4B62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CFAC30C" w14:textId="77777777" w:rsidR="0058474F" w:rsidRDefault="0076176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B197209" w14:textId="77777777" w:rsidR="0058474F" w:rsidRDefault="00761760" w:rsidP="002F44D5">
            <w:r>
              <w:t>0.249</w:t>
            </w:r>
          </w:p>
        </w:tc>
      </w:tr>
      <w:tr w:rsidR="0058474F" w14:paraId="1F69BBBF" w14:textId="77777777" w:rsidTr="00762E43">
        <w:trPr>
          <w:jc w:val="center"/>
        </w:trPr>
        <w:tc>
          <w:tcPr>
            <w:tcW w:w="3347" w:type="dxa"/>
            <w:vAlign w:val="center"/>
          </w:tcPr>
          <w:p w14:paraId="3757DF35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11AD762" w14:textId="77777777" w:rsidR="0058474F" w:rsidRDefault="0076176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3DC5B05B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40B6028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374DB37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50A8A0C" w14:textId="77777777" w:rsidR="0058474F" w:rsidRDefault="0076176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105EC9A0" w14:textId="77777777" w:rsidR="0058474F" w:rsidRDefault="00761760" w:rsidP="002F44D5">
            <w:r>
              <w:t>2.391</w:t>
            </w:r>
          </w:p>
        </w:tc>
      </w:tr>
      <w:tr w:rsidR="0058474F" w14:paraId="0612415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6543FD7" w14:textId="77777777" w:rsidR="0058474F" w:rsidRPr="00D95163" w:rsidRDefault="0076176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921F073" w14:textId="77777777" w:rsidR="0058474F" w:rsidRDefault="00761760" w:rsidP="002F44D5">
            <w:pPr>
              <w:jc w:val="center"/>
            </w:pPr>
            <w:r>
              <w:t>1.93</w:t>
            </w:r>
          </w:p>
        </w:tc>
      </w:tr>
    </w:tbl>
    <w:p w14:paraId="0561B772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10C7482A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F98014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8282C21" w14:textId="77777777" w:rsidR="0058474F" w:rsidRDefault="0076176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831C2A8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058A9D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A36BDF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6E24BF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84B251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B99BB9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4CC85FA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576621A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99E60B3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F0AA63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C57F5D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B40619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5ADBD3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6B01953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6BC6E658" w14:textId="77777777">
        <w:trPr>
          <w:jc w:val="center"/>
        </w:trPr>
        <w:tc>
          <w:tcPr>
            <w:tcW w:w="3347" w:type="dxa"/>
            <w:vAlign w:val="center"/>
          </w:tcPr>
          <w:p w14:paraId="3E0AE6C8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3446152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1565863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889A063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2DAC850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E437072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C3D6E8D" w14:textId="77777777" w:rsidR="0058474F" w:rsidRDefault="00761760" w:rsidP="002F44D5">
            <w:r>
              <w:t>0.245</w:t>
            </w:r>
          </w:p>
        </w:tc>
      </w:tr>
      <w:tr w:rsidR="00A2129D" w14:paraId="329A92C1" w14:textId="77777777">
        <w:trPr>
          <w:jc w:val="center"/>
        </w:trPr>
        <w:tc>
          <w:tcPr>
            <w:tcW w:w="3347" w:type="dxa"/>
            <w:vAlign w:val="center"/>
          </w:tcPr>
          <w:p w14:paraId="487FB6FA" w14:textId="77777777" w:rsidR="0058474F" w:rsidRDefault="0076176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669B7C25" w14:textId="77777777" w:rsidR="0058474F" w:rsidRDefault="0076176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75F683C9" w14:textId="77777777" w:rsidR="0058474F" w:rsidRDefault="0076176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0D2AA8E3" w14:textId="77777777" w:rsidR="0058474F" w:rsidRDefault="0076176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389DD179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979F3F7" w14:textId="77777777" w:rsidR="0058474F" w:rsidRDefault="0076176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7690F882" w14:textId="77777777" w:rsidR="0058474F" w:rsidRDefault="00761760" w:rsidP="002F44D5">
            <w:r>
              <w:t>1.897</w:t>
            </w:r>
          </w:p>
        </w:tc>
      </w:tr>
      <w:tr w:rsidR="00A2129D" w14:paraId="7B4238B8" w14:textId="77777777">
        <w:trPr>
          <w:jc w:val="center"/>
        </w:trPr>
        <w:tc>
          <w:tcPr>
            <w:tcW w:w="3347" w:type="dxa"/>
            <w:vAlign w:val="center"/>
          </w:tcPr>
          <w:p w14:paraId="6EFCD5F2" w14:textId="77777777" w:rsidR="0058474F" w:rsidRDefault="0076176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4A88AF7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0E80EDC" w14:textId="77777777" w:rsidR="0058474F" w:rsidRDefault="0076176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18EBB67" w14:textId="77777777" w:rsidR="0058474F" w:rsidRDefault="0076176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3BB84213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6CBA82C" w14:textId="77777777" w:rsidR="0058474F" w:rsidRDefault="0076176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DFF6E95" w14:textId="77777777" w:rsidR="0058474F" w:rsidRDefault="00761760" w:rsidP="002F44D5">
            <w:r>
              <w:t>0.249</w:t>
            </w:r>
          </w:p>
        </w:tc>
      </w:tr>
      <w:tr w:rsidR="0058474F" w14:paraId="2F0FB849" w14:textId="77777777" w:rsidTr="00762E43">
        <w:trPr>
          <w:jc w:val="center"/>
        </w:trPr>
        <w:tc>
          <w:tcPr>
            <w:tcW w:w="3347" w:type="dxa"/>
            <w:vAlign w:val="center"/>
          </w:tcPr>
          <w:p w14:paraId="3686EEF1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1897661" w14:textId="77777777" w:rsidR="0058474F" w:rsidRDefault="0076176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418F577B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31BE76C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089D6A0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2FBA166" w14:textId="77777777" w:rsidR="0058474F" w:rsidRDefault="0076176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1A6BA7C4" w14:textId="77777777" w:rsidR="0058474F" w:rsidRDefault="00761760" w:rsidP="002F44D5">
            <w:r>
              <w:t>2.391</w:t>
            </w:r>
          </w:p>
        </w:tc>
      </w:tr>
      <w:tr w:rsidR="0058474F" w14:paraId="1E9F516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91D9733" w14:textId="77777777" w:rsidR="0058474F" w:rsidRPr="00D95163" w:rsidRDefault="0076176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F3E285D" w14:textId="77777777" w:rsidR="0058474F" w:rsidRDefault="00761760" w:rsidP="002F44D5">
            <w:pPr>
              <w:jc w:val="center"/>
            </w:pPr>
            <w:r>
              <w:t>1.93</w:t>
            </w:r>
          </w:p>
        </w:tc>
      </w:tr>
    </w:tbl>
    <w:p w14:paraId="6102992F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3BBB85D4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E753AD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409E31E" w14:textId="77777777" w:rsidR="0058474F" w:rsidRDefault="0076176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A5ACC38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593D68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95C069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0338EA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AB2866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399E29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295FF5A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25F7A43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3E2379A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7BF1EC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FCE8EA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2802E5B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7F0843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66CDCD0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3994686C" w14:textId="77777777">
        <w:trPr>
          <w:jc w:val="center"/>
        </w:trPr>
        <w:tc>
          <w:tcPr>
            <w:tcW w:w="3347" w:type="dxa"/>
            <w:vAlign w:val="center"/>
          </w:tcPr>
          <w:p w14:paraId="6160A6B7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3E8B583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188462C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3F8C8D3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A3CFB06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77141D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34B449F" w14:textId="77777777" w:rsidR="0058474F" w:rsidRDefault="00761760" w:rsidP="002F44D5">
            <w:r>
              <w:t>0.245</w:t>
            </w:r>
          </w:p>
        </w:tc>
      </w:tr>
      <w:tr w:rsidR="00A2129D" w14:paraId="1445C5E2" w14:textId="77777777">
        <w:trPr>
          <w:jc w:val="center"/>
        </w:trPr>
        <w:tc>
          <w:tcPr>
            <w:tcW w:w="3347" w:type="dxa"/>
            <w:vAlign w:val="center"/>
          </w:tcPr>
          <w:p w14:paraId="0D76B6DA" w14:textId="77777777" w:rsidR="0058474F" w:rsidRDefault="0076176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E5184D7" w14:textId="77777777" w:rsidR="0058474F" w:rsidRDefault="0076176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861F60F" w14:textId="77777777" w:rsidR="0058474F" w:rsidRDefault="0076176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1298201" w14:textId="77777777" w:rsidR="0058474F" w:rsidRDefault="0076176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06D310F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7FFFE58" w14:textId="77777777" w:rsidR="0058474F" w:rsidRDefault="0076176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2CD2D0C" w14:textId="77777777" w:rsidR="0058474F" w:rsidRDefault="00761760" w:rsidP="002F44D5">
            <w:r>
              <w:t>1.186</w:t>
            </w:r>
          </w:p>
        </w:tc>
      </w:tr>
      <w:tr w:rsidR="00A2129D" w14:paraId="6F660793" w14:textId="77777777">
        <w:trPr>
          <w:jc w:val="center"/>
        </w:trPr>
        <w:tc>
          <w:tcPr>
            <w:tcW w:w="3347" w:type="dxa"/>
            <w:vAlign w:val="center"/>
          </w:tcPr>
          <w:p w14:paraId="53C51C23" w14:textId="77777777" w:rsidR="0058474F" w:rsidRDefault="0076176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BD53B90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E5ADCC7" w14:textId="77777777" w:rsidR="0058474F" w:rsidRDefault="0076176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ED4937D" w14:textId="77777777" w:rsidR="0058474F" w:rsidRDefault="0076176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C2AEA0C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5617459" w14:textId="77777777" w:rsidR="0058474F" w:rsidRDefault="0076176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6B957B1" w14:textId="77777777" w:rsidR="0058474F" w:rsidRDefault="00761760" w:rsidP="002F44D5">
            <w:r>
              <w:t>0.249</w:t>
            </w:r>
          </w:p>
        </w:tc>
      </w:tr>
      <w:tr w:rsidR="0058474F" w14:paraId="68EA61C6" w14:textId="77777777" w:rsidTr="00762E43">
        <w:trPr>
          <w:jc w:val="center"/>
        </w:trPr>
        <w:tc>
          <w:tcPr>
            <w:tcW w:w="3347" w:type="dxa"/>
            <w:vAlign w:val="center"/>
          </w:tcPr>
          <w:p w14:paraId="383D9048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CD4F9FE" w14:textId="77777777" w:rsidR="0058474F" w:rsidRDefault="0076176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018744F7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D6D7A58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BFB47CE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1FE73DD" w14:textId="77777777" w:rsidR="0058474F" w:rsidRDefault="0076176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79AFD0CE" w14:textId="77777777" w:rsidR="0058474F" w:rsidRDefault="00761760" w:rsidP="002F44D5">
            <w:r>
              <w:t>1.679</w:t>
            </w:r>
          </w:p>
        </w:tc>
      </w:tr>
      <w:tr w:rsidR="0058474F" w14:paraId="1B8896B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2B5DB59" w14:textId="77777777" w:rsidR="0058474F" w:rsidRPr="00D95163" w:rsidRDefault="0076176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5ACA6D3" w14:textId="77777777" w:rsidR="0058474F" w:rsidRDefault="00761760" w:rsidP="002F44D5">
            <w:pPr>
              <w:jc w:val="center"/>
            </w:pPr>
            <w:r>
              <w:t>2.98</w:t>
            </w:r>
          </w:p>
        </w:tc>
      </w:tr>
    </w:tbl>
    <w:p w14:paraId="6209CAF5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2CBBFDDC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中间层阳台底板构造一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E3589E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306A721" w14:textId="77777777" w:rsidR="0058474F" w:rsidRDefault="0076176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1467E64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6BC7A0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D6245D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3DB217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E5FFF0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6985D07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1B69EE2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6F8D4F0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30DC97D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F79322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D44735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BC9D84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F37B97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DD910E5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76DDFF3A" w14:textId="77777777">
        <w:trPr>
          <w:jc w:val="center"/>
        </w:trPr>
        <w:tc>
          <w:tcPr>
            <w:tcW w:w="3347" w:type="dxa"/>
            <w:vAlign w:val="center"/>
          </w:tcPr>
          <w:p w14:paraId="49E1C9D2" w14:textId="77777777" w:rsidR="0058474F" w:rsidRDefault="0076176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60868F5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BAF7FE2" w14:textId="77777777" w:rsidR="0058474F" w:rsidRDefault="0076176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6C9C4C3" w14:textId="77777777" w:rsidR="0058474F" w:rsidRDefault="0076176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58E4782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E59F177" w14:textId="77777777" w:rsidR="0058474F" w:rsidRDefault="0076176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B910E4A" w14:textId="77777777" w:rsidR="0058474F" w:rsidRDefault="00761760" w:rsidP="002F44D5">
            <w:r>
              <w:t>0.245</w:t>
            </w:r>
          </w:p>
        </w:tc>
      </w:tr>
      <w:tr w:rsidR="00A2129D" w14:paraId="3489D34D" w14:textId="77777777">
        <w:trPr>
          <w:jc w:val="center"/>
        </w:trPr>
        <w:tc>
          <w:tcPr>
            <w:tcW w:w="3347" w:type="dxa"/>
            <w:vAlign w:val="center"/>
          </w:tcPr>
          <w:p w14:paraId="3D9545D0" w14:textId="77777777" w:rsidR="0058474F" w:rsidRDefault="0076176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2A40C37" w14:textId="77777777" w:rsidR="0058474F" w:rsidRDefault="0076176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A7550AF" w14:textId="77777777" w:rsidR="0058474F" w:rsidRDefault="0076176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1A4ED9D" w14:textId="77777777" w:rsidR="0058474F" w:rsidRDefault="0076176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F3C8809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3B9F9C" w14:textId="77777777" w:rsidR="0058474F" w:rsidRDefault="0076176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A66CB15" w14:textId="77777777" w:rsidR="0058474F" w:rsidRDefault="00761760" w:rsidP="002F44D5">
            <w:r>
              <w:t>1.186</w:t>
            </w:r>
          </w:p>
        </w:tc>
      </w:tr>
      <w:tr w:rsidR="00A2129D" w14:paraId="4FC8DC35" w14:textId="77777777">
        <w:trPr>
          <w:jc w:val="center"/>
        </w:trPr>
        <w:tc>
          <w:tcPr>
            <w:tcW w:w="3347" w:type="dxa"/>
            <w:vAlign w:val="center"/>
          </w:tcPr>
          <w:p w14:paraId="267BEF51" w14:textId="77777777" w:rsidR="0058474F" w:rsidRDefault="0076176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B98AEB2" w14:textId="77777777" w:rsidR="0058474F" w:rsidRDefault="0076176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B72CC51" w14:textId="77777777" w:rsidR="0058474F" w:rsidRDefault="0076176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E14F765" w14:textId="77777777" w:rsidR="0058474F" w:rsidRDefault="0076176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3563D1D5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75A0D5" w14:textId="77777777" w:rsidR="0058474F" w:rsidRDefault="0076176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8A7FE05" w14:textId="77777777" w:rsidR="0058474F" w:rsidRDefault="00761760" w:rsidP="002F44D5">
            <w:r>
              <w:t>0.249</w:t>
            </w:r>
          </w:p>
        </w:tc>
      </w:tr>
      <w:tr w:rsidR="0058474F" w14:paraId="425E9C79" w14:textId="77777777" w:rsidTr="00762E43">
        <w:trPr>
          <w:jc w:val="center"/>
        </w:trPr>
        <w:tc>
          <w:tcPr>
            <w:tcW w:w="3347" w:type="dxa"/>
            <w:vAlign w:val="center"/>
          </w:tcPr>
          <w:p w14:paraId="67B4C7A6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D5C28D0" w14:textId="77777777" w:rsidR="0058474F" w:rsidRDefault="0076176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7396708D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D68CBE1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8625DEA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0B9B87F" w14:textId="77777777" w:rsidR="0058474F" w:rsidRDefault="0076176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0FE7957D" w14:textId="77777777" w:rsidR="0058474F" w:rsidRDefault="00761760" w:rsidP="002F44D5">
            <w:r>
              <w:t>1.679</w:t>
            </w:r>
          </w:p>
        </w:tc>
      </w:tr>
      <w:tr w:rsidR="0058474F" w14:paraId="689D051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2A5B369" w14:textId="77777777" w:rsidR="0058474F" w:rsidRPr="00D95163" w:rsidRDefault="0076176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9E09ABC" w14:textId="77777777" w:rsidR="0058474F" w:rsidRDefault="00761760" w:rsidP="002F44D5">
            <w:pPr>
              <w:jc w:val="center"/>
            </w:pPr>
            <w:r>
              <w:t>2.98</w:t>
            </w:r>
          </w:p>
        </w:tc>
      </w:tr>
    </w:tbl>
    <w:p w14:paraId="6AD97203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32F7C671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阳台顶板构造一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06F33F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6849F83" w14:textId="77777777" w:rsidR="0058474F" w:rsidRDefault="0076176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8E842DA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596C00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912ECA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2BCDFB6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DF2B59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68ED431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1692713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52A6918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70EA50C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DE8357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619379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634DF7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B2E1BC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8ABD70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093CB0A3" w14:textId="77777777">
        <w:trPr>
          <w:jc w:val="center"/>
        </w:trPr>
        <w:tc>
          <w:tcPr>
            <w:tcW w:w="3347" w:type="dxa"/>
            <w:vAlign w:val="center"/>
          </w:tcPr>
          <w:p w14:paraId="0B0E2AAB" w14:textId="77777777" w:rsidR="0058474F" w:rsidRDefault="0076176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98793E0" w14:textId="77777777" w:rsidR="0058474F" w:rsidRDefault="0076176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2140C33B" w14:textId="77777777" w:rsidR="0058474F" w:rsidRDefault="0076176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C8E7384" w14:textId="77777777" w:rsidR="0058474F" w:rsidRDefault="0076176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FF27AEE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462A61F" w14:textId="77777777" w:rsidR="0058474F" w:rsidRDefault="0076176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378BCCCD" w14:textId="77777777" w:rsidR="0058474F" w:rsidRDefault="00761760" w:rsidP="002F44D5">
            <w:r>
              <w:t>0.494</w:t>
            </w:r>
          </w:p>
        </w:tc>
      </w:tr>
      <w:tr w:rsidR="0058474F" w14:paraId="2D57B879" w14:textId="77777777" w:rsidTr="00762E43">
        <w:trPr>
          <w:jc w:val="center"/>
        </w:trPr>
        <w:tc>
          <w:tcPr>
            <w:tcW w:w="3347" w:type="dxa"/>
            <w:vAlign w:val="center"/>
          </w:tcPr>
          <w:p w14:paraId="785120B9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B614C4C" w14:textId="77777777" w:rsidR="0058474F" w:rsidRDefault="0076176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3EB8D973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47AE273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94E2F2C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77452D9" w14:textId="77777777" w:rsidR="0058474F" w:rsidRDefault="0076176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649B1A95" w14:textId="77777777" w:rsidR="0058474F" w:rsidRDefault="00761760" w:rsidP="002F44D5">
            <w:r>
              <w:t>0.494</w:t>
            </w:r>
          </w:p>
        </w:tc>
      </w:tr>
      <w:tr w:rsidR="0058474F" w14:paraId="5DBF8DB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94CB47B" w14:textId="77777777" w:rsidR="0058474F" w:rsidRPr="00D95163" w:rsidRDefault="0076176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EB480D7" w14:textId="77777777" w:rsidR="0058474F" w:rsidRDefault="00761760" w:rsidP="002F44D5">
            <w:pPr>
              <w:jc w:val="center"/>
            </w:pPr>
            <w:r>
              <w:t>5.60</w:t>
            </w:r>
          </w:p>
        </w:tc>
      </w:tr>
    </w:tbl>
    <w:p w14:paraId="18ADC9D5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5E24A401" w14:textId="77777777" w:rsidR="00BE0E75" w:rsidRDefault="0076176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阳台栏板构造一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A36449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EB499F9" w14:textId="77777777" w:rsidR="0058474F" w:rsidRDefault="0076176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183B69B" w14:textId="77777777" w:rsidR="0058474F" w:rsidRDefault="0076176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012749" w14:textId="77777777" w:rsidR="0058474F" w:rsidRDefault="0076176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4CE03B" w14:textId="77777777" w:rsidR="0058474F" w:rsidRDefault="0076176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43008F" w14:textId="77777777" w:rsidR="0058474F" w:rsidRDefault="0076176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7978F1" w14:textId="77777777" w:rsidR="0058474F" w:rsidRDefault="0076176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8218D4A" w14:textId="77777777" w:rsidR="0058474F" w:rsidRDefault="00761760" w:rsidP="002F44D5">
            <w:pPr>
              <w:jc w:val="center"/>
            </w:pPr>
            <w:r>
              <w:t>热惰性指标</w:t>
            </w:r>
          </w:p>
        </w:tc>
      </w:tr>
      <w:tr w:rsidR="0058474F" w14:paraId="660B74C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EF3619A" w14:textId="77777777" w:rsidR="0058474F" w:rsidRDefault="0076176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9F4229D" w14:textId="77777777" w:rsidR="0058474F" w:rsidRDefault="0076176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E0E0C9" w14:textId="77777777" w:rsidR="0058474F" w:rsidRDefault="0076176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1C739C" w14:textId="77777777" w:rsidR="0058474F" w:rsidRDefault="0076176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8BF36C" w14:textId="77777777" w:rsidR="0058474F" w:rsidRDefault="0076176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066894" w14:textId="77777777" w:rsidR="0058474F" w:rsidRDefault="0076176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DE6B070" w14:textId="77777777" w:rsidR="0058474F" w:rsidRDefault="00761760" w:rsidP="002F44D5">
            <w:pPr>
              <w:jc w:val="center"/>
            </w:pPr>
            <w:r>
              <w:t>D=R*S</w:t>
            </w:r>
          </w:p>
        </w:tc>
      </w:tr>
      <w:tr w:rsidR="00A2129D" w14:paraId="67762CD4" w14:textId="77777777">
        <w:trPr>
          <w:jc w:val="center"/>
        </w:trPr>
        <w:tc>
          <w:tcPr>
            <w:tcW w:w="3347" w:type="dxa"/>
            <w:vAlign w:val="center"/>
          </w:tcPr>
          <w:p w14:paraId="608BEA0E" w14:textId="77777777" w:rsidR="0058474F" w:rsidRDefault="0076176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29F0D46" w14:textId="77777777" w:rsidR="0058474F" w:rsidRDefault="0076176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5ACD2FBD" w14:textId="77777777" w:rsidR="0058474F" w:rsidRDefault="0076176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CAD4280" w14:textId="77777777" w:rsidR="0058474F" w:rsidRDefault="0076176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DDCDDFF" w14:textId="77777777" w:rsidR="0058474F" w:rsidRDefault="0076176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D3D7400" w14:textId="77777777" w:rsidR="0058474F" w:rsidRDefault="0076176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49980149" w14:textId="77777777" w:rsidR="0058474F" w:rsidRDefault="00761760" w:rsidP="002F44D5">
            <w:r>
              <w:t>0.494</w:t>
            </w:r>
          </w:p>
        </w:tc>
      </w:tr>
      <w:tr w:rsidR="0058474F" w14:paraId="7608AC86" w14:textId="77777777" w:rsidTr="00762E43">
        <w:trPr>
          <w:jc w:val="center"/>
        </w:trPr>
        <w:tc>
          <w:tcPr>
            <w:tcW w:w="3347" w:type="dxa"/>
            <w:vAlign w:val="center"/>
          </w:tcPr>
          <w:p w14:paraId="3BA29CA7" w14:textId="77777777" w:rsidR="0058474F" w:rsidRDefault="0076176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8609220" w14:textId="77777777" w:rsidR="0058474F" w:rsidRDefault="0076176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5BD2BF33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EFDDEBF" w14:textId="77777777" w:rsidR="0058474F" w:rsidRDefault="0076176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C570959" w14:textId="77777777" w:rsidR="0058474F" w:rsidRDefault="0076176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20E6B82" w14:textId="77777777" w:rsidR="0058474F" w:rsidRDefault="0076176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1E3F1B57" w14:textId="77777777" w:rsidR="0058474F" w:rsidRDefault="00761760" w:rsidP="002F44D5">
            <w:r>
              <w:t>0.494</w:t>
            </w:r>
          </w:p>
        </w:tc>
      </w:tr>
      <w:tr w:rsidR="0058474F" w14:paraId="572DE7A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5CF7B4D" w14:textId="77777777" w:rsidR="0058474F" w:rsidRPr="00D95163" w:rsidRDefault="0076176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3BA2518" w14:textId="77777777" w:rsidR="0058474F" w:rsidRDefault="00761760" w:rsidP="002F44D5">
            <w:pPr>
              <w:jc w:val="center"/>
            </w:pPr>
            <w:r>
              <w:t>5.60</w:t>
            </w:r>
          </w:p>
        </w:tc>
      </w:tr>
    </w:tbl>
    <w:p w14:paraId="171DCF83" w14:textId="77777777" w:rsidR="0058474F" w:rsidRPr="00612E00" w:rsidRDefault="00761760" w:rsidP="0042722A">
      <w:pPr>
        <w:pStyle w:val="lj"/>
        <w:spacing w:line="360" w:lineRule="exact"/>
        <w:ind w:firstLineChars="1600" w:firstLine="3840"/>
      </w:pPr>
    </w:p>
    <w:p w14:paraId="6DAE8B23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14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E21E41E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C1CA08B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147E4D0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76176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A34BF9C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539239A" w14:textId="77777777" w:rsidR="00EA3BB3" w:rsidRDefault="00EA3BB3">
            <w:r>
              <w:t>单层实体门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17701B" w14:textId="77777777" w:rsidR="00EA3BB3" w:rsidRDefault="00EA3BB3" w:rsidP="00E45DB8">
            <w:pPr>
              <w:jc w:val="center"/>
            </w:pPr>
            <w:r>
              <w:t>2.30</w:t>
            </w:r>
          </w:p>
        </w:tc>
      </w:tr>
    </w:tbl>
    <w:p w14:paraId="44A78AA1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6A7E1CD9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15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51179AA9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325B349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85BB40F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76176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4CCE49F7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19535DD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402B6A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20F85502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71E2041E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16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2CA1201B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6C4DD4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96A83C0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164D401C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34B93EB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C596C8C" w14:textId="77777777" w:rsidR="00590C9D" w:rsidRDefault="0076176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DA60E4D" w14:textId="77777777" w:rsidR="00590C9D" w:rsidRDefault="0076176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7F78D6" w14:textId="77777777" w:rsidR="00590C9D" w:rsidRDefault="00761760" w:rsidP="00EA3BB3">
            <w:pPr>
              <w:jc w:val="center"/>
            </w:pPr>
            <w:r>
              <w:t>0.75</w:t>
            </w:r>
          </w:p>
        </w:tc>
      </w:tr>
    </w:tbl>
    <w:p w14:paraId="557660AF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967E9E6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17</w:t>
      </w:r>
      <w:r w:rsidRPr="00E145DC">
        <w:fldChar w:fldCharType="end"/>
      </w:r>
      <w:r w:rsidR="00EA3BB3" w:rsidRPr="00E145DC">
        <w:rPr>
          <w:rFonts w:hint="eastAsia"/>
        </w:rPr>
        <w:t>阳台外窗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1996D661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284EB9A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04F64F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0E202EC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D9049C4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AAAF505" w14:textId="77777777" w:rsidR="00590C9D" w:rsidRDefault="0076176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B8699FC" w14:textId="77777777" w:rsidR="00590C9D" w:rsidRDefault="0076176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CE11DF" w14:textId="77777777" w:rsidR="00590C9D" w:rsidRDefault="00761760" w:rsidP="00EA3BB3">
            <w:pPr>
              <w:jc w:val="center"/>
            </w:pPr>
            <w:r>
              <w:t>0.75</w:t>
            </w:r>
          </w:p>
        </w:tc>
      </w:tr>
    </w:tbl>
    <w:p w14:paraId="436AAF0E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ECA9788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18</w:t>
      </w:r>
      <w:r w:rsidRPr="00E145DC">
        <w:fldChar w:fldCharType="end"/>
      </w:r>
      <w:r w:rsidR="00EA3BB3" w:rsidRPr="00E145DC">
        <w:rPr>
          <w:rFonts w:hint="eastAsia"/>
        </w:rPr>
        <w:t>阳台隔窗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7F9CFDA8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D242860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F2DE157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3E2A80D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4DD655EB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4BC2286" w14:textId="77777777" w:rsidR="00590C9D" w:rsidRDefault="0076176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0853857" w14:textId="77777777" w:rsidR="00590C9D" w:rsidRDefault="0076176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CF03ED" w14:textId="77777777" w:rsidR="00590C9D" w:rsidRDefault="00761760" w:rsidP="00EA3BB3">
            <w:pPr>
              <w:jc w:val="center"/>
            </w:pPr>
            <w:r>
              <w:t>0.75</w:t>
            </w:r>
          </w:p>
        </w:tc>
      </w:tr>
    </w:tbl>
    <w:p w14:paraId="32AAEDE7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2758AB0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A68CA">
        <w:rPr>
          <w:noProof/>
        </w:rPr>
        <w:t>19</w:t>
      </w:r>
      <w:r w:rsidRPr="00E145DC">
        <w:fldChar w:fldCharType="end"/>
      </w:r>
      <w:bookmarkStart w:id="41" w:name="表名"/>
      <w:r w:rsidR="00EA3BB3" w:rsidRPr="00E145DC">
        <w:rPr>
          <w:rFonts w:hint="eastAsia"/>
        </w:rPr>
        <w:t>内窗</w:t>
      </w:r>
      <w:bookmarkEnd w:id="41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5FE96631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2565E9F" w14:textId="77777777" w:rsidR="00EA3BB3" w:rsidRDefault="00EA3BB3" w:rsidP="00EA3BB3">
            <w:pPr>
              <w:jc w:val="center"/>
            </w:pPr>
            <w:bookmarkStart w:id="42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678EE0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8513EF6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2EC46937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8024556" w14:textId="77777777" w:rsidR="00590C9D" w:rsidRDefault="0076176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A2ABE6C" w14:textId="77777777" w:rsidR="00590C9D" w:rsidRDefault="0076176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D80854" w14:textId="77777777" w:rsidR="00590C9D" w:rsidRDefault="00761760" w:rsidP="00EA3BB3">
            <w:pPr>
              <w:jc w:val="center"/>
            </w:pPr>
            <w:r>
              <w:t>0.75</w:t>
            </w:r>
          </w:p>
        </w:tc>
      </w:tr>
      <w:bookmarkEnd w:id="42"/>
    </w:tbl>
    <w:p w14:paraId="40052FA2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22012CB9" w14:textId="77777777" w:rsidR="006100FB" w:rsidRDefault="000B41B5" w:rsidP="00D406D2">
      <w:pPr>
        <w:ind w:firstLineChars="200" w:firstLine="420"/>
      </w:pPr>
      <w:bookmarkStart w:id="43" w:name="围护结构"/>
      <w:r>
        <w:rPr>
          <w:rFonts w:hint="eastAsia"/>
        </w:rPr>
        <w:t xml:space="preserve"> </w:t>
      </w:r>
      <w:bookmarkEnd w:id="43"/>
    </w:p>
    <w:p w14:paraId="221D8B01" w14:textId="77777777" w:rsidR="00FB767C" w:rsidRPr="000B1793" w:rsidRDefault="00FB767C" w:rsidP="00FB767C">
      <w:pPr>
        <w:pStyle w:val="3"/>
      </w:pPr>
      <w:r>
        <w:rPr>
          <w:rFonts w:hint="eastAsia"/>
        </w:rPr>
        <w:t>房间类型参数</w:t>
      </w:r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A2129D" w14:paraId="0CDD1A05" w14:textId="77777777">
        <w:tc>
          <w:tcPr>
            <w:tcW w:w="1947" w:type="dxa"/>
            <w:shd w:val="clear" w:color="auto" w:fill="E6E6E6"/>
            <w:vAlign w:val="center"/>
          </w:tcPr>
          <w:p w14:paraId="626A5803" w14:textId="77777777" w:rsidR="00A2129D" w:rsidRDefault="00761760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24BF6334" w14:textId="77777777" w:rsidR="00A2129D" w:rsidRDefault="00761760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D4D7BE2" w14:textId="77777777" w:rsidR="00A2129D" w:rsidRDefault="00761760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0967D93" w14:textId="77777777" w:rsidR="00A2129D" w:rsidRDefault="00761760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85C162B" w14:textId="77777777" w:rsidR="00A2129D" w:rsidRDefault="00761760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6FCB3813" w14:textId="77777777" w:rsidR="00A2129D" w:rsidRDefault="00761760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62332F0B" w14:textId="77777777" w:rsidR="00A2129D" w:rsidRDefault="0076176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60A09E13" w14:textId="77777777" w:rsidR="00A2129D" w:rsidRDefault="0076176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A2129D" w14:paraId="0E790C5D" w14:textId="77777777">
        <w:tc>
          <w:tcPr>
            <w:tcW w:w="1947" w:type="dxa"/>
            <w:shd w:val="clear" w:color="auto" w:fill="E6E6E6"/>
            <w:vAlign w:val="center"/>
          </w:tcPr>
          <w:p w14:paraId="193BE080" w14:textId="77777777" w:rsidR="00A2129D" w:rsidRDefault="00761760">
            <w:r>
              <w:t>主卧室</w:t>
            </w:r>
          </w:p>
        </w:tc>
        <w:tc>
          <w:tcPr>
            <w:tcW w:w="1137" w:type="dxa"/>
            <w:vAlign w:val="center"/>
          </w:tcPr>
          <w:p w14:paraId="29204832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67E7AC2" w14:textId="77777777" w:rsidR="00A2129D" w:rsidRDefault="0076176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D384116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225D651" w14:textId="77777777" w:rsidR="00A2129D" w:rsidRDefault="0076176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09B956E" w14:textId="77777777" w:rsidR="00A2129D" w:rsidRDefault="0076176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BC052AF" w14:textId="77777777" w:rsidR="00A2129D" w:rsidRDefault="0076176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C30FD7A" w14:textId="77777777" w:rsidR="00A2129D" w:rsidRDefault="0076176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2129D" w14:paraId="4A9D158D" w14:textId="77777777">
        <w:tc>
          <w:tcPr>
            <w:tcW w:w="1947" w:type="dxa"/>
            <w:shd w:val="clear" w:color="auto" w:fill="E6E6E6"/>
            <w:vAlign w:val="center"/>
          </w:tcPr>
          <w:p w14:paraId="54DBF37F" w14:textId="77777777" w:rsidR="00A2129D" w:rsidRDefault="00761760">
            <w:r>
              <w:t>卫生间</w:t>
            </w:r>
          </w:p>
        </w:tc>
        <w:tc>
          <w:tcPr>
            <w:tcW w:w="1137" w:type="dxa"/>
            <w:vAlign w:val="center"/>
          </w:tcPr>
          <w:p w14:paraId="15193352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2D27EA6" w14:textId="77777777" w:rsidR="00A2129D" w:rsidRDefault="0076176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0516013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CDF9478" w14:textId="77777777" w:rsidR="00A2129D" w:rsidRDefault="0076176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84F88BA" w14:textId="77777777" w:rsidR="00A2129D" w:rsidRDefault="0076176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E3D05D6" w14:textId="77777777" w:rsidR="00A2129D" w:rsidRDefault="0076176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615BA69" w14:textId="77777777" w:rsidR="00A2129D" w:rsidRDefault="0076176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2129D" w14:paraId="367F4789" w14:textId="77777777">
        <w:tc>
          <w:tcPr>
            <w:tcW w:w="1947" w:type="dxa"/>
            <w:shd w:val="clear" w:color="auto" w:fill="E6E6E6"/>
            <w:vAlign w:val="center"/>
          </w:tcPr>
          <w:p w14:paraId="0750A009" w14:textId="77777777" w:rsidR="00A2129D" w:rsidRDefault="00761760">
            <w:r>
              <w:t>厨房</w:t>
            </w:r>
          </w:p>
        </w:tc>
        <w:tc>
          <w:tcPr>
            <w:tcW w:w="1137" w:type="dxa"/>
            <w:vAlign w:val="center"/>
          </w:tcPr>
          <w:p w14:paraId="3B183CA1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BDAD1A5" w14:textId="77777777" w:rsidR="00A2129D" w:rsidRDefault="0076176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4A962AA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13ABE50" w14:textId="77777777" w:rsidR="00A2129D" w:rsidRDefault="0076176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5A409DB" w14:textId="77777777" w:rsidR="00A2129D" w:rsidRDefault="0076176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11B0E12" w14:textId="77777777" w:rsidR="00A2129D" w:rsidRDefault="0076176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5F79796" w14:textId="77777777" w:rsidR="00A2129D" w:rsidRDefault="0076176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2129D" w14:paraId="32C6B256" w14:textId="77777777">
        <w:tc>
          <w:tcPr>
            <w:tcW w:w="1947" w:type="dxa"/>
            <w:shd w:val="clear" w:color="auto" w:fill="E6E6E6"/>
            <w:vAlign w:val="center"/>
          </w:tcPr>
          <w:p w14:paraId="4BE817EE" w14:textId="77777777" w:rsidR="00A2129D" w:rsidRDefault="00761760">
            <w:r>
              <w:t>封闭阳台</w:t>
            </w:r>
          </w:p>
        </w:tc>
        <w:tc>
          <w:tcPr>
            <w:tcW w:w="1137" w:type="dxa"/>
            <w:vAlign w:val="center"/>
          </w:tcPr>
          <w:p w14:paraId="21EAD20A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8889589" w14:textId="77777777" w:rsidR="00A2129D" w:rsidRDefault="0076176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ADD82AF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EEB4C36" w14:textId="77777777" w:rsidR="00A2129D" w:rsidRDefault="0076176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3D7AF41" w14:textId="77777777" w:rsidR="00A2129D" w:rsidRDefault="0076176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46AF8DB" w14:textId="77777777" w:rsidR="00A2129D" w:rsidRDefault="0076176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6D98B6E" w14:textId="77777777" w:rsidR="00A2129D" w:rsidRDefault="0076176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2129D" w14:paraId="6A72D3D8" w14:textId="77777777">
        <w:tc>
          <w:tcPr>
            <w:tcW w:w="1947" w:type="dxa"/>
            <w:shd w:val="clear" w:color="auto" w:fill="E6E6E6"/>
            <w:vAlign w:val="center"/>
          </w:tcPr>
          <w:p w14:paraId="0BB449A3" w14:textId="77777777" w:rsidR="00A2129D" w:rsidRDefault="00761760">
            <w:r>
              <w:t>楼梯间</w:t>
            </w:r>
          </w:p>
        </w:tc>
        <w:tc>
          <w:tcPr>
            <w:tcW w:w="1137" w:type="dxa"/>
            <w:vAlign w:val="center"/>
          </w:tcPr>
          <w:p w14:paraId="1E79B521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E266E55" w14:textId="77777777" w:rsidR="00A2129D" w:rsidRDefault="0076176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3638752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C4B49D3" w14:textId="77777777" w:rsidR="00A2129D" w:rsidRDefault="0076176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F5C1936" w14:textId="77777777" w:rsidR="00A2129D" w:rsidRDefault="0076176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B402CAC" w14:textId="77777777" w:rsidR="00A2129D" w:rsidRDefault="0076176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7FE864C" w14:textId="77777777" w:rsidR="00A2129D" w:rsidRDefault="0076176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A2129D" w14:paraId="4A70A6DF" w14:textId="77777777">
        <w:tc>
          <w:tcPr>
            <w:tcW w:w="1947" w:type="dxa"/>
            <w:shd w:val="clear" w:color="auto" w:fill="E6E6E6"/>
            <w:vAlign w:val="center"/>
          </w:tcPr>
          <w:p w14:paraId="5235F530" w14:textId="77777777" w:rsidR="00A2129D" w:rsidRDefault="00761760">
            <w:r>
              <w:t>次卧室</w:t>
            </w:r>
          </w:p>
        </w:tc>
        <w:tc>
          <w:tcPr>
            <w:tcW w:w="1137" w:type="dxa"/>
            <w:vAlign w:val="center"/>
          </w:tcPr>
          <w:p w14:paraId="7B0C059B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73FFCFA" w14:textId="77777777" w:rsidR="00A2129D" w:rsidRDefault="0076176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CD8CB6E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400EECF" w14:textId="77777777" w:rsidR="00A2129D" w:rsidRDefault="0076176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2D66FB6" w14:textId="77777777" w:rsidR="00A2129D" w:rsidRDefault="0076176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7888457" w14:textId="77777777" w:rsidR="00A2129D" w:rsidRDefault="0076176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B49D4AC" w14:textId="77777777" w:rsidR="00A2129D" w:rsidRDefault="0076176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2129D" w14:paraId="74B2015D" w14:textId="77777777">
        <w:tc>
          <w:tcPr>
            <w:tcW w:w="1947" w:type="dxa"/>
            <w:shd w:val="clear" w:color="auto" w:fill="E6E6E6"/>
            <w:vAlign w:val="center"/>
          </w:tcPr>
          <w:p w14:paraId="5EBE916D" w14:textId="77777777" w:rsidR="00A2129D" w:rsidRDefault="00761760">
            <w:r>
              <w:t>走廊</w:t>
            </w:r>
          </w:p>
        </w:tc>
        <w:tc>
          <w:tcPr>
            <w:tcW w:w="1137" w:type="dxa"/>
            <w:vAlign w:val="center"/>
          </w:tcPr>
          <w:p w14:paraId="4FDDE953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F4CF01E" w14:textId="77777777" w:rsidR="00A2129D" w:rsidRDefault="0076176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5A47602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14FECA9" w14:textId="77777777" w:rsidR="00A2129D" w:rsidRDefault="0076176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237099A" w14:textId="77777777" w:rsidR="00A2129D" w:rsidRDefault="0076176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4783C9A" w14:textId="77777777" w:rsidR="00A2129D" w:rsidRDefault="0076176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3B9A9C0" w14:textId="77777777" w:rsidR="00A2129D" w:rsidRDefault="0076176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A2129D" w14:paraId="6BFBFDC7" w14:textId="77777777">
        <w:tc>
          <w:tcPr>
            <w:tcW w:w="1947" w:type="dxa"/>
            <w:shd w:val="clear" w:color="auto" w:fill="E6E6E6"/>
            <w:vAlign w:val="center"/>
          </w:tcPr>
          <w:p w14:paraId="6BEB4C16" w14:textId="77777777" w:rsidR="00A2129D" w:rsidRDefault="00761760">
            <w:r>
              <w:t>起居室</w:t>
            </w:r>
          </w:p>
        </w:tc>
        <w:tc>
          <w:tcPr>
            <w:tcW w:w="1137" w:type="dxa"/>
            <w:vAlign w:val="center"/>
          </w:tcPr>
          <w:p w14:paraId="3CD2D936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FE3B1C6" w14:textId="77777777" w:rsidR="00A2129D" w:rsidRDefault="0076176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D27EBDE" w14:textId="77777777" w:rsidR="00A2129D" w:rsidRDefault="0076176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F909610" w14:textId="77777777" w:rsidR="00A2129D" w:rsidRDefault="0076176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48D9CBAA" w14:textId="77777777" w:rsidR="00A2129D" w:rsidRDefault="0076176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6670927" w14:textId="77777777" w:rsidR="00A2129D" w:rsidRDefault="0076176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9D7198D" w14:textId="77777777" w:rsidR="00A2129D" w:rsidRDefault="0076176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14:paraId="3D43A70A" w14:textId="77777777" w:rsidR="001211D7" w:rsidRPr="004C1EAC" w:rsidRDefault="0076176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15A7E849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676C0C4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371F5A2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8D36982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1836F0C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A4822DB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C6E235F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84FB7FF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5528C3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ADA57B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563449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C4A670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3D5EACFD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41F4A0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F6748B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685D05B8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3B1461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2DA25C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5E78209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D743EB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F974CE6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A6DD99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3422F82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D254F0B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B56110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5FD8A7BD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2129D" w14:paraId="56403AD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586FE3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D2E7E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169E8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C30D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7B018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7365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CA9C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393E8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FE29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35FE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3774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C41F3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E1F7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A626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DD4C5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6F12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F85C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BAD6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185CB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92AC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ACF6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53D50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21086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BFF2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7792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1F64DF6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91E2A3C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4741B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12ED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F101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F9840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B889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3E69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72119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A771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7C35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EE92F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89C36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A624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38C3B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B9045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96F8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85EA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48AA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916C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FB4A1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5591D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C7F3B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E7A5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75B6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A60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659FEED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DC12A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C4FB3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5755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2A1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8CAB7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AB6C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62626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66FF0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1E2E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A25A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2ABC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8457F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2F8FF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2225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DD0F6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465C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1D6E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DC0D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DCEEE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5B6C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11C1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9ED87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27B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AF73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DBB44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72EB257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399BED6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3AFBB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6C15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4132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2086D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158E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D0A6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252C3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E448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79CE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B03B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19529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1B0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AD1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F3CC5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F3830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626F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29F6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E96CF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5E49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1F832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F6F9E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D2BF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C8D0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C224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5829FB4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208A72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00B50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D495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3AE9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2D361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1C1E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8FD8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22335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18D65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3AED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7ECE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0983D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2871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691D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A4EBC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6C81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762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894D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8222A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7CC1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DC5D8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FCC41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C25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E52E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05B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2F04D12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D996F6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2541E2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6C16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6351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30187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8386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945E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CA768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31A57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63F5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9D14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3DE8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F7B0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FCDE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BA00C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C126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19EF6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205E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AA483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0334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BFC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713A9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2B3F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FBCA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591B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3D77F7B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6D9C386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2EE88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AB49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EFE3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3C4DE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4F49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88A7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D3EA5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D2DF6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168A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8C0C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F8AAF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4D98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997E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A5A24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E9BE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1177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ECD0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FC95B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8068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EAD8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84CB8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808A3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3B5E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628C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2250106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E663C8F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2E0C1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1EB6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F9DD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56098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B87F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003D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A09E6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AD2E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8D15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2C02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428D0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A39B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4DCF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CE1ED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1E48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9521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EC23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ACFEC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834B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CA874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B476D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13F2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1660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55169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3A8C8AA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491CA6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0FD2B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2F6D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5745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9C472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37DF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32BF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19888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79AE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F67E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2527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2DD5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18C2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B57B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00D84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5081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4F37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DC9A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EE750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B263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6D69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223B7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F0B7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7643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4B79C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16324AF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CB133E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52177C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C794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C5D2B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309CB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96FE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46ACB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5C9A0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D1B0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3201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028A1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79552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3774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2CF2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92038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9D3AC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42EF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9C72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8A7A8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ACEC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2B844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7F804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8D27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F4C0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40A0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24BD760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272F96B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D731D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1141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CE5F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5FEBC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44AF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BD4B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BD6B0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BF6B2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F2DF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3DC7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D726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9F96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2FD6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3F34D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B550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9D27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C392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58AAA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970E8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5065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A030E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037D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A7EC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F871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3753665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3660F77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D6BF3B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08E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E8CB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38087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89BF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74F09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3E5C6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B677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DBCE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43D3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DC23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A767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E731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8303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8177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821F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AF6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8D4DB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BE9C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4786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3B934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D194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F8B9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6AEEA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5E1F45C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8A35B5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3B1E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51BC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76B8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B5B3E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44B5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8A091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8B86B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BB8EF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78E7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0453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FB2ED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181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0A07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E83D0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A53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93F1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6BBC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6DF03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5800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D0AF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0AAD0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DA73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4943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6D46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6CAA521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0C43B9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32E92A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BF9B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6AE8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433A5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2748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D0CC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3EF41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72E7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E345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BC94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85551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DA12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C3A8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1EDD7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3A29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21F5D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20C2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F9317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AD73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FACB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A2418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979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5039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80F9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5E00746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1B43F2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0A78C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91AC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60B8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C4366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7950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E4E8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A717B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5815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F2FA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5520F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DDAB9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0DC61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4ECD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AFE74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948F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8128E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C46A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FFF30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C06E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182F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4B113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0DEC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0143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3A51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0A22304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27DD36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024F82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0DE2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67BD9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E1E70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9042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2569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50BEB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04BF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011E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AF74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0E038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A925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BBE2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7A0B9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1BC02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679D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D34B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FC94B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225D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1AE0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0CFF2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4799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A7A1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9A59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37261AC8" w14:textId="77777777" w:rsidR="004C1EAC" w:rsidRDefault="00761760">
      <w:r w:rsidRPr="00080B35">
        <w:rPr>
          <w:rFonts w:hint="eastAsia"/>
        </w:rPr>
        <w:t>注：上行：工作日；下行：节假日</w:t>
      </w:r>
    </w:p>
    <w:p w14:paraId="4BDE4BB0" w14:textId="77777777" w:rsidR="001211D7" w:rsidRPr="004C1EAC" w:rsidRDefault="0076176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3777268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2A0A8165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012CD17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C52DD8C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20A16C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819B999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DF1F77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66AFD57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029C2CE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C72DC5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D7B5085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ECCCC2B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31C15CE5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2159DC6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25293F0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65024450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2303A115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D476B4F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7EC96E2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A65262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574AB8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7E48D2B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6087687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DB7CC99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5F30BBDB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BA3BC30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2129D" w14:paraId="7E10776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86CA1B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851AE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663B4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CFC7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6D596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AF8B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5597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768FF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DA6E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90A9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91E7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31ED7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F668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C949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9D5F5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04BF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E88F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91D7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1CE8E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1FAB0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00AF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E1C27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EC23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DE0D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88E8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75106DA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8C1AA9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8BB678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EC69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5329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C2E3B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A6859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F24A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0EFD9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3E75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EF21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4AFF8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9B25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B745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B2B6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2D340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11B0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E791E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4E5A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7BA51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A3B2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B228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A9529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D23CC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71800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A0E3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7377CA8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24BB4C7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62FBC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0DD3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2CF7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ADA4D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A280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E261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07943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E291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A73A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2A40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B97C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9A09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F222F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33FF0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A6F5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1EAD0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1D88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3BFF0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4209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53014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657C2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9B3B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F9C5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D85E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5651B77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5A0CF4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3C4F3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830A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F1C3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59F72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C054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2B09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0E1F4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288A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1992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C69B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A1874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0505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607D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88C4B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E632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E0F5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EECA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495BB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F88C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E9D8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2DDAB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2DACA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53F4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9AB6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2926FF2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7F7D4F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B1592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4FB3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16379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60323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339F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3148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B7D63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2AF6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0336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0AB3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26459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9549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E829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259A8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4F5B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2754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AB0F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33AAB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987D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4D675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2A12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DAE4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4F5A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1B3A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0688837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816D54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EFFFBE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F85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F4AE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9A1F3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B848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7EDD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3BE6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50DC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EDED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6C90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B9CD0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A8E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BCCB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28FD8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3836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4F25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0D67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E10A5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56ADC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4B28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106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573E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CBB4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9D33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58654CF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E28B676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ECB03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314F0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09A1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14AEE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6136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A347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FD1D6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ECEB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C2BF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9EE65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F7620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7CEB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293E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30F90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F7CC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1DCD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11C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A1839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262E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99F3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BE1CF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AA9C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FA33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534B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6E77CB8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14687C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9D4CF2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B61B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131F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67250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3616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C24D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DE8BD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7D6B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48D2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91D2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B0ACF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8A8B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C7F2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C6770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1E19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7928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E167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BFEA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62CF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6EDD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F5E9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BDE7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2ED9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2DDE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402C483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C89188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3AF9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46C5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CB3F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C2238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A402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CA61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DB71A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A301B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55CE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94C0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F6810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0FD9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CDD3C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42B3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B0A1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BDED7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4CC0E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915EB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B9BE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8A55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7BCBD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759F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2F30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24A6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2066712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DDB9C8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D0FECF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035D9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9F5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BADC5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A447E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84A2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F0B79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F1EE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0521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AFB1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EFE2B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A8C2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0B5E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8F15B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FF8A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3C25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448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4DFA6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BA86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7EAE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8B935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F0D0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46CE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30D0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20D2437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0E8DF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696FE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6168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C1D2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882E2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F49B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C9AA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E594C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8901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9F90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3C10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3240C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EBF48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0978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92617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23EB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CD19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06E6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B8779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1376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46FF7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3A07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F070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ECD09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0AE3C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62A47B5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D72AF6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BEE7D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1078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9EF5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00238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6048C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5373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B3030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9090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C1C5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75A4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ED2C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9ABC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F0E8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6D8E8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205C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434E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E4FB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9427F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E39C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C25B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90D3C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82B8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B2F3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F21E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7F74B10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B1CFCC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9D99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CA53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BB78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5D9B5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E951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4A0CF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E10EE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525E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C106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DC7B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C4575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812A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06D5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0009F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BDEC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EC7D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588D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0FF5C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594C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AB33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FA6C5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C4A1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3E69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2279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28EC023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AB93596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498AB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A81E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36D12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02117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4F5B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283F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FE179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CBD6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9CF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8B59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DA2B0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1A3F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B9D8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06643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3F393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83E04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F0A9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84EDD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4F51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A949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02879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7C06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D43D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0D58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129D" w14:paraId="24AD06C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11CF875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44E2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65FF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B93F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6753E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0A861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794B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A0572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CD2A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B30A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76A6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F9366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7D59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AF8F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ED40F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32B7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729E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E78A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C859E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D5FE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C45C0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0C881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CC94C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423E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33D8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2C0D0B0B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CE95E0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FC9F23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CF0A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83E7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1E76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7116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3F5E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0EB75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CD64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45E4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2458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A3180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E7EC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30F7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643D8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894D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2FC9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1B3D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8DA1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821F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B71A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0499C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BDC9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9F4A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B912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0B6D7878" w14:textId="77777777" w:rsidR="004C1EAC" w:rsidRDefault="00761760">
      <w:r w:rsidRPr="00080B35">
        <w:rPr>
          <w:rFonts w:hint="eastAsia"/>
        </w:rPr>
        <w:t>注：上行：工作日；下行：节假日</w:t>
      </w:r>
    </w:p>
    <w:p w14:paraId="01B35469" w14:textId="77777777" w:rsidR="001211D7" w:rsidRPr="004C1EAC" w:rsidRDefault="0076176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4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4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3465F3ED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57B9F83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1473448D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5198A0D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FD1CA5F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E4D7A7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D5F62BF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5F5C127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A3DAB08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5AD7548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1D1C9B5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833ED5C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3B25BCA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31C2875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0ECFE5F0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8B4D1EC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2BE62B3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815C19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35AF9B90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CEFAC85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1BA2F8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5EBF07C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199D859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60DBF9F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87D292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4A18B33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2129D" w14:paraId="3E960FF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4BA11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70C37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724E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EF9F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679ED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492F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6DBC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EB520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637C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85817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56FD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60D70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7501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9AC8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9D574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AA95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E76C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038F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653E4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41E7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2677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A83A1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85EF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0EE5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3948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09A51BF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DEEE8DF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16875B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820D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045E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D65D1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D778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000F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50D12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58AF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0AA2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C693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0D550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38C3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5F27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52AD3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CB305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9E63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10AB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9506A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D8F1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704F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E6B75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3B01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71A0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E56C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52A9AAC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E2FB31F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F7698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99366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870F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A1CCD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CB85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89FB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9445F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BD7D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409C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8EE6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7E41E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3112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62E5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4D387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B29A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F9ED5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4191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13A7E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E12D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51FC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615B0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E02C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E0B1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2D9B3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15DE2A0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20AA8C1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F8E0F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BFA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2475A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C374D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74EA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0322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D00C4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4F0F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D0B6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BB0F9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52BF6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64D5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25B9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90D79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CBCD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541E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ECEF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6646C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5F5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7BB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F7E70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71B1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7EF0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9513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4DBB73D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6FF80CD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FCF0A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9B2C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D44C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846C1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4B55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D503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9B8C7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7E74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205DE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FD30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0F27B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309C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A9B3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306B5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389F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2128B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2E54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C343B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A8D3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9465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6D122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E87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F882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97AC5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5380FB6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B5746E9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E4829A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25FF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8ED2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0E201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2246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6AEAD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C0242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6E0A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5384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C5B1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20ACF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897D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5BC3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1365A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F63F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A488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D486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B027D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5E77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E3B3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F3800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389D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B321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DF01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0EA5341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63A403E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BF547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8B0D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6521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C76E8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72F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D2CD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7D94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49F9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ABA9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449A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CA8AF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23D3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40B4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A16C8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D205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E139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21DF2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7B5CA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9D1E1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872D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7B2A6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5978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2797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BCF1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20790AB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2CB7AA4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32CD93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5112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F012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9BD75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0D17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917AA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1C5B7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D168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62B6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B2F7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997CA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4F7C3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C2AC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E12ED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CECA5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55C7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8708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71F9A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288C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70F3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9F9CC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F4CE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46DB8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0325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16390E3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E9C6AF7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C05BD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F7C2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BB1F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077F5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C027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695D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F75C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64C3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72D5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3BF3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EAB16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4F7A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E0B8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CCFAB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AC24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CE7E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A54C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331C8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93BE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C123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3A72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FDDC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C031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E92F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25C2B85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5E3DAFB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154981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B7A1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7354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746AE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5955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AF867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C59AB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CDCA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AF1A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46EF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323D5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9231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74824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B68B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127FB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9B38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9BA3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D94D8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F4E4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B537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EDA2E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EFA8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E67B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C7F7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07090C5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A27DA92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F8E68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FF06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67DD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3602C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4B71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1262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E096F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CF09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7207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5F50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3638C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2C1FD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DC81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818CB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0466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AF72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768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42F8E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4D1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5EBE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67AC9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44AF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C84C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D9B3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0477D7B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12B1A49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D9C0A3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15D9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12FD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863DB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F9E50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31D4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16CBF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B8BC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E7BA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B9E0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192D0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16D3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8952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EDCFE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DC49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C598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38D7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D737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8C33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560F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C654C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F16C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AC5B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0A28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01451DE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9BEDBD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FC261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4EA75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774E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02320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45767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F1AF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1B08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906E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B6D1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3FD2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13315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963D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7618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465E7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42D2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4936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86BC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CC81F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A1FF0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1686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CF7F2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EC4E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E5A14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9BB5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1C3A5B5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398CEDB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8447A4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3EF7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6F49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70F89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FDFFF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08BC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0F393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307B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BC05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AD85D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F38B1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B442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337F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E6820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7201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36A1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EC8C2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C896B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BDF2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D874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FAB483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EBCEA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36D9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088B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129D" w14:paraId="75E6295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5CE86DA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180AC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63176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524A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DC05E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AD2E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9779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CD412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4A6871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56BA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FACC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A4103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F7B4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9367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AAA39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261BF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CB55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5224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17BB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4584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C51A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441DD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38F20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AEB1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9895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4C1EAC" w:rsidRPr="007428D7" w14:paraId="3573E32B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9CDCA6D" w14:textId="77777777" w:rsidR="004C1EAC" w:rsidRPr="007428D7" w:rsidRDefault="0076176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DB71F8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AFFDA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3B3B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32FDA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8C429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A14FC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93FB5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CF7F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198A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9CA95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4D8B66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996A7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5734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63AF12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404EB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194C4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F17C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9118E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5DC8B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A8D00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1FFDEE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D97DD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7AB44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2091A" w14:textId="77777777" w:rsidR="004C1EAC" w:rsidRPr="008E033B" w:rsidRDefault="0076176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</w:tbl>
    <w:p w14:paraId="39DEAF5B" w14:textId="77777777" w:rsidR="004C1EAC" w:rsidRDefault="00761760">
      <w:r w:rsidRPr="00080B35">
        <w:rPr>
          <w:rFonts w:hint="eastAsia"/>
        </w:rPr>
        <w:t>注：上行：工作日；下行：节假日</w:t>
      </w:r>
    </w:p>
    <w:p w14:paraId="2EF9FB85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5" w:name="房间类型"/>
      <w:bookmarkEnd w:id="45"/>
    </w:p>
    <w:p w14:paraId="4732DF67" w14:textId="77777777" w:rsidR="008E2A42" w:rsidRDefault="008E2A42" w:rsidP="008E2A42">
      <w:pPr>
        <w:pStyle w:val="1"/>
        <w:tabs>
          <w:tab w:val="left" w:pos="432"/>
        </w:tabs>
      </w:pPr>
      <w:bookmarkStart w:id="46" w:name="_Toc452108768"/>
      <w:bookmarkStart w:id="47" w:name="_Toc3745"/>
      <w:bookmarkStart w:id="48" w:name="_Toc38892141"/>
      <w:r>
        <w:rPr>
          <w:rFonts w:hint="eastAsia"/>
        </w:rPr>
        <w:t>结果</w:t>
      </w:r>
      <w:r>
        <w:t>分析</w:t>
      </w:r>
      <w:bookmarkEnd w:id="46"/>
      <w:bookmarkEnd w:id="47"/>
      <w:bookmarkEnd w:id="48"/>
    </w:p>
    <w:p w14:paraId="05B15434" w14:textId="77777777" w:rsidR="00026604" w:rsidRPr="00C92C56" w:rsidRDefault="008E2A42" w:rsidP="00C92C56">
      <w:pPr>
        <w:pStyle w:val="2"/>
      </w:pPr>
      <w:bookmarkStart w:id="49" w:name="_Toc38892142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0" w:name="_Hlk14199391"/>
      <w:bookmarkEnd w:id="49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A2129D" w14:paraId="7846FB43" w14:textId="77777777">
        <w:tc>
          <w:tcPr>
            <w:tcW w:w="690" w:type="dxa"/>
            <w:shd w:val="clear" w:color="auto" w:fill="E6E6E6"/>
            <w:vAlign w:val="center"/>
          </w:tcPr>
          <w:p w14:paraId="7EF803F0" w14:textId="77777777" w:rsidR="00A2129D" w:rsidRDefault="00761760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0BBBFF1C" w14:textId="77777777" w:rsidR="00A2129D" w:rsidRDefault="00761760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46367E75" w14:textId="77777777" w:rsidR="00A2129D" w:rsidRDefault="00761760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9E2B91" w14:textId="77777777" w:rsidR="00A2129D" w:rsidRDefault="0076176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55FA2414" w14:textId="77777777" w:rsidR="00A2129D" w:rsidRDefault="00761760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A2129D" w14:paraId="7FECA839" w14:textId="77777777">
        <w:tc>
          <w:tcPr>
            <w:tcW w:w="690" w:type="dxa"/>
            <w:vMerge w:val="restart"/>
            <w:vAlign w:val="center"/>
          </w:tcPr>
          <w:p w14:paraId="56223E09" w14:textId="77777777" w:rsidR="00A2129D" w:rsidRDefault="00761760">
            <w:r>
              <w:t>1</w:t>
            </w:r>
          </w:p>
        </w:tc>
        <w:tc>
          <w:tcPr>
            <w:tcW w:w="1992" w:type="dxa"/>
            <w:vAlign w:val="center"/>
          </w:tcPr>
          <w:p w14:paraId="7AB2D37B" w14:textId="77777777" w:rsidR="00A2129D" w:rsidRDefault="00761760">
            <w:r>
              <w:t>1001@1</w:t>
            </w:r>
          </w:p>
        </w:tc>
        <w:tc>
          <w:tcPr>
            <w:tcW w:w="3186" w:type="dxa"/>
            <w:vAlign w:val="center"/>
          </w:tcPr>
          <w:p w14:paraId="39680B52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67872985" w14:textId="77777777" w:rsidR="00A2129D" w:rsidRDefault="00761760">
            <w:r>
              <w:t>40.0</w:t>
            </w:r>
          </w:p>
        </w:tc>
        <w:tc>
          <w:tcPr>
            <w:tcW w:w="3356" w:type="dxa"/>
            <w:vAlign w:val="center"/>
          </w:tcPr>
          <w:p w14:paraId="4750C043" w14:textId="77777777" w:rsidR="00A2129D" w:rsidRDefault="00761760">
            <w:r>
              <w:t>36.91</w:t>
            </w:r>
          </w:p>
        </w:tc>
      </w:tr>
      <w:tr w:rsidR="00A2129D" w14:paraId="599AF914" w14:textId="77777777">
        <w:tc>
          <w:tcPr>
            <w:tcW w:w="690" w:type="dxa"/>
            <w:vMerge/>
            <w:vAlign w:val="center"/>
          </w:tcPr>
          <w:p w14:paraId="34FE8366" w14:textId="77777777" w:rsidR="00A2129D" w:rsidRDefault="00A2129D"/>
        </w:tc>
        <w:tc>
          <w:tcPr>
            <w:tcW w:w="1992" w:type="dxa"/>
            <w:vAlign w:val="center"/>
          </w:tcPr>
          <w:p w14:paraId="2303C117" w14:textId="77777777" w:rsidR="00A2129D" w:rsidRDefault="00761760">
            <w:r>
              <w:t>1002@1</w:t>
            </w:r>
          </w:p>
        </w:tc>
        <w:tc>
          <w:tcPr>
            <w:tcW w:w="3186" w:type="dxa"/>
            <w:vAlign w:val="center"/>
          </w:tcPr>
          <w:p w14:paraId="62134B72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1942482E" w14:textId="77777777" w:rsidR="00A2129D" w:rsidRDefault="00761760">
            <w:r>
              <w:t>40.0</w:t>
            </w:r>
          </w:p>
        </w:tc>
        <w:tc>
          <w:tcPr>
            <w:tcW w:w="3356" w:type="dxa"/>
            <w:vAlign w:val="center"/>
          </w:tcPr>
          <w:p w14:paraId="1ED7D88A" w14:textId="77777777" w:rsidR="00A2129D" w:rsidRDefault="00761760">
            <w:r>
              <w:t>36.82</w:t>
            </w:r>
          </w:p>
        </w:tc>
      </w:tr>
      <w:tr w:rsidR="00A2129D" w14:paraId="08D8495B" w14:textId="77777777">
        <w:tc>
          <w:tcPr>
            <w:tcW w:w="690" w:type="dxa"/>
            <w:vMerge/>
            <w:vAlign w:val="center"/>
          </w:tcPr>
          <w:p w14:paraId="29525107" w14:textId="77777777" w:rsidR="00A2129D" w:rsidRDefault="00A2129D"/>
        </w:tc>
        <w:tc>
          <w:tcPr>
            <w:tcW w:w="1992" w:type="dxa"/>
            <w:vAlign w:val="center"/>
          </w:tcPr>
          <w:p w14:paraId="55FB4E70" w14:textId="77777777" w:rsidR="00A2129D" w:rsidRDefault="00761760">
            <w:r>
              <w:t>1003@1</w:t>
            </w:r>
          </w:p>
        </w:tc>
        <w:tc>
          <w:tcPr>
            <w:tcW w:w="3186" w:type="dxa"/>
            <w:vAlign w:val="center"/>
          </w:tcPr>
          <w:p w14:paraId="24FCF0D0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16AF120A" w14:textId="77777777" w:rsidR="00A2129D" w:rsidRDefault="00761760">
            <w:r>
              <w:t>39.5</w:t>
            </w:r>
          </w:p>
        </w:tc>
        <w:tc>
          <w:tcPr>
            <w:tcW w:w="3356" w:type="dxa"/>
            <w:vAlign w:val="center"/>
          </w:tcPr>
          <w:p w14:paraId="5553BF21" w14:textId="77777777" w:rsidR="00A2129D" w:rsidRDefault="00761760">
            <w:r>
              <w:t>36.83</w:t>
            </w:r>
          </w:p>
        </w:tc>
      </w:tr>
      <w:tr w:rsidR="00A2129D" w14:paraId="17672B98" w14:textId="77777777">
        <w:tc>
          <w:tcPr>
            <w:tcW w:w="690" w:type="dxa"/>
            <w:vMerge/>
            <w:vAlign w:val="center"/>
          </w:tcPr>
          <w:p w14:paraId="6C82DEE7" w14:textId="77777777" w:rsidR="00A2129D" w:rsidRDefault="00A2129D"/>
        </w:tc>
        <w:tc>
          <w:tcPr>
            <w:tcW w:w="1992" w:type="dxa"/>
            <w:vAlign w:val="center"/>
          </w:tcPr>
          <w:p w14:paraId="73AE429E" w14:textId="77777777" w:rsidR="00A2129D" w:rsidRDefault="00761760">
            <w:r>
              <w:t>1004@1</w:t>
            </w:r>
          </w:p>
        </w:tc>
        <w:tc>
          <w:tcPr>
            <w:tcW w:w="3186" w:type="dxa"/>
            <w:vAlign w:val="center"/>
          </w:tcPr>
          <w:p w14:paraId="7F3EAD97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22968659" w14:textId="77777777" w:rsidR="00A2129D" w:rsidRDefault="00761760">
            <w:r>
              <w:t>39.5</w:t>
            </w:r>
          </w:p>
        </w:tc>
        <w:tc>
          <w:tcPr>
            <w:tcW w:w="3356" w:type="dxa"/>
            <w:vAlign w:val="center"/>
          </w:tcPr>
          <w:p w14:paraId="03ACCDFE" w14:textId="77777777" w:rsidR="00A2129D" w:rsidRDefault="00761760">
            <w:r>
              <w:t>36.86</w:t>
            </w:r>
          </w:p>
        </w:tc>
      </w:tr>
      <w:tr w:rsidR="00A2129D" w14:paraId="4C7413A0" w14:textId="77777777">
        <w:tc>
          <w:tcPr>
            <w:tcW w:w="690" w:type="dxa"/>
            <w:vMerge/>
            <w:vAlign w:val="center"/>
          </w:tcPr>
          <w:p w14:paraId="6C002109" w14:textId="77777777" w:rsidR="00A2129D" w:rsidRDefault="00A2129D"/>
        </w:tc>
        <w:tc>
          <w:tcPr>
            <w:tcW w:w="1992" w:type="dxa"/>
            <w:vAlign w:val="center"/>
          </w:tcPr>
          <w:p w14:paraId="5C0046A9" w14:textId="77777777" w:rsidR="00A2129D" w:rsidRDefault="00761760">
            <w:r>
              <w:t>1007@1</w:t>
            </w:r>
          </w:p>
        </w:tc>
        <w:tc>
          <w:tcPr>
            <w:tcW w:w="3186" w:type="dxa"/>
            <w:vAlign w:val="center"/>
          </w:tcPr>
          <w:p w14:paraId="11A3ACEB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4F2D7FF2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1F92592F" w14:textId="77777777" w:rsidR="00A2129D" w:rsidRDefault="00761760">
            <w:r>
              <w:t>37.51</w:t>
            </w:r>
          </w:p>
        </w:tc>
      </w:tr>
      <w:tr w:rsidR="00A2129D" w14:paraId="7261412B" w14:textId="77777777">
        <w:tc>
          <w:tcPr>
            <w:tcW w:w="690" w:type="dxa"/>
            <w:vMerge/>
            <w:vAlign w:val="center"/>
          </w:tcPr>
          <w:p w14:paraId="1C21B9C5" w14:textId="77777777" w:rsidR="00A2129D" w:rsidRDefault="00A2129D"/>
        </w:tc>
        <w:tc>
          <w:tcPr>
            <w:tcW w:w="1992" w:type="dxa"/>
            <w:vAlign w:val="center"/>
          </w:tcPr>
          <w:p w14:paraId="54E06978" w14:textId="77777777" w:rsidR="00A2129D" w:rsidRDefault="00761760">
            <w:r>
              <w:t>1008@1</w:t>
            </w:r>
          </w:p>
        </w:tc>
        <w:tc>
          <w:tcPr>
            <w:tcW w:w="3186" w:type="dxa"/>
            <w:vAlign w:val="center"/>
          </w:tcPr>
          <w:p w14:paraId="403B158F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35B6D72E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4269DD72" w14:textId="77777777" w:rsidR="00A2129D" w:rsidRDefault="00761760">
            <w:r>
              <w:t>37.49</w:t>
            </w:r>
          </w:p>
        </w:tc>
      </w:tr>
      <w:tr w:rsidR="00A2129D" w14:paraId="18146037" w14:textId="77777777">
        <w:tc>
          <w:tcPr>
            <w:tcW w:w="690" w:type="dxa"/>
            <w:vMerge/>
            <w:vAlign w:val="center"/>
          </w:tcPr>
          <w:p w14:paraId="180DF7E6" w14:textId="77777777" w:rsidR="00A2129D" w:rsidRDefault="00A2129D"/>
        </w:tc>
        <w:tc>
          <w:tcPr>
            <w:tcW w:w="1992" w:type="dxa"/>
            <w:vAlign w:val="center"/>
          </w:tcPr>
          <w:p w14:paraId="6AEBEDF8" w14:textId="77777777" w:rsidR="00A2129D" w:rsidRDefault="00761760">
            <w:r>
              <w:t>1009@1</w:t>
            </w:r>
          </w:p>
        </w:tc>
        <w:tc>
          <w:tcPr>
            <w:tcW w:w="3186" w:type="dxa"/>
            <w:vAlign w:val="center"/>
          </w:tcPr>
          <w:p w14:paraId="781544DE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62FFE990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0EB02F54" w14:textId="77777777" w:rsidR="00A2129D" w:rsidRDefault="00761760">
            <w:r>
              <w:t>37.44</w:t>
            </w:r>
          </w:p>
        </w:tc>
      </w:tr>
      <w:tr w:rsidR="00A2129D" w14:paraId="75D0C3B0" w14:textId="77777777">
        <w:tc>
          <w:tcPr>
            <w:tcW w:w="690" w:type="dxa"/>
            <w:vMerge/>
            <w:vAlign w:val="center"/>
          </w:tcPr>
          <w:p w14:paraId="60BBE862" w14:textId="77777777" w:rsidR="00A2129D" w:rsidRDefault="00A2129D"/>
        </w:tc>
        <w:tc>
          <w:tcPr>
            <w:tcW w:w="1992" w:type="dxa"/>
            <w:vAlign w:val="center"/>
          </w:tcPr>
          <w:p w14:paraId="23CEDF9B" w14:textId="77777777" w:rsidR="00A2129D" w:rsidRDefault="00761760">
            <w:r>
              <w:t>1010@1</w:t>
            </w:r>
          </w:p>
        </w:tc>
        <w:tc>
          <w:tcPr>
            <w:tcW w:w="3186" w:type="dxa"/>
            <w:vAlign w:val="center"/>
          </w:tcPr>
          <w:p w14:paraId="5264F547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062298F0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7851D120" w14:textId="77777777" w:rsidR="00A2129D" w:rsidRDefault="00761760">
            <w:r>
              <w:t>37.44</w:t>
            </w:r>
          </w:p>
        </w:tc>
      </w:tr>
      <w:tr w:rsidR="00A2129D" w14:paraId="5373D67F" w14:textId="77777777">
        <w:tc>
          <w:tcPr>
            <w:tcW w:w="690" w:type="dxa"/>
            <w:vMerge/>
            <w:vAlign w:val="center"/>
          </w:tcPr>
          <w:p w14:paraId="64F03BEF" w14:textId="77777777" w:rsidR="00A2129D" w:rsidRDefault="00A2129D"/>
        </w:tc>
        <w:tc>
          <w:tcPr>
            <w:tcW w:w="1992" w:type="dxa"/>
            <w:vAlign w:val="center"/>
          </w:tcPr>
          <w:p w14:paraId="6F38298C" w14:textId="77777777" w:rsidR="00A2129D" w:rsidRDefault="00761760">
            <w:r>
              <w:t>1011@1</w:t>
            </w:r>
          </w:p>
        </w:tc>
        <w:tc>
          <w:tcPr>
            <w:tcW w:w="3186" w:type="dxa"/>
            <w:vAlign w:val="center"/>
          </w:tcPr>
          <w:p w14:paraId="589EC503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5DF8E652" w14:textId="77777777" w:rsidR="00A2129D" w:rsidRDefault="00761760">
            <w:r>
              <w:t>14.7</w:t>
            </w:r>
          </w:p>
        </w:tc>
        <w:tc>
          <w:tcPr>
            <w:tcW w:w="3356" w:type="dxa"/>
            <w:vAlign w:val="center"/>
          </w:tcPr>
          <w:p w14:paraId="30A8B6A6" w14:textId="77777777" w:rsidR="00A2129D" w:rsidRDefault="00761760">
            <w:r>
              <w:t>37.55</w:t>
            </w:r>
          </w:p>
        </w:tc>
      </w:tr>
      <w:tr w:rsidR="00A2129D" w14:paraId="2531B076" w14:textId="77777777">
        <w:tc>
          <w:tcPr>
            <w:tcW w:w="690" w:type="dxa"/>
            <w:vMerge/>
            <w:vAlign w:val="center"/>
          </w:tcPr>
          <w:p w14:paraId="1DF897F6" w14:textId="77777777" w:rsidR="00A2129D" w:rsidRDefault="00A2129D"/>
        </w:tc>
        <w:tc>
          <w:tcPr>
            <w:tcW w:w="1992" w:type="dxa"/>
            <w:vAlign w:val="center"/>
          </w:tcPr>
          <w:p w14:paraId="64EA7954" w14:textId="77777777" w:rsidR="00A2129D" w:rsidRDefault="00761760">
            <w:r>
              <w:t>1012@1</w:t>
            </w:r>
          </w:p>
        </w:tc>
        <w:tc>
          <w:tcPr>
            <w:tcW w:w="3186" w:type="dxa"/>
            <w:vAlign w:val="center"/>
          </w:tcPr>
          <w:p w14:paraId="123D77DD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5B2C25C9" w14:textId="77777777" w:rsidR="00A2129D" w:rsidRDefault="00761760">
            <w:r>
              <w:t>14.7</w:t>
            </w:r>
          </w:p>
        </w:tc>
        <w:tc>
          <w:tcPr>
            <w:tcW w:w="3356" w:type="dxa"/>
            <w:vAlign w:val="center"/>
          </w:tcPr>
          <w:p w14:paraId="47B27B51" w14:textId="77777777" w:rsidR="00A2129D" w:rsidRDefault="00761760">
            <w:r>
              <w:t>37.49</w:t>
            </w:r>
          </w:p>
        </w:tc>
      </w:tr>
      <w:tr w:rsidR="00A2129D" w14:paraId="48CE73D0" w14:textId="77777777">
        <w:tc>
          <w:tcPr>
            <w:tcW w:w="690" w:type="dxa"/>
            <w:vMerge/>
            <w:vAlign w:val="center"/>
          </w:tcPr>
          <w:p w14:paraId="7E4B7721" w14:textId="77777777" w:rsidR="00A2129D" w:rsidRDefault="00A2129D"/>
        </w:tc>
        <w:tc>
          <w:tcPr>
            <w:tcW w:w="1992" w:type="dxa"/>
            <w:vAlign w:val="center"/>
          </w:tcPr>
          <w:p w14:paraId="30262C25" w14:textId="77777777" w:rsidR="00A2129D" w:rsidRDefault="00761760">
            <w:r>
              <w:t>1013@1</w:t>
            </w:r>
          </w:p>
        </w:tc>
        <w:tc>
          <w:tcPr>
            <w:tcW w:w="3186" w:type="dxa"/>
            <w:vAlign w:val="center"/>
          </w:tcPr>
          <w:p w14:paraId="4378445C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77E34ABF" w14:textId="77777777" w:rsidR="00A2129D" w:rsidRDefault="00761760">
            <w:r>
              <w:t>14.4</w:t>
            </w:r>
          </w:p>
        </w:tc>
        <w:tc>
          <w:tcPr>
            <w:tcW w:w="3356" w:type="dxa"/>
            <w:vAlign w:val="center"/>
          </w:tcPr>
          <w:p w14:paraId="65B76C9B" w14:textId="77777777" w:rsidR="00A2129D" w:rsidRDefault="00761760">
            <w:r>
              <w:t>37.59</w:t>
            </w:r>
          </w:p>
        </w:tc>
      </w:tr>
      <w:tr w:rsidR="00A2129D" w14:paraId="2F6B057B" w14:textId="77777777">
        <w:tc>
          <w:tcPr>
            <w:tcW w:w="690" w:type="dxa"/>
            <w:vMerge/>
            <w:vAlign w:val="center"/>
          </w:tcPr>
          <w:p w14:paraId="333DD5EB" w14:textId="77777777" w:rsidR="00A2129D" w:rsidRDefault="00A2129D"/>
        </w:tc>
        <w:tc>
          <w:tcPr>
            <w:tcW w:w="1992" w:type="dxa"/>
            <w:vAlign w:val="center"/>
          </w:tcPr>
          <w:p w14:paraId="66446CAA" w14:textId="77777777" w:rsidR="00A2129D" w:rsidRDefault="00761760">
            <w:r>
              <w:t>1014@1</w:t>
            </w:r>
          </w:p>
        </w:tc>
        <w:tc>
          <w:tcPr>
            <w:tcW w:w="3186" w:type="dxa"/>
            <w:vAlign w:val="center"/>
          </w:tcPr>
          <w:p w14:paraId="6A099CDB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0DD37B5E" w14:textId="77777777" w:rsidR="00A2129D" w:rsidRDefault="00761760">
            <w:r>
              <w:t>14.3</w:t>
            </w:r>
          </w:p>
        </w:tc>
        <w:tc>
          <w:tcPr>
            <w:tcW w:w="3356" w:type="dxa"/>
            <w:vAlign w:val="center"/>
          </w:tcPr>
          <w:p w14:paraId="053077A7" w14:textId="77777777" w:rsidR="00A2129D" w:rsidRDefault="00761760">
            <w:r>
              <w:t>37.59</w:t>
            </w:r>
          </w:p>
        </w:tc>
      </w:tr>
      <w:tr w:rsidR="00A2129D" w14:paraId="5C5A8A66" w14:textId="77777777">
        <w:tc>
          <w:tcPr>
            <w:tcW w:w="690" w:type="dxa"/>
            <w:vMerge/>
            <w:vAlign w:val="center"/>
          </w:tcPr>
          <w:p w14:paraId="37BE01EC" w14:textId="77777777" w:rsidR="00A2129D" w:rsidRDefault="00A2129D"/>
        </w:tc>
        <w:tc>
          <w:tcPr>
            <w:tcW w:w="1992" w:type="dxa"/>
            <w:vAlign w:val="center"/>
          </w:tcPr>
          <w:p w14:paraId="0F5C8418" w14:textId="77777777" w:rsidR="00A2129D" w:rsidRDefault="00761760">
            <w:r>
              <w:t>1015@1</w:t>
            </w:r>
          </w:p>
        </w:tc>
        <w:tc>
          <w:tcPr>
            <w:tcW w:w="3186" w:type="dxa"/>
            <w:vAlign w:val="center"/>
          </w:tcPr>
          <w:p w14:paraId="6B443986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335FBB59" w14:textId="77777777" w:rsidR="00A2129D" w:rsidRDefault="00761760">
            <w:r>
              <w:t>12.5</w:t>
            </w:r>
          </w:p>
        </w:tc>
        <w:tc>
          <w:tcPr>
            <w:tcW w:w="3356" w:type="dxa"/>
            <w:vAlign w:val="center"/>
          </w:tcPr>
          <w:p w14:paraId="7AA30DEF" w14:textId="77777777" w:rsidR="00A2129D" w:rsidRDefault="00761760">
            <w:r>
              <w:t>36.92</w:t>
            </w:r>
          </w:p>
        </w:tc>
      </w:tr>
      <w:tr w:rsidR="00A2129D" w14:paraId="60215D97" w14:textId="77777777">
        <w:tc>
          <w:tcPr>
            <w:tcW w:w="690" w:type="dxa"/>
            <w:vMerge/>
            <w:vAlign w:val="center"/>
          </w:tcPr>
          <w:p w14:paraId="187C5F92" w14:textId="77777777" w:rsidR="00A2129D" w:rsidRDefault="00A2129D"/>
        </w:tc>
        <w:tc>
          <w:tcPr>
            <w:tcW w:w="1992" w:type="dxa"/>
            <w:vAlign w:val="center"/>
          </w:tcPr>
          <w:p w14:paraId="766B28D2" w14:textId="77777777" w:rsidR="00A2129D" w:rsidRDefault="00761760">
            <w:r>
              <w:t>1016@1</w:t>
            </w:r>
          </w:p>
        </w:tc>
        <w:tc>
          <w:tcPr>
            <w:tcW w:w="3186" w:type="dxa"/>
            <w:vAlign w:val="center"/>
          </w:tcPr>
          <w:p w14:paraId="0809F6C1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014C0456" w14:textId="77777777" w:rsidR="00A2129D" w:rsidRDefault="00761760">
            <w:r>
              <w:t>12.5</w:t>
            </w:r>
          </w:p>
        </w:tc>
        <w:tc>
          <w:tcPr>
            <w:tcW w:w="3356" w:type="dxa"/>
            <w:vAlign w:val="center"/>
          </w:tcPr>
          <w:p w14:paraId="5C4F0FE3" w14:textId="77777777" w:rsidR="00A2129D" w:rsidRDefault="00761760">
            <w:r>
              <w:t>37.00</w:t>
            </w:r>
          </w:p>
        </w:tc>
      </w:tr>
      <w:tr w:rsidR="00A2129D" w14:paraId="2BB0CF07" w14:textId="77777777">
        <w:tc>
          <w:tcPr>
            <w:tcW w:w="690" w:type="dxa"/>
            <w:vMerge/>
            <w:vAlign w:val="center"/>
          </w:tcPr>
          <w:p w14:paraId="7B106542" w14:textId="77777777" w:rsidR="00A2129D" w:rsidRDefault="00A2129D"/>
        </w:tc>
        <w:tc>
          <w:tcPr>
            <w:tcW w:w="1992" w:type="dxa"/>
            <w:vAlign w:val="center"/>
          </w:tcPr>
          <w:p w14:paraId="3F099B66" w14:textId="77777777" w:rsidR="00A2129D" w:rsidRDefault="00761760">
            <w:r>
              <w:t>1019@1</w:t>
            </w:r>
          </w:p>
        </w:tc>
        <w:tc>
          <w:tcPr>
            <w:tcW w:w="3186" w:type="dxa"/>
            <w:vAlign w:val="center"/>
          </w:tcPr>
          <w:p w14:paraId="6E9B6CCC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5BA9B8A8" w14:textId="77777777" w:rsidR="00A2129D" w:rsidRDefault="00761760">
            <w:r>
              <w:t>11.8</w:t>
            </w:r>
          </w:p>
        </w:tc>
        <w:tc>
          <w:tcPr>
            <w:tcW w:w="3356" w:type="dxa"/>
            <w:vAlign w:val="center"/>
          </w:tcPr>
          <w:p w14:paraId="191DEA43" w14:textId="77777777" w:rsidR="00A2129D" w:rsidRDefault="00761760">
            <w:r>
              <w:t>37.15</w:t>
            </w:r>
          </w:p>
        </w:tc>
      </w:tr>
      <w:tr w:rsidR="00A2129D" w14:paraId="58F8F302" w14:textId="77777777">
        <w:tc>
          <w:tcPr>
            <w:tcW w:w="690" w:type="dxa"/>
            <w:vMerge/>
            <w:vAlign w:val="center"/>
          </w:tcPr>
          <w:p w14:paraId="39030C58" w14:textId="77777777" w:rsidR="00A2129D" w:rsidRDefault="00A2129D"/>
        </w:tc>
        <w:tc>
          <w:tcPr>
            <w:tcW w:w="1992" w:type="dxa"/>
            <w:vAlign w:val="center"/>
          </w:tcPr>
          <w:p w14:paraId="44FD6CC7" w14:textId="77777777" w:rsidR="00A2129D" w:rsidRDefault="00761760">
            <w:r>
              <w:t>1020@1</w:t>
            </w:r>
          </w:p>
        </w:tc>
        <w:tc>
          <w:tcPr>
            <w:tcW w:w="3186" w:type="dxa"/>
            <w:vAlign w:val="center"/>
          </w:tcPr>
          <w:p w14:paraId="4942DBD8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24F8C73C" w14:textId="77777777" w:rsidR="00A2129D" w:rsidRDefault="00761760">
            <w:r>
              <w:t>11.8</w:t>
            </w:r>
          </w:p>
        </w:tc>
        <w:tc>
          <w:tcPr>
            <w:tcW w:w="3356" w:type="dxa"/>
            <w:vAlign w:val="center"/>
          </w:tcPr>
          <w:p w14:paraId="7700137F" w14:textId="77777777" w:rsidR="00A2129D" w:rsidRDefault="00761760">
            <w:r>
              <w:t>37.19</w:t>
            </w:r>
          </w:p>
        </w:tc>
      </w:tr>
      <w:tr w:rsidR="00A2129D" w14:paraId="59C4DF62" w14:textId="77777777">
        <w:tc>
          <w:tcPr>
            <w:tcW w:w="690" w:type="dxa"/>
            <w:vMerge/>
            <w:vAlign w:val="center"/>
          </w:tcPr>
          <w:p w14:paraId="618F87F0" w14:textId="77777777" w:rsidR="00A2129D" w:rsidRDefault="00A2129D"/>
        </w:tc>
        <w:tc>
          <w:tcPr>
            <w:tcW w:w="1992" w:type="dxa"/>
            <w:vAlign w:val="center"/>
          </w:tcPr>
          <w:p w14:paraId="5A5EF7D3" w14:textId="77777777" w:rsidR="00A2129D" w:rsidRDefault="00761760">
            <w:r>
              <w:t>1021@1</w:t>
            </w:r>
          </w:p>
        </w:tc>
        <w:tc>
          <w:tcPr>
            <w:tcW w:w="3186" w:type="dxa"/>
            <w:vAlign w:val="center"/>
          </w:tcPr>
          <w:p w14:paraId="08563A3D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6F04EECE" w14:textId="77777777" w:rsidR="00A2129D" w:rsidRDefault="00761760">
            <w:r>
              <w:t>10.9</w:t>
            </w:r>
          </w:p>
        </w:tc>
        <w:tc>
          <w:tcPr>
            <w:tcW w:w="3356" w:type="dxa"/>
            <w:vAlign w:val="center"/>
          </w:tcPr>
          <w:p w14:paraId="2B4A3AF7" w14:textId="77777777" w:rsidR="00A2129D" w:rsidRDefault="00761760">
            <w:r>
              <w:t>35.83</w:t>
            </w:r>
          </w:p>
        </w:tc>
      </w:tr>
      <w:tr w:rsidR="00A2129D" w14:paraId="6B593C6B" w14:textId="77777777">
        <w:tc>
          <w:tcPr>
            <w:tcW w:w="690" w:type="dxa"/>
            <w:vMerge/>
            <w:vAlign w:val="center"/>
          </w:tcPr>
          <w:p w14:paraId="70BAA1A5" w14:textId="77777777" w:rsidR="00A2129D" w:rsidRDefault="00A2129D"/>
        </w:tc>
        <w:tc>
          <w:tcPr>
            <w:tcW w:w="1992" w:type="dxa"/>
            <w:vAlign w:val="center"/>
          </w:tcPr>
          <w:p w14:paraId="42D81820" w14:textId="77777777" w:rsidR="00A2129D" w:rsidRDefault="00761760">
            <w:r>
              <w:t>1022@1</w:t>
            </w:r>
          </w:p>
        </w:tc>
        <w:tc>
          <w:tcPr>
            <w:tcW w:w="3186" w:type="dxa"/>
            <w:vAlign w:val="center"/>
          </w:tcPr>
          <w:p w14:paraId="77224DBA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7A0CCB0F" w14:textId="77777777" w:rsidR="00A2129D" w:rsidRDefault="00761760">
            <w:r>
              <w:t>10.9</w:t>
            </w:r>
          </w:p>
        </w:tc>
        <w:tc>
          <w:tcPr>
            <w:tcW w:w="3356" w:type="dxa"/>
            <w:vAlign w:val="center"/>
          </w:tcPr>
          <w:p w14:paraId="57D6ED44" w14:textId="77777777" w:rsidR="00A2129D" w:rsidRDefault="00761760">
            <w:r>
              <w:t>36.70</w:t>
            </w:r>
          </w:p>
        </w:tc>
      </w:tr>
      <w:tr w:rsidR="00A2129D" w14:paraId="7BCA52D6" w14:textId="77777777">
        <w:tc>
          <w:tcPr>
            <w:tcW w:w="690" w:type="dxa"/>
            <w:vMerge/>
            <w:vAlign w:val="center"/>
          </w:tcPr>
          <w:p w14:paraId="596FB23B" w14:textId="77777777" w:rsidR="00A2129D" w:rsidRDefault="00A2129D"/>
        </w:tc>
        <w:tc>
          <w:tcPr>
            <w:tcW w:w="1992" w:type="dxa"/>
            <w:vAlign w:val="center"/>
          </w:tcPr>
          <w:p w14:paraId="2D1567DD" w14:textId="77777777" w:rsidR="00A2129D" w:rsidRDefault="00761760">
            <w:r>
              <w:t>1023@1</w:t>
            </w:r>
          </w:p>
        </w:tc>
        <w:tc>
          <w:tcPr>
            <w:tcW w:w="3186" w:type="dxa"/>
            <w:vAlign w:val="center"/>
          </w:tcPr>
          <w:p w14:paraId="293E4860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556B6277" w14:textId="77777777" w:rsidR="00A2129D" w:rsidRDefault="00761760">
            <w:r>
              <w:t>9.1</w:t>
            </w:r>
          </w:p>
        </w:tc>
        <w:tc>
          <w:tcPr>
            <w:tcW w:w="3356" w:type="dxa"/>
            <w:vAlign w:val="center"/>
          </w:tcPr>
          <w:p w14:paraId="13AD5609" w14:textId="77777777" w:rsidR="00A2129D" w:rsidRDefault="00761760">
            <w:r>
              <w:t>37.15</w:t>
            </w:r>
          </w:p>
        </w:tc>
      </w:tr>
      <w:tr w:rsidR="00A2129D" w14:paraId="228D4452" w14:textId="77777777">
        <w:tc>
          <w:tcPr>
            <w:tcW w:w="690" w:type="dxa"/>
            <w:vMerge/>
            <w:vAlign w:val="center"/>
          </w:tcPr>
          <w:p w14:paraId="1BD8C518" w14:textId="77777777" w:rsidR="00A2129D" w:rsidRDefault="00A2129D"/>
        </w:tc>
        <w:tc>
          <w:tcPr>
            <w:tcW w:w="1992" w:type="dxa"/>
            <w:vAlign w:val="center"/>
          </w:tcPr>
          <w:p w14:paraId="660DEC2E" w14:textId="77777777" w:rsidR="00A2129D" w:rsidRDefault="00761760">
            <w:r>
              <w:t>1024@1</w:t>
            </w:r>
          </w:p>
        </w:tc>
        <w:tc>
          <w:tcPr>
            <w:tcW w:w="3186" w:type="dxa"/>
            <w:vAlign w:val="center"/>
          </w:tcPr>
          <w:p w14:paraId="3F2A7EF9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5C55DD43" w14:textId="77777777" w:rsidR="00A2129D" w:rsidRDefault="00761760">
            <w:r>
              <w:t>9.1</w:t>
            </w:r>
          </w:p>
        </w:tc>
        <w:tc>
          <w:tcPr>
            <w:tcW w:w="3356" w:type="dxa"/>
            <w:vAlign w:val="center"/>
          </w:tcPr>
          <w:p w14:paraId="65164621" w14:textId="77777777" w:rsidR="00A2129D" w:rsidRDefault="00761760">
            <w:r>
              <w:t>37.16</w:t>
            </w:r>
          </w:p>
        </w:tc>
      </w:tr>
      <w:tr w:rsidR="00A2129D" w14:paraId="15170393" w14:textId="77777777">
        <w:tc>
          <w:tcPr>
            <w:tcW w:w="690" w:type="dxa"/>
            <w:vMerge/>
            <w:vAlign w:val="center"/>
          </w:tcPr>
          <w:p w14:paraId="2082B996" w14:textId="77777777" w:rsidR="00A2129D" w:rsidRDefault="00A2129D"/>
        </w:tc>
        <w:tc>
          <w:tcPr>
            <w:tcW w:w="1992" w:type="dxa"/>
            <w:vAlign w:val="center"/>
          </w:tcPr>
          <w:p w14:paraId="52166105" w14:textId="77777777" w:rsidR="00A2129D" w:rsidRDefault="00761760">
            <w:r>
              <w:t>1027@1</w:t>
            </w:r>
          </w:p>
        </w:tc>
        <w:tc>
          <w:tcPr>
            <w:tcW w:w="3186" w:type="dxa"/>
            <w:vAlign w:val="center"/>
          </w:tcPr>
          <w:p w14:paraId="3F94D921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4C5A986F" w14:textId="77777777" w:rsidR="00A2129D" w:rsidRDefault="00761760">
            <w:r>
              <w:t>5.8</w:t>
            </w:r>
          </w:p>
        </w:tc>
        <w:tc>
          <w:tcPr>
            <w:tcW w:w="3356" w:type="dxa"/>
            <w:vAlign w:val="center"/>
          </w:tcPr>
          <w:p w14:paraId="4A96C52C" w14:textId="77777777" w:rsidR="00A2129D" w:rsidRDefault="00761760">
            <w:r>
              <w:t>36.91</w:t>
            </w:r>
          </w:p>
        </w:tc>
      </w:tr>
      <w:tr w:rsidR="00A2129D" w14:paraId="3459142E" w14:textId="77777777">
        <w:tc>
          <w:tcPr>
            <w:tcW w:w="690" w:type="dxa"/>
            <w:vMerge/>
            <w:vAlign w:val="center"/>
          </w:tcPr>
          <w:p w14:paraId="2EF0E908" w14:textId="77777777" w:rsidR="00A2129D" w:rsidRDefault="00A2129D"/>
        </w:tc>
        <w:tc>
          <w:tcPr>
            <w:tcW w:w="1992" w:type="dxa"/>
            <w:vAlign w:val="center"/>
          </w:tcPr>
          <w:p w14:paraId="6B28AE72" w14:textId="77777777" w:rsidR="00A2129D" w:rsidRDefault="00761760">
            <w:r>
              <w:t>1028@1</w:t>
            </w:r>
          </w:p>
        </w:tc>
        <w:tc>
          <w:tcPr>
            <w:tcW w:w="3186" w:type="dxa"/>
            <w:vAlign w:val="center"/>
          </w:tcPr>
          <w:p w14:paraId="12B943C1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6868EBCC" w14:textId="77777777" w:rsidR="00A2129D" w:rsidRDefault="00761760">
            <w:r>
              <w:t>5.8</w:t>
            </w:r>
          </w:p>
        </w:tc>
        <w:tc>
          <w:tcPr>
            <w:tcW w:w="3356" w:type="dxa"/>
            <w:vAlign w:val="center"/>
          </w:tcPr>
          <w:p w14:paraId="1C2AE327" w14:textId="77777777" w:rsidR="00A2129D" w:rsidRDefault="00761760">
            <w:r>
              <w:t>36.86</w:t>
            </w:r>
          </w:p>
        </w:tc>
      </w:tr>
      <w:tr w:rsidR="00A2129D" w14:paraId="775AFE80" w14:textId="77777777">
        <w:tc>
          <w:tcPr>
            <w:tcW w:w="690" w:type="dxa"/>
            <w:vMerge/>
            <w:vAlign w:val="center"/>
          </w:tcPr>
          <w:p w14:paraId="5867E75A" w14:textId="77777777" w:rsidR="00A2129D" w:rsidRDefault="00A2129D"/>
        </w:tc>
        <w:tc>
          <w:tcPr>
            <w:tcW w:w="1992" w:type="dxa"/>
            <w:vAlign w:val="center"/>
          </w:tcPr>
          <w:p w14:paraId="25233BD7" w14:textId="77777777" w:rsidR="00A2129D" w:rsidRDefault="00761760">
            <w:r>
              <w:t>1031@1</w:t>
            </w:r>
          </w:p>
        </w:tc>
        <w:tc>
          <w:tcPr>
            <w:tcW w:w="3186" w:type="dxa"/>
            <w:vAlign w:val="center"/>
          </w:tcPr>
          <w:p w14:paraId="53BB8045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5B34B6C0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1053BBDE" w14:textId="77777777" w:rsidR="00A2129D" w:rsidRDefault="00761760">
            <w:r>
              <w:t>31.35</w:t>
            </w:r>
          </w:p>
        </w:tc>
      </w:tr>
      <w:tr w:rsidR="00A2129D" w14:paraId="54F5C980" w14:textId="77777777">
        <w:tc>
          <w:tcPr>
            <w:tcW w:w="690" w:type="dxa"/>
            <w:vMerge/>
            <w:vAlign w:val="center"/>
          </w:tcPr>
          <w:p w14:paraId="78E25FF2" w14:textId="77777777" w:rsidR="00A2129D" w:rsidRDefault="00A2129D"/>
        </w:tc>
        <w:tc>
          <w:tcPr>
            <w:tcW w:w="1992" w:type="dxa"/>
            <w:vAlign w:val="center"/>
          </w:tcPr>
          <w:p w14:paraId="1F87B30A" w14:textId="77777777" w:rsidR="00A2129D" w:rsidRDefault="00761760">
            <w:r>
              <w:t>1032@1</w:t>
            </w:r>
          </w:p>
        </w:tc>
        <w:tc>
          <w:tcPr>
            <w:tcW w:w="3186" w:type="dxa"/>
            <w:vAlign w:val="center"/>
          </w:tcPr>
          <w:p w14:paraId="33EC3E4E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091F0E9B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078002BD" w14:textId="77777777" w:rsidR="00A2129D" w:rsidRDefault="00761760">
            <w:r>
              <w:t>30.11</w:t>
            </w:r>
          </w:p>
        </w:tc>
      </w:tr>
      <w:tr w:rsidR="00A2129D" w14:paraId="79D8AF73" w14:textId="77777777">
        <w:tc>
          <w:tcPr>
            <w:tcW w:w="690" w:type="dxa"/>
            <w:vMerge/>
            <w:vAlign w:val="center"/>
          </w:tcPr>
          <w:p w14:paraId="74402038" w14:textId="77777777" w:rsidR="00A2129D" w:rsidRDefault="00A2129D"/>
        </w:tc>
        <w:tc>
          <w:tcPr>
            <w:tcW w:w="1992" w:type="dxa"/>
            <w:vAlign w:val="center"/>
          </w:tcPr>
          <w:p w14:paraId="5B20F3B0" w14:textId="77777777" w:rsidR="00A2129D" w:rsidRDefault="00761760">
            <w:r>
              <w:t>1033@1</w:t>
            </w:r>
          </w:p>
        </w:tc>
        <w:tc>
          <w:tcPr>
            <w:tcW w:w="3186" w:type="dxa"/>
            <w:vAlign w:val="center"/>
          </w:tcPr>
          <w:p w14:paraId="1A317DC8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77B32923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2F3E087F" w14:textId="77777777" w:rsidR="00A2129D" w:rsidRDefault="00761760">
            <w:r>
              <w:t>29.95</w:t>
            </w:r>
          </w:p>
        </w:tc>
      </w:tr>
      <w:tr w:rsidR="00A2129D" w14:paraId="2A4A2AFC" w14:textId="77777777">
        <w:tc>
          <w:tcPr>
            <w:tcW w:w="690" w:type="dxa"/>
            <w:vMerge/>
            <w:vAlign w:val="center"/>
          </w:tcPr>
          <w:p w14:paraId="08CFBB47" w14:textId="77777777" w:rsidR="00A2129D" w:rsidRDefault="00A2129D"/>
        </w:tc>
        <w:tc>
          <w:tcPr>
            <w:tcW w:w="1992" w:type="dxa"/>
            <w:vAlign w:val="center"/>
          </w:tcPr>
          <w:p w14:paraId="245046DF" w14:textId="77777777" w:rsidR="00A2129D" w:rsidRDefault="00761760">
            <w:r>
              <w:t>1034@1</w:t>
            </w:r>
          </w:p>
        </w:tc>
        <w:tc>
          <w:tcPr>
            <w:tcW w:w="3186" w:type="dxa"/>
            <w:vAlign w:val="center"/>
          </w:tcPr>
          <w:p w14:paraId="36BB95B4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556AF92D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03E60493" w14:textId="77777777" w:rsidR="00A2129D" w:rsidRDefault="00761760">
            <w:r>
              <w:t>30.95</w:t>
            </w:r>
          </w:p>
        </w:tc>
      </w:tr>
      <w:tr w:rsidR="00A2129D" w14:paraId="3D22B464" w14:textId="77777777">
        <w:tc>
          <w:tcPr>
            <w:tcW w:w="690" w:type="dxa"/>
            <w:vMerge/>
            <w:vAlign w:val="center"/>
          </w:tcPr>
          <w:p w14:paraId="7A5FC622" w14:textId="77777777" w:rsidR="00A2129D" w:rsidRDefault="00A2129D"/>
        </w:tc>
        <w:tc>
          <w:tcPr>
            <w:tcW w:w="1992" w:type="dxa"/>
            <w:vAlign w:val="center"/>
          </w:tcPr>
          <w:p w14:paraId="4740F638" w14:textId="77777777" w:rsidR="00A2129D" w:rsidRDefault="00761760">
            <w:r>
              <w:t>1043@1</w:t>
            </w:r>
          </w:p>
        </w:tc>
        <w:tc>
          <w:tcPr>
            <w:tcW w:w="3186" w:type="dxa"/>
            <w:vAlign w:val="center"/>
          </w:tcPr>
          <w:p w14:paraId="2232A387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0BB83C13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35E56A10" w14:textId="77777777" w:rsidR="00A2129D" w:rsidRDefault="00761760">
            <w:r>
              <w:t>38.56</w:t>
            </w:r>
          </w:p>
        </w:tc>
      </w:tr>
      <w:tr w:rsidR="00A2129D" w14:paraId="6640301B" w14:textId="77777777">
        <w:tc>
          <w:tcPr>
            <w:tcW w:w="690" w:type="dxa"/>
            <w:vMerge/>
            <w:vAlign w:val="center"/>
          </w:tcPr>
          <w:p w14:paraId="776F2C3A" w14:textId="77777777" w:rsidR="00A2129D" w:rsidRDefault="00A2129D"/>
        </w:tc>
        <w:tc>
          <w:tcPr>
            <w:tcW w:w="1992" w:type="dxa"/>
            <w:vAlign w:val="center"/>
          </w:tcPr>
          <w:p w14:paraId="7F00AD58" w14:textId="77777777" w:rsidR="00A2129D" w:rsidRDefault="00761760">
            <w:r>
              <w:t>1044@1</w:t>
            </w:r>
          </w:p>
        </w:tc>
        <w:tc>
          <w:tcPr>
            <w:tcW w:w="3186" w:type="dxa"/>
            <w:vAlign w:val="center"/>
          </w:tcPr>
          <w:p w14:paraId="580707F9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20C9B0CD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74907E0A" w14:textId="77777777" w:rsidR="00A2129D" w:rsidRDefault="00761760">
            <w:r>
              <w:t>38.55</w:t>
            </w:r>
          </w:p>
        </w:tc>
      </w:tr>
      <w:tr w:rsidR="00A2129D" w14:paraId="7A30BA25" w14:textId="77777777">
        <w:tc>
          <w:tcPr>
            <w:tcW w:w="690" w:type="dxa"/>
            <w:vMerge/>
            <w:vAlign w:val="center"/>
          </w:tcPr>
          <w:p w14:paraId="478259FE" w14:textId="77777777" w:rsidR="00A2129D" w:rsidRDefault="00A2129D"/>
        </w:tc>
        <w:tc>
          <w:tcPr>
            <w:tcW w:w="1992" w:type="dxa"/>
            <w:vAlign w:val="center"/>
          </w:tcPr>
          <w:p w14:paraId="6EC34B79" w14:textId="77777777" w:rsidR="00A2129D" w:rsidRDefault="00761760">
            <w:r>
              <w:t>1045@1</w:t>
            </w:r>
          </w:p>
        </w:tc>
        <w:tc>
          <w:tcPr>
            <w:tcW w:w="3186" w:type="dxa"/>
            <w:vAlign w:val="center"/>
          </w:tcPr>
          <w:p w14:paraId="553357DE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2DBEC3AE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0A65B07F" w14:textId="77777777" w:rsidR="00A2129D" w:rsidRDefault="00761760">
            <w:r>
              <w:t>38.57</w:t>
            </w:r>
          </w:p>
        </w:tc>
      </w:tr>
      <w:tr w:rsidR="00A2129D" w14:paraId="304DF88B" w14:textId="77777777">
        <w:tc>
          <w:tcPr>
            <w:tcW w:w="690" w:type="dxa"/>
            <w:vMerge/>
            <w:vAlign w:val="center"/>
          </w:tcPr>
          <w:p w14:paraId="3A621E9E" w14:textId="77777777" w:rsidR="00A2129D" w:rsidRDefault="00A2129D"/>
        </w:tc>
        <w:tc>
          <w:tcPr>
            <w:tcW w:w="1992" w:type="dxa"/>
            <w:vAlign w:val="center"/>
          </w:tcPr>
          <w:p w14:paraId="613D72EE" w14:textId="77777777" w:rsidR="00A2129D" w:rsidRDefault="00761760">
            <w:r>
              <w:t>1046@1</w:t>
            </w:r>
          </w:p>
        </w:tc>
        <w:tc>
          <w:tcPr>
            <w:tcW w:w="3186" w:type="dxa"/>
            <w:vAlign w:val="center"/>
          </w:tcPr>
          <w:p w14:paraId="0D6F0502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771FCA75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19A6D534" w14:textId="77777777" w:rsidR="00A2129D" w:rsidRDefault="00761760">
            <w:r>
              <w:t>38.58</w:t>
            </w:r>
          </w:p>
        </w:tc>
      </w:tr>
      <w:tr w:rsidR="00A2129D" w14:paraId="27FF4C33" w14:textId="77777777">
        <w:tc>
          <w:tcPr>
            <w:tcW w:w="690" w:type="dxa"/>
            <w:vMerge w:val="restart"/>
            <w:vAlign w:val="center"/>
          </w:tcPr>
          <w:p w14:paraId="3A44BF5E" w14:textId="77777777" w:rsidR="00A2129D" w:rsidRDefault="00761760">
            <w:r>
              <w:t>2</w:t>
            </w:r>
          </w:p>
        </w:tc>
        <w:tc>
          <w:tcPr>
            <w:tcW w:w="1992" w:type="dxa"/>
            <w:vAlign w:val="center"/>
          </w:tcPr>
          <w:p w14:paraId="7A6E4EF0" w14:textId="77777777" w:rsidR="00A2129D" w:rsidRDefault="00761760">
            <w:r>
              <w:t>1001</w:t>
            </w:r>
          </w:p>
        </w:tc>
        <w:tc>
          <w:tcPr>
            <w:tcW w:w="3186" w:type="dxa"/>
            <w:vAlign w:val="center"/>
          </w:tcPr>
          <w:p w14:paraId="74D74C90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02A1286D" w14:textId="77777777" w:rsidR="00A2129D" w:rsidRDefault="00761760">
            <w:r>
              <w:t>40.0</w:t>
            </w:r>
          </w:p>
        </w:tc>
        <w:tc>
          <w:tcPr>
            <w:tcW w:w="3356" w:type="dxa"/>
            <w:vAlign w:val="center"/>
          </w:tcPr>
          <w:p w14:paraId="7B9897AA" w14:textId="77777777" w:rsidR="00A2129D" w:rsidRDefault="00761760">
            <w:r>
              <w:t>35.25</w:t>
            </w:r>
          </w:p>
        </w:tc>
      </w:tr>
      <w:tr w:rsidR="00A2129D" w14:paraId="0F24E162" w14:textId="77777777">
        <w:tc>
          <w:tcPr>
            <w:tcW w:w="690" w:type="dxa"/>
            <w:vMerge/>
            <w:vAlign w:val="center"/>
          </w:tcPr>
          <w:p w14:paraId="081AF940" w14:textId="77777777" w:rsidR="00A2129D" w:rsidRDefault="00A2129D"/>
        </w:tc>
        <w:tc>
          <w:tcPr>
            <w:tcW w:w="1992" w:type="dxa"/>
            <w:vAlign w:val="center"/>
          </w:tcPr>
          <w:p w14:paraId="0DD8D2FC" w14:textId="77777777" w:rsidR="00A2129D" w:rsidRDefault="00761760">
            <w:r>
              <w:t>1002</w:t>
            </w:r>
          </w:p>
        </w:tc>
        <w:tc>
          <w:tcPr>
            <w:tcW w:w="3186" w:type="dxa"/>
            <w:vAlign w:val="center"/>
          </w:tcPr>
          <w:p w14:paraId="5222D301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1D05B5D1" w14:textId="77777777" w:rsidR="00A2129D" w:rsidRDefault="00761760">
            <w:r>
              <w:t>40.0</w:t>
            </w:r>
          </w:p>
        </w:tc>
        <w:tc>
          <w:tcPr>
            <w:tcW w:w="3356" w:type="dxa"/>
            <w:vAlign w:val="center"/>
          </w:tcPr>
          <w:p w14:paraId="7F1CCE57" w14:textId="77777777" w:rsidR="00A2129D" w:rsidRDefault="00761760">
            <w:r>
              <w:t>35.29</w:t>
            </w:r>
          </w:p>
        </w:tc>
      </w:tr>
      <w:tr w:rsidR="00A2129D" w14:paraId="6F83D6B4" w14:textId="77777777">
        <w:tc>
          <w:tcPr>
            <w:tcW w:w="690" w:type="dxa"/>
            <w:vMerge/>
            <w:vAlign w:val="center"/>
          </w:tcPr>
          <w:p w14:paraId="14E73728" w14:textId="77777777" w:rsidR="00A2129D" w:rsidRDefault="00A2129D"/>
        </w:tc>
        <w:tc>
          <w:tcPr>
            <w:tcW w:w="1992" w:type="dxa"/>
            <w:vAlign w:val="center"/>
          </w:tcPr>
          <w:p w14:paraId="053BC91C" w14:textId="77777777" w:rsidR="00A2129D" w:rsidRDefault="00761760">
            <w:r>
              <w:t>1003</w:t>
            </w:r>
          </w:p>
        </w:tc>
        <w:tc>
          <w:tcPr>
            <w:tcW w:w="3186" w:type="dxa"/>
            <w:vAlign w:val="center"/>
          </w:tcPr>
          <w:p w14:paraId="619EE6E6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280CFA72" w14:textId="77777777" w:rsidR="00A2129D" w:rsidRDefault="00761760">
            <w:r>
              <w:t>39.5</w:t>
            </w:r>
          </w:p>
        </w:tc>
        <w:tc>
          <w:tcPr>
            <w:tcW w:w="3356" w:type="dxa"/>
            <w:vAlign w:val="center"/>
          </w:tcPr>
          <w:p w14:paraId="14F0A8AE" w14:textId="77777777" w:rsidR="00A2129D" w:rsidRDefault="00761760">
            <w:r>
              <w:t>35.34</w:t>
            </w:r>
          </w:p>
        </w:tc>
      </w:tr>
      <w:tr w:rsidR="00A2129D" w14:paraId="41613F33" w14:textId="77777777">
        <w:tc>
          <w:tcPr>
            <w:tcW w:w="690" w:type="dxa"/>
            <w:vMerge/>
            <w:vAlign w:val="center"/>
          </w:tcPr>
          <w:p w14:paraId="2FD099C6" w14:textId="77777777" w:rsidR="00A2129D" w:rsidRDefault="00A2129D"/>
        </w:tc>
        <w:tc>
          <w:tcPr>
            <w:tcW w:w="1992" w:type="dxa"/>
            <w:vAlign w:val="center"/>
          </w:tcPr>
          <w:p w14:paraId="70A8076F" w14:textId="77777777" w:rsidR="00A2129D" w:rsidRDefault="00761760">
            <w:r>
              <w:t>1004</w:t>
            </w:r>
          </w:p>
        </w:tc>
        <w:tc>
          <w:tcPr>
            <w:tcW w:w="3186" w:type="dxa"/>
            <w:vAlign w:val="center"/>
          </w:tcPr>
          <w:p w14:paraId="79322A9A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14994AC3" w14:textId="77777777" w:rsidR="00A2129D" w:rsidRDefault="00761760">
            <w:r>
              <w:t>39.5</w:t>
            </w:r>
          </w:p>
        </w:tc>
        <w:tc>
          <w:tcPr>
            <w:tcW w:w="3356" w:type="dxa"/>
            <w:vAlign w:val="center"/>
          </w:tcPr>
          <w:p w14:paraId="57D5D535" w14:textId="77777777" w:rsidR="00A2129D" w:rsidRDefault="00761760">
            <w:r>
              <w:t>35.38</w:t>
            </w:r>
          </w:p>
        </w:tc>
      </w:tr>
      <w:tr w:rsidR="00A2129D" w14:paraId="24473DFB" w14:textId="77777777">
        <w:tc>
          <w:tcPr>
            <w:tcW w:w="690" w:type="dxa"/>
            <w:vMerge/>
            <w:vAlign w:val="center"/>
          </w:tcPr>
          <w:p w14:paraId="4AC2656A" w14:textId="77777777" w:rsidR="00A2129D" w:rsidRDefault="00A2129D"/>
        </w:tc>
        <w:tc>
          <w:tcPr>
            <w:tcW w:w="1992" w:type="dxa"/>
            <w:vAlign w:val="center"/>
          </w:tcPr>
          <w:p w14:paraId="1EB95DD7" w14:textId="77777777" w:rsidR="00A2129D" w:rsidRDefault="00761760">
            <w:r>
              <w:t>1007</w:t>
            </w:r>
          </w:p>
        </w:tc>
        <w:tc>
          <w:tcPr>
            <w:tcW w:w="3186" w:type="dxa"/>
            <w:vAlign w:val="center"/>
          </w:tcPr>
          <w:p w14:paraId="4851BBC6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029D7D64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6EE00C5D" w14:textId="77777777" w:rsidR="00A2129D" w:rsidRDefault="00761760">
            <w:r>
              <w:t>35.87</w:t>
            </w:r>
          </w:p>
        </w:tc>
      </w:tr>
      <w:tr w:rsidR="00A2129D" w14:paraId="6DD831B7" w14:textId="77777777">
        <w:tc>
          <w:tcPr>
            <w:tcW w:w="690" w:type="dxa"/>
            <w:vMerge/>
            <w:vAlign w:val="center"/>
          </w:tcPr>
          <w:p w14:paraId="5C2189D8" w14:textId="77777777" w:rsidR="00A2129D" w:rsidRDefault="00A2129D"/>
        </w:tc>
        <w:tc>
          <w:tcPr>
            <w:tcW w:w="1992" w:type="dxa"/>
            <w:vAlign w:val="center"/>
          </w:tcPr>
          <w:p w14:paraId="0DB1FE23" w14:textId="77777777" w:rsidR="00A2129D" w:rsidRDefault="00761760">
            <w:r>
              <w:t>1008</w:t>
            </w:r>
          </w:p>
        </w:tc>
        <w:tc>
          <w:tcPr>
            <w:tcW w:w="3186" w:type="dxa"/>
            <w:vAlign w:val="center"/>
          </w:tcPr>
          <w:p w14:paraId="006F2FF4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448F4FB3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48F15860" w14:textId="77777777" w:rsidR="00A2129D" w:rsidRDefault="00761760">
            <w:r>
              <w:t>35.88</w:t>
            </w:r>
          </w:p>
        </w:tc>
      </w:tr>
      <w:tr w:rsidR="00A2129D" w14:paraId="19DB86AE" w14:textId="77777777">
        <w:tc>
          <w:tcPr>
            <w:tcW w:w="690" w:type="dxa"/>
            <w:vMerge/>
            <w:vAlign w:val="center"/>
          </w:tcPr>
          <w:p w14:paraId="19F82754" w14:textId="77777777" w:rsidR="00A2129D" w:rsidRDefault="00A2129D"/>
        </w:tc>
        <w:tc>
          <w:tcPr>
            <w:tcW w:w="1992" w:type="dxa"/>
            <w:vAlign w:val="center"/>
          </w:tcPr>
          <w:p w14:paraId="60098014" w14:textId="77777777" w:rsidR="00A2129D" w:rsidRDefault="00761760">
            <w:r>
              <w:t>1009</w:t>
            </w:r>
          </w:p>
        </w:tc>
        <w:tc>
          <w:tcPr>
            <w:tcW w:w="3186" w:type="dxa"/>
            <w:vAlign w:val="center"/>
          </w:tcPr>
          <w:p w14:paraId="678372CE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38D8261F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573B5292" w14:textId="77777777" w:rsidR="00A2129D" w:rsidRDefault="00761760">
            <w:r>
              <w:t>35.83</w:t>
            </w:r>
          </w:p>
        </w:tc>
      </w:tr>
      <w:tr w:rsidR="00A2129D" w14:paraId="6D10D5EC" w14:textId="77777777">
        <w:tc>
          <w:tcPr>
            <w:tcW w:w="690" w:type="dxa"/>
            <w:vMerge/>
            <w:vAlign w:val="center"/>
          </w:tcPr>
          <w:p w14:paraId="15CA7A4F" w14:textId="77777777" w:rsidR="00A2129D" w:rsidRDefault="00A2129D"/>
        </w:tc>
        <w:tc>
          <w:tcPr>
            <w:tcW w:w="1992" w:type="dxa"/>
            <w:vAlign w:val="center"/>
          </w:tcPr>
          <w:p w14:paraId="13C2EBEA" w14:textId="77777777" w:rsidR="00A2129D" w:rsidRDefault="00761760">
            <w:r>
              <w:t>1010</w:t>
            </w:r>
          </w:p>
        </w:tc>
        <w:tc>
          <w:tcPr>
            <w:tcW w:w="3186" w:type="dxa"/>
            <w:vAlign w:val="center"/>
          </w:tcPr>
          <w:p w14:paraId="37E120DD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52B6823F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3EAF7B0F" w14:textId="77777777" w:rsidR="00A2129D" w:rsidRDefault="00761760">
            <w:r>
              <w:t>35.89</w:t>
            </w:r>
          </w:p>
        </w:tc>
      </w:tr>
      <w:tr w:rsidR="00A2129D" w14:paraId="7C683373" w14:textId="77777777">
        <w:tc>
          <w:tcPr>
            <w:tcW w:w="690" w:type="dxa"/>
            <w:vMerge/>
            <w:vAlign w:val="center"/>
          </w:tcPr>
          <w:p w14:paraId="39EBB905" w14:textId="77777777" w:rsidR="00A2129D" w:rsidRDefault="00A2129D"/>
        </w:tc>
        <w:tc>
          <w:tcPr>
            <w:tcW w:w="1992" w:type="dxa"/>
            <w:vAlign w:val="center"/>
          </w:tcPr>
          <w:p w14:paraId="2325B914" w14:textId="77777777" w:rsidR="00A2129D" w:rsidRDefault="00761760">
            <w:r>
              <w:t>1011</w:t>
            </w:r>
          </w:p>
        </w:tc>
        <w:tc>
          <w:tcPr>
            <w:tcW w:w="3186" w:type="dxa"/>
            <w:vAlign w:val="center"/>
          </w:tcPr>
          <w:p w14:paraId="7939F9F2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4036B645" w14:textId="77777777" w:rsidR="00A2129D" w:rsidRDefault="00761760">
            <w:r>
              <w:t>14.7</w:t>
            </w:r>
          </w:p>
        </w:tc>
        <w:tc>
          <w:tcPr>
            <w:tcW w:w="3356" w:type="dxa"/>
            <w:vAlign w:val="center"/>
          </w:tcPr>
          <w:p w14:paraId="0DFB4A90" w14:textId="77777777" w:rsidR="00A2129D" w:rsidRDefault="00761760">
            <w:r>
              <w:t>36.04</w:t>
            </w:r>
          </w:p>
        </w:tc>
      </w:tr>
      <w:tr w:rsidR="00A2129D" w14:paraId="2DFAE844" w14:textId="77777777">
        <w:tc>
          <w:tcPr>
            <w:tcW w:w="690" w:type="dxa"/>
            <w:vMerge/>
            <w:vAlign w:val="center"/>
          </w:tcPr>
          <w:p w14:paraId="448ACB5F" w14:textId="77777777" w:rsidR="00A2129D" w:rsidRDefault="00A2129D"/>
        </w:tc>
        <w:tc>
          <w:tcPr>
            <w:tcW w:w="1992" w:type="dxa"/>
            <w:vAlign w:val="center"/>
          </w:tcPr>
          <w:p w14:paraId="1BA8DA73" w14:textId="77777777" w:rsidR="00A2129D" w:rsidRDefault="00761760">
            <w:r>
              <w:t>1012</w:t>
            </w:r>
          </w:p>
        </w:tc>
        <w:tc>
          <w:tcPr>
            <w:tcW w:w="3186" w:type="dxa"/>
            <w:vAlign w:val="center"/>
          </w:tcPr>
          <w:p w14:paraId="37D12693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6DC1A31A" w14:textId="77777777" w:rsidR="00A2129D" w:rsidRDefault="00761760">
            <w:r>
              <w:t>14.7</w:t>
            </w:r>
          </w:p>
        </w:tc>
        <w:tc>
          <w:tcPr>
            <w:tcW w:w="3356" w:type="dxa"/>
            <w:vAlign w:val="center"/>
          </w:tcPr>
          <w:p w14:paraId="389B0426" w14:textId="77777777" w:rsidR="00A2129D" w:rsidRDefault="00761760">
            <w:r>
              <w:t>35.92</w:t>
            </w:r>
          </w:p>
        </w:tc>
      </w:tr>
      <w:tr w:rsidR="00A2129D" w14:paraId="647ADF2B" w14:textId="77777777">
        <w:tc>
          <w:tcPr>
            <w:tcW w:w="690" w:type="dxa"/>
            <w:vMerge/>
            <w:vAlign w:val="center"/>
          </w:tcPr>
          <w:p w14:paraId="0DAD56F7" w14:textId="77777777" w:rsidR="00A2129D" w:rsidRDefault="00A2129D"/>
        </w:tc>
        <w:tc>
          <w:tcPr>
            <w:tcW w:w="1992" w:type="dxa"/>
            <w:vAlign w:val="center"/>
          </w:tcPr>
          <w:p w14:paraId="4DEE088A" w14:textId="77777777" w:rsidR="00A2129D" w:rsidRDefault="00761760">
            <w:r>
              <w:t>1013</w:t>
            </w:r>
          </w:p>
        </w:tc>
        <w:tc>
          <w:tcPr>
            <w:tcW w:w="3186" w:type="dxa"/>
            <w:vAlign w:val="center"/>
          </w:tcPr>
          <w:p w14:paraId="3FCA628F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5233EC47" w14:textId="77777777" w:rsidR="00A2129D" w:rsidRDefault="00761760">
            <w:r>
              <w:t>14.4</w:t>
            </w:r>
          </w:p>
        </w:tc>
        <w:tc>
          <w:tcPr>
            <w:tcW w:w="3356" w:type="dxa"/>
            <w:vAlign w:val="center"/>
          </w:tcPr>
          <w:p w14:paraId="2CFC41F3" w14:textId="77777777" w:rsidR="00A2129D" w:rsidRDefault="00761760">
            <w:r>
              <w:t>36.12</w:t>
            </w:r>
          </w:p>
        </w:tc>
      </w:tr>
      <w:tr w:rsidR="00A2129D" w14:paraId="2F35E029" w14:textId="77777777">
        <w:tc>
          <w:tcPr>
            <w:tcW w:w="690" w:type="dxa"/>
            <w:vMerge/>
            <w:vAlign w:val="center"/>
          </w:tcPr>
          <w:p w14:paraId="58D050EE" w14:textId="77777777" w:rsidR="00A2129D" w:rsidRDefault="00A2129D"/>
        </w:tc>
        <w:tc>
          <w:tcPr>
            <w:tcW w:w="1992" w:type="dxa"/>
            <w:vAlign w:val="center"/>
          </w:tcPr>
          <w:p w14:paraId="4ABDB245" w14:textId="77777777" w:rsidR="00A2129D" w:rsidRDefault="00761760">
            <w:r>
              <w:t>1014</w:t>
            </w:r>
          </w:p>
        </w:tc>
        <w:tc>
          <w:tcPr>
            <w:tcW w:w="3186" w:type="dxa"/>
            <w:vAlign w:val="center"/>
          </w:tcPr>
          <w:p w14:paraId="6A6CEBE9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6FA34A98" w14:textId="77777777" w:rsidR="00A2129D" w:rsidRDefault="00761760">
            <w:r>
              <w:t>14.3</w:t>
            </w:r>
          </w:p>
        </w:tc>
        <w:tc>
          <w:tcPr>
            <w:tcW w:w="3356" w:type="dxa"/>
            <w:vAlign w:val="center"/>
          </w:tcPr>
          <w:p w14:paraId="66719A35" w14:textId="77777777" w:rsidR="00A2129D" w:rsidRDefault="00761760">
            <w:r>
              <w:t>36.19</w:t>
            </w:r>
          </w:p>
        </w:tc>
      </w:tr>
      <w:tr w:rsidR="00A2129D" w14:paraId="511D47E0" w14:textId="77777777">
        <w:tc>
          <w:tcPr>
            <w:tcW w:w="690" w:type="dxa"/>
            <w:vMerge/>
            <w:vAlign w:val="center"/>
          </w:tcPr>
          <w:p w14:paraId="40E556DE" w14:textId="77777777" w:rsidR="00A2129D" w:rsidRDefault="00A2129D"/>
        </w:tc>
        <w:tc>
          <w:tcPr>
            <w:tcW w:w="1992" w:type="dxa"/>
            <w:vAlign w:val="center"/>
          </w:tcPr>
          <w:p w14:paraId="3942518C" w14:textId="77777777" w:rsidR="00A2129D" w:rsidRDefault="00761760">
            <w:r>
              <w:t>1015</w:t>
            </w:r>
          </w:p>
        </w:tc>
        <w:tc>
          <w:tcPr>
            <w:tcW w:w="3186" w:type="dxa"/>
            <w:vAlign w:val="center"/>
          </w:tcPr>
          <w:p w14:paraId="403F4BF7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57520FFB" w14:textId="77777777" w:rsidR="00A2129D" w:rsidRDefault="00761760">
            <w:r>
              <w:t>12.5</w:t>
            </w:r>
          </w:p>
        </w:tc>
        <w:tc>
          <w:tcPr>
            <w:tcW w:w="3356" w:type="dxa"/>
            <w:vAlign w:val="center"/>
          </w:tcPr>
          <w:p w14:paraId="023BF471" w14:textId="77777777" w:rsidR="00A2129D" w:rsidRDefault="00761760">
            <w:r>
              <w:t>35.21</w:t>
            </w:r>
          </w:p>
        </w:tc>
      </w:tr>
      <w:tr w:rsidR="00A2129D" w14:paraId="3A15C4A3" w14:textId="77777777">
        <w:tc>
          <w:tcPr>
            <w:tcW w:w="690" w:type="dxa"/>
            <w:vMerge/>
            <w:vAlign w:val="center"/>
          </w:tcPr>
          <w:p w14:paraId="6B5B3863" w14:textId="77777777" w:rsidR="00A2129D" w:rsidRDefault="00A2129D"/>
        </w:tc>
        <w:tc>
          <w:tcPr>
            <w:tcW w:w="1992" w:type="dxa"/>
            <w:vAlign w:val="center"/>
          </w:tcPr>
          <w:p w14:paraId="258F20E8" w14:textId="77777777" w:rsidR="00A2129D" w:rsidRDefault="00761760">
            <w:r>
              <w:t>1016</w:t>
            </w:r>
          </w:p>
        </w:tc>
        <w:tc>
          <w:tcPr>
            <w:tcW w:w="3186" w:type="dxa"/>
            <w:vAlign w:val="center"/>
          </w:tcPr>
          <w:p w14:paraId="7EEE3054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12C114BC" w14:textId="77777777" w:rsidR="00A2129D" w:rsidRDefault="00761760">
            <w:r>
              <w:t>12.5</w:t>
            </w:r>
          </w:p>
        </w:tc>
        <w:tc>
          <w:tcPr>
            <w:tcW w:w="3356" w:type="dxa"/>
            <w:vAlign w:val="center"/>
          </w:tcPr>
          <w:p w14:paraId="14451A7C" w14:textId="77777777" w:rsidR="00A2129D" w:rsidRDefault="00761760">
            <w:r>
              <w:t>35.43</w:t>
            </w:r>
          </w:p>
        </w:tc>
      </w:tr>
      <w:tr w:rsidR="00A2129D" w14:paraId="170E7443" w14:textId="77777777">
        <w:tc>
          <w:tcPr>
            <w:tcW w:w="690" w:type="dxa"/>
            <w:vMerge/>
            <w:vAlign w:val="center"/>
          </w:tcPr>
          <w:p w14:paraId="702586E4" w14:textId="77777777" w:rsidR="00A2129D" w:rsidRDefault="00A2129D"/>
        </w:tc>
        <w:tc>
          <w:tcPr>
            <w:tcW w:w="1992" w:type="dxa"/>
            <w:vAlign w:val="center"/>
          </w:tcPr>
          <w:p w14:paraId="6AB4C552" w14:textId="77777777" w:rsidR="00A2129D" w:rsidRDefault="00761760">
            <w:r>
              <w:t>1019</w:t>
            </w:r>
          </w:p>
        </w:tc>
        <w:tc>
          <w:tcPr>
            <w:tcW w:w="3186" w:type="dxa"/>
            <w:vAlign w:val="center"/>
          </w:tcPr>
          <w:p w14:paraId="3402DB98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6CAF12E9" w14:textId="77777777" w:rsidR="00A2129D" w:rsidRDefault="00761760">
            <w:r>
              <w:t>11.8</w:t>
            </w:r>
          </w:p>
        </w:tc>
        <w:tc>
          <w:tcPr>
            <w:tcW w:w="3356" w:type="dxa"/>
            <w:vAlign w:val="center"/>
          </w:tcPr>
          <w:p w14:paraId="1375536F" w14:textId="77777777" w:rsidR="00A2129D" w:rsidRDefault="00761760">
            <w:r>
              <w:t>35.65</w:t>
            </w:r>
          </w:p>
        </w:tc>
      </w:tr>
      <w:tr w:rsidR="00A2129D" w14:paraId="14E736A9" w14:textId="77777777">
        <w:tc>
          <w:tcPr>
            <w:tcW w:w="690" w:type="dxa"/>
            <w:vMerge/>
            <w:vAlign w:val="center"/>
          </w:tcPr>
          <w:p w14:paraId="208EE4E4" w14:textId="77777777" w:rsidR="00A2129D" w:rsidRDefault="00A2129D"/>
        </w:tc>
        <w:tc>
          <w:tcPr>
            <w:tcW w:w="1992" w:type="dxa"/>
            <w:vAlign w:val="center"/>
          </w:tcPr>
          <w:p w14:paraId="24EFBB4C" w14:textId="77777777" w:rsidR="00A2129D" w:rsidRDefault="00761760">
            <w:r>
              <w:t>1020</w:t>
            </w:r>
          </w:p>
        </w:tc>
        <w:tc>
          <w:tcPr>
            <w:tcW w:w="3186" w:type="dxa"/>
            <w:vAlign w:val="center"/>
          </w:tcPr>
          <w:p w14:paraId="1BF11C7E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0BDEC500" w14:textId="77777777" w:rsidR="00A2129D" w:rsidRDefault="00761760">
            <w:r>
              <w:t>11.8</w:t>
            </w:r>
          </w:p>
        </w:tc>
        <w:tc>
          <w:tcPr>
            <w:tcW w:w="3356" w:type="dxa"/>
            <w:vAlign w:val="center"/>
          </w:tcPr>
          <w:p w14:paraId="7C383F74" w14:textId="77777777" w:rsidR="00A2129D" w:rsidRDefault="00761760">
            <w:r>
              <w:t>35.65</w:t>
            </w:r>
          </w:p>
        </w:tc>
      </w:tr>
      <w:tr w:rsidR="00A2129D" w14:paraId="51FB7279" w14:textId="77777777">
        <w:tc>
          <w:tcPr>
            <w:tcW w:w="690" w:type="dxa"/>
            <w:vMerge/>
            <w:vAlign w:val="center"/>
          </w:tcPr>
          <w:p w14:paraId="0528AC11" w14:textId="77777777" w:rsidR="00A2129D" w:rsidRDefault="00A2129D"/>
        </w:tc>
        <w:tc>
          <w:tcPr>
            <w:tcW w:w="1992" w:type="dxa"/>
            <w:vAlign w:val="center"/>
          </w:tcPr>
          <w:p w14:paraId="045DC446" w14:textId="77777777" w:rsidR="00A2129D" w:rsidRDefault="00761760">
            <w:r>
              <w:t>1021</w:t>
            </w:r>
          </w:p>
        </w:tc>
        <w:tc>
          <w:tcPr>
            <w:tcW w:w="3186" w:type="dxa"/>
            <w:vAlign w:val="center"/>
          </w:tcPr>
          <w:p w14:paraId="1C3F5878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4531BF6C" w14:textId="77777777" w:rsidR="00A2129D" w:rsidRDefault="00761760">
            <w:r>
              <w:t>10.9</w:t>
            </w:r>
          </w:p>
        </w:tc>
        <w:tc>
          <w:tcPr>
            <w:tcW w:w="3356" w:type="dxa"/>
            <w:vAlign w:val="center"/>
          </w:tcPr>
          <w:p w14:paraId="2089652F" w14:textId="77777777" w:rsidR="00A2129D" w:rsidRDefault="00761760">
            <w:r>
              <w:t>33.72</w:t>
            </w:r>
          </w:p>
        </w:tc>
      </w:tr>
      <w:tr w:rsidR="00A2129D" w14:paraId="087382C9" w14:textId="77777777">
        <w:tc>
          <w:tcPr>
            <w:tcW w:w="690" w:type="dxa"/>
            <w:vMerge/>
            <w:vAlign w:val="center"/>
          </w:tcPr>
          <w:p w14:paraId="366360DA" w14:textId="77777777" w:rsidR="00A2129D" w:rsidRDefault="00A2129D"/>
        </w:tc>
        <w:tc>
          <w:tcPr>
            <w:tcW w:w="1992" w:type="dxa"/>
            <w:vAlign w:val="center"/>
          </w:tcPr>
          <w:p w14:paraId="1D875D52" w14:textId="77777777" w:rsidR="00A2129D" w:rsidRDefault="00761760">
            <w:r>
              <w:t>1022</w:t>
            </w:r>
          </w:p>
        </w:tc>
        <w:tc>
          <w:tcPr>
            <w:tcW w:w="3186" w:type="dxa"/>
            <w:vAlign w:val="center"/>
          </w:tcPr>
          <w:p w14:paraId="6D13C942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2B1CEB34" w14:textId="77777777" w:rsidR="00A2129D" w:rsidRDefault="00761760">
            <w:r>
              <w:t>10.9</w:t>
            </w:r>
          </w:p>
        </w:tc>
        <w:tc>
          <w:tcPr>
            <w:tcW w:w="3356" w:type="dxa"/>
            <w:vAlign w:val="center"/>
          </w:tcPr>
          <w:p w14:paraId="0F77F80B" w14:textId="77777777" w:rsidR="00A2129D" w:rsidRDefault="00761760">
            <w:r>
              <w:t>34.87</w:t>
            </w:r>
          </w:p>
        </w:tc>
      </w:tr>
      <w:tr w:rsidR="00A2129D" w14:paraId="3AE1D0BE" w14:textId="77777777">
        <w:tc>
          <w:tcPr>
            <w:tcW w:w="690" w:type="dxa"/>
            <w:vMerge/>
            <w:vAlign w:val="center"/>
          </w:tcPr>
          <w:p w14:paraId="526D02C1" w14:textId="77777777" w:rsidR="00A2129D" w:rsidRDefault="00A2129D"/>
        </w:tc>
        <w:tc>
          <w:tcPr>
            <w:tcW w:w="1992" w:type="dxa"/>
            <w:vAlign w:val="center"/>
          </w:tcPr>
          <w:p w14:paraId="3B0F869F" w14:textId="77777777" w:rsidR="00A2129D" w:rsidRDefault="00761760">
            <w:r>
              <w:t>1023</w:t>
            </w:r>
          </w:p>
        </w:tc>
        <w:tc>
          <w:tcPr>
            <w:tcW w:w="3186" w:type="dxa"/>
            <w:vAlign w:val="center"/>
          </w:tcPr>
          <w:p w14:paraId="5DAC59CD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37FDF7B9" w14:textId="77777777" w:rsidR="00A2129D" w:rsidRDefault="00761760">
            <w:r>
              <w:t>9.1</w:t>
            </w:r>
          </w:p>
        </w:tc>
        <w:tc>
          <w:tcPr>
            <w:tcW w:w="3356" w:type="dxa"/>
            <w:vAlign w:val="center"/>
          </w:tcPr>
          <w:p w14:paraId="25153D6A" w14:textId="77777777" w:rsidR="00A2129D" w:rsidRDefault="00761760">
            <w:r>
              <w:t>35.54</w:t>
            </w:r>
          </w:p>
        </w:tc>
      </w:tr>
      <w:tr w:rsidR="00A2129D" w14:paraId="522D5376" w14:textId="77777777">
        <w:tc>
          <w:tcPr>
            <w:tcW w:w="690" w:type="dxa"/>
            <w:vMerge/>
            <w:vAlign w:val="center"/>
          </w:tcPr>
          <w:p w14:paraId="0411DC93" w14:textId="77777777" w:rsidR="00A2129D" w:rsidRDefault="00A2129D"/>
        </w:tc>
        <w:tc>
          <w:tcPr>
            <w:tcW w:w="1992" w:type="dxa"/>
            <w:vAlign w:val="center"/>
          </w:tcPr>
          <w:p w14:paraId="3C4794D2" w14:textId="77777777" w:rsidR="00A2129D" w:rsidRDefault="00761760">
            <w:r>
              <w:t>1024</w:t>
            </w:r>
          </w:p>
        </w:tc>
        <w:tc>
          <w:tcPr>
            <w:tcW w:w="3186" w:type="dxa"/>
            <w:vAlign w:val="center"/>
          </w:tcPr>
          <w:p w14:paraId="21251694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26E000E3" w14:textId="77777777" w:rsidR="00A2129D" w:rsidRDefault="00761760">
            <w:r>
              <w:t>9.1</w:t>
            </w:r>
          </w:p>
        </w:tc>
        <w:tc>
          <w:tcPr>
            <w:tcW w:w="3356" w:type="dxa"/>
            <w:vAlign w:val="center"/>
          </w:tcPr>
          <w:p w14:paraId="7A8EC520" w14:textId="77777777" w:rsidR="00A2129D" w:rsidRDefault="00761760">
            <w:r>
              <w:t>35.54</w:t>
            </w:r>
          </w:p>
        </w:tc>
      </w:tr>
      <w:tr w:rsidR="00A2129D" w14:paraId="2F7C0B75" w14:textId="77777777">
        <w:tc>
          <w:tcPr>
            <w:tcW w:w="690" w:type="dxa"/>
            <w:vMerge/>
            <w:vAlign w:val="center"/>
          </w:tcPr>
          <w:p w14:paraId="2FE7B301" w14:textId="77777777" w:rsidR="00A2129D" w:rsidRDefault="00A2129D"/>
        </w:tc>
        <w:tc>
          <w:tcPr>
            <w:tcW w:w="1992" w:type="dxa"/>
            <w:vAlign w:val="center"/>
          </w:tcPr>
          <w:p w14:paraId="66CAFEBC" w14:textId="77777777" w:rsidR="00A2129D" w:rsidRDefault="00761760">
            <w:r>
              <w:t>1027</w:t>
            </w:r>
          </w:p>
        </w:tc>
        <w:tc>
          <w:tcPr>
            <w:tcW w:w="3186" w:type="dxa"/>
            <w:vAlign w:val="center"/>
          </w:tcPr>
          <w:p w14:paraId="149B562E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2645DB0F" w14:textId="77777777" w:rsidR="00A2129D" w:rsidRDefault="00761760">
            <w:r>
              <w:t>5.8</w:t>
            </w:r>
          </w:p>
        </w:tc>
        <w:tc>
          <w:tcPr>
            <w:tcW w:w="3356" w:type="dxa"/>
            <w:vAlign w:val="center"/>
          </w:tcPr>
          <w:p w14:paraId="60F198B4" w14:textId="77777777" w:rsidR="00A2129D" w:rsidRDefault="00761760">
            <w:r>
              <w:t>35.27</w:t>
            </w:r>
          </w:p>
        </w:tc>
      </w:tr>
      <w:tr w:rsidR="00A2129D" w14:paraId="62F5518B" w14:textId="77777777">
        <w:tc>
          <w:tcPr>
            <w:tcW w:w="690" w:type="dxa"/>
            <w:vMerge/>
            <w:vAlign w:val="center"/>
          </w:tcPr>
          <w:p w14:paraId="44D047B8" w14:textId="77777777" w:rsidR="00A2129D" w:rsidRDefault="00A2129D"/>
        </w:tc>
        <w:tc>
          <w:tcPr>
            <w:tcW w:w="1992" w:type="dxa"/>
            <w:vAlign w:val="center"/>
          </w:tcPr>
          <w:p w14:paraId="055C2AE0" w14:textId="77777777" w:rsidR="00A2129D" w:rsidRDefault="00761760">
            <w:r>
              <w:t>1028</w:t>
            </w:r>
          </w:p>
        </w:tc>
        <w:tc>
          <w:tcPr>
            <w:tcW w:w="3186" w:type="dxa"/>
            <w:vAlign w:val="center"/>
          </w:tcPr>
          <w:p w14:paraId="3BE57C5D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6DE0BCF8" w14:textId="77777777" w:rsidR="00A2129D" w:rsidRDefault="00761760">
            <w:r>
              <w:t>5.8</w:t>
            </w:r>
          </w:p>
        </w:tc>
        <w:tc>
          <w:tcPr>
            <w:tcW w:w="3356" w:type="dxa"/>
            <w:vAlign w:val="center"/>
          </w:tcPr>
          <w:p w14:paraId="61BE7758" w14:textId="77777777" w:rsidR="00A2129D" w:rsidRDefault="00761760">
            <w:r>
              <w:t>35.34</w:t>
            </w:r>
          </w:p>
        </w:tc>
      </w:tr>
      <w:tr w:rsidR="00A2129D" w14:paraId="10539AAA" w14:textId="77777777">
        <w:tc>
          <w:tcPr>
            <w:tcW w:w="690" w:type="dxa"/>
            <w:vMerge/>
            <w:vAlign w:val="center"/>
          </w:tcPr>
          <w:p w14:paraId="784634E2" w14:textId="77777777" w:rsidR="00A2129D" w:rsidRDefault="00A2129D"/>
        </w:tc>
        <w:tc>
          <w:tcPr>
            <w:tcW w:w="1992" w:type="dxa"/>
            <w:vAlign w:val="center"/>
          </w:tcPr>
          <w:p w14:paraId="3867B7D1" w14:textId="77777777" w:rsidR="00A2129D" w:rsidRDefault="00761760">
            <w:r>
              <w:t>1031</w:t>
            </w:r>
          </w:p>
        </w:tc>
        <w:tc>
          <w:tcPr>
            <w:tcW w:w="3186" w:type="dxa"/>
            <w:vAlign w:val="center"/>
          </w:tcPr>
          <w:p w14:paraId="7E038E2F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6972A94B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6ED584C6" w14:textId="77777777" w:rsidR="00A2129D" w:rsidRDefault="00761760">
            <w:r>
              <w:t>30.57</w:t>
            </w:r>
          </w:p>
        </w:tc>
      </w:tr>
      <w:tr w:rsidR="00A2129D" w14:paraId="7E436640" w14:textId="77777777">
        <w:tc>
          <w:tcPr>
            <w:tcW w:w="690" w:type="dxa"/>
            <w:vMerge/>
            <w:vAlign w:val="center"/>
          </w:tcPr>
          <w:p w14:paraId="7261339C" w14:textId="77777777" w:rsidR="00A2129D" w:rsidRDefault="00A2129D"/>
        </w:tc>
        <w:tc>
          <w:tcPr>
            <w:tcW w:w="1992" w:type="dxa"/>
            <w:vAlign w:val="center"/>
          </w:tcPr>
          <w:p w14:paraId="1605EF4C" w14:textId="77777777" w:rsidR="00A2129D" w:rsidRDefault="00761760">
            <w:r>
              <w:t>1032</w:t>
            </w:r>
          </w:p>
        </w:tc>
        <w:tc>
          <w:tcPr>
            <w:tcW w:w="3186" w:type="dxa"/>
            <w:vAlign w:val="center"/>
          </w:tcPr>
          <w:p w14:paraId="7CB9E164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0208AEAC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22219AFB" w14:textId="77777777" w:rsidR="00A2129D" w:rsidRDefault="00761760">
            <w:r>
              <w:t>29.59</w:t>
            </w:r>
          </w:p>
        </w:tc>
      </w:tr>
      <w:tr w:rsidR="00A2129D" w14:paraId="29C9F099" w14:textId="77777777">
        <w:tc>
          <w:tcPr>
            <w:tcW w:w="690" w:type="dxa"/>
            <w:vMerge/>
            <w:vAlign w:val="center"/>
          </w:tcPr>
          <w:p w14:paraId="7AB698A3" w14:textId="77777777" w:rsidR="00A2129D" w:rsidRDefault="00A2129D"/>
        </w:tc>
        <w:tc>
          <w:tcPr>
            <w:tcW w:w="1992" w:type="dxa"/>
            <w:vAlign w:val="center"/>
          </w:tcPr>
          <w:p w14:paraId="4A0A9AED" w14:textId="77777777" w:rsidR="00A2129D" w:rsidRDefault="00761760">
            <w:r>
              <w:t>1033</w:t>
            </w:r>
          </w:p>
        </w:tc>
        <w:tc>
          <w:tcPr>
            <w:tcW w:w="3186" w:type="dxa"/>
            <w:vAlign w:val="center"/>
          </w:tcPr>
          <w:p w14:paraId="13E65DBA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07A66411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15599C32" w14:textId="77777777" w:rsidR="00A2129D" w:rsidRDefault="00761760">
            <w:r>
              <w:t>29.35</w:t>
            </w:r>
          </w:p>
        </w:tc>
      </w:tr>
      <w:tr w:rsidR="00A2129D" w14:paraId="3E54D457" w14:textId="77777777">
        <w:tc>
          <w:tcPr>
            <w:tcW w:w="690" w:type="dxa"/>
            <w:vMerge/>
            <w:vAlign w:val="center"/>
          </w:tcPr>
          <w:p w14:paraId="431FED88" w14:textId="77777777" w:rsidR="00A2129D" w:rsidRDefault="00A2129D"/>
        </w:tc>
        <w:tc>
          <w:tcPr>
            <w:tcW w:w="1992" w:type="dxa"/>
            <w:vAlign w:val="center"/>
          </w:tcPr>
          <w:p w14:paraId="3AE84CFA" w14:textId="77777777" w:rsidR="00A2129D" w:rsidRDefault="00761760">
            <w:r>
              <w:t>1034</w:t>
            </w:r>
          </w:p>
        </w:tc>
        <w:tc>
          <w:tcPr>
            <w:tcW w:w="3186" w:type="dxa"/>
            <w:vAlign w:val="center"/>
          </w:tcPr>
          <w:p w14:paraId="7CDDF31A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69C415F1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228AB52A" w14:textId="77777777" w:rsidR="00A2129D" w:rsidRDefault="00761760">
            <w:r>
              <w:t>30.21</w:t>
            </w:r>
          </w:p>
        </w:tc>
      </w:tr>
      <w:tr w:rsidR="00A2129D" w14:paraId="41D8EC15" w14:textId="77777777">
        <w:tc>
          <w:tcPr>
            <w:tcW w:w="690" w:type="dxa"/>
            <w:vMerge/>
            <w:vAlign w:val="center"/>
          </w:tcPr>
          <w:p w14:paraId="5762DD67" w14:textId="77777777" w:rsidR="00A2129D" w:rsidRDefault="00A2129D"/>
        </w:tc>
        <w:tc>
          <w:tcPr>
            <w:tcW w:w="1992" w:type="dxa"/>
            <w:vAlign w:val="center"/>
          </w:tcPr>
          <w:p w14:paraId="06D4A36B" w14:textId="77777777" w:rsidR="00A2129D" w:rsidRDefault="00761760">
            <w:r>
              <w:t>1043</w:t>
            </w:r>
          </w:p>
        </w:tc>
        <w:tc>
          <w:tcPr>
            <w:tcW w:w="3186" w:type="dxa"/>
            <w:vAlign w:val="center"/>
          </w:tcPr>
          <w:p w14:paraId="268E0209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30F0D5A8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22416553" w14:textId="77777777" w:rsidR="00A2129D" w:rsidRDefault="00761760">
            <w:r>
              <w:t>37.13</w:t>
            </w:r>
          </w:p>
        </w:tc>
      </w:tr>
      <w:tr w:rsidR="00A2129D" w14:paraId="06C68C51" w14:textId="77777777">
        <w:tc>
          <w:tcPr>
            <w:tcW w:w="690" w:type="dxa"/>
            <w:vMerge/>
            <w:vAlign w:val="center"/>
          </w:tcPr>
          <w:p w14:paraId="39E5ADAF" w14:textId="77777777" w:rsidR="00A2129D" w:rsidRDefault="00A2129D"/>
        </w:tc>
        <w:tc>
          <w:tcPr>
            <w:tcW w:w="1992" w:type="dxa"/>
            <w:vAlign w:val="center"/>
          </w:tcPr>
          <w:p w14:paraId="3B44D410" w14:textId="77777777" w:rsidR="00A2129D" w:rsidRDefault="00761760">
            <w:r>
              <w:t>1044</w:t>
            </w:r>
          </w:p>
        </w:tc>
        <w:tc>
          <w:tcPr>
            <w:tcW w:w="3186" w:type="dxa"/>
            <w:vAlign w:val="center"/>
          </w:tcPr>
          <w:p w14:paraId="5A883A36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372DFFA3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7AB4D7C5" w14:textId="77777777" w:rsidR="00A2129D" w:rsidRDefault="00761760">
            <w:r>
              <w:t>37.16</w:t>
            </w:r>
          </w:p>
        </w:tc>
      </w:tr>
      <w:tr w:rsidR="00A2129D" w14:paraId="7823D104" w14:textId="77777777">
        <w:tc>
          <w:tcPr>
            <w:tcW w:w="690" w:type="dxa"/>
            <w:vMerge/>
            <w:vAlign w:val="center"/>
          </w:tcPr>
          <w:p w14:paraId="0A01BAB3" w14:textId="77777777" w:rsidR="00A2129D" w:rsidRDefault="00A2129D"/>
        </w:tc>
        <w:tc>
          <w:tcPr>
            <w:tcW w:w="1992" w:type="dxa"/>
            <w:vAlign w:val="center"/>
          </w:tcPr>
          <w:p w14:paraId="7F640C23" w14:textId="77777777" w:rsidR="00A2129D" w:rsidRDefault="00761760">
            <w:r>
              <w:t>1045</w:t>
            </w:r>
          </w:p>
        </w:tc>
        <w:tc>
          <w:tcPr>
            <w:tcW w:w="3186" w:type="dxa"/>
            <w:vAlign w:val="center"/>
          </w:tcPr>
          <w:p w14:paraId="3C3293E0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7B5FC745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246CAC89" w14:textId="77777777" w:rsidR="00A2129D" w:rsidRDefault="00761760">
            <w:r>
              <w:t>37.17</w:t>
            </w:r>
          </w:p>
        </w:tc>
      </w:tr>
      <w:tr w:rsidR="00A2129D" w14:paraId="45120CBC" w14:textId="77777777">
        <w:tc>
          <w:tcPr>
            <w:tcW w:w="690" w:type="dxa"/>
            <w:vMerge/>
            <w:vAlign w:val="center"/>
          </w:tcPr>
          <w:p w14:paraId="11169113" w14:textId="77777777" w:rsidR="00A2129D" w:rsidRDefault="00A2129D"/>
        </w:tc>
        <w:tc>
          <w:tcPr>
            <w:tcW w:w="1992" w:type="dxa"/>
            <w:vAlign w:val="center"/>
          </w:tcPr>
          <w:p w14:paraId="29C83AE1" w14:textId="77777777" w:rsidR="00A2129D" w:rsidRDefault="00761760">
            <w:r>
              <w:t>1046</w:t>
            </w:r>
          </w:p>
        </w:tc>
        <w:tc>
          <w:tcPr>
            <w:tcW w:w="3186" w:type="dxa"/>
            <w:vAlign w:val="center"/>
          </w:tcPr>
          <w:p w14:paraId="01878D54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48457CD9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2CD3668D" w14:textId="77777777" w:rsidR="00A2129D" w:rsidRDefault="00761760">
            <w:r>
              <w:t>37.17</w:t>
            </w:r>
          </w:p>
        </w:tc>
      </w:tr>
      <w:tr w:rsidR="00A2129D" w14:paraId="163BB261" w14:textId="77777777">
        <w:tc>
          <w:tcPr>
            <w:tcW w:w="690" w:type="dxa"/>
            <w:vMerge w:val="restart"/>
            <w:vAlign w:val="center"/>
          </w:tcPr>
          <w:p w14:paraId="607F5625" w14:textId="77777777" w:rsidR="00A2129D" w:rsidRDefault="00761760">
            <w:r>
              <w:t>15</w:t>
            </w:r>
          </w:p>
        </w:tc>
        <w:tc>
          <w:tcPr>
            <w:tcW w:w="1992" w:type="dxa"/>
            <w:vAlign w:val="center"/>
          </w:tcPr>
          <w:p w14:paraId="1018BF15" w14:textId="77777777" w:rsidR="00A2129D" w:rsidRDefault="00761760">
            <w:r>
              <w:t>1001@15</w:t>
            </w:r>
          </w:p>
        </w:tc>
        <w:tc>
          <w:tcPr>
            <w:tcW w:w="3186" w:type="dxa"/>
            <w:vAlign w:val="center"/>
          </w:tcPr>
          <w:p w14:paraId="206742DA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347C5DD8" w14:textId="77777777" w:rsidR="00A2129D" w:rsidRDefault="00761760">
            <w:r>
              <w:t>40.0</w:t>
            </w:r>
          </w:p>
        </w:tc>
        <w:tc>
          <w:tcPr>
            <w:tcW w:w="3356" w:type="dxa"/>
            <w:vAlign w:val="center"/>
          </w:tcPr>
          <w:p w14:paraId="2228E73C" w14:textId="77777777" w:rsidR="00A2129D" w:rsidRDefault="00761760">
            <w:r>
              <w:t>35.02</w:t>
            </w:r>
          </w:p>
        </w:tc>
      </w:tr>
      <w:tr w:rsidR="00A2129D" w14:paraId="13E598A6" w14:textId="77777777">
        <w:tc>
          <w:tcPr>
            <w:tcW w:w="690" w:type="dxa"/>
            <w:vMerge/>
            <w:vAlign w:val="center"/>
          </w:tcPr>
          <w:p w14:paraId="0B36F4F4" w14:textId="77777777" w:rsidR="00A2129D" w:rsidRDefault="00A2129D"/>
        </w:tc>
        <w:tc>
          <w:tcPr>
            <w:tcW w:w="1992" w:type="dxa"/>
            <w:vAlign w:val="center"/>
          </w:tcPr>
          <w:p w14:paraId="565FF394" w14:textId="77777777" w:rsidR="00A2129D" w:rsidRDefault="00761760">
            <w:r>
              <w:t>1002@15</w:t>
            </w:r>
          </w:p>
        </w:tc>
        <w:tc>
          <w:tcPr>
            <w:tcW w:w="3186" w:type="dxa"/>
            <w:vAlign w:val="center"/>
          </w:tcPr>
          <w:p w14:paraId="3A1064C9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21F73BB4" w14:textId="77777777" w:rsidR="00A2129D" w:rsidRDefault="00761760">
            <w:r>
              <w:t>40.0</w:t>
            </w:r>
          </w:p>
        </w:tc>
        <w:tc>
          <w:tcPr>
            <w:tcW w:w="3356" w:type="dxa"/>
            <w:vAlign w:val="center"/>
          </w:tcPr>
          <w:p w14:paraId="24BA2336" w14:textId="77777777" w:rsidR="00A2129D" w:rsidRDefault="00761760">
            <w:r>
              <w:t>34.82</w:t>
            </w:r>
          </w:p>
        </w:tc>
      </w:tr>
      <w:tr w:rsidR="00A2129D" w14:paraId="04CE2B16" w14:textId="77777777">
        <w:tc>
          <w:tcPr>
            <w:tcW w:w="690" w:type="dxa"/>
            <w:vMerge/>
            <w:vAlign w:val="center"/>
          </w:tcPr>
          <w:p w14:paraId="6A1DDD76" w14:textId="77777777" w:rsidR="00A2129D" w:rsidRDefault="00A2129D"/>
        </w:tc>
        <w:tc>
          <w:tcPr>
            <w:tcW w:w="1992" w:type="dxa"/>
            <w:vAlign w:val="center"/>
          </w:tcPr>
          <w:p w14:paraId="16C5EACF" w14:textId="77777777" w:rsidR="00A2129D" w:rsidRDefault="00761760">
            <w:r>
              <w:t>1003@15</w:t>
            </w:r>
          </w:p>
        </w:tc>
        <w:tc>
          <w:tcPr>
            <w:tcW w:w="3186" w:type="dxa"/>
            <w:vAlign w:val="center"/>
          </w:tcPr>
          <w:p w14:paraId="41CDD31A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1028665D" w14:textId="77777777" w:rsidR="00A2129D" w:rsidRDefault="00761760">
            <w:r>
              <w:t>39.5</w:t>
            </w:r>
          </w:p>
        </w:tc>
        <w:tc>
          <w:tcPr>
            <w:tcW w:w="3356" w:type="dxa"/>
            <w:vAlign w:val="center"/>
          </w:tcPr>
          <w:p w14:paraId="78EBB00F" w14:textId="77777777" w:rsidR="00A2129D" w:rsidRDefault="00761760">
            <w:r>
              <w:t>34.86</w:t>
            </w:r>
          </w:p>
        </w:tc>
      </w:tr>
      <w:tr w:rsidR="00A2129D" w14:paraId="43E3BC5A" w14:textId="77777777">
        <w:tc>
          <w:tcPr>
            <w:tcW w:w="690" w:type="dxa"/>
            <w:vMerge/>
            <w:vAlign w:val="center"/>
          </w:tcPr>
          <w:p w14:paraId="74579360" w14:textId="77777777" w:rsidR="00A2129D" w:rsidRDefault="00A2129D"/>
        </w:tc>
        <w:tc>
          <w:tcPr>
            <w:tcW w:w="1992" w:type="dxa"/>
            <w:vAlign w:val="center"/>
          </w:tcPr>
          <w:p w14:paraId="5EBDC667" w14:textId="77777777" w:rsidR="00A2129D" w:rsidRDefault="00761760">
            <w:r>
              <w:t>1004@15</w:t>
            </w:r>
          </w:p>
        </w:tc>
        <w:tc>
          <w:tcPr>
            <w:tcW w:w="3186" w:type="dxa"/>
            <w:vAlign w:val="center"/>
          </w:tcPr>
          <w:p w14:paraId="3171596D" w14:textId="77777777" w:rsidR="00A2129D" w:rsidRDefault="00761760">
            <w:r>
              <w:t>起居室</w:t>
            </w:r>
          </w:p>
        </w:tc>
        <w:tc>
          <w:tcPr>
            <w:tcW w:w="1075" w:type="dxa"/>
            <w:vAlign w:val="center"/>
          </w:tcPr>
          <w:p w14:paraId="648075AD" w14:textId="77777777" w:rsidR="00A2129D" w:rsidRDefault="00761760">
            <w:r>
              <w:t>39.5</w:t>
            </w:r>
          </w:p>
        </w:tc>
        <w:tc>
          <w:tcPr>
            <w:tcW w:w="3356" w:type="dxa"/>
            <w:vAlign w:val="center"/>
          </w:tcPr>
          <w:p w14:paraId="2F2F47D6" w14:textId="77777777" w:rsidR="00A2129D" w:rsidRDefault="00761760">
            <w:r>
              <w:t>34.93</w:t>
            </w:r>
          </w:p>
        </w:tc>
      </w:tr>
      <w:tr w:rsidR="00A2129D" w14:paraId="6E0FB8B0" w14:textId="77777777">
        <w:tc>
          <w:tcPr>
            <w:tcW w:w="690" w:type="dxa"/>
            <w:vMerge/>
            <w:vAlign w:val="center"/>
          </w:tcPr>
          <w:p w14:paraId="12BD99D9" w14:textId="77777777" w:rsidR="00A2129D" w:rsidRDefault="00A2129D"/>
        </w:tc>
        <w:tc>
          <w:tcPr>
            <w:tcW w:w="1992" w:type="dxa"/>
            <w:vAlign w:val="center"/>
          </w:tcPr>
          <w:p w14:paraId="0EC3C272" w14:textId="77777777" w:rsidR="00A2129D" w:rsidRDefault="00761760">
            <w:r>
              <w:t>1007@15</w:t>
            </w:r>
          </w:p>
        </w:tc>
        <w:tc>
          <w:tcPr>
            <w:tcW w:w="3186" w:type="dxa"/>
            <w:vAlign w:val="center"/>
          </w:tcPr>
          <w:p w14:paraId="07075421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3F3318C1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264988BE" w14:textId="77777777" w:rsidR="00A2129D" w:rsidRDefault="00761760">
            <w:r>
              <w:t>35.54</w:t>
            </w:r>
          </w:p>
        </w:tc>
      </w:tr>
      <w:tr w:rsidR="00A2129D" w14:paraId="7C943AFE" w14:textId="77777777">
        <w:tc>
          <w:tcPr>
            <w:tcW w:w="690" w:type="dxa"/>
            <w:vMerge/>
            <w:vAlign w:val="center"/>
          </w:tcPr>
          <w:p w14:paraId="6C2D25B5" w14:textId="77777777" w:rsidR="00A2129D" w:rsidRDefault="00A2129D"/>
        </w:tc>
        <w:tc>
          <w:tcPr>
            <w:tcW w:w="1992" w:type="dxa"/>
            <w:vAlign w:val="center"/>
          </w:tcPr>
          <w:p w14:paraId="1B0C6EA4" w14:textId="77777777" w:rsidR="00A2129D" w:rsidRDefault="00761760">
            <w:r>
              <w:t>1008@15</w:t>
            </w:r>
          </w:p>
        </w:tc>
        <w:tc>
          <w:tcPr>
            <w:tcW w:w="3186" w:type="dxa"/>
            <w:vAlign w:val="center"/>
          </w:tcPr>
          <w:p w14:paraId="46FD53FB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7F8BAC2E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2C596569" w14:textId="77777777" w:rsidR="00A2129D" w:rsidRDefault="00761760">
            <w:r>
              <w:t>35.55</w:t>
            </w:r>
          </w:p>
        </w:tc>
      </w:tr>
      <w:tr w:rsidR="00A2129D" w14:paraId="21304CE2" w14:textId="77777777">
        <w:tc>
          <w:tcPr>
            <w:tcW w:w="690" w:type="dxa"/>
            <w:vMerge/>
            <w:vAlign w:val="center"/>
          </w:tcPr>
          <w:p w14:paraId="5DA817E9" w14:textId="77777777" w:rsidR="00A2129D" w:rsidRDefault="00A2129D"/>
        </w:tc>
        <w:tc>
          <w:tcPr>
            <w:tcW w:w="1992" w:type="dxa"/>
            <w:vAlign w:val="center"/>
          </w:tcPr>
          <w:p w14:paraId="14AA2661" w14:textId="77777777" w:rsidR="00A2129D" w:rsidRDefault="00761760">
            <w:r>
              <w:t>1009@15</w:t>
            </w:r>
          </w:p>
        </w:tc>
        <w:tc>
          <w:tcPr>
            <w:tcW w:w="3186" w:type="dxa"/>
            <w:vAlign w:val="center"/>
          </w:tcPr>
          <w:p w14:paraId="5E8F1DD2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3377DF2D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18B98BAE" w14:textId="77777777" w:rsidR="00A2129D" w:rsidRDefault="00761760">
            <w:r>
              <w:t>35.55</w:t>
            </w:r>
          </w:p>
        </w:tc>
      </w:tr>
      <w:tr w:rsidR="00A2129D" w14:paraId="3E60E543" w14:textId="77777777">
        <w:tc>
          <w:tcPr>
            <w:tcW w:w="690" w:type="dxa"/>
            <w:vMerge/>
            <w:vAlign w:val="center"/>
          </w:tcPr>
          <w:p w14:paraId="55023631" w14:textId="77777777" w:rsidR="00A2129D" w:rsidRDefault="00A2129D"/>
        </w:tc>
        <w:tc>
          <w:tcPr>
            <w:tcW w:w="1992" w:type="dxa"/>
            <w:vAlign w:val="center"/>
          </w:tcPr>
          <w:p w14:paraId="50E5E990" w14:textId="77777777" w:rsidR="00A2129D" w:rsidRDefault="00761760">
            <w:r>
              <w:t>1010@15</w:t>
            </w:r>
          </w:p>
        </w:tc>
        <w:tc>
          <w:tcPr>
            <w:tcW w:w="3186" w:type="dxa"/>
            <w:vAlign w:val="center"/>
          </w:tcPr>
          <w:p w14:paraId="1F3E2B81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2F17C6CF" w14:textId="77777777" w:rsidR="00A2129D" w:rsidRDefault="00761760">
            <w:r>
              <w:t>16.0</w:t>
            </w:r>
          </w:p>
        </w:tc>
        <w:tc>
          <w:tcPr>
            <w:tcW w:w="3356" w:type="dxa"/>
            <w:vAlign w:val="center"/>
          </w:tcPr>
          <w:p w14:paraId="3E32CFF6" w14:textId="77777777" w:rsidR="00A2129D" w:rsidRDefault="00761760">
            <w:r>
              <w:t>35.53</w:t>
            </w:r>
          </w:p>
        </w:tc>
      </w:tr>
      <w:tr w:rsidR="00A2129D" w14:paraId="2FC74D19" w14:textId="77777777">
        <w:tc>
          <w:tcPr>
            <w:tcW w:w="690" w:type="dxa"/>
            <w:vMerge/>
            <w:vAlign w:val="center"/>
          </w:tcPr>
          <w:p w14:paraId="26480D77" w14:textId="77777777" w:rsidR="00A2129D" w:rsidRDefault="00A2129D"/>
        </w:tc>
        <w:tc>
          <w:tcPr>
            <w:tcW w:w="1992" w:type="dxa"/>
            <w:vAlign w:val="center"/>
          </w:tcPr>
          <w:p w14:paraId="353944B4" w14:textId="77777777" w:rsidR="00A2129D" w:rsidRDefault="00761760">
            <w:r>
              <w:t>1011@15</w:t>
            </w:r>
          </w:p>
        </w:tc>
        <w:tc>
          <w:tcPr>
            <w:tcW w:w="3186" w:type="dxa"/>
            <w:vAlign w:val="center"/>
          </w:tcPr>
          <w:p w14:paraId="710D8940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2F57509D" w14:textId="77777777" w:rsidR="00A2129D" w:rsidRDefault="00761760">
            <w:r>
              <w:t>14.7</w:t>
            </w:r>
          </w:p>
        </w:tc>
        <w:tc>
          <w:tcPr>
            <w:tcW w:w="3356" w:type="dxa"/>
            <w:vAlign w:val="center"/>
          </w:tcPr>
          <w:p w14:paraId="43BC7452" w14:textId="77777777" w:rsidR="00A2129D" w:rsidRDefault="00761760">
            <w:r>
              <w:t>35.66</w:t>
            </w:r>
          </w:p>
        </w:tc>
      </w:tr>
      <w:tr w:rsidR="00A2129D" w14:paraId="5DC64E53" w14:textId="77777777">
        <w:tc>
          <w:tcPr>
            <w:tcW w:w="690" w:type="dxa"/>
            <w:vMerge/>
            <w:vAlign w:val="center"/>
          </w:tcPr>
          <w:p w14:paraId="0BE593B9" w14:textId="77777777" w:rsidR="00A2129D" w:rsidRDefault="00A2129D"/>
        </w:tc>
        <w:tc>
          <w:tcPr>
            <w:tcW w:w="1992" w:type="dxa"/>
            <w:vAlign w:val="center"/>
          </w:tcPr>
          <w:p w14:paraId="0160D94E" w14:textId="77777777" w:rsidR="00A2129D" w:rsidRDefault="00761760">
            <w:r>
              <w:t>1012@15</w:t>
            </w:r>
          </w:p>
        </w:tc>
        <w:tc>
          <w:tcPr>
            <w:tcW w:w="3186" w:type="dxa"/>
            <w:vAlign w:val="center"/>
          </w:tcPr>
          <w:p w14:paraId="7B7D488B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1054FA15" w14:textId="77777777" w:rsidR="00A2129D" w:rsidRDefault="00761760">
            <w:r>
              <w:t>14.7</w:t>
            </w:r>
          </w:p>
        </w:tc>
        <w:tc>
          <w:tcPr>
            <w:tcW w:w="3356" w:type="dxa"/>
            <w:vAlign w:val="center"/>
          </w:tcPr>
          <w:p w14:paraId="270AA0C4" w14:textId="77777777" w:rsidR="00A2129D" w:rsidRDefault="00761760">
            <w:r>
              <w:t>35.45</w:t>
            </w:r>
          </w:p>
        </w:tc>
      </w:tr>
      <w:tr w:rsidR="00A2129D" w14:paraId="30F0BE20" w14:textId="77777777">
        <w:tc>
          <w:tcPr>
            <w:tcW w:w="690" w:type="dxa"/>
            <w:vMerge/>
            <w:vAlign w:val="center"/>
          </w:tcPr>
          <w:p w14:paraId="1BB7BF2A" w14:textId="77777777" w:rsidR="00A2129D" w:rsidRDefault="00A2129D"/>
        </w:tc>
        <w:tc>
          <w:tcPr>
            <w:tcW w:w="1992" w:type="dxa"/>
            <w:vAlign w:val="center"/>
          </w:tcPr>
          <w:p w14:paraId="732D6F25" w14:textId="77777777" w:rsidR="00A2129D" w:rsidRDefault="00761760">
            <w:r>
              <w:t>1013@15</w:t>
            </w:r>
          </w:p>
        </w:tc>
        <w:tc>
          <w:tcPr>
            <w:tcW w:w="3186" w:type="dxa"/>
            <w:vAlign w:val="center"/>
          </w:tcPr>
          <w:p w14:paraId="310DC3D2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781E1FFC" w14:textId="77777777" w:rsidR="00A2129D" w:rsidRDefault="00761760">
            <w:r>
              <w:t>14.4</w:t>
            </w:r>
          </w:p>
        </w:tc>
        <w:tc>
          <w:tcPr>
            <w:tcW w:w="3356" w:type="dxa"/>
            <w:vAlign w:val="center"/>
          </w:tcPr>
          <w:p w14:paraId="36BDF870" w14:textId="77777777" w:rsidR="00A2129D" w:rsidRDefault="00761760">
            <w:r>
              <w:t>35.65</w:t>
            </w:r>
          </w:p>
        </w:tc>
      </w:tr>
      <w:tr w:rsidR="00A2129D" w14:paraId="1AE9F6D8" w14:textId="77777777">
        <w:tc>
          <w:tcPr>
            <w:tcW w:w="690" w:type="dxa"/>
            <w:vMerge/>
            <w:vAlign w:val="center"/>
          </w:tcPr>
          <w:p w14:paraId="1EBA9882" w14:textId="77777777" w:rsidR="00A2129D" w:rsidRDefault="00A2129D"/>
        </w:tc>
        <w:tc>
          <w:tcPr>
            <w:tcW w:w="1992" w:type="dxa"/>
            <w:vAlign w:val="center"/>
          </w:tcPr>
          <w:p w14:paraId="7779869E" w14:textId="77777777" w:rsidR="00A2129D" w:rsidRDefault="00761760">
            <w:r>
              <w:t>1014@15</w:t>
            </w:r>
          </w:p>
        </w:tc>
        <w:tc>
          <w:tcPr>
            <w:tcW w:w="3186" w:type="dxa"/>
            <w:vAlign w:val="center"/>
          </w:tcPr>
          <w:p w14:paraId="0C2E61F9" w14:textId="77777777" w:rsidR="00A2129D" w:rsidRDefault="00761760">
            <w:r>
              <w:t>主卧室</w:t>
            </w:r>
          </w:p>
        </w:tc>
        <w:tc>
          <w:tcPr>
            <w:tcW w:w="1075" w:type="dxa"/>
            <w:vAlign w:val="center"/>
          </w:tcPr>
          <w:p w14:paraId="6A71499F" w14:textId="77777777" w:rsidR="00A2129D" w:rsidRDefault="00761760">
            <w:r>
              <w:t>14.3</w:t>
            </w:r>
          </w:p>
        </w:tc>
        <w:tc>
          <w:tcPr>
            <w:tcW w:w="3356" w:type="dxa"/>
            <w:vAlign w:val="center"/>
          </w:tcPr>
          <w:p w14:paraId="1722537F" w14:textId="77777777" w:rsidR="00A2129D" w:rsidRDefault="00761760">
            <w:r>
              <w:t>35.66</w:t>
            </w:r>
          </w:p>
        </w:tc>
      </w:tr>
      <w:tr w:rsidR="00A2129D" w14:paraId="7C3D6347" w14:textId="77777777">
        <w:tc>
          <w:tcPr>
            <w:tcW w:w="690" w:type="dxa"/>
            <w:vMerge/>
            <w:vAlign w:val="center"/>
          </w:tcPr>
          <w:p w14:paraId="1CAF8FCB" w14:textId="77777777" w:rsidR="00A2129D" w:rsidRDefault="00A2129D"/>
        </w:tc>
        <w:tc>
          <w:tcPr>
            <w:tcW w:w="1992" w:type="dxa"/>
            <w:vAlign w:val="center"/>
          </w:tcPr>
          <w:p w14:paraId="162C11A0" w14:textId="77777777" w:rsidR="00A2129D" w:rsidRDefault="00761760">
            <w:r>
              <w:t>1015@15</w:t>
            </w:r>
          </w:p>
        </w:tc>
        <w:tc>
          <w:tcPr>
            <w:tcW w:w="3186" w:type="dxa"/>
            <w:vAlign w:val="center"/>
          </w:tcPr>
          <w:p w14:paraId="33ACE76A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0B36A182" w14:textId="77777777" w:rsidR="00A2129D" w:rsidRDefault="00761760">
            <w:r>
              <w:t>12.5</w:t>
            </w:r>
          </w:p>
        </w:tc>
        <w:tc>
          <w:tcPr>
            <w:tcW w:w="3356" w:type="dxa"/>
            <w:vAlign w:val="center"/>
          </w:tcPr>
          <w:p w14:paraId="49DE9D17" w14:textId="77777777" w:rsidR="00A2129D" w:rsidRDefault="00761760">
            <w:r>
              <w:t>34.87</w:t>
            </w:r>
          </w:p>
        </w:tc>
      </w:tr>
      <w:tr w:rsidR="00A2129D" w14:paraId="2E81C5E8" w14:textId="77777777">
        <w:tc>
          <w:tcPr>
            <w:tcW w:w="690" w:type="dxa"/>
            <w:vMerge/>
            <w:vAlign w:val="center"/>
          </w:tcPr>
          <w:p w14:paraId="5A169885" w14:textId="77777777" w:rsidR="00A2129D" w:rsidRDefault="00A2129D"/>
        </w:tc>
        <w:tc>
          <w:tcPr>
            <w:tcW w:w="1992" w:type="dxa"/>
            <w:vAlign w:val="center"/>
          </w:tcPr>
          <w:p w14:paraId="2FE61EBA" w14:textId="77777777" w:rsidR="00A2129D" w:rsidRDefault="00761760">
            <w:r>
              <w:t>1016@15</w:t>
            </w:r>
          </w:p>
        </w:tc>
        <w:tc>
          <w:tcPr>
            <w:tcW w:w="3186" w:type="dxa"/>
            <w:vAlign w:val="center"/>
          </w:tcPr>
          <w:p w14:paraId="2A359B71" w14:textId="77777777" w:rsidR="00A2129D" w:rsidRDefault="00761760">
            <w:r>
              <w:t>次卧室</w:t>
            </w:r>
          </w:p>
        </w:tc>
        <w:tc>
          <w:tcPr>
            <w:tcW w:w="1075" w:type="dxa"/>
            <w:vAlign w:val="center"/>
          </w:tcPr>
          <w:p w14:paraId="6598F7AB" w14:textId="77777777" w:rsidR="00A2129D" w:rsidRDefault="00761760">
            <w:r>
              <w:t>12.5</w:t>
            </w:r>
          </w:p>
        </w:tc>
        <w:tc>
          <w:tcPr>
            <w:tcW w:w="3356" w:type="dxa"/>
            <w:vAlign w:val="center"/>
          </w:tcPr>
          <w:p w14:paraId="38624F1C" w14:textId="77777777" w:rsidR="00A2129D" w:rsidRDefault="00761760">
            <w:r>
              <w:t>35.09</w:t>
            </w:r>
          </w:p>
        </w:tc>
      </w:tr>
      <w:tr w:rsidR="00A2129D" w14:paraId="7DB52DBF" w14:textId="77777777">
        <w:tc>
          <w:tcPr>
            <w:tcW w:w="690" w:type="dxa"/>
            <w:vMerge/>
            <w:vAlign w:val="center"/>
          </w:tcPr>
          <w:p w14:paraId="43921BDD" w14:textId="77777777" w:rsidR="00A2129D" w:rsidRDefault="00A2129D"/>
        </w:tc>
        <w:tc>
          <w:tcPr>
            <w:tcW w:w="1992" w:type="dxa"/>
            <w:vAlign w:val="center"/>
          </w:tcPr>
          <w:p w14:paraId="5743CB2B" w14:textId="77777777" w:rsidR="00A2129D" w:rsidRDefault="00761760">
            <w:r>
              <w:t>1019@15</w:t>
            </w:r>
          </w:p>
        </w:tc>
        <w:tc>
          <w:tcPr>
            <w:tcW w:w="3186" w:type="dxa"/>
            <w:vAlign w:val="center"/>
          </w:tcPr>
          <w:p w14:paraId="5ED62150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57C8DB18" w14:textId="77777777" w:rsidR="00A2129D" w:rsidRDefault="00761760">
            <w:r>
              <w:t>11.8</w:t>
            </w:r>
          </w:p>
        </w:tc>
        <w:tc>
          <w:tcPr>
            <w:tcW w:w="3356" w:type="dxa"/>
            <w:vAlign w:val="center"/>
          </w:tcPr>
          <w:p w14:paraId="4F8A0A2D" w14:textId="77777777" w:rsidR="00A2129D" w:rsidRDefault="00761760">
            <w:r>
              <w:t>34.98</w:t>
            </w:r>
          </w:p>
        </w:tc>
      </w:tr>
      <w:tr w:rsidR="00A2129D" w14:paraId="5D4AFD2A" w14:textId="77777777">
        <w:tc>
          <w:tcPr>
            <w:tcW w:w="690" w:type="dxa"/>
            <w:vMerge/>
            <w:vAlign w:val="center"/>
          </w:tcPr>
          <w:p w14:paraId="2AA8EA94" w14:textId="77777777" w:rsidR="00A2129D" w:rsidRDefault="00A2129D"/>
        </w:tc>
        <w:tc>
          <w:tcPr>
            <w:tcW w:w="1992" w:type="dxa"/>
            <w:vAlign w:val="center"/>
          </w:tcPr>
          <w:p w14:paraId="2D3C02B6" w14:textId="77777777" w:rsidR="00A2129D" w:rsidRDefault="00761760">
            <w:r>
              <w:t>1020@15</w:t>
            </w:r>
          </w:p>
        </w:tc>
        <w:tc>
          <w:tcPr>
            <w:tcW w:w="3186" w:type="dxa"/>
            <w:vAlign w:val="center"/>
          </w:tcPr>
          <w:p w14:paraId="7240DCE0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3D6678A2" w14:textId="77777777" w:rsidR="00A2129D" w:rsidRDefault="00761760">
            <w:r>
              <w:t>11.8</w:t>
            </w:r>
          </w:p>
        </w:tc>
        <w:tc>
          <w:tcPr>
            <w:tcW w:w="3356" w:type="dxa"/>
            <w:vAlign w:val="center"/>
          </w:tcPr>
          <w:p w14:paraId="1F2EB10D" w14:textId="77777777" w:rsidR="00A2129D" w:rsidRDefault="00761760">
            <w:r>
              <w:t>35.11</w:t>
            </w:r>
          </w:p>
        </w:tc>
      </w:tr>
      <w:tr w:rsidR="00A2129D" w14:paraId="1D050CC5" w14:textId="77777777">
        <w:tc>
          <w:tcPr>
            <w:tcW w:w="690" w:type="dxa"/>
            <w:vMerge/>
            <w:vAlign w:val="center"/>
          </w:tcPr>
          <w:p w14:paraId="20DF0C00" w14:textId="77777777" w:rsidR="00A2129D" w:rsidRDefault="00A2129D"/>
        </w:tc>
        <w:tc>
          <w:tcPr>
            <w:tcW w:w="1992" w:type="dxa"/>
            <w:vAlign w:val="center"/>
          </w:tcPr>
          <w:p w14:paraId="27DC2A60" w14:textId="77777777" w:rsidR="00A2129D" w:rsidRDefault="00761760">
            <w:r>
              <w:t>1021@15</w:t>
            </w:r>
          </w:p>
        </w:tc>
        <w:tc>
          <w:tcPr>
            <w:tcW w:w="3186" w:type="dxa"/>
            <w:vAlign w:val="center"/>
          </w:tcPr>
          <w:p w14:paraId="44527E90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2BCE446A" w14:textId="77777777" w:rsidR="00A2129D" w:rsidRDefault="00761760">
            <w:r>
              <w:t>10.9</w:t>
            </w:r>
          </w:p>
        </w:tc>
        <w:tc>
          <w:tcPr>
            <w:tcW w:w="3356" w:type="dxa"/>
            <w:vAlign w:val="center"/>
          </w:tcPr>
          <w:p w14:paraId="232351C7" w14:textId="77777777" w:rsidR="00A2129D" w:rsidRDefault="00761760">
            <w:r>
              <w:t>33.32</w:t>
            </w:r>
          </w:p>
        </w:tc>
      </w:tr>
      <w:tr w:rsidR="00A2129D" w14:paraId="78084327" w14:textId="77777777">
        <w:tc>
          <w:tcPr>
            <w:tcW w:w="690" w:type="dxa"/>
            <w:vMerge/>
            <w:vAlign w:val="center"/>
          </w:tcPr>
          <w:p w14:paraId="65C7B45C" w14:textId="77777777" w:rsidR="00A2129D" w:rsidRDefault="00A2129D"/>
        </w:tc>
        <w:tc>
          <w:tcPr>
            <w:tcW w:w="1992" w:type="dxa"/>
            <w:vAlign w:val="center"/>
          </w:tcPr>
          <w:p w14:paraId="395F229C" w14:textId="77777777" w:rsidR="00A2129D" w:rsidRDefault="00761760">
            <w:r>
              <w:t>1022@15</w:t>
            </w:r>
          </w:p>
        </w:tc>
        <w:tc>
          <w:tcPr>
            <w:tcW w:w="3186" w:type="dxa"/>
            <w:vAlign w:val="center"/>
          </w:tcPr>
          <w:p w14:paraId="11BF97D0" w14:textId="77777777" w:rsidR="00A2129D" w:rsidRDefault="00761760">
            <w:r>
              <w:t>书房</w:t>
            </w:r>
          </w:p>
        </w:tc>
        <w:tc>
          <w:tcPr>
            <w:tcW w:w="1075" w:type="dxa"/>
            <w:vAlign w:val="center"/>
          </w:tcPr>
          <w:p w14:paraId="7E2FB191" w14:textId="77777777" w:rsidR="00A2129D" w:rsidRDefault="00761760">
            <w:r>
              <w:t>10.9</w:t>
            </w:r>
          </w:p>
        </w:tc>
        <w:tc>
          <w:tcPr>
            <w:tcW w:w="3356" w:type="dxa"/>
            <w:vAlign w:val="center"/>
          </w:tcPr>
          <w:p w14:paraId="06BC11EC" w14:textId="77777777" w:rsidR="00A2129D" w:rsidRDefault="00761760">
            <w:r>
              <w:t>34.58</w:t>
            </w:r>
          </w:p>
        </w:tc>
      </w:tr>
      <w:tr w:rsidR="00A2129D" w14:paraId="2FE0D5EB" w14:textId="77777777">
        <w:tc>
          <w:tcPr>
            <w:tcW w:w="690" w:type="dxa"/>
            <w:vMerge/>
            <w:vAlign w:val="center"/>
          </w:tcPr>
          <w:p w14:paraId="700526C0" w14:textId="77777777" w:rsidR="00A2129D" w:rsidRDefault="00A2129D"/>
        </w:tc>
        <w:tc>
          <w:tcPr>
            <w:tcW w:w="1992" w:type="dxa"/>
            <w:vAlign w:val="center"/>
          </w:tcPr>
          <w:p w14:paraId="10AC900F" w14:textId="77777777" w:rsidR="00A2129D" w:rsidRDefault="00761760">
            <w:r>
              <w:t>1023@15</w:t>
            </w:r>
          </w:p>
        </w:tc>
        <w:tc>
          <w:tcPr>
            <w:tcW w:w="3186" w:type="dxa"/>
            <w:vAlign w:val="center"/>
          </w:tcPr>
          <w:p w14:paraId="471F501D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17513903" w14:textId="77777777" w:rsidR="00A2129D" w:rsidRDefault="00761760">
            <w:r>
              <w:t>9.1</w:t>
            </w:r>
          </w:p>
        </w:tc>
        <w:tc>
          <w:tcPr>
            <w:tcW w:w="3356" w:type="dxa"/>
            <w:vAlign w:val="center"/>
          </w:tcPr>
          <w:p w14:paraId="2204DEB7" w14:textId="77777777" w:rsidR="00A2129D" w:rsidRDefault="00761760">
            <w:r>
              <w:t>35.06</w:t>
            </w:r>
          </w:p>
        </w:tc>
      </w:tr>
      <w:tr w:rsidR="00A2129D" w14:paraId="762A4E11" w14:textId="77777777">
        <w:tc>
          <w:tcPr>
            <w:tcW w:w="690" w:type="dxa"/>
            <w:vMerge/>
            <w:vAlign w:val="center"/>
          </w:tcPr>
          <w:p w14:paraId="5F7B5E21" w14:textId="77777777" w:rsidR="00A2129D" w:rsidRDefault="00A2129D"/>
        </w:tc>
        <w:tc>
          <w:tcPr>
            <w:tcW w:w="1992" w:type="dxa"/>
            <w:vAlign w:val="center"/>
          </w:tcPr>
          <w:p w14:paraId="1AD6F5F3" w14:textId="77777777" w:rsidR="00A2129D" w:rsidRDefault="00761760">
            <w:r>
              <w:t>1024@15</w:t>
            </w:r>
          </w:p>
        </w:tc>
        <w:tc>
          <w:tcPr>
            <w:tcW w:w="3186" w:type="dxa"/>
            <w:vAlign w:val="center"/>
          </w:tcPr>
          <w:p w14:paraId="43A63C93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5B6EB050" w14:textId="77777777" w:rsidR="00A2129D" w:rsidRDefault="00761760">
            <w:r>
              <w:t>9.1</w:t>
            </w:r>
          </w:p>
        </w:tc>
        <w:tc>
          <w:tcPr>
            <w:tcW w:w="3356" w:type="dxa"/>
            <w:vAlign w:val="center"/>
          </w:tcPr>
          <w:p w14:paraId="406ECFE5" w14:textId="77777777" w:rsidR="00A2129D" w:rsidRDefault="00761760">
            <w:r>
              <w:t>35.05</w:t>
            </w:r>
          </w:p>
        </w:tc>
      </w:tr>
      <w:tr w:rsidR="00A2129D" w14:paraId="7AE1AD7E" w14:textId="77777777">
        <w:tc>
          <w:tcPr>
            <w:tcW w:w="690" w:type="dxa"/>
            <w:vMerge/>
            <w:vAlign w:val="center"/>
          </w:tcPr>
          <w:p w14:paraId="5001E620" w14:textId="77777777" w:rsidR="00A2129D" w:rsidRDefault="00A2129D"/>
        </w:tc>
        <w:tc>
          <w:tcPr>
            <w:tcW w:w="1992" w:type="dxa"/>
            <w:vAlign w:val="center"/>
          </w:tcPr>
          <w:p w14:paraId="73E62E84" w14:textId="77777777" w:rsidR="00A2129D" w:rsidRDefault="00761760">
            <w:r>
              <w:t>1027@15</w:t>
            </w:r>
          </w:p>
        </w:tc>
        <w:tc>
          <w:tcPr>
            <w:tcW w:w="3186" w:type="dxa"/>
            <w:vAlign w:val="center"/>
          </w:tcPr>
          <w:p w14:paraId="60937670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14338387" w14:textId="77777777" w:rsidR="00A2129D" w:rsidRDefault="00761760">
            <w:r>
              <w:t>5.8</w:t>
            </w:r>
          </w:p>
        </w:tc>
        <w:tc>
          <w:tcPr>
            <w:tcW w:w="3356" w:type="dxa"/>
            <w:vAlign w:val="center"/>
          </w:tcPr>
          <w:p w14:paraId="1749878B" w14:textId="77777777" w:rsidR="00A2129D" w:rsidRDefault="00761760">
            <w:r>
              <w:t>34.76</w:t>
            </w:r>
          </w:p>
        </w:tc>
      </w:tr>
      <w:tr w:rsidR="00A2129D" w14:paraId="6D53693D" w14:textId="77777777">
        <w:tc>
          <w:tcPr>
            <w:tcW w:w="690" w:type="dxa"/>
            <w:vMerge/>
            <w:vAlign w:val="center"/>
          </w:tcPr>
          <w:p w14:paraId="3EC9BE59" w14:textId="77777777" w:rsidR="00A2129D" w:rsidRDefault="00A2129D"/>
        </w:tc>
        <w:tc>
          <w:tcPr>
            <w:tcW w:w="1992" w:type="dxa"/>
            <w:vAlign w:val="center"/>
          </w:tcPr>
          <w:p w14:paraId="5C9834AC" w14:textId="77777777" w:rsidR="00A2129D" w:rsidRDefault="00761760">
            <w:r>
              <w:t>1028@15</w:t>
            </w:r>
          </w:p>
        </w:tc>
        <w:tc>
          <w:tcPr>
            <w:tcW w:w="3186" w:type="dxa"/>
            <w:vAlign w:val="center"/>
          </w:tcPr>
          <w:p w14:paraId="56298A3E" w14:textId="77777777" w:rsidR="00A2129D" w:rsidRDefault="00761760">
            <w:r>
              <w:t>厨房</w:t>
            </w:r>
          </w:p>
        </w:tc>
        <w:tc>
          <w:tcPr>
            <w:tcW w:w="1075" w:type="dxa"/>
            <w:vAlign w:val="center"/>
          </w:tcPr>
          <w:p w14:paraId="12A94B9C" w14:textId="77777777" w:rsidR="00A2129D" w:rsidRDefault="00761760">
            <w:r>
              <w:t>5.8</w:t>
            </w:r>
          </w:p>
        </w:tc>
        <w:tc>
          <w:tcPr>
            <w:tcW w:w="3356" w:type="dxa"/>
            <w:vAlign w:val="center"/>
          </w:tcPr>
          <w:p w14:paraId="03C66668" w14:textId="77777777" w:rsidR="00A2129D" w:rsidRDefault="00761760">
            <w:r>
              <w:t>34.82</w:t>
            </w:r>
          </w:p>
        </w:tc>
      </w:tr>
      <w:tr w:rsidR="00A2129D" w14:paraId="4A68D548" w14:textId="77777777">
        <w:tc>
          <w:tcPr>
            <w:tcW w:w="690" w:type="dxa"/>
            <w:vMerge/>
            <w:vAlign w:val="center"/>
          </w:tcPr>
          <w:p w14:paraId="33F9319C" w14:textId="77777777" w:rsidR="00A2129D" w:rsidRDefault="00A2129D"/>
        </w:tc>
        <w:tc>
          <w:tcPr>
            <w:tcW w:w="1992" w:type="dxa"/>
            <w:vAlign w:val="center"/>
          </w:tcPr>
          <w:p w14:paraId="79F10F9A" w14:textId="77777777" w:rsidR="00A2129D" w:rsidRDefault="00761760">
            <w:r>
              <w:t>1031@15</w:t>
            </w:r>
          </w:p>
        </w:tc>
        <w:tc>
          <w:tcPr>
            <w:tcW w:w="3186" w:type="dxa"/>
            <w:vAlign w:val="center"/>
          </w:tcPr>
          <w:p w14:paraId="2FF0704C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3610D612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3EF14ECD" w14:textId="77777777" w:rsidR="00A2129D" w:rsidRDefault="00761760">
            <w:r>
              <w:t>28.54</w:t>
            </w:r>
          </w:p>
        </w:tc>
      </w:tr>
      <w:tr w:rsidR="00A2129D" w14:paraId="7FCC10D3" w14:textId="77777777">
        <w:tc>
          <w:tcPr>
            <w:tcW w:w="690" w:type="dxa"/>
            <w:vMerge/>
            <w:vAlign w:val="center"/>
          </w:tcPr>
          <w:p w14:paraId="32CAF796" w14:textId="77777777" w:rsidR="00A2129D" w:rsidRDefault="00A2129D"/>
        </w:tc>
        <w:tc>
          <w:tcPr>
            <w:tcW w:w="1992" w:type="dxa"/>
            <w:vAlign w:val="center"/>
          </w:tcPr>
          <w:p w14:paraId="2F88F376" w14:textId="77777777" w:rsidR="00A2129D" w:rsidRDefault="00761760">
            <w:r>
              <w:t>1032@15</w:t>
            </w:r>
          </w:p>
        </w:tc>
        <w:tc>
          <w:tcPr>
            <w:tcW w:w="3186" w:type="dxa"/>
            <w:vAlign w:val="center"/>
          </w:tcPr>
          <w:p w14:paraId="33F0B1A9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33DC7849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2BFF64D5" w14:textId="77777777" w:rsidR="00A2129D" w:rsidRDefault="00761760">
            <w:r>
              <w:t>27.09</w:t>
            </w:r>
          </w:p>
        </w:tc>
      </w:tr>
      <w:tr w:rsidR="00A2129D" w14:paraId="69849C27" w14:textId="77777777">
        <w:tc>
          <w:tcPr>
            <w:tcW w:w="690" w:type="dxa"/>
            <w:vMerge/>
            <w:vAlign w:val="center"/>
          </w:tcPr>
          <w:p w14:paraId="52AE5980" w14:textId="77777777" w:rsidR="00A2129D" w:rsidRDefault="00A2129D"/>
        </w:tc>
        <w:tc>
          <w:tcPr>
            <w:tcW w:w="1992" w:type="dxa"/>
            <w:vAlign w:val="center"/>
          </w:tcPr>
          <w:p w14:paraId="05AC5E3E" w14:textId="77777777" w:rsidR="00A2129D" w:rsidRDefault="00761760">
            <w:r>
              <w:t>1033@15</w:t>
            </w:r>
          </w:p>
        </w:tc>
        <w:tc>
          <w:tcPr>
            <w:tcW w:w="3186" w:type="dxa"/>
            <w:vAlign w:val="center"/>
          </w:tcPr>
          <w:p w14:paraId="40A822BA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0D4907E0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45BFC8BC" w14:textId="77777777" w:rsidR="00A2129D" w:rsidRDefault="00761760">
            <w:r>
              <w:t>27.08</w:t>
            </w:r>
          </w:p>
        </w:tc>
      </w:tr>
      <w:tr w:rsidR="00A2129D" w14:paraId="3FFF5498" w14:textId="77777777">
        <w:tc>
          <w:tcPr>
            <w:tcW w:w="690" w:type="dxa"/>
            <w:vMerge/>
            <w:vAlign w:val="center"/>
          </w:tcPr>
          <w:p w14:paraId="1F67656D" w14:textId="77777777" w:rsidR="00A2129D" w:rsidRDefault="00A2129D"/>
        </w:tc>
        <w:tc>
          <w:tcPr>
            <w:tcW w:w="1992" w:type="dxa"/>
            <w:vAlign w:val="center"/>
          </w:tcPr>
          <w:p w14:paraId="5CAAD798" w14:textId="77777777" w:rsidR="00A2129D" w:rsidRDefault="00761760">
            <w:r>
              <w:t>1034@15</w:t>
            </w:r>
          </w:p>
        </w:tc>
        <w:tc>
          <w:tcPr>
            <w:tcW w:w="3186" w:type="dxa"/>
            <w:vAlign w:val="center"/>
          </w:tcPr>
          <w:p w14:paraId="211DC99F" w14:textId="77777777" w:rsidR="00A2129D" w:rsidRDefault="00761760">
            <w:r>
              <w:t>封闭阳台</w:t>
            </w:r>
          </w:p>
        </w:tc>
        <w:tc>
          <w:tcPr>
            <w:tcW w:w="1075" w:type="dxa"/>
            <w:vAlign w:val="center"/>
          </w:tcPr>
          <w:p w14:paraId="0ECCA5B7" w14:textId="77777777" w:rsidR="00A2129D" w:rsidRDefault="00761760">
            <w:r>
              <w:t>5.0</w:t>
            </w:r>
          </w:p>
        </w:tc>
        <w:tc>
          <w:tcPr>
            <w:tcW w:w="3356" w:type="dxa"/>
            <w:vAlign w:val="center"/>
          </w:tcPr>
          <w:p w14:paraId="5BFE25DC" w14:textId="77777777" w:rsidR="00A2129D" w:rsidRDefault="00761760">
            <w:r>
              <w:t>28.52</w:t>
            </w:r>
          </w:p>
        </w:tc>
      </w:tr>
      <w:tr w:rsidR="00A2129D" w14:paraId="5298A20C" w14:textId="77777777">
        <w:tc>
          <w:tcPr>
            <w:tcW w:w="690" w:type="dxa"/>
            <w:vMerge/>
            <w:vAlign w:val="center"/>
          </w:tcPr>
          <w:p w14:paraId="415D25BB" w14:textId="77777777" w:rsidR="00A2129D" w:rsidRDefault="00A2129D"/>
        </w:tc>
        <w:tc>
          <w:tcPr>
            <w:tcW w:w="1992" w:type="dxa"/>
            <w:vAlign w:val="center"/>
          </w:tcPr>
          <w:p w14:paraId="2D7D60F5" w14:textId="77777777" w:rsidR="00A2129D" w:rsidRDefault="00761760">
            <w:r>
              <w:t>1043@15</w:t>
            </w:r>
          </w:p>
        </w:tc>
        <w:tc>
          <w:tcPr>
            <w:tcW w:w="3186" w:type="dxa"/>
            <w:vAlign w:val="center"/>
          </w:tcPr>
          <w:p w14:paraId="3DFD71AB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3EFE7EB8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44502B44" w14:textId="77777777" w:rsidR="00A2129D" w:rsidRDefault="00761760">
            <w:r>
              <w:t>36.74</w:t>
            </w:r>
          </w:p>
        </w:tc>
      </w:tr>
      <w:tr w:rsidR="00A2129D" w14:paraId="0B987761" w14:textId="77777777">
        <w:tc>
          <w:tcPr>
            <w:tcW w:w="690" w:type="dxa"/>
            <w:vMerge/>
            <w:vAlign w:val="center"/>
          </w:tcPr>
          <w:p w14:paraId="448D981A" w14:textId="77777777" w:rsidR="00A2129D" w:rsidRDefault="00A2129D"/>
        </w:tc>
        <w:tc>
          <w:tcPr>
            <w:tcW w:w="1992" w:type="dxa"/>
            <w:vAlign w:val="center"/>
          </w:tcPr>
          <w:p w14:paraId="0710ECF3" w14:textId="77777777" w:rsidR="00A2129D" w:rsidRDefault="00761760">
            <w:r>
              <w:t>1044@15</w:t>
            </w:r>
          </w:p>
        </w:tc>
        <w:tc>
          <w:tcPr>
            <w:tcW w:w="3186" w:type="dxa"/>
            <w:vAlign w:val="center"/>
          </w:tcPr>
          <w:p w14:paraId="2F5ECF0A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63398547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30BADC0C" w14:textId="77777777" w:rsidR="00A2129D" w:rsidRDefault="00761760">
            <w:r>
              <w:t>36.69</w:t>
            </w:r>
          </w:p>
        </w:tc>
      </w:tr>
      <w:tr w:rsidR="00A2129D" w14:paraId="2F8FC206" w14:textId="77777777">
        <w:tc>
          <w:tcPr>
            <w:tcW w:w="690" w:type="dxa"/>
            <w:vMerge/>
            <w:vAlign w:val="center"/>
          </w:tcPr>
          <w:p w14:paraId="73286E7F" w14:textId="77777777" w:rsidR="00A2129D" w:rsidRDefault="00A2129D"/>
        </w:tc>
        <w:tc>
          <w:tcPr>
            <w:tcW w:w="1992" w:type="dxa"/>
            <w:vAlign w:val="center"/>
          </w:tcPr>
          <w:p w14:paraId="7123E90F" w14:textId="77777777" w:rsidR="00A2129D" w:rsidRDefault="00761760">
            <w:r>
              <w:t>1045@15</w:t>
            </w:r>
          </w:p>
        </w:tc>
        <w:tc>
          <w:tcPr>
            <w:tcW w:w="3186" w:type="dxa"/>
            <w:vAlign w:val="center"/>
          </w:tcPr>
          <w:p w14:paraId="09B0C616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5DABE12E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25EA7B7A" w14:textId="77777777" w:rsidR="00A2129D" w:rsidRDefault="00761760">
            <w:r>
              <w:t>36.71</w:t>
            </w:r>
          </w:p>
        </w:tc>
      </w:tr>
      <w:tr w:rsidR="00A2129D" w14:paraId="62BD260C" w14:textId="77777777">
        <w:tc>
          <w:tcPr>
            <w:tcW w:w="690" w:type="dxa"/>
            <w:vMerge/>
            <w:vAlign w:val="center"/>
          </w:tcPr>
          <w:p w14:paraId="39133DB1" w14:textId="77777777" w:rsidR="00A2129D" w:rsidRDefault="00A2129D"/>
        </w:tc>
        <w:tc>
          <w:tcPr>
            <w:tcW w:w="1992" w:type="dxa"/>
            <w:vAlign w:val="center"/>
          </w:tcPr>
          <w:p w14:paraId="32327D27" w14:textId="77777777" w:rsidR="00A2129D" w:rsidRDefault="00761760">
            <w:r>
              <w:t>1046@15</w:t>
            </w:r>
          </w:p>
        </w:tc>
        <w:tc>
          <w:tcPr>
            <w:tcW w:w="3186" w:type="dxa"/>
            <w:vAlign w:val="center"/>
          </w:tcPr>
          <w:p w14:paraId="55F81071" w14:textId="77777777" w:rsidR="00A2129D" w:rsidRDefault="00761760">
            <w:r>
              <w:t>电井</w:t>
            </w:r>
          </w:p>
        </w:tc>
        <w:tc>
          <w:tcPr>
            <w:tcW w:w="1075" w:type="dxa"/>
            <w:vAlign w:val="center"/>
          </w:tcPr>
          <w:p w14:paraId="289B9FA3" w14:textId="77777777" w:rsidR="00A2129D" w:rsidRDefault="00761760">
            <w:r>
              <w:t>1.1</w:t>
            </w:r>
          </w:p>
        </w:tc>
        <w:tc>
          <w:tcPr>
            <w:tcW w:w="3356" w:type="dxa"/>
            <w:vAlign w:val="center"/>
          </w:tcPr>
          <w:p w14:paraId="7547E8DC" w14:textId="77777777" w:rsidR="00A2129D" w:rsidRDefault="00761760">
            <w:r>
              <w:t>36.70</w:t>
            </w:r>
          </w:p>
        </w:tc>
      </w:tr>
      <w:tr w:rsidR="00A2129D" w14:paraId="6AE1DF8D" w14:textId="77777777">
        <w:tc>
          <w:tcPr>
            <w:tcW w:w="6943" w:type="dxa"/>
            <w:gridSpan w:val="4"/>
            <w:vAlign w:val="center"/>
          </w:tcPr>
          <w:p w14:paraId="0D698A61" w14:textId="77777777" w:rsidR="00A2129D" w:rsidRDefault="00761760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14:paraId="24EE73EC" w14:textId="77777777" w:rsidR="00A2129D" w:rsidRDefault="00761760">
            <w:r>
              <w:t>35.58%</w:t>
            </w:r>
          </w:p>
        </w:tc>
      </w:tr>
    </w:tbl>
    <w:p w14:paraId="764A149D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1" w:name="达标比例统计表"/>
      <w:bookmarkEnd w:id="50"/>
      <w:bookmarkEnd w:id="51"/>
    </w:p>
    <w:p w14:paraId="1305B68F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5D395899" w14:textId="77777777" w:rsidR="008E2A42" w:rsidRPr="00E14B7E" w:rsidRDefault="00A968A5" w:rsidP="00A968A5">
      <w:pPr>
        <w:pStyle w:val="1"/>
        <w:tabs>
          <w:tab w:val="left" w:pos="432"/>
        </w:tabs>
      </w:pPr>
      <w:bookmarkStart w:id="52" w:name="_Toc38892143"/>
      <w:r w:rsidRPr="00E14B7E">
        <w:rPr>
          <w:rFonts w:hint="eastAsia"/>
        </w:rPr>
        <w:t>结论</w:t>
      </w:r>
      <w:bookmarkEnd w:id="52"/>
    </w:p>
    <w:p w14:paraId="7C08DED0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3" w:name="达标百分比"/>
      <w:r w:rsidR="00481D85" w:rsidRPr="00E14B7E">
        <w:rPr>
          <w:rFonts w:hint="eastAsia"/>
          <w:lang w:val="en-US"/>
        </w:rPr>
        <w:t>35.58%</w:t>
      </w:r>
      <w:bookmarkEnd w:id="53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4" w:name="得分"/>
      <w:r w:rsidR="006006D2" w:rsidRPr="00E14B7E">
        <w:rPr>
          <w:rFonts w:hint="eastAsia"/>
          <w:lang w:val="en-US"/>
        </w:rPr>
        <w:t>2</w:t>
      </w:r>
      <w:bookmarkEnd w:id="54"/>
      <w:r w:rsidR="005B277A" w:rsidRPr="00E14B7E">
        <w:rPr>
          <w:rFonts w:hint="eastAsia"/>
          <w:lang w:val="en-US"/>
        </w:rPr>
        <w:t>分。</w:t>
      </w:r>
    </w:p>
    <w:p w14:paraId="7B58CDB7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5" w:name="附录"/>
    </w:p>
    <w:p w14:paraId="18D8E4F0" w14:textId="77777777" w:rsidR="00E14B7E" w:rsidRPr="00E14B7E" w:rsidRDefault="00E14B7E" w:rsidP="00E14B7E">
      <w:pPr>
        <w:pStyle w:val="1"/>
        <w:tabs>
          <w:tab w:val="left" w:pos="432"/>
        </w:tabs>
      </w:pPr>
      <w:bookmarkStart w:id="56" w:name="_Toc38892144"/>
      <w:r w:rsidRPr="00E14B7E">
        <w:rPr>
          <w:rFonts w:hint="eastAsia"/>
        </w:rPr>
        <w:lastRenderedPageBreak/>
        <w:t>附录</w:t>
      </w:r>
      <w:bookmarkEnd w:id="56"/>
    </w:p>
    <w:p w14:paraId="53D37D9D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[1001@1]</w:t>
      </w:r>
    </w:p>
    <w:p w14:paraId="7386D33D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54D00A0" wp14:editId="061DED12">
            <wp:extent cx="5667375" cy="36576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B7E2" w14:textId="77777777" w:rsidR="00E236A9" w:rsidRPr="001A6A96" w:rsidRDefault="00761760" w:rsidP="00790A17">
      <w:pPr>
        <w:jc w:val="center"/>
      </w:pPr>
      <w:r>
        <w:rPr>
          <w:rFonts w:hint="eastAsia"/>
        </w:rPr>
        <w:t>1001@1</w:t>
      </w:r>
      <w:r>
        <w:rPr>
          <w:rFonts w:hint="eastAsia"/>
        </w:rPr>
        <w:t>房间</w:t>
      </w:r>
      <w:r>
        <w:t>全年逐时温度图</w:t>
      </w:r>
    </w:p>
    <w:p w14:paraId="64352228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[1002@1]</w:t>
      </w:r>
    </w:p>
    <w:p w14:paraId="656C363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51C7114" wp14:editId="6F2AE62D">
            <wp:extent cx="5667375" cy="36576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7D198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1002@1</w:t>
      </w:r>
      <w:r>
        <w:rPr>
          <w:rFonts w:hint="eastAsia"/>
        </w:rPr>
        <w:t>房间</w:t>
      </w:r>
      <w:r>
        <w:t>全年逐时温度图</w:t>
      </w:r>
    </w:p>
    <w:p w14:paraId="40E054E3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[1003@1]</w:t>
      </w:r>
    </w:p>
    <w:p w14:paraId="792569CB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BCD4B5A" wp14:editId="6DD09109">
            <wp:extent cx="5667375" cy="36576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8F14" w14:textId="77777777" w:rsidR="00E236A9" w:rsidRPr="001A6A96" w:rsidRDefault="00761760" w:rsidP="00790A17">
      <w:pPr>
        <w:jc w:val="center"/>
      </w:pPr>
      <w:r>
        <w:rPr>
          <w:rFonts w:hint="eastAsia"/>
        </w:rPr>
        <w:t>1003@1</w:t>
      </w:r>
      <w:r>
        <w:rPr>
          <w:rFonts w:hint="eastAsia"/>
        </w:rPr>
        <w:t>房间</w:t>
      </w:r>
      <w:r>
        <w:t>全年逐时温度图</w:t>
      </w:r>
    </w:p>
    <w:p w14:paraId="7F75AF54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[1004@1]</w:t>
      </w:r>
    </w:p>
    <w:p w14:paraId="60D42B24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5590233" wp14:editId="72B64926">
            <wp:extent cx="5667375" cy="36576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E735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1004@1</w:t>
      </w:r>
      <w:r>
        <w:rPr>
          <w:rFonts w:hint="eastAsia"/>
        </w:rPr>
        <w:t>房间</w:t>
      </w:r>
      <w:r>
        <w:t>全年逐时温度图</w:t>
      </w:r>
    </w:p>
    <w:p w14:paraId="66BDC201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[1007@1]</w:t>
      </w:r>
    </w:p>
    <w:p w14:paraId="18C893D5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62122ED" wp14:editId="5045BC22">
            <wp:extent cx="5667375" cy="36576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0255" w14:textId="77777777" w:rsidR="00E236A9" w:rsidRPr="001A6A96" w:rsidRDefault="00761760" w:rsidP="00790A17">
      <w:pPr>
        <w:jc w:val="center"/>
      </w:pPr>
      <w:r>
        <w:rPr>
          <w:rFonts w:hint="eastAsia"/>
        </w:rPr>
        <w:t>1007@1</w:t>
      </w:r>
      <w:r>
        <w:rPr>
          <w:rFonts w:hint="eastAsia"/>
        </w:rPr>
        <w:t>房间</w:t>
      </w:r>
      <w:r>
        <w:t>全年逐时温度图</w:t>
      </w:r>
    </w:p>
    <w:p w14:paraId="50525A4F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[1008@1]</w:t>
      </w:r>
    </w:p>
    <w:p w14:paraId="025F63F7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E4F3C9F" wp14:editId="60D55230">
            <wp:extent cx="5667375" cy="36576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B75A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1008@1</w:t>
      </w:r>
      <w:r>
        <w:rPr>
          <w:rFonts w:hint="eastAsia"/>
        </w:rPr>
        <w:t>房间</w:t>
      </w:r>
      <w:r>
        <w:t>全年逐时温度图</w:t>
      </w:r>
    </w:p>
    <w:p w14:paraId="04A8A927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[1009@1]</w:t>
      </w:r>
    </w:p>
    <w:p w14:paraId="556E0326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2BEDEA4" wp14:editId="1F70264D">
            <wp:extent cx="5667375" cy="3657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BBAB" w14:textId="77777777" w:rsidR="00E236A9" w:rsidRPr="001A6A96" w:rsidRDefault="00761760" w:rsidP="00790A17">
      <w:pPr>
        <w:jc w:val="center"/>
      </w:pPr>
      <w:r>
        <w:rPr>
          <w:rFonts w:hint="eastAsia"/>
        </w:rPr>
        <w:t>1009@1</w:t>
      </w:r>
      <w:r>
        <w:rPr>
          <w:rFonts w:hint="eastAsia"/>
        </w:rPr>
        <w:t>房间</w:t>
      </w:r>
      <w:r>
        <w:t>全年逐时温度图</w:t>
      </w:r>
    </w:p>
    <w:p w14:paraId="3DDB7A6B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[1010@1]</w:t>
      </w:r>
    </w:p>
    <w:p w14:paraId="27F438E8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2C7A2107" wp14:editId="6451E734">
            <wp:extent cx="5667375" cy="3657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F48C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1010@1</w:t>
      </w:r>
      <w:r>
        <w:rPr>
          <w:rFonts w:hint="eastAsia"/>
        </w:rPr>
        <w:t>房间</w:t>
      </w:r>
      <w:r>
        <w:t>全年逐时温度图</w:t>
      </w:r>
    </w:p>
    <w:p w14:paraId="00AD77A7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[1011@1]</w:t>
      </w:r>
    </w:p>
    <w:p w14:paraId="19D3FE83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51F91AE" wp14:editId="1724873F">
            <wp:extent cx="5667375" cy="3657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ADF2" w14:textId="77777777" w:rsidR="00E236A9" w:rsidRPr="001A6A96" w:rsidRDefault="00761760" w:rsidP="00790A17">
      <w:pPr>
        <w:jc w:val="center"/>
      </w:pPr>
      <w:r>
        <w:rPr>
          <w:rFonts w:hint="eastAsia"/>
        </w:rPr>
        <w:t>1011@1</w:t>
      </w:r>
      <w:r>
        <w:rPr>
          <w:rFonts w:hint="eastAsia"/>
        </w:rPr>
        <w:t>房间</w:t>
      </w:r>
      <w:r>
        <w:t>全年逐时温度图</w:t>
      </w:r>
    </w:p>
    <w:p w14:paraId="113917C3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[1012@1]</w:t>
      </w:r>
    </w:p>
    <w:p w14:paraId="565152D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6F6536DA" wp14:editId="18F64787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6C2F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1012@1</w:t>
      </w:r>
      <w:r>
        <w:rPr>
          <w:rFonts w:hint="eastAsia"/>
        </w:rPr>
        <w:t>房间</w:t>
      </w:r>
      <w:r>
        <w:t>全年逐时温度图</w:t>
      </w:r>
    </w:p>
    <w:p w14:paraId="3E170BA2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[1013@1]</w:t>
      </w:r>
    </w:p>
    <w:p w14:paraId="15262769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B22C31C" wp14:editId="3FA3E46F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ADA6" w14:textId="77777777" w:rsidR="00E236A9" w:rsidRPr="001A6A96" w:rsidRDefault="00761760" w:rsidP="00790A17">
      <w:pPr>
        <w:jc w:val="center"/>
      </w:pPr>
      <w:r>
        <w:rPr>
          <w:rFonts w:hint="eastAsia"/>
        </w:rPr>
        <w:t>1013@1</w:t>
      </w:r>
      <w:r>
        <w:rPr>
          <w:rFonts w:hint="eastAsia"/>
        </w:rPr>
        <w:t>房间</w:t>
      </w:r>
      <w:r>
        <w:t>全年逐时温度图</w:t>
      </w:r>
    </w:p>
    <w:p w14:paraId="0E8CB697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[1014@1]</w:t>
      </w:r>
    </w:p>
    <w:p w14:paraId="474566F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D7F594F" wp14:editId="6991DD26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0C35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1014@1</w:t>
      </w:r>
      <w:r>
        <w:rPr>
          <w:rFonts w:hint="eastAsia"/>
        </w:rPr>
        <w:t>房间</w:t>
      </w:r>
      <w:r>
        <w:t>全年逐时温度图</w:t>
      </w:r>
    </w:p>
    <w:p w14:paraId="0D60333C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[1015@1]</w:t>
      </w:r>
    </w:p>
    <w:p w14:paraId="3E9A407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BDDF684" wp14:editId="2D46D529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F901" w14:textId="77777777" w:rsidR="00E236A9" w:rsidRPr="001A6A96" w:rsidRDefault="00761760" w:rsidP="00790A17">
      <w:pPr>
        <w:jc w:val="center"/>
      </w:pPr>
      <w:r>
        <w:rPr>
          <w:rFonts w:hint="eastAsia"/>
        </w:rPr>
        <w:t>1015@1</w:t>
      </w:r>
      <w:r>
        <w:rPr>
          <w:rFonts w:hint="eastAsia"/>
        </w:rPr>
        <w:t>房间</w:t>
      </w:r>
      <w:r>
        <w:t>全年逐时温度图</w:t>
      </w:r>
    </w:p>
    <w:p w14:paraId="26AB7FEB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[1016@1]</w:t>
      </w:r>
    </w:p>
    <w:p w14:paraId="1C572B12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16C4A02" wp14:editId="025FE67A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1D11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1016@1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6C93F29C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[1019@1]</w:t>
      </w:r>
    </w:p>
    <w:p w14:paraId="02CF37EC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4198F31" wp14:editId="53971F79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05EA" w14:textId="77777777" w:rsidR="00E236A9" w:rsidRPr="001A6A96" w:rsidRDefault="00761760" w:rsidP="00790A17">
      <w:pPr>
        <w:jc w:val="center"/>
      </w:pPr>
      <w:r>
        <w:rPr>
          <w:rFonts w:hint="eastAsia"/>
        </w:rPr>
        <w:t>1019@1</w:t>
      </w:r>
      <w:r>
        <w:rPr>
          <w:rFonts w:hint="eastAsia"/>
        </w:rPr>
        <w:t>房间</w:t>
      </w:r>
      <w:r>
        <w:t>全年逐时温度图</w:t>
      </w:r>
    </w:p>
    <w:p w14:paraId="566CD027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[1020@1]</w:t>
      </w:r>
    </w:p>
    <w:p w14:paraId="277A5976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679F392D" wp14:editId="6261537B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CFEC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1020@1</w:t>
      </w:r>
      <w:r>
        <w:rPr>
          <w:rFonts w:hint="eastAsia"/>
        </w:rPr>
        <w:t>房间</w:t>
      </w:r>
      <w:r>
        <w:t>全年逐时温度图</w:t>
      </w:r>
    </w:p>
    <w:p w14:paraId="35235239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[1021@1]</w:t>
      </w:r>
    </w:p>
    <w:p w14:paraId="2716251B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ACC713F" wp14:editId="20215661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52D4" w14:textId="77777777" w:rsidR="00E236A9" w:rsidRPr="001A6A96" w:rsidRDefault="00761760" w:rsidP="00790A17">
      <w:pPr>
        <w:jc w:val="center"/>
      </w:pPr>
      <w:r>
        <w:rPr>
          <w:rFonts w:hint="eastAsia"/>
        </w:rPr>
        <w:t>1021@1</w:t>
      </w:r>
      <w:r>
        <w:rPr>
          <w:rFonts w:hint="eastAsia"/>
        </w:rPr>
        <w:t>房间</w:t>
      </w:r>
      <w:r>
        <w:t>全年逐时温度图</w:t>
      </w:r>
    </w:p>
    <w:p w14:paraId="16685693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[1022@1]</w:t>
      </w:r>
    </w:p>
    <w:p w14:paraId="3BCE0AC9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9FB8E92" wp14:editId="02994DE3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A280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1022@1</w:t>
      </w:r>
      <w:r>
        <w:rPr>
          <w:rFonts w:hint="eastAsia"/>
        </w:rPr>
        <w:t>房间</w:t>
      </w:r>
      <w:r>
        <w:t>全年逐时温度图</w:t>
      </w:r>
    </w:p>
    <w:p w14:paraId="63E6EE67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[1023@1]</w:t>
      </w:r>
    </w:p>
    <w:p w14:paraId="2D54C075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E4D9E95" wp14:editId="12C99EEA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1695" w14:textId="77777777" w:rsidR="00E236A9" w:rsidRPr="001A6A96" w:rsidRDefault="00761760" w:rsidP="00790A17">
      <w:pPr>
        <w:jc w:val="center"/>
      </w:pPr>
      <w:r>
        <w:rPr>
          <w:rFonts w:hint="eastAsia"/>
        </w:rPr>
        <w:t>1023@1</w:t>
      </w:r>
      <w:r>
        <w:rPr>
          <w:rFonts w:hint="eastAsia"/>
        </w:rPr>
        <w:t>房间</w:t>
      </w:r>
      <w:r>
        <w:t>全年逐时温度图</w:t>
      </w:r>
    </w:p>
    <w:p w14:paraId="5F370FF1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[1024@1]</w:t>
      </w:r>
    </w:p>
    <w:p w14:paraId="5E6B8B22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BE226E3" wp14:editId="0DFAAEEE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777C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1024@1</w:t>
      </w:r>
      <w:r>
        <w:rPr>
          <w:rFonts w:hint="eastAsia"/>
        </w:rPr>
        <w:t>房间</w:t>
      </w:r>
      <w:r>
        <w:t>全年逐时温度图</w:t>
      </w:r>
    </w:p>
    <w:p w14:paraId="5885AB9C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[1027@1]</w:t>
      </w:r>
    </w:p>
    <w:p w14:paraId="1B15582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6515997B" wp14:editId="08ADE64B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0A98" w14:textId="77777777" w:rsidR="00E236A9" w:rsidRPr="001A6A96" w:rsidRDefault="00761760" w:rsidP="00790A17">
      <w:pPr>
        <w:jc w:val="center"/>
      </w:pPr>
      <w:r>
        <w:rPr>
          <w:rFonts w:hint="eastAsia"/>
        </w:rPr>
        <w:t>1027@1</w:t>
      </w:r>
      <w:r>
        <w:rPr>
          <w:rFonts w:hint="eastAsia"/>
        </w:rPr>
        <w:t>房间</w:t>
      </w:r>
      <w:r>
        <w:t>全年逐时温度图</w:t>
      </w:r>
    </w:p>
    <w:p w14:paraId="737719B2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[1028@1]</w:t>
      </w:r>
    </w:p>
    <w:p w14:paraId="3B21AF82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2688039" wp14:editId="4E0BCE4B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F328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1028@1</w:t>
      </w:r>
      <w:r>
        <w:rPr>
          <w:rFonts w:hint="eastAsia"/>
        </w:rPr>
        <w:t>房间</w:t>
      </w:r>
      <w:r>
        <w:t>全年逐时温度图</w:t>
      </w:r>
    </w:p>
    <w:p w14:paraId="20BB12B6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[1031@1]</w:t>
      </w:r>
    </w:p>
    <w:p w14:paraId="43C9870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5F5E6F1" wp14:editId="35A98145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69F2" w14:textId="77777777" w:rsidR="00E236A9" w:rsidRPr="001A6A96" w:rsidRDefault="00761760" w:rsidP="00790A17">
      <w:pPr>
        <w:jc w:val="center"/>
      </w:pPr>
      <w:r>
        <w:rPr>
          <w:rFonts w:hint="eastAsia"/>
        </w:rPr>
        <w:t>1031@1</w:t>
      </w:r>
      <w:r>
        <w:rPr>
          <w:rFonts w:hint="eastAsia"/>
        </w:rPr>
        <w:t>房间</w:t>
      </w:r>
      <w:r>
        <w:t>全年逐时温度图</w:t>
      </w:r>
    </w:p>
    <w:p w14:paraId="4C431E30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[1032@1]</w:t>
      </w:r>
    </w:p>
    <w:p w14:paraId="45E9F6E5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2D1061D" wp14:editId="67E45C67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98C4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1032@1</w:t>
      </w:r>
      <w:r>
        <w:rPr>
          <w:rFonts w:hint="eastAsia"/>
        </w:rPr>
        <w:t>房间</w:t>
      </w:r>
      <w:r>
        <w:t>全年逐时温度图</w:t>
      </w:r>
    </w:p>
    <w:p w14:paraId="273E6E6C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[1033@1]</w:t>
      </w:r>
    </w:p>
    <w:p w14:paraId="211EE932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EB9BB67" wp14:editId="76572C0A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F357" w14:textId="77777777" w:rsidR="00E236A9" w:rsidRPr="001A6A96" w:rsidRDefault="00761760" w:rsidP="00790A17">
      <w:pPr>
        <w:jc w:val="center"/>
      </w:pPr>
      <w:r>
        <w:rPr>
          <w:rFonts w:hint="eastAsia"/>
        </w:rPr>
        <w:t>1033@1</w:t>
      </w:r>
      <w:r>
        <w:rPr>
          <w:rFonts w:hint="eastAsia"/>
        </w:rPr>
        <w:t>房间</w:t>
      </w:r>
      <w:r>
        <w:t>全年逐时温度图</w:t>
      </w:r>
    </w:p>
    <w:p w14:paraId="1F5811B8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[1034@1]</w:t>
      </w:r>
    </w:p>
    <w:p w14:paraId="10AC93C4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94182BB" wp14:editId="31410698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8A76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1034@1</w:t>
      </w:r>
      <w:r>
        <w:rPr>
          <w:rFonts w:hint="eastAsia"/>
        </w:rPr>
        <w:t>房间</w:t>
      </w:r>
      <w:r>
        <w:t>全年逐时温度图</w:t>
      </w:r>
    </w:p>
    <w:p w14:paraId="67A5BCE9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[1043@1]</w:t>
      </w:r>
    </w:p>
    <w:p w14:paraId="5C4D3400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26A6B3B6" wp14:editId="64491353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B96C" w14:textId="77777777" w:rsidR="00E236A9" w:rsidRPr="001A6A96" w:rsidRDefault="00761760" w:rsidP="00790A17">
      <w:pPr>
        <w:jc w:val="center"/>
      </w:pPr>
      <w:r>
        <w:rPr>
          <w:rFonts w:hint="eastAsia"/>
        </w:rPr>
        <w:t>1043@1</w:t>
      </w:r>
      <w:r>
        <w:rPr>
          <w:rFonts w:hint="eastAsia"/>
        </w:rPr>
        <w:t>房间</w:t>
      </w:r>
      <w:r>
        <w:t>全年逐时温度图</w:t>
      </w:r>
    </w:p>
    <w:p w14:paraId="1A661A69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[1044@1]</w:t>
      </w:r>
    </w:p>
    <w:p w14:paraId="5A0FEE22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6277388F" wp14:editId="12C1A4E3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6CD6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1044@1</w:t>
      </w:r>
      <w:r>
        <w:rPr>
          <w:rFonts w:hint="eastAsia"/>
        </w:rPr>
        <w:t>房间</w:t>
      </w:r>
      <w:r>
        <w:t>全年逐时温度图</w:t>
      </w:r>
    </w:p>
    <w:p w14:paraId="266F2975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[1045@1]</w:t>
      </w:r>
    </w:p>
    <w:p w14:paraId="11962D92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29DF5143" wp14:editId="773D450A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F921" w14:textId="77777777" w:rsidR="00E236A9" w:rsidRPr="001A6A96" w:rsidRDefault="00761760" w:rsidP="00790A17">
      <w:pPr>
        <w:jc w:val="center"/>
      </w:pPr>
      <w:r>
        <w:rPr>
          <w:rFonts w:hint="eastAsia"/>
        </w:rPr>
        <w:t>1045@1</w:t>
      </w:r>
      <w:r>
        <w:rPr>
          <w:rFonts w:hint="eastAsia"/>
        </w:rPr>
        <w:t>房间</w:t>
      </w:r>
      <w:r>
        <w:t>全年逐时温度图</w:t>
      </w:r>
    </w:p>
    <w:p w14:paraId="5B883E94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[1046@1]</w:t>
      </w:r>
    </w:p>
    <w:p w14:paraId="14D59A92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48E7856" wp14:editId="68AB3DB4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78E9B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1046@1</w:t>
      </w:r>
      <w:r>
        <w:rPr>
          <w:rFonts w:hint="eastAsia"/>
        </w:rPr>
        <w:t>房间</w:t>
      </w:r>
      <w:r>
        <w:t>全年逐时温度图</w:t>
      </w:r>
    </w:p>
    <w:p w14:paraId="0E46B9A9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[1001]</w:t>
      </w:r>
    </w:p>
    <w:p w14:paraId="4A4D4AB5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C6B00A7" wp14:editId="0004CD7B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D215" w14:textId="77777777" w:rsidR="00E236A9" w:rsidRPr="001A6A96" w:rsidRDefault="00761760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02831852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[1002]</w:t>
      </w:r>
    </w:p>
    <w:p w14:paraId="7A48A71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34B8DBF" wp14:editId="1489BCB8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7BD2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1002</w:t>
      </w:r>
      <w:r>
        <w:rPr>
          <w:rFonts w:hint="eastAsia"/>
        </w:rPr>
        <w:t>房间</w:t>
      </w:r>
      <w:r>
        <w:t>全年逐时温度图</w:t>
      </w:r>
    </w:p>
    <w:p w14:paraId="2E7DFCEF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[1003]</w:t>
      </w:r>
    </w:p>
    <w:p w14:paraId="325D27E7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319A881" wp14:editId="0A61FF2F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A2E8" w14:textId="77777777" w:rsidR="00E236A9" w:rsidRPr="001A6A96" w:rsidRDefault="00761760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14:paraId="71067DE3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[1004]</w:t>
      </w:r>
    </w:p>
    <w:p w14:paraId="211864F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6C8768E5" wp14:editId="21CFFA37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99DF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1004</w:t>
      </w:r>
      <w:r>
        <w:rPr>
          <w:rFonts w:hint="eastAsia"/>
        </w:rPr>
        <w:t>房间</w:t>
      </w:r>
      <w:r>
        <w:t>全年逐时温度图</w:t>
      </w:r>
    </w:p>
    <w:p w14:paraId="0CA9CBB1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[1007]</w:t>
      </w:r>
    </w:p>
    <w:p w14:paraId="68F80A4F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2BEE33A" wp14:editId="301FFA58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05DB5" w14:textId="77777777" w:rsidR="00E236A9" w:rsidRPr="001A6A96" w:rsidRDefault="00761760" w:rsidP="00790A17">
      <w:pPr>
        <w:jc w:val="center"/>
      </w:pPr>
      <w:r>
        <w:rPr>
          <w:rFonts w:hint="eastAsia"/>
        </w:rPr>
        <w:t>1007</w:t>
      </w:r>
      <w:r>
        <w:rPr>
          <w:rFonts w:hint="eastAsia"/>
        </w:rPr>
        <w:t>房间</w:t>
      </w:r>
      <w:r>
        <w:t>全年逐时温度图</w:t>
      </w:r>
    </w:p>
    <w:p w14:paraId="1F07968A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[1008]</w:t>
      </w:r>
    </w:p>
    <w:p w14:paraId="0126DEF0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5D3C661" wp14:editId="386E4ADC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5682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1008</w:t>
      </w:r>
      <w:r>
        <w:rPr>
          <w:rFonts w:hint="eastAsia"/>
        </w:rPr>
        <w:t>房间</w:t>
      </w:r>
      <w:r>
        <w:t>全年逐时温度图</w:t>
      </w:r>
    </w:p>
    <w:p w14:paraId="715A9157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[1009]</w:t>
      </w:r>
    </w:p>
    <w:p w14:paraId="3A86B349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A3AA8AB" wp14:editId="3765A4A7">
            <wp:extent cx="5667375" cy="36576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DAF3" w14:textId="77777777" w:rsidR="00E236A9" w:rsidRPr="001A6A96" w:rsidRDefault="00761760" w:rsidP="00790A17">
      <w:pPr>
        <w:jc w:val="center"/>
      </w:pPr>
      <w:r>
        <w:rPr>
          <w:rFonts w:hint="eastAsia"/>
        </w:rPr>
        <w:t>1009</w:t>
      </w:r>
      <w:r>
        <w:rPr>
          <w:rFonts w:hint="eastAsia"/>
        </w:rPr>
        <w:t>房间</w:t>
      </w:r>
      <w:r>
        <w:t>全年逐时温度图</w:t>
      </w:r>
    </w:p>
    <w:p w14:paraId="6F14778A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[1010]</w:t>
      </w:r>
    </w:p>
    <w:p w14:paraId="7F3ACC1C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16A704F" wp14:editId="7B637823">
            <wp:extent cx="5667375" cy="3657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4C6E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1010</w:t>
      </w:r>
      <w:r>
        <w:rPr>
          <w:rFonts w:hint="eastAsia"/>
        </w:rPr>
        <w:t>房间</w:t>
      </w:r>
      <w:r>
        <w:t>全年逐时温度图</w:t>
      </w:r>
    </w:p>
    <w:p w14:paraId="7F41CDFB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[1011]</w:t>
      </w:r>
    </w:p>
    <w:p w14:paraId="1A8814F7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204D711" wp14:editId="7EBB86DB">
            <wp:extent cx="5667375" cy="36576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0817" w14:textId="77777777" w:rsidR="00E236A9" w:rsidRPr="001A6A96" w:rsidRDefault="00761760" w:rsidP="00790A17">
      <w:pPr>
        <w:jc w:val="center"/>
      </w:pPr>
      <w:r>
        <w:rPr>
          <w:rFonts w:hint="eastAsia"/>
        </w:rPr>
        <w:t>1011</w:t>
      </w:r>
      <w:r>
        <w:rPr>
          <w:rFonts w:hint="eastAsia"/>
        </w:rPr>
        <w:t>房间</w:t>
      </w:r>
      <w:r>
        <w:t>全年逐时温度图</w:t>
      </w:r>
    </w:p>
    <w:p w14:paraId="16D85BAF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[1012]</w:t>
      </w:r>
    </w:p>
    <w:p w14:paraId="05420FD6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B317E09" wp14:editId="34BD107D">
            <wp:extent cx="5667375" cy="3657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2E40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1012</w:t>
      </w:r>
      <w:r>
        <w:rPr>
          <w:rFonts w:hint="eastAsia"/>
        </w:rPr>
        <w:t>房间</w:t>
      </w:r>
      <w:r>
        <w:t>全年逐时温度图</w:t>
      </w:r>
    </w:p>
    <w:p w14:paraId="35093F38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[1013]</w:t>
      </w:r>
    </w:p>
    <w:p w14:paraId="3ECB0563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42E5091" wp14:editId="0FD5BD9E">
            <wp:extent cx="5667375" cy="3657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69BB" w14:textId="77777777" w:rsidR="00E236A9" w:rsidRPr="001A6A96" w:rsidRDefault="00761760" w:rsidP="00790A17">
      <w:pPr>
        <w:jc w:val="center"/>
      </w:pPr>
      <w:r>
        <w:rPr>
          <w:rFonts w:hint="eastAsia"/>
        </w:rPr>
        <w:t>1013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77D6D856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[1014]</w:t>
      </w:r>
    </w:p>
    <w:p w14:paraId="08365E4C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5D8224E" wp14:editId="1FA8BDE4">
            <wp:extent cx="5667375" cy="36576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3140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1014</w:t>
      </w:r>
      <w:r>
        <w:rPr>
          <w:rFonts w:hint="eastAsia"/>
        </w:rPr>
        <w:t>房间</w:t>
      </w:r>
      <w:r>
        <w:t>全年逐时温度图</w:t>
      </w:r>
    </w:p>
    <w:p w14:paraId="3C8A1B19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[1015]</w:t>
      </w:r>
    </w:p>
    <w:p w14:paraId="193E666D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2789861B" wp14:editId="61EA8F13">
            <wp:extent cx="5667375" cy="3657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1CFF" w14:textId="77777777" w:rsidR="00E236A9" w:rsidRPr="001A6A96" w:rsidRDefault="00761760" w:rsidP="00790A17">
      <w:pPr>
        <w:jc w:val="center"/>
      </w:pPr>
      <w:r>
        <w:rPr>
          <w:rFonts w:hint="eastAsia"/>
        </w:rPr>
        <w:t>1015</w:t>
      </w:r>
      <w:r>
        <w:rPr>
          <w:rFonts w:hint="eastAsia"/>
        </w:rPr>
        <w:t>房间</w:t>
      </w:r>
      <w:r>
        <w:t>全年逐时温度图</w:t>
      </w:r>
    </w:p>
    <w:p w14:paraId="42211B5C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[1016]</w:t>
      </w:r>
    </w:p>
    <w:p w14:paraId="0B235F28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E7FC0DD" wp14:editId="0616CCE2">
            <wp:extent cx="5667375" cy="36576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46FD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1016</w:t>
      </w:r>
      <w:r>
        <w:rPr>
          <w:rFonts w:hint="eastAsia"/>
        </w:rPr>
        <w:t>房间</w:t>
      </w:r>
      <w:r>
        <w:t>全年逐时温度图</w:t>
      </w:r>
    </w:p>
    <w:p w14:paraId="76DE405B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[1019]</w:t>
      </w:r>
    </w:p>
    <w:p w14:paraId="4757EB34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3BEB17A" wp14:editId="35AB51B7">
            <wp:extent cx="5667375" cy="36576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0562" w14:textId="77777777" w:rsidR="00E236A9" w:rsidRPr="001A6A96" w:rsidRDefault="00761760" w:rsidP="00790A17">
      <w:pPr>
        <w:jc w:val="center"/>
      </w:pPr>
      <w:r>
        <w:rPr>
          <w:rFonts w:hint="eastAsia"/>
        </w:rPr>
        <w:t>1019</w:t>
      </w:r>
      <w:r>
        <w:rPr>
          <w:rFonts w:hint="eastAsia"/>
        </w:rPr>
        <w:t>房间</w:t>
      </w:r>
      <w:r>
        <w:t>全年逐时温度图</w:t>
      </w:r>
    </w:p>
    <w:p w14:paraId="43C62BC3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[1020]</w:t>
      </w:r>
    </w:p>
    <w:p w14:paraId="2489A34B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86A9C65" wp14:editId="7CFE8A08">
            <wp:extent cx="5667375" cy="36576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4AB6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1020</w:t>
      </w:r>
      <w:r>
        <w:rPr>
          <w:rFonts w:hint="eastAsia"/>
        </w:rPr>
        <w:t>房间</w:t>
      </w:r>
      <w:r>
        <w:t>全年逐时温度图</w:t>
      </w:r>
    </w:p>
    <w:p w14:paraId="7021197B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[1021]</w:t>
      </w:r>
    </w:p>
    <w:p w14:paraId="40DB7D1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C024FB7" wp14:editId="0FB8EE3C">
            <wp:extent cx="5667375" cy="36576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D8E8" w14:textId="77777777" w:rsidR="00E236A9" w:rsidRPr="001A6A96" w:rsidRDefault="00761760" w:rsidP="00790A17">
      <w:pPr>
        <w:jc w:val="center"/>
      </w:pPr>
      <w:r>
        <w:rPr>
          <w:rFonts w:hint="eastAsia"/>
        </w:rPr>
        <w:t>1021</w:t>
      </w:r>
      <w:r>
        <w:rPr>
          <w:rFonts w:hint="eastAsia"/>
        </w:rPr>
        <w:t>房间</w:t>
      </w:r>
      <w:r>
        <w:t>全年逐时温度图</w:t>
      </w:r>
    </w:p>
    <w:p w14:paraId="74E30D0D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[1022]</w:t>
      </w:r>
    </w:p>
    <w:p w14:paraId="4578A495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498239A" wp14:editId="1B9AA071">
            <wp:extent cx="5667375" cy="36576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EC185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1022</w:t>
      </w:r>
      <w:r>
        <w:rPr>
          <w:rFonts w:hint="eastAsia"/>
        </w:rPr>
        <w:t>房间</w:t>
      </w:r>
      <w:r>
        <w:t>全年逐时温度图</w:t>
      </w:r>
    </w:p>
    <w:p w14:paraId="2862D98B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[1023]</w:t>
      </w:r>
    </w:p>
    <w:p w14:paraId="7340753F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609CC32" wp14:editId="10EB5609">
            <wp:extent cx="5667375" cy="36576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EE43B" w14:textId="77777777" w:rsidR="00E236A9" w:rsidRPr="001A6A96" w:rsidRDefault="00761760" w:rsidP="00790A17">
      <w:pPr>
        <w:jc w:val="center"/>
      </w:pPr>
      <w:r>
        <w:rPr>
          <w:rFonts w:hint="eastAsia"/>
        </w:rPr>
        <w:t>1023</w:t>
      </w:r>
      <w:r>
        <w:rPr>
          <w:rFonts w:hint="eastAsia"/>
        </w:rPr>
        <w:t>房间</w:t>
      </w:r>
      <w:r>
        <w:t>全年逐时温度图</w:t>
      </w:r>
    </w:p>
    <w:p w14:paraId="23E6661B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[1024]</w:t>
      </w:r>
    </w:p>
    <w:p w14:paraId="58E7D5E6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2F504FC4" wp14:editId="3710EA65">
            <wp:extent cx="5667375" cy="36576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CC51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1024</w:t>
      </w:r>
      <w:r>
        <w:rPr>
          <w:rFonts w:hint="eastAsia"/>
        </w:rPr>
        <w:t>房间</w:t>
      </w:r>
      <w:r>
        <w:t>全年逐时温度图</w:t>
      </w:r>
    </w:p>
    <w:p w14:paraId="667C319D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[1027]</w:t>
      </w:r>
    </w:p>
    <w:p w14:paraId="45884D58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EFCF684" wp14:editId="6989E6EA">
            <wp:extent cx="5667375" cy="36576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05BC" w14:textId="77777777" w:rsidR="00E236A9" w:rsidRPr="001A6A96" w:rsidRDefault="00761760" w:rsidP="00790A17">
      <w:pPr>
        <w:jc w:val="center"/>
      </w:pPr>
      <w:r>
        <w:rPr>
          <w:rFonts w:hint="eastAsia"/>
        </w:rPr>
        <w:t>1027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7D44ABD3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[1028]</w:t>
      </w:r>
    </w:p>
    <w:p w14:paraId="4E80B623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6A6C8B5A" wp14:editId="612AEE8F">
            <wp:extent cx="5667375" cy="36576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398D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1028</w:t>
      </w:r>
      <w:r>
        <w:rPr>
          <w:rFonts w:hint="eastAsia"/>
        </w:rPr>
        <w:t>房间</w:t>
      </w:r>
      <w:r>
        <w:t>全年逐时温度图</w:t>
      </w:r>
    </w:p>
    <w:p w14:paraId="1424B216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[1031]</w:t>
      </w:r>
    </w:p>
    <w:p w14:paraId="5ED0C3FE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70ECF3F" wp14:editId="1E3181ED">
            <wp:extent cx="5667375" cy="36576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C47D" w14:textId="77777777" w:rsidR="00E236A9" w:rsidRPr="001A6A96" w:rsidRDefault="00761760" w:rsidP="00790A17">
      <w:pPr>
        <w:jc w:val="center"/>
      </w:pPr>
      <w:r>
        <w:rPr>
          <w:rFonts w:hint="eastAsia"/>
        </w:rPr>
        <w:t>1031</w:t>
      </w:r>
      <w:r>
        <w:rPr>
          <w:rFonts w:hint="eastAsia"/>
        </w:rPr>
        <w:t>房间</w:t>
      </w:r>
      <w:r>
        <w:t>全年逐时温度图</w:t>
      </w:r>
    </w:p>
    <w:p w14:paraId="1AADA164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[1032]</w:t>
      </w:r>
    </w:p>
    <w:p w14:paraId="121532B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6C5212FF" wp14:editId="23AFBFCB">
            <wp:extent cx="5667375" cy="36576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C24A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1032</w:t>
      </w:r>
      <w:r>
        <w:rPr>
          <w:rFonts w:hint="eastAsia"/>
        </w:rPr>
        <w:t>房间</w:t>
      </w:r>
      <w:r>
        <w:t>全年逐时温度图</w:t>
      </w:r>
    </w:p>
    <w:p w14:paraId="25F57DFB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[1033]</w:t>
      </w:r>
    </w:p>
    <w:p w14:paraId="55EECBA4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285D8BAA" wp14:editId="27C3C616">
            <wp:extent cx="5667375" cy="36576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3B07" w14:textId="77777777" w:rsidR="00E236A9" w:rsidRPr="001A6A96" w:rsidRDefault="00761760" w:rsidP="00790A17">
      <w:pPr>
        <w:jc w:val="center"/>
      </w:pPr>
      <w:r>
        <w:rPr>
          <w:rFonts w:hint="eastAsia"/>
        </w:rPr>
        <w:t>1033</w:t>
      </w:r>
      <w:r>
        <w:rPr>
          <w:rFonts w:hint="eastAsia"/>
        </w:rPr>
        <w:t>房间</w:t>
      </w:r>
      <w:r>
        <w:t>全年逐时温度图</w:t>
      </w:r>
    </w:p>
    <w:p w14:paraId="41705D53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[1034]</w:t>
      </w:r>
    </w:p>
    <w:p w14:paraId="0EB9149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C92FEDB" wp14:editId="4E47C843">
            <wp:extent cx="5667375" cy="36576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C93A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1034</w:t>
      </w:r>
      <w:r>
        <w:rPr>
          <w:rFonts w:hint="eastAsia"/>
        </w:rPr>
        <w:t>房间</w:t>
      </w:r>
      <w:r>
        <w:t>全年逐时温度图</w:t>
      </w:r>
    </w:p>
    <w:p w14:paraId="3572AC02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[1043]</w:t>
      </w:r>
    </w:p>
    <w:p w14:paraId="0B3D9EF9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2DA8EBA" wp14:editId="05A24DFD">
            <wp:extent cx="5667375" cy="365760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6C8E" w14:textId="77777777" w:rsidR="00E236A9" w:rsidRPr="001A6A96" w:rsidRDefault="00761760" w:rsidP="00790A17">
      <w:pPr>
        <w:jc w:val="center"/>
      </w:pPr>
      <w:r>
        <w:rPr>
          <w:rFonts w:hint="eastAsia"/>
        </w:rPr>
        <w:t>1043</w:t>
      </w:r>
      <w:r>
        <w:rPr>
          <w:rFonts w:hint="eastAsia"/>
        </w:rPr>
        <w:t>房间</w:t>
      </w:r>
      <w:r>
        <w:t>全年逐时温度图</w:t>
      </w:r>
    </w:p>
    <w:p w14:paraId="1C3962F9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[1044]</w:t>
      </w:r>
    </w:p>
    <w:p w14:paraId="6096A6B3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E96A346" wp14:editId="34028F65">
            <wp:extent cx="5667375" cy="36576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FC5E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1044</w:t>
      </w:r>
      <w:r>
        <w:rPr>
          <w:rFonts w:hint="eastAsia"/>
        </w:rPr>
        <w:t>房间</w:t>
      </w:r>
      <w:r>
        <w:t>全年逐时温度图</w:t>
      </w:r>
    </w:p>
    <w:p w14:paraId="452F65BC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[1045]</w:t>
      </w:r>
    </w:p>
    <w:p w14:paraId="465EB0FE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6143DCCC" wp14:editId="037A666A">
            <wp:extent cx="5667375" cy="36576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D5FE" w14:textId="77777777" w:rsidR="00E236A9" w:rsidRPr="001A6A96" w:rsidRDefault="00761760" w:rsidP="00790A17">
      <w:pPr>
        <w:jc w:val="center"/>
      </w:pPr>
      <w:r>
        <w:rPr>
          <w:rFonts w:hint="eastAsia"/>
        </w:rPr>
        <w:t>1045</w:t>
      </w:r>
      <w:r>
        <w:rPr>
          <w:rFonts w:hint="eastAsia"/>
        </w:rPr>
        <w:t>房间</w:t>
      </w:r>
      <w:r>
        <w:t>全年逐时温度图</w:t>
      </w:r>
    </w:p>
    <w:p w14:paraId="02F64353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[1046]</w:t>
      </w:r>
    </w:p>
    <w:p w14:paraId="3C8176A8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9B79DFE" wp14:editId="6434D690">
            <wp:extent cx="5667375" cy="365760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EB04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1046</w:t>
      </w:r>
      <w:r>
        <w:rPr>
          <w:rFonts w:hint="eastAsia"/>
        </w:rPr>
        <w:t>房间</w:t>
      </w:r>
      <w:r>
        <w:t>全年逐时温度图</w:t>
      </w:r>
    </w:p>
    <w:p w14:paraId="3D91DD15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</w:t>
      </w:r>
      <w:r>
        <w:rPr>
          <w:rFonts w:hint="eastAsia"/>
        </w:rPr>
        <w:t>1001@15]</w:t>
      </w:r>
    </w:p>
    <w:p w14:paraId="1FDB464C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A18427B" wp14:editId="6FBB3F4C">
            <wp:extent cx="5667375" cy="365760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9904" w14:textId="77777777" w:rsidR="00E236A9" w:rsidRPr="001A6A96" w:rsidRDefault="00761760" w:rsidP="00790A17">
      <w:pPr>
        <w:jc w:val="center"/>
      </w:pPr>
      <w:r>
        <w:rPr>
          <w:rFonts w:hint="eastAsia"/>
        </w:rPr>
        <w:t>1001@15</w:t>
      </w:r>
      <w:r>
        <w:rPr>
          <w:rFonts w:hint="eastAsia"/>
        </w:rPr>
        <w:t>房间</w:t>
      </w:r>
      <w:r>
        <w:t>全年逐时温度图</w:t>
      </w:r>
    </w:p>
    <w:p w14:paraId="290F0C44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[1002@15]</w:t>
      </w:r>
    </w:p>
    <w:p w14:paraId="41565010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D7845E9" wp14:editId="0A1EECDD">
            <wp:extent cx="5667375" cy="365760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5AF8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1002@15</w:t>
      </w:r>
      <w:r>
        <w:rPr>
          <w:rFonts w:hint="eastAsia"/>
        </w:rPr>
        <w:t>房间</w:t>
      </w:r>
      <w:r>
        <w:t>全年逐时温度图</w:t>
      </w:r>
    </w:p>
    <w:p w14:paraId="6A9097CF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[1003@15]</w:t>
      </w:r>
    </w:p>
    <w:p w14:paraId="481CD77C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F719F71" wp14:editId="24FEA4FE">
            <wp:extent cx="5667375" cy="365760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907C" w14:textId="77777777" w:rsidR="00E236A9" w:rsidRPr="001A6A96" w:rsidRDefault="00761760" w:rsidP="00790A17">
      <w:pPr>
        <w:jc w:val="center"/>
      </w:pPr>
      <w:r>
        <w:rPr>
          <w:rFonts w:hint="eastAsia"/>
        </w:rPr>
        <w:t>1003@15</w:t>
      </w:r>
      <w:r>
        <w:rPr>
          <w:rFonts w:hint="eastAsia"/>
        </w:rPr>
        <w:t>房间</w:t>
      </w:r>
      <w:r>
        <w:t>全年逐时温度图</w:t>
      </w:r>
    </w:p>
    <w:p w14:paraId="734A8FC1" w14:textId="77777777" w:rsidR="00BB6EE7" w:rsidRDefault="0076176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[1004@15]</w:t>
      </w:r>
    </w:p>
    <w:p w14:paraId="0E79CD7C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80C702D" wp14:editId="70384842">
            <wp:extent cx="5667375" cy="365760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D6F3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1004@15</w:t>
      </w:r>
      <w:r>
        <w:rPr>
          <w:rFonts w:hint="eastAsia"/>
        </w:rPr>
        <w:t>房间</w:t>
      </w:r>
      <w:r>
        <w:t>全年逐时温度图</w:t>
      </w:r>
    </w:p>
    <w:p w14:paraId="5A5F1E5D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[1007@15]</w:t>
      </w:r>
    </w:p>
    <w:p w14:paraId="0E1CB9D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A390AFB" wp14:editId="39671487">
            <wp:extent cx="5667375" cy="365760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4D34" w14:textId="77777777" w:rsidR="00E236A9" w:rsidRPr="001A6A96" w:rsidRDefault="00761760" w:rsidP="00790A17">
      <w:pPr>
        <w:jc w:val="center"/>
      </w:pPr>
      <w:r>
        <w:rPr>
          <w:rFonts w:hint="eastAsia"/>
        </w:rPr>
        <w:t>1007@15</w:t>
      </w:r>
      <w:r>
        <w:rPr>
          <w:rFonts w:hint="eastAsia"/>
        </w:rPr>
        <w:t>房间</w:t>
      </w:r>
      <w:r>
        <w:t>全年逐时温度图</w:t>
      </w:r>
    </w:p>
    <w:p w14:paraId="55CBD2A1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[1008@15]</w:t>
      </w:r>
    </w:p>
    <w:p w14:paraId="075C456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28B549C" wp14:editId="7639CF24">
            <wp:extent cx="5667375" cy="36576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5A60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1008@15</w:t>
      </w:r>
      <w:r>
        <w:rPr>
          <w:rFonts w:hint="eastAsia"/>
        </w:rPr>
        <w:t>房间</w:t>
      </w:r>
      <w:r>
        <w:t>全年逐时温度图</w:t>
      </w:r>
    </w:p>
    <w:p w14:paraId="623E014B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[1009@15]</w:t>
      </w:r>
    </w:p>
    <w:p w14:paraId="7FC49427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22CC9C8E" wp14:editId="1E9EAC75">
            <wp:extent cx="5667375" cy="365760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8A50" w14:textId="77777777" w:rsidR="00E236A9" w:rsidRPr="001A6A96" w:rsidRDefault="00761760" w:rsidP="00790A17">
      <w:pPr>
        <w:jc w:val="center"/>
      </w:pPr>
      <w:r>
        <w:rPr>
          <w:rFonts w:hint="eastAsia"/>
        </w:rPr>
        <w:t>1009@15</w:t>
      </w:r>
      <w:r>
        <w:rPr>
          <w:rFonts w:hint="eastAsia"/>
        </w:rPr>
        <w:t>房间</w:t>
      </w:r>
      <w:r>
        <w:t>全年逐时温度图</w:t>
      </w:r>
    </w:p>
    <w:p w14:paraId="18EAF981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[1010@15]</w:t>
      </w:r>
    </w:p>
    <w:p w14:paraId="0972868F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84AD92C" wp14:editId="7A7A5090">
            <wp:extent cx="5667375" cy="365760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D460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1010@15</w:t>
      </w:r>
      <w:r>
        <w:rPr>
          <w:rFonts w:hint="eastAsia"/>
        </w:rPr>
        <w:t>房间</w:t>
      </w:r>
      <w:r>
        <w:t>全年逐时温度图</w:t>
      </w:r>
    </w:p>
    <w:p w14:paraId="7A0011BB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[1011@15]</w:t>
      </w:r>
    </w:p>
    <w:p w14:paraId="6FB52F3D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1718D83" wp14:editId="3C4EB554">
            <wp:extent cx="5667375" cy="365760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1E31" w14:textId="77777777" w:rsidR="00E236A9" w:rsidRPr="001A6A96" w:rsidRDefault="00761760" w:rsidP="00790A17">
      <w:pPr>
        <w:jc w:val="center"/>
      </w:pPr>
      <w:r>
        <w:rPr>
          <w:rFonts w:hint="eastAsia"/>
        </w:rPr>
        <w:t>1011@15</w:t>
      </w:r>
      <w:r>
        <w:rPr>
          <w:rFonts w:hint="eastAsia"/>
        </w:rPr>
        <w:t>房间</w:t>
      </w:r>
      <w:r>
        <w:t>全年逐时温度图</w:t>
      </w:r>
    </w:p>
    <w:p w14:paraId="41ACE7FC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[1012@15]</w:t>
      </w:r>
    </w:p>
    <w:p w14:paraId="214C928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28F3015" wp14:editId="3A3463EE">
            <wp:extent cx="5667375" cy="365760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1E2E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1012@15</w:t>
      </w:r>
      <w:r>
        <w:rPr>
          <w:rFonts w:hint="eastAsia"/>
        </w:rPr>
        <w:t>房间</w:t>
      </w:r>
      <w:r>
        <w:t>全年逐时温度图</w:t>
      </w:r>
    </w:p>
    <w:p w14:paraId="539B90D8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[1013@15]</w:t>
      </w:r>
    </w:p>
    <w:p w14:paraId="121088E9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6EA7430" wp14:editId="6B77F6EE">
            <wp:extent cx="5667375" cy="365760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0F57" w14:textId="77777777" w:rsidR="00E236A9" w:rsidRPr="001A6A96" w:rsidRDefault="00761760" w:rsidP="00790A17">
      <w:pPr>
        <w:jc w:val="center"/>
      </w:pPr>
      <w:r>
        <w:rPr>
          <w:rFonts w:hint="eastAsia"/>
        </w:rPr>
        <w:t>1013@15</w:t>
      </w:r>
      <w:r>
        <w:rPr>
          <w:rFonts w:hint="eastAsia"/>
        </w:rPr>
        <w:t>房间</w:t>
      </w:r>
      <w:r>
        <w:t>全年逐时温度图</w:t>
      </w:r>
    </w:p>
    <w:p w14:paraId="69963506" w14:textId="77777777" w:rsidR="00BB6EE7" w:rsidRDefault="0076176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[1014@15]</w:t>
      </w:r>
    </w:p>
    <w:p w14:paraId="427D1EC4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448E9B7" wp14:editId="2C3B08FE">
            <wp:extent cx="5667375" cy="36576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1B25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1014@15</w:t>
      </w:r>
      <w:r>
        <w:rPr>
          <w:rFonts w:hint="eastAsia"/>
        </w:rPr>
        <w:t>房间</w:t>
      </w:r>
      <w:r>
        <w:t>全年逐时温度图</w:t>
      </w:r>
    </w:p>
    <w:p w14:paraId="32A84165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[1015@15]</w:t>
      </w:r>
    </w:p>
    <w:p w14:paraId="7BE1893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6FD4C752" wp14:editId="50EF86D4">
            <wp:extent cx="5667375" cy="365760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2446" w14:textId="77777777" w:rsidR="00E236A9" w:rsidRPr="001A6A96" w:rsidRDefault="00761760" w:rsidP="00790A17">
      <w:pPr>
        <w:jc w:val="center"/>
      </w:pPr>
      <w:r>
        <w:rPr>
          <w:rFonts w:hint="eastAsia"/>
        </w:rPr>
        <w:t>1015@15</w:t>
      </w:r>
      <w:r>
        <w:rPr>
          <w:rFonts w:hint="eastAsia"/>
        </w:rPr>
        <w:t>房间</w:t>
      </w:r>
      <w:r>
        <w:t>全年逐时温度图</w:t>
      </w:r>
    </w:p>
    <w:p w14:paraId="74D1547D" w14:textId="77777777" w:rsidR="00BB6EE7" w:rsidRDefault="0076176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[1016@15]</w:t>
      </w:r>
    </w:p>
    <w:p w14:paraId="1DA32F0E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0145E8A" wp14:editId="787BA0B5">
            <wp:extent cx="5667375" cy="365760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F871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1016@15</w:t>
      </w:r>
      <w:r>
        <w:rPr>
          <w:rFonts w:hint="eastAsia"/>
        </w:rPr>
        <w:t>房间</w:t>
      </w:r>
      <w:r>
        <w:t>全年逐时温度图</w:t>
      </w:r>
    </w:p>
    <w:p w14:paraId="7557BE0C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[1019@15]</w:t>
      </w:r>
    </w:p>
    <w:p w14:paraId="4222B8A3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39D13205" wp14:editId="2978C3CF">
            <wp:extent cx="5667375" cy="365760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1CCE" w14:textId="77777777" w:rsidR="00E236A9" w:rsidRPr="001A6A96" w:rsidRDefault="00761760" w:rsidP="00790A17">
      <w:pPr>
        <w:jc w:val="center"/>
      </w:pPr>
      <w:r>
        <w:rPr>
          <w:rFonts w:hint="eastAsia"/>
        </w:rPr>
        <w:t>1019@15</w:t>
      </w:r>
      <w:r>
        <w:rPr>
          <w:rFonts w:hint="eastAsia"/>
        </w:rPr>
        <w:t>房间</w:t>
      </w:r>
      <w:r>
        <w:t>全年逐时温度图</w:t>
      </w:r>
    </w:p>
    <w:p w14:paraId="56E7F1A3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[1020@15]</w:t>
      </w:r>
    </w:p>
    <w:p w14:paraId="1B2DDC26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8FC9572" wp14:editId="2CFE0790">
            <wp:extent cx="5667375" cy="36576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60CA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1020@15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04850E10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[1021@15]</w:t>
      </w:r>
    </w:p>
    <w:p w14:paraId="7F7925C5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2874EE4A" wp14:editId="28E65198">
            <wp:extent cx="5667375" cy="365760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EBFA" w14:textId="77777777" w:rsidR="00E236A9" w:rsidRPr="001A6A96" w:rsidRDefault="00761760" w:rsidP="00790A17">
      <w:pPr>
        <w:jc w:val="center"/>
      </w:pPr>
      <w:r>
        <w:rPr>
          <w:rFonts w:hint="eastAsia"/>
        </w:rPr>
        <w:t>1021@15</w:t>
      </w:r>
      <w:r>
        <w:rPr>
          <w:rFonts w:hint="eastAsia"/>
        </w:rPr>
        <w:t>房间</w:t>
      </w:r>
      <w:r>
        <w:t>全年逐时温度图</w:t>
      </w:r>
    </w:p>
    <w:p w14:paraId="692BC7EF" w14:textId="77777777" w:rsidR="00BB6EE7" w:rsidRDefault="0076176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[1022@15]</w:t>
      </w:r>
    </w:p>
    <w:p w14:paraId="4FA20E2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26D4FD5A" wp14:editId="540823F6">
            <wp:extent cx="5667375" cy="365760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4225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1022@15</w:t>
      </w:r>
      <w:r>
        <w:rPr>
          <w:rFonts w:hint="eastAsia"/>
        </w:rPr>
        <w:t>房间</w:t>
      </w:r>
      <w:r>
        <w:t>全年逐时温度图</w:t>
      </w:r>
    </w:p>
    <w:p w14:paraId="66243398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[1023@15]</w:t>
      </w:r>
    </w:p>
    <w:p w14:paraId="15DC4A3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7586C08" wp14:editId="76355CAC">
            <wp:extent cx="5667375" cy="365760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5E26" w14:textId="77777777" w:rsidR="00E236A9" w:rsidRPr="001A6A96" w:rsidRDefault="00761760" w:rsidP="00790A17">
      <w:pPr>
        <w:jc w:val="center"/>
      </w:pPr>
      <w:r>
        <w:rPr>
          <w:rFonts w:hint="eastAsia"/>
        </w:rPr>
        <w:t>1023@15</w:t>
      </w:r>
      <w:r>
        <w:rPr>
          <w:rFonts w:hint="eastAsia"/>
        </w:rPr>
        <w:t>房间</w:t>
      </w:r>
      <w:r>
        <w:t>全年逐时温度图</w:t>
      </w:r>
    </w:p>
    <w:p w14:paraId="24E0B1CC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[1024@15]</w:t>
      </w:r>
    </w:p>
    <w:p w14:paraId="5B11985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83136A8" wp14:editId="130AB4C2">
            <wp:extent cx="5667375" cy="365760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AC35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1024@15</w:t>
      </w:r>
      <w:r>
        <w:rPr>
          <w:rFonts w:hint="eastAsia"/>
        </w:rPr>
        <w:t>房间</w:t>
      </w:r>
      <w:r>
        <w:t>全年逐时温度图</w:t>
      </w:r>
    </w:p>
    <w:p w14:paraId="46F13C3A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[1027@15]</w:t>
      </w:r>
    </w:p>
    <w:p w14:paraId="2FA06825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1CC53558" wp14:editId="549C33A7">
            <wp:extent cx="5667375" cy="365760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1C92" w14:textId="77777777" w:rsidR="00E236A9" w:rsidRPr="001A6A96" w:rsidRDefault="00761760" w:rsidP="00790A17">
      <w:pPr>
        <w:jc w:val="center"/>
      </w:pPr>
      <w:r>
        <w:rPr>
          <w:rFonts w:hint="eastAsia"/>
        </w:rPr>
        <w:t>1027@15</w:t>
      </w:r>
      <w:r>
        <w:rPr>
          <w:rFonts w:hint="eastAsia"/>
        </w:rPr>
        <w:t>房间</w:t>
      </w:r>
      <w:r>
        <w:t>全年逐时温度图</w:t>
      </w:r>
    </w:p>
    <w:p w14:paraId="12FCF1AC" w14:textId="77777777" w:rsidR="00BB6EE7" w:rsidRDefault="0076176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[1028@15]</w:t>
      </w:r>
    </w:p>
    <w:p w14:paraId="0CD004CA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77680D6" wp14:editId="68394C2F">
            <wp:extent cx="5667375" cy="365760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80CB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1028@15</w:t>
      </w:r>
      <w:r>
        <w:rPr>
          <w:rFonts w:hint="eastAsia"/>
        </w:rPr>
        <w:t>房间</w:t>
      </w:r>
      <w:r>
        <w:t>全年逐时温度图</w:t>
      </w:r>
    </w:p>
    <w:p w14:paraId="7BDDA331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[1031@15]</w:t>
      </w:r>
    </w:p>
    <w:p w14:paraId="00CA7887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92C9AFC" wp14:editId="3F42B5AD">
            <wp:extent cx="5667375" cy="365760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91E8" w14:textId="77777777" w:rsidR="00E236A9" w:rsidRPr="001A6A96" w:rsidRDefault="00761760" w:rsidP="00790A17">
      <w:pPr>
        <w:jc w:val="center"/>
      </w:pPr>
      <w:r>
        <w:rPr>
          <w:rFonts w:hint="eastAsia"/>
        </w:rPr>
        <w:t>1031@15</w:t>
      </w:r>
      <w:r>
        <w:rPr>
          <w:rFonts w:hint="eastAsia"/>
        </w:rPr>
        <w:t>房间</w:t>
      </w:r>
      <w:r>
        <w:t>全年逐时温度图</w:t>
      </w:r>
    </w:p>
    <w:p w14:paraId="7CB05A54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[1032@15]</w:t>
      </w:r>
    </w:p>
    <w:p w14:paraId="14864739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D4078B3" wp14:editId="2D63567A">
            <wp:extent cx="5667375" cy="365760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0F2C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1032@15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52BE1766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[1033@15]</w:t>
      </w:r>
    </w:p>
    <w:p w14:paraId="61948D2D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6F94C14" wp14:editId="34E8793A">
            <wp:extent cx="5667375" cy="365760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F17C" w14:textId="77777777" w:rsidR="00E236A9" w:rsidRPr="001A6A96" w:rsidRDefault="00761760" w:rsidP="00790A17">
      <w:pPr>
        <w:jc w:val="center"/>
      </w:pPr>
      <w:r>
        <w:rPr>
          <w:rFonts w:hint="eastAsia"/>
        </w:rPr>
        <w:t>1033@15</w:t>
      </w:r>
      <w:r>
        <w:rPr>
          <w:rFonts w:hint="eastAsia"/>
        </w:rPr>
        <w:t>房间</w:t>
      </w:r>
      <w:r>
        <w:t>全年逐时温度图</w:t>
      </w:r>
    </w:p>
    <w:p w14:paraId="5B54D85E" w14:textId="77777777" w:rsidR="00BB6EE7" w:rsidRDefault="0076176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[1034@15]</w:t>
      </w:r>
    </w:p>
    <w:p w14:paraId="60FD826F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557F775E" wp14:editId="16132E10">
            <wp:extent cx="5667375" cy="365760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D8ED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1034@15</w:t>
      </w:r>
      <w:r>
        <w:rPr>
          <w:rFonts w:hint="eastAsia"/>
        </w:rPr>
        <w:t>房间</w:t>
      </w:r>
      <w:r>
        <w:t>全年逐时温度图</w:t>
      </w:r>
    </w:p>
    <w:p w14:paraId="286BFEED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[1043@15]</w:t>
      </w:r>
    </w:p>
    <w:p w14:paraId="521F8344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78DAD847" wp14:editId="7EA80C08">
            <wp:extent cx="5667375" cy="365760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B83F" w14:textId="77777777" w:rsidR="00E236A9" w:rsidRPr="001A6A96" w:rsidRDefault="00761760" w:rsidP="00790A17">
      <w:pPr>
        <w:jc w:val="center"/>
      </w:pPr>
      <w:r>
        <w:rPr>
          <w:rFonts w:hint="eastAsia"/>
        </w:rPr>
        <w:t>1043@15</w:t>
      </w:r>
      <w:r>
        <w:rPr>
          <w:rFonts w:hint="eastAsia"/>
        </w:rPr>
        <w:t>房间</w:t>
      </w:r>
      <w:r>
        <w:t>全年逐时温度图</w:t>
      </w:r>
    </w:p>
    <w:p w14:paraId="5CD81BFB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[1044@15]</w:t>
      </w:r>
    </w:p>
    <w:p w14:paraId="69B656E1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0FE29302" wp14:editId="022E7033">
            <wp:extent cx="5667375" cy="365760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E8C2" w14:textId="77777777" w:rsidR="00E236A9" w:rsidRPr="001A6A96" w:rsidRDefault="00761760" w:rsidP="00790A17">
      <w:pPr>
        <w:jc w:val="center"/>
      </w:pPr>
      <w:r>
        <w:rPr>
          <w:rFonts w:hint="eastAsia"/>
        </w:rPr>
        <w:lastRenderedPageBreak/>
        <w:t>1044@15</w:t>
      </w:r>
      <w:r>
        <w:rPr>
          <w:rFonts w:hint="eastAsia"/>
        </w:rPr>
        <w:t>房间</w:t>
      </w:r>
      <w:r>
        <w:t>全年逐时温度图</w:t>
      </w:r>
    </w:p>
    <w:p w14:paraId="300106FC" w14:textId="77777777" w:rsidR="00BB6EE7" w:rsidRDefault="00761760" w:rsidP="00BB6EE7">
      <w:pPr>
        <w:pStyle w:val="2"/>
      </w:pPr>
      <w:r>
        <w:rPr>
          <w:rFonts w:hint="eastAsia"/>
        </w:rPr>
        <w:t>电井</w:t>
      </w:r>
      <w:r>
        <w:rPr>
          <w:rFonts w:hint="eastAsia"/>
        </w:rPr>
        <w:t>[1045@15]</w:t>
      </w:r>
    </w:p>
    <w:p w14:paraId="3275C757" w14:textId="77777777" w:rsidR="00BB6EE7" w:rsidRDefault="00761760" w:rsidP="00E145DC">
      <w:pPr>
        <w:jc w:val="center"/>
      </w:pPr>
      <w:r>
        <w:rPr>
          <w:noProof/>
        </w:rPr>
        <w:drawing>
          <wp:inline distT="0" distB="0" distL="0" distR="0" wp14:anchorId="4A92F80B" wp14:editId="03429B97">
            <wp:extent cx="5667375" cy="365760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2D9E" w14:textId="77777777" w:rsidR="00E236A9" w:rsidRPr="001A6A96" w:rsidRDefault="00761760" w:rsidP="00790A17">
      <w:pPr>
        <w:jc w:val="center"/>
      </w:pPr>
      <w:r>
        <w:rPr>
          <w:rFonts w:hint="eastAsia"/>
        </w:rPr>
        <w:t>1045@15</w:t>
      </w:r>
      <w:r>
        <w:rPr>
          <w:rFonts w:hint="eastAsia"/>
        </w:rPr>
        <w:t>房间</w:t>
      </w:r>
      <w:r>
        <w:t>全年逐时温度图</w:t>
      </w:r>
    </w:p>
    <w:p w14:paraId="567BFE82" w14:textId="77777777" w:rsidR="00BB6EE7" w:rsidRDefault="00761760" w:rsidP="00BB6EE7">
      <w:pPr>
        <w:pStyle w:val="2"/>
      </w:pPr>
      <w:bookmarkStart w:id="57" w:name="房间名"/>
      <w:bookmarkStart w:id="58" w:name="_Toc451436145"/>
      <w:bookmarkStart w:id="59" w:name="_Toc451698937"/>
      <w:bookmarkStart w:id="60" w:name="_Toc452108765"/>
      <w:bookmarkStart w:id="61" w:name="_Toc36538848"/>
      <w:r>
        <w:rPr>
          <w:rFonts w:hint="eastAsia"/>
        </w:rPr>
        <w:t>电井</w:t>
      </w:r>
      <w:bookmarkEnd w:id="57"/>
      <w:r>
        <w:rPr>
          <w:rFonts w:hint="eastAsia"/>
        </w:rPr>
        <w:t>[</w:t>
      </w:r>
      <w:bookmarkStart w:id="62" w:name="房间编号"/>
      <w:r>
        <w:rPr>
          <w:rFonts w:hint="eastAsia"/>
        </w:rPr>
        <w:t>1046@15</w:t>
      </w:r>
      <w:bookmarkEnd w:id="62"/>
      <w:r>
        <w:rPr>
          <w:rFonts w:hint="eastAsia"/>
        </w:rPr>
        <w:t>]</w:t>
      </w:r>
    </w:p>
    <w:p w14:paraId="6DDFA1A8" w14:textId="77777777" w:rsidR="00BB6EE7" w:rsidRDefault="00761760" w:rsidP="00E145DC">
      <w:pPr>
        <w:jc w:val="center"/>
      </w:pPr>
      <w:bookmarkStart w:id="63" w:name="图"/>
      <w:bookmarkEnd w:id="63"/>
      <w:r>
        <w:rPr>
          <w:noProof/>
        </w:rPr>
        <w:drawing>
          <wp:inline distT="0" distB="0" distL="0" distR="0" wp14:anchorId="2D578EF4" wp14:editId="1313E8BC">
            <wp:extent cx="5667375" cy="3657600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A178" w14:textId="77777777" w:rsidR="00E236A9" w:rsidRPr="001A6A96" w:rsidRDefault="00761760" w:rsidP="00790A17">
      <w:pPr>
        <w:jc w:val="center"/>
      </w:pPr>
      <w:bookmarkStart w:id="64" w:name="房间编号2"/>
      <w:r>
        <w:rPr>
          <w:rFonts w:hint="eastAsia"/>
        </w:rPr>
        <w:lastRenderedPageBreak/>
        <w:t>1046@15</w:t>
      </w:r>
      <w:bookmarkEnd w:id="64"/>
      <w:r>
        <w:rPr>
          <w:rFonts w:hint="eastAsia"/>
        </w:rPr>
        <w:t>房间</w:t>
      </w:r>
      <w:r>
        <w:t>全年逐时温度图</w:t>
      </w:r>
      <w:bookmarkEnd w:id="58"/>
      <w:bookmarkEnd w:id="59"/>
      <w:bookmarkEnd w:id="60"/>
      <w:bookmarkEnd w:id="61"/>
    </w:p>
    <w:p w14:paraId="1EC440C1" w14:textId="77777777"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5" w:name="房间逐时温度图"/>
      <w:bookmarkEnd w:id="55"/>
      <w:bookmarkEnd w:id="65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ABAAA" w14:textId="77777777" w:rsidR="00761760" w:rsidRDefault="00761760" w:rsidP="00203A7D">
      <w:pPr>
        <w:spacing w:line="240" w:lineRule="auto"/>
      </w:pPr>
      <w:r>
        <w:separator/>
      </w:r>
    </w:p>
  </w:endnote>
  <w:endnote w:type="continuationSeparator" w:id="0">
    <w:p w14:paraId="2B16AEE8" w14:textId="77777777" w:rsidR="00761760" w:rsidRDefault="00761760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1A12A0" w:rsidRPr="00F5023B" w14:paraId="099B55E5" w14:textId="77777777" w:rsidTr="001A12A0">
      <w:tc>
        <w:tcPr>
          <w:tcW w:w="3020" w:type="dxa"/>
        </w:tcPr>
        <w:p w14:paraId="433D57FB" w14:textId="77777777" w:rsidR="001A12A0" w:rsidRPr="00F5023B" w:rsidRDefault="00761760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236523A2" w14:textId="77777777" w:rsidR="001A12A0" w:rsidRPr="00F5023B" w:rsidRDefault="00761760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7A14C375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273AE55F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7793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60810F21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CE7CF" w14:textId="77777777" w:rsidR="00761760" w:rsidRDefault="00761760" w:rsidP="00203A7D">
      <w:pPr>
        <w:spacing w:line="240" w:lineRule="auto"/>
      </w:pPr>
      <w:r>
        <w:separator/>
      </w:r>
    </w:p>
  </w:footnote>
  <w:footnote w:type="continuationSeparator" w:id="0">
    <w:p w14:paraId="0FE0C5E0" w14:textId="77777777" w:rsidR="00761760" w:rsidRDefault="00761760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C65E4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6FFAACA7" wp14:editId="7EBE74EE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A68CA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8CA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1760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129D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98CED0"/>
  <w15:docId w15:val="{B2E6BC60-16CB-4F21-AA9B-30536472E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07" Type="http://schemas.openxmlformats.org/officeDocument/2006/relationships/theme" Target="theme/theme1.xml"/><Relationship Id="rId11" Type="http://schemas.openxmlformats.org/officeDocument/2006/relationships/footer" Target="footer2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Temp\tmp9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tmp9</Template>
  <TotalTime>0</TotalTime>
  <Pages>63</Pages>
  <Words>2579</Words>
  <Characters>14705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17250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dell</dc:creator>
  <cp:lastModifiedBy>2505371644@qq.com</cp:lastModifiedBy>
  <cp:revision>1</cp:revision>
  <cp:lastPrinted>1900-12-31T16:00:00Z</cp:lastPrinted>
  <dcterms:created xsi:type="dcterms:W3CDTF">2021-11-14T02:59:00Z</dcterms:created>
  <dcterms:modified xsi:type="dcterms:W3CDTF">2021-11-14T02:59:00Z</dcterms:modified>
</cp:coreProperties>
</file>