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2538C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63AC06C9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598D40A2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1AF56B1C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541AC5FF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C84667D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22AA3A7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58D4F33E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  <w:bookmarkEnd w:id="1"/>
          </w:p>
        </w:tc>
      </w:tr>
      <w:tr w:rsidR="00D40158" w:rsidRPr="00D40158" w14:paraId="3BED7F2F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E5CC8D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8929F1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山东</w:t>
            </w:r>
            <w:r>
              <w:t>-</w:t>
            </w:r>
            <w:r>
              <w:t>泰安</w:t>
            </w:r>
            <w:bookmarkEnd w:id="2"/>
          </w:p>
        </w:tc>
      </w:tr>
      <w:tr w:rsidR="00D40158" w:rsidRPr="00D40158" w14:paraId="18F671DD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34FB6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89D6348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1D9A7B4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17AE14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2226C1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40D2465A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A77944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8813B7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1366EA3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DE1BE8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385797C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1DC9B6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E330A0D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715940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7C076F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425D24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67FBF3A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69832CE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DA094E8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547D6471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605F77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85F4CD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B13147E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2021年11月14日</w:t>
            </w:r>
            <w:bookmarkEnd w:id="6"/>
          </w:p>
        </w:tc>
      </w:tr>
    </w:tbl>
    <w:p w14:paraId="7DF2A9CD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6169120F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16E6BB91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2437E048" wp14:editId="0EA3E1D5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75A8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0022F7AC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ECC688C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32D3BDBE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661651F2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884263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60BA4C8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1E644F1D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152A3A2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5C34D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518E33E4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3BC828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57A57FC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T15705327077</w:t>
            </w:r>
            <w:bookmarkEnd w:id="9"/>
          </w:p>
        </w:tc>
      </w:tr>
    </w:tbl>
    <w:p w14:paraId="57698765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067C182B" w14:textId="77777777" w:rsidR="00EB71E9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38892129" w:history="1">
        <w:r w:rsidR="00EB71E9" w:rsidRPr="005D1DEB">
          <w:rPr>
            <w:rStyle w:val="a8"/>
          </w:rPr>
          <w:t>1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项目概况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_Toc38892129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3</w:t>
        </w:r>
        <w:r w:rsidR="00EB71E9">
          <w:rPr>
            <w:webHidden/>
          </w:rPr>
          <w:fldChar w:fldCharType="end"/>
        </w:r>
      </w:hyperlink>
    </w:p>
    <w:p w14:paraId="61B7E15E" w14:textId="77777777" w:rsidR="00EB71E9" w:rsidRDefault="00A9249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0" w:history="1">
        <w:r w:rsidR="00EB71E9" w:rsidRPr="005D1DEB">
          <w:rPr>
            <w:rStyle w:val="a8"/>
            <w:lang w:val="en-GB"/>
          </w:rPr>
          <w:t>1.1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平面图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4</w:t>
        </w:r>
        <w:r w:rsidR="00EB71E9">
          <w:rPr>
            <w:webHidden/>
          </w:rPr>
          <w:fldChar w:fldCharType="end"/>
        </w:r>
      </w:hyperlink>
    </w:p>
    <w:p w14:paraId="664DB261" w14:textId="77777777" w:rsidR="00EB71E9" w:rsidRDefault="00A9249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1" w:history="1">
        <w:r w:rsidR="00EB71E9" w:rsidRPr="005D1DEB">
          <w:rPr>
            <w:rStyle w:val="a8"/>
            <w:lang w:val="en-GB"/>
          </w:rPr>
          <w:t>1.2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三维视图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5</w:t>
        </w:r>
        <w:r w:rsidR="00EB71E9">
          <w:rPr>
            <w:webHidden/>
          </w:rPr>
          <w:fldChar w:fldCharType="end"/>
        </w:r>
      </w:hyperlink>
    </w:p>
    <w:p w14:paraId="4DC12E45" w14:textId="77777777" w:rsidR="00EB71E9" w:rsidRDefault="00A9249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2" w:history="1">
        <w:r w:rsidR="00EB71E9" w:rsidRPr="005D1DEB">
          <w:rPr>
            <w:rStyle w:val="a8"/>
          </w:rPr>
          <w:t>2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计算依据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0718F0A6" w14:textId="77777777" w:rsidR="00EB71E9" w:rsidRDefault="00A9249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3" w:history="1">
        <w:r w:rsidR="00EB71E9" w:rsidRPr="005D1DEB">
          <w:rPr>
            <w:rStyle w:val="a8"/>
          </w:rPr>
          <w:t>3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参考标准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62D4D324" w14:textId="77777777" w:rsidR="00EB71E9" w:rsidRDefault="00A9249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4" w:history="1">
        <w:r w:rsidR="00EB71E9" w:rsidRPr="005D1DEB">
          <w:rPr>
            <w:rStyle w:val="a8"/>
          </w:rPr>
          <w:t>4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计算方法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19B4E6D2" w14:textId="77777777" w:rsidR="00EB71E9" w:rsidRDefault="00A9249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5" w:history="1">
        <w:r w:rsidR="00EB71E9" w:rsidRPr="005D1DEB">
          <w:rPr>
            <w:rStyle w:val="a8"/>
            <w:lang w:val="en-GB"/>
          </w:rPr>
          <w:t>4.1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参数定义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_Toc38892135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4C07B87E" w14:textId="77777777" w:rsidR="00EB71E9" w:rsidRDefault="00A9249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6" w:history="1">
        <w:r w:rsidR="00EB71E9" w:rsidRPr="005D1DEB">
          <w:rPr>
            <w:rStyle w:val="a8"/>
            <w:lang w:val="en-GB"/>
          </w:rPr>
          <w:t>4.2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计算流程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_Toc38892136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5F3D8812" w14:textId="77777777" w:rsidR="00EB71E9" w:rsidRDefault="00A9249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7" w:history="1">
        <w:r w:rsidR="00EB71E9" w:rsidRPr="005D1DEB">
          <w:rPr>
            <w:rStyle w:val="a8"/>
            <w:lang w:val="en-GB"/>
          </w:rPr>
          <w:t>4.3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_Toc38892137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569A139F" w14:textId="77777777" w:rsidR="00EB71E9" w:rsidRDefault="00A9249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8" w:history="1">
        <w:r w:rsidR="00EB71E9" w:rsidRPr="005D1DEB">
          <w:rPr>
            <w:rStyle w:val="a8"/>
            <w:lang w:val="en-GB"/>
          </w:rPr>
          <w:t>4.3.1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室外月平均温度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_Toc38892138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6FEFA8FB" w14:textId="77777777" w:rsidR="00EB71E9" w:rsidRDefault="00A9249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9" w:history="1">
        <w:r w:rsidR="00EB71E9" w:rsidRPr="005D1DEB">
          <w:rPr>
            <w:rStyle w:val="a8"/>
            <w:lang w:val="en-GB"/>
          </w:rPr>
          <w:t>4.3.2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室内热舒适温度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58328670" w14:textId="77777777" w:rsidR="00EB71E9" w:rsidRDefault="00A9249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40" w:history="1">
        <w:r w:rsidR="00EB71E9" w:rsidRPr="005D1DEB">
          <w:rPr>
            <w:rStyle w:val="a8"/>
            <w:lang w:val="en-GB"/>
          </w:rPr>
          <w:t>4.3.3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围护结构热工性能参数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255C6E33" w14:textId="77777777" w:rsidR="00EB71E9" w:rsidRDefault="00A9249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1" w:history="1">
        <w:r w:rsidR="00EB71E9" w:rsidRPr="005D1DEB">
          <w:rPr>
            <w:rStyle w:val="a8"/>
          </w:rPr>
          <w:t>5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结果分析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14:paraId="65FC6980" w14:textId="77777777" w:rsidR="00EB71E9" w:rsidRDefault="00A9249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42" w:history="1">
        <w:r w:rsidR="00EB71E9" w:rsidRPr="005D1DEB">
          <w:rPr>
            <w:rStyle w:val="a8"/>
            <w:lang w:val="en-GB"/>
          </w:rPr>
          <w:t>5.1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室内适应性热舒适温度达标比例统计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14:paraId="1F683E93" w14:textId="77777777" w:rsidR="00EB71E9" w:rsidRDefault="00A9249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3" w:history="1">
        <w:r w:rsidR="00EB71E9" w:rsidRPr="005D1DEB">
          <w:rPr>
            <w:rStyle w:val="a8"/>
          </w:rPr>
          <w:t>6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结论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17</w:t>
        </w:r>
        <w:r w:rsidR="00EB71E9">
          <w:rPr>
            <w:webHidden/>
          </w:rPr>
          <w:fldChar w:fldCharType="end"/>
        </w:r>
      </w:hyperlink>
    </w:p>
    <w:p w14:paraId="7D355687" w14:textId="77777777" w:rsidR="00EB71E9" w:rsidRDefault="00A9249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4" w:history="1">
        <w:r w:rsidR="00EB71E9" w:rsidRPr="005D1DEB">
          <w:rPr>
            <w:rStyle w:val="a8"/>
          </w:rPr>
          <w:t>7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附录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E97531">
          <w:rPr>
            <w:webHidden/>
          </w:rPr>
          <w:t>18</w:t>
        </w:r>
        <w:r w:rsidR="00EB71E9">
          <w:rPr>
            <w:webHidden/>
          </w:rPr>
          <w:fldChar w:fldCharType="end"/>
        </w:r>
      </w:hyperlink>
    </w:p>
    <w:p w14:paraId="0245840A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3FE72503" w14:textId="77777777" w:rsidR="0000578F" w:rsidRDefault="0000578F" w:rsidP="0000578F">
      <w:pPr>
        <w:pStyle w:val="1"/>
      </w:pPr>
      <w:bookmarkStart w:id="11" w:name="_Toc452108759"/>
      <w:bookmarkStart w:id="12" w:name="_Toc38892129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2183B278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54626FEC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5F6C91C4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6320EEA8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017096CD" w14:textId="77777777" w:rsidR="0000578F" w:rsidRDefault="0000578F" w:rsidP="00DC62E7">
      <w:pPr>
        <w:pStyle w:val="2"/>
      </w:pPr>
      <w:bookmarkStart w:id="14" w:name="_Toc452108760"/>
      <w:bookmarkStart w:id="15" w:name="_Toc38892130"/>
      <w:r>
        <w:lastRenderedPageBreak/>
        <w:t>平面图</w:t>
      </w:r>
      <w:bookmarkEnd w:id="14"/>
      <w:bookmarkEnd w:id="15"/>
    </w:p>
    <w:p w14:paraId="5755DBF0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3AC0FD45" wp14:editId="18C10C59">
            <wp:extent cx="5667375" cy="28098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5923" w14:textId="77777777" w:rsidR="00012DFC" w:rsidRDefault="00A9249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1~15</w:t>
      </w:r>
      <w:r>
        <w:rPr>
          <w:lang w:val="en-US"/>
        </w:rPr>
        <w:t>层平面</w:t>
      </w:r>
    </w:p>
    <w:p w14:paraId="13DF5594" w14:textId="77777777" w:rsidR="00012DFC" w:rsidRDefault="00012DFC">
      <w:pPr>
        <w:pStyle w:val="a0"/>
        <w:ind w:firstLineChars="0" w:firstLine="0"/>
        <w:jc w:val="center"/>
        <w:rPr>
          <w:lang w:val="en-US"/>
        </w:rPr>
      </w:pPr>
    </w:p>
    <w:p w14:paraId="79E2DBA4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0F110A5B" w14:textId="77777777" w:rsidR="0000578F" w:rsidRDefault="0000578F" w:rsidP="00DC62E7">
      <w:pPr>
        <w:pStyle w:val="2"/>
      </w:pPr>
      <w:bookmarkStart w:id="17" w:name="_Toc452108761"/>
      <w:bookmarkStart w:id="18" w:name="_Toc38892131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1BC70E91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bookmarkEnd w:id="19"/>
      <w:r>
        <w:rPr>
          <w:noProof/>
        </w:rPr>
        <w:drawing>
          <wp:inline distT="0" distB="0" distL="0" distR="0" wp14:anchorId="4103625D" wp14:editId="39E14DD2">
            <wp:extent cx="5372664" cy="465821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664" cy="46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8B6C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E97531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E97531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4A9F714B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1CA39E3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38892132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261BAC08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0EA37E55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31324B09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71756F09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41319325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25E6DB6B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247C5DB5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5223A751" w14:textId="77777777" w:rsidR="0000578F" w:rsidRDefault="0000578F" w:rsidP="0000578F">
      <w:pPr>
        <w:pStyle w:val="1"/>
      </w:pPr>
      <w:bookmarkStart w:id="26" w:name="_Toc38892133"/>
      <w:r>
        <w:rPr>
          <w:rFonts w:hint="eastAsia"/>
        </w:rPr>
        <w:t>参考</w:t>
      </w:r>
      <w:r>
        <w:t>标准</w:t>
      </w:r>
      <w:bookmarkEnd w:id="23"/>
      <w:bookmarkEnd w:id="26"/>
    </w:p>
    <w:p w14:paraId="3CD6C1F7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15DBFE05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33ACBEC3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051F1A7B" w14:textId="77777777" w:rsidR="0000578F" w:rsidRDefault="0000578F" w:rsidP="0000578F">
      <w:pPr>
        <w:pStyle w:val="1"/>
      </w:pPr>
      <w:bookmarkStart w:id="29" w:name="_Toc38892134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154799C8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76E350DD" w14:textId="77777777" w:rsidR="00833AFE" w:rsidRDefault="00833AFE" w:rsidP="00833AFE">
      <w:pPr>
        <w:pStyle w:val="2"/>
      </w:pPr>
      <w:bookmarkStart w:id="30" w:name="_Toc38892135"/>
      <w:r>
        <w:rPr>
          <w:rFonts w:hint="eastAsia"/>
        </w:rPr>
        <w:t>参数定义</w:t>
      </w:r>
      <w:bookmarkEnd w:id="30"/>
    </w:p>
    <w:p w14:paraId="09A22BDE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2D79A79C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2F1FDBD9" w14:textId="77777777" w:rsidR="002D33C1" w:rsidRDefault="002D33C1" w:rsidP="002D33C1">
      <w:pPr>
        <w:pStyle w:val="2"/>
      </w:pPr>
      <w:bookmarkStart w:id="31" w:name="_Toc38892136"/>
      <w:r>
        <w:rPr>
          <w:rFonts w:hint="eastAsia"/>
        </w:rPr>
        <w:t>计算流程</w:t>
      </w:r>
      <w:bookmarkEnd w:id="31"/>
    </w:p>
    <w:p w14:paraId="7441D4F1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1C931BD6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529FA500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5189DD0C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30F1EC5A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4C050E1D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1373486F" wp14:editId="48AE8751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B4B12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E97531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E97531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5B7BD7E4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39162477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2181AC85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6B0CC7" w:rsidRPr="00BA2C60" w14:paraId="35BE19D5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06C42224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2D5E7EE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D37CDEC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00E39454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58F2AB65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8F1C683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E59757E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58FD3DCF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063922A4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70A615E8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2EA36BC7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4E6A8CEE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68AD65EB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5F2BD1F2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2F220822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479EC450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30DE013D" w14:textId="77777777" w:rsidR="001B0BA1" w:rsidRDefault="006D296D" w:rsidP="00B50E2E">
      <w:pPr>
        <w:pStyle w:val="2"/>
      </w:pPr>
      <w:bookmarkStart w:id="33" w:name="_Toc38892137"/>
      <w:r>
        <w:rPr>
          <w:rFonts w:hint="eastAsia"/>
        </w:rPr>
        <w:t>计算参数</w:t>
      </w:r>
      <w:bookmarkEnd w:id="33"/>
    </w:p>
    <w:p w14:paraId="4FE24246" w14:textId="77777777" w:rsidR="006D296D" w:rsidRDefault="006043F1" w:rsidP="00EA3BB3">
      <w:pPr>
        <w:pStyle w:val="3"/>
      </w:pPr>
      <w:bookmarkStart w:id="34" w:name="_Toc38892138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36154B5A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济南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69F87FF4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6A8A02B8" wp14:editId="4B9733F2">
            <wp:extent cx="5667375" cy="29051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9FAF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E97531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E97531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3F67F9EE" w14:textId="77777777" w:rsidR="00B665C1" w:rsidRDefault="00B665C1" w:rsidP="00EA3BB3">
      <w:pPr>
        <w:pStyle w:val="3"/>
      </w:pPr>
      <w:bookmarkStart w:id="37" w:name="_Toc38892139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12EBF4F5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0BF811B4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01211826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DA825AC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6BA1658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65460466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46CBD0CD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4161AF9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-0.4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F157569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137BD2ED" w14:textId="77777777" w:rsidTr="0099773C">
        <w:trPr>
          <w:trHeight w:val="270"/>
        </w:trPr>
        <w:tc>
          <w:tcPr>
            <w:tcW w:w="1861" w:type="dxa"/>
          </w:tcPr>
          <w:p w14:paraId="4A23B34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6A20FD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3.1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246DC3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2A213B0C" w14:textId="77777777" w:rsidTr="0099773C">
        <w:trPr>
          <w:trHeight w:val="270"/>
        </w:trPr>
        <w:tc>
          <w:tcPr>
            <w:tcW w:w="1861" w:type="dxa"/>
          </w:tcPr>
          <w:p w14:paraId="10577B8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729E08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C984F2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49F0C4E5" w14:textId="77777777" w:rsidTr="0099773C">
        <w:trPr>
          <w:trHeight w:val="270"/>
        </w:trPr>
        <w:tc>
          <w:tcPr>
            <w:tcW w:w="1861" w:type="dxa"/>
          </w:tcPr>
          <w:p w14:paraId="57E317E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E18928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FBABCF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19.2~26.2</w:t>
            </w:r>
          </w:p>
        </w:tc>
      </w:tr>
      <w:tr w:rsidR="0099773C" w:rsidRPr="00A412D8" w14:paraId="75CFF8D1" w14:textId="77777777" w:rsidTr="0099773C">
        <w:trPr>
          <w:trHeight w:val="270"/>
        </w:trPr>
        <w:tc>
          <w:tcPr>
            <w:tcW w:w="1861" w:type="dxa"/>
          </w:tcPr>
          <w:p w14:paraId="34BE6B9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83371D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8A38FC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69715608" w14:textId="77777777" w:rsidTr="0099773C">
        <w:trPr>
          <w:trHeight w:val="270"/>
        </w:trPr>
        <w:tc>
          <w:tcPr>
            <w:tcW w:w="1861" w:type="dxa"/>
          </w:tcPr>
          <w:p w14:paraId="4689723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1EFB7C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469C9D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0A27C4F7" w14:textId="77777777" w:rsidTr="0099773C">
        <w:trPr>
          <w:trHeight w:val="270"/>
        </w:trPr>
        <w:tc>
          <w:tcPr>
            <w:tcW w:w="1861" w:type="dxa"/>
          </w:tcPr>
          <w:p w14:paraId="3BFE66B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9B682D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9C5890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14:paraId="1334348B" w14:textId="77777777" w:rsidTr="0099773C">
        <w:trPr>
          <w:trHeight w:val="270"/>
        </w:trPr>
        <w:tc>
          <w:tcPr>
            <w:tcW w:w="1861" w:type="dxa"/>
          </w:tcPr>
          <w:p w14:paraId="32BBFA4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07CE7E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2DA7E8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53714478" w14:textId="77777777" w:rsidTr="0099773C">
        <w:trPr>
          <w:trHeight w:val="270"/>
        </w:trPr>
        <w:tc>
          <w:tcPr>
            <w:tcW w:w="1861" w:type="dxa"/>
          </w:tcPr>
          <w:p w14:paraId="54D080E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DED140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B27082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21.3~28.3</w:t>
            </w:r>
          </w:p>
        </w:tc>
      </w:tr>
      <w:tr w:rsidR="0099773C" w:rsidRPr="00A412D8" w14:paraId="6C6B6533" w14:textId="77777777" w:rsidTr="0099773C">
        <w:trPr>
          <w:trHeight w:val="270"/>
        </w:trPr>
        <w:tc>
          <w:tcPr>
            <w:tcW w:w="1861" w:type="dxa"/>
          </w:tcPr>
          <w:p w14:paraId="3B5C8A5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833B77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3115EB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19.4~26.4</w:t>
            </w:r>
          </w:p>
        </w:tc>
      </w:tr>
      <w:tr w:rsidR="0099773C" w:rsidRPr="00A412D8" w14:paraId="3876195A" w14:textId="77777777" w:rsidTr="0099773C">
        <w:trPr>
          <w:trHeight w:val="270"/>
        </w:trPr>
        <w:tc>
          <w:tcPr>
            <w:tcW w:w="1861" w:type="dxa"/>
          </w:tcPr>
          <w:p w14:paraId="6F1643B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431D7B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72D85E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1082D044" w14:textId="77777777" w:rsidTr="0099773C">
        <w:trPr>
          <w:trHeight w:val="270"/>
        </w:trPr>
        <w:tc>
          <w:tcPr>
            <w:tcW w:w="1861" w:type="dxa"/>
          </w:tcPr>
          <w:p w14:paraId="25B75AE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627152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4634CB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057C74A2" w14:textId="77777777" w:rsidR="009C72E6" w:rsidRDefault="009C72E6" w:rsidP="009C72E6">
      <w:pPr>
        <w:pStyle w:val="3"/>
      </w:pPr>
      <w:r>
        <w:rPr>
          <w:rFonts w:hint="eastAsia"/>
        </w:rPr>
        <w:t>参评时间</w:t>
      </w:r>
      <w:r>
        <w:t>段</w:t>
      </w:r>
    </w:p>
    <w:p w14:paraId="1293199C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39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9"/>
    </w:p>
    <w:p w14:paraId="304A3656" w14:textId="77777777" w:rsidR="006043F1" w:rsidRPr="000B1793" w:rsidRDefault="006043F1" w:rsidP="00EA3BB3">
      <w:pPr>
        <w:pStyle w:val="3"/>
      </w:pPr>
      <w:bookmarkStart w:id="40" w:name="_Toc38892140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0"/>
    </w:p>
    <w:p w14:paraId="2A1351B8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74AD9B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232B677" w14:textId="77777777" w:rsidR="0058474F" w:rsidRDefault="00A9249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E8EDD08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C241AA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5DF4B7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820823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7F2A10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77D91B1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6F34EF0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D900879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9A1B124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15B234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6265F6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EE4596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F086AC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6B6600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0DA79450" w14:textId="77777777">
        <w:trPr>
          <w:jc w:val="center"/>
        </w:trPr>
        <w:tc>
          <w:tcPr>
            <w:tcW w:w="3347" w:type="dxa"/>
            <w:vAlign w:val="center"/>
          </w:tcPr>
          <w:p w14:paraId="5CC2E86F" w14:textId="77777777" w:rsidR="0058474F" w:rsidRDefault="00A92490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3C5BE522" w14:textId="77777777" w:rsidR="0058474F" w:rsidRDefault="00A9249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2C721807" w14:textId="77777777" w:rsidR="0058474F" w:rsidRDefault="00A92490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301093BE" w14:textId="77777777" w:rsidR="0058474F" w:rsidRDefault="00A92490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0700B9A4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1DE8558" w14:textId="77777777" w:rsidR="0058474F" w:rsidRDefault="00A92490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10AE66B9" w14:textId="77777777" w:rsidR="0058474F" w:rsidRDefault="00A92490" w:rsidP="002F44D5">
            <w:r>
              <w:t>0.407</w:t>
            </w:r>
          </w:p>
        </w:tc>
      </w:tr>
      <w:tr w:rsidR="00012DFC" w14:paraId="06DE8D7D" w14:textId="77777777">
        <w:trPr>
          <w:jc w:val="center"/>
        </w:trPr>
        <w:tc>
          <w:tcPr>
            <w:tcW w:w="3347" w:type="dxa"/>
            <w:vAlign w:val="center"/>
          </w:tcPr>
          <w:p w14:paraId="70F17104" w14:textId="77777777" w:rsidR="0058474F" w:rsidRDefault="00A92490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98989E1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C7B7E71" w14:textId="77777777" w:rsidR="0058474F" w:rsidRDefault="00A9249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18AE78B7" w14:textId="77777777" w:rsidR="0058474F" w:rsidRDefault="00A9249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7859B8C7" w14:textId="77777777" w:rsidR="0058474F" w:rsidRDefault="00A9249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2512A241" w14:textId="77777777" w:rsidR="0058474F" w:rsidRDefault="00A9249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56E76A1C" w14:textId="77777777" w:rsidR="0058474F" w:rsidRDefault="00A92490" w:rsidP="002F44D5">
            <w:r>
              <w:t>0.227</w:t>
            </w:r>
          </w:p>
        </w:tc>
      </w:tr>
      <w:tr w:rsidR="00012DFC" w14:paraId="195B138C" w14:textId="77777777">
        <w:trPr>
          <w:jc w:val="center"/>
        </w:trPr>
        <w:tc>
          <w:tcPr>
            <w:tcW w:w="3347" w:type="dxa"/>
            <w:vAlign w:val="center"/>
          </w:tcPr>
          <w:p w14:paraId="22E6BBAB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8BA5F00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0DB283D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2A39091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7EDCD6F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8EF1574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7170658" w14:textId="77777777" w:rsidR="0058474F" w:rsidRDefault="00A92490" w:rsidP="002F44D5">
            <w:r>
              <w:t>0.245</w:t>
            </w:r>
          </w:p>
        </w:tc>
      </w:tr>
      <w:tr w:rsidR="00012DFC" w14:paraId="3FD6EF55" w14:textId="77777777">
        <w:trPr>
          <w:jc w:val="center"/>
        </w:trPr>
        <w:tc>
          <w:tcPr>
            <w:tcW w:w="3347" w:type="dxa"/>
            <w:vAlign w:val="center"/>
          </w:tcPr>
          <w:p w14:paraId="56099077" w14:textId="77777777" w:rsidR="0058474F" w:rsidRDefault="00A92490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47F7FE52" w14:textId="77777777" w:rsidR="0058474F" w:rsidRDefault="00A92490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0FE46882" w14:textId="77777777" w:rsidR="0058474F" w:rsidRDefault="00A92490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4889F91A" w14:textId="77777777" w:rsidR="0058474F" w:rsidRDefault="00A92490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702624EC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6360B5" w14:textId="77777777" w:rsidR="0058474F" w:rsidRDefault="00A92490" w:rsidP="002F44D5">
            <w:r>
              <w:t>0.444</w:t>
            </w:r>
          </w:p>
        </w:tc>
        <w:tc>
          <w:tcPr>
            <w:tcW w:w="1064" w:type="dxa"/>
            <w:vAlign w:val="center"/>
          </w:tcPr>
          <w:p w14:paraId="3981B3AE" w14:textId="77777777" w:rsidR="0058474F" w:rsidRDefault="00A92490" w:rsidP="002F44D5">
            <w:r>
              <w:t>1.378</w:t>
            </w:r>
          </w:p>
        </w:tc>
      </w:tr>
      <w:tr w:rsidR="00012DFC" w14:paraId="629A0ABA" w14:textId="77777777">
        <w:trPr>
          <w:jc w:val="center"/>
        </w:trPr>
        <w:tc>
          <w:tcPr>
            <w:tcW w:w="3347" w:type="dxa"/>
            <w:vAlign w:val="center"/>
          </w:tcPr>
          <w:p w14:paraId="33A8678C" w14:textId="77777777" w:rsidR="0058474F" w:rsidRDefault="00A9249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E992D44" w14:textId="77777777" w:rsidR="0058474F" w:rsidRDefault="00A9249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56A6784" w14:textId="77777777" w:rsidR="0058474F" w:rsidRDefault="00A9249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E11F650" w14:textId="77777777" w:rsidR="0058474F" w:rsidRDefault="00A9249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2234038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D636010" w14:textId="77777777" w:rsidR="0058474F" w:rsidRDefault="00A9249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86916BD" w14:textId="77777777" w:rsidR="0058474F" w:rsidRDefault="00A92490" w:rsidP="002F44D5">
            <w:r>
              <w:t>1.186</w:t>
            </w:r>
          </w:p>
        </w:tc>
      </w:tr>
      <w:tr w:rsidR="00012DFC" w14:paraId="717EE4A4" w14:textId="77777777">
        <w:trPr>
          <w:jc w:val="center"/>
        </w:trPr>
        <w:tc>
          <w:tcPr>
            <w:tcW w:w="3347" w:type="dxa"/>
            <w:vAlign w:val="center"/>
          </w:tcPr>
          <w:p w14:paraId="4A9A7901" w14:textId="77777777" w:rsidR="0058474F" w:rsidRDefault="00A9249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32109BC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57F3A21" w14:textId="77777777" w:rsidR="0058474F" w:rsidRDefault="00A9249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3CE5CCBF" w14:textId="77777777" w:rsidR="0058474F" w:rsidRDefault="00A9249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6EC7D2C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98AED41" w14:textId="77777777" w:rsidR="0058474F" w:rsidRDefault="00A9249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1BCC282" w14:textId="77777777" w:rsidR="0058474F" w:rsidRDefault="00A92490" w:rsidP="002F44D5">
            <w:r>
              <w:t>0.249</w:t>
            </w:r>
          </w:p>
        </w:tc>
      </w:tr>
      <w:tr w:rsidR="0058474F" w14:paraId="1552F7B5" w14:textId="77777777" w:rsidTr="00762E43">
        <w:trPr>
          <w:jc w:val="center"/>
        </w:trPr>
        <w:tc>
          <w:tcPr>
            <w:tcW w:w="3347" w:type="dxa"/>
            <w:vAlign w:val="center"/>
          </w:tcPr>
          <w:p w14:paraId="2C166BAE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32DAEAD" w14:textId="77777777" w:rsidR="0058474F" w:rsidRDefault="00A92490" w:rsidP="002F44D5">
            <w:r>
              <w:t>300</w:t>
            </w:r>
          </w:p>
        </w:tc>
        <w:tc>
          <w:tcPr>
            <w:tcW w:w="1075" w:type="dxa"/>
            <w:vAlign w:val="center"/>
          </w:tcPr>
          <w:p w14:paraId="3A931317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7503717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B5E501D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C342B73" w14:textId="77777777" w:rsidR="0058474F" w:rsidRDefault="00A92490" w:rsidP="002F44D5">
            <w:r>
              <w:t>1.142</w:t>
            </w:r>
          </w:p>
        </w:tc>
        <w:tc>
          <w:tcPr>
            <w:tcW w:w="1064" w:type="dxa"/>
            <w:vAlign w:val="center"/>
          </w:tcPr>
          <w:p w14:paraId="4873961F" w14:textId="77777777" w:rsidR="0058474F" w:rsidRDefault="00A92490" w:rsidP="002F44D5">
            <w:r>
              <w:t>3.691</w:t>
            </w:r>
          </w:p>
        </w:tc>
      </w:tr>
      <w:tr w:rsidR="0058474F" w14:paraId="7D7FEE8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AF5A96E" w14:textId="77777777" w:rsidR="0058474F" w:rsidRDefault="00A9249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D71B029" w14:textId="77777777" w:rsidR="0058474F" w:rsidRDefault="00A9249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4741B48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FEDD45C" w14:textId="77777777" w:rsidR="0058474F" w:rsidRPr="00D95163" w:rsidRDefault="00A9249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1F88CE3" w14:textId="77777777" w:rsidR="0058474F" w:rsidRDefault="00A92490" w:rsidP="002F44D5">
            <w:pPr>
              <w:jc w:val="center"/>
            </w:pPr>
            <w:r>
              <w:t>0.77</w:t>
            </w:r>
          </w:p>
        </w:tc>
      </w:tr>
    </w:tbl>
    <w:p w14:paraId="3EB7BDF7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29FF9089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8EAE86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C58AF83" w14:textId="77777777" w:rsidR="0058474F" w:rsidRDefault="00A9249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15202F8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48976B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E5CDF8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C1B9031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776D43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8A7656D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6487916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6E1ACA7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AA94D3A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045349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FBC73F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217B0C7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E5838F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CF4C071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0F6A90C5" w14:textId="77777777">
        <w:trPr>
          <w:jc w:val="center"/>
        </w:trPr>
        <w:tc>
          <w:tcPr>
            <w:tcW w:w="3347" w:type="dxa"/>
            <w:vAlign w:val="center"/>
          </w:tcPr>
          <w:p w14:paraId="3FE315C2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5C6836E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BACBF2C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D2EB4E8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3DEEB6B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9FA381F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F47C558" w14:textId="77777777" w:rsidR="0058474F" w:rsidRDefault="00A92490" w:rsidP="002F44D5">
            <w:r>
              <w:t>0.245</w:t>
            </w:r>
          </w:p>
        </w:tc>
      </w:tr>
      <w:tr w:rsidR="00012DFC" w14:paraId="45997EA4" w14:textId="77777777">
        <w:trPr>
          <w:jc w:val="center"/>
        </w:trPr>
        <w:tc>
          <w:tcPr>
            <w:tcW w:w="3347" w:type="dxa"/>
            <w:vAlign w:val="center"/>
          </w:tcPr>
          <w:p w14:paraId="06409A34" w14:textId="77777777" w:rsidR="0058474F" w:rsidRDefault="00A9249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7687F0D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EDEFE78" w14:textId="77777777" w:rsidR="0058474F" w:rsidRDefault="00A9249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BD53F66" w14:textId="77777777" w:rsidR="0058474F" w:rsidRDefault="00A9249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EEE04FE" w14:textId="77777777" w:rsidR="0058474F" w:rsidRDefault="00A9249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1C42756B" w14:textId="77777777" w:rsidR="0058474F" w:rsidRDefault="00A9249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3C9F47FD" w14:textId="77777777" w:rsidR="0058474F" w:rsidRDefault="00A92490" w:rsidP="002F44D5">
            <w:r>
              <w:t>0.227</w:t>
            </w:r>
          </w:p>
        </w:tc>
      </w:tr>
      <w:tr w:rsidR="00012DFC" w14:paraId="356B6429" w14:textId="77777777">
        <w:trPr>
          <w:jc w:val="center"/>
        </w:trPr>
        <w:tc>
          <w:tcPr>
            <w:tcW w:w="3347" w:type="dxa"/>
            <w:vAlign w:val="center"/>
          </w:tcPr>
          <w:p w14:paraId="2C9C293A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DE67321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CDBA9C2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20C3930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9FACBBF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56701AD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BB838E5" w14:textId="77777777" w:rsidR="0058474F" w:rsidRDefault="00A92490" w:rsidP="002F44D5">
            <w:r>
              <w:t>0.245</w:t>
            </w:r>
          </w:p>
        </w:tc>
      </w:tr>
      <w:tr w:rsidR="00012DFC" w14:paraId="4429C48C" w14:textId="77777777">
        <w:trPr>
          <w:jc w:val="center"/>
        </w:trPr>
        <w:tc>
          <w:tcPr>
            <w:tcW w:w="3347" w:type="dxa"/>
            <w:vAlign w:val="center"/>
          </w:tcPr>
          <w:p w14:paraId="73EE50DC" w14:textId="77777777" w:rsidR="0058474F" w:rsidRDefault="00A9249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8A0EB34" w14:textId="77777777" w:rsidR="0058474F" w:rsidRDefault="00A9249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06BF74A" w14:textId="77777777" w:rsidR="0058474F" w:rsidRDefault="00A9249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8FAC412" w14:textId="77777777" w:rsidR="0058474F" w:rsidRDefault="00A9249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740DFD9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ED864AC" w14:textId="77777777" w:rsidR="0058474F" w:rsidRDefault="00A9249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6E9ACFFB" w14:textId="77777777" w:rsidR="0058474F" w:rsidRDefault="00A92490" w:rsidP="002F44D5">
            <w:r>
              <w:t>1.977</w:t>
            </w:r>
          </w:p>
        </w:tc>
      </w:tr>
      <w:tr w:rsidR="00012DFC" w14:paraId="454F338D" w14:textId="77777777">
        <w:trPr>
          <w:jc w:val="center"/>
        </w:trPr>
        <w:tc>
          <w:tcPr>
            <w:tcW w:w="3347" w:type="dxa"/>
            <w:vAlign w:val="center"/>
          </w:tcPr>
          <w:p w14:paraId="11660C26" w14:textId="77777777" w:rsidR="0058474F" w:rsidRDefault="00A9249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2ECC6C1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0918F64" w14:textId="77777777" w:rsidR="0058474F" w:rsidRDefault="00A9249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B36A86D" w14:textId="77777777" w:rsidR="0058474F" w:rsidRDefault="00A9249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AE820CF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63F7C6A" w14:textId="77777777" w:rsidR="0058474F" w:rsidRDefault="00A9249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C94D8D6" w14:textId="77777777" w:rsidR="0058474F" w:rsidRDefault="00A92490" w:rsidP="002F44D5">
            <w:r>
              <w:t>0.249</w:t>
            </w:r>
          </w:p>
        </w:tc>
      </w:tr>
      <w:tr w:rsidR="0058474F" w14:paraId="30D09018" w14:textId="77777777" w:rsidTr="00762E43">
        <w:trPr>
          <w:jc w:val="center"/>
        </w:trPr>
        <w:tc>
          <w:tcPr>
            <w:tcW w:w="3347" w:type="dxa"/>
            <w:vAlign w:val="center"/>
          </w:tcPr>
          <w:p w14:paraId="0A798FB4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48A99F2" w14:textId="77777777" w:rsidR="0058474F" w:rsidRDefault="00A9249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0440C38A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39A4AE4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137EACB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93718AF" w14:textId="77777777" w:rsidR="0058474F" w:rsidRDefault="00A9249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41BAA81F" w14:textId="77777777" w:rsidR="0058474F" w:rsidRDefault="00A92490" w:rsidP="002F44D5">
            <w:r>
              <w:t>2.941</w:t>
            </w:r>
          </w:p>
        </w:tc>
      </w:tr>
      <w:tr w:rsidR="0058474F" w14:paraId="51FFC77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C34B299" w14:textId="77777777" w:rsidR="0058474F" w:rsidRDefault="00A9249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CB4752C" w14:textId="77777777" w:rsidR="0058474F" w:rsidRDefault="00A9249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78316C5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C930534" w14:textId="77777777" w:rsidR="0058474F" w:rsidRPr="00D95163" w:rsidRDefault="00A9249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F3B7CDA" w14:textId="77777777" w:rsidR="0058474F" w:rsidRDefault="00A92490" w:rsidP="002F44D5">
            <w:pPr>
              <w:jc w:val="center"/>
            </w:pPr>
            <w:r>
              <w:t>1.13</w:t>
            </w:r>
          </w:p>
        </w:tc>
      </w:tr>
    </w:tbl>
    <w:p w14:paraId="1B155750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1CC36385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9B2F58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ECD956C" w14:textId="77777777" w:rsidR="0058474F" w:rsidRDefault="00A9249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FEA1B3C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23C62E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76B671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B41DDD3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E7BA26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CDD1D1F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23842EE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181BF31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9908668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8101D3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2FBE6A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A8BC47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4BCC7A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F0589C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1B7FB49C" w14:textId="77777777">
        <w:trPr>
          <w:jc w:val="center"/>
        </w:trPr>
        <w:tc>
          <w:tcPr>
            <w:tcW w:w="3347" w:type="dxa"/>
            <w:vAlign w:val="center"/>
          </w:tcPr>
          <w:p w14:paraId="2108A379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37411FA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6E2866C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B4BDEEF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8B460D9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F43F93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7379C9B" w14:textId="77777777" w:rsidR="0058474F" w:rsidRDefault="00A92490" w:rsidP="002F44D5">
            <w:r>
              <w:t>0.245</w:t>
            </w:r>
          </w:p>
        </w:tc>
      </w:tr>
      <w:tr w:rsidR="00012DFC" w14:paraId="375A9DB5" w14:textId="77777777">
        <w:trPr>
          <w:jc w:val="center"/>
        </w:trPr>
        <w:tc>
          <w:tcPr>
            <w:tcW w:w="3347" w:type="dxa"/>
            <w:vAlign w:val="center"/>
          </w:tcPr>
          <w:p w14:paraId="0D409765" w14:textId="77777777" w:rsidR="0058474F" w:rsidRDefault="00A9249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1FCC58D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9336D1D" w14:textId="77777777" w:rsidR="0058474F" w:rsidRDefault="00A9249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4EDE8E6" w14:textId="77777777" w:rsidR="0058474F" w:rsidRDefault="00A9249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560C9798" w14:textId="77777777" w:rsidR="0058474F" w:rsidRDefault="00A9249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3C208C78" w14:textId="77777777" w:rsidR="0058474F" w:rsidRDefault="00A9249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47B9A0CC" w14:textId="77777777" w:rsidR="0058474F" w:rsidRDefault="00A92490" w:rsidP="002F44D5">
            <w:r>
              <w:t>0.227</w:t>
            </w:r>
          </w:p>
        </w:tc>
      </w:tr>
      <w:tr w:rsidR="00012DFC" w14:paraId="46934E26" w14:textId="77777777">
        <w:trPr>
          <w:jc w:val="center"/>
        </w:trPr>
        <w:tc>
          <w:tcPr>
            <w:tcW w:w="3347" w:type="dxa"/>
            <w:vAlign w:val="center"/>
          </w:tcPr>
          <w:p w14:paraId="2A60FC4D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5BBDDC1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3370F66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256B78A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3CBE9CB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0D50794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790BC44" w14:textId="77777777" w:rsidR="0058474F" w:rsidRDefault="00A92490" w:rsidP="002F44D5">
            <w:r>
              <w:t>0.245</w:t>
            </w:r>
          </w:p>
        </w:tc>
      </w:tr>
      <w:tr w:rsidR="00012DFC" w14:paraId="6467F07C" w14:textId="77777777">
        <w:trPr>
          <w:jc w:val="center"/>
        </w:trPr>
        <w:tc>
          <w:tcPr>
            <w:tcW w:w="3347" w:type="dxa"/>
            <w:vAlign w:val="center"/>
          </w:tcPr>
          <w:p w14:paraId="1C29F2A8" w14:textId="77777777" w:rsidR="0058474F" w:rsidRDefault="00A9249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04ECB42" w14:textId="77777777" w:rsidR="0058474F" w:rsidRDefault="00A9249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9D86D9B" w14:textId="77777777" w:rsidR="0058474F" w:rsidRDefault="00A9249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EF1A9DA" w14:textId="77777777" w:rsidR="0058474F" w:rsidRDefault="00A9249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80DE22A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7AA5A86" w14:textId="77777777" w:rsidR="0058474F" w:rsidRDefault="00A9249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4D5F846C" w14:textId="77777777" w:rsidR="0058474F" w:rsidRDefault="00A92490" w:rsidP="002F44D5">
            <w:r>
              <w:t>1.977</w:t>
            </w:r>
          </w:p>
        </w:tc>
      </w:tr>
      <w:tr w:rsidR="00012DFC" w14:paraId="0F7F6DA0" w14:textId="77777777">
        <w:trPr>
          <w:jc w:val="center"/>
        </w:trPr>
        <w:tc>
          <w:tcPr>
            <w:tcW w:w="3347" w:type="dxa"/>
            <w:vAlign w:val="center"/>
          </w:tcPr>
          <w:p w14:paraId="0281A94E" w14:textId="77777777" w:rsidR="0058474F" w:rsidRDefault="00A9249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348CA29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A8062E8" w14:textId="77777777" w:rsidR="0058474F" w:rsidRDefault="00A9249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A5F513A" w14:textId="77777777" w:rsidR="0058474F" w:rsidRDefault="00A9249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5BBC39D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4C1197" w14:textId="77777777" w:rsidR="0058474F" w:rsidRDefault="00A9249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44B8021" w14:textId="77777777" w:rsidR="0058474F" w:rsidRDefault="00A92490" w:rsidP="002F44D5">
            <w:r>
              <w:t>0.249</w:t>
            </w:r>
          </w:p>
        </w:tc>
      </w:tr>
      <w:tr w:rsidR="0058474F" w14:paraId="26315CCA" w14:textId="77777777" w:rsidTr="00762E43">
        <w:trPr>
          <w:jc w:val="center"/>
        </w:trPr>
        <w:tc>
          <w:tcPr>
            <w:tcW w:w="3347" w:type="dxa"/>
            <w:vAlign w:val="center"/>
          </w:tcPr>
          <w:p w14:paraId="269D3B83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900E6C1" w14:textId="77777777" w:rsidR="0058474F" w:rsidRDefault="00A9249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32A175F9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7378EAC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96945AF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6A32550" w14:textId="77777777" w:rsidR="0058474F" w:rsidRDefault="00A9249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7BDB46A0" w14:textId="77777777" w:rsidR="0058474F" w:rsidRDefault="00A92490" w:rsidP="002F44D5">
            <w:r>
              <w:t>2.941</w:t>
            </w:r>
          </w:p>
        </w:tc>
      </w:tr>
      <w:tr w:rsidR="0058474F" w14:paraId="0E400FE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EC1842E" w14:textId="77777777" w:rsidR="0058474F" w:rsidRDefault="00A9249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0F8A788" w14:textId="77777777" w:rsidR="0058474F" w:rsidRDefault="00A9249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5B3F8D7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AAF08BA" w14:textId="77777777" w:rsidR="0058474F" w:rsidRPr="00D95163" w:rsidRDefault="00A9249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7EEB26B" w14:textId="77777777" w:rsidR="0058474F" w:rsidRDefault="00A92490" w:rsidP="002F44D5">
            <w:pPr>
              <w:jc w:val="center"/>
            </w:pPr>
            <w:r>
              <w:t>1.13</w:t>
            </w:r>
          </w:p>
        </w:tc>
      </w:tr>
    </w:tbl>
    <w:p w14:paraId="3022B27F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3E2688AE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A563D8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7564D2E" w14:textId="77777777" w:rsidR="0058474F" w:rsidRDefault="00A92490" w:rsidP="002F44D5">
            <w:pPr>
              <w:jc w:val="center"/>
            </w:pPr>
            <w:r>
              <w:t>材料名称</w:t>
            </w:r>
            <w:r>
              <w:br/>
            </w:r>
            <w:r>
              <w:lastRenderedPageBreak/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4DBD2F9" w14:textId="77777777" w:rsidR="0058474F" w:rsidRDefault="00A92490" w:rsidP="002F44D5">
            <w:pPr>
              <w:jc w:val="center"/>
            </w:pPr>
            <w:r>
              <w:lastRenderedPageBreak/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397E90" w14:textId="77777777" w:rsidR="0058474F" w:rsidRDefault="00A92490" w:rsidP="002F44D5">
            <w:pPr>
              <w:jc w:val="center"/>
            </w:pPr>
            <w:r>
              <w:t>导热系数</w:t>
            </w:r>
            <w:r>
              <w:lastRenderedPageBreak/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B92791" w14:textId="77777777" w:rsidR="0058474F" w:rsidRDefault="00A92490" w:rsidP="002F44D5">
            <w:pPr>
              <w:jc w:val="center"/>
            </w:pPr>
            <w:r>
              <w:lastRenderedPageBreak/>
              <w:t>蓄热系数</w:t>
            </w:r>
            <w:r>
              <w:lastRenderedPageBreak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2FA391" w14:textId="77777777" w:rsidR="0058474F" w:rsidRDefault="00A92490" w:rsidP="002F44D5">
            <w:pPr>
              <w:jc w:val="center"/>
            </w:pPr>
            <w:r>
              <w:lastRenderedPageBreak/>
              <w:t>修正系</w:t>
            </w:r>
            <w:r>
              <w:lastRenderedPageBreak/>
              <w:t>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A2CCDD" w14:textId="77777777" w:rsidR="0058474F" w:rsidRDefault="00A92490" w:rsidP="002F44D5">
            <w:pPr>
              <w:jc w:val="center"/>
            </w:pPr>
            <w:r>
              <w:lastRenderedPageBreak/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89A164B" w14:textId="77777777" w:rsidR="0058474F" w:rsidRDefault="00A92490" w:rsidP="002F44D5">
            <w:pPr>
              <w:jc w:val="center"/>
            </w:pPr>
            <w:r>
              <w:t>热惰性指</w:t>
            </w:r>
            <w:r>
              <w:lastRenderedPageBreak/>
              <w:t>标</w:t>
            </w:r>
          </w:p>
        </w:tc>
      </w:tr>
      <w:tr w:rsidR="0058474F" w14:paraId="7DA2FF0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983F8E7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6F095FB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B66C6A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69FB1F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D39B39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F68DB5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A734D7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07914239" w14:textId="77777777">
        <w:trPr>
          <w:jc w:val="center"/>
        </w:trPr>
        <w:tc>
          <w:tcPr>
            <w:tcW w:w="3347" w:type="dxa"/>
            <w:vAlign w:val="center"/>
          </w:tcPr>
          <w:p w14:paraId="711DE6EF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3315EBB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80BE1CF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AE28CAE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03BB7D2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E07A724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6A3DE3A" w14:textId="77777777" w:rsidR="0058474F" w:rsidRDefault="00A92490" w:rsidP="002F44D5">
            <w:r>
              <w:t>0.245</w:t>
            </w:r>
          </w:p>
        </w:tc>
      </w:tr>
      <w:tr w:rsidR="00012DFC" w14:paraId="7B92D41A" w14:textId="77777777">
        <w:trPr>
          <w:jc w:val="center"/>
        </w:trPr>
        <w:tc>
          <w:tcPr>
            <w:tcW w:w="3347" w:type="dxa"/>
            <w:vAlign w:val="center"/>
          </w:tcPr>
          <w:p w14:paraId="6AA62E97" w14:textId="77777777" w:rsidR="0058474F" w:rsidRDefault="00A9249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456454E" w14:textId="77777777" w:rsidR="0058474F" w:rsidRDefault="00A9249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CAD6AC5" w14:textId="77777777" w:rsidR="0058474F" w:rsidRDefault="00A9249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3E5F291" w14:textId="77777777" w:rsidR="0058474F" w:rsidRDefault="00A9249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79766D6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651087F" w14:textId="77777777" w:rsidR="0058474F" w:rsidRDefault="00A9249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3DBFA111" w14:textId="77777777" w:rsidR="0058474F" w:rsidRDefault="00A92490" w:rsidP="002F44D5">
            <w:r>
              <w:t>1.186</w:t>
            </w:r>
          </w:p>
        </w:tc>
      </w:tr>
      <w:tr w:rsidR="0058474F" w14:paraId="08390855" w14:textId="77777777" w:rsidTr="00762E43">
        <w:trPr>
          <w:jc w:val="center"/>
        </w:trPr>
        <w:tc>
          <w:tcPr>
            <w:tcW w:w="3347" w:type="dxa"/>
            <w:vAlign w:val="center"/>
          </w:tcPr>
          <w:p w14:paraId="4ADFDBDC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9026EDA" w14:textId="77777777" w:rsidR="0058474F" w:rsidRDefault="00A9249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3D635233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655406D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F955D88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031EC45" w14:textId="77777777" w:rsidR="0058474F" w:rsidRDefault="00A9249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6641DFF1" w14:textId="77777777" w:rsidR="0058474F" w:rsidRDefault="00A92490" w:rsidP="002F44D5">
            <w:r>
              <w:t>1.431</w:t>
            </w:r>
          </w:p>
        </w:tc>
      </w:tr>
      <w:tr w:rsidR="0058474F" w14:paraId="78C6854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F0147F3" w14:textId="77777777" w:rsidR="0058474F" w:rsidRPr="00D95163" w:rsidRDefault="00A9249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F31E90E" w14:textId="77777777" w:rsidR="0058474F" w:rsidRDefault="00A92490" w:rsidP="002F44D5">
            <w:pPr>
              <w:jc w:val="center"/>
            </w:pPr>
            <w:r>
              <w:t>0.52</w:t>
            </w:r>
          </w:p>
        </w:tc>
      </w:tr>
    </w:tbl>
    <w:p w14:paraId="72F370F8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0041D043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C14AA7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7DF38AF" w14:textId="77777777" w:rsidR="0058474F" w:rsidRDefault="00A9249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98E8112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FA5C30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AF96AB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341A6D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E6AEA1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9C600AD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4B39D8D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FDB875D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3E4A897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24AFCE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792A8E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6276AF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6FDD08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7F645B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61260890" w14:textId="77777777">
        <w:trPr>
          <w:jc w:val="center"/>
        </w:trPr>
        <w:tc>
          <w:tcPr>
            <w:tcW w:w="3347" w:type="dxa"/>
            <w:vAlign w:val="center"/>
          </w:tcPr>
          <w:p w14:paraId="05408B99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83817BE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AF39F7A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F39E1CA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A97CD62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CAF21FD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5B7A447" w14:textId="77777777" w:rsidR="0058474F" w:rsidRDefault="00A92490" w:rsidP="002F44D5">
            <w:r>
              <w:t>0.245</w:t>
            </w:r>
          </w:p>
        </w:tc>
      </w:tr>
      <w:tr w:rsidR="00012DFC" w14:paraId="6145EDC5" w14:textId="77777777">
        <w:trPr>
          <w:jc w:val="center"/>
        </w:trPr>
        <w:tc>
          <w:tcPr>
            <w:tcW w:w="3347" w:type="dxa"/>
            <w:vAlign w:val="center"/>
          </w:tcPr>
          <w:p w14:paraId="0B23752D" w14:textId="77777777" w:rsidR="0058474F" w:rsidRDefault="00A9249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A52F24C" w14:textId="77777777" w:rsidR="0058474F" w:rsidRDefault="00A9249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B263B3C" w14:textId="77777777" w:rsidR="0058474F" w:rsidRDefault="00A9249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4BB164E" w14:textId="77777777" w:rsidR="0058474F" w:rsidRDefault="00A9249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853A04E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B398E61" w14:textId="77777777" w:rsidR="0058474F" w:rsidRDefault="00A9249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A17E200" w14:textId="77777777" w:rsidR="0058474F" w:rsidRDefault="00A92490" w:rsidP="002F44D5">
            <w:r>
              <w:t>1.186</w:t>
            </w:r>
          </w:p>
        </w:tc>
      </w:tr>
      <w:tr w:rsidR="0058474F" w14:paraId="3A20D104" w14:textId="77777777" w:rsidTr="00762E43">
        <w:trPr>
          <w:jc w:val="center"/>
        </w:trPr>
        <w:tc>
          <w:tcPr>
            <w:tcW w:w="3347" w:type="dxa"/>
            <w:vAlign w:val="center"/>
          </w:tcPr>
          <w:p w14:paraId="52BF7B40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6E83A8B" w14:textId="77777777" w:rsidR="0058474F" w:rsidRDefault="00A9249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661A9660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507BD57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4F76BA0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2E8BBBC" w14:textId="77777777" w:rsidR="0058474F" w:rsidRDefault="00A9249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0576D046" w14:textId="77777777" w:rsidR="0058474F" w:rsidRDefault="00A92490" w:rsidP="002F44D5">
            <w:r>
              <w:t>1.431</w:t>
            </w:r>
          </w:p>
        </w:tc>
      </w:tr>
      <w:tr w:rsidR="0058474F" w14:paraId="33D59BB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7FF5A27" w14:textId="77777777" w:rsidR="0058474F" w:rsidRPr="00D95163" w:rsidRDefault="00A9249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A323986" w14:textId="77777777" w:rsidR="0058474F" w:rsidRDefault="00A92490" w:rsidP="002F44D5">
            <w:pPr>
              <w:jc w:val="center"/>
            </w:pPr>
            <w:r>
              <w:t>0.30</w:t>
            </w:r>
          </w:p>
        </w:tc>
      </w:tr>
    </w:tbl>
    <w:p w14:paraId="24C40471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0EEB1CAD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楼梯间隔墙构造一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EFCB5A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CB7C01C" w14:textId="77777777" w:rsidR="0058474F" w:rsidRDefault="00A9249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051D2E7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14D4F0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39E00B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54CC35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2AC84C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352EA8C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1B29631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FD1BBBB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C1BDCB5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EEFB9F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37E3DE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2DA512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229342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781E27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4EEAD7EE" w14:textId="77777777">
        <w:trPr>
          <w:jc w:val="center"/>
        </w:trPr>
        <w:tc>
          <w:tcPr>
            <w:tcW w:w="3347" w:type="dxa"/>
            <w:vAlign w:val="center"/>
          </w:tcPr>
          <w:p w14:paraId="1DCBF1B5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4046523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7A8D0A3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258C20A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218BA08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9A5B689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5587E1D" w14:textId="77777777" w:rsidR="0058474F" w:rsidRDefault="00A92490" w:rsidP="002F44D5">
            <w:r>
              <w:t>0.245</w:t>
            </w:r>
          </w:p>
        </w:tc>
      </w:tr>
      <w:tr w:rsidR="00012DFC" w14:paraId="1C4221B6" w14:textId="77777777">
        <w:trPr>
          <w:jc w:val="center"/>
        </w:trPr>
        <w:tc>
          <w:tcPr>
            <w:tcW w:w="3347" w:type="dxa"/>
            <w:vAlign w:val="center"/>
          </w:tcPr>
          <w:p w14:paraId="226AA48C" w14:textId="77777777" w:rsidR="0058474F" w:rsidRDefault="00A9249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70375597" w14:textId="77777777" w:rsidR="0058474F" w:rsidRDefault="00A9249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15DB6DAE" w14:textId="77777777" w:rsidR="0058474F" w:rsidRDefault="00A9249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1E0B6E60" w14:textId="77777777" w:rsidR="0058474F" w:rsidRDefault="00A9249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37961B43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4A0B0A2" w14:textId="77777777" w:rsidR="0058474F" w:rsidRDefault="00A9249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73A501C7" w14:textId="77777777" w:rsidR="0058474F" w:rsidRDefault="00A92490" w:rsidP="002F44D5">
            <w:r>
              <w:t>1.897</w:t>
            </w:r>
          </w:p>
        </w:tc>
      </w:tr>
      <w:tr w:rsidR="00012DFC" w14:paraId="382F4D6B" w14:textId="77777777">
        <w:trPr>
          <w:jc w:val="center"/>
        </w:trPr>
        <w:tc>
          <w:tcPr>
            <w:tcW w:w="3347" w:type="dxa"/>
            <w:vAlign w:val="center"/>
          </w:tcPr>
          <w:p w14:paraId="301404AE" w14:textId="77777777" w:rsidR="0058474F" w:rsidRDefault="00A9249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B045E95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1AD25AA" w14:textId="77777777" w:rsidR="0058474F" w:rsidRDefault="00A9249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2A8AB2B1" w14:textId="77777777" w:rsidR="0058474F" w:rsidRDefault="00A9249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5F5F22A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7580222" w14:textId="77777777" w:rsidR="0058474F" w:rsidRDefault="00A9249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656BA21" w14:textId="77777777" w:rsidR="0058474F" w:rsidRDefault="00A92490" w:rsidP="002F44D5">
            <w:r>
              <w:t>0.249</w:t>
            </w:r>
          </w:p>
        </w:tc>
      </w:tr>
      <w:tr w:rsidR="0058474F" w14:paraId="2E3B1108" w14:textId="77777777" w:rsidTr="00762E43">
        <w:trPr>
          <w:jc w:val="center"/>
        </w:trPr>
        <w:tc>
          <w:tcPr>
            <w:tcW w:w="3347" w:type="dxa"/>
            <w:vAlign w:val="center"/>
          </w:tcPr>
          <w:p w14:paraId="09B9DC03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A3A2646" w14:textId="77777777" w:rsidR="0058474F" w:rsidRDefault="00A9249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63DB1455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6A7F6F7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4BA45C2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9131020" w14:textId="77777777" w:rsidR="0058474F" w:rsidRDefault="00A9249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3B5E5DA3" w14:textId="77777777" w:rsidR="0058474F" w:rsidRDefault="00A92490" w:rsidP="002F44D5">
            <w:r>
              <w:t>2.391</w:t>
            </w:r>
          </w:p>
        </w:tc>
      </w:tr>
      <w:tr w:rsidR="0058474F" w14:paraId="70498E8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B091914" w14:textId="77777777" w:rsidR="0058474F" w:rsidRPr="00D95163" w:rsidRDefault="00A9249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713DE73" w14:textId="77777777" w:rsidR="0058474F" w:rsidRDefault="00A92490" w:rsidP="002F44D5">
            <w:pPr>
              <w:jc w:val="center"/>
            </w:pPr>
            <w:r>
              <w:t>1.93</w:t>
            </w:r>
          </w:p>
        </w:tc>
      </w:tr>
    </w:tbl>
    <w:p w14:paraId="50ECFBEC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2E897FC0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010053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BF6BB9E" w14:textId="77777777" w:rsidR="0058474F" w:rsidRDefault="00A9249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388988D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5158AD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C3BDA2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4EF96B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C36A98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4DD1232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6A8E5B6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1A51553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5300525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4216CF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71F024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16997A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0AB5A9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E7F426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6B680057" w14:textId="77777777">
        <w:trPr>
          <w:jc w:val="center"/>
        </w:trPr>
        <w:tc>
          <w:tcPr>
            <w:tcW w:w="3347" w:type="dxa"/>
            <w:vAlign w:val="center"/>
          </w:tcPr>
          <w:p w14:paraId="72555329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E643671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5897247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4F1F6D8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197896C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D7FBC9D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873BEB5" w14:textId="77777777" w:rsidR="0058474F" w:rsidRDefault="00A92490" w:rsidP="002F44D5">
            <w:r>
              <w:t>0.245</w:t>
            </w:r>
          </w:p>
        </w:tc>
      </w:tr>
      <w:tr w:rsidR="00012DFC" w14:paraId="7ED56BBB" w14:textId="77777777">
        <w:trPr>
          <w:jc w:val="center"/>
        </w:trPr>
        <w:tc>
          <w:tcPr>
            <w:tcW w:w="3347" w:type="dxa"/>
            <w:vAlign w:val="center"/>
          </w:tcPr>
          <w:p w14:paraId="0FE1FA9A" w14:textId="77777777" w:rsidR="0058474F" w:rsidRDefault="00A9249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6B57961F" w14:textId="77777777" w:rsidR="0058474F" w:rsidRDefault="00A9249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1A271B99" w14:textId="77777777" w:rsidR="0058474F" w:rsidRDefault="00A9249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695A8BA1" w14:textId="77777777" w:rsidR="0058474F" w:rsidRDefault="00A9249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51AB9187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DFAD36A" w14:textId="77777777" w:rsidR="0058474F" w:rsidRDefault="00A9249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5A8D6E83" w14:textId="77777777" w:rsidR="0058474F" w:rsidRDefault="00A92490" w:rsidP="002F44D5">
            <w:r>
              <w:t>1.897</w:t>
            </w:r>
          </w:p>
        </w:tc>
      </w:tr>
      <w:tr w:rsidR="00012DFC" w14:paraId="45CF3247" w14:textId="77777777">
        <w:trPr>
          <w:jc w:val="center"/>
        </w:trPr>
        <w:tc>
          <w:tcPr>
            <w:tcW w:w="3347" w:type="dxa"/>
            <w:vAlign w:val="center"/>
          </w:tcPr>
          <w:p w14:paraId="5C92E476" w14:textId="77777777" w:rsidR="0058474F" w:rsidRDefault="00A9249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A5362B4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BFE5315" w14:textId="77777777" w:rsidR="0058474F" w:rsidRDefault="00A9249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26C60F3E" w14:textId="77777777" w:rsidR="0058474F" w:rsidRDefault="00A9249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743835C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4131EFD" w14:textId="77777777" w:rsidR="0058474F" w:rsidRDefault="00A9249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C989D16" w14:textId="77777777" w:rsidR="0058474F" w:rsidRDefault="00A92490" w:rsidP="002F44D5">
            <w:r>
              <w:t>0.249</w:t>
            </w:r>
          </w:p>
        </w:tc>
      </w:tr>
      <w:tr w:rsidR="0058474F" w14:paraId="18993B16" w14:textId="77777777" w:rsidTr="00762E43">
        <w:trPr>
          <w:jc w:val="center"/>
        </w:trPr>
        <w:tc>
          <w:tcPr>
            <w:tcW w:w="3347" w:type="dxa"/>
            <w:vAlign w:val="center"/>
          </w:tcPr>
          <w:p w14:paraId="38C8AD1A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5A59A16" w14:textId="77777777" w:rsidR="0058474F" w:rsidRDefault="00A9249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3D14F717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857F090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0B4C1E5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17F3228" w14:textId="77777777" w:rsidR="0058474F" w:rsidRDefault="00A9249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07B3D258" w14:textId="77777777" w:rsidR="0058474F" w:rsidRDefault="00A92490" w:rsidP="002F44D5">
            <w:r>
              <w:t>2.391</w:t>
            </w:r>
          </w:p>
        </w:tc>
      </w:tr>
      <w:tr w:rsidR="0058474F" w14:paraId="411BB1F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97C740D" w14:textId="77777777" w:rsidR="0058474F" w:rsidRPr="00D95163" w:rsidRDefault="00A9249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67CE9A1" w14:textId="77777777" w:rsidR="0058474F" w:rsidRDefault="00A92490" w:rsidP="002F44D5">
            <w:pPr>
              <w:jc w:val="center"/>
            </w:pPr>
            <w:r>
              <w:t>1.93</w:t>
            </w:r>
          </w:p>
        </w:tc>
      </w:tr>
    </w:tbl>
    <w:p w14:paraId="5E87EAFC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1F4EA89B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69E934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7A6FABB" w14:textId="77777777" w:rsidR="0058474F" w:rsidRDefault="00A92490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BEDA928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7F3979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CCBDE8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9E5D4C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6E1BA7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27B6DA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4A4B7A8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C85BD19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1B456E7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76A832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1F5C8F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2E9DFD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6FA3B1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BE77A4C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275B51E6" w14:textId="77777777">
        <w:trPr>
          <w:jc w:val="center"/>
        </w:trPr>
        <w:tc>
          <w:tcPr>
            <w:tcW w:w="3347" w:type="dxa"/>
            <w:vAlign w:val="center"/>
          </w:tcPr>
          <w:p w14:paraId="4CA90488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B1FADAD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9567846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550F8A2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E5F4B92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8E30F62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9D1F972" w14:textId="77777777" w:rsidR="0058474F" w:rsidRDefault="00A92490" w:rsidP="002F44D5">
            <w:r>
              <w:t>0.245</w:t>
            </w:r>
          </w:p>
        </w:tc>
      </w:tr>
      <w:tr w:rsidR="00012DFC" w14:paraId="221326BA" w14:textId="77777777">
        <w:trPr>
          <w:jc w:val="center"/>
        </w:trPr>
        <w:tc>
          <w:tcPr>
            <w:tcW w:w="3347" w:type="dxa"/>
            <w:vAlign w:val="center"/>
          </w:tcPr>
          <w:p w14:paraId="7561A2F8" w14:textId="77777777" w:rsidR="0058474F" w:rsidRDefault="00A9249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3DB5E9B2" w14:textId="77777777" w:rsidR="0058474F" w:rsidRDefault="00A9249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06D33732" w14:textId="77777777" w:rsidR="0058474F" w:rsidRDefault="00A9249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6FF9315C" w14:textId="77777777" w:rsidR="0058474F" w:rsidRDefault="00A9249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45E7791A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C1DBCD3" w14:textId="77777777" w:rsidR="0058474F" w:rsidRDefault="00A9249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7BE1D772" w14:textId="77777777" w:rsidR="0058474F" w:rsidRDefault="00A92490" w:rsidP="002F44D5">
            <w:r>
              <w:t>1.897</w:t>
            </w:r>
          </w:p>
        </w:tc>
      </w:tr>
      <w:tr w:rsidR="00012DFC" w14:paraId="3F7F414B" w14:textId="77777777">
        <w:trPr>
          <w:jc w:val="center"/>
        </w:trPr>
        <w:tc>
          <w:tcPr>
            <w:tcW w:w="3347" w:type="dxa"/>
            <w:vAlign w:val="center"/>
          </w:tcPr>
          <w:p w14:paraId="53C18037" w14:textId="77777777" w:rsidR="0058474F" w:rsidRDefault="00A9249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160A53B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3AFADD0" w14:textId="77777777" w:rsidR="0058474F" w:rsidRDefault="00A9249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5ABD52F" w14:textId="77777777" w:rsidR="0058474F" w:rsidRDefault="00A9249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C1E56FF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2FC5645" w14:textId="77777777" w:rsidR="0058474F" w:rsidRDefault="00A9249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586628A" w14:textId="77777777" w:rsidR="0058474F" w:rsidRDefault="00A92490" w:rsidP="002F44D5">
            <w:r>
              <w:t>0.249</w:t>
            </w:r>
          </w:p>
        </w:tc>
      </w:tr>
      <w:tr w:rsidR="0058474F" w14:paraId="2AF91E84" w14:textId="77777777" w:rsidTr="00762E43">
        <w:trPr>
          <w:jc w:val="center"/>
        </w:trPr>
        <w:tc>
          <w:tcPr>
            <w:tcW w:w="3347" w:type="dxa"/>
            <w:vAlign w:val="center"/>
          </w:tcPr>
          <w:p w14:paraId="0FF8A926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17DD48B" w14:textId="77777777" w:rsidR="0058474F" w:rsidRDefault="00A9249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634FCC1C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756326E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0D95ACA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D7CAD07" w14:textId="77777777" w:rsidR="0058474F" w:rsidRDefault="00A9249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3306E7D8" w14:textId="77777777" w:rsidR="0058474F" w:rsidRDefault="00A92490" w:rsidP="002F44D5">
            <w:r>
              <w:t>2.391</w:t>
            </w:r>
          </w:p>
        </w:tc>
      </w:tr>
      <w:tr w:rsidR="0058474F" w14:paraId="4BA9972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21467A6" w14:textId="77777777" w:rsidR="0058474F" w:rsidRPr="00D95163" w:rsidRDefault="00A9249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3D91FE6" w14:textId="77777777" w:rsidR="0058474F" w:rsidRDefault="00A92490" w:rsidP="002F44D5">
            <w:pPr>
              <w:jc w:val="center"/>
            </w:pPr>
            <w:r>
              <w:t>1.93</w:t>
            </w:r>
          </w:p>
        </w:tc>
      </w:tr>
    </w:tbl>
    <w:p w14:paraId="44191394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1110EF22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670E49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1B2A113" w14:textId="77777777" w:rsidR="0058474F" w:rsidRDefault="00A9249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CDA38CF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C22E0B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6D5BD3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6882D9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708676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E34F96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587C96B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3FD558F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8C82258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DA6A2D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2822E1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CEE61C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5E87E0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D8F9610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032B7BCA" w14:textId="77777777">
        <w:trPr>
          <w:jc w:val="center"/>
        </w:trPr>
        <w:tc>
          <w:tcPr>
            <w:tcW w:w="3347" w:type="dxa"/>
            <w:vAlign w:val="center"/>
          </w:tcPr>
          <w:p w14:paraId="3EADC497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B5BA8DA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6697E6C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823DD29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2E84557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3B8CD1B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3A16EFC" w14:textId="77777777" w:rsidR="0058474F" w:rsidRDefault="00A92490" w:rsidP="002F44D5">
            <w:r>
              <w:t>0.245</w:t>
            </w:r>
          </w:p>
        </w:tc>
      </w:tr>
      <w:tr w:rsidR="00012DFC" w14:paraId="5F53ED80" w14:textId="77777777">
        <w:trPr>
          <w:jc w:val="center"/>
        </w:trPr>
        <w:tc>
          <w:tcPr>
            <w:tcW w:w="3347" w:type="dxa"/>
            <w:vAlign w:val="center"/>
          </w:tcPr>
          <w:p w14:paraId="36389760" w14:textId="77777777" w:rsidR="0058474F" w:rsidRDefault="00A9249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3414110C" w14:textId="77777777" w:rsidR="0058474F" w:rsidRDefault="00A9249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00DEDBAB" w14:textId="77777777" w:rsidR="0058474F" w:rsidRDefault="00A9249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009DEE97" w14:textId="77777777" w:rsidR="0058474F" w:rsidRDefault="00A9249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45D6C490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B3FA602" w14:textId="77777777" w:rsidR="0058474F" w:rsidRDefault="00A9249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33D07637" w14:textId="77777777" w:rsidR="0058474F" w:rsidRDefault="00A92490" w:rsidP="002F44D5">
            <w:r>
              <w:t>1.897</w:t>
            </w:r>
          </w:p>
        </w:tc>
      </w:tr>
      <w:tr w:rsidR="00012DFC" w14:paraId="0CFBE9F0" w14:textId="77777777">
        <w:trPr>
          <w:jc w:val="center"/>
        </w:trPr>
        <w:tc>
          <w:tcPr>
            <w:tcW w:w="3347" w:type="dxa"/>
            <w:vAlign w:val="center"/>
          </w:tcPr>
          <w:p w14:paraId="31CB3951" w14:textId="77777777" w:rsidR="0058474F" w:rsidRDefault="00A9249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C62AEE4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0DC5232" w14:textId="77777777" w:rsidR="0058474F" w:rsidRDefault="00A9249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2F4A1B30" w14:textId="77777777" w:rsidR="0058474F" w:rsidRDefault="00A9249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901BDCE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2DB589B" w14:textId="77777777" w:rsidR="0058474F" w:rsidRDefault="00A9249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3E32B2C" w14:textId="77777777" w:rsidR="0058474F" w:rsidRDefault="00A92490" w:rsidP="002F44D5">
            <w:r>
              <w:t>0.249</w:t>
            </w:r>
          </w:p>
        </w:tc>
      </w:tr>
      <w:tr w:rsidR="0058474F" w14:paraId="4A804C43" w14:textId="77777777" w:rsidTr="00762E43">
        <w:trPr>
          <w:jc w:val="center"/>
        </w:trPr>
        <w:tc>
          <w:tcPr>
            <w:tcW w:w="3347" w:type="dxa"/>
            <w:vAlign w:val="center"/>
          </w:tcPr>
          <w:p w14:paraId="374A6372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BD5DC4A" w14:textId="77777777" w:rsidR="0058474F" w:rsidRDefault="00A9249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1670CE7D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0AE4F74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A2AD7E7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8A98CB1" w14:textId="77777777" w:rsidR="0058474F" w:rsidRDefault="00A9249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3B872417" w14:textId="77777777" w:rsidR="0058474F" w:rsidRDefault="00A92490" w:rsidP="002F44D5">
            <w:r>
              <w:t>2.391</w:t>
            </w:r>
          </w:p>
        </w:tc>
      </w:tr>
      <w:tr w:rsidR="0058474F" w14:paraId="49C0D6A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6FA923D" w14:textId="77777777" w:rsidR="0058474F" w:rsidRPr="00D95163" w:rsidRDefault="00A9249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5C8F737" w14:textId="77777777" w:rsidR="0058474F" w:rsidRDefault="00A92490" w:rsidP="002F44D5">
            <w:pPr>
              <w:jc w:val="center"/>
            </w:pPr>
            <w:r>
              <w:t>1.93</w:t>
            </w:r>
          </w:p>
        </w:tc>
      </w:tr>
    </w:tbl>
    <w:p w14:paraId="05F72D5F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7694362D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9D6947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EEF640B" w14:textId="77777777" w:rsidR="0058474F" w:rsidRDefault="00A9249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0DDD20A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CF8D85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74F085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A3C09E9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55298E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27F45F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4B63F43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80961CE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AFA02DD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4CA8D6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F5D756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52BD8E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3EDD16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B44912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0B335B14" w14:textId="77777777">
        <w:trPr>
          <w:jc w:val="center"/>
        </w:trPr>
        <w:tc>
          <w:tcPr>
            <w:tcW w:w="3347" w:type="dxa"/>
            <w:vAlign w:val="center"/>
          </w:tcPr>
          <w:p w14:paraId="549D5A38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39AE791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8B27B9E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23D4359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34D9D34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3948EA3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530C647" w14:textId="77777777" w:rsidR="0058474F" w:rsidRDefault="00A92490" w:rsidP="002F44D5">
            <w:r>
              <w:t>0.245</w:t>
            </w:r>
          </w:p>
        </w:tc>
      </w:tr>
      <w:tr w:rsidR="00012DFC" w14:paraId="5D51C3FC" w14:textId="77777777">
        <w:trPr>
          <w:jc w:val="center"/>
        </w:trPr>
        <w:tc>
          <w:tcPr>
            <w:tcW w:w="3347" w:type="dxa"/>
            <w:vAlign w:val="center"/>
          </w:tcPr>
          <w:p w14:paraId="4C39B41B" w14:textId="77777777" w:rsidR="0058474F" w:rsidRDefault="00A9249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CBF3F3B" w14:textId="77777777" w:rsidR="0058474F" w:rsidRDefault="00A9249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FE9A8F4" w14:textId="77777777" w:rsidR="0058474F" w:rsidRDefault="00A9249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2036F69" w14:textId="77777777" w:rsidR="0058474F" w:rsidRDefault="00A9249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8D5CFA8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D8C48EE" w14:textId="77777777" w:rsidR="0058474F" w:rsidRDefault="00A9249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9D6B7B1" w14:textId="77777777" w:rsidR="0058474F" w:rsidRDefault="00A92490" w:rsidP="002F44D5">
            <w:r>
              <w:t>1.186</w:t>
            </w:r>
          </w:p>
        </w:tc>
      </w:tr>
      <w:tr w:rsidR="00012DFC" w14:paraId="596736F1" w14:textId="77777777">
        <w:trPr>
          <w:jc w:val="center"/>
        </w:trPr>
        <w:tc>
          <w:tcPr>
            <w:tcW w:w="3347" w:type="dxa"/>
            <w:vAlign w:val="center"/>
          </w:tcPr>
          <w:p w14:paraId="24D88DB7" w14:textId="77777777" w:rsidR="0058474F" w:rsidRDefault="00A9249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2C15FED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F89D4A5" w14:textId="77777777" w:rsidR="0058474F" w:rsidRDefault="00A9249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5AFBE12" w14:textId="77777777" w:rsidR="0058474F" w:rsidRDefault="00A9249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21B8365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48C7EC6" w14:textId="77777777" w:rsidR="0058474F" w:rsidRDefault="00A9249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CE85DE6" w14:textId="77777777" w:rsidR="0058474F" w:rsidRDefault="00A92490" w:rsidP="002F44D5">
            <w:r>
              <w:t>0.249</w:t>
            </w:r>
          </w:p>
        </w:tc>
      </w:tr>
      <w:tr w:rsidR="0058474F" w14:paraId="57276E6F" w14:textId="77777777" w:rsidTr="00762E43">
        <w:trPr>
          <w:jc w:val="center"/>
        </w:trPr>
        <w:tc>
          <w:tcPr>
            <w:tcW w:w="3347" w:type="dxa"/>
            <w:vAlign w:val="center"/>
          </w:tcPr>
          <w:p w14:paraId="67B39517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F6B6F84" w14:textId="77777777" w:rsidR="0058474F" w:rsidRDefault="00A9249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07A204D5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DA005D1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F0C03BC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AF810D8" w14:textId="77777777" w:rsidR="0058474F" w:rsidRDefault="00A9249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9AB2E99" w14:textId="77777777" w:rsidR="0058474F" w:rsidRDefault="00A92490" w:rsidP="002F44D5">
            <w:r>
              <w:t>1.679</w:t>
            </w:r>
          </w:p>
        </w:tc>
      </w:tr>
      <w:tr w:rsidR="0058474F" w14:paraId="4054662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EC483C6" w14:textId="77777777" w:rsidR="0058474F" w:rsidRPr="00D95163" w:rsidRDefault="00A9249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4000889" w14:textId="77777777" w:rsidR="0058474F" w:rsidRDefault="00A92490" w:rsidP="002F44D5">
            <w:pPr>
              <w:jc w:val="center"/>
            </w:pPr>
            <w:r>
              <w:t>2.98</w:t>
            </w:r>
          </w:p>
        </w:tc>
      </w:tr>
    </w:tbl>
    <w:p w14:paraId="00DFE613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288A1CB4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中间层阳台底板构造一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9DE1D9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57BE8E7" w14:textId="77777777" w:rsidR="0058474F" w:rsidRDefault="00A9249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DA2BE26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6579E4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02019C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7049916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71AB8B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CEE970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232B795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9212023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6DAD52D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30FFDA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D44C9A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8B73E7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EA5B75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C3589E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5A511780" w14:textId="77777777">
        <w:trPr>
          <w:jc w:val="center"/>
        </w:trPr>
        <w:tc>
          <w:tcPr>
            <w:tcW w:w="3347" w:type="dxa"/>
            <w:vAlign w:val="center"/>
          </w:tcPr>
          <w:p w14:paraId="55DA030C" w14:textId="77777777" w:rsidR="0058474F" w:rsidRDefault="00A9249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7B3CF68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8289FC6" w14:textId="77777777" w:rsidR="0058474F" w:rsidRDefault="00A9249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986445A" w14:textId="77777777" w:rsidR="0058474F" w:rsidRDefault="00A9249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EF8E6DD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DBDB900" w14:textId="77777777" w:rsidR="0058474F" w:rsidRDefault="00A9249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26F13A2" w14:textId="77777777" w:rsidR="0058474F" w:rsidRDefault="00A92490" w:rsidP="002F44D5">
            <w:r>
              <w:t>0.245</w:t>
            </w:r>
          </w:p>
        </w:tc>
      </w:tr>
      <w:tr w:rsidR="00012DFC" w14:paraId="49985A15" w14:textId="77777777">
        <w:trPr>
          <w:jc w:val="center"/>
        </w:trPr>
        <w:tc>
          <w:tcPr>
            <w:tcW w:w="3347" w:type="dxa"/>
            <w:vAlign w:val="center"/>
          </w:tcPr>
          <w:p w14:paraId="73FF67AF" w14:textId="77777777" w:rsidR="0058474F" w:rsidRDefault="00A9249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8398AC7" w14:textId="77777777" w:rsidR="0058474F" w:rsidRDefault="00A9249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28DC4D7" w14:textId="77777777" w:rsidR="0058474F" w:rsidRDefault="00A9249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3C5500F" w14:textId="77777777" w:rsidR="0058474F" w:rsidRDefault="00A9249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39D3520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0BF91F" w14:textId="77777777" w:rsidR="0058474F" w:rsidRDefault="00A9249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360F4B3" w14:textId="77777777" w:rsidR="0058474F" w:rsidRDefault="00A92490" w:rsidP="002F44D5">
            <w:r>
              <w:t>1.186</w:t>
            </w:r>
          </w:p>
        </w:tc>
      </w:tr>
      <w:tr w:rsidR="00012DFC" w14:paraId="6EE1592C" w14:textId="77777777">
        <w:trPr>
          <w:jc w:val="center"/>
        </w:trPr>
        <w:tc>
          <w:tcPr>
            <w:tcW w:w="3347" w:type="dxa"/>
            <w:vAlign w:val="center"/>
          </w:tcPr>
          <w:p w14:paraId="74C4B669" w14:textId="77777777" w:rsidR="0058474F" w:rsidRDefault="00A9249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3996D1BB" w14:textId="77777777" w:rsidR="0058474F" w:rsidRDefault="00A9249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9F8C8E0" w14:textId="77777777" w:rsidR="0058474F" w:rsidRDefault="00A9249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83F2055" w14:textId="77777777" w:rsidR="0058474F" w:rsidRDefault="00A9249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78C80004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BB5A0ED" w14:textId="77777777" w:rsidR="0058474F" w:rsidRDefault="00A9249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1EB6728" w14:textId="77777777" w:rsidR="0058474F" w:rsidRDefault="00A92490" w:rsidP="002F44D5">
            <w:r>
              <w:t>0.249</w:t>
            </w:r>
          </w:p>
        </w:tc>
      </w:tr>
      <w:tr w:rsidR="0058474F" w14:paraId="6A629C56" w14:textId="77777777" w:rsidTr="00762E43">
        <w:trPr>
          <w:jc w:val="center"/>
        </w:trPr>
        <w:tc>
          <w:tcPr>
            <w:tcW w:w="3347" w:type="dxa"/>
            <w:vAlign w:val="center"/>
          </w:tcPr>
          <w:p w14:paraId="5626DFB3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C60B377" w14:textId="77777777" w:rsidR="0058474F" w:rsidRDefault="00A9249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14D1A31E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96B62EE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7BF24AB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AEE96A7" w14:textId="77777777" w:rsidR="0058474F" w:rsidRDefault="00A9249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6E165909" w14:textId="77777777" w:rsidR="0058474F" w:rsidRDefault="00A92490" w:rsidP="002F44D5">
            <w:r>
              <w:t>1.679</w:t>
            </w:r>
          </w:p>
        </w:tc>
      </w:tr>
      <w:tr w:rsidR="0058474F" w14:paraId="4C46C4C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4148900" w14:textId="77777777" w:rsidR="0058474F" w:rsidRPr="00D95163" w:rsidRDefault="00A9249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02D8A536" w14:textId="77777777" w:rsidR="0058474F" w:rsidRDefault="00A92490" w:rsidP="002F44D5">
            <w:pPr>
              <w:jc w:val="center"/>
            </w:pPr>
            <w:r>
              <w:t>2.98</w:t>
            </w:r>
          </w:p>
        </w:tc>
      </w:tr>
    </w:tbl>
    <w:p w14:paraId="51F82764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380C060A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阳台顶板构造一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B1D215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05077E3" w14:textId="77777777" w:rsidR="0058474F" w:rsidRDefault="00A9249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A141987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24369F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503ECA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859ABC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8DDF7D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EC372F0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5F31E72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7945993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13D2FE0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626530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D0C0D9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831993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7906F3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90C7D5B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4B87ACA3" w14:textId="77777777">
        <w:trPr>
          <w:jc w:val="center"/>
        </w:trPr>
        <w:tc>
          <w:tcPr>
            <w:tcW w:w="3347" w:type="dxa"/>
            <w:vAlign w:val="center"/>
          </w:tcPr>
          <w:p w14:paraId="187E5808" w14:textId="77777777" w:rsidR="0058474F" w:rsidRDefault="00A9249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203E49A" w14:textId="77777777" w:rsidR="0058474F" w:rsidRDefault="00A9249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2A65BC8A" w14:textId="77777777" w:rsidR="0058474F" w:rsidRDefault="00A9249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BFED6BF" w14:textId="77777777" w:rsidR="0058474F" w:rsidRDefault="00A9249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A812459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75C1E55" w14:textId="77777777" w:rsidR="0058474F" w:rsidRDefault="00A9249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54047EF7" w14:textId="77777777" w:rsidR="0058474F" w:rsidRDefault="00A92490" w:rsidP="002F44D5">
            <w:r>
              <w:t>0.494</w:t>
            </w:r>
          </w:p>
        </w:tc>
      </w:tr>
      <w:tr w:rsidR="0058474F" w14:paraId="20E8F68F" w14:textId="77777777" w:rsidTr="00762E43">
        <w:trPr>
          <w:jc w:val="center"/>
        </w:trPr>
        <w:tc>
          <w:tcPr>
            <w:tcW w:w="3347" w:type="dxa"/>
            <w:vAlign w:val="center"/>
          </w:tcPr>
          <w:p w14:paraId="2EF6BA10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A4CD147" w14:textId="77777777" w:rsidR="0058474F" w:rsidRDefault="00A9249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000565FE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A26628A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D9F3AD9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0A1820E" w14:textId="77777777" w:rsidR="0058474F" w:rsidRDefault="00A9249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0F072A28" w14:textId="77777777" w:rsidR="0058474F" w:rsidRDefault="00A92490" w:rsidP="002F44D5">
            <w:r>
              <w:t>0.494</w:t>
            </w:r>
          </w:p>
        </w:tc>
      </w:tr>
      <w:tr w:rsidR="0058474F" w14:paraId="1F24368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4477E01" w14:textId="77777777" w:rsidR="0058474F" w:rsidRPr="00D95163" w:rsidRDefault="00A9249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5B9ACBA" w14:textId="77777777" w:rsidR="0058474F" w:rsidRDefault="00A92490" w:rsidP="002F44D5">
            <w:pPr>
              <w:jc w:val="center"/>
            </w:pPr>
            <w:r>
              <w:t>5.60</w:t>
            </w:r>
          </w:p>
        </w:tc>
      </w:tr>
    </w:tbl>
    <w:p w14:paraId="4B4CECE0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612835AC" w14:textId="77777777" w:rsidR="00BE0E75" w:rsidRDefault="00A9249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阳台栏板构造一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28FD4B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EA001B1" w14:textId="77777777" w:rsidR="0058474F" w:rsidRDefault="00A9249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B6DC6F5" w14:textId="77777777" w:rsidR="0058474F" w:rsidRDefault="00A9249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766ECE" w14:textId="77777777" w:rsidR="0058474F" w:rsidRDefault="00A9249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85D1D1" w14:textId="77777777" w:rsidR="0058474F" w:rsidRDefault="00A9249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FCF17DD" w14:textId="77777777" w:rsidR="0058474F" w:rsidRDefault="00A9249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D36A6D" w14:textId="77777777" w:rsidR="0058474F" w:rsidRDefault="00A9249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7A6BC3A" w14:textId="77777777" w:rsidR="0058474F" w:rsidRDefault="00A92490" w:rsidP="002F44D5">
            <w:pPr>
              <w:jc w:val="center"/>
            </w:pPr>
            <w:r>
              <w:t>热惰性指标</w:t>
            </w:r>
          </w:p>
        </w:tc>
      </w:tr>
      <w:tr w:rsidR="0058474F" w14:paraId="1BEC6BD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2E11E11" w14:textId="77777777" w:rsidR="0058474F" w:rsidRDefault="00A9249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14B4FFD" w14:textId="77777777" w:rsidR="0058474F" w:rsidRDefault="00A9249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486045" w14:textId="77777777" w:rsidR="0058474F" w:rsidRDefault="00A9249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A21C39" w14:textId="77777777" w:rsidR="0058474F" w:rsidRDefault="00A9249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217DE4" w14:textId="77777777" w:rsidR="0058474F" w:rsidRDefault="00A9249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E75CBC" w14:textId="77777777" w:rsidR="0058474F" w:rsidRDefault="00A9249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DD6805" w14:textId="77777777" w:rsidR="0058474F" w:rsidRDefault="00A92490" w:rsidP="002F44D5">
            <w:pPr>
              <w:jc w:val="center"/>
            </w:pPr>
            <w:r>
              <w:t>D=R*S</w:t>
            </w:r>
          </w:p>
        </w:tc>
      </w:tr>
      <w:tr w:rsidR="00012DFC" w14:paraId="6BE65DDC" w14:textId="77777777">
        <w:trPr>
          <w:jc w:val="center"/>
        </w:trPr>
        <w:tc>
          <w:tcPr>
            <w:tcW w:w="3347" w:type="dxa"/>
            <w:vAlign w:val="center"/>
          </w:tcPr>
          <w:p w14:paraId="57F22A30" w14:textId="77777777" w:rsidR="0058474F" w:rsidRDefault="00A9249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04962C9" w14:textId="77777777" w:rsidR="0058474F" w:rsidRDefault="00A9249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1A5F695A" w14:textId="77777777" w:rsidR="0058474F" w:rsidRDefault="00A9249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9595B3E" w14:textId="77777777" w:rsidR="0058474F" w:rsidRDefault="00A9249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40E2E8C" w14:textId="77777777" w:rsidR="0058474F" w:rsidRDefault="00A9249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F1C98C9" w14:textId="77777777" w:rsidR="0058474F" w:rsidRDefault="00A9249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471E2E63" w14:textId="77777777" w:rsidR="0058474F" w:rsidRDefault="00A92490" w:rsidP="002F44D5">
            <w:r>
              <w:t>0.494</w:t>
            </w:r>
          </w:p>
        </w:tc>
      </w:tr>
      <w:tr w:rsidR="0058474F" w14:paraId="3F048EAF" w14:textId="77777777" w:rsidTr="00762E43">
        <w:trPr>
          <w:jc w:val="center"/>
        </w:trPr>
        <w:tc>
          <w:tcPr>
            <w:tcW w:w="3347" w:type="dxa"/>
            <w:vAlign w:val="center"/>
          </w:tcPr>
          <w:p w14:paraId="7FABAF36" w14:textId="77777777" w:rsidR="0058474F" w:rsidRDefault="00A9249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86DB934" w14:textId="77777777" w:rsidR="0058474F" w:rsidRDefault="00A92490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2466F335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8D00B6" w14:textId="77777777" w:rsidR="0058474F" w:rsidRDefault="00A9249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8611264" w14:textId="77777777" w:rsidR="0058474F" w:rsidRDefault="00A9249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F0B8315" w14:textId="77777777" w:rsidR="0058474F" w:rsidRDefault="00A92490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27B0A707" w14:textId="77777777" w:rsidR="0058474F" w:rsidRDefault="00A92490" w:rsidP="002F44D5">
            <w:r>
              <w:t>0.494</w:t>
            </w:r>
          </w:p>
        </w:tc>
      </w:tr>
      <w:tr w:rsidR="0058474F" w14:paraId="17E35B3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CE2B2EE" w14:textId="77777777" w:rsidR="0058474F" w:rsidRPr="00D95163" w:rsidRDefault="00A9249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FF728C2" w14:textId="77777777" w:rsidR="0058474F" w:rsidRDefault="00A92490" w:rsidP="002F44D5">
            <w:pPr>
              <w:jc w:val="center"/>
            </w:pPr>
            <w:r>
              <w:t>5.60</w:t>
            </w:r>
          </w:p>
        </w:tc>
      </w:tr>
    </w:tbl>
    <w:p w14:paraId="082F246D" w14:textId="77777777" w:rsidR="0058474F" w:rsidRPr="00612E00" w:rsidRDefault="00A92490" w:rsidP="0042722A">
      <w:pPr>
        <w:pStyle w:val="lj"/>
        <w:spacing w:line="360" w:lineRule="exact"/>
        <w:ind w:firstLineChars="1600" w:firstLine="3840"/>
      </w:pPr>
    </w:p>
    <w:p w14:paraId="13951C1A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14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66969255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A63D541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2F90737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A9249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3BD38D18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978C06A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7A6DCF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3DD8A4F7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3B3D6A01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15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43FACCA0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E186CC6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A11BB8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554DEF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49DB7AB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788EB9F" w14:textId="77777777" w:rsidR="00590C9D" w:rsidRDefault="00A9249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AC3EFE8" w14:textId="77777777" w:rsidR="00590C9D" w:rsidRDefault="00A9249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D75326" w14:textId="77777777" w:rsidR="00590C9D" w:rsidRDefault="00A92490" w:rsidP="00EA3BB3">
            <w:pPr>
              <w:jc w:val="center"/>
            </w:pPr>
            <w:r>
              <w:t>0.75</w:t>
            </w:r>
          </w:p>
        </w:tc>
      </w:tr>
    </w:tbl>
    <w:p w14:paraId="019BCCF4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51125819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16</w:t>
      </w:r>
      <w:r w:rsidRPr="00E145DC">
        <w:fldChar w:fldCharType="end"/>
      </w:r>
      <w:r w:rsidR="00EA3BB3" w:rsidRPr="00E145DC">
        <w:rPr>
          <w:rFonts w:hint="eastAsia"/>
        </w:rPr>
        <w:t>阳台外窗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3A9C1DFB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7CA9E6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32BF397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82CD2B5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58B3528E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236F0D1" w14:textId="77777777" w:rsidR="00590C9D" w:rsidRDefault="00A9249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0C1321A" w14:textId="77777777" w:rsidR="00590C9D" w:rsidRDefault="00A9249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AC07C7" w14:textId="77777777" w:rsidR="00590C9D" w:rsidRDefault="00A92490" w:rsidP="00EA3BB3">
            <w:pPr>
              <w:jc w:val="center"/>
            </w:pPr>
            <w:r>
              <w:t>0.75</w:t>
            </w:r>
          </w:p>
        </w:tc>
      </w:tr>
    </w:tbl>
    <w:p w14:paraId="7272F5C3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F4B346C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17</w:t>
      </w:r>
      <w:r w:rsidRPr="00E145DC">
        <w:fldChar w:fldCharType="end"/>
      </w:r>
      <w:r w:rsidR="00EA3BB3" w:rsidRPr="00E145DC">
        <w:rPr>
          <w:rFonts w:hint="eastAsia"/>
        </w:rPr>
        <w:t>阳台隔窗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6EDA0600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326F35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85338B6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3BB3769C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0335A466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D252B35" w14:textId="77777777" w:rsidR="00590C9D" w:rsidRDefault="00A9249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5F757CF" w14:textId="77777777" w:rsidR="00590C9D" w:rsidRDefault="00A9249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F08BF3" w14:textId="77777777" w:rsidR="00590C9D" w:rsidRDefault="00A92490" w:rsidP="00EA3BB3">
            <w:pPr>
              <w:jc w:val="center"/>
            </w:pPr>
            <w:r>
              <w:t>0.75</w:t>
            </w:r>
          </w:p>
        </w:tc>
      </w:tr>
    </w:tbl>
    <w:p w14:paraId="3BF09C98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18B44E43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97531">
        <w:rPr>
          <w:noProof/>
        </w:rPr>
        <w:t>18</w:t>
      </w:r>
      <w:r w:rsidRPr="00E145DC">
        <w:fldChar w:fldCharType="end"/>
      </w:r>
      <w:bookmarkStart w:id="41" w:name="表名"/>
      <w:r w:rsidR="00EA3BB3" w:rsidRPr="00E145DC">
        <w:rPr>
          <w:rFonts w:hint="eastAsia"/>
        </w:rPr>
        <w:t>内窗</w:t>
      </w:r>
      <w:bookmarkEnd w:id="41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4679E519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82B1F0E" w14:textId="77777777" w:rsidR="00EA3BB3" w:rsidRDefault="00EA3BB3" w:rsidP="00EA3BB3">
            <w:pPr>
              <w:jc w:val="center"/>
            </w:pPr>
            <w:bookmarkStart w:id="42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9533734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879749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3D459F04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D56C4AD" w14:textId="77777777" w:rsidR="00590C9D" w:rsidRDefault="00A9249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4C3FD76" w14:textId="77777777" w:rsidR="00590C9D" w:rsidRDefault="00A9249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DF5ED3" w14:textId="77777777" w:rsidR="00590C9D" w:rsidRDefault="00A92490" w:rsidP="00EA3BB3">
            <w:pPr>
              <w:jc w:val="center"/>
            </w:pPr>
            <w:r>
              <w:t>0.75</w:t>
            </w:r>
          </w:p>
        </w:tc>
      </w:tr>
      <w:bookmarkEnd w:id="42"/>
    </w:tbl>
    <w:p w14:paraId="32F2388B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116FE90B" w14:textId="77777777" w:rsidR="006100FB" w:rsidRDefault="000B41B5" w:rsidP="00D406D2">
      <w:pPr>
        <w:ind w:firstLineChars="200" w:firstLine="420"/>
      </w:pPr>
      <w:bookmarkStart w:id="43" w:name="围护结构"/>
      <w:r>
        <w:rPr>
          <w:rFonts w:hint="eastAsia"/>
        </w:rPr>
        <w:lastRenderedPageBreak/>
        <w:t xml:space="preserve"> </w:t>
      </w:r>
      <w:bookmarkEnd w:id="43"/>
    </w:p>
    <w:p w14:paraId="0D4BF57C" w14:textId="77777777" w:rsidR="00FB767C" w:rsidRPr="000B1793" w:rsidRDefault="00FB767C" w:rsidP="00FB767C">
      <w:pPr>
        <w:pStyle w:val="3"/>
      </w:pPr>
      <w:r>
        <w:rPr>
          <w:rFonts w:hint="eastAsia"/>
        </w:rPr>
        <w:t>房间类型参数</w:t>
      </w:r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012DFC" w14:paraId="373C94B6" w14:textId="77777777">
        <w:tc>
          <w:tcPr>
            <w:tcW w:w="1947" w:type="dxa"/>
            <w:shd w:val="clear" w:color="auto" w:fill="E6E6E6"/>
            <w:vAlign w:val="center"/>
          </w:tcPr>
          <w:p w14:paraId="36154926" w14:textId="77777777" w:rsidR="00012DFC" w:rsidRDefault="00A92490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69A40BFF" w14:textId="77777777" w:rsidR="00012DFC" w:rsidRDefault="00A92490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56D23A1" w14:textId="77777777" w:rsidR="00012DFC" w:rsidRDefault="00A92490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6FCCA34" w14:textId="77777777" w:rsidR="00012DFC" w:rsidRDefault="00A92490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AE60A40" w14:textId="77777777" w:rsidR="00012DFC" w:rsidRDefault="00A92490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6241F87" w14:textId="77777777" w:rsidR="00012DFC" w:rsidRDefault="00A92490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2DA558F" w14:textId="77777777" w:rsidR="00012DFC" w:rsidRDefault="00A9249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1D112EC9" w14:textId="77777777" w:rsidR="00012DFC" w:rsidRDefault="00A9249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012DFC" w14:paraId="38C6D729" w14:textId="77777777">
        <w:tc>
          <w:tcPr>
            <w:tcW w:w="1947" w:type="dxa"/>
            <w:shd w:val="clear" w:color="auto" w:fill="E6E6E6"/>
            <w:vAlign w:val="center"/>
          </w:tcPr>
          <w:p w14:paraId="2A21CCBB" w14:textId="77777777" w:rsidR="00012DFC" w:rsidRDefault="00A92490">
            <w:r>
              <w:t>主卧室</w:t>
            </w:r>
          </w:p>
        </w:tc>
        <w:tc>
          <w:tcPr>
            <w:tcW w:w="1137" w:type="dxa"/>
            <w:vAlign w:val="center"/>
          </w:tcPr>
          <w:p w14:paraId="6DB7E7C4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3432F22" w14:textId="77777777" w:rsidR="00012DFC" w:rsidRDefault="00A9249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373F89B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3151034" w14:textId="77777777" w:rsidR="00012DFC" w:rsidRDefault="00A9249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A1B4FB7" w14:textId="77777777" w:rsidR="00012DFC" w:rsidRDefault="00A9249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4CDFB7D" w14:textId="77777777" w:rsidR="00012DFC" w:rsidRDefault="00A9249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D35ECB7" w14:textId="77777777" w:rsidR="00012DFC" w:rsidRDefault="00A9249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012DFC" w14:paraId="7B2514E0" w14:textId="77777777">
        <w:tc>
          <w:tcPr>
            <w:tcW w:w="1947" w:type="dxa"/>
            <w:shd w:val="clear" w:color="auto" w:fill="E6E6E6"/>
            <w:vAlign w:val="center"/>
          </w:tcPr>
          <w:p w14:paraId="3F391FF4" w14:textId="77777777" w:rsidR="00012DFC" w:rsidRDefault="00A92490">
            <w:r>
              <w:t>卫生间</w:t>
            </w:r>
          </w:p>
        </w:tc>
        <w:tc>
          <w:tcPr>
            <w:tcW w:w="1137" w:type="dxa"/>
            <w:vAlign w:val="center"/>
          </w:tcPr>
          <w:p w14:paraId="0D8BA83D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1C1E269" w14:textId="77777777" w:rsidR="00012DFC" w:rsidRDefault="00A9249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6179D1A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2F2C8D0" w14:textId="77777777" w:rsidR="00012DFC" w:rsidRDefault="00A9249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70E894A" w14:textId="77777777" w:rsidR="00012DFC" w:rsidRDefault="00A9249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3B5986D" w14:textId="77777777" w:rsidR="00012DFC" w:rsidRDefault="00A9249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8A55E71" w14:textId="77777777" w:rsidR="00012DFC" w:rsidRDefault="00A9249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012DFC" w14:paraId="6FE1C78E" w14:textId="77777777">
        <w:tc>
          <w:tcPr>
            <w:tcW w:w="1947" w:type="dxa"/>
            <w:shd w:val="clear" w:color="auto" w:fill="E6E6E6"/>
            <w:vAlign w:val="center"/>
          </w:tcPr>
          <w:p w14:paraId="589ED115" w14:textId="77777777" w:rsidR="00012DFC" w:rsidRDefault="00A92490">
            <w:r>
              <w:t>厨房</w:t>
            </w:r>
          </w:p>
        </w:tc>
        <w:tc>
          <w:tcPr>
            <w:tcW w:w="1137" w:type="dxa"/>
            <w:vAlign w:val="center"/>
          </w:tcPr>
          <w:p w14:paraId="5FC7E845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3269083" w14:textId="77777777" w:rsidR="00012DFC" w:rsidRDefault="00A9249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982A537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4090E97" w14:textId="77777777" w:rsidR="00012DFC" w:rsidRDefault="00A9249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A818800" w14:textId="77777777" w:rsidR="00012DFC" w:rsidRDefault="00A9249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64B5D57" w14:textId="77777777" w:rsidR="00012DFC" w:rsidRDefault="00A9249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4489752" w14:textId="77777777" w:rsidR="00012DFC" w:rsidRDefault="00A9249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012DFC" w14:paraId="1A0C88DF" w14:textId="77777777">
        <w:tc>
          <w:tcPr>
            <w:tcW w:w="1947" w:type="dxa"/>
            <w:shd w:val="clear" w:color="auto" w:fill="E6E6E6"/>
            <w:vAlign w:val="center"/>
          </w:tcPr>
          <w:p w14:paraId="43B17737" w14:textId="77777777" w:rsidR="00012DFC" w:rsidRDefault="00A92490">
            <w:r>
              <w:t>封闭阳台</w:t>
            </w:r>
          </w:p>
        </w:tc>
        <w:tc>
          <w:tcPr>
            <w:tcW w:w="1137" w:type="dxa"/>
            <w:vAlign w:val="center"/>
          </w:tcPr>
          <w:p w14:paraId="0A3750BA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7209796" w14:textId="77777777" w:rsidR="00012DFC" w:rsidRDefault="00A9249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86408D2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0B32407" w14:textId="77777777" w:rsidR="00012DFC" w:rsidRDefault="00A9249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379DBCF" w14:textId="77777777" w:rsidR="00012DFC" w:rsidRDefault="00A9249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4F2880B" w14:textId="77777777" w:rsidR="00012DFC" w:rsidRDefault="00A9249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759C5F9" w14:textId="77777777" w:rsidR="00012DFC" w:rsidRDefault="00A9249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012DFC" w14:paraId="14DCA31E" w14:textId="77777777">
        <w:tc>
          <w:tcPr>
            <w:tcW w:w="1947" w:type="dxa"/>
            <w:shd w:val="clear" w:color="auto" w:fill="E6E6E6"/>
            <w:vAlign w:val="center"/>
          </w:tcPr>
          <w:p w14:paraId="6DEB9B51" w14:textId="77777777" w:rsidR="00012DFC" w:rsidRDefault="00A92490">
            <w:r>
              <w:t>楼梯间</w:t>
            </w:r>
          </w:p>
        </w:tc>
        <w:tc>
          <w:tcPr>
            <w:tcW w:w="1137" w:type="dxa"/>
            <w:vAlign w:val="center"/>
          </w:tcPr>
          <w:p w14:paraId="02B25722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EC56BA0" w14:textId="77777777" w:rsidR="00012DFC" w:rsidRDefault="00A9249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6BE9C6A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9835D56" w14:textId="77777777" w:rsidR="00012DFC" w:rsidRDefault="00A9249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FA06303" w14:textId="77777777" w:rsidR="00012DFC" w:rsidRDefault="00A9249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70361D4" w14:textId="77777777" w:rsidR="00012DFC" w:rsidRDefault="00A9249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7CCBF88" w14:textId="77777777" w:rsidR="00012DFC" w:rsidRDefault="00A9249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012DFC" w14:paraId="6FBA6CCC" w14:textId="77777777">
        <w:tc>
          <w:tcPr>
            <w:tcW w:w="1947" w:type="dxa"/>
            <w:shd w:val="clear" w:color="auto" w:fill="E6E6E6"/>
            <w:vAlign w:val="center"/>
          </w:tcPr>
          <w:p w14:paraId="6F6A8026" w14:textId="77777777" w:rsidR="00012DFC" w:rsidRDefault="00A92490">
            <w:r>
              <w:t>次卧室</w:t>
            </w:r>
          </w:p>
        </w:tc>
        <w:tc>
          <w:tcPr>
            <w:tcW w:w="1137" w:type="dxa"/>
            <w:vAlign w:val="center"/>
          </w:tcPr>
          <w:p w14:paraId="63C3323B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26AE829" w14:textId="77777777" w:rsidR="00012DFC" w:rsidRDefault="00A9249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A5947DB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E268A06" w14:textId="77777777" w:rsidR="00012DFC" w:rsidRDefault="00A9249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78A16D8" w14:textId="77777777" w:rsidR="00012DFC" w:rsidRDefault="00A9249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79B304F" w14:textId="77777777" w:rsidR="00012DFC" w:rsidRDefault="00A9249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79950B8" w14:textId="77777777" w:rsidR="00012DFC" w:rsidRDefault="00A9249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012DFC" w14:paraId="38728682" w14:textId="77777777">
        <w:tc>
          <w:tcPr>
            <w:tcW w:w="1947" w:type="dxa"/>
            <w:shd w:val="clear" w:color="auto" w:fill="E6E6E6"/>
            <w:vAlign w:val="center"/>
          </w:tcPr>
          <w:p w14:paraId="5DECB2A9" w14:textId="77777777" w:rsidR="00012DFC" w:rsidRDefault="00A92490">
            <w:r>
              <w:t>起居室</w:t>
            </w:r>
          </w:p>
        </w:tc>
        <w:tc>
          <w:tcPr>
            <w:tcW w:w="1137" w:type="dxa"/>
            <w:vAlign w:val="center"/>
          </w:tcPr>
          <w:p w14:paraId="5C8EF49B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34AB7C5" w14:textId="77777777" w:rsidR="00012DFC" w:rsidRDefault="00A9249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478FC20" w14:textId="77777777" w:rsidR="00012DFC" w:rsidRDefault="00A9249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06D1F56" w14:textId="77777777" w:rsidR="00012DFC" w:rsidRDefault="00A9249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557D332" w14:textId="77777777" w:rsidR="00012DFC" w:rsidRDefault="00A9249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54E24C5" w14:textId="77777777" w:rsidR="00012DFC" w:rsidRDefault="00A9249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1E56578" w14:textId="77777777" w:rsidR="00012DFC" w:rsidRDefault="00A9249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14:paraId="1C9F01DF" w14:textId="77777777" w:rsidR="001211D7" w:rsidRPr="004C1EAC" w:rsidRDefault="00A9249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B356881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1B1776EB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E39E3F8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DEB8FB0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0F430A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2FC193E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C612270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5572DE08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2BCC45B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EC59CAC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E181C2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0DFC90FC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D52C959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C031ED7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EC31131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1C778501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036491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D9F9788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E85068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0579BB8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BFDAA4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D7B1840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65E25A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54D6EEFA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549AC3F6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505C97B9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12DFC" w14:paraId="725F183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AF6DD9B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A0346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692D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BB93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3C4F0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0FBF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FEC1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D0ACE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7155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B2E4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C560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BE2A4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7F14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01FB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EC763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EBB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609B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091B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B3159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F1E5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CA2B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BF50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46C4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BC6D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85CD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1A20EDE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531144E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E4C6D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CB2B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01DE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98B69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24A4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0843D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1F36F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C93D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0B7D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8611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61372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8D827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D240D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0EEB8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F397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C81B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A24F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3A35B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B505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5456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33BA8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86FB6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645C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09E9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56E15A9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C52C7A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C20F4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03CC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97EE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465C7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6981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6DB5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EA739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1953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72B2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2EBFC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80C60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A015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237A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2ED63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CEB2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36E61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65BA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97A26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F6B1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B570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455D2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3D6A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E4F3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27BB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7DCAF35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E5E6D9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79FF06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7A8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1FF8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94A36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E6E1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1DB3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A4BB8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BB1A5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F1FF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A8A8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90DBD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ECAE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AED3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FC178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F4BC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A811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7E00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C9F94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6D145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2885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24CAD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7840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0272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AE89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3CE4C93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DE6AA7F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27AC1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00F19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16A3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4FF4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1EFD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B6CB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F67F3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7C7AE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4337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7D2D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1F93A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09E4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4C22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48A95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4FBF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2334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605C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D7AA9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7FE6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895C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87E39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2028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97A82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1A741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6A7DE56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007E633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16F43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4AD7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F77E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C7082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9054A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B483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DECB9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41BC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A20D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6AD50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7AA62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4629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6CE1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9DFC2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F91A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E2941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7546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4EA3E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39C2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9808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8442B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F21A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A8A4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7059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1D2B852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AD70DD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3BC8E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6214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85E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98018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E79C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348F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E3455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7B5A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0B78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DE3E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1BF1C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80EC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ACE5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9C8D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B1B5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5228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ACF9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8B9ED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8773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34BA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DA51F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618D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4A45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2419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6FAC3A5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9A07C6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CD0EF6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CB67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0E15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818A3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F4D8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CD6D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7B619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C4D4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0C773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5E66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A4AF1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E15F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FD944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2F133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0ABC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B9F4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95AE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11250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6B14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8C811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40DF9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F73E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E7E5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62DC5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15AA211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D48018A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6FD97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54A0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6763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91FD4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FBE0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9F5F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FE2CB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671D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9837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567F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B137C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4D19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9459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50042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D446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F53E3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FA86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CD5A8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15D8D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C58A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517B2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E260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6212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3A97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133BBAD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AC337EF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458C7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B67E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D263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F0C39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CFC2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2651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DE20E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0A16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5B8B7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2E2F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C9421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966F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EE55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E0565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D933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45FD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DBF4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DFF08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1ADD1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136E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C399D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F11B0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A7B50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9090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74B60FF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57BA28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16AF0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6140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B6B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D1F32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9CD1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E1F3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2F258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F11D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B801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0DE90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B0AA1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7AE37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435C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3FD0F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033A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A4FA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FA10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142B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930A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C967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56241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412D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2FB8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8197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433DAFD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78F953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A5BCC5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A5D3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7421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CEC21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901D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856E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BA551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F8BF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9E53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2C32D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A67E1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F8C4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620F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5A958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6CC3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5E72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07B7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FE1B1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303E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A4D2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8E918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1E95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2A89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B9DB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687EFC3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090E1AB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2E26E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828B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ECD6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B730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81E9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3990C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73A53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60C1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BAC4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CB6F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3340B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5E44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52413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9BDBC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A449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37429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2182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65A20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6BFA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3A8A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9A355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BF0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00EE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7817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2E99818B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A9F7E9C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3C9075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B077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B4EC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9A189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EFD3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56AC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4DD31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81D2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34E6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40BE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997D2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2172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F2DE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30BEC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3933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2696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3AEB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A2E28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8F71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AE62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AB0DC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C4EF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DC14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DB5F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20B84AA" w14:textId="77777777" w:rsidR="004C1EAC" w:rsidRDefault="00A92490">
      <w:r w:rsidRPr="00080B35">
        <w:rPr>
          <w:rFonts w:hint="eastAsia"/>
        </w:rPr>
        <w:t>注：上行：工作日；下行：节假日</w:t>
      </w:r>
    </w:p>
    <w:p w14:paraId="1EED5F6D" w14:textId="77777777" w:rsidR="001211D7" w:rsidRPr="004C1EAC" w:rsidRDefault="00A9249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224F8E89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1372A12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2F9C423C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8A5CA1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B45D8F3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31A0B5E6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D6F074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7781181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444578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CDDE14F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7194753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FD21AC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A597BF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5F667E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08FC342E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E6A6B8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3ACEBD1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BDFAAD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EA99B86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BC03E1E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791BE7F3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E9E5A6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5BFFD8E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130A61B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2611647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1A06BA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12DFC" w14:paraId="759ECD5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11BEA9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02C3D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0296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06E5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F6D6D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D46B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E5B9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FD189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4F83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31D4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85CE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B0F7D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0B87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274E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5B4BB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53D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BF2ED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4A7B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53584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6E36C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7E60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8078C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73DA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4AF7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B6D5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688ACAD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8396769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41267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CD48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3303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FD85A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CF8B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E3BE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ADDCD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D497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7564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5E70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6C5CC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0B79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FF8ED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16D0E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8F3B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8BF1A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36D7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4B2C1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87C7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B23D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9BB84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8E08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A23A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6DFF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04922B1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F947838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D4C0A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09FD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31B43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C183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90B0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4A109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6A8DE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1A63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3402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1421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F1DE2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4379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346E6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7C05C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6DBD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5CAFA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A9C3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D8A77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CD82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CD68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5F307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3383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19BC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61374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7EF4CC8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68B965F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414C13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5E50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70FDC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C4EE9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02309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FA00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7AC75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F3C0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EF0BC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370F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326D6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9B096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505E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80DD1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F8C1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9DE6B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888F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A619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DB8C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5816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023C9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DB1D1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8941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6E75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32106C3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057BA4E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92F2A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443A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4BDC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01603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537E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DB66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DAD34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8001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576BB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BEF5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AAE99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F92F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46743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E50AF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28D5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5BDE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639C6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736EC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CFEC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75E0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5F19C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D662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3C14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9961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3359E82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B135A3C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797FB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694F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D5B6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19A8C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C173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41CD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92EE8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547A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B65C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C6A6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BA7C2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8FD3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7112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9EDC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367E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69BE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7DE9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52E90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25E6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D4DD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91286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88AD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3C24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226D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67A6EA1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2B9096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5691D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6926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C5E9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560F3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27F9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53F5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CC8A2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D034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3F0C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97D7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DE9F9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D0C2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89CD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D4FDE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D6A0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A341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E09A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34889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98CB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47D2E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727E8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D952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FE04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B8E8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7577798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96F5E88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08A49A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38084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31EC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E0A9F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50AE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FECC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8C46B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2D1C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752C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07E8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33DFA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71FC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B95C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1D9D7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F354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BA41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38C4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DA66C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59D1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72E3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044DF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0DF9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E874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8D6D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6404B33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37D43E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A38A8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6360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4AF3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D1F18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B6BC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D2D5A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5B186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440D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814E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74A4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F91D2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0EE3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0580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DEC5E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B57B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183E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6E7FD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2A96F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F8A3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95D75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73E8E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BA786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AC2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E6E2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1678C29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35D5300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E45FC0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E3120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3877A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542AE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FE877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04FE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2721F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E1B8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1EE7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A72E5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A8AB7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716E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65C8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D7B0B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3D70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D840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013B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41D66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C309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03F7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4047D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1147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B01C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F31D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404CAC7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CD72B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B5E2B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76E5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0834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1910C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6C31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841A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1B386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06D2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7B2C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1643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3D69C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F665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6AF5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106C5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1A705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3E4A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71BC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72787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443C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8D4F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F50C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A2FC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8484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98A05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058CFCD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881DA67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A4749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9902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C3D6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8D51D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99DD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8264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624DD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0D9D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2EC4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FE09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872D6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4FB7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FEF8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E4EC1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1938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5A13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5DE7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F388B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1A5E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5A62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549C0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1D13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418A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637BB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012DFC" w14:paraId="54FF88B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CCD494F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8216D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235D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7E10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11A42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39D3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375D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0D772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1D5A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E85D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173F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BA326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B8BC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9F2C2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6D0D6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9498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73AC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5CF1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B74C9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1705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01B7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69835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E13AF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ECCD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57B7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0DDD3D76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A2D66B7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CA733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1EA2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1B65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6DC48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A735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6F4A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A522D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60FA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0293E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F15E9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C66D8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4622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56B8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CABDE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553F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D2F1E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766E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53EEB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A5FF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04D0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D7547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0340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9698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250A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7B8B9814" w14:textId="77777777" w:rsidR="004C1EAC" w:rsidRDefault="00A92490">
      <w:r w:rsidRPr="00080B35">
        <w:rPr>
          <w:rFonts w:hint="eastAsia"/>
        </w:rPr>
        <w:t>注：上行：工作日；下行：节假日</w:t>
      </w:r>
    </w:p>
    <w:p w14:paraId="35562AA8" w14:textId="77777777" w:rsidR="001211D7" w:rsidRPr="004C1EAC" w:rsidRDefault="00A9249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4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4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4AE45E66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45AF3E61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EF8F6C9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60207E4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99903A4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E2D9DF7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712027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8F4909A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95C3ED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2E357E1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6AF3F2A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C16DB70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3ED45D4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09CD6AA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BE43350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0C917223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2D455AC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66E780B9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A421FDC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5CD0EEB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6C2189A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F368D8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5ADF8B97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CFB181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57D8FED4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AB4F33E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12DFC" w14:paraId="3EC3B30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60656D5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3DF2C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8C95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70D5C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C66F4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A8399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6D35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D676E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BCAD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174E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F3AE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73A07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FA21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B04C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D43D9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C5D4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3D4F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F10C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A4847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B2DD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A4BB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56ED8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2B27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5BDC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E2B6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72E59D8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4B91978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12F45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3E4F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50A8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D22C5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D02F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892E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D79BF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6ADC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C6098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8768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97137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D1DB8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E844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86972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08AF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F94C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BC2E0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3D925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2D88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8DE1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CC597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2016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CA2F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4895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2A979AA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DD841F7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67945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2D84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20BDC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1CE01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DD50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2655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A7188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5671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0819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E9874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F88D6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4BE8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EC17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F0224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0055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9A4A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DC66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E01D7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6B70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8FAF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01752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850A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3BF23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C6E04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7704252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515BB3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BCC53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68F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5FE0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BE60C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47CA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EE6E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6C729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75333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ACAC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3040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3F179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84CB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44BB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7A9F8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5C56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3847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EC1D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8E6C6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29B6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70269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8551D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1569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2814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6FB5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06FDD1B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511EAA8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436B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94559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52BE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92C5F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073D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29996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F0215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C2DF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D613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80D4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32CF9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18E9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746E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C84AC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8E6E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EA0A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9703C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780D6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81AC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188B7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AAB37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48DC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04DE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A8A63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42AE024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26340BB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4B72B5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56CA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7607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ADC9B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F782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206E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DF9A5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1E8C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D0CF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7294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E8A3C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FC83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16F7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ED7DE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3A2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7CFE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EB04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6D367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010B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DCB8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165A8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BCE6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910D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7EB6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1560323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89ABC1B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2F2EE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623C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6C84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AD4C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6809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8F282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03FBB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D7BD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5D76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84750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89C69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441E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0495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F9E74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2A0E1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6C7CD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FD820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71CBB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0F36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A6EB5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A0686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185B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4938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C832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6CE12DF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673CAB7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349AA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EFAF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FF72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09904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F19A7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C06FF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937C2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E5A2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487C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FA4E7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A1DFC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12FBB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F4FD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B75D3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7F42C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25AD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D4801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42C7D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9B35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1CC7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EE1CD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4561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88EB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8102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3029F0E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AD4F99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D3659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ED36D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E6A1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17E75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2D44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6F31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87F1B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12D8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CA6C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6069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58A05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BBAE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E7B4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9C053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1189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A7F7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84A0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DBB91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79D9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475B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65474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D099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15138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A4A8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6AE7EB9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40B1832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AC06F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2F7B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4CDE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CB6B1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7FAD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FE24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795A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510C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20F8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8A232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72F8C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E452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ED93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9088E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0989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4A220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07821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1589C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2D18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D4A7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5F6F7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3B15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8697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3FAC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05B838A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E452CFC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DB9D9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9356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23C7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971DE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627A3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64C6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DE7B9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7234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1E83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7268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9DF5F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2C8C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E047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CD1DB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9FE4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D9D6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B37B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84C75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00B1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15DA2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5DF1F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19543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FE17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9BA9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5CB348C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7632E6D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F8BC7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2721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C01F9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89EEE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9DF89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6A44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EA0A1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218A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99C8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6042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59958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AE5B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C616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91427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AEF8B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759A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86E36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CE1BA3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731C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D78E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E43F6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184E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438A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E5B5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012DFC" w14:paraId="2909949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FB3C1A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3D946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3F16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144D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BB34D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6E72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3FD01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1DD56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1616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1BBA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8C15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3E385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4469D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5A2D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40518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4230A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10EC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FBD9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49C5B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31E93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C117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C69DB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DDBE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95BD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55925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4C1EAC" w:rsidRPr="007428D7" w14:paraId="50D17AD7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F964EE0" w14:textId="77777777" w:rsidR="004C1EAC" w:rsidRPr="007428D7" w:rsidRDefault="00A9249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5CE866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4C892B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6F0B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BC876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235E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9E7E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43900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9D62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88B8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E78B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D9CBE4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FA14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8AE427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5F915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56D8E0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AB40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8982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A0F6F1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E43EF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0ED22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C60BD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2074E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9F3C5C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DB8D89" w14:textId="77777777" w:rsidR="004C1EAC" w:rsidRPr="008E033B" w:rsidRDefault="00A9249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</w:tbl>
    <w:p w14:paraId="0F625B2E" w14:textId="77777777" w:rsidR="004C1EAC" w:rsidRDefault="00A92490">
      <w:r w:rsidRPr="00080B35">
        <w:rPr>
          <w:rFonts w:hint="eastAsia"/>
        </w:rPr>
        <w:t>注：上行：工作日；下行：节假日</w:t>
      </w:r>
    </w:p>
    <w:p w14:paraId="4B50BBB7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5" w:name="房间类型"/>
      <w:bookmarkEnd w:id="45"/>
    </w:p>
    <w:p w14:paraId="733E4AAC" w14:textId="77777777" w:rsidR="008E2A42" w:rsidRDefault="008E2A42" w:rsidP="008E2A42">
      <w:pPr>
        <w:pStyle w:val="1"/>
        <w:tabs>
          <w:tab w:val="left" w:pos="432"/>
        </w:tabs>
      </w:pPr>
      <w:bookmarkStart w:id="46" w:name="_Toc452108768"/>
      <w:bookmarkStart w:id="47" w:name="_Toc3745"/>
      <w:bookmarkStart w:id="48" w:name="_Toc38892141"/>
      <w:r>
        <w:rPr>
          <w:rFonts w:hint="eastAsia"/>
        </w:rPr>
        <w:t>结果</w:t>
      </w:r>
      <w:r>
        <w:t>分析</w:t>
      </w:r>
      <w:bookmarkEnd w:id="46"/>
      <w:bookmarkEnd w:id="47"/>
      <w:bookmarkEnd w:id="48"/>
    </w:p>
    <w:p w14:paraId="37C3979B" w14:textId="77777777" w:rsidR="00026604" w:rsidRPr="00C92C56" w:rsidRDefault="008E2A42" w:rsidP="00C92C56">
      <w:pPr>
        <w:pStyle w:val="2"/>
      </w:pPr>
      <w:bookmarkStart w:id="49" w:name="_Toc38892142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0" w:name="_Hlk14199391"/>
      <w:bookmarkEnd w:id="49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012DFC" w14:paraId="2458A120" w14:textId="77777777">
        <w:tc>
          <w:tcPr>
            <w:tcW w:w="690" w:type="dxa"/>
            <w:shd w:val="clear" w:color="auto" w:fill="E6E6E6"/>
            <w:vAlign w:val="center"/>
          </w:tcPr>
          <w:p w14:paraId="659BD72B" w14:textId="77777777" w:rsidR="00012DFC" w:rsidRDefault="00A92490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269A7FDD" w14:textId="77777777" w:rsidR="00012DFC" w:rsidRDefault="00A92490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102802B3" w14:textId="77777777" w:rsidR="00012DFC" w:rsidRDefault="00A92490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FC5674" w14:textId="77777777" w:rsidR="00012DFC" w:rsidRDefault="00A9249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108DA0A5" w14:textId="77777777" w:rsidR="00012DFC" w:rsidRDefault="00A92490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012DFC" w14:paraId="5A483051" w14:textId="77777777">
        <w:tc>
          <w:tcPr>
            <w:tcW w:w="690" w:type="dxa"/>
            <w:vMerge w:val="restart"/>
            <w:vAlign w:val="center"/>
          </w:tcPr>
          <w:p w14:paraId="772A1187" w14:textId="77777777" w:rsidR="00012DFC" w:rsidRDefault="00A92490">
            <w:r>
              <w:lastRenderedPageBreak/>
              <w:t>1</w:t>
            </w:r>
          </w:p>
        </w:tc>
        <w:tc>
          <w:tcPr>
            <w:tcW w:w="1992" w:type="dxa"/>
            <w:vAlign w:val="center"/>
          </w:tcPr>
          <w:p w14:paraId="23EF5E22" w14:textId="77777777" w:rsidR="00012DFC" w:rsidRDefault="00A92490">
            <w:r>
              <w:t>1001@1</w:t>
            </w:r>
          </w:p>
        </w:tc>
        <w:tc>
          <w:tcPr>
            <w:tcW w:w="3186" w:type="dxa"/>
            <w:vAlign w:val="center"/>
          </w:tcPr>
          <w:p w14:paraId="30FAFC05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27A3121A" w14:textId="77777777" w:rsidR="00012DFC" w:rsidRDefault="00A92490">
            <w:r>
              <w:t>6.0</w:t>
            </w:r>
          </w:p>
        </w:tc>
        <w:tc>
          <w:tcPr>
            <w:tcW w:w="3356" w:type="dxa"/>
            <w:vAlign w:val="center"/>
          </w:tcPr>
          <w:p w14:paraId="35FA3175" w14:textId="77777777" w:rsidR="00012DFC" w:rsidRDefault="00A92490">
            <w:r>
              <w:t>31.59</w:t>
            </w:r>
          </w:p>
        </w:tc>
      </w:tr>
      <w:tr w:rsidR="00012DFC" w14:paraId="1C1CE9DA" w14:textId="77777777">
        <w:tc>
          <w:tcPr>
            <w:tcW w:w="690" w:type="dxa"/>
            <w:vMerge/>
            <w:vAlign w:val="center"/>
          </w:tcPr>
          <w:p w14:paraId="1E7272F6" w14:textId="77777777" w:rsidR="00012DFC" w:rsidRDefault="00012DFC"/>
        </w:tc>
        <w:tc>
          <w:tcPr>
            <w:tcW w:w="1992" w:type="dxa"/>
            <w:vAlign w:val="center"/>
          </w:tcPr>
          <w:p w14:paraId="27B1118C" w14:textId="77777777" w:rsidR="00012DFC" w:rsidRDefault="00A92490">
            <w:r>
              <w:t>1002@1</w:t>
            </w:r>
          </w:p>
        </w:tc>
        <w:tc>
          <w:tcPr>
            <w:tcW w:w="3186" w:type="dxa"/>
            <w:vAlign w:val="center"/>
          </w:tcPr>
          <w:p w14:paraId="4EFAFAF4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0D7A4D58" w14:textId="77777777" w:rsidR="00012DFC" w:rsidRDefault="00A92490">
            <w:r>
              <w:t>4.8</w:t>
            </w:r>
          </w:p>
        </w:tc>
        <w:tc>
          <w:tcPr>
            <w:tcW w:w="3356" w:type="dxa"/>
            <w:vAlign w:val="center"/>
          </w:tcPr>
          <w:p w14:paraId="27F5CF42" w14:textId="77777777" w:rsidR="00012DFC" w:rsidRDefault="00A92490">
            <w:r>
              <w:t>34.21</w:t>
            </w:r>
          </w:p>
        </w:tc>
      </w:tr>
      <w:tr w:rsidR="00012DFC" w14:paraId="4EA1F855" w14:textId="77777777">
        <w:tc>
          <w:tcPr>
            <w:tcW w:w="690" w:type="dxa"/>
            <w:vMerge/>
            <w:vAlign w:val="center"/>
          </w:tcPr>
          <w:p w14:paraId="1C43FFA1" w14:textId="77777777" w:rsidR="00012DFC" w:rsidRDefault="00012DFC"/>
        </w:tc>
        <w:tc>
          <w:tcPr>
            <w:tcW w:w="1992" w:type="dxa"/>
            <w:vAlign w:val="center"/>
          </w:tcPr>
          <w:p w14:paraId="77B27623" w14:textId="77777777" w:rsidR="00012DFC" w:rsidRDefault="00A92490">
            <w:r>
              <w:t>1003@1</w:t>
            </w:r>
          </w:p>
        </w:tc>
        <w:tc>
          <w:tcPr>
            <w:tcW w:w="3186" w:type="dxa"/>
            <w:vAlign w:val="center"/>
          </w:tcPr>
          <w:p w14:paraId="146B14D4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6B0AC315" w14:textId="77777777" w:rsidR="00012DFC" w:rsidRDefault="00A92490">
            <w:r>
              <w:t>16.2</w:t>
            </w:r>
          </w:p>
        </w:tc>
        <w:tc>
          <w:tcPr>
            <w:tcW w:w="3356" w:type="dxa"/>
            <w:vAlign w:val="center"/>
          </w:tcPr>
          <w:p w14:paraId="16EAF411" w14:textId="77777777" w:rsidR="00012DFC" w:rsidRDefault="00A92490">
            <w:r>
              <w:t>37.10</w:t>
            </w:r>
          </w:p>
        </w:tc>
      </w:tr>
      <w:tr w:rsidR="00012DFC" w14:paraId="6EBC1E2F" w14:textId="77777777">
        <w:tc>
          <w:tcPr>
            <w:tcW w:w="690" w:type="dxa"/>
            <w:vMerge/>
            <w:vAlign w:val="center"/>
          </w:tcPr>
          <w:p w14:paraId="36C0ABA6" w14:textId="77777777" w:rsidR="00012DFC" w:rsidRDefault="00012DFC"/>
        </w:tc>
        <w:tc>
          <w:tcPr>
            <w:tcW w:w="1992" w:type="dxa"/>
            <w:vAlign w:val="center"/>
          </w:tcPr>
          <w:p w14:paraId="1885BFD2" w14:textId="77777777" w:rsidR="00012DFC" w:rsidRDefault="00A92490">
            <w:r>
              <w:t>1004@1</w:t>
            </w:r>
          </w:p>
        </w:tc>
        <w:tc>
          <w:tcPr>
            <w:tcW w:w="3186" w:type="dxa"/>
            <w:vAlign w:val="center"/>
          </w:tcPr>
          <w:p w14:paraId="5E1C9DD3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0ADF8CE2" w14:textId="77777777" w:rsidR="00012DFC" w:rsidRDefault="00A92490">
            <w:r>
              <w:t>16.2</w:t>
            </w:r>
          </w:p>
        </w:tc>
        <w:tc>
          <w:tcPr>
            <w:tcW w:w="3356" w:type="dxa"/>
            <w:vAlign w:val="center"/>
          </w:tcPr>
          <w:p w14:paraId="3D2C7CCA" w14:textId="77777777" w:rsidR="00012DFC" w:rsidRDefault="00A92490">
            <w:r>
              <w:t>37.26</w:t>
            </w:r>
          </w:p>
        </w:tc>
      </w:tr>
      <w:tr w:rsidR="00012DFC" w14:paraId="17D3F5F0" w14:textId="77777777">
        <w:tc>
          <w:tcPr>
            <w:tcW w:w="690" w:type="dxa"/>
            <w:vMerge/>
            <w:vAlign w:val="center"/>
          </w:tcPr>
          <w:p w14:paraId="41DED1E2" w14:textId="77777777" w:rsidR="00012DFC" w:rsidRDefault="00012DFC"/>
        </w:tc>
        <w:tc>
          <w:tcPr>
            <w:tcW w:w="1992" w:type="dxa"/>
            <w:vAlign w:val="center"/>
          </w:tcPr>
          <w:p w14:paraId="1C2698A8" w14:textId="77777777" w:rsidR="00012DFC" w:rsidRDefault="00A92490">
            <w:r>
              <w:t>1005@1</w:t>
            </w:r>
          </w:p>
        </w:tc>
        <w:tc>
          <w:tcPr>
            <w:tcW w:w="3186" w:type="dxa"/>
            <w:vAlign w:val="center"/>
          </w:tcPr>
          <w:p w14:paraId="0FBB186F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17A52508" w14:textId="77777777" w:rsidR="00012DFC" w:rsidRDefault="00A92490">
            <w:r>
              <w:t>4.8</w:t>
            </w:r>
          </w:p>
        </w:tc>
        <w:tc>
          <w:tcPr>
            <w:tcW w:w="3356" w:type="dxa"/>
            <w:vAlign w:val="center"/>
          </w:tcPr>
          <w:p w14:paraId="358A5B0E" w14:textId="77777777" w:rsidR="00012DFC" w:rsidRDefault="00A92490">
            <w:r>
              <w:t>34.22</w:t>
            </w:r>
          </w:p>
        </w:tc>
      </w:tr>
      <w:tr w:rsidR="00012DFC" w14:paraId="3040AFAE" w14:textId="77777777">
        <w:tc>
          <w:tcPr>
            <w:tcW w:w="690" w:type="dxa"/>
            <w:vMerge/>
            <w:vAlign w:val="center"/>
          </w:tcPr>
          <w:p w14:paraId="398EC776" w14:textId="77777777" w:rsidR="00012DFC" w:rsidRDefault="00012DFC"/>
        </w:tc>
        <w:tc>
          <w:tcPr>
            <w:tcW w:w="1992" w:type="dxa"/>
            <w:vAlign w:val="center"/>
          </w:tcPr>
          <w:p w14:paraId="3586DA73" w14:textId="77777777" w:rsidR="00012DFC" w:rsidRDefault="00A92490">
            <w:r>
              <w:t>1006@1</w:t>
            </w:r>
          </w:p>
        </w:tc>
        <w:tc>
          <w:tcPr>
            <w:tcW w:w="3186" w:type="dxa"/>
            <w:vAlign w:val="center"/>
          </w:tcPr>
          <w:p w14:paraId="11774CCA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28C9A126" w14:textId="77777777" w:rsidR="00012DFC" w:rsidRDefault="00A92490">
            <w:r>
              <w:t>6.0</w:t>
            </w:r>
          </w:p>
        </w:tc>
        <w:tc>
          <w:tcPr>
            <w:tcW w:w="3356" w:type="dxa"/>
            <w:vAlign w:val="center"/>
          </w:tcPr>
          <w:p w14:paraId="5A37F862" w14:textId="77777777" w:rsidR="00012DFC" w:rsidRDefault="00A92490">
            <w:r>
              <w:t>32.74</w:t>
            </w:r>
          </w:p>
        </w:tc>
      </w:tr>
      <w:tr w:rsidR="00012DFC" w14:paraId="06F70D90" w14:textId="77777777">
        <w:tc>
          <w:tcPr>
            <w:tcW w:w="690" w:type="dxa"/>
            <w:vMerge/>
            <w:vAlign w:val="center"/>
          </w:tcPr>
          <w:p w14:paraId="3CA06527" w14:textId="77777777" w:rsidR="00012DFC" w:rsidRDefault="00012DFC"/>
        </w:tc>
        <w:tc>
          <w:tcPr>
            <w:tcW w:w="1992" w:type="dxa"/>
            <w:vAlign w:val="center"/>
          </w:tcPr>
          <w:p w14:paraId="705552D2" w14:textId="77777777" w:rsidR="00012DFC" w:rsidRDefault="00A92490">
            <w:r>
              <w:t>1007@1</w:t>
            </w:r>
          </w:p>
        </w:tc>
        <w:tc>
          <w:tcPr>
            <w:tcW w:w="3186" w:type="dxa"/>
            <w:vAlign w:val="center"/>
          </w:tcPr>
          <w:p w14:paraId="14573156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700C6B35" w14:textId="77777777" w:rsidR="00012DFC" w:rsidRDefault="00A92490">
            <w:r>
              <w:t>37.8</w:t>
            </w:r>
          </w:p>
        </w:tc>
        <w:tc>
          <w:tcPr>
            <w:tcW w:w="3356" w:type="dxa"/>
            <w:vAlign w:val="center"/>
          </w:tcPr>
          <w:p w14:paraId="2779CE96" w14:textId="77777777" w:rsidR="00012DFC" w:rsidRDefault="00A92490">
            <w:r>
              <w:t>36.79</w:t>
            </w:r>
          </w:p>
        </w:tc>
      </w:tr>
      <w:tr w:rsidR="00012DFC" w14:paraId="4766DF1B" w14:textId="77777777">
        <w:tc>
          <w:tcPr>
            <w:tcW w:w="690" w:type="dxa"/>
            <w:vMerge/>
            <w:vAlign w:val="center"/>
          </w:tcPr>
          <w:p w14:paraId="4ED00236" w14:textId="77777777" w:rsidR="00012DFC" w:rsidRDefault="00012DFC"/>
        </w:tc>
        <w:tc>
          <w:tcPr>
            <w:tcW w:w="1992" w:type="dxa"/>
            <w:vAlign w:val="center"/>
          </w:tcPr>
          <w:p w14:paraId="1CF1B49A" w14:textId="77777777" w:rsidR="00012DFC" w:rsidRDefault="00A92490">
            <w:r>
              <w:t>1008@1</w:t>
            </w:r>
          </w:p>
        </w:tc>
        <w:tc>
          <w:tcPr>
            <w:tcW w:w="3186" w:type="dxa"/>
            <w:vAlign w:val="center"/>
          </w:tcPr>
          <w:p w14:paraId="7FAA2965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3E030366" w14:textId="77777777" w:rsidR="00012DFC" w:rsidRDefault="00A92490">
            <w:r>
              <w:t>8.3</w:t>
            </w:r>
          </w:p>
        </w:tc>
        <w:tc>
          <w:tcPr>
            <w:tcW w:w="3356" w:type="dxa"/>
            <w:vAlign w:val="center"/>
          </w:tcPr>
          <w:p w14:paraId="14A635B3" w14:textId="77777777" w:rsidR="00012DFC" w:rsidRDefault="00A92490">
            <w:r>
              <w:t>37.95</w:t>
            </w:r>
          </w:p>
        </w:tc>
      </w:tr>
      <w:tr w:rsidR="00012DFC" w14:paraId="0B82C480" w14:textId="77777777">
        <w:tc>
          <w:tcPr>
            <w:tcW w:w="690" w:type="dxa"/>
            <w:vMerge/>
            <w:vAlign w:val="center"/>
          </w:tcPr>
          <w:p w14:paraId="5089E8CC" w14:textId="77777777" w:rsidR="00012DFC" w:rsidRDefault="00012DFC"/>
        </w:tc>
        <w:tc>
          <w:tcPr>
            <w:tcW w:w="1992" w:type="dxa"/>
            <w:vAlign w:val="center"/>
          </w:tcPr>
          <w:p w14:paraId="55B4B9B8" w14:textId="77777777" w:rsidR="00012DFC" w:rsidRDefault="00A92490">
            <w:r>
              <w:t>1009@1</w:t>
            </w:r>
          </w:p>
        </w:tc>
        <w:tc>
          <w:tcPr>
            <w:tcW w:w="3186" w:type="dxa"/>
            <w:vAlign w:val="center"/>
          </w:tcPr>
          <w:p w14:paraId="114598FF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360B1740" w14:textId="77777777" w:rsidR="00012DFC" w:rsidRDefault="00A92490">
            <w:r>
              <w:t>37.8</w:t>
            </w:r>
          </w:p>
        </w:tc>
        <w:tc>
          <w:tcPr>
            <w:tcW w:w="3356" w:type="dxa"/>
            <w:vAlign w:val="center"/>
          </w:tcPr>
          <w:p w14:paraId="6287B6F5" w14:textId="77777777" w:rsidR="00012DFC" w:rsidRDefault="00A92490">
            <w:r>
              <w:t>36.61</w:t>
            </w:r>
          </w:p>
        </w:tc>
      </w:tr>
      <w:tr w:rsidR="00012DFC" w14:paraId="65BD0046" w14:textId="77777777">
        <w:tc>
          <w:tcPr>
            <w:tcW w:w="690" w:type="dxa"/>
            <w:vMerge/>
            <w:vAlign w:val="center"/>
          </w:tcPr>
          <w:p w14:paraId="32B920C4" w14:textId="77777777" w:rsidR="00012DFC" w:rsidRDefault="00012DFC"/>
        </w:tc>
        <w:tc>
          <w:tcPr>
            <w:tcW w:w="1992" w:type="dxa"/>
            <w:vAlign w:val="center"/>
          </w:tcPr>
          <w:p w14:paraId="032AD6E0" w14:textId="77777777" w:rsidR="00012DFC" w:rsidRDefault="00A92490">
            <w:r>
              <w:t>1010@1</w:t>
            </w:r>
          </w:p>
        </w:tc>
        <w:tc>
          <w:tcPr>
            <w:tcW w:w="3186" w:type="dxa"/>
            <w:vAlign w:val="center"/>
          </w:tcPr>
          <w:p w14:paraId="1D81F06C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1CF116B0" w14:textId="77777777" w:rsidR="00012DFC" w:rsidRDefault="00A92490">
            <w:r>
              <w:t>8.3</w:t>
            </w:r>
          </w:p>
        </w:tc>
        <w:tc>
          <w:tcPr>
            <w:tcW w:w="3356" w:type="dxa"/>
            <w:vAlign w:val="center"/>
          </w:tcPr>
          <w:p w14:paraId="680011F0" w14:textId="77777777" w:rsidR="00012DFC" w:rsidRDefault="00A92490">
            <w:r>
              <w:t>37.44</w:t>
            </w:r>
          </w:p>
        </w:tc>
      </w:tr>
      <w:tr w:rsidR="00012DFC" w14:paraId="23BF0B91" w14:textId="77777777">
        <w:tc>
          <w:tcPr>
            <w:tcW w:w="690" w:type="dxa"/>
            <w:vMerge/>
            <w:vAlign w:val="center"/>
          </w:tcPr>
          <w:p w14:paraId="1EC06056" w14:textId="77777777" w:rsidR="00012DFC" w:rsidRDefault="00012DFC"/>
        </w:tc>
        <w:tc>
          <w:tcPr>
            <w:tcW w:w="1992" w:type="dxa"/>
            <w:vAlign w:val="center"/>
          </w:tcPr>
          <w:p w14:paraId="553C9417" w14:textId="77777777" w:rsidR="00012DFC" w:rsidRDefault="00A92490">
            <w:r>
              <w:t>1011@1</w:t>
            </w:r>
          </w:p>
        </w:tc>
        <w:tc>
          <w:tcPr>
            <w:tcW w:w="3186" w:type="dxa"/>
            <w:vAlign w:val="center"/>
          </w:tcPr>
          <w:p w14:paraId="100A0FD3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6D0DC07B" w14:textId="77777777" w:rsidR="00012DFC" w:rsidRDefault="00A92490">
            <w:r>
              <w:t>19.1</w:t>
            </w:r>
          </w:p>
        </w:tc>
        <w:tc>
          <w:tcPr>
            <w:tcW w:w="3356" w:type="dxa"/>
            <w:vAlign w:val="center"/>
          </w:tcPr>
          <w:p w14:paraId="439E1CAE" w14:textId="77777777" w:rsidR="00012DFC" w:rsidRDefault="00A92490">
            <w:r>
              <w:t>37.50</w:t>
            </w:r>
          </w:p>
        </w:tc>
      </w:tr>
      <w:tr w:rsidR="00012DFC" w14:paraId="464D3EEA" w14:textId="77777777">
        <w:tc>
          <w:tcPr>
            <w:tcW w:w="690" w:type="dxa"/>
            <w:vMerge/>
            <w:vAlign w:val="center"/>
          </w:tcPr>
          <w:p w14:paraId="732B70AC" w14:textId="77777777" w:rsidR="00012DFC" w:rsidRDefault="00012DFC"/>
        </w:tc>
        <w:tc>
          <w:tcPr>
            <w:tcW w:w="1992" w:type="dxa"/>
            <w:vAlign w:val="center"/>
          </w:tcPr>
          <w:p w14:paraId="648E5CC2" w14:textId="77777777" w:rsidR="00012DFC" w:rsidRDefault="00A92490">
            <w:r>
              <w:t>1012@1</w:t>
            </w:r>
          </w:p>
        </w:tc>
        <w:tc>
          <w:tcPr>
            <w:tcW w:w="3186" w:type="dxa"/>
            <w:vAlign w:val="center"/>
          </w:tcPr>
          <w:p w14:paraId="44897C6E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69776EC3" w14:textId="77777777" w:rsidR="00012DFC" w:rsidRDefault="00A92490">
            <w:r>
              <w:t>4.5</w:t>
            </w:r>
          </w:p>
        </w:tc>
        <w:tc>
          <w:tcPr>
            <w:tcW w:w="3356" w:type="dxa"/>
            <w:vAlign w:val="center"/>
          </w:tcPr>
          <w:p w14:paraId="25E110C6" w14:textId="77777777" w:rsidR="00012DFC" w:rsidRDefault="00A92490">
            <w:r>
              <w:t>33.74</w:t>
            </w:r>
          </w:p>
        </w:tc>
      </w:tr>
      <w:tr w:rsidR="00012DFC" w14:paraId="46B08960" w14:textId="77777777">
        <w:tc>
          <w:tcPr>
            <w:tcW w:w="690" w:type="dxa"/>
            <w:vMerge/>
            <w:vAlign w:val="center"/>
          </w:tcPr>
          <w:p w14:paraId="1C737FAF" w14:textId="77777777" w:rsidR="00012DFC" w:rsidRDefault="00012DFC"/>
        </w:tc>
        <w:tc>
          <w:tcPr>
            <w:tcW w:w="1992" w:type="dxa"/>
            <w:vAlign w:val="center"/>
          </w:tcPr>
          <w:p w14:paraId="15F62CE6" w14:textId="77777777" w:rsidR="00012DFC" w:rsidRDefault="00A92490">
            <w:r>
              <w:t>1013@1</w:t>
            </w:r>
          </w:p>
        </w:tc>
        <w:tc>
          <w:tcPr>
            <w:tcW w:w="3186" w:type="dxa"/>
            <w:vAlign w:val="center"/>
          </w:tcPr>
          <w:p w14:paraId="2025429B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5078FFFC" w14:textId="77777777" w:rsidR="00012DFC" w:rsidRDefault="00A92490">
            <w:r>
              <w:t>5.0</w:t>
            </w:r>
          </w:p>
        </w:tc>
        <w:tc>
          <w:tcPr>
            <w:tcW w:w="3356" w:type="dxa"/>
            <w:vAlign w:val="center"/>
          </w:tcPr>
          <w:p w14:paraId="4D0151EB" w14:textId="77777777" w:rsidR="00012DFC" w:rsidRDefault="00A92490">
            <w:r>
              <w:t>33.66</w:t>
            </w:r>
          </w:p>
        </w:tc>
      </w:tr>
      <w:tr w:rsidR="00012DFC" w14:paraId="3D55B2F0" w14:textId="77777777">
        <w:tc>
          <w:tcPr>
            <w:tcW w:w="690" w:type="dxa"/>
            <w:vMerge/>
            <w:vAlign w:val="center"/>
          </w:tcPr>
          <w:p w14:paraId="7D92FC04" w14:textId="77777777" w:rsidR="00012DFC" w:rsidRDefault="00012DFC"/>
        </w:tc>
        <w:tc>
          <w:tcPr>
            <w:tcW w:w="1992" w:type="dxa"/>
            <w:vAlign w:val="center"/>
          </w:tcPr>
          <w:p w14:paraId="0ADB24FC" w14:textId="77777777" w:rsidR="00012DFC" w:rsidRDefault="00A92490">
            <w:r>
              <w:t>1014@1</w:t>
            </w:r>
          </w:p>
        </w:tc>
        <w:tc>
          <w:tcPr>
            <w:tcW w:w="3186" w:type="dxa"/>
            <w:vAlign w:val="center"/>
          </w:tcPr>
          <w:p w14:paraId="14269105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26962C82" w14:textId="77777777" w:rsidR="00012DFC" w:rsidRDefault="00A92490">
            <w:r>
              <w:t>5.0</w:t>
            </w:r>
          </w:p>
        </w:tc>
        <w:tc>
          <w:tcPr>
            <w:tcW w:w="3356" w:type="dxa"/>
            <w:vAlign w:val="center"/>
          </w:tcPr>
          <w:p w14:paraId="6A3639D6" w14:textId="77777777" w:rsidR="00012DFC" w:rsidRDefault="00A92490">
            <w:r>
              <w:t>33.80</w:t>
            </w:r>
          </w:p>
        </w:tc>
      </w:tr>
      <w:tr w:rsidR="00012DFC" w14:paraId="1E36F667" w14:textId="77777777">
        <w:tc>
          <w:tcPr>
            <w:tcW w:w="690" w:type="dxa"/>
            <w:vMerge/>
            <w:vAlign w:val="center"/>
          </w:tcPr>
          <w:p w14:paraId="1BBE861E" w14:textId="77777777" w:rsidR="00012DFC" w:rsidRDefault="00012DFC"/>
        </w:tc>
        <w:tc>
          <w:tcPr>
            <w:tcW w:w="1992" w:type="dxa"/>
            <w:vAlign w:val="center"/>
          </w:tcPr>
          <w:p w14:paraId="772BFA12" w14:textId="77777777" w:rsidR="00012DFC" w:rsidRDefault="00A92490">
            <w:r>
              <w:t>1015@1</w:t>
            </w:r>
          </w:p>
        </w:tc>
        <w:tc>
          <w:tcPr>
            <w:tcW w:w="3186" w:type="dxa"/>
            <w:vAlign w:val="center"/>
          </w:tcPr>
          <w:p w14:paraId="6D258830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53E678D2" w14:textId="77777777" w:rsidR="00012DFC" w:rsidRDefault="00A92490">
            <w:r>
              <w:t>4.5</w:t>
            </w:r>
          </w:p>
        </w:tc>
        <w:tc>
          <w:tcPr>
            <w:tcW w:w="3356" w:type="dxa"/>
            <w:vAlign w:val="center"/>
          </w:tcPr>
          <w:p w14:paraId="4BB5F2F8" w14:textId="77777777" w:rsidR="00012DFC" w:rsidRDefault="00A92490">
            <w:r>
              <w:t>34.81</w:t>
            </w:r>
          </w:p>
        </w:tc>
      </w:tr>
      <w:tr w:rsidR="00012DFC" w14:paraId="141CAFEF" w14:textId="77777777">
        <w:tc>
          <w:tcPr>
            <w:tcW w:w="690" w:type="dxa"/>
            <w:vMerge/>
            <w:vAlign w:val="center"/>
          </w:tcPr>
          <w:p w14:paraId="3D978CE2" w14:textId="77777777" w:rsidR="00012DFC" w:rsidRDefault="00012DFC"/>
        </w:tc>
        <w:tc>
          <w:tcPr>
            <w:tcW w:w="1992" w:type="dxa"/>
            <w:vAlign w:val="center"/>
          </w:tcPr>
          <w:p w14:paraId="7A048E2B" w14:textId="77777777" w:rsidR="00012DFC" w:rsidRDefault="00A92490">
            <w:r>
              <w:t>1016@1</w:t>
            </w:r>
          </w:p>
        </w:tc>
        <w:tc>
          <w:tcPr>
            <w:tcW w:w="3186" w:type="dxa"/>
            <w:vAlign w:val="center"/>
          </w:tcPr>
          <w:p w14:paraId="1BCF002F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6F46C896" w14:textId="77777777" w:rsidR="00012DFC" w:rsidRDefault="00A92490">
            <w:r>
              <w:t>19.1</w:t>
            </w:r>
          </w:p>
        </w:tc>
        <w:tc>
          <w:tcPr>
            <w:tcW w:w="3356" w:type="dxa"/>
            <w:vAlign w:val="center"/>
          </w:tcPr>
          <w:p w14:paraId="098A2792" w14:textId="77777777" w:rsidR="00012DFC" w:rsidRDefault="00A92490">
            <w:r>
              <w:t>37.32</w:t>
            </w:r>
          </w:p>
        </w:tc>
      </w:tr>
      <w:tr w:rsidR="00012DFC" w14:paraId="2CF4DC03" w14:textId="77777777">
        <w:tc>
          <w:tcPr>
            <w:tcW w:w="690" w:type="dxa"/>
            <w:vMerge/>
            <w:vAlign w:val="center"/>
          </w:tcPr>
          <w:p w14:paraId="2B961787" w14:textId="77777777" w:rsidR="00012DFC" w:rsidRDefault="00012DFC"/>
        </w:tc>
        <w:tc>
          <w:tcPr>
            <w:tcW w:w="1992" w:type="dxa"/>
            <w:vAlign w:val="center"/>
          </w:tcPr>
          <w:p w14:paraId="38115642" w14:textId="77777777" w:rsidR="00012DFC" w:rsidRDefault="00A92490">
            <w:r>
              <w:t>1019@1</w:t>
            </w:r>
          </w:p>
        </w:tc>
        <w:tc>
          <w:tcPr>
            <w:tcW w:w="3186" w:type="dxa"/>
            <w:vAlign w:val="center"/>
          </w:tcPr>
          <w:p w14:paraId="0C26EF02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4CABC8B6" w14:textId="77777777" w:rsidR="00012DFC" w:rsidRDefault="00A92490">
            <w:r>
              <w:t>8.7</w:t>
            </w:r>
          </w:p>
        </w:tc>
        <w:tc>
          <w:tcPr>
            <w:tcW w:w="3356" w:type="dxa"/>
            <w:vAlign w:val="center"/>
          </w:tcPr>
          <w:p w14:paraId="753FD5AA" w14:textId="77777777" w:rsidR="00012DFC" w:rsidRDefault="00A92490">
            <w:r>
              <w:t>37.90</w:t>
            </w:r>
          </w:p>
        </w:tc>
      </w:tr>
      <w:tr w:rsidR="00012DFC" w14:paraId="4EFB0F56" w14:textId="77777777">
        <w:tc>
          <w:tcPr>
            <w:tcW w:w="690" w:type="dxa"/>
            <w:vMerge/>
            <w:vAlign w:val="center"/>
          </w:tcPr>
          <w:p w14:paraId="48A91F4E" w14:textId="77777777" w:rsidR="00012DFC" w:rsidRDefault="00012DFC"/>
        </w:tc>
        <w:tc>
          <w:tcPr>
            <w:tcW w:w="1992" w:type="dxa"/>
            <w:vAlign w:val="center"/>
          </w:tcPr>
          <w:p w14:paraId="1B22C05D" w14:textId="77777777" w:rsidR="00012DFC" w:rsidRDefault="00A92490">
            <w:r>
              <w:t>1020@1</w:t>
            </w:r>
          </w:p>
        </w:tc>
        <w:tc>
          <w:tcPr>
            <w:tcW w:w="3186" w:type="dxa"/>
            <w:vAlign w:val="center"/>
          </w:tcPr>
          <w:p w14:paraId="1F3A7F23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222C22E8" w14:textId="77777777" w:rsidR="00012DFC" w:rsidRDefault="00A92490">
            <w:r>
              <w:t>15.5</w:t>
            </w:r>
          </w:p>
        </w:tc>
        <w:tc>
          <w:tcPr>
            <w:tcW w:w="3356" w:type="dxa"/>
            <w:vAlign w:val="center"/>
          </w:tcPr>
          <w:p w14:paraId="1243D2CF" w14:textId="77777777" w:rsidR="00012DFC" w:rsidRDefault="00A92490">
            <w:r>
              <w:t>37.42</w:t>
            </w:r>
          </w:p>
        </w:tc>
      </w:tr>
      <w:tr w:rsidR="00012DFC" w14:paraId="5516B53E" w14:textId="77777777">
        <w:tc>
          <w:tcPr>
            <w:tcW w:w="690" w:type="dxa"/>
            <w:vMerge/>
            <w:vAlign w:val="center"/>
          </w:tcPr>
          <w:p w14:paraId="108842AB" w14:textId="77777777" w:rsidR="00012DFC" w:rsidRDefault="00012DFC"/>
        </w:tc>
        <w:tc>
          <w:tcPr>
            <w:tcW w:w="1992" w:type="dxa"/>
            <w:vAlign w:val="center"/>
          </w:tcPr>
          <w:p w14:paraId="5672473A" w14:textId="77777777" w:rsidR="00012DFC" w:rsidRDefault="00A92490">
            <w:r>
              <w:t>1021@1</w:t>
            </w:r>
          </w:p>
        </w:tc>
        <w:tc>
          <w:tcPr>
            <w:tcW w:w="3186" w:type="dxa"/>
            <w:vAlign w:val="center"/>
          </w:tcPr>
          <w:p w14:paraId="7923633E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5DA3464B" w14:textId="77777777" w:rsidR="00012DFC" w:rsidRDefault="00A92490">
            <w:r>
              <w:t>15.5</w:t>
            </w:r>
          </w:p>
        </w:tc>
        <w:tc>
          <w:tcPr>
            <w:tcW w:w="3356" w:type="dxa"/>
            <w:vAlign w:val="center"/>
          </w:tcPr>
          <w:p w14:paraId="5BCCA65A" w14:textId="77777777" w:rsidR="00012DFC" w:rsidRDefault="00A92490">
            <w:r>
              <w:t>37.07</w:t>
            </w:r>
          </w:p>
        </w:tc>
      </w:tr>
      <w:tr w:rsidR="00012DFC" w14:paraId="3EF8CC12" w14:textId="77777777">
        <w:tc>
          <w:tcPr>
            <w:tcW w:w="690" w:type="dxa"/>
            <w:vMerge/>
            <w:vAlign w:val="center"/>
          </w:tcPr>
          <w:p w14:paraId="6333F09A" w14:textId="77777777" w:rsidR="00012DFC" w:rsidRDefault="00012DFC"/>
        </w:tc>
        <w:tc>
          <w:tcPr>
            <w:tcW w:w="1992" w:type="dxa"/>
            <w:vAlign w:val="center"/>
          </w:tcPr>
          <w:p w14:paraId="5AA21F0F" w14:textId="77777777" w:rsidR="00012DFC" w:rsidRDefault="00A92490">
            <w:r>
              <w:t>1022@1</w:t>
            </w:r>
          </w:p>
        </w:tc>
        <w:tc>
          <w:tcPr>
            <w:tcW w:w="3186" w:type="dxa"/>
            <w:vAlign w:val="center"/>
          </w:tcPr>
          <w:p w14:paraId="188E577F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27BF5CD5" w14:textId="77777777" w:rsidR="00012DFC" w:rsidRDefault="00A92490">
            <w:r>
              <w:t>8.7</w:t>
            </w:r>
          </w:p>
        </w:tc>
        <w:tc>
          <w:tcPr>
            <w:tcW w:w="3356" w:type="dxa"/>
            <w:vAlign w:val="center"/>
          </w:tcPr>
          <w:p w14:paraId="73592BF8" w14:textId="77777777" w:rsidR="00012DFC" w:rsidRDefault="00A92490">
            <w:r>
              <w:t>37.60</w:t>
            </w:r>
          </w:p>
        </w:tc>
      </w:tr>
      <w:tr w:rsidR="00012DFC" w14:paraId="64283661" w14:textId="77777777">
        <w:tc>
          <w:tcPr>
            <w:tcW w:w="690" w:type="dxa"/>
            <w:vMerge/>
            <w:vAlign w:val="center"/>
          </w:tcPr>
          <w:p w14:paraId="69B9957E" w14:textId="77777777" w:rsidR="00012DFC" w:rsidRDefault="00012DFC"/>
        </w:tc>
        <w:tc>
          <w:tcPr>
            <w:tcW w:w="1992" w:type="dxa"/>
            <w:vAlign w:val="center"/>
          </w:tcPr>
          <w:p w14:paraId="0FA90381" w14:textId="77777777" w:rsidR="00012DFC" w:rsidRDefault="00A92490">
            <w:r>
              <w:t>1027@1</w:t>
            </w:r>
          </w:p>
        </w:tc>
        <w:tc>
          <w:tcPr>
            <w:tcW w:w="3186" w:type="dxa"/>
            <w:vAlign w:val="center"/>
          </w:tcPr>
          <w:p w14:paraId="61F82196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072D5A67" w14:textId="77777777" w:rsidR="00012DFC" w:rsidRDefault="00A92490">
            <w:r>
              <w:t>51.0</w:t>
            </w:r>
          </w:p>
        </w:tc>
        <w:tc>
          <w:tcPr>
            <w:tcW w:w="3356" w:type="dxa"/>
            <w:vAlign w:val="center"/>
          </w:tcPr>
          <w:p w14:paraId="71F1CBE6" w14:textId="77777777" w:rsidR="00012DFC" w:rsidRDefault="00A92490">
            <w:r>
              <w:t>36.83</w:t>
            </w:r>
          </w:p>
        </w:tc>
      </w:tr>
      <w:tr w:rsidR="00012DFC" w14:paraId="5B0566A3" w14:textId="77777777">
        <w:tc>
          <w:tcPr>
            <w:tcW w:w="690" w:type="dxa"/>
            <w:vMerge/>
            <w:vAlign w:val="center"/>
          </w:tcPr>
          <w:p w14:paraId="75BB22F1" w14:textId="77777777" w:rsidR="00012DFC" w:rsidRDefault="00012DFC"/>
        </w:tc>
        <w:tc>
          <w:tcPr>
            <w:tcW w:w="1992" w:type="dxa"/>
            <w:vAlign w:val="center"/>
          </w:tcPr>
          <w:p w14:paraId="2738737C" w14:textId="77777777" w:rsidR="00012DFC" w:rsidRDefault="00A92490">
            <w:r>
              <w:t>1030@1</w:t>
            </w:r>
          </w:p>
        </w:tc>
        <w:tc>
          <w:tcPr>
            <w:tcW w:w="3186" w:type="dxa"/>
            <w:vAlign w:val="center"/>
          </w:tcPr>
          <w:p w14:paraId="3BB3204F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61EB3C61" w14:textId="77777777" w:rsidR="00012DFC" w:rsidRDefault="00A92490">
            <w:r>
              <w:t>51.0</w:t>
            </w:r>
          </w:p>
        </w:tc>
        <w:tc>
          <w:tcPr>
            <w:tcW w:w="3356" w:type="dxa"/>
            <w:vAlign w:val="center"/>
          </w:tcPr>
          <w:p w14:paraId="18785299" w14:textId="77777777" w:rsidR="00012DFC" w:rsidRDefault="00A92490">
            <w:r>
              <w:t>36.94</w:t>
            </w:r>
          </w:p>
        </w:tc>
      </w:tr>
      <w:tr w:rsidR="00012DFC" w14:paraId="31F20401" w14:textId="77777777">
        <w:tc>
          <w:tcPr>
            <w:tcW w:w="690" w:type="dxa"/>
            <w:vMerge/>
            <w:vAlign w:val="center"/>
          </w:tcPr>
          <w:p w14:paraId="793F57C0" w14:textId="77777777" w:rsidR="00012DFC" w:rsidRDefault="00012DFC"/>
        </w:tc>
        <w:tc>
          <w:tcPr>
            <w:tcW w:w="1992" w:type="dxa"/>
            <w:vAlign w:val="center"/>
          </w:tcPr>
          <w:p w14:paraId="0E16471B" w14:textId="77777777" w:rsidR="00012DFC" w:rsidRDefault="00A92490">
            <w:r>
              <w:t>1032@1</w:t>
            </w:r>
          </w:p>
        </w:tc>
        <w:tc>
          <w:tcPr>
            <w:tcW w:w="3186" w:type="dxa"/>
            <w:vAlign w:val="center"/>
          </w:tcPr>
          <w:p w14:paraId="07B28F15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6827DBEA" w14:textId="77777777" w:rsidR="00012DFC" w:rsidRDefault="00A92490">
            <w:r>
              <w:t>6.8</w:t>
            </w:r>
          </w:p>
        </w:tc>
        <w:tc>
          <w:tcPr>
            <w:tcW w:w="3356" w:type="dxa"/>
            <w:vAlign w:val="center"/>
          </w:tcPr>
          <w:p w14:paraId="5C2C7E31" w14:textId="77777777" w:rsidR="00012DFC" w:rsidRDefault="00A92490">
            <w:r>
              <w:t>30.58</w:t>
            </w:r>
          </w:p>
        </w:tc>
      </w:tr>
      <w:tr w:rsidR="00012DFC" w14:paraId="523D50BF" w14:textId="77777777">
        <w:tc>
          <w:tcPr>
            <w:tcW w:w="690" w:type="dxa"/>
            <w:vMerge/>
            <w:vAlign w:val="center"/>
          </w:tcPr>
          <w:p w14:paraId="2C906AEA" w14:textId="77777777" w:rsidR="00012DFC" w:rsidRDefault="00012DFC"/>
        </w:tc>
        <w:tc>
          <w:tcPr>
            <w:tcW w:w="1992" w:type="dxa"/>
            <w:vAlign w:val="center"/>
          </w:tcPr>
          <w:p w14:paraId="3B625099" w14:textId="77777777" w:rsidR="00012DFC" w:rsidRDefault="00A92490">
            <w:r>
              <w:t>1037@1</w:t>
            </w:r>
          </w:p>
        </w:tc>
        <w:tc>
          <w:tcPr>
            <w:tcW w:w="3186" w:type="dxa"/>
            <w:vAlign w:val="center"/>
          </w:tcPr>
          <w:p w14:paraId="45BAE342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2DAD4779" w14:textId="77777777" w:rsidR="00012DFC" w:rsidRDefault="00A92490">
            <w:r>
              <w:t>6.8</w:t>
            </w:r>
          </w:p>
        </w:tc>
        <w:tc>
          <w:tcPr>
            <w:tcW w:w="3356" w:type="dxa"/>
            <w:vAlign w:val="center"/>
          </w:tcPr>
          <w:p w14:paraId="6B9BC765" w14:textId="77777777" w:rsidR="00012DFC" w:rsidRDefault="00A92490">
            <w:r>
              <w:t>29.97</w:t>
            </w:r>
          </w:p>
        </w:tc>
      </w:tr>
      <w:tr w:rsidR="00012DFC" w14:paraId="3B5A5D57" w14:textId="77777777">
        <w:tc>
          <w:tcPr>
            <w:tcW w:w="690" w:type="dxa"/>
            <w:vMerge/>
            <w:vAlign w:val="center"/>
          </w:tcPr>
          <w:p w14:paraId="154F8E53" w14:textId="77777777" w:rsidR="00012DFC" w:rsidRDefault="00012DFC"/>
        </w:tc>
        <w:tc>
          <w:tcPr>
            <w:tcW w:w="1992" w:type="dxa"/>
            <w:vAlign w:val="center"/>
          </w:tcPr>
          <w:p w14:paraId="2813BEF3" w14:textId="77777777" w:rsidR="00012DFC" w:rsidRDefault="00A92490">
            <w:r>
              <w:t>1039@1</w:t>
            </w:r>
          </w:p>
        </w:tc>
        <w:tc>
          <w:tcPr>
            <w:tcW w:w="3186" w:type="dxa"/>
            <w:vAlign w:val="center"/>
          </w:tcPr>
          <w:p w14:paraId="18913DFB" w14:textId="77777777" w:rsidR="00012DFC" w:rsidRDefault="00A92490">
            <w:r>
              <w:t>书房</w:t>
            </w:r>
          </w:p>
        </w:tc>
        <w:tc>
          <w:tcPr>
            <w:tcW w:w="1075" w:type="dxa"/>
            <w:vAlign w:val="center"/>
          </w:tcPr>
          <w:p w14:paraId="17038786" w14:textId="77777777" w:rsidR="00012DFC" w:rsidRDefault="00A92490">
            <w:r>
              <w:t>11.1</w:t>
            </w:r>
          </w:p>
        </w:tc>
        <w:tc>
          <w:tcPr>
            <w:tcW w:w="3356" w:type="dxa"/>
            <w:vAlign w:val="center"/>
          </w:tcPr>
          <w:p w14:paraId="7D72E223" w14:textId="77777777" w:rsidR="00012DFC" w:rsidRDefault="00A92490">
            <w:r>
              <w:t>36.75</w:t>
            </w:r>
          </w:p>
        </w:tc>
      </w:tr>
      <w:tr w:rsidR="00012DFC" w14:paraId="32D6EB84" w14:textId="77777777">
        <w:tc>
          <w:tcPr>
            <w:tcW w:w="690" w:type="dxa"/>
            <w:vMerge/>
            <w:vAlign w:val="center"/>
          </w:tcPr>
          <w:p w14:paraId="14BB9991" w14:textId="77777777" w:rsidR="00012DFC" w:rsidRDefault="00012DFC"/>
        </w:tc>
        <w:tc>
          <w:tcPr>
            <w:tcW w:w="1992" w:type="dxa"/>
            <w:vAlign w:val="center"/>
          </w:tcPr>
          <w:p w14:paraId="7BFF03AC" w14:textId="77777777" w:rsidR="00012DFC" w:rsidRDefault="00A92490">
            <w:r>
              <w:t>1044@1</w:t>
            </w:r>
          </w:p>
        </w:tc>
        <w:tc>
          <w:tcPr>
            <w:tcW w:w="3186" w:type="dxa"/>
            <w:vAlign w:val="center"/>
          </w:tcPr>
          <w:p w14:paraId="013CDFF0" w14:textId="77777777" w:rsidR="00012DFC" w:rsidRDefault="00A92490">
            <w:r>
              <w:t>书房</w:t>
            </w:r>
          </w:p>
        </w:tc>
        <w:tc>
          <w:tcPr>
            <w:tcW w:w="1075" w:type="dxa"/>
            <w:vAlign w:val="center"/>
          </w:tcPr>
          <w:p w14:paraId="1767B6CF" w14:textId="77777777" w:rsidR="00012DFC" w:rsidRDefault="00A92490">
            <w:r>
              <w:t>11.1</w:t>
            </w:r>
          </w:p>
        </w:tc>
        <w:tc>
          <w:tcPr>
            <w:tcW w:w="3356" w:type="dxa"/>
            <w:vAlign w:val="center"/>
          </w:tcPr>
          <w:p w14:paraId="00DCD4A8" w14:textId="77777777" w:rsidR="00012DFC" w:rsidRDefault="00A92490">
            <w:r>
              <w:t>36.93</w:t>
            </w:r>
          </w:p>
        </w:tc>
      </w:tr>
      <w:tr w:rsidR="00012DFC" w14:paraId="79884A85" w14:textId="77777777">
        <w:tc>
          <w:tcPr>
            <w:tcW w:w="690" w:type="dxa"/>
            <w:vMerge/>
            <w:vAlign w:val="center"/>
          </w:tcPr>
          <w:p w14:paraId="7A15E4CE" w14:textId="77777777" w:rsidR="00012DFC" w:rsidRDefault="00012DFC"/>
        </w:tc>
        <w:tc>
          <w:tcPr>
            <w:tcW w:w="1992" w:type="dxa"/>
            <w:vAlign w:val="center"/>
          </w:tcPr>
          <w:p w14:paraId="34F7A939" w14:textId="77777777" w:rsidR="00012DFC" w:rsidRDefault="00A92490">
            <w:r>
              <w:t>1045@1</w:t>
            </w:r>
          </w:p>
        </w:tc>
        <w:tc>
          <w:tcPr>
            <w:tcW w:w="3186" w:type="dxa"/>
            <w:vAlign w:val="center"/>
          </w:tcPr>
          <w:p w14:paraId="1C23C940" w14:textId="77777777" w:rsidR="00012DFC" w:rsidRDefault="00A92490">
            <w:r>
              <w:t>厨房</w:t>
            </w:r>
          </w:p>
        </w:tc>
        <w:tc>
          <w:tcPr>
            <w:tcW w:w="1075" w:type="dxa"/>
            <w:vAlign w:val="center"/>
          </w:tcPr>
          <w:p w14:paraId="23EC520D" w14:textId="77777777" w:rsidR="00012DFC" w:rsidRDefault="00A92490">
            <w:r>
              <w:t>6.3</w:t>
            </w:r>
          </w:p>
        </w:tc>
        <w:tc>
          <w:tcPr>
            <w:tcW w:w="3356" w:type="dxa"/>
            <w:vAlign w:val="center"/>
          </w:tcPr>
          <w:p w14:paraId="3C14803C" w14:textId="77777777" w:rsidR="00012DFC" w:rsidRDefault="00A92490">
            <w:r>
              <w:t>36.46</w:t>
            </w:r>
          </w:p>
        </w:tc>
      </w:tr>
      <w:tr w:rsidR="00012DFC" w14:paraId="23C4D3B5" w14:textId="77777777">
        <w:tc>
          <w:tcPr>
            <w:tcW w:w="690" w:type="dxa"/>
            <w:vMerge/>
            <w:vAlign w:val="center"/>
          </w:tcPr>
          <w:p w14:paraId="7C9FD084" w14:textId="77777777" w:rsidR="00012DFC" w:rsidRDefault="00012DFC"/>
        </w:tc>
        <w:tc>
          <w:tcPr>
            <w:tcW w:w="1992" w:type="dxa"/>
            <w:vAlign w:val="center"/>
          </w:tcPr>
          <w:p w14:paraId="1A0F5011" w14:textId="77777777" w:rsidR="00012DFC" w:rsidRDefault="00A92490">
            <w:r>
              <w:t>1048@1</w:t>
            </w:r>
          </w:p>
        </w:tc>
        <w:tc>
          <w:tcPr>
            <w:tcW w:w="3186" w:type="dxa"/>
            <w:vAlign w:val="center"/>
          </w:tcPr>
          <w:p w14:paraId="587F563E" w14:textId="77777777" w:rsidR="00012DFC" w:rsidRDefault="00A92490">
            <w:r>
              <w:t>厨房</w:t>
            </w:r>
          </w:p>
        </w:tc>
        <w:tc>
          <w:tcPr>
            <w:tcW w:w="1075" w:type="dxa"/>
            <w:vAlign w:val="center"/>
          </w:tcPr>
          <w:p w14:paraId="281C7FF6" w14:textId="77777777" w:rsidR="00012DFC" w:rsidRDefault="00A92490">
            <w:r>
              <w:t>6.3</w:t>
            </w:r>
          </w:p>
        </w:tc>
        <w:tc>
          <w:tcPr>
            <w:tcW w:w="3356" w:type="dxa"/>
            <w:vAlign w:val="center"/>
          </w:tcPr>
          <w:p w14:paraId="6865C85F" w14:textId="77777777" w:rsidR="00012DFC" w:rsidRDefault="00A92490">
            <w:r>
              <w:t>36.53</w:t>
            </w:r>
          </w:p>
        </w:tc>
      </w:tr>
      <w:tr w:rsidR="00012DFC" w14:paraId="278EAB0F" w14:textId="77777777">
        <w:tc>
          <w:tcPr>
            <w:tcW w:w="690" w:type="dxa"/>
            <w:vMerge w:val="restart"/>
            <w:vAlign w:val="center"/>
          </w:tcPr>
          <w:p w14:paraId="50FA8F82" w14:textId="77777777" w:rsidR="00012DFC" w:rsidRDefault="00A92490">
            <w:r>
              <w:t>2</w:t>
            </w:r>
          </w:p>
        </w:tc>
        <w:tc>
          <w:tcPr>
            <w:tcW w:w="1992" w:type="dxa"/>
            <w:vAlign w:val="center"/>
          </w:tcPr>
          <w:p w14:paraId="37605661" w14:textId="77777777" w:rsidR="00012DFC" w:rsidRDefault="00A92490">
            <w:r>
              <w:t>1001</w:t>
            </w:r>
          </w:p>
        </w:tc>
        <w:tc>
          <w:tcPr>
            <w:tcW w:w="3186" w:type="dxa"/>
            <w:vAlign w:val="center"/>
          </w:tcPr>
          <w:p w14:paraId="05DE8D26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45D9B057" w14:textId="77777777" w:rsidR="00012DFC" w:rsidRDefault="00A92490">
            <w:r>
              <w:t>6.0</w:t>
            </w:r>
          </w:p>
        </w:tc>
        <w:tc>
          <w:tcPr>
            <w:tcW w:w="3356" w:type="dxa"/>
            <w:vAlign w:val="center"/>
          </w:tcPr>
          <w:p w14:paraId="4B4EC2A9" w14:textId="77777777" w:rsidR="00012DFC" w:rsidRDefault="00A92490">
            <w:r>
              <w:t>30.64</w:t>
            </w:r>
          </w:p>
        </w:tc>
      </w:tr>
      <w:tr w:rsidR="00012DFC" w14:paraId="27F064FC" w14:textId="77777777">
        <w:tc>
          <w:tcPr>
            <w:tcW w:w="690" w:type="dxa"/>
            <w:vMerge/>
            <w:vAlign w:val="center"/>
          </w:tcPr>
          <w:p w14:paraId="274513E0" w14:textId="77777777" w:rsidR="00012DFC" w:rsidRDefault="00012DFC"/>
        </w:tc>
        <w:tc>
          <w:tcPr>
            <w:tcW w:w="1992" w:type="dxa"/>
            <w:vAlign w:val="center"/>
          </w:tcPr>
          <w:p w14:paraId="20183F69" w14:textId="77777777" w:rsidR="00012DFC" w:rsidRDefault="00A92490">
            <w:r>
              <w:t>1002</w:t>
            </w:r>
          </w:p>
        </w:tc>
        <w:tc>
          <w:tcPr>
            <w:tcW w:w="3186" w:type="dxa"/>
            <w:vAlign w:val="center"/>
          </w:tcPr>
          <w:p w14:paraId="5D455A1D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489EE280" w14:textId="77777777" w:rsidR="00012DFC" w:rsidRDefault="00A92490">
            <w:r>
              <w:t>4.8</w:t>
            </w:r>
          </w:p>
        </w:tc>
        <w:tc>
          <w:tcPr>
            <w:tcW w:w="3356" w:type="dxa"/>
            <w:vAlign w:val="center"/>
          </w:tcPr>
          <w:p w14:paraId="12642BC8" w14:textId="77777777" w:rsidR="00012DFC" w:rsidRDefault="00A92490">
            <w:r>
              <w:t>32.67</w:t>
            </w:r>
          </w:p>
        </w:tc>
      </w:tr>
      <w:tr w:rsidR="00012DFC" w14:paraId="3D3D5DBF" w14:textId="77777777">
        <w:tc>
          <w:tcPr>
            <w:tcW w:w="690" w:type="dxa"/>
            <w:vMerge/>
            <w:vAlign w:val="center"/>
          </w:tcPr>
          <w:p w14:paraId="4C5EDC68" w14:textId="77777777" w:rsidR="00012DFC" w:rsidRDefault="00012DFC"/>
        </w:tc>
        <w:tc>
          <w:tcPr>
            <w:tcW w:w="1992" w:type="dxa"/>
            <w:vAlign w:val="center"/>
          </w:tcPr>
          <w:p w14:paraId="6E3A58D8" w14:textId="77777777" w:rsidR="00012DFC" w:rsidRDefault="00A92490">
            <w:r>
              <w:t>1003</w:t>
            </w:r>
          </w:p>
        </w:tc>
        <w:tc>
          <w:tcPr>
            <w:tcW w:w="3186" w:type="dxa"/>
            <w:vAlign w:val="center"/>
          </w:tcPr>
          <w:p w14:paraId="4F6F5938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7DBE91D5" w14:textId="77777777" w:rsidR="00012DFC" w:rsidRDefault="00A92490">
            <w:r>
              <w:t>16.2</w:t>
            </w:r>
          </w:p>
        </w:tc>
        <w:tc>
          <w:tcPr>
            <w:tcW w:w="3356" w:type="dxa"/>
            <w:vAlign w:val="center"/>
          </w:tcPr>
          <w:p w14:paraId="12ED8614" w14:textId="77777777" w:rsidR="00012DFC" w:rsidRDefault="00A92490">
            <w:r>
              <w:t>35.01</w:t>
            </w:r>
          </w:p>
        </w:tc>
      </w:tr>
      <w:tr w:rsidR="00012DFC" w14:paraId="783024D2" w14:textId="77777777">
        <w:tc>
          <w:tcPr>
            <w:tcW w:w="690" w:type="dxa"/>
            <w:vMerge/>
            <w:vAlign w:val="center"/>
          </w:tcPr>
          <w:p w14:paraId="76422FDE" w14:textId="77777777" w:rsidR="00012DFC" w:rsidRDefault="00012DFC"/>
        </w:tc>
        <w:tc>
          <w:tcPr>
            <w:tcW w:w="1992" w:type="dxa"/>
            <w:vAlign w:val="center"/>
          </w:tcPr>
          <w:p w14:paraId="64333C6D" w14:textId="77777777" w:rsidR="00012DFC" w:rsidRDefault="00A92490">
            <w:r>
              <w:t>1004</w:t>
            </w:r>
          </w:p>
        </w:tc>
        <w:tc>
          <w:tcPr>
            <w:tcW w:w="3186" w:type="dxa"/>
            <w:vAlign w:val="center"/>
          </w:tcPr>
          <w:p w14:paraId="1CA20747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0EFDF4EE" w14:textId="77777777" w:rsidR="00012DFC" w:rsidRDefault="00A92490">
            <w:r>
              <w:t>16.2</w:t>
            </w:r>
          </w:p>
        </w:tc>
        <w:tc>
          <w:tcPr>
            <w:tcW w:w="3356" w:type="dxa"/>
            <w:vAlign w:val="center"/>
          </w:tcPr>
          <w:p w14:paraId="3FAA0289" w14:textId="77777777" w:rsidR="00012DFC" w:rsidRDefault="00A92490">
            <w:r>
              <w:t>35.23</w:t>
            </w:r>
          </w:p>
        </w:tc>
      </w:tr>
      <w:tr w:rsidR="00012DFC" w14:paraId="509C84B8" w14:textId="77777777">
        <w:tc>
          <w:tcPr>
            <w:tcW w:w="690" w:type="dxa"/>
            <w:vMerge/>
            <w:vAlign w:val="center"/>
          </w:tcPr>
          <w:p w14:paraId="6A01916F" w14:textId="77777777" w:rsidR="00012DFC" w:rsidRDefault="00012DFC"/>
        </w:tc>
        <w:tc>
          <w:tcPr>
            <w:tcW w:w="1992" w:type="dxa"/>
            <w:vAlign w:val="center"/>
          </w:tcPr>
          <w:p w14:paraId="593546FC" w14:textId="77777777" w:rsidR="00012DFC" w:rsidRDefault="00A92490">
            <w:r>
              <w:t>1005</w:t>
            </w:r>
          </w:p>
        </w:tc>
        <w:tc>
          <w:tcPr>
            <w:tcW w:w="3186" w:type="dxa"/>
            <w:vAlign w:val="center"/>
          </w:tcPr>
          <w:p w14:paraId="6BF10E75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19C48156" w14:textId="77777777" w:rsidR="00012DFC" w:rsidRDefault="00A92490">
            <w:r>
              <w:t>4.8</w:t>
            </w:r>
          </w:p>
        </w:tc>
        <w:tc>
          <w:tcPr>
            <w:tcW w:w="3356" w:type="dxa"/>
            <w:vAlign w:val="center"/>
          </w:tcPr>
          <w:p w14:paraId="22A28A33" w14:textId="77777777" w:rsidR="00012DFC" w:rsidRDefault="00A92490">
            <w:r>
              <w:t>32.98</w:t>
            </w:r>
          </w:p>
        </w:tc>
      </w:tr>
      <w:tr w:rsidR="00012DFC" w14:paraId="1D581882" w14:textId="77777777">
        <w:tc>
          <w:tcPr>
            <w:tcW w:w="690" w:type="dxa"/>
            <w:vMerge/>
            <w:vAlign w:val="center"/>
          </w:tcPr>
          <w:p w14:paraId="1F9C578B" w14:textId="77777777" w:rsidR="00012DFC" w:rsidRDefault="00012DFC"/>
        </w:tc>
        <w:tc>
          <w:tcPr>
            <w:tcW w:w="1992" w:type="dxa"/>
            <w:vAlign w:val="center"/>
          </w:tcPr>
          <w:p w14:paraId="4BD73B06" w14:textId="77777777" w:rsidR="00012DFC" w:rsidRDefault="00A92490">
            <w:r>
              <w:t>1006</w:t>
            </w:r>
          </w:p>
        </w:tc>
        <w:tc>
          <w:tcPr>
            <w:tcW w:w="3186" w:type="dxa"/>
            <w:vAlign w:val="center"/>
          </w:tcPr>
          <w:p w14:paraId="1B00329E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71A29E47" w14:textId="77777777" w:rsidR="00012DFC" w:rsidRDefault="00A92490">
            <w:r>
              <w:t>6.0</w:t>
            </w:r>
          </w:p>
        </w:tc>
        <w:tc>
          <w:tcPr>
            <w:tcW w:w="3356" w:type="dxa"/>
            <w:vAlign w:val="center"/>
          </w:tcPr>
          <w:p w14:paraId="069F038E" w14:textId="77777777" w:rsidR="00012DFC" w:rsidRDefault="00A92490">
            <w:r>
              <w:t>31.62</w:t>
            </w:r>
          </w:p>
        </w:tc>
      </w:tr>
      <w:tr w:rsidR="00012DFC" w14:paraId="136538F7" w14:textId="77777777">
        <w:tc>
          <w:tcPr>
            <w:tcW w:w="690" w:type="dxa"/>
            <w:vMerge/>
            <w:vAlign w:val="center"/>
          </w:tcPr>
          <w:p w14:paraId="57B0F65C" w14:textId="77777777" w:rsidR="00012DFC" w:rsidRDefault="00012DFC"/>
        </w:tc>
        <w:tc>
          <w:tcPr>
            <w:tcW w:w="1992" w:type="dxa"/>
            <w:vAlign w:val="center"/>
          </w:tcPr>
          <w:p w14:paraId="3AE81E09" w14:textId="77777777" w:rsidR="00012DFC" w:rsidRDefault="00A92490">
            <w:r>
              <w:t>1007</w:t>
            </w:r>
          </w:p>
        </w:tc>
        <w:tc>
          <w:tcPr>
            <w:tcW w:w="3186" w:type="dxa"/>
            <w:vAlign w:val="center"/>
          </w:tcPr>
          <w:p w14:paraId="75D50759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0887D77F" w14:textId="77777777" w:rsidR="00012DFC" w:rsidRDefault="00A92490">
            <w:r>
              <w:t>37.8</w:t>
            </w:r>
          </w:p>
        </w:tc>
        <w:tc>
          <w:tcPr>
            <w:tcW w:w="3356" w:type="dxa"/>
            <w:vAlign w:val="center"/>
          </w:tcPr>
          <w:p w14:paraId="5E62E7D8" w14:textId="77777777" w:rsidR="00012DFC" w:rsidRDefault="00A92490">
            <w:r>
              <w:t>35.05</w:t>
            </w:r>
          </w:p>
        </w:tc>
      </w:tr>
      <w:tr w:rsidR="00012DFC" w14:paraId="7BDB9798" w14:textId="77777777">
        <w:tc>
          <w:tcPr>
            <w:tcW w:w="690" w:type="dxa"/>
            <w:vMerge/>
            <w:vAlign w:val="center"/>
          </w:tcPr>
          <w:p w14:paraId="2D4719FF" w14:textId="77777777" w:rsidR="00012DFC" w:rsidRDefault="00012DFC"/>
        </w:tc>
        <w:tc>
          <w:tcPr>
            <w:tcW w:w="1992" w:type="dxa"/>
            <w:vAlign w:val="center"/>
          </w:tcPr>
          <w:p w14:paraId="1BBD234E" w14:textId="77777777" w:rsidR="00012DFC" w:rsidRDefault="00A92490">
            <w:r>
              <w:t>1008</w:t>
            </w:r>
          </w:p>
        </w:tc>
        <w:tc>
          <w:tcPr>
            <w:tcW w:w="3186" w:type="dxa"/>
            <w:vAlign w:val="center"/>
          </w:tcPr>
          <w:p w14:paraId="42002EBE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1C0E0CD6" w14:textId="77777777" w:rsidR="00012DFC" w:rsidRDefault="00A92490">
            <w:r>
              <w:t>8.3</w:t>
            </w:r>
          </w:p>
        </w:tc>
        <w:tc>
          <w:tcPr>
            <w:tcW w:w="3356" w:type="dxa"/>
            <w:vAlign w:val="center"/>
          </w:tcPr>
          <w:p w14:paraId="620F311A" w14:textId="77777777" w:rsidR="00012DFC" w:rsidRDefault="00A92490">
            <w:r>
              <w:t>36.52</w:t>
            </w:r>
          </w:p>
        </w:tc>
      </w:tr>
      <w:tr w:rsidR="00012DFC" w14:paraId="540A3A37" w14:textId="77777777">
        <w:tc>
          <w:tcPr>
            <w:tcW w:w="690" w:type="dxa"/>
            <w:vMerge/>
            <w:vAlign w:val="center"/>
          </w:tcPr>
          <w:p w14:paraId="3253AAAA" w14:textId="77777777" w:rsidR="00012DFC" w:rsidRDefault="00012DFC"/>
        </w:tc>
        <w:tc>
          <w:tcPr>
            <w:tcW w:w="1992" w:type="dxa"/>
            <w:vAlign w:val="center"/>
          </w:tcPr>
          <w:p w14:paraId="4EC70CC1" w14:textId="77777777" w:rsidR="00012DFC" w:rsidRDefault="00A92490">
            <w:r>
              <w:t>1009</w:t>
            </w:r>
          </w:p>
        </w:tc>
        <w:tc>
          <w:tcPr>
            <w:tcW w:w="3186" w:type="dxa"/>
            <w:vAlign w:val="center"/>
          </w:tcPr>
          <w:p w14:paraId="45412F84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70C8A7E7" w14:textId="77777777" w:rsidR="00012DFC" w:rsidRDefault="00A92490">
            <w:r>
              <w:t>37.8</w:t>
            </w:r>
          </w:p>
        </w:tc>
        <w:tc>
          <w:tcPr>
            <w:tcW w:w="3356" w:type="dxa"/>
            <w:vAlign w:val="center"/>
          </w:tcPr>
          <w:p w14:paraId="5CDE37A9" w14:textId="77777777" w:rsidR="00012DFC" w:rsidRDefault="00A92490">
            <w:r>
              <w:t>34.83</w:t>
            </w:r>
          </w:p>
        </w:tc>
      </w:tr>
      <w:tr w:rsidR="00012DFC" w14:paraId="3C24BB0C" w14:textId="77777777">
        <w:tc>
          <w:tcPr>
            <w:tcW w:w="690" w:type="dxa"/>
            <w:vMerge/>
            <w:vAlign w:val="center"/>
          </w:tcPr>
          <w:p w14:paraId="2768386F" w14:textId="77777777" w:rsidR="00012DFC" w:rsidRDefault="00012DFC"/>
        </w:tc>
        <w:tc>
          <w:tcPr>
            <w:tcW w:w="1992" w:type="dxa"/>
            <w:vAlign w:val="center"/>
          </w:tcPr>
          <w:p w14:paraId="6449B5BE" w14:textId="77777777" w:rsidR="00012DFC" w:rsidRDefault="00A92490">
            <w:r>
              <w:t>1010</w:t>
            </w:r>
          </w:p>
        </w:tc>
        <w:tc>
          <w:tcPr>
            <w:tcW w:w="3186" w:type="dxa"/>
            <w:vAlign w:val="center"/>
          </w:tcPr>
          <w:p w14:paraId="7ACE156F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4F19343E" w14:textId="77777777" w:rsidR="00012DFC" w:rsidRDefault="00A92490">
            <w:r>
              <w:t>8.3</w:t>
            </w:r>
          </w:p>
        </w:tc>
        <w:tc>
          <w:tcPr>
            <w:tcW w:w="3356" w:type="dxa"/>
            <w:vAlign w:val="center"/>
          </w:tcPr>
          <w:p w14:paraId="14F5FE2D" w14:textId="77777777" w:rsidR="00012DFC" w:rsidRDefault="00A92490">
            <w:r>
              <w:t>35.95</w:t>
            </w:r>
          </w:p>
        </w:tc>
      </w:tr>
      <w:tr w:rsidR="00012DFC" w14:paraId="20261C63" w14:textId="77777777">
        <w:tc>
          <w:tcPr>
            <w:tcW w:w="690" w:type="dxa"/>
            <w:vMerge/>
            <w:vAlign w:val="center"/>
          </w:tcPr>
          <w:p w14:paraId="682885C3" w14:textId="77777777" w:rsidR="00012DFC" w:rsidRDefault="00012DFC"/>
        </w:tc>
        <w:tc>
          <w:tcPr>
            <w:tcW w:w="1992" w:type="dxa"/>
            <w:vAlign w:val="center"/>
          </w:tcPr>
          <w:p w14:paraId="75A071D6" w14:textId="77777777" w:rsidR="00012DFC" w:rsidRDefault="00A92490">
            <w:r>
              <w:t>1011</w:t>
            </w:r>
          </w:p>
        </w:tc>
        <w:tc>
          <w:tcPr>
            <w:tcW w:w="3186" w:type="dxa"/>
            <w:vAlign w:val="center"/>
          </w:tcPr>
          <w:p w14:paraId="273C2371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492873E7" w14:textId="77777777" w:rsidR="00012DFC" w:rsidRDefault="00A92490">
            <w:r>
              <w:t>19.1</w:t>
            </w:r>
          </w:p>
        </w:tc>
        <w:tc>
          <w:tcPr>
            <w:tcW w:w="3356" w:type="dxa"/>
            <w:vAlign w:val="center"/>
          </w:tcPr>
          <w:p w14:paraId="2FF33432" w14:textId="77777777" w:rsidR="00012DFC" w:rsidRDefault="00A92490">
            <w:r>
              <w:t>35.41</w:t>
            </w:r>
          </w:p>
        </w:tc>
      </w:tr>
      <w:tr w:rsidR="00012DFC" w14:paraId="77EC4370" w14:textId="77777777">
        <w:tc>
          <w:tcPr>
            <w:tcW w:w="690" w:type="dxa"/>
            <w:vMerge/>
            <w:vAlign w:val="center"/>
          </w:tcPr>
          <w:p w14:paraId="711BBA9C" w14:textId="77777777" w:rsidR="00012DFC" w:rsidRDefault="00012DFC"/>
        </w:tc>
        <w:tc>
          <w:tcPr>
            <w:tcW w:w="1992" w:type="dxa"/>
            <w:vAlign w:val="center"/>
          </w:tcPr>
          <w:p w14:paraId="4FD2D8CC" w14:textId="77777777" w:rsidR="00012DFC" w:rsidRDefault="00A92490">
            <w:r>
              <w:t>1012</w:t>
            </w:r>
          </w:p>
        </w:tc>
        <w:tc>
          <w:tcPr>
            <w:tcW w:w="3186" w:type="dxa"/>
            <w:vAlign w:val="center"/>
          </w:tcPr>
          <w:p w14:paraId="66D3FA20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6D2F8CAB" w14:textId="77777777" w:rsidR="00012DFC" w:rsidRDefault="00A92490">
            <w:r>
              <w:t>4.5</w:t>
            </w:r>
          </w:p>
        </w:tc>
        <w:tc>
          <w:tcPr>
            <w:tcW w:w="3356" w:type="dxa"/>
            <w:vAlign w:val="center"/>
          </w:tcPr>
          <w:p w14:paraId="54345D4D" w14:textId="77777777" w:rsidR="00012DFC" w:rsidRDefault="00A92490">
            <w:r>
              <w:t>32.23</w:t>
            </w:r>
          </w:p>
        </w:tc>
      </w:tr>
      <w:tr w:rsidR="00012DFC" w14:paraId="5D63EAFC" w14:textId="77777777">
        <w:tc>
          <w:tcPr>
            <w:tcW w:w="690" w:type="dxa"/>
            <w:vMerge/>
            <w:vAlign w:val="center"/>
          </w:tcPr>
          <w:p w14:paraId="3DE4122E" w14:textId="77777777" w:rsidR="00012DFC" w:rsidRDefault="00012DFC"/>
        </w:tc>
        <w:tc>
          <w:tcPr>
            <w:tcW w:w="1992" w:type="dxa"/>
            <w:vAlign w:val="center"/>
          </w:tcPr>
          <w:p w14:paraId="719A372A" w14:textId="77777777" w:rsidR="00012DFC" w:rsidRDefault="00A92490">
            <w:r>
              <w:t>1013</w:t>
            </w:r>
          </w:p>
        </w:tc>
        <w:tc>
          <w:tcPr>
            <w:tcW w:w="3186" w:type="dxa"/>
            <w:vAlign w:val="center"/>
          </w:tcPr>
          <w:p w14:paraId="444338E6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61EAA618" w14:textId="77777777" w:rsidR="00012DFC" w:rsidRDefault="00A92490">
            <w:r>
              <w:t>5.0</w:t>
            </w:r>
          </w:p>
        </w:tc>
        <w:tc>
          <w:tcPr>
            <w:tcW w:w="3356" w:type="dxa"/>
            <w:vAlign w:val="center"/>
          </w:tcPr>
          <w:p w14:paraId="01F2DF0F" w14:textId="77777777" w:rsidR="00012DFC" w:rsidRDefault="00A92490">
            <w:r>
              <w:t>32.57</w:t>
            </w:r>
          </w:p>
        </w:tc>
      </w:tr>
      <w:tr w:rsidR="00012DFC" w14:paraId="63944C32" w14:textId="77777777">
        <w:tc>
          <w:tcPr>
            <w:tcW w:w="690" w:type="dxa"/>
            <w:vMerge/>
            <w:vAlign w:val="center"/>
          </w:tcPr>
          <w:p w14:paraId="5D3AA9A7" w14:textId="77777777" w:rsidR="00012DFC" w:rsidRDefault="00012DFC"/>
        </w:tc>
        <w:tc>
          <w:tcPr>
            <w:tcW w:w="1992" w:type="dxa"/>
            <w:vAlign w:val="center"/>
          </w:tcPr>
          <w:p w14:paraId="2E8B4FEC" w14:textId="77777777" w:rsidR="00012DFC" w:rsidRDefault="00A92490">
            <w:r>
              <w:t>1014</w:t>
            </w:r>
          </w:p>
        </w:tc>
        <w:tc>
          <w:tcPr>
            <w:tcW w:w="3186" w:type="dxa"/>
            <w:vAlign w:val="center"/>
          </w:tcPr>
          <w:p w14:paraId="3185EBEC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79B898BE" w14:textId="77777777" w:rsidR="00012DFC" w:rsidRDefault="00A92490">
            <w:r>
              <w:t>5.0</w:t>
            </w:r>
          </w:p>
        </w:tc>
        <w:tc>
          <w:tcPr>
            <w:tcW w:w="3356" w:type="dxa"/>
            <w:vAlign w:val="center"/>
          </w:tcPr>
          <w:p w14:paraId="39C8B353" w14:textId="77777777" w:rsidR="00012DFC" w:rsidRDefault="00A92490">
            <w:r>
              <w:t>32.74</w:t>
            </w:r>
          </w:p>
        </w:tc>
      </w:tr>
      <w:tr w:rsidR="00012DFC" w14:paraId="1DE6270A" w14:textId="77777777">
        <w:tc>
          <w:tcPr>
            <w:tcW w:w="690" w:type="dxa"/>
            <w:vMerge/>
            <w:vAlign w:val="center"/>
          </w:tcPr>
          <w:p w14:paraId="4B3BFA39" w14:textId="77777777" w:rsidR="00012DFC" w:rsidRDefault="00012DFC"/>
        </w:tc>
        <w:tc>
          <w:tcPr>
            <w:tcW w:w="1992" w:type="dxa"/>
            <w:vAlign w:val="center"/>
          </w:tcPr>
          <w:p w14:paraId="56FB314D" w14:textId="77777777" w:rsidR="00012DFC" w:rsidRDefault="00A92490">
            <w:r>
              <w:t>1015</w:t>
            </w:r>
          </w:p>
        </w:tc>
        <w:tc>
          <w:tcPr>
            <w:tcW w:w="3186" w:type="dxa"/>
            <w:vAlign w:val="center"/>
          </w:tcPr>
          <w:p w14:paraId="7D9F3395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5F8AC873" w14:textId="77777777" w:rsidR="00012DFC" w:rsidRDefault="00A92490">
            <w:r>
              <w:t>4.5</w:t>
            </w:r>
          </w:p>
        </w:tc>
        <w:tc>
          <w:tcPr>
            <w:tcW w:w="3356" w:type="dxa"/>
            <w:vAlign w:val="center"/>
          </w:tcPr>
          <w:p w14:paraId="6A38BE37" w14:textId="77777777" w:rsidR="00012DFC" w:rsidRDefault="00A92490">
            <w:r>
              <w:t>33.66</w:t>
            </w:r>
          </w:p>
        </w:tc>
      </w:tr>
      <w:tr w:rsidR="00012DFC" w14:paraId="0898E4C1" w14:textId="77777777">
        <w:tc>
          <w:tcPr>
            <w:tcW w:w="690" w:type="dxa"/>
            <w:vMerge/>
            <w:vAlign w:val="center"/>
          </w:tcPr>
          <w:p w14:paraId="2174630E" w14:textId="77777777" w:rsidR="00012DFC" w:rsidRDefault="00012DFC"/>
        </w:tc>
        <w:tc>
          <w:tcPr>
            <w:tcW w:w="1992" w:type="dxa"/>
            <w:vAlign w:val="center"/>
          </w:tcPr>
          <w:p w14:paraId="0908E150" w14:textId="77777777" w:rsidR="00012DFC" w:rsidRDefault="00A92490">
            <w:r>
              <w:t>1016</w:t>
            </w:r>
          </w:p>
        </w:tc>
        <w:tc>
          <w:tcPr>
            <w:tcW w:w="3186" w:type="dxa"/>
            <w:vAlign w:val="center"/>
          </w:tcPr>
          <w:p w14:paraId="34B869A5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21B99F88" w14:textId="77777777" w:rsidR="00012DFC" w:rsidRDefault="00A92490">
            <w:r>
              <w:t>19.1</w:t>
            </w:r>
          </w:p>
        </w:tc>
        <w:tc>
          <w:tcPr>
            <w:tcW w:w="3356" w:type="dxa"/>
            <w:vAlign w:val="center"/>
          </w:tcPr>
          <w:p w14:paraId="6929EDE9" w14:textId="77777777" w:rsidR="00012DFC" w:rsidRDefault="00A92490">
            <w:r>
              <w:t>35.37</w:t>
            </w:r>
          </w:p>
        </w:tc>
      </w:tr>
      <w:tr w:rsidR="00012DFC" w14:paraId="4196D8BE" w14:textId="77777777">
        <w:tc>
          <w:tcPr>
            <w:tcW w:w="690" w:type="dxa"/>
            <w:vMerge/>
            <w:vAlign w:val="center"/>
          </w:tcPr>
          <w:p w14:paraId="6C8C832C" w14:textId="77777777" w:rsidR="00012DFC" w:rsidRDefault="00012DFC"/>
        </w:tc>
        <w:tc>
          <w:tcPr>
            <w:tcW w:w="1992" w:type="dxa"/>
            <w:vAlign w:val="center"/>
          </w:tcPr>
          <w:p w14:paraId="65911EA0" w14:textId="77777777" w:rsidR="00012DFC" w:rsidRDefault="00A92490">
            <w:r>
              <w:t>1019</w:t>
            </w:r>
          </w:p>
        </w:tc>
        <w:tc>
          <w:tcPr>
            <w:tcW w:w="3186" w:type="dxa"/>
            <w:vAlign w:val="center"/>
          </w:tcPr>
          <w:p w14:paraId="0B50D2D8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36B55F78" w14:textId="77777777" w:rsidR="00012DFC" w:rsidRDefault="00A92490">
            <w:r>
              <w:t>8.7</w:t>
            </w:r>
          </w:p>
        </w:tc>
        <w:tc>
          <w:tcPr>
            <w:tcW w:w="3356" w:type="dxa"/>
            <w:vAlign w:val="center"/>
          </w:tcPr>
          <w:p w14:paraId="671C3E81" w14:textId="77777777" w:rsidR="00012DFC" w:rsidRDefault="00A92490">
            <w:r>
              <w:t>36.45</w:t>
            </w:r>
          </w:p>
        </w:tc>
      </w:tr>
      <w:tr w:rsidR="00012DFC" w14:paraId="19DDF81F" w14:textId="77777777">
        <w:tc>
          <w:tcPr>
            <w:tcW w:w="690" w:type="dxa"/>
            <w:vMerge/>
            <w:vAlign w:val="center"/>
          </w:tcPr>
          <w:p w14:paraId="5305D0DB" w14:textId="77777777" w:rsidR="00012DFC" w:rsidRDefault="00012DFC"/>
        </w:tc>
        <w:tc>
          <w:tcPr>
            <w:tcW w:w="1992" w:type="dxa"/>
            <w:vAlign w:val="center"/>
          </w:tcPr>
          <w:p w14:paraId="212A479D" w14:textId="77777777" w:rsidR="00012DFC" w:rsidRDefault="00A92490">
            <w:r>
              <w:t>1020</w:t>
            </w:r>
          </w:p>
        </w:tc>
        <w:tc>
          <w:tcPr>
            <w:tcW w:w="3186" w:type="dxa"/>
            <w:vAlign w:val="center"/>
          </w:tcPr>
          <w:p w14:paraId="6E0A14A5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13C6EA24" w14:textId="77777777" w:rsidR="00012DFC" w:rsidRDefault="00A92490">
            <w:r>
              <w:t>15.5</w:t>
            </w:r>
          </w:p>
        </w:tc>
        <w:tc>
          <w:tcPr>
            <w:tcW w:w="3356" w:type="dxa"/>
            <w:vAlign w:val="center"/>
          </w:tcPr>
          <w:p w14:paraId="511125A4" w14:textId="77777777" w:rsidR="00012DFC" w:rsidRDefault="00A92490">
            <w:r>
              <w:t>36.02</w:t>
            </w:r>
          </w:p>
        </w:tc>
      </w:tr>
      <w:tr w:rsidR="00012DFC" w14:paraId="319EE57E" w14:textId="77777777">
        <w:tc>
          <w:tcPr>
            <w:tcW w:w="690" w:type="dxa"/>
            <w:vMerge/>
            <w:vAlign w:val="center"/>
          </w:tcPr>
          <w:p w14:paraId="7384742E" w14:textId="77777777" w:rsidR="00012DFC" w:rsidRDefault="00012DFC"/>
        </w:tc>
        <w:tc>
          <w:tcPr>
            <w:tcW w:w="1992" w:type="dxa"/>
            <w:vAlign w:val="center"/>
          </w:tcPr>
          <w:p w14:paraId="3B6A0E62" w14:textId="77777777" w:rsidR="00012DFC" w:rsidRDefault="00A92490">
            <w:r>
              <w:t>1021</w:t>
            </w:r>
          </w:p>
        </w:tc>
        <w:tc>
          <w:tcPr>
            <w:tcW w:w="3186" w:type="dxa"/>
            <w:vAlign w:val="center"/>
          </w:tcPr>
          <w:p w14:paraId="6EB6A13D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6F54809E" w14:textId="77777777" w:rsidR="00012DFC" w:rsidRDefault="00A92490">
            <w:r>
              <w:t>15.5</w:t>
            </w:r>
          </w:p>
        </w:tc>
        <w:tc>
          <w:tcPr>
            <w:tcW w:w="3356" w:type="dxa"/>
            <w:vAlign w:val="center"/>
          </w:tcPr>
          <w:p w14:paraId="17D71720" w14:textId="77777777" w:rsidR="00012DFC" w:rsidRDefault="00A92490">
            <w:r>
              <w:t>35.58</w:t>
            </w:r>
          </w:p>
        </w:tc>
      </w:tr>
      <w:tr w:rsidR="00012DFC" w14:paraId="315F8C43" w14:textId="77777777">
        <w:tc>
          <w:tcPr>
            <w:tcW w:w="690" w:type="dxa"/>
            <w:vMerge/>
            <w:vAlign w:val="center"/>
          </w:tcPr>
          <w:p w14:paraId="37D6D576" w14:textId="77777777" w:rsidR="00012DFC" w:rsidRDefault="00012DFC"/>
        </w:tc>
        <w:tc>
          <w:tcPr>
            <w:tcW w:w="1992" w:type="dxa"/>
            <w:vAlign w:val="center"/>
          </w:tcPr>
          <w:p w14:paraId="47C7DCAB" w14:textId="77777777" w:rsidR="00012DFC" w:rsidRDefault="00A92490">
            <w:r>
              <w:t>1022</w:t>
            </w:r>
          </w:p>
        </w:tc>
        <w:tc>
          <w:tcPr>
            <w:tcW w:w="3186" w:type="dxa"/>
            <w:vAlign w:val="center"/>
          </w:tcPr>
          <w:p w14:paraId="59696CED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3C84B403" w14:textId="77777777" w:rsidR="00012DFC" w:rsidRDefault="00A92490">
            <w:r>
              <w:t>8.7</w:t>
            </w:r>
          </w:p>
        </w:tc>
        <w:tc>
          <w:tcPr>
            <w:tcW w:w="3356" w:type="dxa"/>
            <w:vAlign w:val="center"/>
          </w:tcPr>
          <w:p w14:paraId="49FAB0DB" w14:textId="77777777" w:rsidR="00012DFC" w:rsidRDefault="00A92490">
            <w:r>
              <w:t>36.15</w:t>
            </w:r>
          </w:p>
        </w:tc>
      </w:tr>
      <w:tr w:rsidR="00012DFC" w14:paraId="120A7602" w14:textId="77777777">
        <w:tc>
          <w:tcPr>
            <w:tcW w:w="690" w:type="dxa"/>
            <w:vMerge/>
            <w:vAlign w:val="center"/>
          </w:tcPr>
          <w:p w14:paraId="3994C3DA" w14:textId="77777777" w:rsidR="00012DFC" w:rsidRDefault="00012DFC"/>
        </w:tc>
        <w:tc>
          <w:tcPr>
            <w:tcW w:w="1992" w:type="dxa"/>
            <w:vAlign w:val="center"/>
          </w:tcPr>
          <w:p w14:paraId="1B2A500C" w14:textId="77777777" w:rsidR="00012DFC" w:rsidRDefault="00A92490">
            <w:r>
              <w:t>1027</w:t>
            </w:r>
          </w:p>
        </w:tc>
        <w:tc>
          <w:tcPr>
            <w:tcW w:w="3186" w:type="dxa"/>
            <w:vAlign w:val="center"/>
          </w:tcPr>
          <w:p w14:paraId="414DABA2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5BBE466F" w14:textId="77777777" w:rsidR="00012DFC" w:rsidRDefault="00A92490">
            <w:r>
              <w:t>51.0</w:t>
            </w:r>
          </w:p>
        </w:tc>
        <w:tc>
          <w:tcPr>
            <w:tcW w:w="3356" w:type="dxa"/>
            <w:vAlign w:val="center"/>
          </w:tcPr>
          <w:p w14:paraId="2DA0EF56" w14:textId="77777777" w:rsidR="00012DFC" w:rsidRDefault="00A92490">
            <w:r>
              <w:t>35.06</w:t>
            </w:r>
          </w:p>
        </w:tc>
      </w:tr>
      <w:tr w:rsidR="00012DFC" w14:paraId="4A9FF48C" w14:textId="77777777">
        <w:tc>
          <w:tcPr>
            <w:tcW w:w="690" w:type="dxa"/>
            <w:vMerge/>
            <w:vAlign w:val="center"/>
          </w:tcPr>
          <w:p w14:paraId="365DF44F" w14:textId="77777777" w:rsidR="00012DFC" w:rsidRDefault="00012DFC"/>
        </w:tc>
        <w:tc>
          <w:tcPr>
            <w:tcW w:w="1992" w:type="dxa"/>
            <w:vAlign w:val="center"/>
          </w:tcPr>
          <w:p w14:paraId="4D723C69" w14:textId="77777777" w:rsidR="00012DFC" w:rsidRDefault="00A92490">
            <w:r>
              <w:t>1030</w:t>
            </w:r>
          </w:p>
        </w:tc>
        <w:tc>
          <w:tcPr>
            <w:tcW w:w="3186" w:type="dxa"/>
            <w:vAlign w:val="center"/>
          </w:tcPr>
          <w:p w14:paraId="32846D73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1D679E6F" w14:textId="77777777" w:rsidR="00012DFC" w:rsidRDefault="00A92490">
            <w:r>
              <w:t>51.0</w:t>
            </w:r>
          </w:p>
        </w:tc>
        <w:tc>
          <w:tcPr>
            <w:tcW w:w="3356" w:type="dxa"/>
            <w:vAlign w:val="center"/>
          </w:tcPr>
          <w:p w14:paraId="2B35D102" w14:textId="77777777" w:rsidR="00012DFC" w:rsidRDefault="00A92490">
            <w:r>
              <w:t>35.27</w:t>
            </w:r>
          </w:p>
        </w:tc>
      </w:tr>
      <w:tr w:rsidR="00012DFC" w14:paraId="33731168" w14:textId="77777777">
        <w:tc>
          <w:tcPr>
            <w:tcW w:w="690" w:type="dxa"/>
            <w:vMerge/>
            <w:vAlign w:val="center"/>
          </w:tcPr>
          <w:p w14:paraId="757568E3" w14:textId="77777777" w:rsidR="00012DFC" w:rsidRDefault="00012DFC"/>
        </w:tc>
        <w:tc>
          <w:tcPr>
            <w:tcW w:w="1992" w:type="dxa"/>
            <w:vAlign w:val="center"/>
          </w:tcPr>
          <w:p w14:paraId="3445B7FD" w14:textId="77777777" w:rsidR="00012DFC" w:rsidRDefault="00A92490">
            <w:r>
              <w:t>1032</w:t>
            </w:r>
          </w:p>
        </w:tc>
        <w:tc>
          <w:tcPr>
            <w:tcW w:w="3186" w:type="dxa"/>
            <w:vAlign w:val="center"/>
          </w:tcPr>
          <w:p w14:paraId="71B0318F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0F6A3430" w14:textId="77777777" w:rsidR="00012DFC" w:rsidRDefault="00A92490">
            <w:r>
              <w:t>6.8</w:t>
            </w:r>
          </w:p>
        </w:tc>
        <w:tc>
          <w:tcPr>
            <w:tcW w:w="3356" w:type="dxa"/>
            <w:vAlign w:val="center"/>
          </w:tcPr>
          <w:p w14:paraId="7860C504" w14:textId="77777777" w:rsidR="00012DFC" w:rsidRDefault="00A92490">
            <w:r>
              <w:t>29.54</w:t>
            </w:r>
          </w:p>
        </w:tc>
      </w:tr>
      <w:tr w:rsidR="00012DFC" w14:paraId="587E4469" w14:textId="77777777">
        <w:tc>
          <w:tcPr>
            <w:tcW w:w="690" w:type="dxa"/>
            <w:vMerge/>
            <w:vAlign w:val="center"/>
          </w:tcPr>
          <w:p w14:paraId="606F8C6F" w14:textId="77777777" w:rsidR="00012DFC" w:rsidRDefault="00012DFC"/>
        </w:tc>
        <w:tc>
          <w:tcPr>
            <w:tcW w:w="1992" w:type="dxa"/>
            <w:vAlign w:val="center"/>
          </w:tcPr>
          <w:p w14:paraId="326B6D5E" w14:textId="77777777" w:rsidR="00012DFC" w:rsidRDefault="00A92490">
            <w:r>
              <w:t>1037</w:t>
            </w:r>
          </w:p>
        </w:tc>
        <w:tc>
          <w:tcPr>
            <w:tcW w:w="3186" w:type="dxa"/>
            <w:vAlign w:val="center"/>
          </w:tcPr>
          <w:p w14:paraId="5E4F9054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2D60D6E9" w14:textId="77777777" w:rsidR="00012DFC" w:rsidRDefault="00A92490">
            <w:r>
              <w:t>6.8</w:t>
            </w:r>
          </w:p>
        </w:tc>
        <w:tc>
          <w:tcPr>
            <w:tcW w:w="3356" w:type="dxa"/>
            <w:vAlign w:val="center"/>
          </w:tcPr>
          <w:p w14:paraId="77216DCD" w14:textId="77777777" w:rsidR="00012DFC" w:rsidRDefault="00A92490">
            <w:r>
              <w:t>29.06</w:t>
            </w:r>
          </w:p>
        </w:tc>
      </w:tr>
      <w:tr w:rsidR="00012DFC" w14:paraId="3B72DD05" w14:textId="77777777">
        <w:tc>
          <w:tcPr>
            <w:tcW w:w="690" w:type="dxa"/>
            <w:vMerge/>
            <w:vAlign w:val="center"/>
          </w:tcPr>
          <w:p w14:paraId="7F13628E" w14:textId="77777777" w:rsidR="00012DFC" w:rsidRDefault="00012DFC"/>
        </w:tc>
        <w:tc>
          <w:tcPr>
            <w:tcW w:w="1992" w:type="dxa"/>
            <w:vAlign w:val="center"/>
          </w:tcPr>
          <w:p w14:paraId="25B8EFCD" w14:textId="77777777" w:rsidR="00012DFC" w:rsidRDefault="00A92490">
            <w:r>
              <w:t>1039</w:t>
            </w:r>
          </w:p>
        </w:tc>
        <w:tc>
          <w:tcPr>
            <w:tcW w:w="3186" w:type="dxa"/>
            <w:vAlign w:val="center"/>
          </w:tcPr>
          <w:p w14:paraId="42D45C05" w14:textId="77777777" w:rsidR="00012DFC" w:rsidRDefault="00A92490">
            <w:r>
              <w:t>书房</w:t>
            </w:r>
          </w:p>
        </w:tc>
        <w:tc>
          <w:tcPr>
            <w:tcW w:w="1075" w:type="dxa"/>
            <w:vAlign w:val="center"/>
          </w:tcPr>
          <w:p w14:paraId="67DB0FC5" w14:textId="77777777" w:rsidR="00012DFC" w:rsidRDefault="00A92490">
            <w:r>
              <w:t>11.1</w:t>
            </w:r>
          </w:p>
        </w:tc>
        <w:tc>
          <w:tcPr>
            <w:tcW w:w="3356" w:type="dxa"/>
            <w:vAlign w:val="center"/>
          </w:tcPr>
          <w:p w14:paraId="59F8DE3E" w14:textId="77777777" w:rsidR="00012DFC" w:rsidRDefault="00A92490">
            <w:r>
              <w:t>35.11</w:t>
            </w:r>
          </w:p>
        </w:tc>
      </w:tr>
      <w:tr w:rsidR="00012DFC" w14:paraId="33F441DD" w14:textId="77777777">
        <w:tc>
          <w:tcPr>
            <w:tcW w:w="690" w:type="dxa"/>
            <w:vMerge/>
            <w:vAlign w:val="center"/>
          </w:tcPr>
          <w:p w14:paraId="4095E341" w14:textId="77777777" w:rsidR="00012DFC" w:rsidRDefault="00012DFC"/>
        </w:tc>
        <w:tc>
          <w:tcPr>
            <w:tcW w:w="1992" w:type="dxa"/>
            <w:vAlign w:val="center"/>
          </w:tcPr>
          <w:p w14:paraId="513C17AB" w14:textId="77777777" w:rsidR="00012DFC" w:rsidRDefault="00A92490">
            <w:r>
              <w:t>1044</w:t>
            </w:r>
          </w:p>
        </w:tc>
        <w:tc>
          <w:tcPr>
            <w:tcW w:w="3186" w:type="dxa"/>
            <w:vAlign w:val="center"/>
          </w:tcPr>
          <w:p w14:paraId="0964D9E9" w14:textId="77777777" w:rsidR="00012DFC" w:rsidRDefault="00A92490">
            <w:r>
              <w:t>书房</w:t>
            </w:r>
          </w:p>
        </w:tc>
        <w:tc>
          <w:tcPr>
            <w:tcW w:w="1075" w:type="dxa"/>
            <w:vAlign w:val="center"/>
          </w:tcPr>
          <w:p w14:paraId="7D086A80" w14:textId="77777777" w:rsidR="00012DFC" w:rsidRDefault="00A92490">
            <w:r>
              <w:t>11.1</w:t>
            </w:r>
          </w:p>
        </w:tc>
        <w:tc>
          <w:tcPr>
            <w:tcW w:w="3356" w:type="dxa"/>
            <w:vAlign w:val="center"/>
          </w:tcPr>
          <w:p w14:paraId="46EAACCE" w14:textId="77777777" w:rsidR="00012DFC" w:rsidRDefault="00A92490">
            <w:r>
              <w:t>35.38</w:t>
            </w:r>
          </w:p>
        </w:tc>
      </w:tr>
      <w:tr w:rsidR="00012DFC" w14:paraId="01A0B846" w14:textId="77777777">
        <w:tc>
          <w:tcPr>
            <w:tcW w:w="690" w:type="dxa"/>
            <w:vMerge/>
            <w:vAlign w:val="center"/>
          </w:tcPr>
          <w:p w14:paraId="3C8F8BC2" w14:textId="77777777" w:rsidR="00012DFC" w:rsidRDefault="00012DFC"/>
        </w:tc>
        <w:tc>
          <w:tcPr>
            <w:tcW w:w="1992" w:type="dxa"/>
            <w:vAlign w:val="center"/>
          </w:tcPr>
          <w:p w14:paraId="69F16E76" w14:textId="77777777" w:rsidR="00012DFC" w:rsidRDefault="00A92490">
            <w:r>
              <w:t>1045</w:t>
            </w:r>
          </w:p>
        </w:tc>
        <w:tc>
          <w:tcPr>
            <w:tcW w:w="3186" w:type="dxa"/>
            <w:vAlign w:val="center"/>
          </w:tcPr>
          <w:p w14:paraId="6E278EAA" w14:textId="77777777" w:rsidR="00012DFC" w:rsidRDefault="00A92490">
            <w:r>
              <w:t>厨房</w:t>
            </w:r>
          </w:p>
        </w:tc>
        <w:tc>
          <w:tcPr>
            <w:tcW w:w="1075" w:type="dxa"/>
            <w:vAlign w:val="center"/>
          </w:tcPr>
          <w:p w14:paraId="7E98FBE0" w14:textId="77777777" w:rsidR="00012DFC" w:rsidRDefault="00A92490">
            <w:r>
              <w:t>6.3</w:t>
            </w:r>
          </w:p>
        </w:tc>
        <w:tc>
          <w:tcPr>
            <w:tcW w:w="3356" w:type="dxa"/>
            <w:vAlign w:val="center"/>
          </w:tcPr>
          <w:p w14:paraId="4E03C4C6" w14:textId="77777777" w:rsidR="00012DFC" w:rsidRDefault="00A92490">
            <w:r>
              <w:t>34.61</w:t>
            </w:r>
          </w:p>
        </w:tc>
      </w:tr>
      <w:tr w:rsidR="00012DFC" w14:paraId="07715086" w14:textId="77777777">
        <w:tc>
          <w:tcPr>
            <w:tcW w:w="690" w:type="dxa"/>
            <w:vMerge/>
            <w:vAlign w:val="center"/>
          </w:tcPr>
          <w:p w14:paraId="0DCA0ED4" w14:textId="77777777" w:rsidR="00012DFC" w:rsidRDefault="00012DFC"/>
        </w:tc>
        <w:tc>
          <w:tcPr>
            <w:tcW w:w="1992" w:type="dxa"/>
            <w:vAlign w:val="center"/>
          </w:tcPr>
          <w:p w14:paraId="1BA793BD" w14:textId="77777777" w:rsidR="00012DFC" w:rsidRDefault="00A92490">
            <w:r>
              <w:t>1048</w:t>
            </w:r>
          </w:p>
        </w:tc>
        <w:tc>
          <w:tcPr>
            <w:tcW w:w="3186" w:type="dxa"/>
            <w:vAlign w:val="center"/>
          </w:tcPr>
          <w:p w14:paraId="06DB8BE6" w14:textId="77777777" w:rsidR="00012DFC" w:rsidRDefault="00A92490">
            <w:r>
              <w:t>厨房</w:t>
            </w:r>
          </w:p>
        </w:tc>
        <w:tc>
          <w:tcPr>
            <w:tcW w:w="1075" w:type="dxa"/>
            <w:vAlign w:val="center"/>
          </w:tcPr>
          <w:p w14:paraId="2F92A44D" w14:textId="77777777" w:rsidR="00012DFC" w:rsidRDefault="00A92490">
            <w:r>
              <w:t>6.3</w:t>
            </w:r>
          </w:p>
        </w:tc>
        <w:tc>
          <w:tcPr>
            <w:tcW w:w="3356" w:type="dxa"/>
            <w:vAlign w:val="center"/>
          </w:tcPr>
          <w:p w14:paraId="27B5E079" w14:textId="77777777" w:rsidR="00012DFC" w:rsidRDefault="00A92490">
            <w:r>
              <w:t>34.75</w:t>
            </w:r>
          </w:p>
        </w:tc>
      </w:tr>
      <w:tr w:rsidR="00012DFC" w14:paraId="65C3C7E2" w14:textId="77777777">
        <w:tc>
          <w:tcPr>
            <w:tcW w:w="690" w:type="dxa"/>
            <w:vMerge w:val="restart"/>
            <w:vAlign w:val="center"/>
          </w:tcPr>
          <w:p w14:paraId="212AD63F" w14:textId="77777777" w:rsidR="00012DFC" w:rsidRDefault="00A92490">
            <w:r>
              <w:t>15</w:t>
            </w:r>
          </w:p>
        </w:tc>
        <w:tc>
          <w:tcPr>
            <w:tcW w:w="1992" w:type="dxa"/>
            <w:vAlign w:val="center"/>
          </w:tcPr>
          <w:p w14:paraId="0369FB81" w14:textId="77777777" w:rsidR="00012DFC" w:rsidRDefault="00A92490">
            <w:r>
              <w:t>1001@15</w:t>
            </w:r>
          </w:p>
        </w:tc>
        <w:tc>
          <w:tcPr>
            <w:tcW w:w="3186" w:type="dxa"/>
            <w:vAlign w:val="center"/>
          </w:tcPr>
          <w:p w14:paraId="13E24012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69C0B735" w14:textId="77777777" w:rsidR="00012DFC" w:rsidRDefault="00A92490">
            <w:r>
              <w:t>6.0</w:t>
            </w:r>
          </w:p>
        </w:tc>
        <w:tc>
          <w:tcPr>
            <w:tcW w:w="3356" w:type="dxa"/>
            <w:vAlign w:val="center"/>
          </w:tcPr>
          <w:p w14:paraId="21416B72" w14:textId="77777777" w:rsidR="00012DFC" w:rsidRDefault="00A92490">
            <w:r>
              <w:t>27.91</w:t>
            </w:r>
          </w:p>
        </w:tc>
      </w:tr>
      <w:tr w:rsidR="00012DFC" w14:paraId="49682F77" w14:textId="77777777">
        <w:tc>
          <w:tcPr>
            <w:tcW w:w="690" w:type="dxa"/>
            <w:vMerge/>
            <w:vAlign w:val="center"/>
          </w:tcPr>
          <w:p w14:paraId="22D81048" w14:textId="77777777" w:rsidR="00012DFC" w:rsidRDefault="00012DFC"/>
        </w:tc>
        <w:tc>
          <w:tcPr>
            <w:tcW w:w="1992" w:type="dxa"/>
            <w:vAlign w:val="center"/>
          </w:tcPr>
          <w:p w14:paraId="55F55234" w14:textId="77777777" w:rsidR="00012DFC" w:rsidRDefault="00A92490">
            <w:r>
              <w:t>1002@15</w:t>
            </w:r>
          </w:p>
        </w:tc>
        <w:tc>
          <w:tcPr>
            <w:tcW w:w="3186" w:type="dxa"/>
            <w:vAlign w:val="center"/>
          </w:tcPr>
          <w:p w14:paraId="3F5F69A3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4A645666" w14:textId="77777777" w:rsidR="00012DFC" w:rsidRDefault="00A92490">
            <w:r>
              <w:t>4.8</w:t>
            </w:r>
          </w:p>
        </w:tc>
        <w:tc>
          <w:tcPr>
            <w:tcW w:w="3356" w:type="dxa"/>
            <w:vAlign w:val="center"/>
          </w:tcPr>
          <w:p w14:paraId="06536C23" w14:textId="77777777" w:rsidR="00012DFC" w:rsidRDefault="00A92490">
            <w:r>
              <w:t>30.06</w:t>
            </w:r>
          </w:p>
        </w:tc>
      </w:tr>
      <w:tr w:rsidR="00012DFC" w14:paraId="345D1DA8" w14:textId="77777777">
        <w:tc>
          <w:tcPr>
            <w:tcW w:w="690" w:type="dxa"/>
            <w:vMerge/>
            <w:vAlign w:val="center"/>
          </w:tcPr>
          <w:p w14:paraId="3CF1BD46" w14:textId="77777777" w:rsidR="00012DFC" w:rsidRDefault="00012DFC"/>
        </w:tc>
        <w:tc>
          <w:tcPr>
            <w:tcW w:w="1992" w:type="dxa"/>
            <w:vAlign w:val="center"/>
          </w:tcPr>
          <w:p w14:paraId="20F7067D" w14:textId="77777777" w:rsidR="00012DFC" w:rsidRDefault="00A92490">
            <w:r>
              <w:t>1003@15</w:t>
            </w:r>
          </w:p>
        </w:tc>
        <w:tc>
          <w:tcPr>
            <w:tcW w:w="3186" w:type="dxa"/>
            <w:vAlign w:val="center"/>
          </w:tcPr>
          <w:p w14:paraId="3FC0BE01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604608F9" w14:textId="77777777" w:rsidR="00012DFC" w:rsidRDefault="00A92490">
            <w:r>
              <w:t>16.2</w:t>
            </w:r>
          </w:p>
        </w:tc>
        <w:tc>
          <w:tcPr>
            <w:tcW w:w="3356" w:type="dxa"/>
            <w:vAlign w:val="center"/>
          </w:tcPr>
          <w:p w14:paraId="79D325C6" w14:textId="77777777" w:rsidR="00012DFC" w:rsidRDefault="00A92490">
            <w:r>
              <w:t>34.58</w:t>
            </w:r>
          </w:p>
        </w:tc>
      </w:tr>
      <w:tr w:rsidR="00012DFC" w14:paraId="2036E7F1" w14:textId="77777777">
        <w:tc>
          <w:tcPr>
            <w:tcW w:w="690" w:type="dxa"/>
            <w:vMerge/>
            <w:vAlign w:val="center"/>
          </w:tcPr>
          <w:p w14:paraId="73479244" w14:textId="77777777" w:rsidR="00012DFC" w:rsidRDefault="00012DFC"/>
        </w:tc>
        <w:tc>
          <w:tcPr>
            <w:tcW w:w="1992" w:type="dxa"/>
            <w:vAlign w:val="center"/>
          </w:tcPr>
          <w:p w14:paraId="1BC32B8C" w14:textId="77777777" w:rsidR="00012DFC" w:rsidRDefault="00A92490">
            <w:r>
              <w:t>1004@15</w:t>
            </w:r>
          </w:p>
        </w:tc>
        <w:tc>
          <w:tcPr>
            <w:tcW w:w="3186" w:type="dxa"/>
            <w:vAlign w:val="center"/>
          </w:tcPr>
          <w:p w14:paraId="296A629E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7156092F" w14:textId="77777777" w:rsidR="00012DFC" w:rsidRDefault="00A92490">
            <w:r>
              <w:t>16.2</w:t>
            </w:r>
          </w:p>
        </w:tc>
        <w:tc>
          <w:tcPr>
            <w:tcW w:w="3356" w:type="dxa"/>
            <w:vAlign w:val="center"/>
          </w:tcPr>
          <w:p w14:paraId="0CAB3C59" w14:textId="77777777" w:rsidR="00012DFC" w:rsidRDefault="00A92490">
            <w:r>
              <w:t>34.81</w:t>
            </w:r>
          </w:p>
        </w:tc>
      </w:tr>
      <w:tr w:rsidR="00012DFC" w14:paraId="32A178EF" w14:textId="77777777">
        <w:tc>
          <w:tcPr>
            <w:tcW w:w="690" w:type="dxa"/>
            <w:vMerge/>
            <w:vAlign w:val="center"/>
          </w:tcPr>
          <w:p w14:paraId="756CD892" w14:textId="77777777" w:rsidR="00012DFC" w:rsidRDefault="00012DFC"/>
        </w:tc>
        <w:tc>
          <w:tcPr>
            <w:tcW w:w="1992" w:type="dxa"/>
            <w:vAlign w:val="center"/>
          </w:tcPr>
          <w:p w14:paraId="6BBD58F0" w14:textId="77777777" w:rsidR="00012DFC" w:rsidRDefault="00A92490">
            <w:r>
              <w:t>1005@15</w:t>
            </w:r>
          </w:p>
        </w:tc>
        <w:tc>
          <w:tcPr>
            <w:tcW w:w="3186" w:type="dxa"/>
            <w:vAlign w:val="center"/>
          </w:tcPr>
          <w:p w14:paraId="5A09F1C9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4A8D9CF0" w14:textId="77777777" w:rsidR="00012DFC" w:rsidRDefault="00A92490">
            <w:r>
              <w:t>4.8</w:t>
            </w:r>
          </w:p>
        </w:tc>
        <w:tc>
          <w:tcPr>
            <w:tcW w:w="3356" w:type="dxa"/>
            <w:vAlign w:val="center"/>
          </w:tcPr>
          <w:p w14:paraId="35CA72C3" w14:textId="77777777" w:rsidR="00012DFC" w:rsidRDefault="00A92490">
            <w:r>
              <w:t>30.40</w:t>
            </w:r>
          </w:p>
        </w:tc>
      </w:tr>
      <w:tr w:rsidR="00012DFC" w14:paraId="3A8A5DB8" w14:textId="77777777">
        <w:tc>
          <w:tcPr>
            <w:tcW w:w="690" w:type="dxa"/>
            <w:vMerge/>
            <w:vAlign w:val="center"/>
          </w:tcPr>
          <w:p w14:paraId="77A93759" w14:textId="77777777" w:rsidR="00012DFC" w:rsidRDefault="00012DFC"/>
        </w:tc>
        <w:tc>
          <w:tcPr>
            <w:tcW w:w="1992" w:type="dxa"/>
            <w:vAlign w:val="center"/>
          </w:tcPr>
          <w:p w14:paraId="31BD38F6" w14:textId="77777777" w:rsidR="00012DFC" w:rsidRDefault="00A92490">
            <w:r>
              <w:t>1006@15</w:t>
            </w:r>
          </w:p>
        </w:tc>
        <w:tc>
          <w:tcPr>
            <w:tcW w:w="3186" w:type="dxa"/>
            <w:vAlign w:val="center"/>
          </w:tcPr>
          <w:p w14:paraId="433EF0EF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60ADEA2C" w14:textId="77777777" w:rsidR="00012DFC" w:rsidRDefault="00A92490">
            <w:r>
              <w:t>6.0</w:t>
            </w:r>
          </w:p>
        </w:tc>
        <w:tc>
          <w:tcPr>
            <w:tcW w:w="3356" w:type="dxa"/>
            <w:vAlign w:val="center"/>
          </w:tcPr>
          <w:p w14:paraId="0AFD82AA" w14:textId="77777777" w:rsidR="00012DFC" w:rsidRDefault="00A92490">
            <w:r>
              <w:t>29.37</w:t>
            </w:r>
          </w:p>
        </w:tc>
      </w:tr>
      <w:tr w:rsidR="00012DFC" w14:paraId="285EF362" w14:textId="77777777">
        <w:tc>
          <w:tcPr>
            <w:tcW w:w="690" w:type="dxa"/>
            <w:vMerge/>
            <w:vAlign w:val="center"/>
          </w:tcPr>
          <w:p w14:paraId="693A2AE4" w14:textId="77777777" w:rsidR="00012DFC" w:rsidRDefault="00012DFC"/>
        </w:tc>
        <w:tc>
          <w:tcPr>
            <w:tcW w:w="1992" w:type="dxa"/>
            <w:vAlign w:val="center"/>
          </w:tcPr>
          <w:p w14:paraId="778C5EDE" w14:textId="77777777" w:rsidR="00012DFC" w:rsidRDefault="00A92490">
            <w:r>
              <w:t>1007@15</w:t>
            </w:r>
          </w:p>
        </w:tc>
        <w:tc>
          <w:tcPr>
            <w:tcW w:w="3186" w:type="dxa"/>
            <w:vAlign w:val="center"/>
          </w:tcPr>
          <w:p w14:paraId="5F205605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7690E2E4" w14:textId="77777777" w:rsidR="00012DFC" w:rsidRDefault="00A92490">
            <w:r>
              <w:t>37.8</w:t>
            </w:r>
          </w:p>
        </w:tc>
        <w:tc>
          <w:tcPr>
            <w:tcW w:w="3356" w:type="dxa"/>
            <w:vAlign w:val="center"/>
          </w:tcPr>
          <w:p w14:paraId="2F5D464E" w14:textId="77777777" w:rsidR="00012DFC" w:rsidRDefault="00A92490">
            <w:r>
              <w:t>34.62</w:t>
            </w:r>
          </w:p>
        </w:tc>
      </w:tr>
      <w:tr w:rsidR="00012DFC" w14:paraId="4CEECAE7" w14:textId="77777777">
        <w:tc>
          <w:tcPr>
            <w:tcW w:w="690" w:type="dxa"/>
            <w:vMerge/>
            <w:vAlign w:val="center"/>
          </w:tcPr>
          <w:p w14:paraId="5DABB04B" w14:textId="77777777" w:rsidR="00012DFC" w:rsidRDefault="00012DFC"/>
        </w:tc>
        <w:tc>
          <w:tcPr>
            <w:tcW w:w="1992" w:type="dxa"/>
            <w:vAlign w:val="center"/>
          </w:tcPr>
          <w:p w14:paraId="1E972835" w14:textId="77777777" w:rsidR="00012DFC" w:rsidRDefault="00A92490">
            <w:r>
              <w:t>1008@15</w:t>
            </w:r>
          </w:p>
        </w:tc>
        <w:tc>
          <w:tcPr>
            <w:tcW w:w="3186" w:type="dxa"/>
            <w:vAlign w:val="center"/>
          </w:tcPr>
          <w:p w14:paraId="27EE2F81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77A12ED1" w14:textId="77777777" w:rsidR="00012DFC" w:rsidRDefault="00A92490">
            <w:r>
              <w:t>8.3</w:t>
            </w:r>
          </w:p>
        </w:tc>
        <w:tc>
          <w:tcPr>
            <w:tcW w:w="3356" w:type="dxa"/>
            <w:vAlign w:val="center"/>
          </w:tcPr>
          <w:p w14:paraId="7D8E08A6" w14:textId="77777777" w:rsidR="00012DFC" w:rsidRDefault="00A92490">
            <w:r>
              <w:t>35.84</w:t>
            </w:r>
          </w:p>
        </w:tc>
      </w:tr>
      <w:tr w:rsidR="00012DFC" w14:paraId="15758F17" w14:textId="77777777">
        <w:tc>
          <w:tcPr>
            <w:tcW w:w="690" w:type="dxa"/>
            <w:vMerge/>
            <w:vAlign w:val="center"/>
          </w:tcPr>
          <w:p w14:paraId="7FEAF0D5" w14:textId="77777777" w:rsidR="00012DFC" w:rsidRDefault="00012DFC"/>
        </w:tc>
        <w:tc>
          <w:tcPr>
            <w:tcW w:w="1992" w:type="dxa"/>
            <w:vAlign w:val="center"/>
          </w:tcPr>
          <w:p w14:paraId="73261150" w14:textId="77777777" w:rsidR="00012DFC" w:rsidRDefault="00A92490">
            <w:r>
              <w:t>1009@15</w:t>
            </w:r>
          </w:p>
        </w:tc>
        <w:tc>
          <w:tcPr>
            <w:tcW w:w="3186" w:type="dxa"/>
            <w:vAlign w:val="center"/>
          </w:tcPr>
          <w:p w14:paraId="167326AC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5A9F4AA8" w14:textId="77777777" w:rsidR="00012DFC" w:rsidRDefault="00A92490">
            <w:r>
              <w:t>37.8</w:t>
            </w:r>
          </w:p>
        </w:tc>
        <w:tc>
          <w:tcPr>
            <w:tcW w:w="3356" w:type="dxa"/>
            <w:vAlign w:val="center"/>
          </w:tcPr>
          <w:p w14:paraId="2BFFF563" w14:textId="77777777" w:rsidR="00012DFC" w:rsidRDefault="00A92490">
            <w:r>
              <w:t>34.19</w:t>
            </w:r>
          </w:p>
        </w:tc>
      </w:tr>
      <w:tr w:rsidR="00012DFC" w14:paraId="0C84E6DC" w14:textId="77777777">
        <w:tc>
          <w:tcPr>
            <w:tcW w:w="690" w:type="dxa"/>
            <w:vMerge/>
            <w:vAlign w:val="center"/>
          </w:tcPr>
          <w:p w14:paraId="59FF1AB4" w14:textId="77777777" w:rsidR="00012DFC" w:rsidRDefault="00012DFC"/>
        </w:tc>
        <w:tc>
          <w:tcPr>
            <w:tcW w:w="1992" w:type="dxa"/>
            <w:vAlign w:val="center"/>
          </w:tcPr>
          <w:p w14:paraId="2AB051D2" w14:textId="77777777" w:rsidR="00012DFC" w:rsidRDefault="00A92490">
            <w:r>
              <w:t>1010@15</w:t>
            </w:r>
          </w:p>
        </w:tc>
        <w:tc>
          <w:tcPr>
            <w:tcW w:w="3186" w:type="dxa"/>
            <w:vAlign w:val="center"/>
          </w:tcPr>
          <w:p w14:paraId="493FA461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2991F4D5" w14:textId="77777777" w:rsidR="00012DFC" w:rsidRDefault="00A92490">
            <w:r>
              <w:t>8.3</w:t>
            </w:r>
          </w:p>
        </w:tc>
        <w:tc>
          <w:tcPr>
            <w:tcW w:w="3356" w:type="dxa"/>
            <w:vAlign w:val="center"/>
          </w:tcPr>
          <w:p w14:paraId="5F6A4FD1" w14:textId="77777777" w:rsidR="00012DFC" w:rsidRDefault="00A92490">
            <w:r>
              <w:t>35.35</w:t>
            </w:r>
          </w:p>
        </w:tc>
      </w:tr>
      <w:tr w:rsidR="00012DFC" w14:paraId="32611A12" w14:textId="77777777">
        <w:tc>
          <w:tcPr>
            <w:tcW w:w="690" w:type="dxa"/>
            <w:vMerge/>
            <w:vAlign w:val="center"/>
          </w:tcPr>
          <w:p w14:paraId="619948E8" w14:textId="77777777" w:rsidR="00012DFC" w:rsidRDefault="00012DFC"/>
        </w:tc>
        <w:tc>
          <w:tcPr>
            <w:tcW w:w="1992" w:type="dxa"/>
            <w:vAlign w:val="center"/>
          </w:tcPr>
          <w:p w14:paraId="508ED4F5" w14:textId="77777777" w:rsidR="00012DFC" w:rsidRDefault="00A92490">
            <w:r>
              <w:t>1011@15</w:t>
            </w:r>
          </w:p>
        </w:tc>
        <w:tc>
          <w:tcPr>
            <w:tcW w:w="3186" w:type="dxa"/>
            <w:vAlign w:val="center"/>
          </w:tcPr>
          <w:p w14:paraId="128C8B55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34C9E491" w14:textId="77777777" w:rsidR="00012DFC" w:rsidRDefault="00A92490">
            <w:r>
              <w:t>19.1</w:t>
            </w:r>
          </w:p>
        </w:tc>
        <w:tc>
          <w:tcPr>
            <w:tcW w:w="3356" w:type="dxa"/>
            <w:vAlign w:val="center"/>
          </w:tcPr>
          <w:p w14:paraId="40525A5B" w14:textId="77777777" w:rsidR="00012DFC" w:rsidRDefault="00A92490">
            <w:r>
              <w:t>35.13</w:t>
            </w:r>
          </w:p>
        </w:tc>
      </w:tr>
      <w:tr w:rsidR="00012DFC" w14:paraId="0A60D1C5" w14:textId="77777777">
        <w:tc>
          <w:tcPr>
            <w:tcW w:w="690" w:type="dxa"/>
            <w:vMerge/>
            <w:vAlign w:val="center"/>
          </w:tcPr>
          <w:p w14:paraId="5231E32E" w14:textId="77777777" w:rsidR="00012DFC" w:rsidRDefault="00012DFC"/>
        </w:tc>
        <w:tc>
          <w:tcPr>
            <w:tcW w:w="1992" w:type="dxa"/>
            <w:vAlign w:val="center"/>
          </w:tcPr>
          <w:p w14:paraId="5EE52FDB" w14:textId="77777777" w:rsidR="00012DFC" w:rsidRDefault="00A92490">
            <w:r>
              <w:t>1012@15</w:t>
            </w:r>
          </w:p>
        </w:tc>
        <w:tc>
          <w:tcPr>
            <w:tcW w:w="3186" w:type="dxa"/>
            <w:vAlign w:val="center"/>
          </w:tcPr>
          <w:p w14:paraId="1969BDBA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08A041E5" w14:textId="77777777" w:rsidR="00012DFC" w:rsidRDefault="00A92490">
            <w:r>
              <w:t>4.5</w:t>
            </w:r>
          </w:p>
        </w:tc>
        <w:tc>
          <w:tcPr>
            <w:tcW w:w="3356" w:type="dxa"/>
            <w:vAlign w:val="center"/>
          </w:tcPr>
          <w:p w14:paraId="070C9FF3" w14:textId="77777777" w:rsidR="00012DFC" w:rsidRDefault="00A92490">
            <w:r>
              <w:t>29.45</w:t>
            </w:r>
          </w:p>
        </w:tc>
      </w:tr>
      <w:tr w:rsidR="00012DFC" w14:paraId="4DF78C26" w14:textId="77777777">
        <w:tc>
          <w:tcPr>
            <w:tcW w:w="690" w:type="dxa"/>
            <w:vMerge/>
            <w:vAlign w:val="center"/>
          </w:tcPr>
          <w:p w14:paraId="3F5C37A7" w14:textId="77777777" w:rsidR="00012DFC" w:rsidRDefault="00012DFC"/>
        </w:tc>
        <w:tc>
          <w:tcPr>
            <w:tcW w:w="1992" w:type="dxa"/>
            <w:vAlign w:val="center"/>
          </w:tcPr>
          <w:p w14:paraId="4FCFC747" w14:textId="77777777" w:rsidR="00012DFC" w:rsidRDefault="00A92490">
            <w:r>
              <w:t>1013@15</w:t>
            </w:r>
          </w:p>
        </w:tc>
        <w:tc>
          <w:tcPr>
            <w:tcW w:w="3186" w:type="dxa"/>
            <w:vAlign w:val="center"/>
          </w:tcPr>
          <w:p w14:paraId="711CBED0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76D13176" w14:textId="77777777" w:rsidR="00012DFC" w:rsidRDefault="00A92490">
            <w:r>
              <w:t>5.0</w:t>
            </w:r>
          </w:p>
        </w:tc>
        <w:tc>
          <w:tcPr>
            <w:tcW w:w="3356" w:type="dxa"/>
            <w:vAlign w:val="center"/>
          </w:tcPr>
          <w:p w14:paraId="52637E77" w14:textId="77777777" w:rsidR="00012DFC" w:rsidRDefault="00A92490">
            <w:r>
              <w:t>30.17</w:t>
            </w:r>
          </w:p>
        </w:tc>
      </w:tr>
      <w:tr w:rsidR="00012DFC" w14:paraId="17702673" w14:textId="77777777">
        <w:tc>
          <w:tcPr>
            <w:tcW w:w="690" w:type="dxa"/>
            <w:vMerge/>
            <w:vAlign w:val="center"/>
          </w:tcPr>
          <w:p w14:paraId="2CC85D61" w14:textId="77777777" w:rsidR="00012DFC" w:rsidRDefault="00012DFC"/>
        </w:tc>
        <w:tc>
          <w:tcPr>
            <w:tcW w:w="1992" w:type="dxa"/>
            <w:vAlign w:val="center"/>
          </w:tcPr>
          <w:p w14:paraId="1DB32855" w14:textId="77777777" w:rsidR="00012DFC" w:rsidRDefault="00A92490">
            <w:r>
              <w:t>1014@15</w:t>
            </w:r>
          </w:p>
        </w:tc>
        <w:tc>
          <w:tcPr>
            <w:tcW w:w="3186" w:type="dxa"/>
            <w:vAlign w:val="center"/>
          </w:tcPr>
          <w:p w14:paraId="7D1F1366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2C383E0C" w14:textId="77777777" w:rsidR="00012DFC" w:rsidRDefault="00A92490">
            <w:r>
              <w:t>5.0</w:t>
            </w:r>
          </w:p>
        </w:tc>
        <w:tc>
          <w:tcPr>
            <w:tcW w:w="3356" w:type="dxa"/>
            <w:vAlign w:val="center"/>
          </w:tcPr>
          <w:p w14:paraId="04B10DEE" w14:textId="77777777" w:rsidR="00012DFC" w:rsidRDefault="00A92490">
            <w:r>
              <w:t>30.38</w:t>
            </w:r>
          </w:p>
        </w:tc>
      </w:tr>
      <w:tr w:rsidR="00012DFC" w14:paraId="27260F8C" w14:textId="77777777">
        <w:tc>
          <w:tcPr>
            <w:tcW w:w="690" w:type="dxa"/>
            <w:vMerge/>
            <w:vAlign w:val="center"/>
          </w:tcPr>
          <w:p w14:paraId="447FCC17" w14:textId="77777777" w:rsidR="00012DFC" w:rsidRDefault="00012DFC"/>
        </w:tc>
        <w:tc>
          <w:tcPr>
            <w:tcW w:w="1992" w:type="dxa"/>
            <w:vAlign w:val="center"/>
          </w:tcPr>
          <w:p w14:paraId="75C55EAD" w14:textId="77777777" w:rsidR="00012DFC" w:rsidRDefault="00A92490">
            <w:r>
              <w:t>1015@15</w:t>
            </w:r>
          </w:p>
        </w:tc>
        <w:tc>
          <w:tcPr>
            <w:tcW w:w="3186" w:type="dxa"/>
            <w:vAlign w:val="center"/>
          </w:tcPr>
          <w:p w14:paraId="2FCE0843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0E1FBE19" w14:textId="77777777" w:rsidR="00012DFC" w:rsidRDefault="00A92490">
            <w:r>
              <w:t>4.5</w:t>
            </w:r>
          </w:p>
        </w:tc>
        <w:tc>
          <w:tcPr>
            <w:tcW w:w="3356" w:type="dxa"/>
            <w:vAlign w:val="center"/>
          </w:tcPr>
          <w:p w14:paraId="72CC6AB1" w14:textId="77777777" w:rsidR="00012DFC" w:rsidRDefault="00A92490">
            <w:r>
              <w:t>30.80</w:t>
            </w:r>
          </w:p>
        </w:tc>
      </w:tr>
      <w:tr w:rsidR="00012DFC" w14:paraId="19EEC890" w14:textId="77777777">
        <w:tc>
          <w:tcPr>
            <w:tcW w:w="690" w:type="dxa"/>
            <w:vMerge/>
            <w:vAlign w:val="center"/>
          </w:tcPr>
          <w:p w14:paraId="7A2F4273" w14:textId="77777777" w:rsidR="00012DFC" w:rsidRDefault="00012DFC"/>
        </w:tc>
        <w:tc>
          <w:tcPr>
            <w:tcW w:w="1992" w:type="dxa"/>
            <w:vAlign w:val="center"/>
          </w:tcPr>
          <w:p w14:paraId="021538C2" w14:textId="77777777" w:rsidR="00012DFC" w:rsidRDefault="00A92490">
            <w:r>
              <w:t>1016@15</w:t>
            </w:r>
          </w:p>
        </w:tc>
        <w:tc>
          <w:tcPr>
            <w:tcW w:w="3186" w:type="dxa"/>
            <w:vAlign w:val="center"/>
          </w:tcPr>
          <w:p w14:paraId="032F0B13" w14:textId="77777777" w:rsidR="00012DFC" w:rsidRDefault="00A92490">
            <w:r>
              <w:t>主卧室</w:t>
            </w:r>
          </w:p>
        </w:tc>
        <w:tc>
          <w:tcPr>
            <w:tcW w:w="1075" w:type="dxa"/>
            <w:vAlign w:val="center"/>
          </w:tcPr>
          <w:p w14:paraId="3EC88BE8" w14:textId="77777777" w:rsidR="00012DFC" w:rsidRDefault="00A92490">
            <w:r>
              <w:t>19.1</w:t>
            </w:r>
          </w:p>
        </w:tc>
        <w:tc>
          <w:tcPr>
            <w:tcW w:w="3356" w:type="dxa"/>
            <w:vAlign w:val="center"/>
          </w:tcPr>
          <w:p w14:paraId="2EAC1001" w14:textId="77777777" w:rsidR="00012DFC" w:rsidRDefault="00A92490">
            <w:r>
              <w:t>35.07</w:t>
            </w:r>
          </w:p>
        </w:tc>
      </w:tr>
      <w:tr w:rsidR="00012DFC" w14:paraId="3FA1C7AA" w14:textId="77777777">
        <w:tc>
          <w:tcPr>
            <w:tcW w:w="690" w:type="dxa"/>
            <w:vMerge/>
            <w:vAlign w:val="center"/>
          </w:tcPr>
          <w:p w14:paraId="7890F9C0" w14:textId="77777777" w:rsidR="00012DFC" w:rsidRDefault="00012DFC"/>
        </w:tc>
        <w:tc>
          <w:tcPr>
            <w:tcW w:w="1992" w:type="dxa"/>
            <w:vAlign w:val="center"/>
          </w:tcPr>
          <w:p w14:paraId="6CCA38DA" w14:textId="77777777" w:rsidR="00012DFC" w:rsidRDefault="00A92490">
            <w:r>
              <w:t>1019@15</w:t>
            </w:r>
          </w:p>
        </w:tc>
        <w:tc>
          <w:tcPr>
            <w:tcW w:w="3186" w:type="dxa"/>
            <w:vAlign w:val="center"/>
          </w:tcPr>
          <w:p w14:paraId="24F3F803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3E7E4576" w14:textId="77777777" w:rsidR="00012DFC" w:rsidRDefault="00A92490">
            <w:r>
              <w:t>8.7</w:t>
            </w:r>
          </w:p>
        </w:tc>
        <w:tc>
          <w:tcPr>
            <w:tcW w:w="3356" w:type="dxa"/>
            <w:vAlign w:val="center"/>
          </w:tcPr>
          <w:p w14:paraId="0D3B8674" w14:textId="77777777" w:rsidR="00012DFC" w:rsidRDefault="00A92490">
            <w:r>
              <w:t>35.92</w:t>
            </w:r>
          </w:p>
        </w:tc>
      </w:tr>
      <w:tr w:rsidR="00012DFC" w14:paraId="51060B04" w14:textId="77777777">
        <w:tc>
          <w:tcPr>
            <w:tcW w:w="690" w:type="dxa"/>
            <w:vMerge/>
            <w:vAlign w:val="center"/>
          </w:tcPr>
          <w:p w14:paraId="3C758F16" w14:textId="77777777" w:rsidR="00012DFC" w:rsidRDefault="00012DFC"/>
        </w:tc>
        <w:tc>
          <w:tcPr>
            <w:tcW w:w="1992" w:type="dxa"/>
            <w:vAlign w:val="center"/>
          </w:tcPr>
          <w:p w14:paraId="04FF2007" w14:textId="77777777" w:rsidR="00012DFC" w:rsidRDefault="00A92490">
            <w:r>
              <w:t>1020@15</w:t>
            </w:r>
          </w:p>
        </w:tc>
        <w:tc>
          <w:tcPr>
            <w:tcW w:w="3186" w:type="dxa"/>
            <w:vAlign w:val="center"/>
          </w:tcPr>
          <w:p w14:paraId="4A7C68A3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21C7029E" w14:textId="77777777" w:rsidR="00012DFC" w:rsidRDefault="00A92490">
            <w:r>
              <w:t>15.5</w:t>
            </w:r>
          </w:p>
        </w:tc>
        <w:tc>
          <w:tcPr>
            <w:tcW w:w="3356" w:type="dxa"/>
            <w:vAlign w:val="center"/>
          </w:tcPr>
          <w:p w14:paraId="6ABC3339" w14:textId="77777777" w:rsidR="00012DFC" w:rsidRDefault="00A92490">
            <w:r>
              <w:t>35.56</w:t>
            </w:r>
          </w:p>
        </w:tc>
      </w:tr>
      <w:tr w:rsidR="00012DFC" w14:paraId="45DC59FE" w14:textId="77777777">
        <w:tc>
          <w:tcPr>
            <w:tcW w:w="690" w:type="dxa"/>
            <w:vMerge/>
            <w:vAlign w:val="center"/>
          </w:tcPr>
          <w:p w14:paraId="6FE17536" w14:textId="77777777" w:rsidR="00012DFC" w:rsidRDefault="00012DFC"/>
        </w:tc>
        <w:tc>
          <w:tcPr>
            <w:tcW w:w="1992" w:type="dxa"/>
            <w:vAlign w:val="center"/>
          </w:tcPr>
          <w:p w14:paraId="375A93E0" w14:textId="77777777" w:rsidR="00012DFC" w:rsidRDefault="00A92490">
            <w:r>
              <w:t>1021@15</w:t>
            </w:r>
          </w:p>
        </w:tc>
        <w:tc>
          <w:tcPr>
            <w:tcW w:w="3186" w:type="dxa"/>
            <w:vAlign w:val="center"/>
          </w:tcPr>
          <w:p w14:paraId="28E7CA93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5F5326D8" w14:textId="77777777" w:rsidR="00012DFC" w:rsidRDefault="00A92490">
            <w:r>
              <w:t>15.5</w:t>
            </w:r>
          </w:p>
        </w:tc>
        <w:tc>
          <w:tcPr>
            <w:tcW w:w="3356" w:type="dxa"/>
            <w:vAlign w:val="center"/>
          </w:tcPr>
          <w:p w14:paraId="14060436" w14:textId="77777777" w:rsidR="00012DFC" w:rsidRDefault="00A92490">
            <w:r>
              <w:t>35.23</w:t>
            </w:r>
          </w:p>
        </w:tc>
      </w:tr>
      <w:tr w:rsidR="00012DFC" w14:paraId="617092EE" w14:textId="77777777">
        <w:tc>
          <w:tcPr>
            <w:tcW w:w="690" w:type="dxa"/>
            <w:vMerge/>
            <w:vAlign w:val="center"/>
          </w:tcPr>
          <w:p w14:paraId="31753EF7" w14:textId="77777777" w:rsidR="00012DFC" w:rsidRDefault="00012DFC"/>
        </w:tc>
        <w:tc>
          <w:tcPr>
            <w:tcW w:w="1992" w:type="dxa"/>
            <w:vAlign w:val="center"/>
          </w:tcPr>
          <w:p w14:paraId="79FD4D76" w14:textId="77777777" w:rsidR="00012DFC" w:rsidRDefault="00A92490">
            <w:r>
              <w:t>1022@15</w:t>
            </w:r>
          </w:p>
        </w:tc>
        <w:tc>
          <w:tcPr>
            <w:tcW w:w="3186" w:type="dxa"/>
            <w:vAlign w:val="center"/>
          </w:tcPr>
          <w:p w14:paraId="0591AFDE" w14:textId="77777777" w:rsidR="00012DFC" w:rsidRDefault="00A92490">
            <w:r>
              <w:t>次卧室</w:t>
            </w:r>
          </w:p>
        </w:tc>
        <w:tc>
          <w:tcPr>
            <w:tcW w:w="1075" w:type="dxa"/>
            <w:vAlign w:val="center"/>
          </w:tcPr>
          <w:p w14:paraId="41147ED6" w14:textId="77777777" w:rsidR="00012DFC" w:rsidRDefault="00A92490">
            <w:r>
              <w:t>8.7</w:t>
            </w:r>
          </w:p>
        </w:tc>
        <w:tc>
          <w:tcPr>
            <w:tcW w:w="3356" w:type="dxa"/>
            <w:vAlign w:val="center"/>
          </w:tcPr>
          <w:p w14:paraId="4A52B182" w14:textId="77777777" w:rsidR="00012DFC" w:rsidRDefault="00A92490">
            <w:r>
              <w:t>35.53</w:t>
            </w:r>
          </w:p>
        </w:tc>
      </w:tr>
      <w:tr w:rsidR="00012DFC" w14:paraId="53F623B5" w14:textId="77777777">
        <w:tc>
          <w:tcPr>
            <w:tcW w:w="690" w:type="dxa"/>
            <w:vMerge/>
            <w:vAlign w:val="center"/>
          </w:tcPr>
          <w:p w14:paraId="36C191F9" w14:textId="77777777" w:rsidR="00012DFC" w:rsidRDefault="00012DFC"/>
        </w:tc>
        <w:tc>
          <w:tcPr>
            <w:tcW w:w="1992" w:type="dxa"/>
            <w:vAlign w:val="center"/>
          </w:tcPr>
          <w:p w14:paraId="3B09CB4F" w14:textId="77777777" w:rsidR="00012DFC" w:rsidRDefault="00A92490">
            <w:r>
              <w:t>1027@15</w:t>
            </w:r>
          </w:p>
        </w:tc>
        <w:tc>
          <w:tcPr>
            <w:tcW w:w="3186" w:type="dxa"/>
            <w:vAlign w:val="center"/>
          </w:tcPr>
          <w:p w14:paraId="01C964FA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2633850B" w14:textId="77777777" w:rsidR="00012DFC" w:rsidRDefault="00A92490">
            <w:r>
              <w:t>51.0</w:t>
            </w:r>
          </w:p>
        </w:tc>
        <w:tc>
          <w:tcPr>
            <w:tcW w:w="3356" w:type="dxa"/>
            <w:vAlign w:val="center"/>
          </w:tcPr>
          <w:p w14:paraId="2183AFA5" w14:textId="77777777" w:rsidR="00012DFC" w:rsidRDefault="00A92490">
            <w:r>
              <w:t>34.76</w:t>
            </w:r>
          </w:p>
        </w:tc>
      </w:tr>
      <w:tr w:rsidR="00012DFC" w14:paraId="2DF48B72" w14:textId="77777777">
        <w:tc>
          <w:tcPr>
            <w:tcW w:w="690" w:type="dxa"/>
            <w:vMerge/>
            <w:vAlign w:val="center"/>
          </w:tcPr>
          <w:p w14:paraId="24C4BDA2" w14:textId="77777777" w:rsidR="00012DFC" w:rsidRDefault="00012DFC"/>
        </w:tc>
        <w:tc>
          <w:tcPr>
            <w:tcW w:w="1992" w:type="dxa"/>
            <w:vAlign w:val="center"/>
          </w:tcPr>
          <w:p w14:paraId="2AABB264" w14:textId="77777777" w:rsidR="00012DFC" w:rsidRDefault="00A92490">
            <w:r>
              <w:t>1030@15</w:t>
            </w:r>
          </w:p>
        </w:tc>
        <w:tc>
          <w:tcPr>
            <w:tcW w:w="3186" w:type="dxa"/>
            <w:vAlign w:val="center"/>
          </w:tcPr>
          <w:p w14:paraId="17E76532" w14:textId="77777777" w:rsidR="00012DFC" w:rsidRDefault="00A92490">
            <w:r>
              <w:t>起居室</w:t>
            </w:r>
          </w:p>
        </w:tc>
        <w:tc>
          <w:tcPr>
            <w:tcW w:w="1075" w:type="dxa"/>
            <w:vAlign w:val="center"/>
          </w:tcPr>
          <w:p w14:paraId="2321F1DA" w14:textId="77777777" w:rsidR="00012DFC" w:rsidRDefault="00A92490">
            <w:r>
              <w:t>51.0</w:t>
            </w:r>
          </w:p>
        </w:tc>
        <w:tc>
          <w:tcPr>
            <w:tcW w:w="3356" w:type="dxa"/>
            <w:vAlign w:val="center"/>
          </w:tcPr>
          <w:p w14:paraId="684804FF" w14:textId="77777777" w:rsidR="00012DFC" w:rsidRDefault="00A92490">
            <w:r>
              <w:t>34.95</w:t>
            </w:r>
          </w:p>
        </w:tc>
      </w:tr>
      <w:tr w:rsidR="00012DFC" w14:paraId="1642E687" w14:textId="77777777">
        <w:tc>
          <w:tcPr>
            <w:tcW w:w="690" w:type="dxa"/>
            <w:vMerge/>
            <w:vAlign w:val="center"/>
          </w:tcPr>
          <w:p w14:paraId="199661F8" w14:textId="77777777" w:rsidR="00012DFC" w:rsidRDefault="00012DFC"/>
        </w:tc>
        <w:tc>
          <w:tcPr>
            <w:tcW w:w="1992" w:type="dxa"/>
            <w:vAlign w:val="center"/>
          </w:tcPr>
          <w:p w14:paraId="39391A7F" w14:textId="77777777" w:rsidR="00012DFC" w:rsidRDefault="00A92490">
            <w:r>
              <w:t>1032@15</w:t>
            </w:r>
          </w:p>
        </w:tc>
        <w:tc>
          <w:tcPr>
            <w:tcW w:w="3186" w:type="dxa"/>
            <w:vAlign w:val="center"/>
          </w:tcPr>
          <w:p w14:paraId="5EBA44D7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2AEFC99E" w14:textId="77777777" w:rsidR="00012DFC" w:rsidRDefault="00A92490">
            <w:r>
              <w:t>6.8</w:t>
            </w:r>
          </w:p>
        </w:tc>
        <w:tc>
          <w:tcPr>
            <w:tcW w:w="3356" w:type="dxa"/>
            <w:vAlign w:val="center"/>
          </w:tcPr>
          <w:p w14:paraId="4C168040" w14:textId="77777777" w:rsidR="00012DFC" w:rsidRDefault="00A92490">
            <w:r>
              <w:t>28.09</w:t>
            </w:r>
          </w:p>
        </w:tc>
      </w:tr>
      <w:tr w:rsidR="00012DFC" w14:paraId="06C46DCB" w14:textId="77777777">
        <w:tc>
          <w:tcPr>
            <w:tcW w:w="690" w:type="dxa"/>
            <w:vMerge/>
            <w:vAlign w:val="center"/>
          </w:tcPr>
          <w:p w14:paraId="1F928344" w14:textId="77777777" w:rsidR="00012DFC" w:rsidRDefault="00012DFC"/>
        </w:tc>
        <w:tc>
          <w:tcPr>
            <w:tcW w:w="1992" w:type="dxa"/>
            <w:vAlign w:val="center"/>
          </w:tcPr>
          <w:p w14:paraId="52C28059" w14:textId="77777777" w:rsidR="00012DFC" w:rsidRDefault="00A92490">
            <w:r>
              <w:t>1037@15</w:t>
            </w:r>
          </w:p>
        </w:tc>
        <w:tc>
          <w:tcPr>
            <w:tcW w:w="3186" w:type="dxa"/>
            <w:vAlign w:val="center"/>
          </w:tcPr>
          <w:p w14:paraId="0AC2BC76" w14:textId="77777777" w:rsidR="00012DFC" w:rsidRDefault="00A92490">
            <w:r>
              <w:t>封闭阳台</w:t>
            </w:r>
          </w:p>
        </w:tc>
        <w:tc>
          <w:tcPr>
            <w:tcW w:w="1075" w:type="dxa"/>
            <w:vAlign w:val="center"/>
          </w:tcPr>
          <w:p w14:paraId="6BC4C472" w14:textId="77777777" w:rsidR="00012DFC" w:rsidRDefault="00A92490">
            <w:r>
              <w:t>6.8</w:t>
            </w:r>
          </w:p>
        </w:tc>
        <w:tc>
          <w:tcPr>
            <w:tcW w:w="3356" w:type="dxa"/>
            <w:vAlign w:val="center"/>
          </w:tcPr>
          <w:p w14:paraId="76B1317D" w14:textId="77777777" w:rsidR="00012DFC" w:rsidRDefault="00A92490">
            <w:r>
              <w:t>26.97</w:t>
            </w:r>
          </w:p>
        </w:tc>
      </w:tr>
      <w:tr w:rsidR="00012DFC" w14:paraId="42F67B30" w14:textId="77777777">
        <w:tc>
          <w:tcPr>
            <w:tcW w:w="690" w:type="dxa"/>
            <w:vMerge/>
            <w:vAlign w:val="center"/>
          </w:tcPr>
          <w:p w14:paraId="38B4AF15" w14:textId="77777777" w:rsidR="00012DFC" w:rsidRDefault="00012DFC"/>
        </w:tc>
        <w:tc>
          <w:tcPr>
            <w:tcW w:w="1992" w:type="dxa"/>
            <w:vAlign w:val="center"/>
          </w:tcPr>
          <w:p w14:paraId="06AD8429" w14:textId="77777777" w:rsidR="00012DFC" w:rsidRDefault="00A92490">
            <w:r>
              <w:t>1039@15</w:t>
            </w:r>
          </w:p>
        </w:tc>
        <w:tc>
          <w:tcPr>
            <w:tcW w:w="3186" w:type="dxa"/>
            <w:vAlign w:val="center"/>
          </w:tcPr>
          <w:p w14:paraId="49B3CFF7" w14:textId="77777777" w:rsidR="00012DFC" w:rsidRDefault="00A92490">
            <w:r>
              <w:t>书房</w:t>
            </w:r>
          </w:p>
        </w:tc>
        <w:tc>
          <w:tcPr>
            <w:tcW w:w="1075" w:type="dxa"/>
            <w:vAlign w:val="center"/>
          </w:tcPr>
          <w:p w14:paraId="123E23FB" w14:textId="77777777" w:rsidR="00012DFC" w:rsidRDefault="00A92490">
            <w:r>
              <w:t>11.1</w:t>
            </w:r>
          </w:p>
        </w:tc>
        <w:tc>
          <w:tcPr>
            <w:tcW w:w="3356" w:type="dxa"/>
            <w:vAlign w:val="center"/>
          </w:tcPr>
          <w:p w14:paraId="74F70136" w14:textId="77777777" w:rsidR="00012DFC" w:rsidRDefault="00A92490">
            <w:r>
              <w:t>34.75</w:t>
            </w:r>
          </w:p>
        </w:tc>
      </w:tr>
      <w:tr w:rsidR="00012DFC" w14:paraId="5BCCDDE1" w14:textId="77777777">
        <w:tc>
          <w:tcPr>
            <w:tcW w:w="690" w:type="dxa"/>
            <w:vMerge/>
            <w:vAlign w:val="center"/>
          </w:tcPr>
          <w:p w14:paraId="04E0C2F9" w14:textId="77777777" w:rsidR="00012DFC" w:rsidRDefault="00012DFC"/>
        </w:tc>
        <w:tc>
          <w:tcPr>
            <w:tcW w:w="1992" w:type="dxa"/>
            <w:vAlign w:val="center"/>
          </w:tcPr>
          <w:p w14:paraId="3DA47877" w14:textId="77777777" w:rsidR="00012DFC" w:rsidRDefault="00A92490">
            <w:r>
              <w:t>1044@15</w:t>
            </w:r>
          </w:p>
        </w:tc>
        <w:tc>
          <w:tcPr>
            <w:tcW w:w="3186" w:type="dxa"/>
            <w:vAlign w:val="center"/>
          </w:tcPr>
          <w:p w14:paraId="69AE34EF" w14:textId="77777777" w:rsidR="00012DFC" w:rsidRDefault="00A92490">
            <w:r>
              <w:t>书房</w:t>
            </w:r>
          </w:p>
        </w:tc>
        <w:tc>
          <w:tcPr>
            <w:tcW w:w="1075" w:type="dxa"/>
            <w:vAlign w:val="center"/>
          </w:tcPr>
          <w:p w14:paraId="5B31AE82" w14:textId="77777777" w:rsidR="00012DFC" w:rsidRDefault="00A92490">
            <w:r>
              <w:t>11.1</w:t>
            </w:r>
          </w:p>
        </w:tc>
        <w:tc>
          <w:tcPr>
            <w:tcW w:w="3356" w:type="dxa"/>
            <w:vAlign w:val="center"/>
          </w:tcPr>
          <w:p w14:paraId="1C008A78" w14:textId="77777777" w:rsidR="00012DFC" w:rsidRDefault="00A92490">
            <w:r>
              <w:t>34.94</w:t>
            </w:r>
          </w:p>
        </w:tc>
      </w:tr>
      <w:tr w:rsidR="00012DFC" w14:paraId="39E8846B" w14:textId="77777777">
        <w:tc>
          <w:tcPr>
            <w:tcW w:w="690" w:type="dxa"/>
            <w:vMerge/>
            <w:vAlign w:val="center"/>
          </w:tcPr>
          <w:p w14:paraId="5D68FB18" w14:textId="77777777" w:rsidR="00012DFC" w:rsidRDefault="00012DFC"/>
        </w:tc>
        <w:tc>
          <w:tcPr>
            <w:tcW w:w="1992" w:type="dxa"/>
            <w:vAlign w:val="center"/>
          </w:tcPr>
          <w:p w14:paraId="1F75B950" w14:textId="77777777" w:rsidR="00012DFC" w:rsidRDefault="00A92490">
            <w:r>
              <w:t>1045@15</w:t>
            </w:r>
          </w:p>
        </w:tc>
        <w:tc>
          <w:tcPr>
            <w:tcW w:w="3186" w:type="dxa"/>
            <w:vAlign w:val="center"/>
          </w:tcPr>
          <w:p w14:paraId="0252F3A1" w14:textId="77777777" w:rsidR="00012DFC" w:rsidRDefault="00A92490">
            <w:r>
              <w:t>厨房</w:t>
            </w:r>
          </w:p>
        </w:tc>
        <w:tc>
          <w:tcPr>
            <w:tcW w:w="1075" w:type="dxa"/>
            <w:vAlign w:val="center"/>
          </w:tcPr>
          <w:p w14:paraId="4359187E" w14:textId="77777777" w:rsidR="00012DFC" w:rsidRDefault="00A92490">
            <w:r>
              <w:t>6.3</w:t>
            </w:r>
          </w:p>
        </w:tc>
        <w:tc>
          <w:tcPr>
            <w:tcW w:w="3356" w:type="dxa"/>
            <w:vAlign w:val="center"/>
          </w:tcPr>
          <w:p w14:paraId="4C0D6BAC" w14:textId="77777777" w:rsidR="00012DFC" w:rsidRDefault="00A92490">
            <w:r>
              <w:t>34.24</w:t>
            </w:r>
          </w:p>
        </w:tc>
      </w:tr>
      <w:tr w:rsidR="00012DFC" w14:paraId="369CF1DB" w14:textId="77777777">
        <w:tc>
          <w:tcPr>
            <w:tcW w:w="690" w:type="dxa"/>
            <w:vMerge/>
            <w:vAlign w:val="center"/>
          </w:tcPr>
          <w:p w14:paraId="282CDC08" w14:textId="77777777" w:rsidR="00012DFC" w:rsidRDefault="00012DFC"/>
        </w:tc>
        <w:tc>
          <w:tcPr>
            <w:tcW w:w="1992" w:type="dxa"/>
            <w:vAlign w:val="center"/>
          </w:tcPr>
          <w:p w14:paraId="5C01EC9B" w14:textId="77777777" w:rsidR="00012DFC" w:rsidRDefault="00A92490">
            <w:r>
              <w:t>1048@15</w:t>
            </w:r>
          </w:p>
        </w:tc>
        <w:tc>
          <w:tcPr>
            <w:tcW w:w="3186" w:type="dxa"/>
            <w:vAlign w:val="center"/>
          </w:tcPr>
          <w:p w14:paraId="50DEDE02" w14:textId="77777777" w:rsidR="00012DFC" w:rsidRDefault="00A92490">
            <w:r>
              <w:t>厨房</w:t>
            </w:r>
          </w:p>
        </w:tc>
        <w:tc>
          <w:tcPr>
            <w:tcW w:w="1075" w:type="dxa"/>
            <w:vAlign w:val="center"/>
          </w:tcPr>
          <w:p w14:paraId="10F7DB8E" w14:textId="77777777" w:rsidR="00012DFC" w:rsidRDefault="00A92490">
            <w:r>
              <w:t>6.3</w:t>
            </w:r>
          </w:p>
        </w:tc>
        <w:tc>
          <w:tcPr>
            <w:tcW w:w="3356" w:type="dxa"/>
            <w:vAlign w:val="center"/>
          </w:tcPr>
          <w:p w14:paraId="0FAE8E7C" w14:textId="77777777" w:rsidR="00012DFC" w:rsidRDefault="00A92490">
            <w:r>
              <w:t>34.29</w:t>
            </w:r>
          </w:p>
        </w:tc>
      </w:tr>
      <w:tr w:rsidR="00012DFC" w14:paraId="78711887" w14:textId="77777777">
        <w:tc>
          <w:tcPr>
            <w:tcW w:w="6943" w:type="dxa"/>
            <w:gridSpan w:val="4"/>
            <w:vAlign w:val="center"/>
          </w:tcPr>
          <w:p w14:paraId="3DF72AFC" w14:textId="77777777" w:rsidR="00012DFC" w:rsidRDefault="00A92490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14:paraId="4E38E9E0" w14:textId="77777777" w:rsidR="00012DFC" w:rsidRDefault="00A92490">
            <w:r>
              <w:t>35.11%</w:t>
            </w:r>
          </w:p>
        </w:tc>
      </w:tr>
    </w:tbl>
    <w:p w14:paraId="25C6F14D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1" w:name="达标比例统计表"/>
      <w:bookmarkEnd w:id="50"/>
      <w:bookmarkEnd w:id="51"/>
    </w:p>
    <w:p w14:paraId="5C23CCFF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647C2B0D" w14:textId="77777777" w:rsidR="008E2A42" w:rsidRPr="00E14B7E" w:rsidRDefault="00A968A5" w:rsidP="00A968A5">
      <w:pPr>
        <w:pStyle w:val="1"/>
        <w:tabs>
          <w:tab w:val="left" w:pos="432"/>
        </w:tabs>
      </w:pPr>
      <w:bookmarkStart w:id="52" w:name="_Toc38892143"/>
      <w:r w:rsidRPr="00E14B7E">
        <w:rPr>
          <w:rFonts w:hint="eastAsia"/>
        </w:rPr>
        <w:t>结论</w:t>
      </w:r>
      <w:bookmarkEnd w:id="52"/>
    </w:p>
    <w:p w14:paraId="0A8C7874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3" w:name="达标百分比"/>
      <w:r w:rsidR="00481D85" w:rsidRPr="00E14B7E">
        <w:rPr>
          <w:rFonts w:hint="eastAsia"/>
          <w:lang w:val="en-US"/>
        </w:rPr>
        <w:t>35.11%</w:t>
      </w:r>
      <w:bookmarkEnd w:id="53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4" w:name="得分"/>
      <w:r w:rsidR="006006D2" w:rsidRPr="00E14B7E">
        <w:rPr>
          <w:rFonts w:hint="eastAsia"/>
          <w:lang w:val="en-US"/>
        </w:rPr>
        <w:t>2</w:t>
      </w:r>
      <w:bookmarkEnd w:id="54"/>
      <w:r w:rsidR="005B277A" w:rsidRPr="00E14B7E">
        <w:rPr>
          <w:rFonts w:hint="eastAsia"/>
          <w:lang w:val="en-US"/>
        </w:rPr>
        <w:t>分。</w:t>
      </w:r>
    </w:p>
    <w:p w14:paraId="49F5AEBD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5" w:name="附录"/>
    </w:p>
    <w:p w14:paraId="713D7621" w14:textId="77777777" w:rsidR="00E14B7E" w:rsidRPr="00E14B7E" w:rsidRDefault="00E14B7E" w:rsidP="00E14B7E">
      <w:pPr>
        <w:pStyle w:val="1"/>
        <w:tabs>
          <w:tab w:val="left" w:pos="432"/>
        </w:tabs>
      </w:pPr>
      <w:bookmarkStart w:id="56" w:name="_Toc38892144"/>
      <w:r w:rsidRPr="00E14B7E">
        <w:rPr>
          <w:rFonts w:hint="eastAsia"/>
        </w:rPr>
        <w:lastRenderedPageBreak/>
        <w:t>附录</w:t>
      </w:r>
      <w:bookmarkEnd w:id="56"/>
    </w:p>
    <w:p w14:paraId="5DE9B849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[1001@1]</w:t>
      </w:r>
    </w:p>
    <w:p w14:paraId="6A4FC2BA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9447766" wp14:editId="62A570A0">
            <wp:extent cx="5667375" cy="36576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3D3A" w14:textId="77777777" w:rsidR="00E236A9" w:rsidRPr="001A6A96" w:rsidRDefault="00A92490" w:rsidP="00790A17">
      <w:pPr>
        <w:jc w:val="center"/>
      </w:pPr>
      <w:r>
        <w:rPr>
          <w:rFonts w:hint="eastAsia"/>
        </w:rPr>
        <w:t>1001@1</w:t>
      </w:r>
      <w:r>
        <w:rPr>
          <w:rFonts w:hint="eastAsia"/>
        </w:rPr>
        <w:t>房间</w:t>
      </w:r>
      <w:r>
        <w:t>全年逐时温度图</w:t>
      </w:r>
    </w:p>
    <w:p w14:paraId="1EAFA3E1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</w:t>
      </w:r>
      <w:r>
        <w:rPr>
          <w:rFonts w:hint="eastAsia"/>
        </w:rPr>
        <w:t>1002@1]</w:t>
      </w:r>
    </w:p>
    <w:p w14:paraId="532E9EFE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FDE8B87" wp14:editId="179BBF58">
            <wp:extent cx="5667375" cy="36576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4F37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1002@1</w:t>
      </w:r>
      <w:r>
        <w:rPr>
          <w:rFonts w:hint="eastAsia"/>
        </w:rPr>
        <w:t>房间</w:t>
      </w:r>
      <w:r>
        <w:t>全年逐时温度图</w:t>
      </w:r>
    </w:p>
    <w:p w14:paraId="2769BBC3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[1003@1]</w:t>
      </w:r>
    </w:p>
    <w:p w14:paraId="1E54E5F5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D084BD7" wp14:editId="52524BC6">
            <wp:extent cx="5667375" cy="36576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B1BC" w14:textId="77777777" w:rsidR="00E236A9" w:rsidRPr="001A6A96" w:rsidRDefault="00A92490" w:rsidP="00790A17">
      <w:pPr>
        <w:jc w:val="center"/>
      </w:pPr>
      <w:r>
        <w:rPr>
          <w:rFonts w:hint="eastAsia"/>
        </w:rPr>
        <w:t>1003@1</w:t>
      </w:r>
      <w:r>
        <w:rPr>
          <w:rFonts w:hint="eastAsia"/>
        </w:rPr>
        <w:t>房间</w:t>
      </w:r>
      <w:r>
        <w:t>全年逐时温度图</w:t>
      </w:r>
    </w:p>
    <w:p w14:paraId="2DDD48F2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[1004@1]</w:t>
      </w:r>
    </w:p>
    <w:p w14:paraId="1D4448FA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A31CE83" wp14:editId="23CC3A6E">
            <wp:extent cx="5667375" cy="36576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6939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1004@1</w:t>
      </w:r>
      <w:r>
        <w:rPr>
          <w:rFonts w:hint="eastAsia"/>
        </w:rPr>
        <w:t>房间</w:t>
      </w:r>
      <w:r>
        <w:t>全年逐时温度图</w:t>
      </w:r>
    </w:p>
    <w:p w14:paraId="0DC197B6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[1005@1]</w:t>
      </w:r>
    </w:p>
    <w:p w14:paraId="56E5D916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CEA4255" wp14:editId="71FFB5CE">
            <wp:extent cx="5667375" cy="36576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1521" w14:textId="77777777" w:rsidR="00E236A9" w:rsidRPr="001A6A96" w:rsidRDefault="00A92490" w:rsidP="00790A17">
      <w:pPr>
        <w:jc w:val="center"/>
      </w:pPr>
      <w:r>
        <w:rPr>
          <w:rFonts w:hint="eastAsia"/>
        </w:rPr>
        <w:t>1005@1</w:t>
      </w:r>
      <w:r>
        <w:rPr>
          <w:rFonts w:hint="eastAsia"/>
        </w:rPr>
        <w:t>房间</w:t>
      </w:r>
      <w:r>
        <w:t>全年逐时温度图</w:t>
      </w:r>
    </w:p>
    <w:p w14:paraId="2C2581A9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[1006@1]</w:t>
      </w:r>
    </w:p>
    <w:p w14:paraId="35EBEEBC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9EE94A5" wp14:editId="50C98509">
            <wp:extent cx="5667375" cy="36576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80EF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1006@1</w:t>
      </w:r>
      <w:r>
        <w:rPr>
          <w:rFonts w:hint="eastAsia"/>
        </w:rPr>
        <w:t>房间</w:t>
      </w:r>
      <w:r>
        <w:t>全年逐时温度图</w:t>
      </w:r>
    </w:p>
    <w:p w14:paraId="2789141D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[1007@1]</w:t>
      </w:r>
    </w:p>
    <w:p w14:paraId="50D5545B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E01974A" wp14:editId="7E15D6BC">
            <wp:extent cx="5667375" cy="3657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0D43" w14:textId="77777777" w:rsidR="00E236A9" w:rsidRPr="001A6A96" w:rsidRDefault="00A92490" w:rsidP="00790A17">
      <w:pPr>
        <w:jc w:val="center"/>
      </w:pPr>
      <w:r>
        <w:rPr>
          <w:rFonts w:hint="eastAsia"/>
        </w:rPr>
        <w:t>1007@1</w:t>
      </w:r>
      <w:r>
        <w:rPr>
          <w:rFonts w:hint="eastAsia"/>
        </w:rPr>
        <w:t>房间</w:t>
      </w:r>
      <w:r>
        <w:t>全年逐时温度图</w:t>
      </w:r>
    </w:p>
    <w:p w14:paraId="069393E4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[1008@1]</w:t>
      </w:r>
    </w:p>
    <w:p w14:paraId="669D4F6B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6DBD6DF" wp14:editId="5ACEE421">
            <wp:extent cx="5667375" cy="3657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A18D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1008@1</w:t>
      </w:r>
      <w:r>
        <w:rPr>
          <w:rFonts w:hint="eastAsia"/>
        </w:rPr>
        <w:t>房间</w:t>
      </w:r>
      <w:r>
        <w:t>全年逐时温度图</w:t>
      </w:r>
    </w:p>
    <w:p w14:paraId="65CE645B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[1009@1]</w:t>
      </w:r>
    </w:p>
    <w:p w14:paraId="39ECD17F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E12ABE4" wp14:editId="3D5924DE">
            <wp:extent cx="5667375" cy="3657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D831" w14:textId="77777777" w:rsidR="00E236A9" w:rsidRPr="001A6A96" w:rsidRDefault="00A92490" w:rsidP="00790A17">
      <w:pPr>
        <w:jc w:val="center"/>
      </w:pPr>
      <w:r>
        <w:rPr>
          <w:rFonts w:hint="eastAsia"/>
        </w:rPr>
        <w:t>1009@1</w:t>
      </w:r>
      <w:r>
        <w:rPr>
          <w:rFonts w:hint="eastAsia"/>
        </w:rPr>
        <w:t>房间</w:t>
      </w:r>
      <w:r>
        <w:t>全年逐时温度图</w:t>
      </w:r>
    </w:p>
    <w:p w14:paraId="72CBAE95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[1010@1]</w:t>
      </w:r>
    </w:p>
    <w:p w14:paraId="0AF581B8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1FE826BA" wp14:editId="28226B63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1F6D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1010@1</w:t>
      </w:r>
      <w:r>
        <w:rPr>
          <w:rFonts w:hint="eastAsia"/>
        </w:rPr>
        <w:t>房间</w:t>
      </w:r>
      <w:r>
        <w:t>全年逐时温度图</w:t>
      </w:r>
    </w:p>
    <w:p w14:paraId="0C885930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[1011@1]</w:t>
      </w:r>
    </w:p>
    <w:p w14:paraId="65D24FF1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B7E892F" wp14:editId="5061B035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B1A8" w14:textId="77777777" w:rsidR="00E236A9" w:rsidRPr="001A6A96" w:rsidRDefault="00A92490" w:rsidP="00790A17">
      <w:pPr>
        <w:jc w:val="center"/>
      </w:pPr>
      <w:r>
        <w:rPr>
          <w:rFonts w:hint="eastAsia"/>
        </w:rPr>
        <w:t>1011@1</w:t>
      </w:r>
      <w:r>
        <w:rPr>
          <w:rFonts w:hint="eastAsia"/>
        </w:rPr>
        <w:t>房间</w:t>
      </w:r>
      <w:r>
        <w:t>全年逐时温度图</w:t>
      </w:r>
    </w:p>
    <w:p w14:paraId="69196374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[1012@1]</w:t>
      </w:r>
    </w:p>
    <w:p w14:paraId="0E0948CA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EB1BCD1" wp14:editId="13A5766B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1339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1012@1</w:t>
      </w:r>
      <w:r>
        <w:rPr>
          <w:rFonts w:hint="eastAsia"/>
        </w:rPr>
        <w:t>房间</w:t>
      </w:r>
      <w:r>
        <w:t>全年逐时温度图</w:t>
      </w:r>
    </w:p>
    <w:p w14:paraId="70004121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[1013@1]</w:t>
      </w:r>
    </w:p>
    <w:p w14:paraId="54CF7D82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DBCAE34" wp14:editId="5A73D7BB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BB12" w14:textId="77777777" w:rsidR="00E236A9" w:rsidRPr="001A6A96" w:rsidRDefault="00A92490" w:rsidP="00790A17">
      <w:pPr>
        <w:jc w:val="center"/>
      </w:pPr>
      <w:r>
        <w:rPr>
          <w:rFonts w:hint="eastAsia"/>
        </w:rPr>
        <w:t>1013@1</w:t>
      </w:r>
      <w:r>
        <w:rPr>
          <w:rFonts w:hint="eastAsia"/>
        </w:rPr>
        <w:t>房间</w:t>
      </w:r>
      <w:r>
        <w:t>全年逐时温度图</w:t>
      </w:r>
    </w:p>
    <w:p w14:paraId="4B2B6905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[1014@1]</w:t>
      </w:r>
    </w:p>
    <w:p w14:paraId="5B68C998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9280EC8" wp14:editId="00CBCD13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B1D2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1014@1</w:t>
      </w:r>
      <w:r>
        <w:rPr>
          <w:rFonts w:hint="eastAsia"/>
        </w:rPr>
        <w:t>房间</w:t>
      </w:r>
      <w:r>
        <w:t>全年逐时温度图</w:t>
      </w:r>
    </w:p>
    <w:p w14:paraId="5B54AAD1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[1015@1]</w:t>
      </w:r>
    </w:p>
    <w:p w14:paraId="5A29F27C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5871125" wp14:editId="49A9779B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61BB" w14:textId="77777777" w:rsidR="00E236A9" w:rsidRPr="001A6A96" w:rsidRDefault="00A92490" w:rsidP="00790A17">
      <w:pPr>
        <w:jc w:val="center"/>
      </w:pPr>
      <w:r>
        <w:rPr>
          <w:rFonts w:hint="eastAsia"/>
        </w:rPr>
        <w:t>1015@1</w:t>
      </w:r>
      <w:r>
        <w:rPr>
          <w:rFonts w:hint="eastAsia"/>
        </w:rPr>
        <w:t>房间</w:t>
      </w:r>
      <w:r>
        <w:t>全年逐时温度图</w:t>
      </w:r>
    </w:p>
    <w:p w14:paraId="71D9FEE0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[1016@1]</w:t>
      </w:r>
    </w:p>
    <w:p w14:paraId="5313BD34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55E5F60" wp14:editId="107D8A71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4809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1016@1</w:t>
      </w:r>
      <w:r>
        <w:rPr>
          <w:rFonts w:hint="eastAsia"/>
        </w:rPr>
        <w:t>房间</w:t>
      </w:r>
      <w:r>
        <w:t>全年逐时温度图</w:t>
      </w:r>
    </w:p>
    <w:p w14:paraId="512E5A6F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[1019@1]</w:t>
      </w:r>
    </w:p>
    <w:p w14:paraId="7A503401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B34DD1B" wp14:editId="7613164B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08D7" w14:textId="77777777" w:rsidR="00E236A9" w:rsidRPr="001A6A96" w:rsidRDefault="00A92490" w:rsidP="00790A17">
      <w:pPr>
        <w:jc w:val="center"/>
      </w:pPr>
      <w:r>
        <w:rPr>
          <w:rFonts w:hint="eastAsia"/>
        </w:rPr>
        <w:t>1019@1</w:t>
      </w:r>
      <w:r>
        <w:rPr>
          <w:rFonts w:hint="eastAsia"/>
        </w:rPr>
        <w:t>房间</w:t>
      </w:r>
      <w:r>
        <w:t>全年逐时温度图</w:t>
      </w:r>
    </w:p>
    <w:p w14:paraId="6DA81152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[1020@1]</w:t>
      </w:r>
    </w:p>
    <w:p w14:paraId="63AD624F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54B3202" wp14:editId="40CA4CD2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63B8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1020@1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037B365B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[1021@1]</w:t>
      </w:r>
    </w:p>
    <w:p w14:paraId="28E0F07D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BF1E2D1" wp14:editId="79972D2F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C46C" w14:textId="77777777" w:rsidR="00E236A9" w:rsidRPr="001A6A96" w:rsidRDefault="00A92490" w:rsidP="00790A17">
      <w:pPr>
        <w:jc w:val="center"/>
      </w:pPr>
      <w:r>
        <w:rPr>
          <w:rFonts w:hint="eastAsia"/>
        </w:rPr>
        <w:t>1021@1</w:t>
      </w:r>
      <w:r>
        <w:rPr>
          <w:rFonts w:hint="eastAsia"/>
        </w:rPr>
        <w:t>房间</w:t>
      </w:r>
      <w:r>
        <w:t>全年逐时温度图</w:t>
      </w:r>
    </w:p>
    <w:p w14:paraId="5F5A5B58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[1022@1]</w:t>
      </w:r>
    </w:p>
    <w:p w14:paraId="286F1F54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7AD6C4B" wp14:editId="13205BC8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A39F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1022@1</w:t>
      </w:r>
      <w:r>
        <w:rPr>
          <w:rFonts w:hint="eastAsia"/>
        </w:rPr>
        <w:t>房间</w:t>
      </w:r>
      <w:r>
        <w:t>全年逐时温度图</w:t>
      </w:r>
    </w:p>
    <w:p w14:paraId="21BED6E4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[1027@1]</w:t>
      </w:r>
    </w:p>
    <w:p w14:paraId="3146B149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B6DB5A9" wp14:editId="1ADF0277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09CD" w14:textId="77777777" w:rsidR="00E236A9" w:rsidRPr="001A6A96" w:rsidRDefault="00A92490" w:rsidP="00790A17">
      <w:pPr>
        <w:jc w:val="center"/>
      </w:pPr>
      <w:r>
        <w:rPr>
          <w:rFonts w:hint="eastAsia"/>
        </w:rPr>
        <w:t>1027@1</w:t>
      </w:r>
      <w:r>
        <w:rPr>
          <w:rFonts w:hint="eastAsia"/>
        </w:rPr>
        <w:t>房间</w:t>
      </w:r>
      <w:r>
        <w:t>全年逐时温度图</w:t>
      </w:r>
    </w:p>
    <w:p w14:paraId="68E0AD80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[1030@1]</w:t>
      </w:r>
    </w:p>
    <w:p w14:paraId="0E6CF1E7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86E628C" wp14:editId="3DC79476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E956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1030@1</w:t>
      </w:r>
      <w:r>
        <w:rPr>
          <w:rFonts w:hint="eastAsia"/>
        </w:rPr>
        <w:t>房间</w:t>
      </w:r>
      <w:r>
        <w:t>全年逐时温度图</w:t>
      </w:r>
    </w:p>
    <w:p w14:paraId="136C477C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[1032@1]</w:t>
      </w:r>
    </w:p>
    <w:p w14:paraId="3BFF1F36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C975998" wp14:editId="4554F72F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392D" w14:textId="77777777" w:rsidR="00E236A9" w:rsidRPr="001A6A96" w:rsidRDefault="00A92490" w:rsidP="00790A17">
      <w:pPr>
        <w:jc w:val="center"/>
      </w:pPr>
      <w:r>
        <w:rPr>
          <w:rFonts w:hint="eastAsia"/>
        </w:rPr>
        <w:t>1032@1</w:t>
      </w:r>
      <w:r>
        <w:rPr>
          <w:rFonts w:hint="eastAsia"/>
        </w:rPr>
        <w:t>房间</w:t>
      </w:r>
      <w:r>
        <w:t>全年逐时温度图</w:t>
      </w:r>
    </w:p>
    <w:p w14:paraId="24675608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[1037@1]</w:t>
      </w:r>
    </w:p>
    <w:p w14:paraId="2B5C2CDA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79B8D2E" wp14:editId="55840603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66AA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1037@1</w:t>
      </w:r>
      <w:r>
        <w:rPr>
          <w:rFonts w:hint="eastAsia"/>
        </w:rPr>
        <w:t>房间</w:t>
      </w:r>
      <w:r>
        <w:t>全年逐时温度图</w:t>
      </w:r>
    </w:p>
    <w:p w14:paraId="243C3577" w14:textId="77777777" w:rsidR="00BB6EE7" w:rsidRDefault="00A9249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[1039@1]</w:t>
      </w:r>
    </w:p>
    <w:p w14:paraId="34DBE86E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4E774EF" wp14:editId="7E7DD87A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8166" w14:textId="77777777" w:rsidR="00E236A9" w:rsidRPr="001A6A96" w:rsidRDefault="00A92490" w:rsidP="00790A17">
      <w:pPr>
        <w:jc w:val="center"/>
      </w:pPr>
      <w:r>
        <w:rPr>
          <w:rFonts w:hint="eastAsia"/>
        </w:rPr>
        <w:t>1039@1</w:t>
      </w:r>
      <w:r>
        <w:rPr>
          <w:rFonts w:hint="eastAsia"/>
        </w:rPr>
        <w:t>房间</w:t>
      </w:r>
      <w:r>
        <w:t>全年逐时温度图</w:t>
      </w:r>
    </w:p>
    <w:p w14:paraId="3E212429" w14:textId="77777777" w:rsidR="00BB6EE7" w:rsidRDefault="00A9249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[1044@1]</w:t>
      </w:r>
    </w:p>
    <w:p w14:paraId="18750759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CE6B07D" wp14:editId="790D8219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9BA0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1044@1</w:t>
      </w:r>
      <w:r>
        <w:rPr>
          <w:rFonts w:hint="eastAsia"/>
        </w:rPr>
        <w:t>房间</w:t>
      </w:r>
      <w:r>
        <w:t>全年逐时温度图</w:t>
      </w:r>
    </w:p>
    <w:p w14:paraId="250A2F1B" w14:textId="77777777" w:rsidR="00BB6EE7" w:rsidRDefault="00A9249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</w:t>
      </w:r>
      <w:r>
        <w:rPr>
          <w:rFonts w:hint="eastAsia"/>
        </w:rPr>
        <w:t>1045@1]</w:t>
      </w:r>
    </w:p>
    <w:p w14:paraId="12BDDA74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1644FF5B" wp14:editId="70050CB7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5E19" w14:textId="77777777" w:rsidR="00E236A9" w:rsidRPr="001A6A96" w:rsidRDefault="00A92490" w:rsidP="00790A17">
      <w:pPr>
        <w:jc w:val="center"/>
      </w:pPr>
      <w:r>
        <w:rPr>
          <w:rFonts w:hint="eastAsia"/>
        </w:rPr>
        <w:t>1045@1</w:t>
      </w:r>
      <w:r>
        <w:rPr>
          <w:rFonts w:hint="eastAsia"/>
        </w:rPr>
        <w:t>房间</w:t>
      </w:r>
      <w:r>
        <w:t>全年逐时温度图</w:t>
      </w:r>
    </w:p>
    <w:p w14:paraId="7690A345" w14:textId="77777777" w:rsidR="00BB6EE7" w:rsidRDefault="00A9249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[1048@1]</w:t>
      </w:r>
    </w:p>
    <w:p w14:paraId="25D48521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CC5AD56" wp14:editId="1697829A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0E97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1048@1</w:t>
      </w:r>
      <w:r>
        <w:rPr>
          <w:rFonts w:hint="eastAsia"/>
        </w:rPr>
        <w:t>房间</w:t>
      </w:r>
      <w:r>
        <w:t>全年逐时温度图</w:t>
      </w:r>
    </w:p>
    <w:p w14:paraId="67B09B42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[1001]</w:t>
      </w:r>
    </w:p>
    <w:p w14:paraId="7D411C19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D7A16ED" wp14:editId="5FCE58CA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E537" w14:textId="77777777" w:rsidR="00E236A9" w:rsidRPr="001A6A96" w:rsidRDefault="00A92490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39694BD1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[1002]</w:t>
      </w:r>
    </w:p>
    <w:p w14:paraId="178E6CCA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A311D4B" wp14:editId="193D8CE8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4F62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1002</w:t>
      </w:r>
      <w:r>
        <w:rPr>
          <w:rFonts w:hint="eastAsia"/>
        </w:rPr>
        <w:t>房间</w:t>
      </w:r>
      <w:r>
        <w:t>全年逐时温度图</w:t>
      </w:r>
    </w:p>
    <w:p w14:paraId="17223FD1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[1003]</w:t>
      </w:r>
    </w:p>
    <w:p w14:paraId="17F6E6E8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9535EC5" wp14:editId="3E679823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0BAC" w14:textId="77777777" w:rsidR="00E236A9" w:rsidRPr="001A6A96" w:rsidRDefault="00A92490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14:paraId="3A9DCAEF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[1004]</w:t>
      </w:r>
    </w:p>
    <w:p w14:paraId="527EF9A1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7445820" wp14:editId="03F57C33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8847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1004</w:t>
      </w:r>
      <w:r>
        <w:rPr>
          <w:rFonts w:hint="eastAsia"/>
        </w:rPr>
        <w:t>房间</w:t>
      </w:r>
      <w:r>
        <w:t>全年逐时温度图</w:t>
      </w:r>
    </w:p>
    <w:p w14:paraId="42E7F01F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[1005]</w:t>
      </w:r>
    </w:p>
    <w:p w14:paraId="56F3B77E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BAA6952" wp14:editId="539762DA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3BA2" w14:textId="77777777" w:rsidR="00E236A9" w:rsidRPr="001A6A96" w:rsidRDefault="00A92490" w:rsidP="00790A17">
      <w:pPr>
        <w:jc w:val="center"/>
      </w:pPr>
      <w:r>
        <w:rPr>
          <w:rFonts w:hint="eastAsia"/>
        </w:rPr>
        <w:t>1005</w:t>
      </w:r>
      <w:r>
        <w:rPr>
          <w:rFonts w:hint="eastAsia"/>
        </w:rPr>
        <w:t>房间</w:t>
      </w:r>
      <w:r>
        <w:t>全年逐时温度图</w:t>
      </w:r>
    </w:p>
    <w:p w14:paraId="68A38E0A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[1006]</w:t>
      </w:r>
    </w:p>
    <w:p w14:paraId="658D0DD1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1B82CF8" wp14:editId="41A215E3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F240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1006</w:t>
      </w:r>
      <w:r>
        <w:rPr>
          <w:rFonts w:hint="eastAsia"/>
        </w:rPr>
        <w:t>房间</w:t>
      </w:r>
      <w:r>
        <w:t>全年逐时温度图</w:t>
      </w:r>
    </w:p>
    <w:p w14:paraId="1BF56D99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[1007]</w:t>
      </w:r>
    </w:p>
    <w:p w14:paraId="317A533C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22E7F9C" wp14:editId="4CE2247D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F7AB" w14:textId="77777777" w:rsidR="00E236A9" w:rsidRPr="001A6A96" w:rsidRDefault="00A92490" w:rsidP="00790A17">
      <w:pPr>
        <w:jc w:val="center"/>
      </w:pPr>
      <w:r>
        <w:rPr>
          <w:rFonts w:hint="eastAsia"/>
        </w:rPr>
        <w:t>1007</w:t>
      </w:r>
      <w:r>
        <w:rPr>
          <w:rFonts w:hint="eastAsia"/>
        </w:rPr>
        <w:t>房间</w:t>
      </w:r>
      <w:r>
        <w:t>全年逐时温度图</w:t>
      </w:r>
    </w:p>
    <w:p w14:paraId="444530EA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[1008]</w:t>
      </w:r>
    </w:p>
    <w:p w14:paraId="2D725A06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1A9EBEAF" wp14:editId="5705FFF0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69EE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1008</w:t>
      </w:r>
      <w:r>
        <w:rPr>
          <w:rFonts w:hint="eastAsia"/>
        </w:rPr>
        <w:t>房间</w:t>
      </w:r>
      <w:r>
        <w:t>全年逐时温度图</w:t>
      </w:r>
    </w:p>
    <w:p w14:paraId="39908975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[1009]</w:t>
      </w:r>
    </w:p>
    <w:p w14:paraId="78F6179B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1C387527" wp14:editId="3CF32047">
            <wp:extent cx="5667375" cy="36576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87CD" w14:textId="77777777" w:rsidR="00E236A9" w:rsidRPr="001A6A96" w:rsidRDefault="00A92490" w:rsidP="00790A17">
      <w:pPr>
        <w:jc w:val="center"/>
      </w:pPr>
      <w:r>
        <w:rPr>
          <w:rFonts w:hint="eastAsia"/>
        </w:rPr>
        <w:t>1009</w:t>
      </w:r>
      <w:r>
        <w:rPr>
          <w:rFonts w:hint="eastAsia"/>
        </w:rPr>
        <w:t>房间</w:t>
      </w:r>
      <w:r>
        <w:t>全年逐时温度图</w:t>
      </w:r>
    </w:p>
    <w:p w14:paraId="270A8BEE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[1010]</w:t>
      </w:r>
    </w:p>
    <w:p w14:paraId="5AA6F5BD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62A05BB" wp14:editId="252AAAC8">
            <wp:extent cx="5667375" cy="3657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2A0D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1010</w:t>
      </w:r>
      <w:r>
        <w:rPr>
          <w:rFonts w:hint="eastAsia"/>
        </w:rPr>
        <w:t>房间</w:t>
      </w:r>
      <w:r>
        <w:t>全年逐时温度图</w:t>
      </w:r>
    </w:p>
    <w:p w14:paraId="50101F1F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[1011]</w:t>
      </w:r>
    </w:p>
    <w:p w14:paraId="1586BF68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0E677F2" wp14:editId="54946F15">
            <wp:extent cx="5667375" cy="36576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B5C5" w14:textId="77777777" w:rsidR="00E236A9" w:rsidRPr="001A6A96" w:rsidRDefault="00A92490" w:rsidP="00790A17">
      <w:pPr>
        <w:jc w:val="center"/>
      </w:pPr>
      <w:r>
        <w:rPr>
          <w:rFonts w:hint="eastAsia"/>
        </w:rPr>
        <w:t>1011</w:t>
      </w:r>
      <w:r>
        <w:rPr>
          <w:rFonts w:hint="eastAsia"/>
        </w:rPr>
        <w:t>房间</w:t>
      </w:r>
      <w:r>
        <w:t>全年逐时温度图</w:t>
      </w:r>
    </w:p>
    <w:p w14:paraId="0B6F413A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[1012]</w:t>
      </w:r>
    </w:p>
    <w:p w14:paraId="46260EE2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D764F52" wp14:editId="1ECDDCB3">
            <wp:extent cx="5667375" cy="3657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D283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1012</w:t>
      </w:r>
      <w:r>
        <w:rPr>
          <w:rFonts w:hint="eastAsia"/>
        </w:rPr>
        <w:t>房间</w:t>
      </w:r>
      <w:r>
        <w:t>全年逐时温度图</w:t>
      </w:r>
    </w:p>
    <w:p w14:paraId="0939C056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[1013]</w:t>
      </w:r>
    </w:p>
    <w:p w14:paraId="0794676E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A9885AF" wp14:editId="284D6F6E">
            <wp:extent cx="5667375" cy="3657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A5AD" w14:textId="77777777" w:rsidR="00E236A9" w:rsidRPr="001A6A96" w:rsidRDefault="00A92490" w:rsidP="00790A17">
      <w:pPr>
        <w:jc w:val="center"/>
      </w:pPr>
      <w:r>
        <w:rPr>
          <w:rFonts w:hint="eastAsia"/>
        </w:rPr>
        <w:t>1013</w:t>
      </w:r>
      <w:r>
        <w:rPr>
          <w:rFonts w:hint="eastAsia"/>
        </w:rPr>
        <w:t>房间</w:t>
      </w:r>
      <w:r>
        <w:t>全年逐时温度图</w:t>
      </w:r>
    </w:p>
    <w:p w14:paraId="27F0B8F6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[1014]</w:t>
      </w:r>
    </w:p>
    <w:p w14:paraId="58F48A69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DB8952B" wp14:editId="6D3F7407">
            <wp:extent cx="5667375" cy="36576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BE34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1014</w:t>
      </w:r>
      <w:r>
        <w:rPr>
          <w:rFonts w:hint="eastAsia"/>
        </w:rPr>
        <w:t>房间</w:t>
      </w:r>
      <w:r>
        <w:t>全年逐时温度图</w:t>
      </w:r>
    </w:p>
    <w:p w14:paraId="0B83A57D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[1015]</w:t>
      </w:r>
    </w:p>
    <w:p w14:paraId="547062A8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6530F7A" wp14:editId="2B859A8E">
            <wp:extent cx="5667375" cy="3657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B459" w14:textId="77777777" w:rsidR="00E236A9" w:rsidRPr="001A6A96" w:rsidRDefault="00A92490" w:rsidP="00790A17">
      <w:pPr>
        <w:jc w:val="center"/>
      </w:pPr>
      <w:r>
        <w:rPr>
          <w:rFonts w:hint="eastAsia"/>
        </w:rPr>
        <w:t>1015</w:t>
      </w:r>
      <w:r>
        <w:rPr>
          <w:rFonts w:hint="eastAsia"/>
        </w:rPr>
        <w:t>房间</w:t>
      </w:r>
      <w:r>
        <w:t>全年逐时温度图</w:t>
      </w:r>
    </w:p>
    <w:p w14:paraId="0264BB10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[1016]</w:t>
      </w:r>
    </w:p>
    <w:p w14:paraId="6D690AAF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F870E41" wp14:editId="3B3AB732">
            <wp:extent cx="5667375" cy="36576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CC6A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1016</w:t>
      </w:r>
      <w:r>
        <w:rPr>
          <w:rFonts w:hint="eastAsia"/>
        </w:rPr>
        <w:t>房间</w:t>
      </w:r>
      <w:r>
        <w:t>全年逐时温度图</w:t>
      </w:r>
    </w:p>
    <w:p w14:paraId="326E048E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[1019]</w:t>
      </w:r>
    </w:p>
    <w:p w14:paraId="41B193C7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692BC00" wp14:editId="564326BD">
            <wp:extent cx="5667375" cy="36576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0B1D" w14:textId="77777777" w:rsidR="00E236A9" w:rsidRPr="001A6A96" w:rsidRDefault="00A92490" w:rsidP="00790A17">
      <w:pPr>
        <w:jc w:val="center"/>
      </w:pPr>
      <w:r>
        <w:rPr>
          <w:rFonts w:hint="eastAsia"/>
        </w:rPr>
        <w:t>1019</w:t>
      </w:r>
      <w:r>
        <w:rPr>
          <w:rFonts w:hint="eastAsia"/>
        </w:rPr>
        <w:t>房间</w:t>
      </w:r>
      <w:r>
        <w:t>全年逐时温度图</w:t>
      </w:r>
    </w:p>
    <w:p w14:paraId="28DA3EDD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[1020]</w:t>
      </w:r>
    </w:p>
    <w:p w14:paraId="57AA6A44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931F939" wp14:editId="3D32F45F">
            <wp:extent cx="5667375" cy="36576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A592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1020</w:t>
      </w:r>
      <w:r>
        <w:rPr>
          <w:rFonts w:hint="eastAsia"/>
        </w:rPr>
        <w:t>房间</w:t>
      </w:r>
      <w:r>
        <w:t>全年逐时温度图</w:t>
      </w:r>
    </w:p>
    <w:p w14:paraId="1CCB96FA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[1021]</w:t>
      </w:r>
    </w:p>
    <w:p w14:paraId="496BAC7E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6D5B33B" wp14:editId="2F49CCA8">
            <wp:extent cx="5667375" cy="36576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360A" w14:textId="77777777" w:rsidR="00E236A9" w:rsidRPr="001A6A96" w:rsidRDefault="00A92490" w:rsidP="00790A17">
      <w:pPr>
        <w:jc w:val="center"/>
      </w:pPr>
      <w:r>
        <w:rPr>
          <w:rFonts w:hint="eastAsia"/>
        </w:rPr>
        <w:t>1021</w:t>
      </w:r>
      <w:r>
        <w:rPr>
          <w:rFonts w:hint="eastAsia"/>
        </w:rPr>
        <w:t>房间</w:t>
      </w:r>
      <w:r>
        <w:t>全年逐时温度图</w:t>
      </w:r>
    </w:p>
    <w:p w14:paraId="22B6F66D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[1022]</w:t>
      </w:r>
    </w:p>
    <w:p w14:paraId="60187070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D3D03ED" wp14:editId="68CC6C18">
            <wp:extent cx="5667375" cy="36576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6569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1022</w:t>
      </w:r>
      <w:r>
        <w:rPr>
          <w:rFonts w:hint="eastAsia"/>
        </w:rPr>
        <w:t>房间</w:t>
      </w:r>
      <w:r>
        <w:t>全年逐时温度图</w:t>
      </w:r>
    </w:p>
    <w:p w14:paraId="6BA5361F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[1027]</w:t>
      </w:r>
    </w:p>
    <w:p w14:paraId="3C1A4051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55BBC20" wp14:editId="2B4CBE37">
            <wp:extent cx="5667375" cy="36576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24368" w14:textId="77777777" w:rsidR="00E236A9" w:rsidRPr="001A6A96" w:rsidRDefault="00A92490" w:rsidP="00790A17">
      <w:pPr>
        <w:jc w:val="center"/>
      </w:pPr>
      <w:r>
        <w:rPr>
          <w:rFonts w:hint="eastAsia"/>
        </w:rPr>
        <w:t>1027</w:t>
      </w:r>
      <w:r>
        <w:rPr>
          <w:rFonts w:hint="eastAsia"/>
        </w:rPr>
        <w:t>房间</w:t>
      </w:r>
      <w:r>
        <w:t>全年逐时温度图</w:t>
      </w:r>
    </w:p>
    <w:p w14:paraId="7B80E0C4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[1030]</w:t>
      </w:r>
    </w:p>
    <w:p w14:paraId="1A3BC64D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A2A0C5D" wp14:editId="7A291117">
            <wp:extent cx="5667375" cy="36576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3EA2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1030</w:t>
      </w:r>
      <w:r>
        <w:rPr>
          <w:rFonts w:hint="eastAsia"/>
        </w:rPr>
        <w:t>房间</w:t>
      </w:r>
      <w:r>
        <w:t>全年逐时温度图</w:t>
      </w:r>
    </w:p>
    <w:p w14:paraId="02F68B59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[1032]</w:t>
      </w:r>
    </w:p>
    <w:p w14:paraId="474C752E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1481A03C" wp14:editId="4BECE175">
            <wp:extent cx="5667375" cy="36576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37C0" w14:textId="77777777" w:rsidR="00E236A9" w:rsidRPr="001A6A96" w:rsidRDefault="00A92490" w:rsidP="00790A17">
      <w:pPr>
        <w:jc w:val="center"/>
      </w:pPr>
      <w:r>
        <w:rPr>
          <w:rFonts w:hint="eastAsia"/>
        </w:rPr>
        <w:t>1032</w:t>
      </w:r>
      <w:r>
        <w:rPr>
          <w:rFonts w:hint="eastAsia"/>
        </w:rPr>
        <w:t>房间</w:t>
      </w:r>
      <w:r>
        <w:t>全年逐时温度图</w:t>
      </w:r>
    </w:p>
    <w:p w14:paraId="16BFB557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[1037]</w:t>
      </w:r>
    </w:p>
    <w:p w14:paraId="539C965B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992202A" wp14:editId="55E8E338">
            <wp:extent cx="5667375" cy="36576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1366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1037</w:t>
      </w:r>
      <w:r>
        <w:rPr>
          <w:rFonts w:hint="eastAsia"/>
        </w:rPr>
        <w:t>房间</w:t>
      </w:r>
      <w:r>
        <w:t>全年逐时温度图</w:t>
      </w:r>
    </w:p>
    <w:p w14:paraId="109210F1" w14:textId="77777777" w:rsidR="00BB6EE7" w:rsidRDefault="00A9249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[1039]</w:t>
      </w:r>
    </w:p>
    <w:p w14:paraId="4EA09BB5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261ADC3" wp14:editId="58540A8C">
            <wp:extent cx="5667375" cy="36576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4467" w14:textId="77777777" w:rsidR="00E236A9" w:rsidRPr="001A6A96" w:rsidRDefault="00A92490" w:rsidP="00790A17">
      <w:pPr>
        <w:jc w:val="center"/>
      </w:pPr>
      <w:r>
        <w:rPr>
          <w:rFonts w:hint="eastAsia"/>
        </w:rPr>
        <w:t>1039</w:t>
      </w:r>
      <w:r>
        <w:rPr>
          <w:rFonts w:hint="eastAsia"/>
        </w:rPr>
        <w:t>房间</w:t>
      </w:r>
      <w:r>
        <w:t>全年逐时温度图</w:t>
      </w:r>
    </w:p>
    <w:p w14:paraId="5A86C822" w14:textId="77777777" w:rsidR="00BB6EE7" w:rsidRDefault="00A9249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[1044]</w:t>
      </w:r>
    </w:p>
    <w:p w14:paraId="7FB89A57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B258E9A" wp14:editId="5ADC7971">
            <wp:extent cx="5667375" cy="36576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F237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1044</w:t>
      </w:r>
      <w:r>
        <w:rPr>
          <w:rFonts w:hint="eastAsia"/>
        </w:rPr>
        <w:t>房间</w:t>
      </w:r>
      <w:r>
        <w:t>全年逐时温度图</w:t>
      </w:r>
    </w:p>
    <w:p w14:paraId="472A1680" w14:textId="77777777" w:rsidR="00BB6EE7" w:rsidRDefault="00A9249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[1045]</w:t>
      </w:r>
    </w:p>
    <w:p w14:paraId="34AE0345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72BD98A" wp14:editId="484555C7">
            <wp:extent cx="5667375" cy="36576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2E95" w14:textId="77777777" w:rsidR="00E236A9" w:rsidRPr="001A6A96" w:rsidRDefault="00A92490" w:rsidP="00790A17">
      <w:pPr>
        <w:jc w:val="center"/>
      </w:pPr>
      <w:r>
        <w:rPr>
          <w:rFonts w:hint="eastAsia"/>
        </w:rPr>
        <w:t>1045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71C7CCAA" w14:textId="77777777" w:rsidR="00BB6EE7" w:rsidRDefault="00A9249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[1048]</w:t>
      </w:r>
    </w:p>
    <w:p w14:paraId="19037AFD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6F89A8C" wp14:editId="2A4DABE0">
            <wp:extent cx="5667375" cy="36576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FEAC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1048</w:t>
      </w:r>
      <w:r>
        <w:rPr>
          <w:rFonts w:hint="eastAsia"/>
        </w:rPr>
        <w:t>房间</w:t>
      </w:r>
      <w:r>
        <w:t>全年逐时温度图</w:t>
      </w:r>
    </w:p>
    <w:p w14:paraId="3CE3E041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[1001@15]</w:t>
      </w:r>
    </w:p>
    <w:p w14:paraId="0D1EFA4E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0C78101" wp14:editId="00ACA190">
            <wp:extent cx="5667375" cy="365760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29E5" w14:textId="77777777" w:rsidR="00E236A9" w:rsidRPr="001A6A96" w:rsidRDefault="00A92490" w:rsidP="00790A17">
      <w:pPr>
        <w:jc w:val="center"/>
      </w:pPr>
      <w:r>
        <w:rPr>
          <w:rFonts w:hint="eastAsia"/>
        </w:rPr>
        <w:t>1001@15</w:t>
      </w:r>
      <w:r>
        <w:rPr>
          <w:rFonts w:hint="eastAsia"/>
        </w:rPr>
        <w:t>房间</w:t>
      </w:r>
      <w:r>
        <w:t>全年逐时温度图</w:t>
      </w:r>
    </w:p>
    <w:p w14:paraId="41D532CC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[1002@15]</w:t>
      </w:r>
    </w:p>
    <w:p w14:paraId="2B0A98A6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9BECC81" wp14:editId="27B8693C">
            <wp:extent cx="5667375" cy="36576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D84B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1002@15</w:t>
      </w:r>
      <w:r>
        <w:rPr>
          <w:rFonts w:hint="eastAsia"/>
        </w:rPr>
        <w:t>房间</w:t>
      </w:r>
      <w:r>
        <w:t>全年逐时温度图</w:t>
      </w:r>
    </w:p>
    <w:p w14:paraId="130C93BC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[1003@15]</w:t>
      </w:r>
    </w:p>
    <w:p w14:paraId="648C48A5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8A9F165" wp14:editId="5A9E9E49">
            <wp:extent cx="5667375" cy="36576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C85E" w14:textId="77777777" w:rsidR="00E236A9" w:rsidRPr="001A6A96" w:rsidRDefault="00A92490" w:rsidP="00790A17">
      <w:pPr>
        <w:jc w:val="center"/>
      </w:pPr>
      <w:r>
        <w:rPr>
          <w:rFonts w:hint="eastAsia"/>
        </w:rPr>
        <w:t>1003@15</w:t>
      </w:r>
      <w:r>
        <w:rPr>
          <w:rFonts w:hint="eastAsia"/>
        </w:rPr>
        <w:t>房间</w:t>
      </w:r>
      <w:r>
        <w:t>全年逐时温度图</w:t>
      </w:r>
    </w:p>
    <w:p w14:paraId="48D2A39A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[1004@15]</w:t>
      </w:r>
    </w:p>
    <w:p w14:paraId="53DB22AF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122B3442" wp14:editId="1E80845F">
            <wp:extent cx="5667375" cy="365760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8851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1004@15</w:t>
      </w:r>
      <w:r>
        <w:rPr>
          <w:rFonts w:hint="eastAsia"/>
        </w:rPr>
        <w:t>房间</w:t>
      </w:r>
      <w:r>
        <w:t>全年逐时温度图</w:t>
      </w:r>
    </w:p>
    <w:p w14:paraId="46503EC0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[1005@15]</w:t>
      </w:r>
    </w:p>
    <w:p w14:paraId="0F8435DA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362F36C" wp14:editId="462157F1">
            <wp:extent cx="5667375" cy="365760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A776" w14:textId="77777777" w:rsidR="00E236A9" w:rsidRPr="001A6A96" w:rsidRDefault="00A92490" w:rsidP="00790A17">
      <w:pPr>
        <w:jc w:val="center"/>
      </w:pPr>
      <w:r>
        <w:rPr>
          <w:rFonts w:hint="eastAsia"/>
        </w:rPr>
        <w:t>1005@15</w:t>
      </w:r>
      <w:r>
        <w:rPr>
          <w:rFonts w:hint="eastAsia"/>
        </w:rPr>
        <w:t>房间</w:t>
      </w:r>
      <w:r>
        <w:t>全年逐时温度图</w:t>
      </w:r>
    </w:p>
    <w:p w14:paraId="0CAF4DB6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[1006@15]</w:t>
      </w:r>
    </w:p>
    <w:p w14:paraId="3C44EB8D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8378D00" wp14:editId="5628E14F">
            <wp:extent cx="5667375" cy="365760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4F0C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1006@15</w:t>
      </w:r>
      <w:r>
        <w:rPr>
          <w:rFonts w:hint="eastAsia"/>
        </w:rPr>
        <w:t>房间</w:t>
      </w:r>
      <w:r>
        <w:t>全年逐时温度图</w:t>
      </w:r>
    </w:p>
    <w:p w14:paraId="089E5C80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[1007@15]</w:t>
      </w:r>
    </w:p>
    <w:p w14:paraId="3E4F4582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9588942" wp14:editId="5496A8F4">
            <wp:extent cx="5667375" cy="365760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701C" w14:textId="77777777" w:rsidR="00E236A9" w:rsidRPr="001A6A96" w:rsidRDefault="00A92490" w:rsidP="00790A17">
      <w:pPr>
        <w:jc w:val="center"/>
      </w:pPr>
      <w:r>
        <w:rPr>
          <w:rFonts w:hint="eastAsia"/>
        </w:rPr>
        <w:t>1007@15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311B9A85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[1008@15]</w:t>
      </w:r>
    </w:p>
    <w:p w14:paraId="0B03AA94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2DC7BC6" wp14:editId="4F851A52">
            <wp:extent cx="5667375" cy="365760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941C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1008@15</w:t>
      </w:r>
      <w:r>
        <w:rPr>
          <w:rFonts w:hint="eastAsia"/>
        </w:rPr>
        <w:t>房间</w:t>
      </w:r>
      <w:r>
        <w:t>全年逐时温度图</w:t>
      </w:r>
    </w:p>
    <w:p w14:paraId="5245AD51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[1009@15]</w:t>
      </w:r>
    </w:p>
    <w:p w14:paraId="5616F0A3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04F88E4" wp14:editId="46436925">
            <wp:extent cx="5667375" cy="365760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92DA" w14:textId="77777777" w:rsidR="00E236A9" w:rsidRPr="001A6A96" w:rsidRDefault="00A92490" w:rsidP="00790A17">
      <w:pPr>
        <w:jc w:val="center"/>
      </w:pPr>
      <w:r>
        <w:rPr>
          <w:rFonts w:hint="eastAsia"/>
        </w:rPr>
        <w:t>1009@15</w:t>
      </w:r>
      <w:r>
        <w:rPr>
          <w:rFonts w:hint="eastAsia"/>
        </w:rPr>
        <w:t>房间</w:t>
      </w:r>
      <w:r>
        <w:t>全年逐时温度图</w:t>
      </w:r>
    </w:p>
    <w:p w14:paraId="1B8095C8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[1010@15]</w:t>
      </w:r>
    </w:p>
    <w:p w14:paraId="2EFED24E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32593E0" wp14:editId="73A6AD46">
            <wp:extent cx="5667375" cy="36576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BA1B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1010@15</w:t>
      </w:r>
      <w:r>
        <w:rPr>
          <w:rFonts w:hint="eastAsia"/>
        </w:rPr>
        <w:t>房间</w:t>
      </w:r>
      <w:r>
        <w:t>全年逐时温度图</w:t>
      </w:r>
    </w:p>
    <w:p w14:paraId="48AE4106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[1011@15]</w:t>
      </w:r>
    </w:p>
    <w:p w14:paraId="60016B41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C523969" wp14:editId="59714909">
            <wp:extent cx="5667375" cy="365760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8D62" w14:textId="77777777" w:rsidR="00E236A9" w:rsidRPr="001A6A96" w:rsidRDefault="00A92490" w:rsidP="00790A17">
      <w:pPr>
        <w:jc w:val="center"/>
      </w:pPr>
      <w:r>
        <w:rPr>
          <w:rFonts w:hint="eastAsia"/>
        </w:rPr>
        <w:t>1011@15</w:t>
      </w:r>
      <w:r>
        <w:rPr>
          <w:rFonts w:hint="eastAsia"/>
        </w:rPr>
        <w:t>房间</w:t>
      </w:r>
      <w:r>
        <w:t>全年逐时温度图</w:t>
      </w:r>
    </w:p>
    <w:p w14:paraId="1248AA3E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[1012@15]</w:t>
      </w:r>
    </w:p>
    <w:p w14:paraId="08B7C480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A0BBA94" wp14:editId="5F01B793">
            <wp:extent cx="5667375" cy="365760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09EA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1012@15</w:t>
      </w:r>
      <w:r>
        <w:rPr>
          <w:rFonts w:hint="eastAsia"/>
        </w:rPr>
        <w:t>房间</w:t>
      </w:r>
      <w:r>
        <w:t>全年逐时温度图</w:t>
      </w:r>
    </w:p>
    <w:p w14:paraId="6F5B1E50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[1013@15]</w:t>
      </w:r>
    </w:p>
    <w:p w14:paraId="15A6C7C5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5FEC6D40" wp14:editId="0C280AD7">
            <wp:extent cx="5667375" cy="365760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88D7" w14:textId="77777777" w:rsidR="00E236A9" w:rsidRPr="001A6A96" w:rsidRDefault="00A92490" w:rsidP="00790A17">
      <w:pPr>
        <w:jc w:val="center"/>
      </w:pPr>
      <w:r>
        <w:rPr>
          <w:rFonts w:hint="eastAsia"/>
        </w:rPr>
        <w:t>1013@15</w:t>
      </w:r>
      <w:r>
        <w:rPr>
          <w:rFonts w:hint="eastAsia"/>
        </w:rPr>
        <w:t>房间</w:t>
      </w:r>
      <w:r>
        <w:t>全年逐时温度图</w:t>
      </w:r>
    </w:p>
    <w:p w14:paraId="58706364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[1014@15]</w:t>
      </w:r>
    </w:p>
    <w:p w14:paraId="6AA1D183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734A4BB" wp14:editId="39A096D7">
            <wp:extent cx="5667375" cy="365760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74CA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1014@15</w:t>
      </w:r>
      <w:r>
        <w:rPr>
          <w:rFonts w:hint="eastAsia"/>
        </w:rPr>
        <w:t>房间</w:t>
      </w:r>
      <w:r>
        <w:t>全年逐时温度图</w:t>
      </w:r>
    </w:p>
    <w:p w14:paraId="6960604B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[1015@15]</w:t>
      </w:r>
    </w:p>
    <w:p w14:paraId="315B0134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0C78826" wp14:editId="61BF1609">
            <wp:extent cx="5667375" cy="365760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E735" w14:textId="77777777" w:rsidR="00E236A9" w:rsidRPr="001A6A96" w:rsidRDefault="00A92490" w:rsidP="00790A17">
      <w:pPr>
        <w:jc w:val="center"/>
      </w:pPr>
      <w:r>
        <w:rPr>
          <w:rFonts w:hint="eastAsia"/>
        </w:rPr>
        <w:t>1015@15</w:t>
      </w:r>
      <w:r>
        <w:rPr>
          <w:rFonts w:hint="eastAsia"/>
        </w:rPr>
        <w:t>房间</w:t>
      </w:r>
      <w:r>
        <w:t>全年逐时温度图</w:t>
      </w:r>
    </w:p>
    <w:p w14:paraId="2D37A263" w14:textId="77777777" w:rsidR="00BB6EE7" w:rsidRDefault="00A92490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[1016@15]</w:t>
      </w:r>
    </w:p>
    <w:p w14:paraId="4A5D8A67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7ABD3740" wp14:editId="47FD863D">
            <wp:extent cx="5667375" cy="36576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747A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1016@15</w:t>
      </w:r>
      <w:r>
        <w:rPr>
          <w:rFonts w:hint="eastAsia"/>
        </w:rPr>
        <w:t>房间</w:t>
      </w:r>
      <w:r>
        <w:t>全年逐时温度图</w:t>
      </w:r>
    </w:p>
    <w:p w14:paraId="10E824BF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[1019@15]</w:t>
      </w:r>
    </w:p>
    <w:p w14:paraId="34D65E3F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413B2E4" wp14:editId="62C2C1C6">
            <wp:extent cx="5667375" cy="365760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7855" w14:textId="77777777" w:rsidR="00E236A9" w:rsidRPr="001A6A96" w:rsidRDefault="00A92490" w:rsidP="00790A17">
      <w:pPr>
        <w:jc w:val="center"/>
      </w:pPr>
      <w:r>
        <w:rPr>
          <w:rFonts w:hint="eastAsia"/>
        </w:rPr>
        <w:t>1019@15</w:t>
      </w:r>
      <w:r>
        <w:rPr>
          <w:rFonts w:hint="eastAsia"/>
        </w:rPr>
        <w:t>房间</w:t>
      </w:r>
      <w:r>
        <w:t>全年逐时温度图</w:t>
      </w:r>
    </w:p>
    <w:p w14:paraId="2417241E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[1020@15]</w:t>
      </w:r>
    </w:p>
    <w:p w14:paraId="26D15CD1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6490A6D0" wp14:editId="1C5C6A42">
            <wp:extent cx="5667375" cy="365760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8BD0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1020@15</w:t>
      </w:r>
      <w:r>
        <w:rPr>
          <w:rFonts w:hint="eastAsia"/>
        </w:rPr>
        <w:t>房间</w:t>
      </w:r>
      <w:r>
        <w:t>全年逐时温度图</w:t>
      </w:r>
    </w:p>
    <w:p w14:paraId="361A9081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[1021@15]</w:t>
      </w:r>
    </w:p>
    <w:p w14:paraId="3426703E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06520A6" wp14:editId="62A23C65">
            <wp:extent cx="5667375" cy="365760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CA06" w14:textId="77777777" w:rsidR="00E236A9" w:rsidRPr="001A6A96" w:rsidRDefault="00A92490" w:rsidP="00790A17">
      <w:pPr>
        <w:jc w:val="center"/>
      </w:pPr>
      <w:r>
        <w:rPr>
          <w:rFonts w:hint="eastAsia"/>
        </w:rPr>
        <w:t>1021@15</w:t>
      </w:r>
      <w:r>
        <w:rPr>
          <w:rFonts w:hint="eastAsia"/>
        </w:rPr>
        <w:t>房间</w:t>
      </w:r>
      <w:r>
        <w:t>全年逐时温度图</w:t>
      </w:r>
    </w:p>
    <w:p w14:paraId="1CCF174E" w14:textId="77777777" w:rsidR="00BB6EE7" w:rsidRDefault="00A92490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[1022@15]</w:t>
      </w:r>
    </w:p>
    <w:p w14:paraId="4FBDDDFB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4F3E276" wp14:editId="1B436E55">
            <wp:extent cx="5667375" cy="36576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CD6F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1022@15</w:t>
      </w:r>
      <w:r>
        <w:rPr>
          <w:rFonts w:hint="eastAsia"/>
        </w:rPr>
        <w:t>房间</w:t>
      </w:r>
      <w:r>
        <w:t>全年逐时温度图</w:t>
      </w:r>
    </w:p>
    <w:p w14:paraId="274B00B4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[1027@15]</w:t>
      </w:r>
    </w:p>
    <w:p w14:paraId="0366CA04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4EC85D4" wp14:editId="00D6CC6B">
            <wp:extent cx="5667375" cy="365760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C004" w14:textId="77777777" w:rsidR="00E236A9" w:rsidRPr="001A6A96" w:rsidRDefault="00A92490" w:rsidP="00790A17">
      <w:pPr>
        <w:jc w:val="center"/>
      </w:pPr>
      <w:r>
        <w:rPr>
          <w:rFonts w:hint="eastAsia"/>
        </w:rPr>
        <w:t>1027@15</w:t>
      </w:r>
      <w:r>
        <w:rPr>
          <w:rFonts w:hint="eastAsia"/>
        </w:rPr>
        <w:t>房间</w:t>
      </w:r>
      <w:r>
        <w:t>全年逐时温度图</w:t>
      </w:r>
    </w:p>
    <w:p w14:paraId="2FB314A6" w14:textId="77777777" w:rsidR="00BB6EE7" w:rsidRDefault="00A9249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[1030@15]</w:t>
      </w:r>
    </w:p>
    <w:p w14:paraId="042BEAD1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B6CD367" wp14:editId="28F6E88B">
            <wp:extent cx="5667375" cy="365760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047B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1030@15</w:t>
      </w:r>
      <w:r>
        <w:rPr>
          <w:rFonts w:hint="eastAsia"/>
        </w:rPr>
        <w:t>房间</w:t>
      </w:r>
      <w:r>
        <w:t>全年逐时温度图</w:t>
      </w:r>
    </w:p>
    <w:p w14:paraId="4AA4B122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</w:t>
      </w:r>
      <w:r>
        <w:rPr>
          <w:rFonts w:hint="eastAsia"/>
        </w:rPr>
        <w:t>1032@15]</w:t>
      </w:r>
    </w:p>
    <w:p w14:paraId="2B2C4603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2343DE6F" wp14:editId="7DB91C2A">
            <wp:extent cx="5667375" cy="365760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A0B4" w14:textId="77777777" w:rsidR="00E236A9" w:rsidRPr="001A6A96" w:rsidRDefault="00A92490" w:rsidP="00790A17">
      <w:pPr>
        <w:jc w:val="center"/>
      </w:pPr>
      <w:r>
        <w:rPr>
          <w:rFonts w:hint="eastAsia"/>
        </w:rPr>
        <w:t>1032@15</w:t>
      </w:r>
      <w:r>
        <w:rPr>
          <w:rFonts w:hint="eastAsia"/>
        </w:rPr>
        <w:t>房间</w:t>
      </w:r>
      <w:r>
        <w:t>全年逐时温度图</w:t>
      </w:r>
    </w:p>
    <w:p w14:paraId="33CFFB66" w14:textId="77777777" w:rsidR="00BB6EE7" w:rsidRDefault="00A92490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[1037@15]</w:t>
      </w:r>
    </w:p>
    <w:p w14:paraId="4CEC4202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417A8147" wp14:editId="13BE4AC0">
            <wp:extent cx="5667375" cy="365760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2B48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1037@15</w:t>
      </w:r>
      <w:r>
        <w:rPr>
          <w:rFonts w:hint="eastAsia"/>
        </w:rPr>
        <w:t>房间</w:t>
      </w:r>
      <w:r>
        <w:t>全年逐时温度图</w:t>
      </w:r>
    </w:p>
    <w:p w14:paraId="746239DA" w14:textId="77777777" w:rsidR="00BB6EE7" w:rsidRDefault="00A9249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[1039@15]</w:t>
      </w:r>
    </w:p>
    <w:p w14:paraId="77525215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64665F2" wp14:editId="55C19F3F">
            <wp:extent cx="5667375" cy="365760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F36E" w14:textId="77777777" w:rsidR="00E236A9" w:rsidRPr="001A6A96" w:rsidRDefault="00A92490" w:rsidP="00790A17">
      <w:pPr>
        <w:jc w:val="center"/>
      </w:pPr>
      <w:r>
        <w:rPr>
          <w:rFonts w:hint="eastAsia"/>
        </w:rPr>
        <w:t>1039@15</w:t>
      </w:r>
      <w:r>
        <w:rPr>
          <w:rFonts w:hint="eastAsia"/>
        </w:rPr>
        <w:t>房间</w:t>
      </w:r>
      <w:r>
        <w:t>全年逐时温度图</w:t>
      </w:r>
    </w:p>
    <w:p w14:paraId="7A3E89EA" w14:textId="77777777" w:rsidR="00BB6EE7" w:rsidRDefault="00A92490" w:rsidP="00BB6EE7">
      <w:pPr>
        <w:pStyle w:val="2"/>
      </w:pPr>
      <w:r>
        <w:rPr>
          <w:rFonts w:hint="eastAsia"/>
        </w:rPr>
        <w:t>书房</w:t>
      </w:r>
      <w:r>
        <w:rPr>
          <w:rFonts w:hint="eastAsia"/>
        </w:rPr>
        <w:t>[1044@15]</w:t>
      </w:r>
    </w:p>
    <w:p w14:paraId="4C3DD6BC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000725C8" wp14:editId="2D4120BB">
            <wp:extent cx="5667375" cy="365760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C688" w14:textId="77777777" w:rsidR="00E236A9" w:rsidRPr="001A6A96" w:rsidRDefault="00A92490" w:rsidP="00790A17">
      <w:pPr>
        <w:jc w:val="center"/>
      </w:pPr>
      <w:r>
        <w:rPr>
          <w:rFonts w:hint="eastAsia"/>
        </w:rPr>
        <w:lastRenderedPageBreak/>
        <w:t>1044@15</w:t>
      </w:r>
      <w:r>
        <w:rPr>
          <w:rFonts w:hint="eastAsia"/>
        </w:rPr>
        <w:t>房间</w:t>
      </w:r>
      <w:r>
        <w:t>全年逐时温度图</w:t>
      </w:r>
    </w:p>
    <w:p w14:paraId="3DC44040" w14:textId="77777777" w:rsidR="00BB6EE7" w:rsidRDefault="00A92490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[1045@15]</w:t>
      </w:r>
    </w:p>
    <w:p w14:paraId="2CE1A002" w14:textId="77777777" w:rsidR="00BB6EE7" w:rsidRDefault="00A92490" w:rsidP="00E145DC">
      <w:pPr>
        <w:jc w:val="center"/>
      </w:pPr>
      <w:r>
        <w:rPr>
          <w:noProof/>
        </w:rPr>
        <w:drawing>
          <wp:inline distT="0" distB="0" distL="0" distR="0" wp14:anchorId="36916CD1" wp14:editId="04086EF6">
            <wp:extent cx="5667375" cy="365760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2E83" w14:textId="77777777" w:rsidR="00E236A9" w:rsidRPr="001A6A96" w:rsidRDefault="00A92490" w:rsidP="00790A17">
      <w:pPr>
        <w:jc w:val="center"/>
      </w:pPr>
      <w:r>
        <w:rPr>
          <w:rFonts w:hint="eastAsia"/>
        </w:rPr>
        <w:t>1045@15</w:t>
      </w:r>
      <w:r>
        <w:rPr>
          <w:rFonts w:hint="eastAsia"/>
        </w:rPr>
        <w:t>房间</w:t>
      </w:r>
      <w:r>
        <w:t>全年逐时温度图</w:t>
      </w:r>
    </w:p>
    <w:p w14:paraId="0F3943DD" w14:textId="77777777" w:rsidR="00BB6EE7" w:rsidRDefault="00A92490" w:rsidP="00BB6EE7">
      <w:pPr>
        <w:pStyle w:val="2"/>
      </w:pPr>
      <w:bookmarkStart w:id="57" w:name="房间名"/>
      <w:bookmarkStart w:id="58" w:name="_Toc451436145"/>
      <w:bookmarkStart w:id="59" w:name="_Toc451698937"/>
      <w:bookmarkStart w:id="60" w:name="_Toc452108765"/>
      <w:bookmarkStart w:id="61" w:name="_Toc36538848"/>
      <w:r>
        <w:rPr>
          <w:rFonts w:hint="eastAsia"/>
        </w:rPr>
        <w:t>厨房</w:t>
      </w:r>
      <w:bookmarkEnd w:id="57"/>
      <w:r>
        <w:rPr>
          <w:rFonts w:hint="eastAsia"/>
        </w:rPr>
        <w:t>[</w:t>
      </w:r>
      <w:bookmarkStart w:id="62" w:name="房间编号"/>
      <w:r>
        <w:rPr>
          <w:rFonts w:hint="eastAsia"/>
        </w:rPr>
        <w:t>1048@15</w:t>
      </w:r>
      <w:bookmarkEnd w:id="62"/>
      <w:r>
        <w:rPr>
          <w:rFonts w:hint="eastAsia"/>
        </w:rPr>
        <w:t>]</w:t>
      </w:r>
    </w:p>
    <w:p w14:paraId="22ED3AD2" w14:textId="77777777" w:rsidR="00BB6EE7" w:rsidRDefault="00A92490" w:rsidP="00E145DC">
      <w:pPr>
        <w:jc w:val="center"/>
      </w:pPr>
      <w:bookmarkStart w:id="63" w:name="图"/>
      <w:bookmarkEnd w:id="63"/>
      <w:r>
        <w:rPr>
          <w:noProof/>
        </w:rPr>
        <w:drawing>
          <wp:inline distT="0" distB="0" distL="0" distR="0" wp14:anchorId="52958F75" wp14:editId="4EAD6F44">
            <wp:extent cx="5667375" cy="365760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5359" w14:textId="77777777" w:rsidR="00E236A9" w:rsidRPr="001A6A96" w:rsidRDefault="00A92490" w:rsidP="00790A17">
      <w:pPr>
        <w:jc w:val="center"/>
      </w:pPr>
      <w:bookmarkStart w:id="64" w:name="房间编号2"/>
      <w:r>
        <w:rPr>
          <w:rFonts w:hint="eastAsia"/>
        </w:rPr>
        <w:lastRenderedPageBreak/>
        <w:t>1048@15</w:t>
      </w:r>
      <w:bookmarkEnd w:id="64"/>
      <w:r>
        <w:rPr>
          <w:rFonts w:hint="eastAsia"/>
        </w:rPr>
        <w:t>房间</w:t>
      </w:r>
      <w:r>
        <w:t>全年逐时温度图</w:t>
      </w:r>
      <w:bookmarkEnd w:id="58"/>
      <w:bookmarkEnd w:id="59"/>
      <w:bookmarkEnd w:id="60"/>
      <w:bookmarkEnd w:id="61"/>
    </w:p>
    <w:p w14:paraId="61E834A1" w14:textId="77777777"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5" w:name="房间逐时温度图"/>
      <w:bookmarkEnd w:id="55"/>
      <w:bookmarkEnd w:id="65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719C9" w14:textId="77777777" w:rsidR="00A92490" w:rsidRDefault="00A92490" w:rsidP="00203A7D">
      <w:pPr>
        <w:spacing w:line="240" w:lineRule="auto"/>
      </w:pPr>
      <w:r>
        <w:separator/>
      </w:r>
    </w:p>
  </w:endnote>
  <w:endnote w:type="continuationSeparator" w:id="0">
    <w:p w14:paraId="5FF82649" w14:textId="77777777" w:rsidR="00A92490" w:rsidRDefault="00A92490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1A12A0" w:rsidRPr="00F5023B" w14:paraId="7D4B8FDD" w14:textId="77777777" w:rsidTr="001A12A0">
      <w:tc>
        <w:tcPr>
          <w:tcW w:w="3020" w:type="dxa"/>
        </w:tcPr>
        <w:p w14:paraId="78BC99F3" w14:textId="77777777" w:rsidR="001A12A0" w:rsidRPr="00F5023B" w:rsidRDefault="00A92490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766B0A1E" w14:textId="77777777" w:rsidR="001A12A0" w:rsidRPr="00F5023B" w:rsidRDefault="00A92490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03701112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56DB178E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9122A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7F4A9B76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B30D1" w14:textId="77777777" w:rsidR="00A92490" w:rsidRDefault="00A92490" w:rsidP="00203A7D">
      <w:pPr>
        <w:spacing w:line="240" w:lineRule="auto"/>
      </w:pPr>
      <w:r>
        <w:separator/>
      </w:r>
    </w:p>
  </w:footnote>
  <w:footnote w:type="continuationSeparator" w:id="0">
    <w:p w14:paraId="36D7893E" w14:textId="77777777" w:rsidR="00A92490" w:rsidRDefault="00A92490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3BCA1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00293DC4" wp14:editId="4933304A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97531"/>
    <w:rsid w:val="00000112"/>
    <w:rsid w:val="00005045"/>
    <w:rsid w:val="0000578F"/>
    <w:rsid w:val="00012DFC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2490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97531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0678B"/>
  <w15:docId w15:val="{015FEAA5-7706-4CCC-9471-70A05382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footer" Target="footer2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Temp\tmp1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tmp11</Template>
  <TotalTime>2</TotalTime>
  <Pages>60</Pages>
  <Words>2456</Words>
  <Characters>14004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16428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dell</dc:creator>
  <cp:lastModifiedBy>2505371644@qq.com</cp:lastModifiedBy>
  <cp:revision>1</cp:revision>
  <cp:lastPrinted>1900-12-31T16:00:00Z</cp:lastPrinted>
  <dcterms:created xsi:type="dcterms:W3CDTF">2021-11-14T03:10:00Z</dcterms:created>
  <dcterms:modified xsi:type="dcterms:W3CDTF">2021-11-14T03:12:00Z</dcterms:modified>
</cp:coreProperties>
</file>