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3126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157F4B9C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F845A1E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2381FE74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D0B5B8A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1EE7257C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7C3AE33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38FEB80A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2#</w:t>
            </w:r>
            <w:bookmarkEnd w:id="1"/>
          </w:p>
        </w:tc>
      </w:tr>
      <w:tr w:rsidR="00D40158" w:rsidRPr="00D40158" w14:paraId="72609A8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95D55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3258B6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3B80F44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F14C67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B0DCD1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56E1B04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28C96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0C313F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A6D07B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33E9C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19BA09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3C50F45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CDD42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A514F0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5A99BD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B9932F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25017B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8C30E8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6CB9BCF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C2529D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7348AE2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11EAD9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406B6684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FB15E1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64D934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91758AB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2021年12月21日</w:t>
            </w:r>
            <w:bookmarkEnd w:id="6"/>
          </w:p>
        </w:tc>
      </w:tr>
    </w:tbl>
    <w:p w14:paraId="5273FE4F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46F00812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01727F8C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7DDFADE5" wp14:editId="091F2A8C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CBA5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D8EEF0F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0F82BB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2BB30336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6EF49925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75CE0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256D58C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59F8774F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8A4172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81C0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7FB228A3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05FD1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CCA808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T18190024985</w:t>
            </w:r>
            <w:bookmarkEnd w:id="9"/>
          </w:p>
        </w:tc>
      </w:tr>
    </w:tbl>
    <w:p w14:paraId="70CDF4D1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2835DCA7" w14:textId="77777777" w:rsidR="006C7B81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10702" w:history="1">
        <w:r w:rsidR="006C7B81" w:rsidRPr="00C2042D">
          <w:rPr>
            <w:rStyle w:val="a8"/>
          </w:rPr>
          <w:t>1</w:t>
        </w:r>
        <w:r w:rsidR="006C7B81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6C7B81" w:rsidRPr="00C2042D">
          <w:rPr>
            <w:rStyle w:val="a8"/>
          </w:rPr>
          <w:t>项目概况</w:t>
        </w:r>
        <w:r w:rsidR="006C7B81">
          <w:rPr>
            <w:webHidden/>
          </w:rPr>
          <w:tab/>
        </w:r>
        <w:r w:rsidR="006C7B81">
          <w:rPr>
            <w:webHidden/>
          </w:rPr>
          <w:fldChar w:fldCharType="begin"/>
        </w:r>
        <w:r w:rsidR="006C7B81">
          <w:rPr>
            <w:webHidden/>
          </w:rPr>
          <w:instrText xml:space="preserve"> PAGEREF _Toc91010702 \h </w:instrText>
        </w:r>
        <w:r w:rsidR="006C7B81">
          <w:rPr>
            <w:webHidden/>
          </w:rPr>
        </w:r>
        <w:r w:rsidR="006C7B81">
          <w:rPr>
            <w:webHidden/>
          </w:rPr>
          <w:fldChar w:fldCharType="separate"/>
        </w:r>
        <w:r w:rsidR="006C7B81">
          <w:rPr>
            <w:webHidden/>
          </w:rPr>
          <w:t>3</w:t>
        </w:r>
        <w:r w:rsidR="006C7B81">
          <w:rPr>
            <w:webHidden/>
          </w:rPr>
          <w:fldChar w:fldCharType="end"/>
        </w:r>
      </w:hyperlink>
    </w:p>
    <w:p w14:paraId="355ECDB5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03" w:history="1">
        <w:r w:rsidRPr="00C2042D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10666D5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04" w:history="1">
        <w:r w:rsidRPr="00C2042D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DA3B732" w14:textId="77777777" w:rsidR="006C7B81" w:rsidRDefault="006C7B8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0705" w:history="1">
        <w:r w:rsidRPr="00C2042D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C2042D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CB7CD62" w14:textId="77777777" w:rsidR="006C7B81" w:rsidRDefault="006C7B8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0706" w:history="1">
        <w:r w:rsidRPr="00C2042D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C2042D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24F08BC" w14:textId="77777777" w:rsidR="006C7B81" w:rsidRDefault="006C7B8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0707" w:history="1">
        <w:r w:rsidRPr="00C2042D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C2042D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D0EEFDB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08" w:history="1">
        <w:r w:rsidRPr="00C2042D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114A369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09" w:history="1">
        <w:r w:rsidRPr="00C2042D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FCDE0EA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10" w:history="1">
        <w:r w:rsidRPr="00C2042D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83A4EE4" w14:textId="77777777" w:rsidR="006C7B81" w:rsidRDefault="006C7B81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0711" w:history="1">
        <w:r w:rsidRPr="00C2042D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FF17185" w14:textId="77777777" w:rsidR="006C7B81" w:rsidRDefault="006C7B81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0712" w:history="1">
        <w:r w:rsidRPr="00C2042D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C9CDC58" w14:textId="77777777" w:rsidR="006C7B81" w:rsidRDefault="006C7B81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0713" w:history="1">
        <w:r w:rsidRPr="00C2042D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8BE24CA" w14:textId="77777777" w:rsidR="006C7B81" w:rsidRDefault="006C7B81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0714" w:history="1">
        <w:r w:rsidRPr="00C2042D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19626F0" w14:textId="77777777" w:rsidR="006C7B81" w:rsidRDefault="006C7B81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0715" w:history="1">
        <w:r w:rsidRPr="00C2042D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8607897" w14:textId="77777777" w:rsidR="006C7B81" w:rsidRDefault="006C7B8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0716" w:history="1">
        <w:r w:rsidRPr="00C2042D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C2042D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7FF038F" w14:textId="77777777" w:rsidR="006C7B81" w:rsidRDefault="006C7B8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0717" w:history="1">
        <w:r w:rsidRPr="00C2042D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C2042D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1D386276" w14:textId="77777777" w:rsidR="006C7B81" w:rsidRDefault="006C7B8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0718" w:history="1">
        <w:r w:rsidRPr="00C2042D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C2042D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_Toc91010718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172616B8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2B42601F" w14:textId="77777777" w:rsidR="0000578F" w:rsidRDefault="0000578F" w:rsidP="0000578F">
      <w:pPr>
        <w:pStyle w:val="1"/>
      </w:pPr>
      <w:bookmarkStart w:id="11" w:name="_Toc452108759"/>
      <w:bookmarkStart w:id="12" w:name="_Toc91010702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2C6E3F7C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1C8630B2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6306DC6D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1943318B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41D06335" w14:textId="77777777" w:rsidR="0000578F" w:rsidRDefault="0000578F" w:rsidP="00DC62E7">
      <w:pPr>
        <w:pStyle w:val="2"/>
      </w:pPr>
      <w:bookmarkStart w:id="14" w:name="_Toc452108760"/>
      <w:bookmarkStart w:id="15" w:name="_Toc91010703"/>
      <w:r>
        <w:lastRenderedPageBreak/>
        <w:t>平面图</w:t>
      </w:r>
      <w:bookmarkEnd w:id="14"/>
      <w:bookmarkEnd w:id="15"/>
    </w:p>
    <w:p w14:paraId="727ACD8E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085CDC02" wp14:editId="6D70E036">
            <wp:extent cx="5667375" cy="62769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B09A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097FF311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566D42" wp14:editId="74AA3758">
            <wp:extent cx="5667375" cy="6038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950B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6E0E6D82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1A17EA" wp14:editId="21144A0C">
            <wp:extent cx="5667375" cy="60388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FC01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274F7BDF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696044" wp14:editId="3F9EC321">
            <wp:extent cx="5667375" cy="60388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D4C2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24A1D98A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B0AC31" wp14:editId="3CCAC086">
            <wp:extent cx="5667375" cy="60388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4C69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15374AB6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489DA9" wp14:editId="01D53317">
            <wp:extent cx="5667375" cy="60388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F79F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1BDD3786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15B2E6" wp14:editId="3A7D0E94">
            <wp:extent cx="5667375" cy="60388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E254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13A27168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A51942" wp14:editId="5AC6DC7B">
            <wp:extent cx="5667375" cy="59912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61CB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4FE59FBB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053CEB" wp14:editId="55FEBBDE">
            <wp:extent cx="5667375" cy="59912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B3DB" w14:textId="77777777" w:rsidR="00D67F82" w:rsidRDefault="000E5DD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6F59BA1D" w14:textId="77777777" w:rsidR="00D67F82" w:rsidRDefault="00D67F82">
      <w:pPr>
        <w:pStyle w:val="a0"/>
        <w:ind w:firstLineChars="0" w:firstLine="0"/>
        <w:jc w:val="center"/>
        <w:rPr>
          <w:lang w:val="en-US"/>
        </w:rPr>
      </w:pPr>
    </w:p>
    <w:p w14:paraId="6045D768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726587C5" w14:textId="77777777" w:rsidR="0000578F" w:rsidRDefault="0000578F" w:rsidP="00DC62E7">
      <w:pPr>
        <w:pStyle w:val="2"/>
      </w:pPr>
      <w:bookmarkStart w:id="17" w:name="_Toc452108761"/>
      <w:bookmarkStart w:id="18" w:name="_Toc91010704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3C168C59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48130EDE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1E2E4101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F807B7B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91010705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2F0E1FC3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4BE53BE7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3437F25F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6159FE1A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5476123F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50A6DCD1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2C722747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3259911B" w14:textId="77777777" w:rsidR="0000578F" w:rsidRDefault="0000578F" w:rsidP="0000578F">
      <w:pPr>
        <w:pStyle w:val="1"/>
      </w:pPr>
      <w:bookmarkStart w:id="26" w:name="_Toc91010706"/>
      <w:r>
        <w:rPr>
          <w:rFonts w:hint="eastAsia"/>
        </w:rPr>
        <w:t>参考</w:t>
      </w:r>
      <w:r>
        <w:t>标准</w:t>
      </w:r>
      <w:bookmarkEnd w:id="23"/>
      <w:bookmarkEnd w:id="26"/>
    </w:p>
    <w:p w14:paraId="31208922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839AC67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6797B718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257FF17" w14:textId="77777777" w:rsidR="0000578F" w:rsidRDefault="0000578F" w:rsidP="0000578F">
      <w:pPr>
        <w:pStyle w:val="1"/>
      </w:pPr>
      <w:bookmarkStart w:id="29" w:name="_Toc91010707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44E1FA5C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2C4E6F91" w14:textId="77777777" w:rsidR="00833AFE" w:rsidRDefault="00833AFE" w:rsidP="00833AFE">
      <w:pPr>
        <w:pStyle w:val="2"/>
      </w:pPr>
      <w:bookmarkStart w:id="30" w:name="_Toc91010708"/>
      <w:r>
        <w:rPr>
          <w:rFonts w:hint="eastAsia"/>
        </w:rPr>
        <w:t>参数定义</w:t>
      </w:r>
      <w:bookmarkEnd w:id="30"/>
    </w:p>
    <w:p w14:paraId="581AE6D7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1B16A5CB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4EE30E7F" w14:textId="77777777" w:rsidR="002D33C1" w:rsidRDefault="002D33C1" w:rsidP="002D33C1">
      <w:pPr>
        <w:pStyle w:val="2"/>
      </w:pPr>
      <w:bookmarkStart w:id="31" w:name="_Toc91010709"/>
      <w:r>
        <w:rPr>
          <w:rFonts w:hint="eastAsia"/>
        </w:rPr>
        <w:t>计算流程</w:t>
      </w:r>
      <w:bookmarkEnd w:id="31"/>
    </w:p>
    <w:p w14:paraId="77B00F5A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3849DB25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468E034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66DE27D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0096A6B6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2E864AAB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287A0BD7" wp14:editId="6D2508ED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B3E96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BCCFC3D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51F57611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50BF5612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7B5DD928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755DFF5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47D97A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130308C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0C331E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34F5675D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A60D1DC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F5FC85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895FFF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D893CF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458B3021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07C2378F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0DA2D0F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CFF7690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3F742B2F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66A97EBE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0F70229B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5BEC5725" w14:textId="77777777" w:rsidR="001B0BA1" w:rsidRDefault="006D296D" w:rsidP="00B50E2E">
      <w:pPr>
        <w:pStyle w:val="2"/>
      </w:pPr>
      <w:bookmarkStart w:id="33" w:name="_Toc91010710"/>
      <w:r>
        <w:rPr>
          <w:rFonts w:hint="eastAsia"/>
        </w:rPr>
        <w:t>计算参数</w:t>
      </w:r>
      <w:bookmarkEnd w:id="33"/>
    </w:p>
    <w:p w14:paraId="14D8012F" w14:textId="77777777" w:rsidR="006D296D" w:rsidRDefault="006043F1" w:rsidP="00EA3BB3">
      <w:pPr>
        <w:pStyle w:val="3"/>
      </w:pPr>
      <w:bookmarkStart w:id="34" w:name="_Toc91010711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3DB21A47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成都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74A6E417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40D4536D" wp14:editId="2C9142A8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3F71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C7B81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495399E8" w14:textId="77777777" w:rsidR="00B665C1" w:rsidRDefault="00B665C1" w:rsidP="00EA3BB3">
      <w:pPr>
        <w:pStyle w:val="3"/>
      </w:pPr>
      <w:bookmarkStart w:id="37" w:name="_Toc91010712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27443A8A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0B26CD8A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7F869120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87A8663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F827748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1DC4F0E8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6AA7EC70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7268590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BDECF56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78BE03E6" w14:textId="77777777" w:rsidTr="0099773C">
        <w:trPr>
          <w:trHeight w:val="270"/>
        </w:trPr>
        <w:tc>
          <w:tcPr>
            <w:tcW w:w="1861" w:type="dxa"/>
          </w:tcPr>
          <w:p w14:paraId="275AC5E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0661B2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82CC63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4E08C34C" w14:textId="77777777" w:rsidTr="0099773C">
        <w:trPr>
          <w:trHeight w:val="270"/>
        </w:trPr>
        <w:tc>
          <w:tcPr>
            <w:tcW w:w="1861" w:type="dxa"/>
          </w:tcPr>
          <w:p w14:paraId="2CA8846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7ECCC1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25DA82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7F734A15" w14:textId="77777777" w:rsidTr="0099773C">
        <w:trPr>
          <w:trHeight w:val="270"/>
        </w:trPr>
        <w:tc>
          <w:tcPr>
            <w:tcW w:w="1861" w:type="dxa"/>
          </w:tcPr>
          <w:p w14:paraId="4139205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79B5CE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E4746C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70B79264" w14:textId="77777777" w:rsidTr="0099773C">
        <w:trPr>
          <w:trHeight w:val="270"/>
        </w:trPr>
        <w:tc>
          <w:tcPr>
            <w:tcW w:w="1861" w:type="dxa"/>
          </w:tcPr>
          <w:p w14:paraId="04EE094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E5E5B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0AB8FC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45B4E2BA" w14:textId="77777777" w:rsidTr="0099773C">
        <w:trPr>
          <w:trHeight w:val="270"/>
        </w:trPr>
        <w:tc>
          <w:tcPr>
            <w:tcW w:w="1861" w:type="dxa"/>
          </w:tcPr>
          <w:p w14:paraId="4D78030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018472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E6EA4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99773C" w:rsidRPr="00A412D8" w14:paraId="02EBEF2E" w14:textId="77777777" w:rsidTr="0099773C">
        <w:trPr>
          <w:trHeight w:val="270"/>
        </w:trPr>
        <w:tc>
          <w:tcPr>
            <w:tcW w:w="1861" w:type="dxa"/>
          </w:tcPr>
          <w:p w14:paraId="476AD16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7EF984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DB2E44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14:paraId="4E887798" w14:textId="77777777" w:rsidTr="0099773C">
        <w:trPr>
          <w:trHeight w:val="270"/>
        </w:trPr>
        <w:tc>
          <w:tcPr>
            <w:tcW w:w="1861" w:type="dxa"/>
          </w:tcPr>
          <w:p w14:paraId="30436F8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1A9A9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5AA3A3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99773C" w:rsidRPr="00A412D8" w14:paraId="39BB3250" w14:textId="77777777" w:rsidTr="0099773C">
        <w:trPr>
          <w:trHeight w:val="270"/>
        </w:trPr>
        <w:tc>
          <w:tcPr>
            <w:tcW w:w="1861" w:type="dxa"/>
          </w:tcPr>
          <w:p w14:paraId="6460E8B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4CCC74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F054F2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063202A9" w14:textId="77777777" w:rsidTr="0099773C">
        <w:trPr>
          <w:trHeight w:val="270"/>
        </w:trPr>
        <w:tc>
          <w:tcPr>
            <w:tcW w:w="1861" w:type="dxa"/>
          </w:tcPr>
          <w:p w14:paraId="5D85ED1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5E691B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9719A1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 w:rsidR="0099773C" w:rsidRPr="00A412D8" w14:paraId="712C0D06" w14:textId="77777777" w:rsidTr="0099773C">
        <w:trPr>
          <w:trHeight w:val="270"/>
        </w:trPr>
        <w:tc>
          <w:tcPr>
            <w:tcW w:w="1861" w:type="dxa"/>
          </w:tcPr>
          <w:p w14:paraId="479CC2B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E7D97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08DF63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14:paraId="1458B3C8" w14:textId="77777777" w:rsidTr="0099773C">
        <w:trPr>
          <w:trHeight w:val="270"/>
        </w:trPr>
        <w:tc>
          <w:tcPr>
            <w:tcW w:w="1861" w:type="dxa"/>
          </w:tcPr>
          <w:p w14:paraId="41FC85F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FACD01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3B8D1E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29F5A9B1" w14:textId="77777777" w:rsidR="009C72E6" w:rsidRDefault="009C72E6" w:rsidP="009C72E6">
      <w:pPr>
        <w:pStyle w:val="3"/>
      </w:pPr>
      <w:bookmarkStart w:id="39" w:name="_Toc91010713"/>
      <w:r>
        <w:rPr>
          <w:rFonts w:hint="eastAsia"/>
        </w:rPr>
        <w:t>参评时间</w:t>
      </w:r>
      <w:r>
        <w:t>段</w:t>
      </w:r>
      <w:bookmarkEnd w:id="39"/>
    </w:p>
    <w:p w14:paraId="507BC151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0"/>
    </w:p>
    <w:p w14:paraId="36B42E59" w14:textId="77777777" w:rsidR="006043F1" w:rsidRPr="000B1793" w:rsidRDefault="006043F1" w:rsidP="00EA3BB3">
      <w:pPr>
        <w:pStyle w:val="3"/>
      </w:pPr>
      <w:bookmarkStart w:id="41" w:name="_Toc91010714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1"/>
    </w:p>
    <w:p w14:paraId="3962D1B7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C4637B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F143AF7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626D545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D0931A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A840E3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CE026F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0181F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EA0ECB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3EE4F49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D3791D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DA1205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22467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6B7469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5DB6B0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364FE9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A46C8C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6524C96D" w14:textId="77777777">
        <w:trPr>
          <w:jc w:val="center"/>
        </w:trPr>
        <w:tc>
          <w:tcPr>
            <w:tcW w:w="3347" w:type="dxa"/>
            <w:vAlign w:val="center"/>
          </w:tcPr>
          <w:p w14:paraId="70888532" w14:textId="77777777" w:rsidR="0058474F" w:rsidRDefault="000E5DD9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406ABEE2" w14:textId="77777777" w:rsidR="0058474F" w:rsidRDefault="000E5DD9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5A29B758" w14:textId="77777777" w:rsidR="0058474F" w:rsidRDefault="000E5DD9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0D6BA39B" w14:textId="77777777" w:rsidR="0058474F" w:rsidRDefault="000E5DD9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757035B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CC9A776" w14:textId="77777777" w:rsidR="0058474F" w:rsidRDefault="000E5DD9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0F2A4EFC" w14:textId="77777777" w:rsidR="0058474F" w:rsidRDefault="000E5DD9" w:rsidP="002F44D5">
            <w:r>
              <w:t>0.407</w:t>
            </w:r>
          </w:p>
        </w:tc>
      </w:tr>
      <w:tr w:rsidR="00D67F82" w14:paraId="636482AE" w14:textId="77777777">
        <w:trPr>
          <w:jc w:val="center"/>
        </w:trPr>
        <w:tc>
          <w:tcPr>
            <w:tcW w:w="3347" w:type="dxa"/>
            <w:vAlign w:val="center"/>
          </w:tcPr>
          <w:p w14:paraId="4F50370F" w14:textId="77777777" w:rsidR="0058474F" w:rsidRDefault="000E5DD9" w:rsidP="002F44D5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9" w:type="dxa"/>
            <w:vAlign w:val="center"/>
          </w:tcPr>
          <w:p w14:paraId="535D19D5" w14:textId="77777777" w:rsidR="0058474F" w:rsidRDefault="000E5DD9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35B4E2FC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774B8E2" w14:textId="77777777" w:rsidR="0058474F" w:rsidRDefault="000E5DD9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3E5A00D" w14:textId="77777777" w:rsidR="0058474F" w:rsidRDefault="000E5DD9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B39E692" w14:textId="77777777" w:rsidR="0058474F" w:rsidRDefault="000E5DD9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674F2C54" w14:textId="77777777" w:rsidR="0058474F" w:rsidRDefault="000E5DD9" w:rsidP="002F44D5">
            <w:r>
              <w:t>0.630</w:t>
            </w:r>
          </w:p>
        </w:tc>
      </w:tr>
      <w:tr w:rsidR="00D67F82" w14:paraId="72A84888" w14:textId="77777777">
        <w:trPr>
          <w:jc w:val="center"/>
        </w:trPr>
        <w:tc>
          <w:tcPr>
            <w:tcW w:w="3347" w:type="dxa"/>
            <w:vAlign w:val="center"/>
          </w:tcPr>
          <w:p w14:paraId="21F64A32" w14:textId="77777777" w:rsidR="0058474F" w:rsidRDefault="000E5DD9" w:rsidP="002F44D5">
            <w:r>
              <w:t>SBS</w:t>
            </w:r>
            <w:r>
              <w:t>改性沥青防水卷材</w:t>
            </w:r>
          </w:p>
        </w:tc>
        <w:tc>
          <w:tcPr>
            <w:tcW w:w="849" w:type="dxa"/>
            <w:vAlign w:val="center"/>
          </w:tcPr>
          <w:p w14:paraId="008912BF" w14:textId="77777777" w:rsidR="0058474F" w:rsidRDefault="000E5DD9" w:rsidP="002F44D5">
            <w:r>
              <w:t>4</w:t>
            </w:r>
          </w:p>
        </w:tc>
        <w:tc>
          <w:tcPr>
            <w:tcW w:w="1075" w:type="dxa"/>
            <w:vAlign w:val="center"/>
          </w:tcPr>
          <w:p w14:paraId="25A0CDCE" w14:textId="77777777" w:rsidR="0058474F" w:rsidRDefault="000E5DD9" w:rsidP="002F44D5">
            <w:r>
              <w:t>0.230</w:t>
            </w:r>
          </w:p>
        </w:tc>
        <w:tc>
          <w:tcPr>
            <w:tcW w:w="1075" w:type="dxa"/>
            <w:vAlign w:val="center"/>
          </w:tcPr>
          <w:p w14:paraId="250415F4" w14:textId="77777777" w:rsidR="0058474F" w:rsidRDefault="000E5DD9" w:rsidP="002F44D5">
            <w:r>
              <w:t>9.370</w:t>
            </w:r>
          </w:p>
        </w:tc>
        <w:tc>
          <w:tcPr>
            <w:tcW w:w="848" w:type="dxa"/>
            <w:vAlign w:val="center"/>
          </w:tcPr>
          <w:p w14:paraId="28CB06E0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D37750" w14:textId="77777777" w:rsidR="0058474F" w:rsidRDefault="000E5DD9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3E94EF2C" w14:textId="77777777" w:rsidR="0058474F" w:rsidRDefault="000E5DD9" w:rsidP="002F44D5">
            <w:r>
              <w:t>0.163</w:t>
            </w:r>
          </w:p>
        </w:tc>
      </w:tr>
      <w:tr w:rsidR="00D67F82" w14:paraId="0FF5BAD6" w14:textId="77777777">
        <w:trPr>
          <w:jc w:val="center"/>
        </w:trPr>
        <w:tc>
          <w:tcPr>
            <w:tcW w:w="3347" w:type="dxa"/>
            <w:vAlign w:val="center"/>
          </w:tcPr>
          <w:p w14:paraId="3CF36DF6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CE4737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18EE272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192049C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9C79C4D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9C428AF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559C55F" w14:textId="77777777" w:rsidR="0058474F" w:rsidRDefault="000E5DD9" w:rsidP="002F44D5">
            <w:r>
              <w:t>0.245</w:t>
            </w:r>
          </w:p>
        </w:tc>
      </w:tr>
      <w:tr w:rsidR="00D67F82" w14:paraId="5A700462" w14:textId="77777777">
        <w:trPr>
          <w:jc w:val="center"/>
        </w:trPr>
        <w:tc>
          <w:tcPr>
            <w:tcW w:w="3347" w:type="dxa"/>
            <w:vAlign w:val="center"/>
          </w:tcPr>
          <w:p w14:paraId="610D57D1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7EECFFB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FADAEF7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51E3151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256C65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04EB1A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5BC0DF3" w14:textId="77777777" w:rsidR="0058474F" w:rsidRDefault="000E5DD9" w:rsidP="002F44D5">
            <w:r>
              <w:t>1.186</w:t>
            </w:r>
          </w:p>
        </w:tc>
      </w:tr>
      <w:tr w:rsidR="00D67F82" w14:paraId="28B1166D" w14:textId="77777777">
        <w:trPr>
          <w:jc w:val="center"/>
        </w:trPr>
        <w:tc>
          <w:tcPr>
            <w:tcW w:w="3347" w:type="dxa"/>
            <w:vAlign w:val="center"/>
          </w:tcPr>
          <w:p w14:paraId="16650D07" w14:textId="77777777" w:rsidR="0058474F" w:rsidRDefault="000E5DD9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3DB18ED3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FC100DA" w14:textId="77777777" w:rsidR="0058474F" w:rsidRDefault="000E5DD9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0A4AA0FC" w14:textId="77777777" w:rsidR="0058474F" w:rsidRDefault="000E5DD9" w:rsidP="002F44D5">
            <w:r>
              <w:t>10.750</w:t>
            </w:r>
          </w:p>
        </w:tc>
        <w:tc>
          <w:tcPr>
            <w:tcW w:w="848" w:type="dxa"/>
            <w:vAlign w:val="center"/>
          </w:tcPr>
          <w:p w14:paraId="6C0EABB3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DDEF29" w14:textId="77777777" w:rsidR="0058474F" w:rsidRDefault="000E5DD9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222CB88F" w14:textId="77777777" w:rsidR="0058474F" w:rsidRDefault="000E5DD9" w:rsidP="002F44D5">
            <w:r>
              <w:t>0.247</w:t>
            </w:r>
          </w:p>
        </w:tc>
      </w:tr>
      <w:tr w:rsidR="0058474F" w14:paraId="161FFDD0" w14:textId="77777777" w:rsidTr="00762E43">
        <w:trPr>
          <w:jc w:val="center"/>
        </w:trPr>
        <w:tc>
          <w:tcPr>
            <w:tcW w:w="3347" w:type="dxa"/>
            <w:vAlign w:val="center"/>
          </w:tcPr>
          <w:p w14:paraId="2CB60A39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EB2F024" w14:textId="77777777" w:rsidR="0058474F" w:rsidRDefault="000E5DD9" w:rsidP="002F44D5">
            <w:r>
              <w:t>239</w:t>
            </w:r>
          </w:p>
        </w:tc>
        <w:tc>
          <w:tcPr>
            <w:tcW w:w="1075" w:type="dxa"/>
            <w:vAlign w:val="center"/>
          </w:tcPr>
          <w:p w14:paraId="11B38134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E705F7D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80C0FB6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1C36FAA" w14:textId="77777777" w:rsidR="0058474F" w:rsidRDefault="000E5DD9" w:rsidP="002F44D5">
            <w:r>
              <w:t>1.130</w:t>
            </w:r>
          </w:p>
        </w:tc>
        <w:tc>
          <w:tcPr>
            <w:tcW w:w="1064" w:type="dxa"/>
            <w:vAlign w:val="center"/>
          </w:tcPr>
          <w:p w14:paraId="719FAF96" w14:textId="77777777" w:rsidR="0058474F" w:rsidRDefault="000E5DD9" w:rsidP="002F44D5">
            <w:r>
              <w:t>2.878</w:t>
            </w:r>
          </w:p>
        </w:tc>
      </w:tr>
      <w:tr w:rsidR="0058474F" w14:paraId="244A8EF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58D2D3" w14:textId="77777777" w:rsidR="0058474F" w:rsidRDefault="000E5DD9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E9CE6AF" w14:textId="77777777" w:rsidR="0058474F" w:rsidRDefault="000E5DD9" w:rsidP="002F44D5">
            <w:pPr>
              <w:jc w:val="center"/>
            </w:pPr>
            <w:r>
              <w:t>0.48</w:t>
            </w:r>
          </w:p>
        </w:tc>
      </w:tr>
      <w:tr w:rsidR="0058474F" w14:paraId="30C620C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B5C10FE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604C9FF" w14:textId="77777777" w:rsidR="0058474F" w:rsidRDefault="000E5DD9" w:rsidP="002F44D5">
            <w:pPr>
              <w:jc w:val="center"/>
            </w:pPr>
            <w:r>
              <w:t>0.78</w:t>
            </w:r>
          </w:p>
        </w:tc>
      </w:tr>
    </w:tbl>
    <w:p w14:paraId="3BE4C79D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52CAB0E5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4E68BC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4F11962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067966C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02948F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0A1E5E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3BF5FA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588582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06B8A6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616098E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B8D121B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DFC7438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035D16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16FF8B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563637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6A90BB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3F2AFB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0165258C" w14:textId="77777777">
        <w:trPr>
          <w:jc w:val="center"/>
        </w:trPr>
        <w:tc>
          <w:tcPr>
            <w:tcW w:w="3347" w:type="dxa"/>
            <w:vAlign w:val="center"/>
          </w:tcPr>
          <w:p w14:paraId="51D5C455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10D9CD7E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EAD21BC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F3DD4D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007D88B3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F1F791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5FB36CE3" w14:textId="77777777" w:rsidR="0058474F" w:rsidRDefault="000E5DD9" w:rsidP="002F44D5">
            <w:r>
              <w:t>0.061</w:t>
            </w:r>
          </w:p>
        </w:tc>
      </w:tr>
      <w:tr w:rsidR="00D67F82" w14:paraId="605F779B" w14:textId="77777777">
        <w:trPr>
          <w:jc w:val="center"/>
        </w:trPr>
        <w:tc>
          <w:tcPr>
            <w:tcW w:w="3347" w:type="dxa"/>
            <w:vAlign w:val="center"/>
          </w:tcPr>
          <w:p w14:paraId="205E209C" w14:textId="77777777" w:rsidR="0058474F" w:rsidRDefault="000E5DD9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615D5B7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EB4B90B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62B97D7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16CD977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7DF7335" w14:textId="77777777" w:rsidR="0058474F" w:rsidRDefault="000E5DD9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0253B550" w14:textId="77777777" w:rsidR="0058474F" w:rsidRDefault="000E5DD9" w:rsidP="002F44D5">
            <w:r>
              <w:t>0.227</w:t>
            </w:r>
          </w:p>
        </w:tc>
      </w:tr>
      <w:tr w:rsidR="00D67F82" w14:paraId="6CAB952F" w14:textId="77777777">
        <w:trPr>
          <w:jc w:val="center"/>
        </w:trPr>
        <w:tc>
          <w:tcPr>
            <w:tcW w:w="3347" w:type="dxa"/>
            <w:vAlign w:val="center"/>
          </w:tcPr>
          <w:p w14:paraId="497C6255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3D52C5F" w14:textId="77777777" w:rsidR="0058474F" w:rsidRDefault="000E5DD9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64141C04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83A7AE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FC4C36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8A51A9" w14:textId="77777777" w:rsidR="0058474F" w:rsidRDefault="000E5DD9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276BC685" w14:textId="77777777" w:rsidR="0058474F" w:rsidRDefault="000E5DD9" w:rsidP="002F44D5">
            <w:r>
              <w:t>0.183</w:t>
            </w:r>
          </w:p>
        </w:tc>
      </w:tr>
      <w:tr w:rsidR="00D67F82" w14:paraId="5BB356F0" w14:textId="77777777">
        <w:trPr>
          <w:jc w:val="center"/>
        </w:trPr>
        <w:tc>
          <w:tcPr>
            <w:tcW w:w="3347" w:type="dxa"/>
            <w:vAlign w:val="center"/>
          </w:tcPr>
          <w:p w14:paraId="0D87271C" w14:textId="77777777" w:rsidR="0058474F" w:rsidRDefault="000E5DD9" w:rsidP="002F44D5">
            <w:r>
              <w:t>粉煤灰烧结砖</w:t>
            </w:r>
          </w:p>
        </w:tc>
        <w:tc>
          <w:tcPr>
            <w:tcW w:w="849" w:type="dxa"/>
            <w:vAlign w:val="center"/>
          </w:tcPr>
          <w:p w14:paraId="14F41A8B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3AAF0E7" w14:textId="77777777" w:rsidR="0058474F" w:rsidRDefault="000E5DD9" w:rsidP="002F44D5">
            <w:r>
              <w:t>0.500</w:t>
            </w:r>
          </w:p>
        </w:tc>
        <w:tc>
          <w:tcPr>
            <w:tcW w:w="1075" w:type="dxa"/>
            <w:vAlign w:val="center"/>
          </w:tcPr>
          <w:p w14:paraId="7FE8C6C6" w14:textId="77777777" w:rsidR="0058474F" w:rsidRDefault="000E5DD9" w:rsidP="002F44D5">
            <w:r>
              <w:t>7.820</w:t>
            </w:r>
          </w:p>
        </w:tc>
        <w:tc>
          <w:tcPr>
            <w:tcW w:w="848" w:type="dxa"/>
            <w:vAlign w:val="center"/>
          </w:tcPr>
          <w:p w14:paraId="201E99A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FA9CE0" w14:textId="77777777" w:rsidR="0058474F" w:rsidRDefault="000E5DD9" w:rsidP="002F44D5">
            <w:r>
              <w:t>0.400</w:t>
            </w:r>
          </w:p>
        </w:tc>
        <w:tc>
          <w:tcPr>
            <w:tcW w:w="1064" w:type="dxa"/>
            <w:vAlign w:val="center"/>
          </w:tcPr>
          <w:p w14:paraId="39611019" w14:textId="77777777" w:rsidR="0058474F" w:rsidRDefault="000E5DD9" w:rsidP="002F44D5">
            <w:r>
              <w:t>3.128</w:t>
            </w:r>
          </w:p>
        </w:tc>
      </w:tr>
      <w:tr w:rsidR="00D67F82" w14:paraId="315B715E" w14:textId="77777777">
        <w:trPr>
          <w:jc w:val="center"/>
        </w:trPr>
        <w:tc>
          <w:tcPr>
            <w:tcW w:w="3347" w:type="dxa"/>
            <w:vAlign w:val="center"/>
          </w:tcPr>
          <w:p w14:paraId="0A1B1673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38E469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D9F778C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9BA02D0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0AADF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BFE23A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0567F39" w14:textId="77777777" w:rsidR="0058474F" w:rsidRDefault="000E5DD9" w:rsidP="002F44D5">
            <w:r>
              <w:t>0.245</w:t>
            </w:r>
          </w:p>
        </w:tc>
      </w:tr>
      <w:tr w:rsidR="0058474F" w14:paraId="77C84318" w14:textId="77777777" w:rsidTr="00762E43">
        <w:trPr>
          <w:jc w:val="center"/>
        </w:trPr>
        <w:tc>
          <w:tcPr>
            <w:tcW w:w="3347" w:type="dxa"/>
            <w:vAlign w:val="center"/>
          </w:tcPr>
          <w:p w14:paraId="1C18FDD0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5CDE62A" w14:textId="77777777" w:rsidR="0058474F" w:rsidRDefault="000E5DD9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47038551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1E46C5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D8DE54F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7A2D75A" w14:textId="77777777" w:rsidR="0058474F" w:rsidRDefault="000E5DD9" w:rsidP="002F44D5">
            <w:r>
              <w:t>1.023</w:t>
            </w:r>
          </w:p>
        </w:tc>
        <w:tc>
          <w:tcPr>
            <w:tcW w:w="1064" w:type="dxa"/>
            <w:vAlign w:val="center"/>
          </w:tcPr>
          <w:p w14:paraId="0D2C4E65" w14:textId="77777777" w:rsidR="0058474F" w:rsidRDefault="000E5DD9" w:rsidP="002F44D5">
            <w:r>
              <w:t>3.843</w:t>
            </w:r>
          </w:p>
        </w:tc>
      </w:tr>
      <w:tr w:rsidR="0058474F" w14:paraId="6C408E7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8C2D7B8" w14:textId="77777777" w:rsidR="0058474F" w:rsidRDefault="000E5DD9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5DA8C2E" w14:textId="77777777" w:rsidR="0058474F" w:rsidRDefault="000E5DD9" w:rsidP="002F44D5">
            <w:pPr>
              <w:jc w:val="center"/>
            </w:pPr>
            <w:r>
              <w:t>0.70</w:t>
            </w:r>
          </w:p>
        </w:tc>
      </w:tr>
      <w:tr w:rsidR="0058474F" w14:paraId="5769D79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3A719B8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C926642" w14:textId="77777777" w:rsidR="0058474F" w:rsidRDefault="000E5DD9" w:rsidP="002F44D5">
            <w:pPr>
              <w:jc w:val="center"/>
            </w:pPr>
            <w:r>
              <w:t>0.85</w:t>
            </w:r>
          </w:p>
        </w:tc>
      </w:tr>
    </w:tbl>
    <w:p w14:paraId="12802E4C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5A7CD1CE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42C27C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89AE85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F8E043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C029CD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10A369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59ADAB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682746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B7A470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3A4D212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CFE6431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6568B6A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2F0C4B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F76838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66176A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9D2D01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D43DA2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19FFCED1" w14:textId="77777777">
        <w:trPr>
          <w:jc w:val="center"/>
        </w:trPr>
        <w:tc>
          <w:tcPr>
            <w:tcW w:w="3347" w:type="dxa"/>
            <w:vAlign w:val="center"/>
          </w:tcPr>
          <w:p w14:paraId="3BFDCE6F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12E55D2E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43473EC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B4FDFC7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248B439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36F44D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59472914" w14:textId="77777777" w:rsidR="0058474F" w:rsidRDefault="000E5DD9" w:rsidP="002F44D5">
            <w:r>
              <w:t>0.061</w:t>
            </w:r>
          </w:p>
        </w:tc>
      </w:tr>
      <w:tr w:rsidR="00D67F82" w14:paraId="2F846FF8" w14:textId="77777777">
        <w:trPr>
          <w:jc w:val="center"/>
        </w:trPr>
        <w:tc>
          <w:tcPr>
            <w:tcW w:w="3347" w:type="dxa"/>
            <w:vAlign w:val="center"/>
          </w:tcPr>
          <w:p w14:paraId="05ADE6A5" w14:textId="77777777" w:rsidR="0058474F" w:rsidRDefault="000E5DD9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B75FCB0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86BE757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E96FB1A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12BF015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DA63516" w14:textId="77777777" w:rsidR="0058474F" w:rsidRDefault="000E5DD9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1C4F7692" w14:textId="77777777" w:rsidR="0058474F" w:rsidRDefault="000E5DD9" w:rsidP="002F44D5">
            <w:r>
              <w:t>0.227</w:t>
            </w:r>
          </w:p>
        </w:tc>
      </w:tr>
      <w:tr w:rsidR="00D67F82" w14:paraId="2083A451" w14:textId="77777777">
        <w:trPr>
          <w:jc w:val="center"/>
        </w:trPr>
        <w:tc>
          <w:tcPr>
            <w:tcW w:w="3347" w:type="dxa"/>
            <w:vAlign w:val="center"/>
          </w:tcPr>
          <w:p w14:paraId="06C84807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7FDA3B" w14:textId="77777777" w:rsidR="0058474F" w:rsidRDefault="000E5DD9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5FE3F148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6AC4DEB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B360663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9FF1E3" w14:textId="77777777" w:rsidR="0058474F" w:rsidRDefault="000E5DD9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0D0F56DA" w14:textId="77777777" w:rsidR="0058474F" w:rsidRDefault="000E5DD9" w:rsidP="002F44D5">
            <w:r>
              <w:t>0.183</w:t>
            </w:r>
          </w:p>
        </w:tc>
      </w:tr>
      <w:tr w:rsidR="00D67F82" w14:paraId="36373EE2" w14:textId="77777777">
        <w:trPr>
          <w:jc w:val="center"/>
        </w:trPr>
        <w:tc>
          <w:tcPr>
            <w:tcW w:w="3347" w:type="dxa"/>
            <w:vAlign w:val="center"/>
          </w:tcPr>
          <w:p w14:paraId="754376F6" w14:textId="77777777" w:rsidR="0058474F" w:rsidRDefault="000E5DD9" w:rsidP="002F44D5">
            <w:r>
              <w:t>煤矸石页岩多孔砖砌体</w:t>
            </w:r>
            <w:r>
              <w:t>240×115×90</w:t>
            </w:r>
          </w:p>
        </w:tc>
        <w:tc>
          <w:tcPr>
            <w:tcW w:w="849" w:type="dxa"/>
            <w:vAlign w:val="center"/>
          </w:tcPr>
          <w:p w14:paraId="3837BCC5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D519FB7" w14:textId="77777777" w:rsidR="0058474F" w:rsidRDefault="000E5DD9" w:rsidP="002F44D5">
            <w:r>
              <w:t>0.390</w:t>
            </w:r>
          </w:p>
        </w:tc>
        <w:tc>
          <w:tcPr>
            <w:tcW w:w="1075" w:type="dxa"/>
            <w:vAlign w:val="center"/>
          </w:tcPr>
          <w:p w14:paraId="4F691AA1" w14:textId="77777777" w:rsidR="0058474F" w:rsidRDefault="000E5DD9" w:rsidP="002F44D5">
            <w:r>
              <w:t>5.978</w:t>
            </w:r>
          </w:p>
        </w:tc>
        <w:tc>
          <w:tcPr>
            <w:tcW w:w="848" w:type="dxa"/>
            <w:vAlign w:val="center"/>
          </w:tcPr>
          <w:p w14:paraId="0E2F629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AE5F500" w14:textId="77777777" w:rsidR="0058474F" w:rsidRDefault="000E5DD9" w:rsidP="002F44D5">
            <w:r>
              <w:t>0.513</w:t>
            </w:r>
          </w:p>
        </w:tc>
        <w:tc>
          <w:tcPr>
            <w:tcW w:w="1064" w:type="dxa"/>
            <w:vAlign w:val="center"/>
          </w:tcPr>
          <w:p w14:paraId="72F4D90A" w14:textId="77777777" w:rsidR="0058474F" w:rsidRDefault="000E5DD9" w:rsidP="002F44D5">
            <w:r>
              <w:t>3.066</w:t>
            </w:r>
          </w:p>
        </w:tc>
      </w:tr>
      <w:tr w:rsidR="00D67F82" w14:paraId="63055CCC" w14:textId="77777777">
        <w:trPr>
          <w:jc w:val="center"/>
        </w:trPr>
        <w:tc>
          <w:tcPr>
            <w:tcW w:w="3347" w:type="dxa"/>
            <w:vAlign w:val="center"/>
          </w:tcPr>
          <w:p w14:paraId="00742D76" w14:textId="77777777" w:rsidR="0058474F" w:rsidRDefault="000E5DD9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400B4AE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A201C27" w14:textId="77777777" w:rsidR="0058474F" w:rsidRDefault="000E5DD9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CE4D832" w14:textId="77777777" w:rsidR="0058474F" w:rsidRDefault="000E5DD9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246D06A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B65753" w14:textId="77777777" w:rsidR="0058474F" w:rsidRDefault="000E5DD9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B40E105" w14:textId="77777777" w:rsidR="0058474F" w:rsidRDefault="000E5DD9" w:rsidP="002F44D5">
            <w:r>
              <w:t>0.249</w:t>
            </w:r>
          </w:p>
        </w:tc>
      </w:tr>
      <w:tr w:rsidR="0058474F" w14:paraId="7BAD9FA6" w14:textId="77777777" w:rsidTr="00762E43">
        <w:trPr>
          <w:jc w:val="center"/>
        </w:trPr>
        <w:tc>
          <w:tcPr>
            <w:tcW w:w="3347" w:type="dxa"/>
            <w:vAlign w:val="center"/>
          </w:tcPr>
          <w:p w14:paraId="5FC5F219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7E589D0" w14:textId="77777777" w:rsidR="0058474F" w:rsidRDefault="000E5DD9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4BE4DD82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12A21D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3E1FCDD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FAE8B50" w14:textId="77777777" w:rsidR="0058474F" w:rsidRDefault="000E5DD9" w:rsidP="002F44D5">
            <w:r>
              <w:t>1.139</w:t>
            </w:r>
          </w:p>
        </w:tc>
        <w:tc>
          <w:tcPr>
            <w:tcW w:w="1064" w:type="dxa"/>
            <w:vAlign w:val="center"/>
          </w:tcPr>
          <w:p w14:paraId="662384E1" w14:textId="77777777" w:rsidR="0058474F" w:rsidRDefault="000E5DD9" w:rsidP="002F44D5">
            <w:r>
              <w:t>3.785</w:t>
            </w:r>
          </w:p>
        </w:tc>
      </w:tr>
      <w:tr w:rsidR="0058474F" w14:paraId="55AB3DC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D2A36E" w14:textId="77777777" w:rsidR="0058474F" w:rsidRDefault="000E5DD9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1D4A42F" w14:textId="77777777" w:rsidR="0058474F" w:rsidRDefault="000E5DD9" w:rsidP="002F44D5">
            <w:pPr>
              <w:jc w:val="center"/>
            </w:pPr>
            <w:r>
              <w:t>0.70</w:t>
            </w:r>
          </w:p>
        </w:tc>
      </w:tr>
      <w:tr w:rsidR="0058474F" w14:paraId="731AB07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56E80B9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B4CF9DF" w14:textId="77777777" w:rsidR="0058474F" w:rsidRDefault="000E5DD9" w:rsidP="002F44D5">
            <w:pPr>
              <w:jc w:val="center"/>
            </w:pPr>
            <w:r>
              <w:t>0.78</w:t>
            </w:r>
          </w:p>
        </w:tc>
      </w:tr>
    </w:tbl>
    <w:p w14:paraId="61F16208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044AB6C9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4BDFA5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152E362" w14:textId="77777777" w:rsidR="0058474F" w:rsidRDefault="000E5DD9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3EA0071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1FC0B9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315298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3A85D0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2C21F3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1F599E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330C1DC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73A6DEB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797A9AF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558C33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F02A1D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8C6D1B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428517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F8ACDA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705CB819" w14:textId="77777777">
        <w:trPr>
          <w:jc w:val="center"/>
        </w:trPr>
        <w:tc>
          <w:tcPr>
            <w:tcW w:w="3347" w:type="dxa"/>
            <w:vAlign w:val="center"/>
          </w:tcPr>
          <w:p w14:paraId="72E05647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35AD7F5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F1B96B6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071B39D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5044C4C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0EFFDA4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1E24422" w14:textId="77777777" w:rsidR="0058474F" w:rsidRDefault="000E5DD9" w:rsidP="002F44D5">
            <w:r>
              <w:t>0.245</w:t>
            </w:r>
          </w:p>
        </w:tc>
      </w:tr>
      <w:tr w:rsidR="00D67F82" w14:paraId="3463CAF3" w14:textId="77777777">
        <w:trPr>
          <w:jc w:val="center"/>
        </w:trPr>
        <w:tc>
          <w:tcPr>
            <w:tcW w:w="3347" w:type="dxa"/>
            <w:vAlign w:val="center"/>
          </w:tcPr>
          <w:p w14:paraId="300F7891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C91124A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47782E4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7E52EC8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E409335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5C4F51" w14:textId="77777777" w:rsidR="0058474F" w:rsidRDefault="000E5DD9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65BA207" w14:textId="77777777" w:rsidR="0058474F" w:rsidRDefault="000E5DD9" w:rsidP="002F44D5">
            <w:r>
              <w:t>1.977</w:t>
            </w:r>
          </w:p>
        </w:tc>
      </w:tr>
      <w:tr w:rsidR="00D67F82" w14:paraId="472294DD" w14:textId="77777777">
        <w:trPr>
          <w:jc w:val="center"/>
        </w:trPr>
        <w:tc>
          <w:tcPr>
            <w:tcW w:w="3347" w:type="dxa"/>
            <w:vAlign w:val="center"/>
          </w:tcPr>
          <w:p w14:paraId="736D8F09" w14:textId="77777777" w:rsidR="0058474F" w:rsidRDefault="000E5DD9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D154667" w14:textId="77777777" w:rsidR="0058474F" w:rsidRDefault="000E5DD9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443ABA41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C082B7A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078B553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31D0E800" w14:textId="77777777" w:rsidR="0058474F" w:rsidRDefault="000E5DD9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36612058" w14:textId="77777777" w:rsidR="0058474F" w:rsidRDefault="000E5DD9" w:rsidP="002F44D5">
            <w:r>
              <w:t>0.340</w:t>
            </w:r>
          </w:p>
        </w:tc>
      </w:tr>
      <w:tr w:rsidR="00D67F82" w14:paraId="05207CCF" w14:textId="77777777">
        <w:trPr>
          <w:jc w:val="center"/>
        </w:trPr>
        <w:tc>
          <w:tcPr>
            <w:tcW w:w="3347" w:type="dxa"/>
            <w:vAlign w:val="center"/>
          </w:tcPr>
          <w:p w14:paraId="14B5CFFC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1DF8A707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672C7F06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11EDF6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7E2B59C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5DE0D5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7F87504C" w14:textId="77777777" w:rsidR="0058474F" w:rsidRDefault="000E5DD9" w:rsidP="002F44D5">
            <w:r>
              <w:t>0.061</w:t>
            </w:r>
          </w:p>
        </w:tc>
      </w:tr>
      <w:tr w:rsidR="0058474F" w14:paraId="3D03A679" w14:textId="77777777" w:rsidTr="00762E43">
        <w:trPr>
          <w:jc w:val="center"/>
        </w:trPr>
        <w:tc>
          <w:tcPr>
            <w:tcW w:w="3347" w:type="dxa"/>
            <w:vAlign w:val="center"/>
          </w:tcPr>
          <w:p w14:paraId="4A60B4CA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B048DEF" w14:textId="77777777" w:rsidR="0058474F" w:rsidRDefault="000E5DD9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78C600E2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1CD011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F6700A7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D90F6C2" w14:textId="77777777" w:rsidR="0058474F" w:rsidRDefault="000E5DD9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1D57667E" w14:textId="77777777" w:rsidR="0058474F" w:rsidRDefault="000E5DD9" w:rsidP="002F44D5">
            <w:r>
              <w:t>2.622</w:t>
            </w:r>
          </w:p>
        </w:tc>
      </w:tr>
      <w:tr w:rsidR="0058474F" w14:paraId="7A5AE49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163A5C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FC9C36B" w14:textId="77777777" w:rsidR="0058474F" w:rsidRDefault="000E5DD9" w:rsidP="002F44D5">
            <w:pPr>
              <w:jc w:val="center"/>
            </w:pPr>
            <w:r>
              <w:t>0.86</w:t>
            </w:r>
          </w:p>
        </w:tc>
      </w:tr>
    </w:tbl>
    <w:p w14:paraId="0BFF82E5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644D342D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FB67E2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0D789E7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7D21771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DA308F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85891C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E9C2A0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DC6199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98EC86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1B6FBFE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12CE8C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78AC107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1C002A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3EFDD6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9CC585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526F4D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F848F05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6F8DA4B7" w14:textId="77777777">
        <w:trPr>
          <w:jc w:val="center"/>
        </w:trPr>
        <w:tc>
          <w:tcPr>
            <w:tcW w:w="3347" w:type="dxa"/>
            <w:vAlign w:val="center"/>
          </w:tcPr>
          <w:p w14:paraId="29220252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8BFD1DE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1E2EF78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A097C73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8F827E8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1FF136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B7556BE" w14:textId="77777777" w:rsidR="0058474F" w:rsidRDefault="000E5DD9" w:rsidP="002F44D5">
            <w:r>
              <w:t>0.245</w:t>
            </w:r>
          </w:p>
        </w:tc>
      </w:tr>
      <w:tr w:rsidR="00D67F82" w14:paraId="68A2A6BA" w14:textId="77777777">
        <w:trPr>
          <w:jc w:val="center"/>
        </w:trPr>
        <w:tc>
          <w:tcPr>
            <w:tcW w:w="3347" w:type="dxa"/>
            <w:vAlign w:val="center"/>
          </w:tcPr>
          <w:p w14:paraId="27F4FDB0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CB5107E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9469D85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515D8F3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230AFC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0D351E9" w14:textId="77777777" w:rsidR="0058474F" w:rsidRDefault="000E5DD9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5FA2679" w14:textId="77777777" w:rsidR="0058474F" w:rsidRDefault="000E5DD9" w:rsidP="002F44D5">
            <w:r>
              <w:t>1.977</w:t>
            </w:r>
          </w:p>
        </w:tc>
      </w:tr>
      <w:tr w:rsidR="00D67F82" w14:paraId="68C7B456" w14:textId="77777777">
        <w:trPr>
          <w:jc w:val="center"/>
        </w:trPr>
        <w:tc>
          <w:tcPr>
            <w:tcW w:w="3347" w:type="dxa"/>
            <w:vAlign w:val="center"/>
          </w:tcPr>
          <w:p w14:paraId="42E3254E" w14:textId="77777777" w:rsidR="0058474F" w:rsidRDefault="000E5DD9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1F1B0538" w14:textId="77777777" w:rsidR="0058474F" w:rsidRDefault="000E5DD9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6AA3EDB0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DE2698E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1F846A6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CBB34E3" w14:textId="77777777" w:rsidR="0058474F" w:rsidRDefault="000E5DD9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04E88F22" w14:textId="77777777" w:rsidR="0058474F" w:rsidRDefault="000E5DD9" w:rsidP="002F44D5">
            <w:r>
              <w:t>0.340</w:t>
            </w:r>
          </w:p>
        </w:tc>
      </w:tr>
      <w:tr w:rsidR="00D67F82" w14:paraId="0D95DC01" w14:textId="77777777">
        <w:trPr>
          <w:jc w:val="center"/>
        </w:trPr>
        <w:tc>
          <w:tcPr>
            <w:tcW w:w="3347" w:type="dxa"/>
            <w:vAlign w:val="center"/>
          </w:tcPr>
          <w:p w14:paraId="505E2ECB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4835FCA2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5A29B95A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DB89E1F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E96B85D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2BD552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67A3AFA3" w14:textId="77777777" w:rsidR="0058474F" w:rsidRDefault="000E5DD9" w:rsidP="002F44D5">
            <w:r>
              <w:t>0.061</w:t>
            </w:r>
          </w:p>
        </w:tc>
      </w:tr>
      <w:tr w:rsidR="0058474F" w14:paraId="63920DF8" w14:textId="77777777" w:rsidTr="00762E43">
        <w:trPr>
          <w:jc w:val="center"/>
        </w:trPr>
        <w:tc>
          <w:tcPr>
            <w:tcW w:w="3347" w:type="dxa"/>
            <w:vAlign w:val="center"/>
          </w:tcPr>
          <w:p w14:paraId="4925D965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C11D906" w14:textId="77777777" w:rsidR="0058474F" w:rsidRDefault="000E5DD9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63BF9325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77CD5B9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B1FE789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20237A1" w14:textId="77777777" w:rsidR="0058474F" w:rsidRDefault="000E5DD9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1A1CF28F" w14:textId="77777777" w:rsidR="0058474F" w:rsidRDefault="000E5DD9" w:rsidP="002F44D5">
            <w:r>
              <w:t>2.622</w:t>
            </w:r>
          </w:p>
        </w:tc>
      </w:tr>
      <w:tr w:rsidR="0058474F" w14:paraId="57EE43B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52EE1DF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29C0EBE" w14:textId="77777777" w:rsidR="0058474F" w:rsidRDefault="000E5DD9" w:rsidP="002F44D5">
            <w:pPr>
              <w:jc w:val="center"/>
            </w:pPr>
            <w:r>
              <w:t>0.86</w:t>
            </w:r>
          </w:p>
        </w:tc>
      </w:tr>
    </w:tbl>
    <w:p w14:paraId="6AA7F81A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48E5E1A0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8FDF1A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0D8B58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0A78F1A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29B401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EB8938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FBF0C1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4FD38F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73FEAB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64D48BF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12BDC73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B4E046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0CB59E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A06695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8C4975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EAD37D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C02EEA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64AD934D" w14:textId="77777777">
        <w:trPr>
          <w:jc w:val="center"/>
        </w:trPr>
        <w:tc>
          <w:tcPr>
            <w:tcW w:w="3347" w:type="dxa"/>
            <w:vAlign w:val="center"/>
          </w:tcPr>
          <w:p w14:paraId="49097A96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BB0A4C3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2AD7F45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4F836E9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15F4F00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66A258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C6EE0AA" w14:textId="77777777" w:rsidR="0058474F" w:rsidRDefault="000E5DD9" w:rsidP="002F44D5">
            <w:r>
              <w:t>0.245</w:t>
            </w:r>
          </w:p>
        </w:tc>
      </w:tr>
      <w:tr w:rsidR="00D67F82" w14:paraId="590949F7" w14:textId="77777777">
        <w:trPr>
          <w:jc w:val="center"/>
        </w:trPr>
        <w:tc>
          <w:tcPr>
            <w:tcW w:w="3347" w:type="dxa"/>
            <w:vAlign w:val="center"/>
          </w:tcPr>
          <w:p w14:paraId="71F8DDFE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3693E20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7813E59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441A564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572A4A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2269EA" w14:textId="77777777" w:rsidR="0058474F" w:rsidRDefault="000E5DD9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545FD0A" w14:textId="77777777" w:rsidR="0058474F" w:rsidRDefault="000E5DD9" w:rsidP="002F44D5">
            <w:r>
              <w:t>1.977</w:t>
            </w:r>
          </w:p>
        </w:tc>
      </w:tr>
      <w:tr w:rsidR="00D67F82" w14:paraId="044E6E4F" w14:textId="77777777">
        <w:trPr>
          <w:jc w:val="center"/>
        </w:trPr>
        <w:tc>
          <w:tcPr>
            <w:tcW w:w="3347" w:type="dxa"/>
            <w:vAlign w:val="center"/>
          </w:tcPr>
          <w:p w14:paraId="546760B2" w14:textId="77777777" w:rsidR="0058474F" w:rsidRDefault="000E5DD9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1CF56FF2" w14:textId="77777777" w:rsidR="0058474F" w:rsidRDefault="000E5DD9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ED4643E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5166363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6EF7DAB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CB4E581" w14:textId="77777777" w:rsidR="0058474F" w:rsidRDefault="000E5DD9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2D584A4" w14:textId="77777777" w:rsidR="0058474F" w:rsidRDefault="000E5DD9" w:rsidP="002F44D5">
            <w:r>
              <w:t>0.340</w:t>
            </w:r>
          </w:p>
        </w:tc>
      </w:tr>
      <w:tr w:rsidR="00D67F82" w14:paraId="48D91A1B" w14:textId="77777777">
        <w:trPr>
          <w:jc w:val="center"/>
        </w:trPr>
        <w:tc>
          <w:tcPr>
            <w:tcW w:w="3347" w:type="dxa"/>
            <w:vAlign w:val="center"/>
          </w:tcPr>
          <w:p w14:paraId="4FEA8160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2720DF3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1C8E0775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FC0E7CD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6896435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D64310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29D76F64" w14:textId="77777777" w:rsidR="0058474F" w:rsidRDefault="000E5DD9" w:rsidP="002F44D5">
            <w:r>
              <w:t>0.061</w:t>
            </w:r>
          </w:p>
        </w:tc>
      </w:tr>
      <w:tr w:rsidR="0058474F" w14:paraId="5D5C831A" w14:textId="77777777" w:rsidTr="00762E43">
        <w:trPr>
          <w:jc w:val="center"/>
        </w:trPr>
        <w:tc>
          <w:tcPr>
            <w:tcW w:w="3347" w:type="dxa"/>
            <w:vAlign w:val="center"/>
          </w:tcPr>
          <w:p w14:paraId="4BCB6249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4867A9C" w14:textId="77777777" w:rsidR="0058474F" w:rsidRDefault="000E5DD9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461AA8AF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7C61EA4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6921D9E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871E66" w14:textId="77777777" w:rsidR="0058474F" w:rsidRDefault="000E5DD9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60A60D63" w14:textId="77777777" w:rsidR="0058474F" w:rsidRDefault="000E5DD9" w:rsidP="002F44D5">
            <w:r>
              <w:t>2.622</w:t>
            </w:r>
          </w:p>
        </w:tc>
      </w:tr>
      <w:tr w:rsidR="0058474F" w14:paraId="6A482EC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1E6B1D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7001C3D" w14:textId="77777777" w:rsidR="0058474F" w:rsidRDefault="000E5DD9" w:rsidP="002F44D5">
            <w:pPr>
              <w:jc w:val="center"/>
            </w:pPr>
            <w:r>
              <w:t>0.86</w:t>
            </w:r>
          </w:p>
        </w:tc>
      </w:tr>
    </w:tbl>
    <w:p w14:paraId="6E380B64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7719FFE0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715324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B7A1AA7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5D5042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DCDAC7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C1E63A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AA020F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1DBBC3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B8F829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0769B99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337CC75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EAB4A32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4A21A7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F9EB12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BBDE7D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535028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36D3D7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58653EC2" w14:textId="77777777">
        <w:trPr>
          <w:jc w:val="center"/>
        </w:trPr>
        <w:tc>
          <w:tcPr>
            <w:tcW w:w="3347" w:type="dxa"/>
            <w:vAlign w:val="center"/>
          </w:tcPr>
          <w:p w14:paraId="7E02CC6B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6925E6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8DFBA4C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9FAFC55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CAF132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7DD96B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E0A9E3C" w14:textId="77777777" w:rsidR="0058474F" w:rsidRDefault="000E5DD9" w:rsidP="002F44D5">
            <w:r>
              <w:t>0.245</w:t>
            </w:r>
          </w:p>
        </w:tc>
      </w:tr>
      <w:tr w:rsidR="00D67F82" w14:paraId="09D486E8" w14:textId="77777777">
        <w:trPr>
          <w:jc w:val="center"/>
        </w:trPr>
        <w:tc>
          <w:tcPr>
            <w:tcW w:w="3347" w:type="dxa"/>
            <w:vAlign w:val="center"/>
          </w:tcPr>
          <w:p w14:paraId="3F2585F2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D907D37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B207AD3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814D44F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221A482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B0BF7B" w14:textId="77777777" w:rsidR="0058474F" w:rsidRDefault="000E5DD9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AAEAAA0" w14:textId="77777777" w:rsidR="0058474F" w:rsidRDefault="000E5DD9" w:rsidP="002F44D5">
            <w:r>
              <w:t>1.977</w:t>
            </w:r>
          </w:p>
        </w:tc>
      </w:tr>
      <w:tr w:rsidR="00D67F82" w14:paraId="66340F79" w14:textId="77777777">
        <w:trPr>
          <w:jc w:val="center"/>
        </w:trPr>
        <w:tc>
          <w:tcPr>
            <w:tcW w:w="3347" w:type="dxa"/>
            <w:vAlign w:val="center"/>
          </w:tcPr>
          <w:p w14:paraId="39483066" w14:textId="77777777" w:rsidR="0058474F" w:rsidRDefault="000E5DD9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17582C9" w14:textId="77777777" w:rsidR="0058474F" w:rsidRDefault="000E5DD9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342728AB" w14:textId="77777777" w:rsidR="0058474F" w:rsidRDefault="000E5DD9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D50052E" w14:textId="77777777" w:rsidR="0058474F" w:rsidRDefault="000E5DD9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1E3A67A" w14:textId="77777777" w:rsidR="0058474F" w:rsidRDefault="000E5DD9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75767E51" w14:textId="77777777" w:rsidR="0058474F" w:rsidRDefault="000E5DD9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5DD8EE1F" w14:textId="77777777" w:rsidR="0058474F" w:rsidRDefault="000E5DD9" w:rsidP="002F44D5">
            <w:r>
              <w:t>0.340</w:t>
            </w:r>
          </w:p>
        </w:tc>
      </w:tr>
      <w:tr w:rsidR="00D67F82" w14:paraId="3652ECE3" w14:textId="77777777">
        <w:trPr>
          <w:jc w:val="center"/>
        </w:trPr>
        <w:tc>
          <w:tcPr>
            <w:tcW w:w="3347" w:type="dxa"/>
            <w:vAlign w:val="center"/>
          </w:tcPr>
          <w:p w14:paraId="76428A97" w14:textId="77777777" w:rsidR="0058474F" w:rsidRDefault="000E5DD9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1CBC9CC" w14:textId="77777777" w:rsidR="0058474F" w:rsidRDefault="000E5DD9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32099C8F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5C7E0C2" w14:textId="77777777" w:rsidR="0058474F" w:rsidRDefault="000E5DD9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50063EE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A80840" w14:textId="77777777" w:rsidR="0058474F" w:rsidRDefault="000E5DD9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B513B0B" w14:textId="77777777" w:rsidR="0058474F" w:rsidRDefault="000E5DD9" w:rsidP="002F44D5">
            <w:r>
              <w:t>0.061</w:t>
            </w:r>
          </w:p>
        </w:tc>
      </w:tr>
      <w:tr w:rsidR="0058474F" w14:paraId="0C65FE8F" w14:textId="77777777" w:rsidTr="00762E43">
        <w:trPr>
          <w:jc w:val="center"/>
        </w:trPr>
        <w:tc>
          <w:tcPr>
            <w:tcW w:w="3347" w:type="dxa"/>
            <w:vAlign w:val="center"/>
          </w:tcPr>
          <w:p w14:paraId="26569CC7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3C94FBD" w14:textId="77777777" w:rsidR="0058474F" w:rsidRDefault="000E5DD9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3D04F082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8B85D2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0996D8D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0CB720" w14:textId="77777777" w:rsidR="0058474F" w:rsidRDefault="000E5DD9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77DA4A6C" w14:textId="77777777" w:rsidR="0058474F" w:rsidRDefault="000E5DD9" w:rsidP="002F44D5">
            <w:r>
              <w:t>2.622</w:t>
            </w:r>
          </w:p>
        </w:tc>
      </w:tr>
      <w:tr w:rsidR="0058474F" w14:paraId="2042899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FE36806" w14:textId="77777777" w:rsidR="0058474F" w:rsidRPr="00D95163" w:rsidRDefault="000E5DD9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21A913D" w14:textId="77777777" w:rsidR="0058474F" w:rsidRDefault="000E5DD9" w:rsidP="002F44D5">
            <w:pPr>
              <w:jc w:val="center"/>
            </w:pPr>
            <w:r>
              <w:t>0.86</w:t>
            </w:r>
          </w:p>
        </w:tc>
      </w:tr>
    </w:tbl>
    <w:p w14:paraId="33A4EA5A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58BF54A3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CD75D1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F1ED82B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D57B321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7FB3BB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1EF65B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DDF0B4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67F597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4597A5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1CE457E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1B5EDA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E1291B5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6CB5A7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81ACE6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D2B63E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A63552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5891F5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3E46E78A" w14:textId="77777777">
        <w:trPr>
          <w:jc w:val="center"/>
        </w:trPr>
        <w:tc>
          <w:tcPr>
            <w:tcW w:w="3347" w:type="dxa"/>
            <w:vAlign w:val="center"/>
          </w:tcPr>
          <w:p w14:paraId="7F0DAC35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A94654A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9FEA16C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8838865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9147490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C8AB7A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D674821" w14:textId="77777777" w:rsidR="0058474F" w:rsidRDefault="000E5DD9" w:rsidP="002F44D5">
            <w:r>
              <w:t>0.245</w:t>
            </w:r>
          </w:p>
        </w:tc>
      </w:tr>
      <w:tr w:rsidR="00D67F82" w14:paraId="4B95C5E8" w14:textId="77777777">
        <w:trPr>
          <w:jc w:val="center"/>
        </w:trPr>
        <w:tc>
          <w:tcPr>
            <w:tcW w:w="3347" w:type="dxa"/>
            <w:vAlign w:val="center"/>
          </w:tcPr>
          <w:p w14:paraId="412D72E6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79DAC43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6E63D7D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9D1B244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CB0839D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AB5FE9F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2F5D269" w14:textId="77777777" w:rsidR="0058474F" w:rsidRDefault="000E5DD9" w:rsidP="002F44D5">
            <w:r>
              <w:t>1.186</w:t>
            </w:r>
          </w:p>
        </w:tc>
      </w:tr>
      <w:tr w:rsidR="0058474F" w14:paraId="309CE044" w14:textId="77777777" w:rsidTr="00762E43">
        <w:trPr>
          <w:jc w:val="center"/>
        </w:trPr>
        <w:tc>
          <w:tcPr>
            <w:tcW w:w="3347" w:type="dxa"/>
            <w:vAlign w:val="center"/>
          </w:tcPr>
          <w:p w14:paraId="4BD64539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2A83C8" w14:textId="77777777" w:rsidR="0058474F" w:rsidRDefault="000E5DD9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80E74F5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A9CB06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5DE6DDC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29721B" w14:textId="77777777" w:rsidR="0058474F" w:rsidRDefault="000E5DD9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1E0B3FD7" w14:textId="77777777" w:rsidR="0058474F" w:rsidRDefault="000E5DD9" w:rsidP="002F44D5">
            <w:r>
              <w:t>1.431</w:t>
            </w:r>
          </w:p>
        </w:tc>
      </w:tr>
      <w:tr w:rsidR="0058474F" w14:paraId="15CA9C5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545D49" w14:textId="77777777" w:rsidR="0058474F" w:rsidRPr="00D95163" w:rsidRDefault="000E5DD9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788B5F0E" w14:textId="77777777" w:rsidR="0058474F" w:rsidRDefault="000E5DD9" w:rsidP="002F44D5">
            <w:pPr>
              <w:jc w:val="center"/>
            </w:pPr>
            <w:r>
              <w:t>0.30</w:t>
            </w:r>
          </w:p>
        </w:tc>
      </w:tr>
    </w:tbl>
    <w:p w14:paraId="18DD746E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02C84EDF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ADD389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986693F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480847C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67576D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91A3ED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4A7ED6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09302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44A791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56A4343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3D20886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B9DD193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7DC687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35DF83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CCA6D1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287977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C8A665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57CB272F" w14:textId="77777777">
        <w:trPr>
          <w:jc w:val="center"/>
        </w:trPr>
        <w:tc>
          <w:tcPr>
            <w:tcW w:w="3347" w:type="dxa"/>
            <w:vAlign w:val="center"/>
          </w:tcPr>
          <w:p w14:paraId="74737B9D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D5A363E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8DF93E8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43A0BA4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1DD5CA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43971B3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ACBCED8" w14:textId="77777777" w:rsidR="0058474F" w:rsidRDefault="000E5DD9" w:rsidP="002F44D5">
            <w:r>
              <w:t>0.220</w:t>
            </w:r>
          </w:p>
        </w:tc>
      </w:tr>
      <w:tr w:rsidR="00D67F82" w14:paraId="0D580AF4" w14:textId="77777777">
        <w:trPr>
          <w:jc w:val="center"/>
        </w:trPr>
        <w:tc>
          <w:tcPr>
            <w:tcW w:w="3347" w:type="dxa"/>
            <w:vAlign w:val="center"/>
          </w:tcPr>
          <w:p w14:paraId="27AB1370" w14:textId="77777777" w:rsidR="0058474F" w:rsidRDefault="000E5DD9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69156F99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6673E75" w14:textId="77777777" w:rsidR="0058474F" w:rsidRDefault="000E5DD9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71D414B3" w14:textId="77777777" w:rsidR="0058474F" w:rsidRDefault="000E5DD9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702AFD2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3EB130" w14:textId="77777777" w:rsidR="0058474F" w:rsidRDefault="000E5DD9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C204731" w14:textId="77777777" w:rsidR="0058474F" w:rsidRDefault="000E5DD9" w:rsidP="002F44D5">
            <w:r>
              <w:t>3.714</w:t>
            </w:r>
          </w:p>
        </w:tc>
      </w:tr>
      <w:tr w:rsidR="00D67F82" w14:paraId="6DDE7AF3" w14:textId="77777777">
        <w:trPr>
          <w:jc w:val="center"/>
        </w:trPr>
        <w:tc>
          <w:tcPr>
            <w:tcW w:w="3347" w:type="dxa"/>
            <w:vAlign w:val="center"/>
          </w:tcPr>
          <w:p w14:paraId="05A8F88D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E53FEC2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7612188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4503C12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51D33F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5F51C3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2FD0872C" w14:textId="77777777" w:rsidR="0058474F" w:rsidRDefault="000E5DD9" w:rsidP="002F44D5">
            <w:r>
              <w:t>0.220</w:t>
            </w:r>
          </w:p>
        </w:tc>
      </w:tr>
      <w:tr w:rsidR="0058474F" w14:paraId="2933701E" w14:textId="77777777" w:rsidTr="00762E43">
        <w:trPr>
          <w:jc w:val="center"/>
        </w:trPr>
        <w:tc>
          <w:tcPr>
            <w:tcW w:w="3347" w:type="dxa"/>
            <w:vAlign w:val="center"/>
          </w:tcPr>
          <w:p w14:paraId="0B1F9F90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38FE59" w14:textId="77777777" w:rsidR="0058474F" w:rsidRDefault="000E5DD9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40828E86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BA27D9F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3BA3FE3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31BC83" w14:textId="77777777" w:rsidR="0058474F" w:rsidRDefault="000E5DD9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2E19A749" w14:textId="77777777" w:rsidR="0058474F" w:rsidRDefault="000E5DD9" w:rsidP="002F44D5">
            <w:r>
              <w:t>4.154</w:t>
            </w:r>
          </w:p>
        </w:tc>
      </w:tr>
      <w:tr w:rsidR="0058474F" w14:paraId="7BD4783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60E526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143A9C3" w14:textId="77777777" w:rsidR="0058474F" w:rsidRDefault="000E5DD9" w:rsidP="002F44D5">
            <w:pPr>
              <w:jc w:val="center"/>
            </w:pPr>
            <w:r>
              <w:t>1.21</w:t>
            </w:r>
          </w:p>
        </w:tc>
      </w:tr>
    </w:tbl>
    <w:p w14:paraId="21143EFB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20C0DFCE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DB88EC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256934A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E5D5339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4EADA4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6830D7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266DCB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4EB560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90F94B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67BFF96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C4A7503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77AC5D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1C2F11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46A3B9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03D67C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482AA4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989604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609F9EA0" w14:textId="77777777">
        <w:trPr>
          <w:jc w:val="center"/>
        </w:trPr>
        <w:tc>
          <w:tcPr>
            <w:tcW w:w="3347" w:type="dxa"/>
            <w:vAlign w:val="center"/>
          </w:tcPr>
          <w:p w14:paraId="4ACF0DF3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4570BF5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A725FF7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0D855C8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65FA555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E569940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B421153" w14:textId="77777777" w:rsidR="0058474F" w:rsidRDefault="000E5DD9" w:rsidP="002F44D5">
            <w:r>
              <w:t>0.220</w:t>
            </w:r>
          </w:p>
        </w:tc>
      </w:tr>
      <w:tr w:rsidR="00D67F82" w14:paraId="36FFC538" w14:textId="77777777">
        <w:trPr>
          <w:jc w:val="center"/>
        </w:trPr>
        <w:tc>
          <w:tcPr>
            <w:tcW w:w="3347" w:type="dxa"/>
            <w:vAlign w:val="center"/>
          </w:tcPr>
          <w:p w14:paraId="66955B88" w14:textId="77777777" w:rsidR="0058474F" w:rsidRDefault="000E5DD9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0AE55078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A4CB9D4" w14:textId="77777777" w:rsidR="0058474F" w:rsidRDefault="000E5DD9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C81B044" w14:textId="77777777" w:rsidR="0058474F" w:rsidRDefault="000E5DD9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6653E7A9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BEB18C2" w14:textId="77777777" w:rsidR="0058474F" w:rsidRDefault="000E5DD9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521A690" w14:textId="77777777" w:rsidR="0058474F" w:rsidRDefault="000E5DD9" w:rsidP="002F44D5">
            <w:r>
              <w:t>3.714</w:t>
            </w:r>
          </w:p>
        </w:tc>
      </w:tr>
      <w:tr w:rsidR="00D67F82" w14:paraId="72189E7C" w14:textId="77777777">
        <w:trPr>
          <w:jc w:val="center"/>
        </w:trPr>
        <w:tc>
          <w:tcPr>
            <w:tcW w:w="3347" w:type="dxa"/>
            <w:vAlign w:val="center"/>
          </w:tcPr>
          <w:p w14:paraId="0D3DC632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5E91F45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2B6148E6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366730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82168CB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BDEABE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4E3614E" w14:textId="77777777" w:rsidR="0058474F" w:rsidRDefault="000E5DD9" w:rsidP="002F44D5">
            <w:r>
              <w:t>0.220</w:t>
            </w:r>
          </w:p>
        </w:tc>
      </w:tr>
      <w:tr w:rsidR="0058474F" w14:paraId="175F3388" w14:textId="77777777" w:rsidTr="00762E43">
        <w:trPr>
          <w:jc w:val="center"/>
        </w:trPr>
        <w:tc>
          <w:tcPr>
            <w:tcW w:w="3347" w:type="dxa"/>
            <w:vAlign w:val="center"/>
          </w:tcPr>
          <w:p w14:paraId="3585013F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8D8DA6" w14:textId="77777777" w:rsidR="0058474F" w:rsidRDefault="000E5DD9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33800940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EF9DF6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08BCBAB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114F24" w14:textId="77777777" w:rsidR="0058474F" w:rsidRDefault="000E5DD9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3915E0D6" w14:textId="77777777" w:rsidR="0058474F" w:rsidRDefault="000E5DD9" w:rsidP="002F44D5">
            <w:r>
              <w:t>4.154</w:t>
            </w:r>
          </w:p>
        </w:tc>
      </w:tr>
      <w:tr w:rsidR="0058474F" w14:paraId="63348C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A48AE51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1541EF6" w14:textId="77777777" w:rsidR="0058474F" w:rsidRDefault="000E5DD9" w:rsidP="002F44D5">
            <w:pPr>
              <w:jc w:val="center"/>
            </w:pPr>
            <w:r>
              <w:t>1.21</w:t>
            </w:r>
          </w:p>
        </w:tc>
      </w:tr>
    </w:tbl>
    <w:p w14:paraId="71FBE8E4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682274FA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70AE02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CEE884B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EF672F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5649EB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5EA006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2DF659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508AF3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EF6537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1340C57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744E9E4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9CDA77E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9F7A8C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2D044F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0B0E10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273A9B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000806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3A1A60BB" w14:textId="77777777">
        <w:trPr>
          <w:jc w:val="center"/>
        </w:trPr>
        <w:tc>
          <w:tcPr>
            <w:tcW w:w="3347" w:type="dxa"/>
            <w:vAlign w:val="center"/>
          </w:tcPr>
          <w:p w14:paraId="36E446AA" w14:textId="77777777" w:rsidR="0058474F" w:rsidRDefault="000E5DD9" w:rsidP="002F44D5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6E77B8D4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1FA8B64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C21DE0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900C3BD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61FE52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73666415" w14:textId="77777777" w:rsidR="0058474F" w:rsidRDefault="000E5DD9" w:rsidP="002F44D5">
            <w:r>
              <w:t>0.220</w:t>
            </w:r>
          </w:p>
        </w:tc>
      </w:tr>
      <w:tr w:rsidR="00D67F82" w14:paraId="13F9651D" w14:textId="77777777">
        <w:trPr>
          <w:jc w:val="center"/>
        </w:trPr>
        <w:tc>
          <w:tcPr>
            <w:tcW w:w="3347" w:type="dxa"/>
            <w:vAlign w:val="center"/>
          </w:tcPr>
          <w:p w14:paraId="20FDBD61" w14:textId="77777777" w:rsidR="0058474F" w:rsidRDefault="000E5DD9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4156E4BD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D9210D6" w14:textId="77777777" w:rsidR="0058474F" w:rsidRDefault="000E5DD9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279CA3FB" w14:textId="77777777" w:rsidR="0058474F" w:rsidRDefault="000E5DD9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F4B9D8A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E78A4D" w14:textId="77777777" w:rsidR="0058474F" w:rsidRDefault="000E5DD9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17B19DA4" w14:textId="77777777" w:rsidR="0058474F" w:rsidRDefault="000E5DD9" w:rsidP="002F44D5">
            <w:r>
              <w:t>3.714</w:t>
            </w:r>
          </w:p>
        </w:tc>
      </w:tr>
      <w:tr w:rsidR="00D67F82" w14:paraId="1E382A6C" w14:textId="77777777">
        <w:trPr>
          <w:jc w:val="center"/>
        </w:trPr>
        <w:tc>
          <w:tcPr>
            <w:tcW w:w="3347" w:type="dxa"/>
            <w:vAlign w:val="center"/>
          </w:tcPr>
          <w:p w14:paraId="61A8B66A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06AF925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42E4C4DA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D60B2D0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1B8CAAC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442505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64CDFF3" w14:textId="77777777" w:rsidR="0058474F" w:rsidRDefault="000E5DD9" w:rsidP="002F44D5">
            <w:r>
              <w:t>0.220</w:t>
            </w:r>
          </w:p>
        </w:tc>
      </w:tr>
      <w:tr w:rsidR="0058474F" w14:paraId="6B4827F0" w14:textId="77777777" w:rsidTr="00762E43">
        <w:trPr>
          <w:jc w:val="center"/>
        </w:trPr>
        <w:tc>
          <w:tcPr>
            <w:tcW w:w="3347" w:type="dxa"/>
            <w:vAlign w:val="center"/>
          </w:tcPr>
          <w:p w14:paraId="6BC02D1A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68F1D4E" w14:textId="77777777" w:rsidR="0058474F" w:rsidRDefault="000E5DD9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B6411AC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906F99B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BA28E8B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6433F2B" w14:textId="77777777" w:rsidR="0058474F" w:rsidRDefault="000E5DD9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2CDB11D7" w14:textId="77777777" w:rsidR="0058474F" w:rsidRDefault="000E5DD9" w:rsidP="002F44D5">
            <w:r>
              <w:t>4.154</w:t>
            </w:r>
          </w:p>
        </w:tc>
      </w:tr>
      <w:tr w:rsidR="0058474F" w14:paraId="24B837F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A31234A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A23A686" w14:textId="77777777" w:rsidR="0058474F" w:rsidRDefault="000E5DD9" w:rsidP="002F44D5">
            <w:pPr>
              <w:jc w:val="center"/>
            </w:pPr>
            <w:r>
              <w:t>1.21</w:t>
            </w:r>
          </w:p>
        </w:tc>
      </w:tr>
    </w:tbl>
    <w:p w14:paraId="4A4733E0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289E06F9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F02FE6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17E35D4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E3E8C5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65B6D7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2437E4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80DAE0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59B44B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6670D3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6050C00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E5C421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9A1E73F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31641B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DA4257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2FD7F9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7D5987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E0635C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29A674C3" w14:textId="77777777">
        <w:trPr>
          <w:jc w:val="center"/>
        </w:trPr>
        <w:tc>
          <w:tcPr>
            <w:tcW w:w="3347" w:type="dxa"/>
            <w:vAlign w:val="center"/>
          </w:tcPr>
          <w:p w14:paraId="14E38CD6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89E9B5F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7BB7D1A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EBB365E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F21B1F5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B4B694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1CD3CE9" w14:textId="77777777" w:rsidR="0058474F" w:rsidRDefault="000E5DD9" w:rsidP="002F44D5">
            <w:r>
              <w:t>0.220</w:t>
            </w:r>
          </w:p>
        </w:tc>
      </w:tr>
      <w:tr w:rsidR="00D67F82" w14:paraId="6938CE02" w14:textId="77777777">
        <w:trPr>
          <w:jc w:val="center"/>
        </w:trPr>
        <w:tc>
          <w:tcPr>
            <w:tcW w:w="3347" w:type="dxa"/>
            <w:vAlign w:val="center"/>
          </w:tcPr>
          <w:p w14:paraId="71DA2691" w14:textId="77777777" w:rsidR="0058474F" w:rsidRDefault="000E5DD9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59067EB0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9370312" w14:textId="77777777" w:rsidR="0058474F" w:rsidRDefault="000E5DD9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7E7DC145" w14:textId="77777777" w:rsidR="0058474F" w:rsidRDefault="000E5DD9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96C7E4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367B7D" w14:textId="77777777" w:rsidR="0058474F" w:rsidRDefault="000E5DD9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F2C1545" w14:textId="77777777" w:rsidR="0058474F" w:rsidRDefault="000E5DD9" w:rsidP="002F44D5">
            <w:r>
              <w:t>3.714</w:t>
            </w:r>
          </w:p>
        </w:tc>
      </w:tr>
      <w:tr w:rsidR="00D67F82" w14:paraId="1C3E93F0" w14:textId="77777777">
        <w:trPr>
          <w:jc w:val="center"/>
        </w:trPr>
        <w:tc>
          <w:tcPr>
            <w:tcW w:w="3347" w:type="dxa"/>
            <w:vAlign w:val="center"/>
          </w:tcPr>
          <w:p w14:paraId="434409AE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43421B8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EFE4A96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C8045EA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0711B9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3FDFD2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F7A2732" w14:textId="77777777" w:rsidR="0058474F" w:rsidRDefault="000E5DD9" w:rsidP="002F44D5">
            <w:r>
              <w:t>0.220</w:t>
            </w:r>
          </w:p>
        </w:tc>
      </w:tr>
      <w:tr w:rsidR="0058474F" w14:paraId="1C3FDE5D" w14:textId="77777777" w:rsidTr="00762E43">
        <w:trPr>
          <w:jc w:val="center"/>
        </w:trPr>
        <w:tc>
          <w:tcPr>
            <w:tcW w:w="3347" w:type="dxa"/>
            <w:vAlign w:val="center"/>
          </w:tcPr>
          <w:p w14:paraId="27BE31CF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689A0F3" w14:textId="77777777" w:rsidR="0058474F" w:rsidRDefault="000E5DD9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28F06072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B0CAE9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16509CA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354640" w14:textId="77777777" w:rsidR="0058474F" w:rsidRDefault="000E5DD9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62D4E41B" w14:textId="77777777" w:rsidR="0058474F" w:rsidRDefault="000E5DD9" w:rsidP="002F44D5">
            <w:r>
              <w:t>4.154</w:t>
            </w:r>
          </w:p>
        </w:tc>
      </w:tr>
      <w:tr w:rsidR="0058474F" w14:paraId="48590F3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942679B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38D8CA2" w14:textId="77777777" w:rsidR="0058474F" w:rsidRDefault="000E5DD9" w:rsidP="002F44D5">
            <w:pPr>
              <w:jc w:val="center"/>
            </w:pPr>
            <w:r>
              <w:t>1.21</w:t>
            </w:r>
          </w:p>
        </w:tc>
      </w:tr>
    </w:tbl>
    <w:p w14:paraId="1BA8E408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3940CBD7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3A1D2F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5D8D525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A759E57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486EC2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CDEBAF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D75EEE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61BFCE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081887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69A7C3E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226A14C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F06C577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D22C71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FFA618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93C5A6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1276D3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6570DD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7EB85EE9" w14:textId="77777777">
        <w:trPr>
          <w:jc w:val="center"/>
        </w:trPr>
        <w:tc>
          <w:tcPr>
            <w:tcW w:w="3347" w:type="dxa"/>
            <w:vAlign w:val="center"/>
          </w:tcPr>
          <w:p w14:paraId="64141551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182A36F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BC4BF74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F18ECD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EFFF0CB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C55690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C96C2B5" w14:textId="77777777" w:rsidR="0058474F" w:rsidRDefault="000E5DD9" w:rsidP="002F44D5">
            <w:r>
              <w:t>0.220</w:t>
            </w:r>
          </w:p>
        </w:tc>
      </w:tr>
      <w:tr w:rsidR="00D67F82" w14:paraId="000789A0" w14:textId="77777777">
        <w:trPr>
          <w:jc w:val="center"/>
        </w:trPr>
        <w:tc>
          <w:tcPr>
            <w:tcW w:w="3347" w:type="dxa"/>
            <w:vAlign w:val="center"/>
          </w:tcPr>
          <w:p w14:paraId="021E0397" w14:textId="77777777" w:rsidR="0058474F" w:rsidRDefault="000E5DD9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547C5D8B" w14:textId="77777777" w:rsidR="0058474F" w:rsidRDefault="000E5DD9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21D8559" w14:textId="77777777" w:rsidR="0058474F" w:rsidRDefault="000E5DD9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1918EBD" w14:textId="77777777" w:rsidR="0058474F" w:rsidRDefault="000E5DD9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481D8F40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0D52A2" w14:textId="77777777" w:rsidR="0058474F" w:rsidRDefault="000E5DD9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6727E19F" w14:textId="77777777" w:rsidR="0058474F" w:rsidRDefault="000E5DD9" w:rsidP="002F44D5">
            <w:r>
              <w:t>3.714</w:t>
            </w:r>
          </w:p>
        </w:tc>
      </w:tr>
      <w:tr w:rsidR="00D67F82" w14:paraId="25ACC455" w14:textId="77777777">
        <w:trPr>
          <w:jc w:val="center"/>
        </w:trPr>
        <w:tc>
          <w:tcPr>
            <w:tcW w:w="3347" w:type="dxa"/>
            <w:vAlign w:val="center"/>
          </w:tcPr>
          <w:p w14:paraId="3C377214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6203086" w14:textId="77777777" w:rsidR="0058474F" w:rsidRDefault="000E5DD9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BF26232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CADBFA6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9E38F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0FB5649" w14:textId="77777777" w:rsidR="0058474F" w:rsidRDefault="000E5DD9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529F51A" w14:textId="77777777" w:rsidR="0058474F" w:rsidRDefault="000E5DD9" w:rsidP="002F44D5">
            <w:r>
              <w:t>0.220</w:t>
            </w:r>
          </w:p>
        </w:tc>
      </w:tr>
      <w:tr w:rsidR="0058474F" w14:paraId="7E4D0652" w14:textId="77777777" w:rsidTr="00762E43">
        <w:trPr>
          <w:jc w:val="center"/>
        </w:trPr>
        <w:tc>
          <w:tcPr>
            <w:tcW w:w="3347" w:type="dxa"/>
            <w:vAlign w:val="center"/>
          </w:tcPr>
          <w:p w14:paraId="6FF4BB35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ABEC14A" w14:textId="77777777" w:rsidR="0058474F" w:rsidRDefault="000E5DD9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2309F00D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F4AF717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9F61B6E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186F7EB" w14:textId="77777777" w:rsidR="0058474F" w:rsidRDefault="000E5DD9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71E1CB9C" w14:textId="77777777" w:rsidR="0058474F" w:rsidRDefault="000E5DD9" w:rsidP="002F44D5">
            <w:r>
              <w:t>4.154</w:t>
            </w:r>
          </w:p>
        </w:tc>
      </w:tr>
      <w:tr w:rsidR="0058474F" w14:paraId="4C1EB98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BF8724B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545A6DA" w14:textId="77777777" w:rsidR="0058474F" w:rsidRDefault="000E5DD9" w:rsidP="002F44D5">
            <w:pPr>
              <w:jc w:val="center"/>
            </w:pPr>
            <w:r>
              <w:t>1.21</w:t>
            </w:r>
          </w:p>
        </w:tc>
      </w:tr>
    </w:tbl>
    <w:p w14:paraId="51C17DE9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0708411E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3BF2E7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2B6DDD5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C692E97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2D1427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6ABF9B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459A4A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3CE1D2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B0266E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5841B7A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8656EC7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657BE4E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2C9366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1F7A75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A9C281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97AD33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DC4B4F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3A922A44" w14:textId="77777777">
        <w:trPr>
          <w:jc w:val="center"/>
        </w:trPr>
        <w:tc>
          <w:tcPr>
            <w:tcW w:w="3347" w:type="dxa"/>
            <w:vAlign w:val="center"/>
          </w:tcPr>
          <w:p w14:paraId="6C2EF348" w14:textId="77777777" w:rsidR="0058474F" w:rsidRDefault="000E5DD9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603806CB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0697A7A" w14:textId="77777777" w:rsidR="0058474F" w:rsidRDefault="000E5DD9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498C8744" w14:textId="77777777" w:rsidR="0058474F" w:rsidRDefault="000E5DD9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2F2E199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988030" w14:textId="77777777" w:rsidR="0058474F" w:rsidRDefault="000E5DD9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737A6C1B" w14:textId="77777777" w:rsidR="0058474F" w:rsidRDefault="000E5DD9" w:rsidP="002F44D5">
            <w:r>
              <w:t>0.688</w:t>
            </w:r>
          </w:p>
        </w:tc>
      </w:tr>
      <w:tr w:rsidR="00D67F82" w14:paraId="4CFEBB90" w14:textId="77777777">
        <w:trPr>
          <w:jc w:val="center"/>
        </w:trPr>
        <w:tc>
          <w:tcPr>
            <w:tcW w:w="3347" w:type="dxa"/>
            <w:vAlign w:val="center"/>
          </w:tcPr>
          <w:p w14:paraId="146C4042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7E9D761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00F86EF2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5C4F10F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F60C0A9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CC147F" w14:textId="77777777" w:rsidR="0058474F" w:rsidRDefault="000E5DD9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593B24C7" w14:textId="77777777" w:rsidR="0058474F" w:rsidRDefault="000E5DD9" w:rsidP="002F44D5">
            <w:r>
              <w:t>0.306</w:t>
            </w:r>
          </w:p>
        </w:tc>
      </w:tr>
      <w:tr w:rsidR="00D67F82" w14:paraId="680D8823" w14:textId="77777777">
        <w:trPr>
          <w:jc w:val="center"/>
        </w:trPr>
        <w:tc>
          <w:tcPr>
            <w:tcW w:w="3347" w:type="dxa"/>
            <w:vAlign w:val="center"/>
          </w:tcPr>
          <w:p w14:paraId="636E51E9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A49463E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8186FE6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C8986F3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30ADB30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87A225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86439E2" w14:textId="77777777" w:rsidR="0058474F" w:rsidRDefault="000E5DD9" w:rsidP="002F44D5">
            <w:r>
              <w:t>1.186</w:t>
            </w:r>
          </w:p>
        </w:tc>
      </w:tr>
      <w:tr w:rsidR="00D67F82" w14:paraId="4CEA789A" w14:textId="77777777">
        <w:trPr>
          <w:jc w:val="center"/>
        </w:trPr>
        <w:tc>
          <w:tcPr>
            <w:tcW w:w="3347" w:type="dxa"/>
            <w:vAlign w:val="center"/>
          </w:tcPr>
          <w:p w14:paraId="6A2C9C46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742968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F655DEA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ED09967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399AB27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947F3D9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862AF44" w14:textId="77777777" w:rsidR="0058474F" w:rsidRDefault="000E5DD9" w:rsidP="002F44D5">
            <w:r>
              <w:t>0.245</w:t>
            </w:r>
          </w:p>
        </w:tc>
      </w:tr>
      <w:tr w:rsidR="0058474F" w14:paraId="71F19683" w14:textId="77777777" w:rsidTr="00762E43">
        <w:trPr>
          <w:jc w:val="center"/>
        </w:trPr>
        <w:tc>
          <w:tcPr>
            <w:tcW w:w="3347" w:type="dxa"/>
            <w:vAlign w:val="center"/>
          </w:tcPr>
          <w:p w14:paraId="5A218EED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474F1EA" w14:textId="77777777" w:rsidR="0058474F" w:rsidRDefault="000E5DD9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571735A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C631944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0CD09D0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4FE4EAC" w14:textId="77777777" w:rsidR="0058474F" w:rsidRDefault="000E5DD9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0B1CFBB9" w14:textId="77777777" w:rsidR="0058474F" w:rsidRDefault="000E5DD9" w:rsidP="002F44D5">
            <w:r>
              <w:t>2.424</w:t>
            </w:r>
          </w:p>
        </w:tc>
      </w:tr>
      <w:tr w:rsidR="0058474F" w14:paraId="73343FE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28032B" w14:textId="77777777" w:rsidR="0058474F" w:rsidRPr="00D95163" w:rsidRDefault="000E5DD9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60E71E6" w14:textId="77777777" w:rsidR="0058474F" w:rsidRDefault="000E5DD9" w:rsidP="002F44D5">
            <w:pPr>
              <w:jc w:val="center"/>
            </w:pPr>
            <w:r>
              <w:t>1.94</w:t>
            </w:r>
          </w:p>
        </w:tc>
      </w:tr>
    </w:tbl>
    <w:p w14:paraId="36842F00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080BE1C1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76A458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E058EB" w14:textId="77777777" w:rsidR="0058474F" w:rsidRDefault="000E5DD9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BC004DE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8775CB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BEA89D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576DE5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1FC261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70FB6D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7760F42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2FB6B4C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2500F1D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609077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9329A1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B0DDD5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3AEDC6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C0A404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34D67C4D" w14:textId="77777777">
        <w:trPr>
          <w:jc w:val="center"/>
        </w:trPr>
        <w:tc>
          <w:tcPr>
            <w:tcW w:w="3347" w:type="dxa"/>
            <w:vAlign w:val="center"/>
          </w:tcPr>
          <w:p w14:paraId="5D849AE5" w14:textId="77777777" w:rsidR="0058474F" w:rsidRDefault="000E5DD9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43372BB7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3694F43B" w14:textId="77777777" w:rsidR="0058474F" w:rsidRDefault="000E5DD9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0B6A52BB" w14:textId="77777777" w:rsidR="0058474F" w:rsidRDefault="000E5DD9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08F4748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5261E8E" w14:textId="77777777" w:rsidR="0058474F" w:rsidRDefault="000E5DD9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426EEF13" w14:textId="77777777" w:rsidR="0058474F" w:rsidRDefault="000E5DD9" w:rsidP="002F44D5">
            <w:r>
              <w:t>0.688</w:t>
            </w:r>
          </w:p>
        </w:tc>
      </w:tr>
      <w:tr w:rsidR="00D67F82" w14:paraId="3DB01555" w14:textId="77777777">
        <w:trPr>
          <w:jc w:val="center"/>
        </w:trPr>
        <w:tc>
          <w:tcPr>
            <w:tcW w:w="3347" w:type="dxa"/>
            <w:vAlign w:val="center"/>
          </w:tcPr>
          <w:p w14:paraId="236B6BFE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B1AB6D4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7AE4CEC2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6DCF079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5021F82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7F97FD" w14:textId="77777777" w:rsidR="0058474F" w:rsidRDefault="000E5DD9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32F6B5FA" w14:textId="77777777" w:rsidR="0058474F" w:rsidRDefault="000E5DD9" w:rsidP="002F44D5">
            <w:r>
              <w:t>0.306</w:t>
            </w:r>
          </w:p>
        </w:tc>
      </w:tr>
      <w:tr w:rsidR="00D67F82" w14:paraId="7B7BDDB1" w14:textId="77777777">
        <w:trPr>
          <w:jc w:val="center"/>
        </w:trPr>
        <w:tc>
          <w:tcPr>
            <w:tcW w:w="3347" w:type="dxa"/>
            <w:vAlign w:val="center"/>
          </w:tcPr>
          <w:p w14:paraId="272F2BBB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7AD7435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44FF5D6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A96F1BF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BC538E1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23D965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257C060" w14:textId="77777777" w:rsidR="0058474F" w:rsidRDefault="000E5DD9" w:rsidP="002F44D5">
            <w:r>
              <w:t>1.186</w:t>
            </w:r>
          </w:p>
        </w:tc>
      </w:tr>
      <w:tr w:rsidR="00D67F82" w14:paraId="6799AAC9" w14:textId="77777777">
        <w:trPr>
          <w:jc w:val="center"/>
        </w:trPr>
        <w:tc>
          <w:tcPr>
            <w:tcW w:w="3347" w:type="dxa"/>
            <w:vAlign w:val="center"/>
          </w:tcPr>
          <w:p w14:paraId="59F4BFB2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D6AEBE7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E8C766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365CA9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A8D999B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4AC3D3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0473A70" w14:textId="77777777" w:rsidR="0058474F" w:rsidRDefault="000E5DD9" w:rsidP="002F44D5">
            <w:r>
              <w:t>0.245</w:t>
            </w:r>
          </w:p>
        </w:tc>
      </w:tr>
      <w:tr w:rsidR="0058474F" w14:paraId="100B325A" w14:textId="77777777" w:rsidTr="00762E43">
        <w:trPr>
          <w:jc w:val="center"/>
        </w:trPr>
        <w:tc>
          <w:tcPr>
            <w:tcW w:w="3347" w:type="dxa"/>
            <w:vAlign w:val="center"/>
          </w:tcPr>
          <w:p w14:paraId="0D39C188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BC23015" w14:textId="77777777" w:rsidR="0058474F" w:rsidRDefault="000E5DD9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63BB7FE0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25A418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E14FFE3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A99921" w14:textId="77777777" w:rsidR="0058474F" w:rsidRDefault="000E5DD9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136475E3" w14:textId="77777777" w:rsidR="0058474F" w:rsidRDefault="000E5DD9" w:rsidP="002F44D5">
            <w:r>
              <w:t>2.424</w:t>
            </w:r>
          </w:p>
        </w:tc>
      </w:tr>
      <w:tr w:rsidR="0058474F" w14:paraId="03490E7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897529B" w14:textId="77777777" w:rsidR="0058474F" w:rsidRPr="00D95163" w:rsidRDefault="000E5DD9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0048C8B9" w14:textId="77777777" w:rsidR="0058474F" w:rsidRDefault="000E5DD9" w:rsidP="002F44D5">
            <w:pPr>
              <w:jc w:val="center"/>
            </w:pPr>
            <w:r>
              <w:t>1.16</w:t>
            </w:r>
          </w:p>
        </w:tc>
      </w:tr>
    </w:tbl>
    <w:p w14:paraId="24BCB9FC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7737B6B9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0567B0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F69CE62" w14:textId="77777777" w:rsidR="0058474F" w:rsidRDefault="000E5DD9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91F4884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2DAB4D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11570E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4582C4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B6420B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10533F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5D935D4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0BA2E34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18B745A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B9D60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D14F4D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DC3E9A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5A56B6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0BD69DE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618D4275" w14:textId="77777777">
        <w:trPr>
          <w:jc w:val="center"/>
        </w:trPr>
        <w:tc>
          <w:tcPr>
            <w:tcW w:w="3347" w:type="dxa"/>
            <w:vAlign w:val="center"/>
          </w:tcPr>
          <w:p w14:paraId="796DB797" w14:textId="77777777" w:rsidR="0058474F" w:rsidRDefault="000E5DD9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01291D69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2159FADF" w14:textId="77777777" w:rsidR="0058474F" w:rsidRDefault="000E5DD9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13F9F98F" w14:textId="77777777" w:rsidR="0058474F" w:rsidRDefault="000E5DD9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77E798E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E2F0F1" w14:textId="77777777" w:rsidR="0058474F" w:rsidRDefault="000E5DD9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3F41FCD5" w14:textId="77777777" w:rsidR="0058474F" w:rsidRDefault="000E5DD9" w:rsidP="002F44D5">
            <w:r>
              <w:t>0.688</w:t>
            </w:r>
          </w:p>
        </w:tc>
      </w:tr>
      <w:tr w:rsidR="00D67F82" w14:paraId="3C4F88C1" w14:textId="77777777">
        <w:trPr>
          <w:jc w:val="center"/>
        </w:trPr>
        <w:tc>
          <w:tcPr>
            <w:tcW w:w="3347" w:type="dxa"/>
            <w:vAlign w:val="center"/>
          </w:tcPr>
          <w:p w14:paraId="033B5C7F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7582D62" w14:textId="77777777" w:rsidR="0058474F" w:rsidRDefault="000E5DD9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2CD1D9C1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99B80BB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DA64194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2E94B8" w14:textId="77777777" w:rsidR="0058474F" w:rsidRDefault="000E5DD9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3C0C3B66" w14:textId="77777777" w:rsidR="0058474F" w:rsidRDefault="000E5DD9" w:rsidP="002F44D5">
            <w:r>
              <w:t>0.306</w:t>
            </w:r>
          </w:p>
        </w:tc>
      </w:tr>
      <w:tr w:rsidR="00D67F82" w14:paraId="568919FA" w14:textId="77777777">
        <w:trPr>
          <w:jc w:val="center"/>
        </w:trPr>
        <w:tc>
          <w:tcPr>
            <w:tcW w:w="3347" w:type="dxa"/>
            <w:vAlign w:val="center"/>
          </w:tcPr>
          <w:p w14:paraId="523E1FA4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450B404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716C457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F76EAA3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0144F6C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37C4C4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348467A6" w14:textId="77777777" w:rsidR="0058474F" w:rsidRDefault="000E5DD9" w:rsidP="002F44D5">
            <w:r>
              <w:t>1.186</w:t>
            </w:r>
          </w:p>
        </w:tc>
      </w:tr>
      <w:tr w:rsidR="00D67F82" w14:paraId="486D98D1" w14:textId="77777777">
        <w:trPr>
          <w:jc w:val="center"/>
        </w:trPr>
        <w:tc>
          <w:tcPr>
            <w:tcW w:w="3347" w:type="dxa"/>
            <w:vAlign w:val="center"/>
          </w:tcPr>
          <w:p w14:paraId="64B68162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88E6637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9F42F1D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7C02AED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23B9333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8AE1D9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506FEE7" w14:textId="77777777" w:rsidR="0058474F" w:rsidRDefault="000E5DD9" w:rsidP="002F44D5">
            <w:r>
              <w:t>0.245</w:t>
            </w:r>
          </w:p>
        </w:tc>
      </w:tr>
      <w:tr w:rsidR="0058474F" w14:paraId="0CFCAAFF" w14:textId="77777777" w:rsidTr="00762E43">
        <w:trPr>
          <w:jc w:val="center"/>
        </w:trPr>
        <w:tc>
          <w:tcPr>
            <w:tcW w:w="3347" w:type="dxa"/>
            <w:vAlign w:val="center"/>
          </w:tcPr>
          <w:p w14:paraId="2F8C6CE8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93AD819" w14:textId="77777777" w:rsidR="0058474F" w:rsidRDefault="000E5DD9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1810C6D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EC6872A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13C40BB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8C241F" w14:textId="77777777" w:rsidR="0058474F" w:rsidRDefault="000E5DD9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0E52791B" w14:textId="77777777" w:rsidR="0058474F" w:rsidRDefault="000E5DD9" w:rsidP="002F44D5">
            <w:r>
              <w:t>2.424</w:t>
            </w:r>
          </w:p>
        </w:tc>
      </w:tr>
      <w:tr w:rsidR="0058474F" w14:paraId="6F29EFE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438B63A" w14:textId="77777777" w:rsidR="0058474F" w:rsidRPr="00D95163" w:rsidRDefault="000E5DD9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1EB3B4C0" w14:textId="77777777" w:rsidR="0058474F" w:rsidRDefault="000E5DD9" w:rsidP="002F44D5">
            <w:pPr>
              <w:jc w:val="center"/>
            </w:pPr>
            <w:r>
              <w:t>1.16</w:t>
            </w:r>
          </w:p>
        </w:tc>
      </w:tr>
    </w:tbl>
    <w:p w14:paraId="36E48B8A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78CA1043" w14:textId="77777777" w:rsidR="00BE0E75" w:rsidRDefault="000E5DD9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A1B512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ADEC017" w14:textId="77777777" w:rsidR="0058474F" w:rsidRDefault="000E5DD9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7C25F8" w14:textId="77777777" w:rsidR="0058474F" w:rsidRDefault="000E5DD9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C97F6D" w14:textId="77777777" w:rsidR="0058474F" w:rsidRDefault="000E5DD9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2A3464" w14:textId="77777777" w:rsidR="0058474F" w:rsidRDefault="000E5DD9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28B839" w14:textId="77777777" w:rsidR="0058474F" w:rsidRDefault="000E5DD9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3018A8" w14:textId="77777777" w:rsidR="0058474F" w:rsidRDefault="000E5DD9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2EB67A" w14:textId="77777777" w:rsidR="0058474F" w:rsidRDefault="000E5DD9" w:rsidP="002F44D5">
            <w:pPr>
              <w:jc w:val="center"/>
            </w:pPr>
            <w:r>
              <w:t>热惰性指标</w:t>
            </w:r>
          </w:p>
        </w:tc>
      </w:tr>
      <w:tr w:rsidR="0058474F" w14:paraId="2825947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505B95D" w14:textId="77777777" w:rsidR="0058474F" w:rsidRDefault="000E5DD9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7A4D710" w14:textId="77777777" w:rsidR="0058474F" w:rsidRDefault="000E5DD9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DB5615" w14:textId="77777777" w:rsidR="0058474F" w:rsidRDefault="000E5DD9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82323B" w14:textId="77777777" w:rsidR="0058474F" w:rsidRDefault="000E5DD9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CDC9AA" w14:textId="77777777" w:rsidR="0058474F" w:rsidRDefault="000E5DD9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BE5C7D" w14:textId="77777777" w:rsidR="0058474F" w:rsidRDefault="000E5DD9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EF3088" w14:textId="77777777" w:rsidR="0058474F" w:rsidRDefault="000E5DD9" w:rsidP="002F44D5">
            <w:pPr>
              <w:jc w:val="center"/>
            </w:pPr>
            <w:r>
              <w:t>D=R*S</w:t>
            </w:r>
          </w:p>
        </w:tc>
      </w:tr>
      <w:tr w:rsidR="00D67F82" w14:paraId="31CEBC82" w14:textId="77777777">
        <w:trPr>
          <w:jc w:val="center"/>
        </w:trPr>
        <w:tc>
          <w:tcPr>
            <w:tcW w:w="3347" w:type="dxa"/>
            <w:vAlign w:val="center"/>
          </w:tcPr>
          <w:p w14:paraId="44BD88E0" w14:textId="77777777" w:rsidR="0058474F" w:rsidRDefault="000E5DD9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638C594" w14:textId="77777777" w:rsidR="0058474F" w:rsidRDefault="000E5DD9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B008E31" w14:textId="77777777" w:rsidR="0058474F" w:rsidRDefault="000E5DD9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F5BB5F6" w14:textId="77777777" w:rsidR="0058474F" w:rsidRDefault="000E5DD9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C604EC6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BAC272" w14:textId="77777777" w:rsidR="0058474F" w:rsidRDefault="000E5DD9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8C251F3" w14:textId="77777777" w:rsidR="0058474F" w:rsidRDefault="000E5DD9" w:rsidP="002F44D5">
            <w:r>
              <w:t>0.245</w:t>
            </w:r>
          </w:p>
        </w:tc>
      </w:tr>
      <w:tr w:rsidR="00D67F82" w14:paraId="530FE990" w14:textId="77777777">
        <w:trPr>
          <w:jc w:val="center"/>
        </w:trPr>
        <w:tc>
          <w:tcPr>
            <w:tcW w:w="3347" w:type="dxa"/>
            <w:vAlign w:val="center"/>
          </w:tcPr>
          <w:p w14:paraId="632289E9" w14:textId="77777777" w:rsidR="0058474F" w:rsidRDefault="000E5DD9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F11A2CF" w14:textId="77777777" w:rsidR="0058474F" w:rsidRDefault="000E5DD9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29FC002" w14:textId="77777777" w:rsidR="0058474F" w:rsidRDefault="000E5DD9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595DA46" w14:textId="77777777" w:rsidR="0058474F" w:rsidRDefault="000E5DD9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0E3AF8F" w14:textId="77777777" w:rsidR="0058474F" w:rsidRDefault="000E5DD9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9D2CBA6" w14:textId="77777777" w:rsidR="0058474F" w:rsidRDefault="000E5DD9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6DBA32E" w14:textId="77777777" w:rsidR="0058474F" w:rsidRDefault="000E5DD9" w:rsidP="002F44D5">
            <w:r>
              <w:t>1.186</w:t>
            </w:r>
          </w:p>
        </w:tc>
      </w:tr>
      <w:tr w:rsidR="0058474F" w14:paraId="593B6A51" w14:textId="77777777" w:rsidTr="00762E43">
        <w:trPr>
          <w:jc w:val="center"/>
        </w:trPr>
        <w:tc>
          <w:tcPr>
            <w:tcW w:w="3347" w:type="dxa"/>
            <w:vAlign w:val="center"/>
          </w:tcPr>
          <w:p w14:paraId="24800897" w14:textId="77777777" w:rsidR="0058474F" w:rsidRDefault="000E5DD9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ED64313" w14:textId="77777777" w:rsidR="0058474F" w:rsidRDefault="000E5DD9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CD80EE9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C0E6C5" w14:textId="77777777" w:rsidR="0058474F" w:rsidRDefault="000E5DD9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E620382" w14:textId="77777777" w:rsidR="0058474F" w:rsidRDefault="000E5DD9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12D7A4D" w14:textId="77777777" w:rsidR="0058474F" w:rsidRDefault="000E5DD9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08B9C15B" w14:textId="77777777" w:rsidR="0058474F" w:rsidRDefault="000E5DD9" w:rsidP="002F44D5">
            <w:r>
              <w:t>1.431</w:t>
            </w:r>
          </w:p>
        </w:tc>
      </w:tr>
      <w:tr w:rsidR="0058474F" w14:paraId="16D9FC5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76A9059" w14:textId="77777777" w:rsidR="0058474F" w:rsidRPr="00D95163" w:rsidRDefault="000E5DD9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E3087E4" w14:textId="77777777" w:rsidR="0058474F" w:rsidRDefault="000E5DD9" w:rsidP="002F44D5">
            <w:pPr>
              <w:jc w:val="center"/>
            </w:pPr>
            <w:r>
              <w:t>0.52</w:t>
            </w:r>
          </w:p>
        </w:tc>
      </w:tr>
    </w:tbl>
    <w:p w14:paraId="43B24629" w14:textId="77777777" w:rsidR="0058474F" w:rsidRPr="00612E00" w:rsidRDefault="000E5DD9" w:rsidP="0042722A">
      <w:pPr>
        <w:pStyle w:val="lj"/>
        <w:spacing w:line="360" w:lineRule="exact"/>
        <w:ind w:firstLineChars="1600" w:firstLine="3840"/>
      </w:pPr>
    </w:p>
    <w:p w14:paraId="293A6159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2E89C74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FB54DA0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96FD91B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E5DD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43A4F47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0C6D818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5CF546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2C00304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1E48292C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19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封闭阳台门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428FC1D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160449D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5352DBF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E5DD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D349BDD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35CA49A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23670A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564C2DB9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4382F423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723B0DBB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1DCCC11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E8D6A7C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E5DD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265C5F8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E8AB458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358617" w14:textId="77777777" w:rsidR="00EA3BB3" w:rsidRDefault="00EA3BB3" w:rsidP="00E45DB8">
            <w:pPr>
              <w:jc w:val="center"/>
            </w:pPr>
            <w:r>
              <w:t>1.61</w:t>
            </w:r>
          </w:p>
        </w:tc>
      </w:tr>
    </w:tbl>
    <w:p w14:paraId="55689BFA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9349A5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B11238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211D13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0954F54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E5DD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FBBA4C8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B8BEB79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D5521C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0CAD77BC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75D72110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22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5CA532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91C64B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1517F4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E8D823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46649246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DE3BADB" w14:textId="77777777" w:rsidR="00590C9D" w:rsidRDefault="000E5DD9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484414C" w14:textId="77777777" w:rsidR="00590C9D" w:rsidRDefault="000E5DD9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C9BD01" w14:textId="77777777" w:rsidR="00590C9D" w:rsidRDefault="000E5DD9" w:rsidP="00EA3BB3">
            <w:pPr>
              <w:jc w:val="center"/>
            </w:pPr>
            <w:r>
              <w:t>0.50</w:t>
            </w:r>
          </w:p>
        </w:tc>
      </w:tr>
    </w:tbl>
    <w:p w14:paraId="1B4C6924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D6A3828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23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E581F1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EF94B9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CD4EF3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FEAD0C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008A94A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5AC6833" w14:textId="77777777" w:rsidR="00590C9D" w:rsidRDefault="000E5DD9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Low-E+12A+6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2265FFE" w14:textId="77777777" w:rsidR="00590C9D" w:rsidRDefault="000E5DD9" w:rsidP="00EA3BB3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3D6998" w14:textId="77777777" w:rsidR="00590C9D" w:rsidRDefault="000E5DD9" w:rsidP="00EA3BB3">
            <w:pPr>
              <w:jc w:val="center"/>
            </w:pPr>
            <w:r>
              <w:t>0.50</w:t>
            </w:r>
          </w:p>
        </w:tc>
      </w:tr>
    </w:tbl>
    <w:p w14:paraId="375330C8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D834BA4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24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8455FF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0F9840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F4AFC3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ABBF8D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492D20A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87E5753" w14:textId="77777777" w:rsidR="00590C9D" w:rsidRDefault="000E5DD9" w:rsidP="00EA3BB3">
            <w:pPr>
              <w:jc w:val="center"/>
            </w:pPr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1E8DC86" w14:textId="77777777" w:rsidR="00590C9D" w:rsidRDefault="000E5DD9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0E48F" w14:textId="77777777" w:rsidR="00590C9D" w:rsidRDefault="000E5DD9" w:rsidP="00EA3BB3">
            <w:pPr>
              <w:jc w:val="center"/>
            </w:pPr>
            <w:r>
              <w:t>0.40</w:t>
            </w:r>
          </w:p>
        </w:tc>
      </w:tr>
    </w:tbl>
    <w:p w14:paraId="634ABDA6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55A635E" w14:textId="77777777" w:rsidR="00EA3BB3" w:rsidRPr="00E145DC" w:rsidRDefault="00E145DC" w:rsidP="00E145DC">
      <w:pPr>
        <w:jc w:val="center"/>
      </w:pPr>
      <w:bookmarkStart w:id="42" w:name="_Toc36538848"/>
      <w:bookmarkStart w:id="43" w:name="_Toc451436145"/>
      <w:bookmarkStart w:id="44" w:name="_Toc451698937"/>
      <w:bookmarkStart w:id="45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C7B81">
        <w:rPr>
          <w:noProof/>
        </w:rPr>
        <w:t>25</w:t>
      </w:r>
      <w:r w:rsidRPr="00E145DC">
        <w:fldChar w:fldCharType="end"/>
      </w:r>
      <w:bookmarkStart w:id="46" w:name="表名"/>
      <w:r w:rsidR="00EA3BB3" w:rsidRPr="00E145DC">
        <w:rPr>
          <w:rFonts w:hint="eastAsia"/>
        </w:rPr>
        <w:t>内窗</w:t>
      </w:r>
      <w:bookmarkEnd w:id="42"/>
      <w:bookmarkEnd w:id="46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2005A904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7A2F3BA" w14:textId="77777777" w:rsidR="00EA3BB3" w:rsidRDefault="00EA3BB3" w:rsidP="00EA3BB3">
            <w:pPr>
              <w:jc w:val="center"/>
            </w:pPr>
            <w:bookmarkStart w:id="47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16CF39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BCA03E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419F71D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431BE72" w14:textId="77777777" w:rsidR="00590C9D" w:rsidRDefault="000E5DD9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363D389" w14:textId="77777777" w:rsidR="00590C9D" w:rsidRDefault="000E5DD9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B70A7C" w14:textId="77777777" w:rsidR="00590C9D" w:rsidRDefault="000E5DD9" w:rsidP="00EA3BB3">
            <w:pPr>
              <w:jc w:val="center"/>
            </w:pPr>
            <w:r>
              <w:t>0.50</w:t>
            </w:r>
          </w:p>
        </w:tc>
      </w:tr>
      <w:bookmarkEnd w:id="43"/>
      <w:bookmarkEnd w:id="44"/>
      <w:bookmarkEnd w:id="45"/>
      <w:bookmarkEnd w:id="47"/>
    </w:tbl>
    <w:p w14:paraId="7329D29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6821BB8" w14:textId="77777777" w:rsidR="006100FB" w:rsidRDefault="000B41B5" w:rsidP="00D406D2">
      <w:pPr>
        <w:ind w:firstLineChars="200" w:firstLine="420"/>
      </w:pPr>
      <w:bookmarkStart w:id="48" w:name="围护结构"/>
      <w:r>
        <w:rPr>
          <w:rFonts w:hint="eastAsia"/>
        </w:rPr>
        <w:t xml:space="preserve"> </w:t>
      </w:r>
      <w:bookmarkEnd w:id="48"/>
    </w:p>
    <w:p w14:paraId="686E225B" w14:textId="77777777" w:rsidR="00FB767C" w:rsidRPr="000B1793" w:rsidRDefault="00FB767C" w:rsidP="00FB767C">
      <w:pPr>
        <w:pStyle w:val="3"/>
      </w:pPr>
      <w:bookmarkStart w:id="49" w:name="_Toc91010715"/>
      <w:r>
        <w:rPr>
          <w:rFonts w:hint="eastAsia"/>
        </w:rPr>
        <w:t>房间类型参数</w:t>
      </w:r>
      <w:bookmarkEnd w:id="49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D67F82" w14:paraId="11F26870" w14:textId="77777777">
        <w:tc>
          <w:tcPr>
            <w:tcW w:w="1947" w:type="dxa"/>
            <w:shd w:val="clear" w:color="auto" w:fill="E6E6E6"/>
            <w:vAlign w:val="center"/>
          </w:tcPr>
          <w:p w14:paraId="6428E5F5" w14:textId="77777777" w:rsidR="00D67F82" w:rsidRDefault="000E5DD9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00ACD3C" w14:textId="77777777" w:rsidR="00D67F82" w:rsidRDefault="000E5DD9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970397D" w14:textId="77777777" w:rsidR="00D67F82" w:rsidRDefault="000E5DD9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315A16D9" w14:textId="77777777" w:rsidR="00D67F82" w:rsidRDefault="000E5DD9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82B63A3" w14:textId="77777777" w:rsidR="00D67F82" w:rsidRDefault="000E5DD9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39A5821" w14:textId="77777777" w:rsidR="00D67F82" w:rsidRDefault="000E5DD9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333C3C1" w14:textId="77777777" w:rsidR="00D67F82" w:rsidRDefault="000E5DD9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3E98DD1" w14:textId="77777777" w:rsidR="00D67F82" w:rsidRDefault="000E5DD9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D67F82" w14:paraId="181F7628" w14:textId="77777777">
        <w:tc>
          <w:tcPr>
            <w:tcW w:w="1947" w:type="dxa"/>
            <w:shd w:val="clear" w:color="auto" w:fill="E6E6E6"/>
            <w:vAlign w:val="center"/>
          </w:tcPr>
          <w:p w14:paraId="1B9D5E8A" w14:textId="77777777" w:rsidR="00D67F82" w:rsidRDefault="000E5DD9">
            <w:r>
              <w:t>主卧室</w:t>
            </w:r>
          </w:p>
        </w:tc>
        <w:tc>
          <w:tcPr>
            <w:tcW w:w="1137" w:type="dxa"/>
            <w:vAlign w:val="center"/>
          </w:tcPr>
          <w:p w14:paraId="7F40A367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DC9AD5D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D0CA7DE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990DCD2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57430CA" w14:textId="77777777" w:rsidR="00D67F82" w:rsidRDefault="000E5DD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580A0AE" w14:textId="77777777" w:rsidR="00D67F82" w:rsidRDefault="000E5DD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2A11140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D67F82" w14:paraId="44B5214F" w14:textId="77777777">
        <w:tc>
          <w:tcPr>
            <w:tcW w:w="1947" w:type="dxa"/>
            <w:shd w:val="clear" w:color="auto" w:fill="E6E6E6"/>
            <w:vAlign w:val="center"/>
          </w:tcPr>
          <w:p w14:paraId="0A048EF6" w14:textId="77777777" w:rsidR="00D67F82" w:rsidRDefault="000E5DD9">
            <w:r>
              <w:t>书房</w:t>
            </w:r>
          </w:p>
        </w:tc>
        <w:tc>
          <w:tcPr>
            <w:tcW w:w="1137" w:type="dxa"/>
            <w:vAlign w:val="center"/>
          </w:tcPr>
          <w:p w14:paraId="6BED3035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55F4DFB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43F38E0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875C708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961800E" w14:textId="77777777" w:rsidR="00D67F82" w:rsidRDefault="000E5DD9">
            <w:pPr>
              <w:jc w:val="center"/>
            </w:pPr>
            <w:r>
              <w:t>1(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C7A868F" w14:textId="77777777" w:rsidR="00D67F82" w:rsidRDefault="000E5DD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388DDE3" w14:textId="77777777" w:rsidR="00D67F82" w:rsidRDefault="000E5DD9">
            <w:pPr>
              <w:jc w:val="center"/>
            </w:pPr>
            <w:r>
              <w:t>3(W/</w:t>
            </w:r>
            <w:r>
              <w:t>㎡</w:t>
            </w:r>
            <w:r>
              <w:t>)</w:t>
            </w:r>
          </w:p>
        </w:tc>
      </w:tr>
      <w:tr w:rsidR="00D67F82" w14:paraId="1927AFE3" w14:textId="77777777">
        <w:tc>
          <w:tcPr>
            <w:tcW w:w="1947" w:type="dxa"/>
            <w:shd w:val="clear" w:color="auto" w:fill="E6E6E6"/>
            <w:vAlign w:val="center"/>
          </w:tcPr>
          <w:p w14:paraId="73CBB75A" w14:textId="77777777" w:rsidR="00D67F82" w:rsidRDefault="000E5DD9">
            <w:r>
              <w:t>入户大堂</w:t>
            </w:r>
          </w:p>
        </w:tc>
        <w:tc>
          <w:tcPr>
            <w:tcW w:w="1137" w:type="dxa"/>
            <w:vAlign w:val="center"/>
          </w:tcPr>
          <w:p w14:paraId="6945E7DC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9DCDFFA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98959BA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5442197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1C982B6" w14:textId="77777777" w:rsidR="00D67F82" w:rsidRDefault="000E5DD9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AA84654" w14:textId="77777777" w:rsidR="00D67F82" w:rsidRDefault="000E5DD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49EBF8F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D67F82" w14:paraId="7915D101" w14:textId="77777777">
        <w:tc>
          <w:tcPr>
            <w:tcW w:w="1947" w:type="dxa"/>
            <w:shd w:val="clear" w:color="auto" w:fill="E6E6E6"/>
            <w:vAlign w:val="center"/>
          </w:tcPr>
          <w:p w14:paraId="22935043" w14:textId="77777777" w:rsidR="00D67F82" w:rsidRDefault="000E5DD9">
            <w:r>
              <w:t>卫生间</w:t>
            </w:r>
          </w:p>
        </w:tc>
        <w:tc>
          <w:tcPr>
            <w:tcW w:w="1137" w:type="dxa"/>
            <w:vAlign w:val="center"/>
          </w:tcPr>
          <w:p w14:paraId="087AE80B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E24AF55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06738B5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2F72FB9" w14:textId="77777777" w:rsidR="00D67F82" w:rsidRDefault="000E5DD9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3FEEC059" w14:textId="77777777" w:rsidR="00D67F82" w:rsidRDefault="000E5DD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555DEA3" w14:textId="77777777" w:rsidR="00D67F82" w:rsidRDefault="000E5DD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A4AF7EC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584CB988" w14:textId="77777777">
        <w:tc>
          <w:tcPr>
            <w:tcW w:w="1947" w:type="dxa"/>
            <w:shd w:val="clear" w:color="auto" w:fill="E6E6E6"/>
            <w:vAlign w:val="center"/>
          </w:tcPr>
          <w:p w14:paraId="54FFFD03" w14:textId="77777777" w:rsidR="00D67F82" w:rsidRDefault="000E5DD9">
            <w:r>
              <w:t>厨房</w:t>
            </w:r>
          </w:p>
        </w:tc>
        <w:tc>
          <w:tcPr>
            <w:tcW w:w="1137" w:type="dxa"/>
            <w:vAlign w:val="center"/>
          </w:tcPr>
          <w:p w14:paraId="7B9A3A6C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6C0355F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6CC6C54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B64C529" w14:textId="77777777" w:rsidR="00D67F82" w:rsidRDefault="000E5DD9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03EC6614" w14:textId="77777777" w:rsidR="00D67F82" w:rsidRDefault="000E5DD9">
            <w:pPr>
              <w:jc w:val="center"/>
            </w:pPr>
            <w:r>
              <w:t>2(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F14B8E0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9053845" w14:textId="77777777" w:rsidR="00D67F82" w:rsidRDefault="000E5DD9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D67F82" w14:paraId="5CF86580" w14:textId="77777777">
        <w:tc>
          <w:tcPr>
            <w:tcW w:w="1947" w:type="dxa"/>
            <w:shd w:val="clear" w:color="auto" w:fill="E6E6E6"/>
            <w:vAlign w:val="center"/>
          </w:tcPr>
          <w:p w14:paraId="12768A06" w14:textId="77777777" w:rsidR="00D67F82" w:rsidRDefault="000E5DD9">
            <w:r>
              <w:t>客厅</w:t>
            </w:r>
          </w:p>
        </w:tc>
        <w:tc>
          <w:tcPr>
            <w:tcW w:w="1137" w:type="dxa"/>
            <w:vAlign w:val="center"/>
          </w:tcPr>
          <w:p w14:paraId="6899C611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E507BB9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0A76A96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1B0B211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2AC0B26" w14:textId="77777777" w:rsidR="00D67F82" w:rsidRDefault="000E5DD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D346389" w14:textId="77777777" w:rsidR="00D67F82" w:rsidRDefault="000E5DD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DDB311F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D67F82" w14:paraId="1858C10A" w14:textId="77777777">
        <w:tc>
          <w:tcPr>
            <w:tcW w:w="1947" w:type="dxa"/>
            <w:shd w:val="clear" w:color="auto" w:fill="E6E6E6"/>
            <w:vAlign w:val="center"/>
          </w:tcPr>
          <w:p w14:paraId="405AC76D" w14:textId="77777777" w:rsidR="00D67F82" w:rsidRDefault="000E5DD9">
            <w:r>
              <w:t>封闭阳台</w:t>
            </w:r>
          </w:p>
        </w:tc>
        <w:tc>
          <w:tcPr>
            <w:tcW w:w="1137" w:type="dxa"/>
            <w:vAlign w:val="center"/>
          </w:tcPr>
          <w:p w14:paraId="75A177F6" w14:textId="77777777" w:rsidR="00D67F82" w:rsidRDefault="000E5DD9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E8410A0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B7EB87F" w14:textId="77777777" w:rsidR="00D67F82" w:rsidRDefault="000E5DD9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778A8F9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AF6FADA" w14:textId="77777777" w:rsidR="00D67F82" w:rsidRDefault="000E5DD9">
            <w:pPr>
              <w:jc w:val="center"/>
            </w:pPr>
            <w:r>
              <w:t>2(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0023EFC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1370F74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1F454BD0" w14:textId="77777777">
        <w:tc>
          <w:tcPr>
            <w:tcW w:w="1947" w:type="dxa"/>
            <w:shd w:val="clear" w:color="auto" w:fill="E6E6E6"/>
            <w:vAlign w:val="center"/>
          </w:tcPr>
          <w:p w14:paraId="1FF265B1" w14:textId="77777777" w:rsidR="00D67F82" w:rsidRDefault="000E5DD9">
            <w:r>
              <w:t>楼梯间</w:t>
            </w:r>
          </w:p>
        </w:tc>
        <w:tc>
          <w:tcPr>
            <w:tcW w:w="1137" w:type="dxa"/>
            <w:vAlign w:val="center"/>
          </w:tcPr>
          <w:p w14:paraId="3133EE99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0553F5F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16CE68B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9D543D4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597F3FB" w14:textId="77777777" w:rsidR="00D67F82" w:rsidRDefault="000E5DD9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177C777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B2BED8F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263CE245" w14:textId="77777777">
        <w:tc>
          <w:tcPr>
            <w:tcW w:w="1947" w:type="dxa"/>
            <w:shd w:val="clear" w:color="auto" w:fill="E6E6E6"/>
            <w:vAlign w:val="center"/>
          </w:tcPr>
          <w:p w14:paraId="407A1B44" w14:textId="77777777" w:rsidR="00D67F82" w:rsidRDefault="000E5DD9">
            <w:r>
              <w:lastRenderedPageBreak/>
              <w:t>次卧室</w:t>
            </w:r>
          </w:p>
        </w:tc>
        <w:tc>
          <w:tcPr>
            <w:tcW w:w="1137" w:type="dxa"/>
            <w:vAlign w:val="center"/>
          </w:tcPr>
          <w:p w14:paraId="2774DC17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92C36C5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03E0A4B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71DBA36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A7D70BA" w14:textId="77777777" w:rsidR="00D67F82" w:rsidRDefault="000E5DD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95A5181" w14:textId="77777777" w:rsidR="00D67F82" w:rsidRDefault="000E5DD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8F5BC13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D67F82" w14:paraId="13D46CB0" w14:textId="77777777">
        <w:tc>
          <w:tcPr>
            <w:tcW w:w="1947" w:type="dxa"/>
            <w:shd w:val="clear" w:color="auto" w:fill="E6E6E6"/>
            <w:vAlign w:val="center"/>
          </w:tcPr>
          <w:p w14:paraId="08C141D8" w14:textId="77777777" w:rsidR="00D67F82" w:rsidRDefault="000E5DD9">
            <w:r>
              <w:t>活动室</w:t>
            </w:r>
          </w:p>
        </w:tc>
        <w:tc>
          <w:tcPr>
            <w:tcW w:w="1137" w:type="dxa"/>
            <w:vAlign w:val="center"/>
          </w:tcPr>
          <w:p w14:paraId="7907A799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5B59843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29F099A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A400274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4AB0E1C" w14:textId="77777777" w:rsidR="00D67F82" w:rsidRDefault="000E5DD9">
            <w:pPr>
              <w:jc w:val="center"/>
            </w:pPr>
            <w:r>
              <w:t>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149064A" w14:textId="77777777" w:rsidR="00D67F82" w:rsidRDefault="000E5DD9">
            <w:pPr>
              <w:jc w:val="center"/>
            </w:pPr>
            <w:r>
              <w:t>3(W/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9830E9C" w14:textId="77777777" w:rsidR="00D67F82" w:rsidRDefault="000E5DD9">
            <w:pPr>
              <w:jc w:val="center"/>
            </w:pPr>
            <w:r>
              <w:t>4(W/</w:t>
            </w:r>
            <w:r>
              <w:t>㎡</w:t>
            </w:r>
            <w:r>
              <w:t>)</w:t>
            </w:r>
          </w:p>
        </w:tc>
      </w:tr>
      <w:tr w:rsidR="00D67F82" w14:paraId="7D7A6A8B" w14:textId="77777777">
        <w:tc>
          <w:tcPr>
            <w:tcW w:w="1947" w:type="dxa"/>
            <w:shd w:val="clear" w:color="auto" w:fill="E6E6E6"/>
            <w:vAlign w:val="center"/>
          </w:tcPr>
          <w:p w14:paraId="575A52A2" w14:textId="77777777" w:rsidR="00D67F82" w:rsidRDefault="000E5DD9">
            <w:r>
              <w:t>电梯</w:t>
            </w:r>
            <w:r>
              <w:t>.</w:t>
            </w:r>
          </w:p>
        </w:tc>
        <w:tc>
          <w:tcPr>
            <w:tcW w:w="1137" w:type="dxa"/>
            <w:vAlign w:val="center"/>
          </w:tcPr>
          <w:p w14:paraId="3F21019E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047F265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32B1164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646F72D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B856EFD" w14:textId="77777777" w:rsidR="00D67F82" w:rsidRDefault="000E5DD9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8FF9A47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0CE82BD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086808AA" w14:textId="77777777">
        <w:tc>
          <w:tcPr>
            <w:tcW w:w="1947" w:type="dxa"/>
            <w:shd w:val="clear" w:color="auto" w:fill="E6E6E6"/>
            <w:vAlign w:val="center"/>
          </w:tcPr>
          <w:p w14:paraId="5C564730" w14:textId="77777777" w:rsidR="00D67F82" w:rsidRDefault="000E5DD9">
            <w:r>
              <w:t>电梯厅</w:t>
            </w:r>
          </w:p>
        </w:tc>
        <w:tc>
          <w:tcPr>
            <w:tcW w:w="1137" w:type="dxa"/>
            <w:vAlign w:val="center"/>
          </w:tcPr>
          <w:p w14:paraId="74F5DD77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73E270D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66CEB46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B8AB631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37C66DD" w14:textId="77777777" w:rsidR="00D67F82" w:rsidRDefault="000E5DD9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683302A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1DB62BE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27857236" w14:textId="77777777">
        <w:tc>
          <w:tcPr>
            <w:tcW w:w="1947" w:type="dxa"/>
            <w:shd w:val="clear" w:color="auto" w:fill="E6E6E6"/>
            <w:vAlign w:val="center"/>
          </w:tcPr>
          <w:p w14:paraId="1A211C21" w14:textId="77777777" w:rsidR="00D67F82" w:rsidRDefault="000E5DD9">
            <w:r>
              <w:t>空房间</w:t>
            </w:r>
          </w:p>
        </w:tc>
        <w:tc>
          <w:tcPr>
            <w:tcW w:w="1137" w:type="dxa"/>
            <w:vAlign w:val="center"/>
          </w:tcPr>
          <w:p w14:paraId="0340E493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B8D92EC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14A586E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C2F45B6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C92111D" w14:textId="77777777" w:rsidR="00D67F82" w:rsidRDefault="000E5DD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AA74FA3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FA712B4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67F82" w14:paraId="6111D15C" w14:textId="77777777">
        <w:tc>
          <w:tcPr>
            <w:tcW w:w="1947" w:type="dxa"/>
            <w:shd w:val="clear" w:color="auto" w:fill="E6E6E6"/>
            <w:vAlign w:val="center"/>
          </w:tcPr>
          <w:p w14:paraId="457B4DE5" w14:textId="77777777" w:rsidR="00D67F82" w:rsidRDefault="000E5DD9">
            <w:r>
              <w:t>设备间</w:t>
            </w:r>
          </w:p>
        </w:tc>
        <w:tc>
          <w:tcPr>
            <w:tcW w:w="1137" w:type="dxa"/>
            <w:vAlign w:val="center"/>
          </w:tcPr>
          <w:p w14:paraId="26682096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3B6DE88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983B830" w14:textId="77777777" w:rsidR="00D67F82" w:rsidRDefault="000E5DD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D3DC66D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5F23E41" w14:textId="77777777" w:rsidR="00D67F82" w:rsidRDefault="000E5DD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94B2ACA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3B565DF" w14:textId="77777777" w:rsidR="00D67F82" w:rsidRDefault="000E5DD9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D67F82" w14:paraId="0498D49A" w14:textId="77777777">
        <w:tc>
          <w:tcPr>
            <w:tcW w:w="1947" w:type="dxa"/>
            <w:shd w:val="clear" w:color="auto" w:fill="E6E6E6"/>
            <w:vAlign w:val="center"/>
          </w:tcPr>
          <w:p w14:paraId="03999CDA" w14:textId="77777777" w:rsidR="00D67F82" w:rsidRDefault="000E5DD9">
            <w:r>
              <w:t>起居室</w:t>
            </w:r>
          </w:p>
        </w:tc>
        <w:tc>
          <w:tcPr>
            <w:tcW w:w="1137" w:type="dxa"/>
            <w:vAlign w:val="center"/>
          </w:tcPr>
          <w:p w14:paraId="37231649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81AC61C" w14:textId="77777777" w:rsidR="00D67F82" w:rsidRDefault="000E5DD9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62F06FA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52B6064" w14:textId="77777777" w:rsidR="00D67F82" w:rsidRDefault="000E5DD9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0C1D9F51" w14:textId="77777777" w:rsidR="00D67F82" w:rsidRDefault="000E5DD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775A8BC" w14:textId="77777777" w:rsidR="00D67F82" w:rsidRDefault="000E5DD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7D72AFC" w14:textId="77777777" w:rsidR="00D67F82" w:rsidRDefault="000E5DD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D67F82" w14:paraId="2F58EBB6" w14:textId="77777777">
        <w:tc>
          <w:tcPr>
            <w:tcW w:w="1947" w:type="dxa"/>
            <w:shd w:val="clear" w:color="auto" w:fill="E6E6E6"/>
            <w:vAlign w:val="center"/>
          </w:tcPr>
          <w:p w14:paraId="7620BD42" w14:textId="77777777" w:rsidR="00D67F82" w:rsidRDefault="000E5DD9">
            <w:r>
              <w:t>通风井</w:t>
            </w:r>
          </w:p>
        </w:tc>
        <w:tc>
          <w:tcPr>
            <w:tcW w:w="1137" w:type="dxa"/>
            <w:vAlign w:val="center"/>
          </w:tcPr>
          <w:p w14:paraId="61097859" w14:textId="77777777" w:rsidR="00D67F82" w:rsidRDefault="000E5DD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35AD369" w14:textId="77777777" w:rsidR="00D67F82" w:rsidRDefault="000E5DD9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E6D3E43" w14:textId="77777777" w:rsidR="00D67F82" w:rsidRDefault="000E5DD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FFA3F06" w14:textId="77777777" w:rsidR="00D67F82" w:rsidRDefault="000E5DD9">
            <w:pPr>
              <w:jc w:val="center"/>
            </w:pPr>
            <w:r>
              <w:t>0.9~1.2</w:t>
            </w:r>
          </w:p>
        </w:tc>
        <w:tc>
          <w:tcPr>
            <w:tcW w:w="1262" w:type="dxa"/>
            <w:vAlign w:val="center"/>
          </w:tcPr>
          <w:p w14:paraId="0E5082E1" w14:textId="77777777" w:rsidR="00D67F82" w:rsidRDefault="000E5DD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1B99FF8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93AC9B5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67F82" w14:paraId="22F8AB8C" w14:textId="77777777">
        <w:tc>
          <w:tcPr>
            <w:tcW w:w="1947" w:type="dxa"/>
            <w:shd w:val="clear" w:color="auto" w:fill="E6E6E6"/>
            <w:vAlign w:val="center"/>
          </w:tcPr>
          <w:p w14:paraId="01577F7C" w14:textId="77777777" w:rsidR="00D67F82" w:rsidRDefault="000E5DD9">
            <w:r>
              <w:t>闷顶</w:t>
            </w:r>
          </w:p>
        </w:tc>
        <w:tc>
          <w:tcPr>
            <w:tcW w:w="1137" w:type="dxa"/>
            <w:vAlign w:val="center"/>
          </w:tcPr>
          <w:p w14:paraId="14C26DC6" w14:textId="77777777" w:rsidR="00D67F82" w:rsidRDefault="000E5DD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1FA017A" w14:textId="77777777" w:rsidR="00D67F82" w:rsidRDefault="000E5DD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F175B4E" w14:textId="77777777" w:rsidR="00D67F82" w:rsidRDefault="000E5DD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E16A773" w14:textId="77777777" w:rsidR="00D67F82" w:rsidRDefault="000E5DD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622D37F" w14:textId="77777777" w:rsidR="00D67F82" w:rsidRDefault="000E5DD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1189E8E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8878B53" w14:textId="77777777" w:rsidR="00D67F82" w:rsidRDefault="000E5DD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38D9DCC5" w14:textId="77777777" w:rsidR="001211D7" w:rsidRPr="004C1EAC" w:rsidRDefault="000E5DD9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83C38CC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8F7534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34278D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823F80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6EFD9E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A880C5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04E957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1C8B59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BEC620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678F15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8CF982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F0D128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38D3A7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C07894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82ADB5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F2D4AF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7A1753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81B960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5566CF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F9F404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B72E4D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1C243F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4B6C46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29A9E6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0BBE29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2F0501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D67F82" w14:paraId="022887F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5BD2C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B250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12C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DEC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E68E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7AA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516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31A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3A9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784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AB9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ABEB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0D7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CE2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FBE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5E6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210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91D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C53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34D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803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F41D8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EB6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5F4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99A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D67F82" w14:paraId="79F91CA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7F5105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8156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EAC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AAA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8A1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F71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B36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F239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14E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613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276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8C7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8A0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BD3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A70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D47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B8A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AB9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C436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A25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F62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4E2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9D0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F10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139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D67F82" w14:paraId="5B0AB2D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CE05D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3FA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0CC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316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FEF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2A1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525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B12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01E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C87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653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02F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FDA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DF9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71FA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33D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8DC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00F2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16E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0EA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FB5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147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97A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2B0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477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</w:tr>
      <w:tr w:rsidR="00D67F82" w14:paraId="4E17B26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47C97E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DD88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936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ACA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000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06B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F18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133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A52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EAD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C39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B37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DC6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583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FC8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761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57C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F35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19A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E24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FF2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49CB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AFA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68B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3A9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</w:tr>
      <w:tr w:rsidR="00D67F82" w14:paraId="13EE00C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23085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0472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986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B40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671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399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91C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420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B11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9B2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476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889D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10A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03E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EAD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214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A5A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EC2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AE7E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800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69D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50D2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F5E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C3B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24A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A72EF3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CA081E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A32E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D83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075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A808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4E1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500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A3B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7C0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1CC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AC0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9903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200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BB1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366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6D0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81A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086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8EB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5F4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655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529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98F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4AC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79E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D67F82" w14:paraId="02BE2D0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64FF04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C2228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327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9C0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2AEC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FA5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062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D8E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E29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3FB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452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FAA9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358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ECD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AEE3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891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993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B40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8D7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9B6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8C9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21FD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530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46E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313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208927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4D1F78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611C04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B14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50E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A4AD4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825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B4A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811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5C8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F44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92C7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F3D0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572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286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CDEC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D76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75F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6D0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573A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DC8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026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535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2E47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3B6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A61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00C238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E7571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3ED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DA8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83C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A0CD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C0F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173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A9A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D56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F17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52A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1274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896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269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15A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BA9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F76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075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AA4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9DB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5AF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7A8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B44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341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4D0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E7B372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CBC4CC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D990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2EF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1A3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94B2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F34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69A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478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6A1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AE3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F731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CF4A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237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50A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1D1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B88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CE8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403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4A5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FE6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B3D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4F9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092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C86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99F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9BA4B6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008EC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1D1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826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9FF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3990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65D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3D6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77E2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FEF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317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3DE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9B8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C56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745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8358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20B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5CC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2AF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517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A98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D7F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FA84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A98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4D7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0B7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D67F82" w14:paraId="1688141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EAC69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D08B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603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D78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8CB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849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B7E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6BDD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D7A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900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3F8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8DBA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E1B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E6A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7FF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E90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DB4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1E4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D1E2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818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5B14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DED4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7CA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AF4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EEA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D67F82" w14:paraId="0058DC6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D77304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8445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63A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4D8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D20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743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3A6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AA57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527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A26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67C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0E3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129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023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C048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6F4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9A1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6EC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742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279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317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B582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524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BDE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915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5809FA1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C0D197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D97AC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A15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606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8B50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DF7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BB9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59B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04C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E27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42A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AB3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7AB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18D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4FD8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E99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95D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798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621B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B19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BC1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3F4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7B5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CE7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4F8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375E121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1CCE70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6DB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5B7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E82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3098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258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2F3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0786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2BE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C60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558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0FA3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337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75E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621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883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803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504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50C9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C46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4A1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D0F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F0E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8B0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E0E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6A44AE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EE9104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21C9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035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D47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C54A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785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44A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97AC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157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A9F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70F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2B4B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AC0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0E8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A842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B3B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58F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124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F50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B18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FF3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8CD3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846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3B7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0FD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AC3330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7DB3FC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AEC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11C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05A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B62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DE0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5C6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8822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6AE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B73E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AA2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FBE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85B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E12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ED3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59A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276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CA5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650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097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393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911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112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5B6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849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D67F82" w14:paraId="2DBDA34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D8A516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6130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77A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727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F25B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637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D94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52FB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58C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1B9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55E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481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B10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0CF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A2EB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89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FAF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0B7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BD2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F03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47B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C475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F94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BDC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BDE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D67F82" w14:paraId="0FFFB2F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2CA1D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AB6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22D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57B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4F6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EC5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AD5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E3FF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461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6A4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A9F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B96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E1A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DC2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51A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D66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CD8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885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746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6B7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959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C76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F7E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FDA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71F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D67F82" w14:paraId="2060AB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80615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B2299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A6F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2A5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9800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559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A47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39D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391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6A7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6CF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CDF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485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797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BC4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BE5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811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A24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809C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47F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310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9F3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8D1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B44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DD9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D67F82" w14:paraId="04E12D8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A2EA5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05C1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EBB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B31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AD9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70D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430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F35C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699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BA4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B55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D079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CDD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B5B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AE1E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B53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A47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005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BA9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C4A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048B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6744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7D3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326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0F8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F21763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D9D8D2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3D18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28E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31A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596E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1AE8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133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71BA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104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EEC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934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78C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10B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110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328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7C6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6DA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98A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141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6E6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342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F5F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BCC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473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C19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0A80DB7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C08D7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FF1F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967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3C5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430C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0AC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A40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367A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45D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FD9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381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7A9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55C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D3B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7101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7F7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448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7EB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B07D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414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2BE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94A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0AC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644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BDD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B559C9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C6F8C5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67BC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96E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B60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4B2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2B5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D49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EAC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43D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BB8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D11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D87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D60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BD2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2306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EB2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566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0F1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644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37D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A90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D6217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FB1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A5C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098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010548C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E66520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5E7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5D1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FA7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B73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D9B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118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CCD3C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664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1D8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91B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C3F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F63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1F6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4A4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2FB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CE4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58A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2ECB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C63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353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332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9D2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7C9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372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26B782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2C5820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197B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DE8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B5E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EB69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3CE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46D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A2BB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2E3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C09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3DB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CD3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D25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D0C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6A80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F5C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54A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07E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3E6E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003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80E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A9A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0B7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0C6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8B4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4C68782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EE405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857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52A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D58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2AD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A45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1BE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942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386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A8D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49B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165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7CD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99E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2D4B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AAF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329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DDE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938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87B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443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A7748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F6E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431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0E8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0B4AC7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ED5DCD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D85DC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577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FC6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3C7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126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8013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B364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A2A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EE5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756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D3F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D91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42E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D48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80B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18A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DB4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6B8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42C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2AA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AB2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731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1DB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728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5C3280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493E5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E8E1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1F5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3A7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CEC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F37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5C4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ABC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126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5A2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53D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868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9D9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A42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8415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80B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EE8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A6A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401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E87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A87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F91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552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D58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E67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D67F82" w14:paraId="1FF798A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E457E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0E44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9DF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D7B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0923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1C1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A11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84F2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797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0E4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DEF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CF6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D0E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0B7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B14D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90C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72F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3CD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5144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00A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CEF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DDD4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07A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8E3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C81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D67F82" w14:paraId="7740EBC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A7D05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085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CFF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046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5B1A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5E9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CD4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C54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AFB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3E8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61D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F64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6EA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7DD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8FA0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D62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81B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21F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E68F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96F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16E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825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5B9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8B0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8DC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D4A745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0A1143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9273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876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3B7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260A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212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681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7DF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8B4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321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486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A70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8BD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F9E0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2410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6CE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A34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F96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1F5F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B5B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355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0EF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720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A97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6B8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40AAB4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5F131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C242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310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985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9732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089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DDA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CA0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44B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F79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B25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8C3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083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93F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2592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3F3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266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C8C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4857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104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33C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CE2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077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D66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D7D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5E4EA87F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58E6D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9D3E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AA7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1CE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967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EE3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BFD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134D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744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646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8D6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3541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E36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5E8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447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A96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2BD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A6F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2CE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595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3AD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6E0D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4E6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0E1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D36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AA2F6F2" w14:textId="77777777" w:rsidR="004C1EAC" w:rsidRDefault="000E5DD9">
      <w:r w:rsidRPr="00080B35">
        <w:rPr>
          <w:rFonts w:hint="eastAsia"/>
        </w:rPr>
        <w:t>注：上行：工作日；下行：节假日</w:t>
      </w:r>
    </w:p>
    <w:p w14:paraId="28E84E20" w14:textId="77777777" w:rsidR="001211D7" w:rsidRPr="004C1EAC" w:rsidRDefault="000E5DD9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661581AE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7309DB8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C384CF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6EEA2E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BEBA68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A6118C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A018FC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8F558D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75E665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B889B2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2B4091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FCCC75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E08193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7BD21A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DC21F5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B388A7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324025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77AB60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9A5C5A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79D018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D50215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61BA7C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E0128D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D893B3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4B0944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5353A9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D67F82" w14:paraId="1174D18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21CCD5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FEA0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7FD4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C1E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E582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E0E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23A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21C5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007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801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EE7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C2B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6F2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DB9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F31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D43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4ED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46C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27D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D29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133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2B6A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1CA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590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DAD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18CB72E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995ED7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C409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AFA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F19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F45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C89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EDD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539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037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8F5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9AA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066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397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117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3AEF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F81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735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E98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226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A27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63E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275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538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F60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719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59457DD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04146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FC9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AA6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9FD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D61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31A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71C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5130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83E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CB1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D11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A774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DFA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B35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6F3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99C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FF1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FF0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FBB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C2D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D0B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BBB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738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574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15A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638417F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F8FD3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1700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EAA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9FE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755F1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DF2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B26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87C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505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EC7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BE5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3655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803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C82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ECDC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328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FFD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AEAC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9EC5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8FE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EEC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D844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A69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BE4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068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41BD022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99037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272C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2E1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ECB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036F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B4A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4B0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C5C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516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AC2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5B3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E8E8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5EF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5EF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EDF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013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C86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4B9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C5CC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C3B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7BE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0D4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8C3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64B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41F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5A81B02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B09712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445F7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C59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EBA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D2B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23B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D0E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D94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519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D26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116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766F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141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2BD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7F1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D7A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4C9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680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93D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391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37F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8C5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CC8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B76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A57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09AFB88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C4F9EB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887E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A07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52C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215C1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6E8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473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C55C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BD8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07A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157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3809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E48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5CA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2C9D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C2A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CF2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B17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8746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9AE9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DFC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C971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4A8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C60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AE1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7DD29C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548073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4984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BF8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2E8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2C97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001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E10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9A4F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9988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E6E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CB7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51F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E6C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5EF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4F47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D3F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C89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C38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B6AA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B5D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511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7A9E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054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184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B46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BAD416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A99238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F55A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6D8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CCD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638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C79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32A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BB4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D7D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5F9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FA1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276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BE1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763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9FD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F75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2E6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48B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89C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4BE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BF6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FB36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3D8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3BD4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208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51B0778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0B21D1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1255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8CC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A60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DC7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9B4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D6C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10E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824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221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CDB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BD8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959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345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95E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699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1FB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F26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132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0E2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E72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508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596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375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875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C19724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E57F0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482B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E52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115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0014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237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7AE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B02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CF6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8E2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82B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BB0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E2C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560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A1EB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D41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2BC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9EE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A645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20F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00C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CB1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40C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A66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D46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5D31196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74312B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32FF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740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5FB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300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9B07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4AF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43B0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26A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D92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A53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0F15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F25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AEE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467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6D8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D44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8A6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5A6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27B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3C1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1708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F738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FB1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288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746ABB8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A92F4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88B2D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153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2B8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100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CDD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A0B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ACDE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82B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801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6A1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CF4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EFE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313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304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A1C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347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8D7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051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7C3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5AC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EA0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C078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A83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E6A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664280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DA8D25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9ABC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AC9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A9C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CF1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172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E69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B31E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750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88F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907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CCC73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38C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B5C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8435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433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8DC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A4A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DA67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70E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813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FDAA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E92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744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8B1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</w:tr>
      <w:tr w:rsidR="00D67F82" w14:paraId="0A18400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5FAD1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7F44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463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9A8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D56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3D3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6E1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EBB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8F1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BAF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A93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DD66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3D2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23C2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49A0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FE2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841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B2A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E125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B85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A2E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428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715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65E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3A4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60FFD67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5C980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40C4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221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E4A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681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24D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F92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8DE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7BC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9BB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EFB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D927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9B6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0A7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C609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3A4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C27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49D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00B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78E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9E2C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EF6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4AB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E55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5B0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4FB0A1B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D3A9E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A34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159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8D1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3DB8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95E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2CC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A92B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470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FD8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16E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9DBA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B72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9E4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57F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66A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49B5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916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23A8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35C1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160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E06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EA1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BAA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348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0E9AA59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638FF1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9FCB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587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91E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E11B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F4F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68A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42A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2CC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84C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E10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DC3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344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BF4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AD7D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159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8FE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14C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E2B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5D2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951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8E9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C31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1E8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8ED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5D5D742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CEC58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BBC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F14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484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5E0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5B2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656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5FB9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EB3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404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F45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F70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9D6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013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2E99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564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CD2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318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5781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2D7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534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9A4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B49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F05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980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129A24E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53F038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76D3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F86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6A9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429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C3C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F7DB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B9E6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03E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AC7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1EB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B6B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D2A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7EE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934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499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DA2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145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E6D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AFC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574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FE75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CDC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1E7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E46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724F432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E8590E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4942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3A8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A9F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6D6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6CC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D49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18FF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BE6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A04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00B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64A9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91F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1E6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779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77D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F81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323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9A5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0C1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69A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4A0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F39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F4A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BB5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6902447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5CFABB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FBA4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4DF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7C0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271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8E3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A2F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7BE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E6C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6AA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962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C3C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7F6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098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B281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E4B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F18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49E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EF4A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865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C39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E4DB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A63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02E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5BE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5BAE09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08E53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4D54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EB7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9E64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512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2D1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C31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F76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386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F5D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52BC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E761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565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3EC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58B6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25D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B1F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629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CC0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2FF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00A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16C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656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4AD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226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2177919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EA6ADA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60B6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F26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BDF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1CD3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FEF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77E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EBF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758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289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13A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F66F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C88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085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EF8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DDF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6DE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17D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9D14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D04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A71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66A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027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10A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03D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D67F82" w14:paraId="69FEA46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1814A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C64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8AD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210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871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FFB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73F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9F2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EC3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61A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9E2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51D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BCC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36F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C8F8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8B2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6E0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863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A02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AC2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DDC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3371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8F1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5CD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3F9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14F12BF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F6098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D8D2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575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945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A4B2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6B8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CDE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2E7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31D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D9A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B2B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20E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F1A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A4F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1EC3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05D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12C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CD3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512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401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1E3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907B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59F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808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240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3E7D9D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2F944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58CF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1E0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C9C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B3C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54A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D21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BBC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9D3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D15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DF2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1EBB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AF3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4F4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EED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C63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294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E5C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0A3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494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E74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A1D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A9B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214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C2F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254110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09D5F2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5754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6E3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DBD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9F4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F88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E70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2E5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C1D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729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EEB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4391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FA3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46C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95E5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BC7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992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883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AC6D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E09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48C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EB03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F20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80C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2CB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832A31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E1D5AE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566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0C0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2D9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1751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46B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C90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1F9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7A2C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D81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D46E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563B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1B8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911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2EB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C68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7C5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3BF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D02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419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6F4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643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55E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32B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B1E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08225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A72F9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D8F7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EDB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FF9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817C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217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D7A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10E2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830C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50B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538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16E4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2FF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005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ADBB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4D4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876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A3C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FF67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B98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259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4F7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6F3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C76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AC3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3BF189F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F3ED4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E35E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33E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E58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158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DA5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49F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3D9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86B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9D5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0BBA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7B54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A53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517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A23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4C8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EE6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31C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7CD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20D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A5B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3BA3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BCE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F2F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47B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3D2B3E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45FC3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EA2B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FB6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EF6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C1E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379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A11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3D69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7BB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80D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AF7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89C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FEA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2CA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D125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160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7AFC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F76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0CE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46A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3AC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4BF0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CC5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8A4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FA8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9F24A0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4C1D4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BF2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F29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5AD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A156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DC1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E80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AA4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055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B42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219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E8C9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6D4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5F5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933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5DD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B8E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CA8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891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628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788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4FDA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3E3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AE7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9C6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C53B020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0E715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1DFF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476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C13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012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495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A08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7786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8B6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6D0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ED2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50E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B23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6BB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6EFB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B89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01A1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564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910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C54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820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C856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AB0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EEA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476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1986D02" w14:textId="77777777" w:rsidR="004C1EAC" w:rsidRDefault="000E5DD9">
      <w:r w:rsidRPr="00080B35">
        <w:rPr>
          <w:rFonts w:hint="eastAsia"/>
        </w:rPr>
        <w:t>注：上行：工作日；下行：节假日</w:t>
      </w:r>
    </w:p>
    <w:p w14:paraId="4F9A8DBD" w14:textId="77777777" w:rsidR="001211D7" w:rsidRPr="004C1EAC" w:rsidRDefault="000E5DD9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0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FA9B9CB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773C655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308FCE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ADAB6E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3A6BFD6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F1A566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0706E5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446457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6E4C19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50E3F34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3F7FB4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B70880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71F19D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F2FD21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89B3C3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661892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6D79D7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8BFF70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775A95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7EED6C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0B3997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512609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D1040D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3947CF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28A785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537FB1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D67F82" w14:paraId="59BD05F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D4958F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5F8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0D1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E05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9081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2E9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DF9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D46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0F9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DF2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F08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6C49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9D4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907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8C76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177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CBF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457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AB1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D87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745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81DC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696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76C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831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5893B14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9A35E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13F8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1738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A4D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8F19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E02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11B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0711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ED8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203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863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52EC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7BE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A17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3A4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93C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684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522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8BFC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1F6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5B1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DEA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77F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383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E5F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5848528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04FEE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B4E0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BF7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C6E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9022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8F1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C5D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A47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373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6F9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2DB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4E3A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F29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0A2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E4A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929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F39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7EF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C2B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B5C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ADC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FD9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511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BB9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78E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466949F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99246B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AF3C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E4E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1DA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1C8C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455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25C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39D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A38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2CC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8E8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DF24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066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2F8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38A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77A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D01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004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356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5C58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771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249B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BAF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A6A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2EC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D67F82" w14:paraId="608F663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476EC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71D7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A27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149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DA7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E07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2A1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16B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3435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C376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644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E09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61C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B11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2B1C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B46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3FD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53B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E9BE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D38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2E2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995A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EF9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3AC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BE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FF7604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51BAD9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7A19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A01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30B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FE47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6BF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A74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5B7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F2C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896E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13F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5D7F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ED7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03C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533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983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85B3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020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E123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5AB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C7B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875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71D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965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AB9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6A37C47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035AF6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5F4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EF1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E6C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47C5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1BE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5B5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6AC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B16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FF7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CA1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96D1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BE3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044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230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FC7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463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CBD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B125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02A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CE7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A6F1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235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54A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81C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70E4E2B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79B41E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FFD2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72A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7D0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8FFD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6FB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C543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7AA9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7DF7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56B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F0E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1BE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2EA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DBE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5D5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BC9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473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E08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CF82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DF2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A7C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6523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91A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5D7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1EF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476C2A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DB688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4573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E11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6420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409E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DB88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DB3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CB4E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5F0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6F5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6E07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4EF3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00DA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95D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CEF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EE2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A6D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8F6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F48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959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26D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5B3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5BE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803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917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DA6943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16C55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9E06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B6F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F51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310CE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851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82B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A5CB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7AE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974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D47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9CA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521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91B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3EA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66A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A68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E15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2E76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E4A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6D0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8A66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DD1A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099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540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40D96D0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9151C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FA4D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83E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8B5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3571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10D2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292D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0938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D194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F8E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B09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4D88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A6D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BED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D94D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0B19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90B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B4D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62FA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E15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CB2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758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DF9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35C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1B8C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2FBB6C6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0385FC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BE9A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75C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612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D1B5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F90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8C57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0AD0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CC26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9A6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4D7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9D6A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BAA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498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915B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32F8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31C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EAE2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CAB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494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59A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2A5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DD6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85F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28C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038282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43AC70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F2D5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613B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E77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9B4D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B42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4B3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9F8C4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665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DDF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CDC4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4C40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16A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8FB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BF0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81A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754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2CB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CB32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131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1BC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7116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03A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E79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E38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D67F82" w14:paraId="2A69220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DBD12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F4C3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0C8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41E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24E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825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A37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604A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A974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AC5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C352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EF19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77C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89E5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082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F90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1C4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AE1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7E0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5D1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F42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9FD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53D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959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D1B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5393D3B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4AAE2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06BD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909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481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811C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C5E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CC4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429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ABC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5D4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70D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D1FB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B69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668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22F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59A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D4E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66D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1C55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5D1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075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86A7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955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432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7CE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4A74DF1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92D512B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8FC1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1681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407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5CF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C38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F93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53F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D82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D56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DE6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CDC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DC9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7525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FDD7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0D2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87C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15A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1DC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764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7885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7758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CB4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4CC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6AE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07FCFE7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A07BE3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D5B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9905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420C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8A64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C4C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EA7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9E62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818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C33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0B5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9A6B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B851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DB8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AA9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253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ED14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F4D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B44B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6D5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686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5BAA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686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6143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349A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1B237B5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FBB8FB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857A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100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6B7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9909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189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411F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82F5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A1F8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88E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10B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B6C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FC8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A54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561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8EE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F9B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A7E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857F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7680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F653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A7BB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917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5A2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1B6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6039664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B3F78E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DBD3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FA5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352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27DA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721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B00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9E7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33E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DE2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02A1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8ADCE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9D7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972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E6D2D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308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8F4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E9D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6415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78C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AA6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976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FE9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DCC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8203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1F5237B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51497E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13DC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43A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E62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88C8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5035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D94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B48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638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46C4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A55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A3A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575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43C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066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4D6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54E2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53AF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4D48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AFA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B62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A4CE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5EA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E607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892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4CDDE73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03159B4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4B14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F33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8E9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097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90B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31B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054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04B7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B64B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407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9D51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F82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D766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532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E92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E9B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2A42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0FB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252E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3A5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D95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F8A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BC2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0F4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4694A33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7FD417D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9C63D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2FE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6A7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580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AA2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117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D4B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62C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2140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85D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C6B0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EBD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F1F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4CC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362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CD45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A019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ADE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746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2EC8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47CAF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03E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F568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89B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38863B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F459D50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0F25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D92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4A55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8251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2DFE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596B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448C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BD6D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C91F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7ED7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8D03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BBE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307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AA01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967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F2C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F1DA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0BC3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0BD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0A0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4736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4DB5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F97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3906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23929AF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2662D3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E1404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6B4DC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322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93C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1A05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020A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90E58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358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107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86A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C6BFB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6EAD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BF5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E6F1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BF04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D7D0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165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8E08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6DC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93F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950DD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38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3DA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DB4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EE29A9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50291C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5EB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B9B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6BB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0DE7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BD7A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D4E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78C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EE4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0859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2564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860E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71F5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ADD3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499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7C1B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F2A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974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53953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08C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D12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E2A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4C9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9926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2B1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673B154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651FA2A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1F6C6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0201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B53C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4A52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A948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0AC2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914F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6BF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0FE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20DF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F8F0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F03D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42C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6D1C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7AD7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737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95C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257A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53FD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F226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88B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C9C8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D3F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64F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38FF87E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AB31A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9BF7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5DFE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B736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2782D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29F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D7D8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D522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975C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8160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2EA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C8B0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E2E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6B7C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6364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DEC8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7FF0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FF01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6B34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BDC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7008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9B4C9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66D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2269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EC60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458492A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E0CA951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C855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3127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92CF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EB4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6081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22CF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B3867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AB7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6318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5EE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C651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170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C02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678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BA54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1415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422D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1A28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4EEF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F809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1445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A28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CB2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737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D67F82" w14:paraId="34F05FD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9FA1EB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8AEA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1905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B389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D7C52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3A5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DEAD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56393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E561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979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52F7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BA3F4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9200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E01E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C13E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51B2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E850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20E5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3C43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8B6B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7316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EED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9FA0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8BC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7CC9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0533AE9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499DB02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7380A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BE8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921E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56E05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9CE7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16E3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0CF6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BC4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FD24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1ECF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DAB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0CF4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CED2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63A00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F0DB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E629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973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19F7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F44B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CDC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1227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4FB4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8B32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DA94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D67F82" w14:paraId="646C5C7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ABC6C68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79E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77BD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6D18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50190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C1EB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34D2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31E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20F5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4620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0F7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06D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C93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A9AD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3AE2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E06C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6179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4EBC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551F6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2BFE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818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265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A447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16DB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AA8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08F769E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C24B7BF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A9E4C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B016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0EAF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1C70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D99E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6483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BE997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238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9CC6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2C23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11800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AB5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60CA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0E4A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076B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63B97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9012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DDDAD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1EB6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0EBB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6EC942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BA84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40B6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562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D67F82" w14:paraId="48AA93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A6A1B5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96479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627F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888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3DD7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2CC6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9816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57C3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C491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CC6D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58EA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AFA23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F25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21D9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B6473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680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88D1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AA4C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FF07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9937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C4FC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E04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DCEF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94EB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DA7C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605F3AB7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F01C87" w14:textId="77777777" w:rsidR="004C1EAC" w:rsidRPr="007428D7" w:rsidRDefault="000E5DD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83483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6A31A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BE19C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AC3E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9A75F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69B1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78D7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A7BE0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F06F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AC2E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36F2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C329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CA0C6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F072F8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75FED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7B3AE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4F6F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A3835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2E5D1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75FC3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D197B4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5A265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3B38B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B8D79" w14:textId="77777777" w:rsidR="004C1EAC" w:rsidRPr="008E033B" w:rsidRDefault="000E5DD9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05C5D91" w14:textId="77777777" w:rsidR="004C1EAC" w:rsidRDefault="000E5DD9">
      <w:r w:rsidRPr="00080B35">
        <w:rPr>
          <w:rFonts w:hint="eastAsia"/>
        </w:rPr>
        <w:t>注：上行：工作日；下行：节假日</w:t>
      </w:r>
    </w:p>
    <w:p w14:paraId="327E4A69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1" w:name="房间类型"/>
      <w:bookmarkEnd w:id="51"/>
    </w:p>
    <w:p w14:paraId="31F9639B" w14:textId="77777777" w:rsidR="008E2A42" w:rsidRDefault="008E2A42" w:rsidP="008E2A42">
      <w:pPr>
        <w:pStyle w:val="1"/>
        <w:tabs>
          <w:tab w:val="left" w:pos="432"/>
        </w:tabs>
      </w:pPr>
      <w:bookmarkStart w:id="52" w:name="_Toc452108768"/>
      <w:bookmarkStart w:id="53" w:name="_Toc3745"/>
      <w:bookmarkStart w:id="54" w:name="_Toc91010716"/>
      <w:r>
        <w:rPr>
          <w:rFonts w:hint="eastAsia"/>
        </w:rPr>
        <w:t>结果</w:t>
      </w:r>
      <w:r>
        <w:t>分析</w:t>
      </w:r>
      <w:bookmarkEnd w:id="52"/>
      <w:bookmarkEnd w:id="53"/>
      <w:bookmarkEnd w:id="54"/>
    </w:p>
    <w:p w14:paraId="476EF365" w14:textId="77777777" w:rsidR="00026604" w:rsidRPr="00C92C56" w:rsidRDefault="008E2A42" w:rsidP="00C92C56">
      <w:pPr>
        <w:pStyle w:val="2"/>
      </w:pPr>
      <w:bookmarkStart w:id="55" w:name="_Toc91010717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6" w:name="_Hlk14199391"/>
      <w:bookmarkEnd w:id="5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D67F82" w14:paraId="311690C5" w14:textId="77777777">
        <w:tc>
          <w:tcPr>
            <w:tcW w:w="690" w:type="dxa"/>
            <w:shd w:val="clear" w:color="auto" w:fill="E6E6E6"/>
            <w:vAlign w:val="center"/>
          </w:tcPr>
          <w:p w14:paraId="067C4B7A" w14:textId="77777777" w:rsidR="00D67F82" w:rsidRDefault="000E5DD9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9683C5E" w14:textId="77777777" w:rsidR="00D67F82" w:rsidRDefault="000E5DD9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E0D310" w14:textId="77777777" w:rsidR="00D67F82" w:rsidRDefault="000E5DD9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720E02BF" w14:textId="77777777" w:rsidR="00D67F82" w:rsidRDefault="000E5DD9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8C55D8" w14:textId="77777777" w:rsidR="00D67F82" w:rsidRDefault="000E5DD9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08C60E12" w14:textId="77777777" w:rsidR="00D67F82" w:rsidRDefault="000E5DD9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D67F82" w14:paraId="2F03B196" w14:textId="77777777">
        <w:tc>
          <w:tcPr>
            <w:tcW w:w="690" w:type="dxa"/>
            <w:vMerge w:val="restart"/>
            <w:vAlign w:val="center"/>
          </w:tcPr>
          <w:p w14:paraId="49BCB34D" w14:textId="77777777" w:rsidR="00D67F82" w:rsidRDefault="000E5DD9">
            <w:r>
              <w:t>1</w:t>
            </w:r>
          </w:p>
        </w:tc>
        <w:tc>
          <w:tcPr>
            <w:tcW w:w="916" w:type="dxa"/>
            <w:vMerge w:val="restart"/>
            <w:vAlign w:val="center"/>
          </w:tcPr>
          <w:p w14:paraId="673773BA" w14:textId="77777777" w:rsidR="00D67F82" w:rsidRDefault="000E5DD9">
            <w:r>
              <w:t>1-A</w:t>
            </w:r>
          </w:p>
        </w:tc>
        <w:tc>
          <w:tcPr>
            <w:tcW w:w="1075" w:type="dxa"/>
            <w:vAlign w:val="center"/>
          </w:tcPr>
          <w:p w14:paraId="555F8FD8" w14:textId="77777777" w:rsidR="00D67F82" w:rsidRDefault="000E5DD9">
            <w:r>
              <w:t>1010</w:t>
            </w:r>
          </w:p>
        </w:tc>
        <w:tc>
          <w:tcPr>
            <w:tcW w:w="3186" w:type="dxa"/>
            <w:vAlign w:val="center"/>
          </w:tcPr>
          <w:p w14:paraId="4E1E332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79E19CA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07504F6D" w14:textId="77777777" w:rsidR="00D67F82" w:rsidRDefault="000E5DD9">
            <w:r>
              <w:t>46.28</w:t>
            </w:r>
          </w:p>
        </w:tc>
      </w:tr>
      <w:tr w:rsidR="00D67F82" w14:paraId="6435E6BA" w14:textId="77777777">
        <w:tc>
          <w:tcPr>
            <w:tcW w:w="690" w:type="dxa"/>
            <w:vMerge/>
            <w:vAlign w:val="center"/>
          </w:tcPr>
          <w:p w14:paraId="3BC088AE" w14:textId="77777777" w:rsidR="00D67F82" w:rsidRDefault="00D67F82"/>
        </w:tc>
        <w:tc>
          <w:tcPr>
            <w:tcW w:w="916" w:type="dxa"/>
            <w:vMerge/>
            <w:vAlign w:val="center"/>
          </w:tcPr>
          <w:p w14:paraId="64485619" w14:textId="77777777" w:rsidR="00D67F82" w:rsidRDefault="00D67F82"/>
        </w:tc>
        <w:tc>
          <w:tcPr>
            <w:tcW w:w="1075" w:type="dxa"/>
            <w:vAlign w:val="center"/>
          </w:tcPr>
          <w:p w14:paraId="461BE395" w14:textId="77777777" w:rsidR="00D67F82" w:rsidRDefault="000E5DD9">
            <w:r>
              <w:t>1017</w:t>
            </w:r>
          </w:p>
        </w:tc>
        <w:tc>
          <w:tcPr>
            <w:tcW w:w="3186" w:type="dxa"/>
            <w:vAlign w:val="center"/>
          </w:tcPr>
          <w:p w14:paraId="36F6B78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31EC6FB2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5685C07A" w14:textId="77777777" w:rsidR="00D67F82" w:rsidRDefault="000E5DD9">
            <w:r>
              <w:t>43.04</w:t>
            </w:r>
          </w:p>
        </w:tc>
      </w:tr>
      <w:tr w:rsidR="00D67F82" w14:paraId="319E908B" w14:textId="77777777">
        <w:tc>
          <w:tcPr>
            <w:tcW w:w="690" w:type="dxa"/>
            <w:vMerge/>
            <w:vAlign w:val="center"/>
          </w:tcPr>
          <w:p w14:paraId="02E168AE" w14:textId="77777777" w:rsidR="00D67F82" w:rsidRDefault="00D67F82"/>
        </w:tc>
        <w:tc>
          <w:tcPr>
            <w:tcW w:w="916" w:type="dxa"/>
            <w:vMerge/>
            <w:vAlign w:val="center"/>
          </w:tcPr>
          <w:p w14:paraId="1C799F66" w14:textId="77777777" w:rsidR="00D67F82" w:rsidRDefault="00D67F82"/>
        </w:tc>
        <w:tc>
          <w:tcPr>
            <w:tcW w:w="1075" w:type="dxa"/>
            <w:vAlign w:val="center"/>
          </w:tcPr>
          <w:p w14:paraId="00E4CAC7" w14:textId="77777777" w:rsidR="00D67F82" w:rsidRDefault="000E5DD9">
            <w:r>
              <w:t>1043</w:t>
            </w:r>
          </w:p>
        </w:tc>
        <w:tc>
          <w:tcPr>
            <w:tcW w:w="3186" w:type="dxa"/>
            <w:vAlign w:val="center"/>
          </w:tcPr>
          <w:p w14:paraId="6443D9AE" w14:textId="77777777" w:rsidR="00D67F82" w:rsidRDefault="000E5DD9">
            <w:r>
              <w:t>入户大堂</w:t>
            </w:r>
          </w:p>
        </w:tc>
        <w:tc>
          <w:tcPr>
            <w:tcW w:w="1075" w:type="dxa"/>
            <w:vAlign w:val="center"/>
          </w:tcPr>
          <w:p w14:paraId="1A02DA8E" w14:textId="77777777" w:rsidR="00D67F82" w:rsidRDefault="000E5DD9">
            <w:r>
              <w:t>29.1</w:t>
            </w:r>
          </w:p>
        </w:tc>
        <w:tc>
          <w:tcPr>
            <w:tcW w:w="3356" w:type="dxa"/>
            <w:vAlign w:val="center"/>
          </w:tcPr>
          <w:p w14:paraId="7A873F91" w14:textId="77777777" w:rsidR="00D67F82" w:rsidRDefault="000E5DD9">
            <w:r>
              <w:t>48.52</w:t>
            </w:r>
          </w:p>
        </w:tc>
      </w:tr>
      <w:tr w:rsidR="00D67F82" w14:paraId="225A13B5" w14:textId="77777777">
        <w:tc>
          <w:tcPr>
            <w:tcW w:w="690" w:type="dxa"/>
            <w:vMerge/>
            <w:vAlign w:val="center"/>
          </w:tcPr>
          <w:p w14:paraId="2B1BE982" w14:textId="77777777" w:rsidR="00D67F82" w:rsidRDefault="00D67F82"/>
        </w:tc>
        <w:tc>
          <w:tcPr>
            <w:tcW w:w="916" w:type="dxa"/>
            <w:vMerge/>
            <w:vAlign w:val="center"/>
          </w:tcPr>
          <w:p w14:paraId="68D9DEDD" w14:textId="77777777" w:rsidR="00D67F82" w:rsidRDefault="00D67F82"/>
        </w:tc>
        <w:tc>
          <w:tcPr>
            <w:tcW w:w="1075" w:type="dxa"/>
            <w:vAlign w:val="center"/>
          </w:tcPr>
          <w:p w14:paraId="0947BECC" w14:textId="77777777" w:rsidR="00D67F82" w:rsidRDefault="000E5DD9">
            <w:r>
              <w:t>1049</w:t>
            </w:r>
          </w:p>
        </w:tc>
        <w:tc>
          <w:tcPr>
            <w:tcW w:w="3186" w:type="dxa"/>
            <w:vAlign w:val="center"/>
          </w:tcPr>
          <w:p w14:paraId="206F4AEA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6899AC53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6A74EAA1" w14:textId="77777777" w:rsidR="00D67F82" w:rsidRDefault="000E5DD9">
            <w:r>
              <w:t>45.30</w:t>
            </w:r>
          </w:p>
        </w:tc>
      </w:tr>
      <w:tr w:rsidR="00D67F82" w14:paraId="0FEB63AD" w14:textId="77777777">
        <w:tc>
          <w:tcPr>
            <w:tcW w:w="690" w:type="dxa"/>
            <w:vMerge/>
            <w:vAlign w:val="center"/>
          </w:tcPr>
          <w:p w14:paraId="74B2CBD6" w14:textId="77777777" w:rsidR="00D67F82" w:rsidRDefault="00D67F82"/>
        </w:tc>
        <w:tc>
          <w:tcPr>
            <w:tcW w:w="916" w:type="dxa"/>
            <w:vMerge/>
            <w:vAlign w:val="center"/>
          </w:tcPr>
          <w:p w14:paraId="0A42BCB8" w14:textId="77777777" w:rsidR="00D67F82" w:rsidRDefault="00D67F82"/>
        </w:tc>
        <w:tc>
          <w:tcPr>
            <w:tcW w:w="1075" w:type="dxa"/>
            <w:vAlign w:val="center"/>
          </w:tcPr>
          <w:p w14:paraId="3D4E8894" w14:textId="77777777" w:rsidR="00D67F82" w:rsidRDefault="000E5DD9">
            <w:r>
              <w:t>1074</w:t>
            </w:r>
          </w:p>
        </w:tc>
        <w:tc>
          <w:tcPr>
            <w:tcW w:w="3186" w:type="dxa"/>
            <w:vAlign w:val="center"/>
          </w:tcPr>
          <w:p w14:paraId="08DA7647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FF83379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2FDB6CD8" w14:textId="77777777" w:rsidR="00D67F82" w:rsidRDefault="000E5DD9">
            <w:r>
              <w:t>41.02</w:t>
            </w:r>
          </w:p>
        </w:tc>
      </w:tr>
      <w:tr w:rsidR="00D67F82" w14:paraId="080D23F6" w14:textId="77777777">
        <w:tc>
          <w:tcPr>
            <w:tcW w:w="690" w:type="dxa"/>
            <w:vMerge/>
            <w:vAlign w:val="center"/>
          </w:tcPr>
          <w:p w14:paraId="545BA915" w14:textId="77777777" w:rsidR="00D67F82" w:rsidRDefault="00D67F82"/>
        </w:tc>
        <w:tc>
          <w:tcPr>
            <w:tcW w:w="916" w:type="dxa"/>
            <w:vMerge/>
            <w:vAlign w:val="center"/>
          </w:tcPr>
          <w:p w14:paraId="5B725E2C" w14:textId="77777777" w:rsidR="00D67F82" w:rsidRDefault="00D67F82"/>
        </w:tc>
        <w:tc>
          <w:tcPr>
            <w:tcW w:w="1075" w:type="dxa"/>
            <w:vAlign w:val="center"/>
          </w:tcPr>
          <w:p w14:paraId="4D93AC21" w14:textId="77777777" w:rsidR="00D67F82" w:rsidRDefault="000E5DD9">
            <w:r>
              <w:t>1117</w:t>
            </w:r>
          </w:p>
        </w:tc>
        <w:tc>
          <w:tcPr>
            <w:tcW w:w="3186" w:type="dxa"/>
            <w:vAlign w:val="center"/>
          </w:tcPr>
          <w:p w14:paraId="353F484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7C4A0E9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2D5DF1AC" w14:textId="77777777" w:rsidR="00D67F82" w:rsidRDefault="000E5DD9">
            <w:r>
              <w:t>39.01</w:t>
            </w:r>
          </w:p>
        </w:tc>
      </w:tr>
      <w:tr w:rsidR="00D67F82" w14:paraId="536CCCEB" w14:textId="77777777">
        <w:tc>
          <w:tcPr>
            <w:tcW w:w="690" w:type="dxa"/>
            <w:vMerge/>
            <w:vAlign w:val="center"/>
          </w:tcPr>
          <w:p w14:paraId="7B294AFD" w14:textId="77777777" w:rsidR="00D67F82" w:rsidRDefault="00D67F82"/>
        </w:tc>
        <w:tc>
          <w:tcPr>
            <w:tcW w:w="916" w:type="dxa"/>
            <w:vMerge/>
            <w:vAlign w:val="center"/>
          </w:tcPr>
          <w:p w14:paraId="7A2EB5B5" w14:textId="77777777" w:rsidR="00D67F82" w:rsidRDefault="00D67F82"/>
        </w:tc>
        <w:tc>
          <w:tcPr>
            <w:tcW w:w="1075" w:type="dxa"/>
            <w:vAlign w:val="center"/>
          </w:tcPr>
          <w:p w14:paraId="6CFDCCDF" w14:textId="77777777" w:rsidR="00D67F82" w:rsidRDefault="000E5DD9">
            <w:r>
              <w:t>1123</w:t>
            </w:r>
          </w:p>
        </w:tc>
        <w:tc>
          <w:tcPr>
            <w:tcW w:w="3186" w:type="dxa"/>
            <w:vAlign w:val="center"/>
          </w:tcPr>
          <w:p w14:paraId="5FA98B6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656137D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2F365BCE" w14:textId="77777777" w:rsidR="00D67F82" w:rsidRDefault="000E5DD9">
            <w:r>
              <w:t>48.07</w:t>
            </w:r>
          </w:p>
        </w:tc>
      </w:tr>
      <w:tr w:rsidR="00D67F82" w14:paraId="55443A4A" w14:textId="77777777">
        <w:tc>
          <w:tcPr>
            <w:tcW w:w="690" w:type="dxa"/>
            <w:vMerge/>
            <w:vAlign w:val="center"/>
          </w:tcPr>
          <w:p w14:paraId="0FFE4078" w14:textId="77777777" w:rsidR="00D67F82" w:rsidRDefault="00D67F82"/>
        </w:tc>
        <w:tc>
          <w:tcPr>
            <w:tcW w:w="916" w:type="dxa"/>
            <w:vMerge/>
            <w:vAlign w:val="center"/>
          </w:tcPr>
          <w:p w14:paraId="27FC010E" w14:textId="77777777" w:rsidR="00D67F82" w:rsidRDefault="00D67F82"/>
        </w:tc>
        <w:tc>
          <w:tcPr>
            <w:tcW w:w="1075" w:type="dxa"/>
            <w:vAlign w:val="center"/>
          </w:tcPr>
          <w:p w14:paraId="09C1382D" w14:textId="77777777" w:rsidR="00D67F82" w:rsidRDefault="000E5DD9">
            <w:r>
              <w:t>1129</w:t>
            </w:r>
          </w:p>
        </w:tc>
        <w:tc>
          <w:tcPr>
            <w:tcW w:w="3186" w:type="dxa"/>
            <w:vAlign w:val="center"/>
          </w:tcPr>
          <w:p w14:paraId="5494D1C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C40279D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743CA2F3" w14:textId="77777777" w:rsidR="00D67F82" w:rsidRDefault="000E5DD9">
            <w:r>
              <w:t>45.54</w:t>
            </w:r>
          </w:p>
        </w:tc>
      </w:tr>
      <w:tr w:rsidR="00D67F82" w14:paraId="74ECA31B" w14:textId="77777777">
        <w:tc>
          <w:tcPr>
            <w:tcW w:w="690" w:type="dxa"/>
            <w:vMerge/>
            <w:vAlign w:val="center"/>
          </w:tcPr>
          <w:p w14:paraId="357D0605" w14:textId="77777777" w:rsidR="00D67F82" w:rsidRDefault="00D67F82"/>
        </w:tc>
        <w:tc>
          <w:tcPr>
            <w:tcW w:w="916" w:type="dxa"/>
            <w:vMerge/>
            <w:vAlign w:val="center"/>
          </w:tcPr>
          <w:p w14:paraId="185CBF31" w14:textId="77777777" w:rsidR="00D67F82" w:rsidRDefault="00D67F82"/>
        </w:tc>
        <w:tc>
          <w:tcPr>
            <w:tcW w:w="1075" w:type="dxa"/>
            <w:vAlign w:val="center"/>
          </w:tcPr>
          <w:p w14:paraId="391F7851" w14:textId="77777777" w:rsidR="00D67F82" w:rsidRDefault="000E5DD9">
            <w:r>
              <w:t>1142</w:t>
            </w:r>
          </w:p>
        </w:tc>
        <w:tc>
          <w:tcPr>
            <w:tcW w:w="3186" w:type="dxa"/>
            <w:vAlign w:val="center"/>
          </w:tcPr>
          <w:p w14:paraId="07579A2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6C0FAF8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7468D628" w14:textId="77777777" w:rsidR="00D67F82" w:rsidRDefault="000E5DD9">
            <w:r>
              <w:t>46.34</w:t>
            </w:r>
          </w:p>
        </w:tc>
      </w:tr>
      <w:tr w:rsidR="00D67F82" w14:paraId="646A2D14" w14:textId="77777777">
        <w:tc>
          <w:tcPr>
            <w:tcW w:w="690" w:type="dxa"/>
            <w:vMerge/>
            <w:vAlign w:val="center"/>
          </w:tcPr>
          <w:p w14:paraId="353A3646" w14:textId="77777777" w:rsidR="00D67F82" w:rsidRDefault="00D67F82"/>
        </w:tc>
        <w:tc>
          <w:tcPr>
            <w:tcW w:w="916" w:type="dxa"/>
            <w:vMerge/>
            <w:vAlign w:val="center"/>
          </w:tcPr>
          <w:p w14:paraId="1540F1D3" w14:textId="77777777" w:rsidR="00D67F82" w:rsidRDefault="00D67F82"/>
        </w:tc>
        <w:tc>
          <w:tcPr>
            <w:tcW w:w="1075" w:type="dxa"/>
            <w:vAlign w:val="center"/>
          </w:tcPr>
          <w:p w14:paraId="7789EFAF" w14:textId="77777777" w:rsidR="00D67F82" w:rsidRDefault="000E5DD9">
            <w:r>
              <w:t>1165</w:t>
            </w:r>
          </w:p>
        </w:tc>
        <w:tc>
          <w:tcPr>
            <w:tcW w:w="3186" w:type="dxa"/>
            <w:vAlign w:val="center"/>
          </w:tcPr>
          <w:p w14:paraId="01BD0A15" w14:textId="77777777" w:rsidR="00D67F82" w:rsidRDefault="000E5DD9">
            <w:r>
              <w:t>书房</w:t>
            </w:r>
          </w:p>
        </w:tc>
        <w:tc>
          <w:tcPr>
            <w:tcW w:w="1075" w:type="dxa"/>
            <w:vAlign w:val="center"/>
          </w:tcPr>
          <w:p w14:paraId="4C3884B2" w14:textId="77777777" w:rsidR="00D67F82" w:rsidRDefault="000E5DD9">
            <w:r>
              <w:t>9.9</w:t>
            </w:r>
          </w:p>
        </w:tc>
        <w:tc>
          <w:tcPr>
            <w:tcW w:w="3356" w:type="dxa"/>
            <w:vAlign w:val="center"/>
          </w:tcPr>
          <w:p w14:paraId="2F477BEE" w14:textId="77777777" w:rsidR="00D67F82" w:rsidRDefault="000E5DD9">
            <w:r>
              <w:t>55.83</w:t>
            </w:r>
          </w:p>
        </w:tc>
      </w:tr>
      <w:tr w:rsidR="00D67F82" w14:paraId="01E8F4FB" w14:textId="77777777">
        <w:tc>
          <w:tcPr>
            <w:tcW w:w="690" w:type="dxa"/>
            <w:vMerge/>
            <w:vAlign w:val="center"/>
          </w:tcPr>
          <w:p w14:paraId="58504D61" w14:textId="77777777" w:rsidR="00D67F82" w:rsidRDefault="00D67F82"/>
        </w:tc>
        <w:tc>
          <w:tcPr>
            <w:tcW w:w="916" w:type="dxa"/>
            <w:vMerge/>
            <w:vAlign w:val="center"/>
          </w:tcPr>
          <w:p w14:paraId="1BB55869" w14:textId="77777777" w:rsidR="00D67F82" w:rsidRDefault="00D67F82"/>
        </w:tc>
        <w:tc>
          <w:tcPr>
            <w:tcW w:w="1075" w:type="dxa"/>
            <w:vAlign w:val="center"/>
          </w:tcPr>
          <w:p w14:paraId="170D6347" w14:textId="77777777" w:rsidR="00D67F82" w:rsidRDefault="000E5DD9">
            <w:r>
              <w:t>1217</w:t>
            </w:r>
          </w:p>
        </w:tc>
        <w:tc>
          <w:tcPr>
            <w:tcW w:w="3186" w:type="dxa"/>
            <w:vAlign w:val="center"/>
          </w:tcPr>
          <w:p w14:paraId="77A657EE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3884E0E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5F274E05" w14:textId="77777777" w:rsidR="00D67F82" w:rsidRDefault="000E5DD9">
            <w:r>
              <w:t>45.73</w:t>
            </w:r>
          </w:p>
        </w:tc>
      </w:tr>
      <w:tr w:rsidR="00D67F82" w14:paraId="6AD48A6A" w14:textId="77777777">
        <w:tc>
          <w:tcPr>
            <w:tcW w:w="690" w:type="dxa"/>
            <w:vMerge/>
            <w:vAlign w:val="center"/>
          </w:tcPr>
          <w:p w14:paraId="610AE885" w14:textId="77777777" w:rsidR="00D67F82" w:rsidRDefault="00D67F82"/>
        </w:tc>
        <w:tc>
          <w:tcPr>
            <w:tcW w:w="916" w:type="dxa"/>
            <w:vMerge/>
            <w:vAlign w:val="center"/>
          </w:tcPr>
          <w:p w14:paraId="7A871E04" w14:textId="77777777" w:rsidR="00D67F82" w:rsidRDefault="00D67F82"/>
        </w:tc>
        <w:tc>
          <w:tcPr>
            <w:tcW w:w="1075" w:type="dxa"/>
            <w:vAlign w:val="center"/>
          </w:tcPr>
          <w:p w14:paraId="2C977F48" w14:textId="77777777" w:rsidR="00D67F82" w:rsidRDefault="000E5DD9">
            <w:r>
              <w:t>1226</w:t>
            </w:r>
          </w:p>
        </w:tc>
        <w:tc>
          <w:tcPr>
            <w:tcW w:w="3186" w:type="dxa"/>
            <w:vAlign w:val="center"/>
          </w:tcPr>
          <w:p w14:paraId="4AFAC280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1047E12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74653CA5" w14:textId="77777777" w:rsidR="00D67F82" w:rsidRDefault="000E5DD9">
            <w:r>
              <w:t>42.50</w:t>
            </w:r>
          </w:p>
        </w:tc>
      </w:tr>
      <w:tr w:rsidR="00D67F82" w14:paraId="295BEE94" w14:textId="77777777">
        <w:tc>
          <w:tcPr>
            <w:tcW w:w="690" w:type="dxa"/>
            <w:vMerge/>
            <w:vAlign w:val="center"/>
          </w:tcPr>
          <w:p w14:paraId="76CEE3BD" w14:textId="77777777" w:rsidR="00D67F82" w:rsidRDefault="00D67F82"/>
        </w:tc>
        <w:tc>
          <w:tcPr>
            <w:tcW w:w="916" w:type="dxa"/>
            <w:vMerge/>
            <w:vAlign w:val="center"/>
          </w:tcPr>
          <w:p w14:paraId="7A03C4C4" w14:textId="77777777" w:rsidR="00D67F82" w:rsidRDefault="00D67F82"/>
        </w:tc>
        <w:tc>
          <w:tcPr>
            <w:tcW w:w="1075" w:type="dxa"/>
            <w:vAlign w:val="center"/>
          </w:tcPr>
          <w:p w14:paraId="7DA07DD3" w14:textId="77777777" w:rsidR="00D67F82" w:rsidRDefault="000E5DD9">
            <w:r>
              <w:t>1230</w:t>
            </w:r>
          </w:p>
        </w:tc>
        <w:tc>
          <w:tcPr>
            <w:tcW w:w="3186" w:type="dxa"/>
            <w:vAlign w:val="center"/>
          </w:tcPr>
          <w:p w14:paraId="1107F3C7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791FD0F6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54A06BFF" w14:textId="77777777" w:rsidR="00D67F82" w:rsidRDefault="000E5DD9">
            <w:r>
              <w:t>48.09</w:t>
            </w:r>
          </w:p>
        </w:tc>
      </w:tr>
      <w:tr w:rsidR="00D67F82" w14:paraId="5FA55D56" w14:textId="77777777">
        <w:tc>
          <w:tcPr>
            <w:tcW w:w="690" w:type="dxa"/>
            <w:vMerge/>
            <w:vAlign w:val="center"/>
          </w:tcPr>
          <w:p w14:paraId="46DC6E8B" w14:textId="77777777" w:rsidR="00D67F82" w:rsidRDefault="00D67F82"/>
        </w:tc>
        <w:tc>
          <w:tcPr>
            <w:tcW w:w="916" w:type="dxa"/>
            <w:vMerge/>
            <w:vAlign w:val="center"/>
          </w:tcPr>
          <w:p w14:paraId="1189AEFA" w14:textId="77777777" w:rsidR="00D67F82" w:rsidRDefault="00D67F82"/>
        </w:tc>
        <w:tc>
          <w:tcPr>
            <w:tcW w:w="1075" w:type="dxa"/>
            <w:vAlign w:val="center"/>
          </w:tcPr>
          <w:p w14:paraId="6A0A768C" w14:textId="77777777" w:rsidR="00D67F82" w:rsidRDefault="000E5DD9">
            <w:r>
              <w:t>1379</w:t>
            </w:r>
          </w:p>
        </w:tc>
        <w:tc>
          <w:tcPr>
            <w:tcW w:w="3186" w:type="dxa"/>
            <w:vAlign w:val="center"/>
          </w:tcPr>
          <w:p w14:paraId="2E72CEDF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5771E14" w14:textId="77777777" w:rsidR="00D67F82" w:rsidRDefault="000E5DD9">
            <w:r>
              <w:t>3.4</w:t>
            </w:r>
          </w:p>
        </w:tc>
        <w:tc>
          <w:tcPr>
            <w:tcW w:w="3356" w:type="dxa"/>
            <w:vAlign w:val="center"/>
          </w:tcPr>
          <w:p w14:paraId="45C9894E" w14:textId="77777777" w:rsidR="00D67F82" w:rsidRDefault="000E5DD9">
            <w:r>
              <w:t>43.73</w:t>
            </w:r>
          </w:p>
        </w:tc>
      </w:tr>
      <w:tr w:rsidR="00D67F82" w14:paraId="6C013990" w14:textId="77777777">
        <w:tc>
          <w:tcPr>
            <w:tcW w:w="690" w:type="dxa"/>
            <w:vMerge/>
            <w:vAlign w:val="center"/>
          </w:tcPr>
          <w:p w14:paraId="65FA8A93" w14:textId="77777777" w:rsidR="00D67F82" w:rsidRDefault="00D67F82"/>
        </w:tc>
        <w:tc>
          <w:tcPr>
            <w:tcW w:w="916" w:type="dxa"/>
            <w:vMerge/>
            <w:vAlign w:val="center"/>
          </w:tcPr>
          <w:p w14:paraId="57A31D8A" w14:textId="77777777" w:rsidR="00D67F82" w:rsidRDefault="00D67F82"/>
        </w:tc>
        <w:tc>
          <w:tcPr>
            <w:tcW w:w="1075" w:type="dxa"/>
            <w:vAlign w:val="center"/>
          </w:tcPr>
          <w:p w14:paraId="27B125CE" w14:textId="77777777" w:rsidR="00D67F82" w:rsidRDefault="000E5DD9">
            <w:r>
              <w:t>1383</w:t>
            </w:r>
          </w:p>
        </w:tc>
        <w:tc>
          <w:tcPr>
            <w:tcW w:w="3186" w:type="dxa"/>
            <w:vAlign w:val="center"/>
          </w:tcPr>
          <w:p w14:paraId="52040E2D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0A0B2FC" w14:textId="77777777" w:rsidR="00D67F82" w:rsidRDefault="000E5DD9">
            <w:r>
              <w:t>3.0</w:t>
            </w:r>
          </w:p>
        </w:tc>
        <w:tc>
          <w:tcPr>
            <w:tcW w:w="3356" w:type="dxa"/>
            <w:vAlign w:val="center"/>
          </w:tcPr>
          <w:p w14:paraId="2FFF30D5" w14:textId="77777777" w:rsidR="00D67F82" w:rsidRDefault="000E5DD9">
            <w:r>
              <w:t>51.08</w:t>
            </w:r>
          </w:p>
        </w:tc>
      </w:tr>
      <w:tr w:rsidR="00D67F82" w14:paraId="1C2759B4" w14:textId="77777777">
        <w:tc>
          <w:tcPr>
            <w:tcW w:w="690" w:type="dxa"/>
            <w:vMerge/>
            <w:vAlign w:val="center"/>
          </w:tcPr>
          <w:p w14:paraId="060A3B05" w14:textId="77777777" w:rsidR="00D67F82" w:rsidRDefault="00D67F82"/>
        </w:tc>
        <w:tc>
          <w:tcPr>
            <w:tcW w:w="916" w:type="dxa"/>
            <w:vMerge/>
            <w:vAlign w:val="center"/>
          </w:tcPr>
          <w:p w14:paraId="5186E7B0" w14:textId="77777777" w:rsidR="00D67F82" w:rsidRDefault="00D67F82"/>
        </w:tc>
        <w:tc>
          <w:tcPr>
            <w:tcW w:w="1075" w:type="dxa"/>
            <w:vAlign w:val="center"/>
          </w:tcPr>
          <w:p w14:paraId="3F731F9B" w14:textId="77777777" w:rsidR="00D67F82" w:rsidRDefault="000E5DD9">
            <w:r>
              <w:t>1414</w:t>
            </w:r>
          </w:p>
        </w:tc>
        <w:tc>
          <w:tcPr>
            <w:tcW w:w="3186" w:type="dxa"/>
            <w:vAlign w:val="center"/>
          </w:tcPr>
          <w:p w14:paraId="3E9060E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3E1CDA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489BCD7F" w14:textId="77777777" w:rsidR="00D67F82" w:rsidRDefault="000E5DD9">
            <w:r>
              <w:t>51.79</w:t>
            </w:r>
          </w:p>
        </w:tc>
      </w:tr>
      <w:tr w:rsidR="00D67F82" w14:paraId="5C7F9E6C" w14:textId="77777777">
        <w:tc>
          <w:tcPr>
            <w:tcW w:w="690" w:type="dxa"/>
            <w:vMerge/>
            <w:vAlign w:val="center"/>
          </w:tcPr>
          <w:p w14:paraId="2CA91CB1" w14:textId="77777777" w:rsidR="00D67F82" w:rsidRDefault="00D67F82"/>
        </w:tc>
        <w:tc>
          <w:tcPr>
            <w:tcW w:w="916" w:type="dxa"/>
            <w:vMerge/>
            <w:vAlign w:val="center"/>
          </w:tcPr>
          <w:p w14:paraId="6EBE8505" w14:textId="77777777" w:rsidR="00D67F82" w:rsidRDefault="00D67F82"/>
        </w:tc>
        <w:tc>
          <w:tcPr>
            <w:tcW w:w="1075" w:type="dxa"/>
            <w:vAlign w:val="center"/>
          </w:tcPr>
          <w:p w14:paraId="1E01FF0A" w14:textId="77777777" w:rsidR="00D67F82" w:rsidRDefault="000E5DD9">
            <w:r>
              <w:t>1448</w:t>
            </w:r>
          </w:p>
        </w:tc>
        <w:tc>
          <w:tcPr>
            <w:tcW w:w="3186" w:type="dxa"/>
            <w:vAlign w:val="center"/>
          </w:tcPr>
          <w:p w14:paraId="4DA1DD9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5BF34E9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235DB1ED" w14:textId="77777777" w:rsidR="00D67F82" w:rsidRDefault="000E5DD9">
            <w:r>
              <w:t>50.41</w:t>
            </w:r>
          </w:p>
        </w:tc>
      </w:tr>
      <w:tr w:rsidR="00D67F82" w14:paraId="7BBEDFF0" w14:textId="77777777">
        <w:tc>
          <w:tcPr>
            <w:tcW w:w="690" w:type="dxa"/>
            <w:vMerge/>
            <w:vAlign w:val="center"/>
          </w:tcPr>
          <w:p w14:paraId="26ED8075" w14:textId="77777777" w:rsidR="00D67F82" w:rsidRDefault="00D67F82"/>
        </w:tc>
        <w:tc>
          <w:tcPr>
            <w:tcW w:w="916" w:type="dxa"/>
            <w:vMerge/>
            <w:vAlign w:val="center"/>
          </w:tcPr>
          <w:p w14:paraId="0065DF93" w14:textId="77777777" w:rsidR="00D67F82" w:rsidRDefault="00D67F82"/>
        </w:tc>
        <w:tc>
          <w:tcPr>
            <w:tcW w:w="1075" w:type="dxa"/>
            <w:vAlign w:val="center"/>
          </w:tcPr>
          <w:p w14:paraId="5F3EC06D" w14:textId="77777777" w:rsidR="00D67F82" w:rsidRDefault="000E5DD9">
            <w:r>
              <w:t>1455</w:t>
            </w:r>
          </w:p>
        </w:tc>
        <w:tc>
          <w:tcPr>
            <w:tcW w:w="3186" w:type="dxa"/>
            <w:vAlign w:val="center"/>
          </w:tcPr>
          <w:p w14:paraId="0568EE0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57FDE34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357C470F" w14:textId="77777777" w:rsidR="00D67F82" w:rsidRDefault="000E5DD9">
            <w:r>
              <w:t>50.64</w:t>
            </w:r>
          </w:p>
        </w:tc>
      </w:tr>
      <w:tr w:rsidR="00D67F82" w14:paraId="667E8FEF" w14:textId="77777777">
        <w:tc>
          <w:tcPr>
            <w:tcW w:w="690" w:type="dxa"/>
            <w:vMerge/>
            <w:vAlign w:val="center"/>
          </w:tcPr>
          <w:p w14:paraId="64A2040E" w14:textId="77777777" w:rsidR="00D67F82" w:rsidRDefault="00D67F82"/>
        </w:tc>
        <w:tc>
          <w:tcPr>
            <w:tcW w:w="916" w:type="dxa"/>
            <w:vMerge/>
            <w:vAlign w:val="center"/>
          </w:tcPr>
          <w:p w14:paraId="36826F51" w14:textId="77777777" w:rsidR="00D67F82" w:rsidRDefault="00D67F82"/>
        </w:tc>
        <w:tc>
          <w:tcPr>
            <w:tcW w:w="1075" w:type="dxa"/>
            <w:vAlign w:val="center"/>
          </w:tcPr>
          <w:p w14:paraId="44F55549" w14:textId="77777777" w:rsidR="00D67F82" w:rsidRDefault="000E5DD9">
            <w:r>
              <w:t>1462</w:t>
            </w:r>
          </w:p>
        </w:tc>
        <w:tc>
          <w:tcPr>
            <w:tcW w:w="3186" w:type="dxa"/>
            <w:vAlign w:val="center"/>
          </w:tcPr>
          <w:p w14:paraId="12D5A9B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9DC7CF1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AB1EA84" w14:textId="77777777" w:rsidR="00D67F82" w:rsidRDefault="000E5DD9">
            <w:r>
              <w:t>40.78</w:t>
            </w:r>
          </w:p>
        </w:tc>
      </w:tr>
      <w:tr w:rsidR="00D67F82" w14:paraId="0C254170" w14:textId="77777777">
        <w:tc>
          <w:tcPr>
            <w:tcW w:w="690" w:type="dxa"/>
            <w:vMerge/>
            <w:vAlign w:val="center"/>
          </w:tcPr>
          <w:p w14:paraId="2064B6B1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52C1693C" w14:textId="77777777" w:rsidR="00D67F82" w:rsidRDefault="000E5DD9">
            <w:r>
              <w:t>1-N</w:t>
            </w:r>
          </w:p>
        </w:tc>
        <w:tc>
          <w:tcPr>
            <w:tcW w:w="1075" w:type="dxa"/>
            <w:vAlign w:val="center"/>
          </w:tcPr>
          <w:p w14:paraId="60EF00D5" w14:textId="77777777" w:rsidR="00D67F82" w:rsidRDefault="000E5DD9">
            <w:r>
              <w:t>1011</w:t>
            </w:r>
          </w:p>
        </w:tc>
        <w:tc>
          <w:tcPr>
            <w:tcW w:w="3186" w:type="dxa"/>
            <w:vAlign w:val="center"/>
          </w:tcPr>
          <w:p w14:paraId="4BFFC3A5" w14:textId="77777777" w:rsidR="00D67F82" w:rsidRDefault="000E5DD9">
            <w:r>
              <w:t>入户大堂</w:t>
            </w:r>
          </w:p>
        </w:tc>
        <w:tc>
          <w:tcPr>
            <w:tcW w:w="1075" w:type="dxa"/>
            <w:vAlign w:val="center"/>
          </w:tcPr>
          <w:p w14:paraId="2E0169BC" w14:textId="77777777" w:rsidR="00D67F82" w:rsidRDefault="000E5DD9">
            <w:r>
              <w:t>41.4</w:t>
            </w:r>
          </w:p>
        </w:tc>
        <w:tc>
          <w:tcPr>
            <w:tcW w:w="3356" w:type="dxa"/>
            <w:vAlign w:val="center"/>
          </w:tcPr>
          <w:p w14:paraId="07420E24" w14:textId="77777777" w:rsidR="00D67F82" w:rsidRDefault="000E5DD9">
            <w:r>
              <w:t>46.94</w:t>
            </w:r>
          </w:p>
        </w:tc>
      </w:tr>
      <w:tr w:rsidR="00D67F82" w14:paraId="3ACEC96B" w14:textId="77777777">
        <w:tc>
          <w:tcPr>
            <w:tcW w:w="690" w:type="dxa"/>
            <w:vMerge/>
            <w:vAlign w:val="center"/>
          </w:tcPr>
          <w:p w14:paraId="0C4C2EAC" w14:textId="77777777" w:rsidR="00D67F82" w:rsidRDefault="00D67F82"/>
        </w:tc>
        <w:tc>
          <w:tcPr>
            <w:tcW w:w="916" w:type="dxa"/>
            <w:vMerge/>
            <w:vAlign w:val="center"/>
          </w:tcPr>
          <w:p w14:paraId="61A72CD0" w14:textId="77777777" w:rsidR="00D67F82" w:rsidRDefault="00D67F82"/>
        </w:tc>
        <w:tc>
          <w:tcPr>
            <w:tcW w:w="1075" w:type="dxa"/>
            <w:vAlign w:val="center"/>
          </w:tcPr>
          <w:p w14:paraId="656F0778" w14:textId="77777777" w:rsidR="00D67F82" w:rsidRDefault="000E5DD9">
            <w:r>
              <w:t>1035</w:t>
            </w:r>
          </w:p>
        </w:tc>
        <w:tc>
          <w:tcPr>
            <w:tcW w:w="3186" w:type="dxa"/>
            <w:vAlign w:val="center"/>
          </w:tcPr>
          <w:p w14:paraId="6F7E739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12632E3" w14:textId="77777777" w:rsidR="00D67F82" w:rsidRDefault="000E5DD9">
            <w:r>
              <w:t>36.9</w:t>
            </w:r>
          </w:p>
        </w:tc>
        <w:tc>
          <w:tcPr>
            <w:tcW w:w="3356" w:type="dxa"/>
            <w:vAlign w:val="center"/>
          </w:tcPr>
          <w:p w14:paraId="117B1B30" w14:textId="77777777" w:rsidR="00D67F82" w:rsidRDefault="000E5DD9">
            <w:r>
              <w:t>42.97</w:t>
            </w:r>
          </w:p>
        </w:tc>
      </w:tr>
      <w:tr w:rsidR="00D67F82" w14:paraId="6889D676" w14:textId="77777777">
        <w:tc>
          <w:tcPr>
            <w:tcW w:w="690" w:type="dxa"/>
            <w:vMerge/>
            <w:vAlign w:val="center"/>
          </w:tcPr>
          <w:p w14:paraId="2A11E491" w14:textId="77777777" w:rsidR="00D67F82" w:rsidRDefault="00D67F82"/>
        </w:tc>
        <w:tc>
          <w:tcPr>
            <w:tcW w:w="916" w:type="dxa"/>
            <w:vMerge/>
            <w:vAlign w:val="center"/>
          </w:tcPr>
          <w:p w14:paraId="0B7A4839" w14:textId="77777777" w:rsidR="00D67F82" w:rsidRDefault="00D67F82"/>
        </w:tc>
        <w:tc>
          <w:tcPr>
            <w:tcW w:w="1075" w:type="dxa"/>
            <w:vAlign w:val="center"/>
          </w:tcPr>
          <w:p w14:paraId="6D31795D" w14:textId="77777777" w:rsidR="00D67F82" w:rsidRDefault="000E5DD9">
            <w:r>
              <w:t>1037</w:t>
            </w:r>
          </w:p>
        </w:tc>
        <w:tc>
          <w:tcPr>
            <w:tcW w:w="3186" w:type="dxa"/>
            <w:vAlign w:val="center"/>
          </w:tcPr>
          <w:p w14:paraId="1E09C9A4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8895EEF" w14:textId="77777777" w:rsidR="00D67F82" w:rsidRDefault="000E5DD9">
            <w:r>
              <w:t>36.9</w:t>
            </w:r>
          </w:p>
        </w:tc>
        <w:tc>
          <w:tcPr>
            <w:tcW w:w="3356" w:type="dxa"/>
            <w:vAlign w:val="center"/>
          </w:tcPr>
          <w:p w14:paraId="490BE62B" w14:textId="77777777" w:rsidR="00D67F82" w:rsidRDefault="000E5DD9">
            <w:r>
              <w:t>39.51</w:t>
            </w:r>
          </w:p>
        </w:tc>
      </w:tr>
      <w:tr w:rsidR="00D67F82" w14:paraId="45FCB26F" w14:textId="77777777">
        <w:tc>
          <w:tcPr>
            <w:tcW w:w="690" w:type="dxa"/>
            <w:vMerge/>
            <w:vAlign w:val="center"/>
          </w:tcPr>
          <w:p w14:paraId="0AF55AB7" w14:textId="77777777" w:rsidR="00D67F82" w:rsidRDefault="00D67F82"/>
        </w:tc>
        <w:tc>
          <w:tcPr>
            <w:tcW w:w="916" w:type="dxa"/>
            <w:vMerge/>
            <w:vAlign w:val="center"/>
          </w:tcPr>
          <w:p w14:paraId="01A5DCE6" w14:textId="77777777" w:rsidR="00D67F82" w:rsidRDefault="00D67F82"/>
        </w:tc>
        <w:tc>
          <w:tcPr>
            <w:tcW w:w="1075" w:type="dxa"/>
            <w:vAlign w:val="center"/>
          </w:tcPr>
          <w:p w14:paraId="531822CB" w14:textId="77777777" w:rsidR="00D67F82" w:rsidRDefault="000E5DD9">
            <w:r>
              <w:t>1060</w:t>
            </w:r>
          </w:p>
        </w:tc>
        <w:tc>
          <w:tcPr>
            <w:tcW w:w="3186" w:type="dxa"/>
            <w:vAlign w:val="center"/>
          </w:tcPr>
          <w:p w14:paraId="5FFBAB46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4E68674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2AC0EACE" w14:textId="77777777" w:rsidR="00D67F82" w:rsidRDefault="000E5DD9">
            <w:r>
              <w:t>44.98</w:t>
            </w:r>
          </w:p>
        </w:tc>
      </w:tr>
      <w:tr w:rsidR="00D67F82" w14:paraId="600A9321" w14:textId="77777777">
        <w:tc>
          <w:tcPr>
            <w:tcW w:w="690" w:type="dxa"/>
            <w:vMerge/>
            <w:vAlign w:val="center"/>
          </w:tcPr>
          <w:p w14:paraId="0A561EC0" w14:textId="77777777" w:rsidR="00D67F82" w:rsidRDefault="00D67F82"/>
        </w:tc>
        <w:tc>
          <w:tcPr>
            <w:tcW w:w="916" w:type="dxa"/>
            <w:vMerge/>
            <w:vAlign w:val="center"/>
          </w:tcPr>
          <w:p w14:paraId="24E657BC" w14:textId="77777777" w:rsidR="00D67F82" w:rsidRDefault="00D67F82"/>
        </w:tc>
        <w:tc>
          <w:tcPr>
            <w:tcW w:w="1075" w:type="dxa"/>
            <w:vAlign w:val="center"/>
          </w:tcPr>
          <w:p w14:paraId="33C092AD" w14:textId="77777777" w:rsidR="00D67F82" w:rsidRDefault="000E5DD9">
            <w:r>
              <w:t>1068</w:t>
            </w:r>
          </w:p>
        </w:tc>
        <w:tc>
          <w:tcPr>
            <w:tcW w:w="3186" w:type="dxa"/>
            <w:vAlign w:val="center"/>
          </w:tcPr>
          <w:p w14:paraId="7DC7C658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74111374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4E244226" w14:textId="77777777" w:rsidR="00D67F82" w:rsidRDefault="000E5DD9">
            <w:r>
              <w:t>43.29</w:t>
            </w:r>
          </w:p>
        </w:tc>
      </w:tr>
      <w:tr w:rsidR="00D67F82" w14:paraId="009664D8" w14:textId="77777777">
        <w:tc>
          <w:tcPr>
            <w:tcW w:w="690" w:type="dxa"/>
            <w:vMerge/>
            <w:vAlign w:val="center"/>
          </w:tcPr>
          <w:p w14:paraId="10BB4556" w14:textId="77777777" w:rsidR="00D67F82" w:rsidRDefault="00D67F82"/>
        </w:tc>
        <w:tc>
          <w:tcPr>
            <w:tcW w:w="916" w:type="dxa"/>
            <w:vMerge/>
            <w:vAlign w:val="center"/>
          </w:tcPr>
          <w:p w14:paraId="7B5FC0BE" w14:textId="77777777" w:rsidR="00D67F82" w:rsidRDefault="00D67F82"/>
        </w:tc>
        <w:tc>
          <w:tcPr>
            <w:tcW w:w="1075" w:type="dxa"/>
            <w:vAlign w:val="center"/>
          </w:tcPr>
          <w:p w14:paraId="23722453" w14:textId="77777777" w:rsidR="00D67F82" w:rsidRDefault="000E5DD9">
            <w:r>
              <w:t>1156</w:t>
            </w:r>
          </w:p>
        </w:tc>
        <w:tc>
          <w:tcPr>
            <w:tcW w:w="3186" w:type="dxa"/>
            <w:vAlign w:val="center"/>
          </w:tcPr>
          <w:p w14:paraId="6CE83BD2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44BE5EB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EC04150" w14:textId="77777777" w:rsidR="00D67F82" w:rsidRDefault="000E5DD9">
            <w:r>
              <w:t>46.16</w:t>
            </w:r>
          </w:p>
        </w:tc>
      </w:tr>
      <w:tr w:rsidR="00D67F82" w14:paraId="12547E0E" w14:textId="77777777">
        <w:tc>
          <w:tcPr>
            <w:tcW w:w="690" w:type="dxa"/>
            <w:vMerge/>
            <w:vAlign w:val="center"/>
          </w:tcPr>
          <w:p w14:paraId="24A77096" w14:textId="77777777" w:rsidR="00D67F82" w:rsidRDefault="00D67F82"/>
        </w:tc>
        <w:tc>
          <w:tcPr>
            <w:tcW w:w="916" w:type="dxa"/>
            <w:vMerge/>
            <w:vAlign w:val="center"/>
          </w:tcPr>
          <w:p w14:paraId="4696F439" w14:textId="77777777" w:rsidR="00D67F82" w:rsidRDefault="00D67F82"/>
        </w:tc>
        <w:tc>
          <w:tcPr>
            <w:tcW w:w="1075" w:type="dxa"/>
            <w:vAlign w:val="center"/>
          </w:tcPr>
          <w:p w14:paraId="282409DC" w14:textId="77777777" w:rsidR="00D67F82" w:rsidRDefault="000E5DD9">
            <w:r>
              <w:t>1191</w:t>
            </w:r>
          </w:p>
        </w:tc>
        <w:tc>
          <w:tcPr>
            <w:tcW w:w="3186" w:type="dxa"/>
            <w:vAlign w:val="center"/>
          </w:tcPr>
          <w:p w14:paraId="099B024F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1AB44BD2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11CD76D5" w14:textId="77777777" w:rsidR="00D67F82" w:rsidRDefault="000E5DD9">
            <w:r>
              <w:t>46.05</w:t>
            </w:r>
          </w:p>
        </w:tc>
      </w:tr>
      <w:tr w:rsidR="00D67F82" w14:paraId="1EE0CF25" w14:textId="77777777">
        <w:tc>
          <w:tcPr>
            <w:tcW w:w="690" w:type="dxa"/>
            <w:vMerge/>
            <w:vAlign w:val="center"/>
          </w:tcPr>
          <w:p w14:paraId="4E74AD29" w14:textId="77777777" w:rsidR="00D67F82" w:rsidRDefault="00D67F82"/>
        </w:tc>
        <w:tc>
          <w:tcPr>
            <w:tcW w:w="916" w:type="dxa"/>
            <w:vMerge/>
            <w:vAlign w:val="center"/>
          </w:tcPr>
          <w:p w14:paraId="6D23E212" w14:textId="77777777" w:rsidR="00D67F82" w:rsidRDefault="00D67F82"/>
        </w:tc>
        <w:tc>
          <w:tcPr>
            <w:tcW w:w="1075" w:type="dxa"/>
            <w:vAlign w:val="center"/>
          </w:tcPr>
          <w:p w14:paraId="14A4C720" w14:textId="77777777" w:rsidR="00D67F82" w:rsidRDefault="000E5DD9">
            <w:r>
              <w:t>1195</w:t>
            </w:r>
          </w:p>
        </w:tc>
        <w:tc>
          <w:tcPr>
            <w:tcW w:w="3186" w:type="dxa"/>
            <w:vAlign w:val="center"/>
          </w:tcPr>
          <w:p w14:paraId="1077D066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F828E41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2E982C1B" w14:textId="77777777" w:rsidR="00D67F82" w:rsidRDefault="000E5DD9">
            <w:r>
              <w:t>40.94</w:t>
            </w:r>
          </w:p>
        </w:tc>
      </w:tr>
      <w:tr w:rsidR="00D67F82" w14:paraId="44E52905" w14:textId="77777777">
        <w:tc>
          <w:tcPr>
            <w:tcW w:w="690" w:type="dxa"/>
            <w:vMerge/>
            <w:vAlign w:val="center"/>
          </w:tcPr>
          <w:p w14:paraId="31776EEC" w14:textId="77777777" w:rsidR="00D67F82" w:rsidRDefault="00D67F82"/>
        </w:tc>
        <w:tc>
          <w:tcPr>
            <w:tcW w:w="916" w:type="dxa"/>
            <w:vMerge/>
            <w:vAlign w:val="center"/>
          </w:tcPr>
          <w:p w14:paraId="4DE71B37" w14:textId="77777777" w:rsidR="00D67F82" w:rsidRDefault="00D67F82"/>
        </w:tc>
        <w:tc>
          <w:tcPr>
            <w:tcW w:w="1075" w:type="dxa"/>
            <w:vAlign w:val="center"/>
          </w:tcPr>
          <w:p w14:paraId="360BF1C3" w14:textId="77777777" w:rsidR="00D67F82" w:rsidRDefault="000E5DD9">
            <w:r>
              <w:t>1206</w:t>
            </w:r>
          </w:p>
        </w:tc>
        <w:tc>
          <w:tcPr>
            <w:tcW w:w="3186" w:type="dxa"/>
            <w:vAlign w:val="center"/>
          </w:tcPr>
          <w:p w14:paraId="0346851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36C35CB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29588B4F" w14:textId="77777777" w:rsidR="00D67F82" w:rsidRDefault="000E5DD9">
            <w:r>
              <w:t>41.46</w:t>
            </w:r>
          </w:p>
        </w:tc>
      </w:tr>
      <w:tr w:rsidR="00D67F82" w14:paraId="1717C54A" w14:textId="77777777">
        <w:tc>
          <w:tcPr>
            <w:tcW w:w="690" w:type="dxa"/>
            <w:vMerge/>
            <w:vAlign w:val="center"/>
          </w:tcPr>
          <w:p w14:paraId="26637E0F" w14:textId="77777777" w:rsidR="00D67F82" w:rsidRDefault="00D67F82"/>
        </w:tc>
        <w:tc>
          <w:tcPr>
            <w:tcW w:w="916" w:type="dxa"/>
            <w:vMerge/>
            <w:vAlign w:val="center"/>
          </w:tcPr>
          <w:p w14:paraId="51E7C5BD" w14:textId="77777777" w:rsidR="00D67F82" w:rsidRDefault="00D67F82"/>
        </w:tc>
        <w:tc>
          <w:tcPr>
            <w:tcW w:w="1075" w:type="dxa"/>
            <w:vAlign w:val="center"/>
          </w:tcPr>
          <w:p w14:paraId="4399B7A8" w14:textId="77777777" w:rsidR="00D67F82" w:rsidRDefault="000E5DD9">
            <w:r>
              <w:t>1302</w:t>
            </w:r>
          </w:p>
        </w:tc>
        <w:tc>
          <w:tcPr>
            <w:tcW w:w="3186" w:type="dxa"/>
            <w:vAlign w:val="center"/>
          </w:tcPr>
          <w:p w14:paraId="7B27734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37D92E7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73797F5B" w14:textId="77777777" w:rsidR="00D67F82" w:rsidRDefault="000E5DD9">
            <w:r>
              <w:t>41.60</w:t>
            </w:r>
          </w:p>
        </w:tc>
      </w:tr>
      <w:tr w:rsidR="00D67F82" w14:paraId="17F2B615" w14:textId="77777777">
        <w:tc>
          <w:tcPr>
            <w:tcW w:w="690" w:type="dxa"/>
            <w:vMerge/>
            <w:vAlign w:val="center"/>
          </w:tcPr>
          <w:p w14:paraId="05F86BD9" w14:textId="77777777" w:rsidR="00D67F82" w:rsidRDefault="00D67F82"/>
        </w:tc>
        <w:tc>
          <w:tcPr>
            <w:tcW w:w="916" w:type="dxa"/>
            <w:vMerge/>
            <w:vAlign w:val="center"/>
          </w:tcPr>
          <w:p w14:paraId="264E0DA5" w14:textId="77777777" w:rsidR="00D67F82" w:rsidRDefault="00D67F82"/>
        </w:tc>
        <w:tc>
          <w:tcPr>
            <w:tcW w:w="1075" w:type="dxa"/>
            <w:vAlign w:val="center"/>
          </w:tcPr>
          <w:p w14:paraId="1B6E340F" w14:textId="77777777" w:rsidR="00D67F82" w:rsidRDefault="000E5DD9">
            <w:r>
              <w:t>1313</w:t>
            </w:r>
          </w:p>
        </w:tc>
        <w:tc>
          <w:tcPr>
            <w:tcW w:w="3186" w:type="dxa"/>
            <w:vAlign w:val="center"/>
          </w:tcPr>
          <w:p w14:paraId="6DCFD10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891FDFC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73C998AA" w14:textId="77777777" w:rsidR="00D67F82" w:rsidRDefault="000E5DD9">
            <w:r>
              <w:t>43.71</w:t>
            </w:r>
          </w:p>
        </w:tc>
      </w:tr>
      <w:tr w:rsidR="00D67F82" w14:paraId="2D4B57AB" w14:textId="77777777">
        <w:tc>
          <w:tcPr>
            <w:tcW w:w="690" w:type="dxa"/>
            <w:vMerge/>
            <w:vAlign w:val="center"/>
          </w:tcPr>
          <w:p w14:paraId="55401513" w14:textId="77777777" w:rsidR="00D67F82" w:rsidRDefault="00D67F82"/>
        </w:tc>
        <w:tc>
          <w:tcPr>
            <w:tcW w:w="916" w:type="dxa"/>
            <w:vMerge/>
            <w:vAlign w:val="center"/>
          </w:tcPr>
          <w:p w14:paraId="167564C1" w14:textId="77777777" w:rsidR="00D67F82" w:rsidRDefault="00D67F82"/>
        </w:tc>
        <w:tc>
          <w:tcPr>
            <w:tcW w:w="1075" w:type="dxa"/>
            <w:vAlign w:val="center"/>
          </w:tcPr>
          <w:p w14:paraId="30A6F457" w14:textId="77777777" w:rsidR="00D67F82" w:rsidRDefault="000E5DD9">
            <w:r>
              <w:t>1397</w:t>
            </w:r>
          </w:p>
        </w:tc>
        <w:tc>
          <w:tcPr>
            <w:tcW w:w="3186" w:type="dxa"/>
            <w:vAlign w:val="center"/>
          </w:tcPr>
          <w:p w14:paraId="0FF8783D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A296C57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322E1794" w14:textId="77777777" w:rsidR="00D67F82" w:rsidRDefault="000E5DD9">
            <w:r>
              <w:t>43.24</w:t>
            </w:r>
          </w:p>
        </w:tc>
      </w:tr>
      <w:tr w:rsidR="00D67F82" w14:paraId="261C7A59" w14:textId="77777777">
        <w:tc>
          <w:tcPr>
            <w:tcW w:w="690" w:type="dxa"/>
            <w:vMerge/>
            <w:vAlign w:val="center"/>
          </w:tcPr>
          <w:p w14:paraId="3E6EF8DD" w14:textId="77777777" w:rsidR="00D67F82" w:rsidRDefault="00D67F82"/>
        </w:tc>
        <w:tc>
          <w:tcPr>
            <w:tcW w:w="916" w:type="dxa"/>
            <w:vMerge/>
            <w:vAlign w:val="center"/>
          </w:tcPr>
          <w:p w14:paraId="424E0389" w14:textId="77777777" w:rsidR="00D67F82" w:rsidRDefault="00D67F82"/>
        </w:tc>
        <w:tc>
          <w:tcPr>
            <w:tcW w:w="1075" w:type="dxa"/>
            <w:vAlign w:val="center"/>
          </w:tcPr>
          <w:p w14:paraId="45EA8306" w14:textId="77777777" w:rsidR="00D67F82" w:rsidRDefault="000E5DD9">
            <w:r>
              <w:t>1407</w:t>
            </w:r>
          </w:p>
        </w:tc>
        <w:tc>
          <w:tcPr>
            <w:tcW w:w="3186" w:type="dxa"/>
            <w:vAlign w:val="center"/>
          </w:tcPr>
          <w:p w14:paraId="50B1585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E97EA29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64FF02D4" w14:textId="77777777" w:rsidR="00D67F82" w:rsidRDefault="000E5DD9">
            <w:r>
              <w:t>44.51</w:t>
            </w:r>
          </w:p>
        </w:tc>
      </w:tr>
      <w:tr w:rsidR="00D67F82" w14:paraId="271AD0C8" w14:textId="77777777">
        <w:tc>
          <w:tcPr>
            <w:tcW w:w="690" w:type="dxa"/>
            <w:vMerge/>
            <w:vAlign w:val="center"/>
          </w:tcPr>
          <w:p w14:paraId="2D8E816C" w14:textId="77777777" w:rsidR="00D67F82" w:rsidRDefault="00D67F82"/>
        </w:tc>
        <w:tc>
          <w:tcPr>
            <w:tcW w:w="916" w:type="dxa"/>
            <w:vMerge/>
            <w:vAlign w:val="center"/>
          </w:tcPr>
          <w:p w14:paraId="4F07E4F3" w14:textId="77777777" w:rsidR="00D67F82" w:rsidRDefault="00D67F82"/>
        </w:tc>
        <w:tc>
          <w:tcPr>
            <w:tcW w:w="1075" w:type="dxa"/>
            <w:vAlign w:val="center"/>
          </w:tcPr>
          <w:p w14:paraId="7CE71A83" w14:textId="77777777" w:rsidR="00D67F82" w:rsidRDefault="000E5DD9">
            <w:r>
              <w:t>1429</w:t>
            </w:r>
          </w:p>
        </w:tc>
        <w:tc>
          <w:tcPr>
            <w:tcW w:w="3186" w:type="dxa"/>
            <w:vAlign w:val="center"/>
          </w:tcPr>
          <w:p w14:paraId="48F1046F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143DF14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3D1EA6C" w14:textId="77777777" w:rsidR="00D67F82" w:rsidRDefault="000E5DD9">
            <w:r>
              <w:t>50.24</w:t>
            </w:r>
          </w:p>
        </w:tc>
      </w:tr>
      <w:tr w:rsidR="00D67F82" w14:paraId="468795EF" w14:textId="77777777">
        <w:tc>
          <w:tcPr>
            <w:tcW w:w="690" w:type="dxa"/>
            <w:vMerge/>
            <w:vAlign w:val="center"/>
          </w:tcPr>
          <w:p w14:paraId="4AC84E30" w14:textId="77777777" w:rsidR="00D67F82" w:rsidRDefault="00D67F82"/>
        </w:tc>
        <w:tc>
          <w:tcPr>
            <w:tcW w:w="916" w:type="dxa"/>
            <w:vMerge/>
            <w:vAlign w:val="center"/>
          </w:tcPr>
          <w:p w14:paraId="016C76DC" w14:textId="77777777" w:rsidR="00D67F82" w:rsidRDefault="00D67F82"/>
        </w:tc>
        <w:tc>
          <w:tcPr>
            <w:tcW w:w="1075" w:type="dxa"/>
            <w:vAlign w:val="center"/>
          </w:tcPr>
          <w:p w14:paraId="39188D38" w14:textId="77777777" w:rsidR="00D67F82" w:rsidRDefault="000E5DD9">
            <w:r>
              <w:t>1434</w:t>
            </w:r>
          </w:p>
        </w:tc>
        <w:tc>
          <w:tcPr>
            <w:tcW w:w="3186" w:type="dxa"/>
            <w:vAlign w:val="center"/>
          </w:tcPr>
          <w:p w14:paraId="7DEE7921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0A9DFD9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4FFD6139" w14:textId="77777777" w:rsidR="00D67F82" w:rsidRDefault="000E5DD9">
            <w:r>
              <w:t>48.12</w:t>
            </w:r>
          </w:p>
        </w:tc>
      </w:tr>
      <w:tr w:rsidR="00D67F82" w14:paraId="3D6CEECF" w14:textId="77777777">
        <w:tc>
          <w:tcPr>
            <w:tcW w:w="690" w:type="dxa"/>
            <w:vMerge/>
            <w:vAlign w:val="center"/>
          </w:tcPr>
          <w:p w14:paraId="5A8FBD93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5768A2BE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643833E7" w14:textId="77777777" w:rsidR="00D67F82" w:rsidRDefault="000E5DD9">
            <w:r>
              <w:t>1003</w:t>
            </w:r>
          </w:p>
        </w:tc>
        <w:tc>
          <w:tcPr>
            <w:tcW w:w="3186" w:type="dxa"/>
            <w:vAlign w:val="center"/>
          </w:tcPr>
          <w:p w14:paraId="5B2C1FC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6CCD11E" w14:textId="77777777" w:rsidR="00D67F82" w:rsidRDefault="000E5DD9">
            <w:r>
              <w:t>45.3</w:t>
            </w:r>
          </w:p>
        </w:tc>
        <w:tc>
          <w:tcPr>
            <w:tcW w:w="3356" w:type="dxa"/>
            <w:vAlign w:val="center"/>
          </w:tcPr>
          <w:p w14:paraId="3A7F36FA" w14:textId="77777777" w:rsidR="00D67F82" w:rsidRDefault="000E5DD9">
            <w:r>
              <w:t>44.57</w:t>
            </w:r>
          </w:p>
        </w:tc>
      </w:tr>
      <w:tr w:rsidR="00D67F82" w14:paraId="7D254230" w14:textId="77777777">
        <w:tc>
          <w:tcPr>
            <w:tcW w:w="690" w:type="dxa"/>
            <w:vMerge/>
            <w:vAlign w:val="center"/>
          </w:tcPr>
          <w:p w14:paraId="17125ACF" w14:textId="77777777" w:rsidR="00D67F82" w:rsidRDefault="00D67F82"/>
        </w:tc>
        <w:tc>
          <w:tcPr>
            <w:tcW w:w="916" w:type="dxa"/>
            <w:vMerge/>
            <w:vAlign w:val="center"/>
          </w:tcPr>
          <w:p w14:paraId="36328859" w14:textId="77777777" w:rsidR="00D67F82" w:rsidRDefault="00D67F82"/>
        </w:tc>
        <w:tc>
          <w:tcPr>
            <w:tcW w:w="1075" w:type="dxa"/>
            <w:vAlign w:val="center"/>
          </w:tcPr>
          <w:p w14:paraId="4BA58D4E" w14:textId="77777777" w:rsidR="00D67F82" w:rsidRDefault="000E5DD9">
            <w:r>
              <w:t>1012</w:t>
            </w:r>
          </w:p>
        </w:tc>
        <w:tc>
          <w:tcPr>
            <w:tcW w:w="3186" w:type="dxa"/>
            <w:vAlign w:val="center"/>
          </w:tcPr>
          <w:p w14:paraId="292AD469" w14:textId="77777777" w:rsidR="00D67F82" w:rsidRDefault="000E5DD9">
            <w:r>
              <w:t>入户大堂</w:t>
            </w:r>
          </w:p>
        </w:tc>
        <w:tc>
          <w:tcPr>
            <w:tcW w:w="1075" w:type="dxa"/>
            <w:vAlign w:val="center"/>
          </w:tcPr>
          <w:p w14:paraId="6B238946" w14:textId="77777777" w:rsidR="00D67F82" w:rsidRDefault="000E5DD9">
            <w:r>
              <w:t>41.4</w:t>
            </w:r>
          </w:p>
        </w:tc>
        <w:tc>
          <w:tcPr>
            <w:tcW w:w="3356" w:type="dxa"/>
            <w:vAlign w:val="center"/>
          </w:tcPr>
          <w:p w14:paraId="4D56270F" w14:textId="77777777" w:rsidR="00D67F82" w:rsidRDefault="000E5DD9">
            <w:r>
              <w:t>48.23</w:t>
            </w:r>
          </w:p>
        </w:tc>
      </w:tr>
      <w:tr w:rsidR="00D67F82" w14:paraId="7EBFD9D8" w14:textId="77777777">
        <w:tc>
          <w:tcPr>
            <w:tcW w:w="690" w:type="dxa"/>
            <w:vMerge/>
            <w:vAlign w:val="center"/>
          </w:tcPr>
          <w:p w14:paraId="1969202E" w14:textId="77777777" w:rsidR="00D67F82" w:rsidRDefault="00D67F82"/>
        </w:tc>
        <w:tc>
          <w:tcPr>
            <w:tcW w:w="916" w:type="dxa"/>
            <w:vMerge/>
            <w:vAlign w:val="center"/>
          </w:tcPr>
          <w:p w14:paraId="7104382F" w14:textId="77777777" w:rsidR="00D67F82" w:rsidRDefault="00D67F82"/>
        </w:tc>
        <w:tc>
          <w:tcPr>
            <w:tcW w:w="1075" w:type="dxa"/>
            <w:vAlign w:val="center"/>
          </w:tcPr>
          <w:p w14:paraId="49EC5B1C" w14:textId="77777777" w:rsidR="00D67F82" w:rsidRDefault="000E5DD9">
            <w:r>
              <w:t>1036</w:t>
            </w:r>
          </w:p>
        </w:tc>
        <w:tc>
          <w:tcPr>
            <w:tcW w:w="3186" w:type="dxa"/>
            <w:vAlign w:val="center"/>
          </w:tcPr>
          <w:p w14:paraId="0B701AB7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6BD9447" w14:textId="77777777" w:rsidR="00D67F82" w:rsidRDefault="000E5DD9">
            <w:r>
              <w:t>36.9</w:t>
            </w:r>
          </w:p>
        </w:tc>
        <w:tc>
          <w:tcPr>
            <w:tcW w:w="3356" w:type="dxa"/>
            <w:vAlign w:val="center"/>
          </w:tcPr>
          <w:p w14:paraId="11EE51AB" w14:textId="77777777" w:rsidR="00D67F82" w:rsidRDefault="000E5DD9">
            <w:r>
              <w:t>43.98</w:t>
            </w:r>
          </w:p>
        </w:tc>
      </w:tr>
      <w:tr w:rsidR="00D67F82" w14:paraId="51A316F3" w14:textId="77777777">
        <w:tc>
          <w:tcPr>
            <w:tcW w:w="690" w:type="dxa"/>
            <w:vMerge/>
            <w:vAlign w:val="center"/>
          </w:tcPr>
          <w:p w14:paraId="211533AC" w14:textId="77777777" w:rsidR="00D67F82" w:rsidRDefault="00D67F82"/>
        </w:tc>
        <w:tc>
          <w:tcPr>
            <w:tcW w:w="916" w:type="dxa"/>
            <w:vMerge/>
            <w:vAlign w:val="center"/>
          </w:tcPr>
          <w:p w14:paraId="456C1F3B" w14:textId="77777777" w:rsidR="00D67F82" w:rsidRDefault="00D67F82"/>
        </w:tc>
        <w:tc>
          <w:tcPr>
            <w:tcW w:w="1075" w:type="dxa"/>
            <w:vAlign w:val="center"/>
          </w:tcPr>
          <w:p w14:paraId="5FF6FACA" w14:textId="77777777" w:rsidR="00D67F82" w:rsidRDefault="000E5DD9">
            <w:r>
              <w:t>1067</w:t>
            </w:r>
          </w:p>
        </w:tc>
        <w:tc>
          <w:tcPr>
            <w:tcW w:w="3186" w:type="dxa"/>
            <w:vAlign w:val="center"/>
          </w:tcPr>
          <w:p w14:paraId="210007DA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193A0253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177F29B" w14:textId="77777777" w:rsidR="00D67F82" w:rsidRDefault="000E5DD9">
            <w:r>
              <w:t>46.38</w:t>
            </w:r>
          </w:p>
        </w:tc>
      </w:tr>
      <w:tr w:rsidR="00D67F82" w14:paraId="0F015613" w14:textId="77777777">
        <w:tc>
          <w:tcPr>
            <w:tcW w:w="690" w:type="dxa"/>
            <w:vMerge/>
            <w:vAlign w:val="center"/>
          </w:tcPr>
          <w:p w14:paraId="78B43EAB" w14:textId="77777777" w:rsidR="00D67F82" w:rsidRDefault="00D67F82"/>
        </w:tc>
        <w:tc>
          <w:tcPr>
            <w:tcW w:w="916" w:type="dxa"/>
            <w:vMerge/>
            <w:vAlign w:val="center"/>
          </w:tcPr>
          <w:p w14:paraId="35D51085" w14:textId="77777777" w:rsidR="00D67F82" w:rsidRDefault="00D67F82"/>
        </w:tc>
        <w:tc>
          <w:tcPr>
            <w:tcW w:w="1075" w:type="dxa"/>
            <w:vAlign w:val="center"/>
          </w:tcPr>
          <w:p w14:paraId="49E79575" w14:textId="77777777" w:rsidR="00D67F82" w:rsidRDefault="000E5DD9">
            <w:r>
              <w:t>1149</w:t>
            </w:r>
          </w:p>
        </w:tc>
        <w:tc>
          <w:tcPr>
            <w:tcW w:w="3186" w:type="dxa"/>
            <w:vAlign w:val="center"/>
          </w:tcPr>
          <w:p w14:paraId="545D8CDC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3F1A838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8CF2D16" w14:textId="77777777" w:rsidR="00D67F82" w:rsidRDefault="000E5DD9">
            <w:r>
              <w:t>47.45</w:t>
            </w:r>
          </w:p>
        </w:tc>
      </w:tr>
      <w:tr w:rsidR="00D67F82" w14:paraId="1163D9B7" w14:textId="77777777">
        <w:tc>
          <w:tcPr>
            <w:tcW w:w="690" w:type="dxa"/>
            <w:vMerge/>
            <w:vAlign w:val="center"/>
          </w:tcPr>
          <w:p w14:paraId="414FC967" w14:textId="77777777" w:rsidR="00D67F82" w:rsidRDefault="00D67F82"/>
        </w:tc>
        <w:tc>
          <w:tcPr>
            <w:tcW w:w="916" w:type="dxa"/>
            <w:vMerge/>
            <w:vAlign w:val="center"/>
          </w:tcPr>
          <w:p w14:paraId="2CEE5E98" w14:textId="77777777" w:rsidR="00D67F82" w:rsidRDefault="00D67F82"/>
        </w:tc>
        <w:tc>
          <w:tcPr>
            <w:tcW w:w="1075" w:type="dxa"/>
            <w:vAlign w:val="center"/>
          </w:tcPr>
          <w:p w14:paraId="4FAFAF74" w14:textId="77777777" w:rsidR="00D67F82" w:rsidRDefault="000E5DD9">
            <w:r>
              <w:t>1189</w:t>
            </w:r>
          </w:p>
        </w:tc>
        <w:tc>
          <w:tcPr>
            <w:tcW w:w="3186" w:type="dxa"/>
            <w:vAlign w:val="center"/>
          </w:tcPr>
          <w:p w14:paraId="21EAE4DC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B5A9F18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6E962705" w14:textId="77777777" w:rsidR="00D67F82" w:rsidRDefault="000E5DD9">
            <w:r>
              <w:t>46.72</w:t>
            </w:r>
          </w:p>
        </w:tc>
      </w:tr>
      <w:tr w:rsidR="00D67F82" w14:paraId="3103F695" w14:textId="77777777">
        <w:tc>
          <w:tcPr>
            <w:tcW w:w="690" w:type="dxa"/>
            <w:vMerge/>
            <w:vAlign w:val="center"/>
          </w:tcPr>
          <w:p w14:paraId="3EA3EE5D" w14:textId="77777777" w:rsidR="00D67F82" w:rsidRDefault="00D67F82"/>
        </w:tc>
        <w:tc>
          <w:tcPr>
            <w:tcW w:w="916" w:type="dxa"/>
            <w:vMerge/>
            <w:vAlign w:val="center"/>
          </w:tcPr>
          <w:p w14:paraId="31FC380F" w14:textId="77777777" w:rsidR="00D67F82" w:rsidRDefault="00D67F82"/>
        </w:tc>
        <w:tc>
          <w:tcPr>
            <w:tcW w:w="1075" w:type="dxa"/>
            <w:vAlign w:val="center"/>
          </w:tcPr>
          <w:p w14:paraId="33FF5BDC" w14:textId="77777777" w:rsidR="00D67F82" w:rsidRDefault="000E5DD9">
            <w:r>
              <w:t>1196</w:t>
            </w:r>
          </w:p>
        </w:tc>
        <w:tc>
          <w:tcPr>
            <w:tcW w:w="3186" w:type="dxa"/>
            <w:vAlign w:val="center"/>
          </w:tcPr>
          <w:p w14:paraId="6673DA8A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593D540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1368A80F" w14:textId="77777777" w:rsidR="00D67F82" w:rsidRDefault="000E5DD9">
            <w:r>
              <w:t>41.44</w:t>
            </w:r>
          </w:p>
        </w:tc>
      </w:tr>
      <w:tr w:rsidR="00D67F82" w14:paraId="5BE6BD49" w14:textId="77777777">
        <w:tc>
          <w:tcPr>
            <w:tcW w:w="690" w:type="dxa"/>
            <w:vMerge/>
            <w:vAlign w:val="center"/>
          </w:tcPr>
          <w:p w14:paraId="00176F46" w14:textId="77777777" w:rsidR="00D67F82" w:rsidRDefault="00D67F82"/>
        </w:tc>
        <w:tc>
          <w:tcPr>
            <w:tcW w:w="916" w:type="dxa"/>
            <w:vMerge/>
            <w:vAlign w:val="center"/>
          </w:tcPr>
          <w:p w14:paraId="1E148C4D" w14:textId="77777777" w:rsidR="00D67F82" w:rsidRDefault="00D67F82"/>
        </w:tc>
        <w:tc>
          <w:tcPr>
            <w:tcW w:w="1075" w:type="dxa"/>
            <w:vAlign w:val="center"/>
          </w:tcPr>
          <w:p w14:paraId="15571E79" w14:textId="77777777" w:rsidR="00D67F82" w:rsidRDefault="000E5DD9">
            <w:r>
              <w:t>1205</w:t>
            </w:r>
          </w:p>
        </w:tc>
        <w:tc>
          <w:tcPr>
            <w:tcW w:w="3186" w:type="dxa"/>
            <w:vAlign w:val="center"/>
          </w:tcPr>
          <w:p w14:paraId="4A38C76C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F474E4D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D93D888" w14:textId="77777777" w:rsidR="00D67F82" w:rsidRDefault="000E5DD9">
            <w:r>
              <w:t>41.27</w:t>
            </w:r>
          </w:p>
        </w:tc>
      </w:tr>
      <w:tr w:rsidR="00D67F82" w14:paraId="45C6016E" w14:textId="77777777">
        <w:tc>
          <w:tcPr>
            <w:tcW w:w="690" w:type="dxa"/>
            <w:vMerge/>
            <w:vAlign w:val="center"/>
          </w:tcPr>
          <w:p w14:paraId="3DF8784E" w14:textId="77777777" w:rsidR="00D67F82" w:rsidRDefault="00D67F82"/>
        </w:tc>
        <w:tc>
          <w:tcPr>
            <w:tcW w:w="916" w:type="dxa"/>
            <w:vMerge/>
            <w:vAlign w:val="center"/>
          </w:tcPr>
          <w:p w14:paraId="002C1990" w14:textId="77777777" w:rsidR="00D67F82" w:rsidRDefault="00D67F82"/>
        </w:tc>
        <w:tc>
          <w:tcPr>
            <w:tcW w:w="1075" w:type="dxa"/>
            <w:vAlign w:val="center"/>
          </w:tcPr>
          <w:p w14:paraId="36DD58E5" w14:textId="77777777" w:rsidR="00D67F82" w:rsidRDefault="000E5DD9">
            <w:r>
              <w:t>1301</w:t>
            </w:r>
          </w:p>
        </w:tc>
        <w:tc>
          <w:tcPr>
            <w:tcW w:w="3186" w:type="dxa"/>
            <w:vAlign w:val="center"/>
          </w:tcPr>
          <w:p w14:paraId="64A809C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D8C158D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2223782C" w14:textId="77777777" w:rsidR="00D67F82" w:rsidRDefault="000E5DD9">
            <w:r>
              <w:t>43.96</w:t>
            </w:r>
          </w:p>
        </w:tc>
      </w:tr>
      <w:tr w:rsidR="00D67F82" w14:paraId="7C21DB5D" w14:textId="77777777">
        <w:tc>
          <w:tcPr>
            <w:tcW w:w="690" w:type="dxa"/>
            <w:vMerge/>
            <w:vAlign w:val="center"/>
          </w:tcPr>
          <w:p w14:paraId="5831C3CF" w14:textId="77777777" w:rsidR="00D67F82" w:rsidRDefault="00D67F82"/>
        </w:tc>
        <w:tc>
          <w:tcPr>
            <w:tcW w:w="916" w:type="dxa"/>
            <w:vMerge/>
            <w:vAlign w:val="center"/>
          </w:tcPr>
          <w:p w14:paraId="0831B6CB" w14:textId="77777777" w:rsidR="00D67F82" w:rsidRDefault="00D67F82"/>
        </w:tc>
        <w:tc>
          <w:tcPr>
            <w:tcW w:w="1075" w:type="dxa"/>
            <w:vAlign w:val="center"/>
          </w:tcPr>
          <w:p w14:paraId="763E2E02" w14:textId="77777777" w:rsidR="00D67F82" w:rsidRDefault="000E5DD9">
            <w:r>
              <w:t>1311</w:t>
            </w:r>
          </w:p>
        </w:tc>
        <w:tc>
          <w:tcPr>
            <w:tcW w:w="3186" w:type="dxa"/>
            <w:vAlign w:val="center"/>
          </w:tcPr>
          <w:p w14:paraId="4A77FFA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896BBE5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49B33C6C" w14:textId="77777777" w:rsidR="00D67F82" w:rsidRDefault="000E5DD9">
            <w:r>
              <w:t>43.95</w:t>
            </w:r>
          </w:p>
        </w:tc>
      </w:tr>
      <w:tr w:rsidR="00D67F82" w14:paraId="3FE8C851" w14:textId="77777777">
        <w:tc>
          <w:tcPr>
            <w:tcW w:w="690" w:type="dxa"/>
            <w:vMerge/>
            <w:vAlign w:val="center"/>
          </w:tcPr>
          <w:p w14:paraId="39E980B6" w14:textId="77777777" w:rsidR="00D67F82" w:rsidRDefault="00D67F82"/>
        </w:tc>
        <w:tc>
          <w:tcPr>
            <w:tcW w:w="916" w:type="dxa"/>
            <w:vMerge/>
            <w:vAlign w:val="center"/>
          </w:tcPr>
          <w:p w14:paraId="4DFB9EC2" w14:textId="77777777" w:rsidR="00D67F82" w:rsidRDefault="00D67F82"/>
        </w:tc>
        <w:tc>
          <w:tcPr>
            <w:tcW w:w="1075" w:type="dxa"/>
            <w:vAlign w:val="center"/>
          </w:tcPr>
          <w:p w14:paraId="49064DBF" w14:textId="77777777" w:rsidR="00D67F82" w:rsidRDefault="000E5DD9">
            <w:r>
              <w:t>1399</w:t>
            </w:r>
          </w:p>
        </w:tc>
        <w:tc>
          <w:tcPr>
            <w:tcW w:w="3186" w:type="dxa"/>
            <w:vAlign w:val="center"/>
          </w:tcPr>
          <w:p w14:paraId="11E166FD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F38C025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0F3002D1" w14:textId="77777777" w:rsidR="00D67F82" w:rsidRDefault="000E5DD9">
            <w:r>
              <w:t>44.53</w:t>
            </w:r>
          </w:p>
        </w:tc>
      </w:tr>
      <w:tr w:rsidR="00D67F82" w14:paraId="052E5BE9" w14:textId="77777777">
        <w:tc>
          <w:tcPr>
            <w:tcW w:w="690" w:type="dxa"/>
            <w:vMerge/>
            <w:vAlign w:val="center"/>
          </w:tcPr>
          <w:p w14:paraId="6059B4B3" w14:textId="77777777" w:rsidR="00D67F82" w:rsidRDefault="00D67F82"/>
        </w:tc>
        <w:tc>
          <w:tcPr>
            <w:tcW w:w="916" w:type="dxa"/>
            <w:vMerge/>
            <w:vAlign w:val="center"/>
          </w:tcPr>
          <w:p w14:paraId="6C7618BB" w14:textId="77777777" w:rsidR="00D67F82" w:rsidRDefault="00D67F82"/>
        </w:tc>
        <w:tc>
          <w:tcPr>
            <w:tcW w:w="1075" w:type="dxa"/>
            <w:vAlign w:val="center"/>
          </w:tcPr>
          <w:p w14:paraId="099FB8BF" w14:textId="77777777" w:rsidR="00D67F82" w:rsidRDefault="000E5DD9">
            <w:r>
              <w:t>1411</w:t>
            </w:r>
          </w:p>
        </w:tc>
        <w:tc>
          <w:tcPr>
            <w:tcW w:w="3186" w:type="dxa"/>
            <w:vAlign w:val="center"/>
          </w:tcPr>
          <w:p w14:paraId="4F7F1FC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AF2C519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2E802594" w14:textId="77777777" w:rsidR="00D67F82" w:rsidRDefault="000E5DD9">
            <w:r>
              <w:t>44.99</w:t>
            </w:r>
          </w:p>
        </w:tc>
      </w:tr>
      <w:tr w:rsidR="00D67F82" w14:paraId="72043192" w14:textId="77777777">
        <w:tc>
          <w:tcPr>
            <w:tcW w:w="690" w:type="dxa"/>
            <w:vMerge/>
            <w:vAlign w:val="center"/>
          </w:tcPr>
          <w:p w14:paraId="5E88B583" w14:textId="77777777" w:rsidR="00D67F82" w:rsidRDefault="00D67F82"/>
        </w:tc>
        <w:tc>
          <w:tcPr>
            <w:tcW w:w="916" w:type="dxa"/>
            <w:vMerge/>
            <w:vAlign w:val="center"/>
          </w:tcPr>
          <w:p w14:paraId="3DA84173" w14:textId="77777777" w:rsidR="00D67F82" w:rsidRDefault="00D67F82"/>
        </w:tc>
        <w:tc>
          <w:tcPr>
            <w:tcW w:w="1075" w:type="dxa"/>
            <w:vAlign w:val="center"/>
          </w:tcPr>
          <w:p w14:paraId="7AE3B0F7" w14:textId="77777777" w:rsidR="00D67F82" w:rsidRDefault="000E5DD9">
            <w:r>
              <w:t>1423</w:t>
            </w:r>
          </w:p>
        </w:tc>
        <w:tc>
          <w:tcPr>
            <w:tcW w:w="3186" w:type="dxa"/>
            <w:vAlign w:val="center"/>
          </w:tcPr>
          <w:p w14:paraId="0C08EBE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D4F5755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7D64439" w14:textId="77777777" w:rsidR="00D67F82" w:rsidRDefault="000E5DD9">
            <w:r>
              <w:t>50.24</w:t>
            </w:r>
          </w:p>
        </w:tc>
      </w:tr>
      <w:tr w:rsidR="00D67F82" w14:paraId="5BC80444" w14:textId="77777777">
        <w:tc>
          <w:tcPr>
            <w:tcW w:w="690" w:type="dxa"/>
            <w:vMerge/>
            <w:vAlign w:val="center"/>
          </w:tcPr>
          <w:p w14:paraId="25EE996A" w14:textId="77777777" w:rsidR="00D67F82" w:rsidRDefault="00D67F82"/>
        </w:tc>
        <w:tc>
          <w:tcPr>
            <w:tcW w:w="916" w:type="dxa"/>
            <w:vMerge/>
            <w:vAlign w:val="center"/>
          </w:tcPr>
          <w:p w14:paraId="4D803639" w14:textId="77777777" w:rsidR="00D67F82" w:rsidRDefault="00D67F82"/>
        </w:tc>
        <w:tc>
          <w:tcPr>
            <w:tcW w:w="1075" w:type="dxa"/>
            <w:vAlign w:val="center"/>
          </w:tcPr>
          <w:p w14:paraId="4AAD03D2" w14:textId="77777777" w:rsidR="00D67F82" w:rsidRDefault="000E5DD9">
            <w:r>
              <w:t>1433</w:t>
            </w:r>
          </w:p>
        </w:tc>
        <w:tc>
          <w:tcPr>
            <w:tcW w:w="3186" w:type="dxa"/>
            <w:vAlign w:val="center"/>
          </w:tcPr>
          <w:p w14:paraId="6A78645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7ADF0F0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5700FBC8" w14:textId="77777777" w:rsidR="00D67F82" w:rsidRDefault="000E5DD9">
            <w:r>
              <w:t>50.67</w:t>
            </w:r>
          </w:p>
        </w:tc>
      </w:tr>
      <w:tr w:rsidR="00D67F82" w14:paraId="09927C22" w14:textId="77777777">
        <w:tc>
          <w:tcPr>
            <w:tcW w:w="690" w:type="dxa"/>
            <w:vMerge/>
            <w:vAlign w:val="center"/>
          </w:tcPr>
          <w:p w14:paraId="23589207" w14:textId="77777777" w:rsidR="00D67F82" w:rsidRDefault="00D67F82"/>
        </w:tc>
        <w:tc>
          <w:tcPr>
            <w:tcW w:w="916" w:type="dxa"/>
            <w:vAlign w:val="center"/>
          </w:tcPr>
          <w:p w14:paraId="17E6CA8C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0BF51296" w14:textId="77777777" w:rsidR="00D67F82" w:rsidRDefault="000E5DD9">
            <w:r>
              <w:t>1061</w:t>
            </w:r>
          </w:p>
        </w:tc>
        <w:tc>
          <w:tcPr>
            <w:tcW w:w="3186" w:type="dxa"/>
            <w:vAlign w:val="center"/>
          </w:tcPr>
          <w:p w14:paraId="53D6C109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70B8471D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88D235C" w14:textId="77777777" w:rsidR="00D67F82" w:rsidRDefault="000E5DD9">
            <w:r>
              <w:t>45.46</w:t>
            </w:r>
          </w:p>
        </w:tc>
      </w:tr>
      <w:tr w:rsidR="00D67F82" w14:paraId="30F99325" w14:textId="77777777">
        <w:tc>
          <w:tcPr>
            <w:tcW w:w="690" w:type="dxa"/>
            <w:vMerge/>
            <w:vAlign w:val="center"/>
          </w:tcPr>
          <w:p w14:paraId="53B0D38E" w14:textId="77777777" w:rsidR="00D67F82" w:rsidRDefault="00D67F82"/>
        </w:tc>
        <w:tc>
          <w:tcPr>
            <w:tcW w:w="916" w:type="dxa"/>
            <w:vAlign w:val="center"/>
          </w:tcPr>
          <w:p w14:paraId="41B0D90F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3883F28F" w14:textId="77777777" w:rsidR="00D67F82" w:rsidRDefault="000E5DD9">
            <w:r>
              <w:t>1159</w:t>
            </w:r>
          </w:p>
        </w:tc>
        <w:tc>
          <w:tcPr>
            <w:tcW w:w="3186" w:type="dxa"/>
            <w:vAlign w:val="center"/>
          </w:tcPr>
          <w:p w14:paraId="38FD372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53ADABE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1DE68E9B" w14:textId="77777777" w:rsidR="00D67F82" w:rsidRDefault="000E5DD9">
            <w:r>
              <w:t>46.85</w:t>
            </w:r>
          </w:p>
        </w:tc>
      </w:tr>
      <w:tr w:rsidR="00D67F82" w14:paraId="1C622BDF" w14:textId="77777777">
        <w:tc>
          <w:tcPr>
            <w:tcW w:w="690" w:type="dxa"/>
            <w:vMerge w:val="restart"/>
            <w:vAlign w:val="center"/>
          </w:tcPr>
          <w:p w14:paraId="718ECD2D" w14:textId="77777777" w:rsidR="00D67F82" w:rsidRDefault="000E5DD9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14:paraId="0E623648" w14:textId="77777777" w:rsidR="00D67F82" w:rsidRDefault="000E5DD9">
            <w:r>
              <w:t>1-H</w:t>
            </w:r>
          </w:p>
        </w:tc>
        <w:tc>
          <w:tcPr>
            <w:tcW w:w="1075" w:type="dxa"/>
            <w:vAlign w:val="center"/>
          </w:tcPr>
          <w:p w14:paraId="68C9103E" w14:textId="77777777" w:rsidR="00D67F82" w:rsidRDefault="000E5DD9">
            <w:r>
              <w:t>2008</w:t>
            </w:r>
          </w:p>
        </w:tc>
        <w:tc>
          <w:tcPr>
            <w:tcW w:w="3186" w:type="dxa"/>
            <w:vAlign w:val="center"/>
          </w:tcPr>
          <w:p w14:paraId="0480FB2F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330F9B0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68E7B6F1" w14:textId="77777777" w:rsidR="00D67F82" w:rsidRDefault="000E5DD9">
            <w:r>
              <w:t>46.36</w:t>
            </w:r>
          </w:p>
        </w:tc>
      </w:tr>
      <w:tr w:rsidR="00D67F82" w14:paraId="259546E9" w14:textId="77777777">
        <w:tc>
          <w:tcPr>
            <w:tcW w:w="690" w:type="dxa"/>
            <w:vMerge/>
            <w:vAlign w:val="center"/>
          </w:tcPr>
          <w:p w14:paraId="7D39C833" w14:textId="77777777" w:rsidR="00D67F82" w:rsidRDefault="00D67F82"/>
        </w:tc>
        <w:tc>
          <w:tcPr>
            <w:tcW w:w="916" w:type="dxa"/>
            <w:vMerge/>
            <w:vAlign w:val="center"/>
          </w:tcPr>
          <w:p w14:paraId="2CC24397" w14:textId="77777777" w:rsidR="00D67F82" w:rsidRDefault="00D67F82"/>
        </w:tc>
        <w:tc>
          <w:tcPr>
            <w:tcW w:w="1075" w:type="dxa"/>
            <w:vAlign w:val="center"/>
          </w:tcPr>
          <w:p w14:paraId="33A7C376" w14:textId="77777777" w:rsidR="00D67F82" w:rsidRDefault="000E5DD9">
            <w:r>
              <w:t>2013</w:t>
            </w:r>
          </w:p>
        </w:tc>
        <w:tc>
          <w:tcPr>
            <w:tcW w:w="3186" w:type="dxa"/>
            <w:vAlign w:val="center"/>
          </w:tcPr>
          <w:p w14:paraId="460243E8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5FF40467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2F59DD8D" w14:textId="77777777" w:rsidR="00D67F82" w:rsidRDefault="000E5DD9">
            <w:r>
              <w:t>45.33</w:t>
            </w:r>
          </w:p>
        </w:tc>
      </w:tr>
      <w:tr w:rsidR="00D67F82" w14:paraId="72CB5069" w14:textId="77777777">
        <w:tc>
          <w:tcPr>
            <w:tcW w:w="690" w:type="dxa"/>
            <w:vMerge/>
            <w:vAlign w:val="center"/>
          </w:tcPr>
          <w:p w14:paraId="6ACE2691" w14:textId="77777777" w:rsidR="00D67F82" w:rsidRDefault="00D67F82"/>
        </w:tc>
        <w:tc>
          <w:tcPr>
            <w:tcW w:w="916" w:type="dxa"/>
            <w:vMerge/>
            <w:vAlign w:val="center"/>
          </w:tcPr>
          <w:p w14:paraId="01AA8549" w14:textId="77777777" w:rsidR="00D67F82" w:rsidRDefault="00D67F82"/>
        </w:tc>
        <w:tc>
          <w:tcPr>
            <w:tcW w:w="1075" w:type="dxa"/>
            <w:vAlign w:val="center"/>
          </w:tcPr>
          <w:p w14:paraId="05C7F7B2" w14:textId="77777777" w:rsidR="00D67F82" w:rsidRDefault="000E5DD9">
            <w:r>
              <w:t>2047</w:t>
            </w:r>
          </w:p>
        </w:tc>
        <w:tc>
          <w:tcPr>
            <w:tcW w:w="3186" w:type="dxa"/>
            <w:vAlign w:val="center"/>
          </w:tcPr>
          <w:p w14:paraId="637627A7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6DC2725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06D6A02B" w14:textId="77777777" w:rsidR="00D67F82" w:rsidRDefault="000E5DD9">
            <w:r>
              <w:t>46.35</w:t>
            </w:r>
          </w:p>
        </w:tc>
      </w:tr>
      <w:tr w:rsidR="00D67F82" w14:paraId="21B888FE" w14:textId="77777777">
        <w:tc>
          <w:tcPr>
            <w:tcW w:w="690" w:type="dxa"/>
            <w:vMerge/>
            <w:vAlign w:val="center"/>
          </w:tcPr>
          <w:p w14:paraId="7CD8AE39" w14:textId="77777777" w:rsidR="00D67F82" w:rsidRDefault="00D67F82"/>
        </w:tc>
        <w:tc>
          <w:tcPr>
            <w:tcW w:w="916" w:type="dxa"/>
            <w:vMerge/>
            <w:vAlign w:val="center"/>
          </w:tcPr>
          <w:p w14:paraId="1FA0B812" w14:textId="77777777" w:rsidR="00D67F82" w:rsidRDefault="00D67F82"/>
        </w:tc>
        <w:tc>
          <w:tcPr>
            <w:tcW w:w="1075" w:type="dxa"/>
            <w:vAlign w:val="center"/>
          </w:tcPr>
          <w:p w14:paraId="73C24BA6" w14:textId="77777777" w:rsidR="00D67F82" w:rsidRDefault="000E5DD9">
            <w:r>
              <w:t>2072</w:t>
            </w:r>
          </w:p>
        </w:tc>
        <w:tc>
          <w:tcPr>
            <w:tcW w:w="3186" w:type="dxa"/>
            <w:vAlign w:val="center"/>
          </w:tcPr>
          <w:p w14:paraId="7FDD1996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602B7A1D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7EF896A7" w14:textId="77777777" w:rsidR="00D67F82" w:rsidRDefault="000E5DD9">
            <w:r>
              <w:t>43.33</w:t>
            </w:r>
          </w:p>
        </w:tc>
      </w:tr>
      <w:tr w:rsidR="00D67F82" w14:paraId="4C1B8BC7" w14:textId="77777777">
        <w:tc>
          <w:tcPr>
            <w:tcW w:w="690" w:type="dxa"/>
            <w:vMerge/>
            <w:vAlign w:val="center"/>
          </w:tcPr>
          <w:p w14:paraId="3F6C49B9" w14:textId="77777777" w:rsidR="00D67F82" w:rsidRDefault="00D67F82"/>
        </w:tc>
        <w:tc>
          <w:tcPr>
            <w:tcW w:w="916" w:type="dxa"/>
            <w:vMerge/>
            <w:vAlign w:val="center"/>
          </w:tcPr>
          <w:p w14:paraId="385502B1" w14:textId="77777777" w:rsidR="00D67F82" w:rsidRDefault="00D67F82"/>
        </w:tc>
        <w:tc>
          <w:tcPr>
            <w:tcW w:w="1075" w:type="dxa"/>
            <w:vAlign w:val="center"/>
          </w:tcPr>
          <w:p w14:paraId="30551AE4" w14:textId="77777777" w:rsidR="00D67F82" w:rsidRDefault="000E5DD9">
            <w:r>
              <w:t>2120</w:t>
            </w:r>
          </w:p>
        </w:tc>
        <w:tc>
          <w:tcPr>
            <w:tcW w:w="3186" w:type="dxa"/>
            <w:vAlign w:val="center"/>
          </w:tcPr>
          <w:p w14:paraId="4BF5677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08ECA0C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20EA0055" w14:textId="77777777" w:rsidR="00D67F82" w:rsidRDefault="000E5DD9">
            <w:r>
              <w:t>39.61</w:t>
            </w:r>
          </w:p>
        </w:tc>
      </w:tr>
      <w:tr w:rsidR="00D67F82" w14:paraId="20C5B3CE" w14:textId="77777777">
        <w:tc>
          <w:tcPr>
            <w:tcW w:w="690" w:type="dxa"/>
            <w:vMerge/>
            <w:vAlign w:val="center"/>
          </w:tcPr>
          <w:p w14:paraId="57CE3565" w14:textId="77777777" w:rsidR="00D67F82" w:rsidRDefault="00D67F82"/>
        </w:tc>
        <w:tc>
          <w:tcPr>
            <w:tcW w:w="916" w:type="dxa"/>
            <w:vMerge/>
            <w:vAlign w:val="center"/>
          </w:tcPr>
          <w:p w14:paraId="1CE3574F" w14:textId="77777777" w:rsidR="00D67F82" w:rsidRDefault="00D67F82"/>
        </w:tc>
        <w:tc>
          <w:tcPr>
            <w:tcW w:w="1075" w:type="dxa"/>
            <w:vAlign w:val="center"/>
          </w:tcPr>
          <w:p w14:paraId="58992F97" w14:textId="77777777" w:rsidR="00D67F82" w:rsidRDefault="000E5DD9">
            <w:r>
              <w:t>2121</w:t>
            </w:r>
          </w:p>
        </w:tc>
        <w:tc>
          <w:tcPr>
            <w:tcW w:w="3186" w:type="dxa"/>
            <w:vAlign w:val="center"/>
          </w:tcPr>
          <w:p w14:paraId="07C38F0C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4537501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40BCA9AA" w14:textId="77777777" w:rsidR="00D67F82" w:rsidRDefault="000E5DD9">
            <w:r>
              <w:t>47.49</w:t>
            </w:r>
          </w:p>
        </w:tc>
      </w:tr>
      <w:tr w:rsidR="00D67F82" w14:paraId="05FD97A5" w14:textId="77777777">
        <w:tc>
          <w:tcPr>
            <w:tcW w:w="690" w:type="dxa"/>
            <w:vMerge/>
            <w:vAlign w:val="center"/>
          </w:tcPr>
          <w:p w14:paraId="5B8F9F88" w14:textId="77777777" w:rsidR="00D67F82" w:rsidRDefault="00D67F82"/>
        </w:tc>
        <w:tc>
          <w:tcPr>
            <w:tcW w:w="916" w:type="dxa"/>
            <w:vMerge/>
            <w:vAlign w:val="center"/>
          </w:tcPr>
          <w:p w14:paraId="2FE7F900" w14:textId="77777777" w:rsidR="00D67F82" w:rsidRDefault="00D67F82"/>
        </w:tc>
        <w:tc>
          <w:tcPr>
            <w:tcW w:w="1075" w:type="dxa"/>
            <w:vAlign w:val="center"/>
          </w:tcPr>
          <w:p w14:paraId="7148519C" w14:textId="77777777" w:rsidR="00D67F82" w:rsidRDefault="000E5DD9">
            <w:r>
              <w:t>2130</w:t>
            </w:r>
          </w:p>
        </w:tc>
        <w:tc>
          <w:tcPr>
            <w:tcW w:w="3186" w:type="dxa"/>
            <w:vAlign w:val="center"/>
          </w:tcPr>
          <w:p w14:paraId="7E6FBAFD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F657CB7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136E3540" w14:textId="77777777" w:rsidR="00D67F82" w:rsidRDefault="000E5DD9">
            <w:r>
              <w:t>46.93</w:t>
            </w:r>
          </w:p>
        </w:tc>
      </w:tr>
      <w:tr w:rsidR="00D67F82" w14:paraId="38244438" w14:textId="77777777">
        <w:tc>
          <w:tcPr>
            <w:tcW w:w="690" w:type="dxa"/>
            <w:vMerge/>
            <w:vAlign w:val="center"/>
          </w:tcPr>
          <w:p w14:paraId="6CAF3BAD" w14:textId="77777777" w:rsidR="00D67F82" w:rsidRDefault="00D67F82"/>
        </w:tc>
        <w:tc>
          <w:tcPr>
            <w:tcW w:w="916" w:type="dxa"/>
            <w:vMerge/>
            <w:vAlign w:val="center"/>
          </w:tcPr>
          <w:p w14:paraId="19915888" w14:textId="77777777" w:rsidR="00D67F82" w:rsidRDefault="00D67F82"/>
        </w:tc>
        <w:tc>
          <w:tcPr>
            <w:tcW w:w="1075" w:type="dxa"/>
            <w:vAlign w:val="center"/>
          </w:tcPr>
          <w:p w14:paraId="77FE1678" w14:textId="77777777" w:rsidR="00D67F82" w:rsidRDefault="000E5DD9">
            <w:r>
              <w:t>2133</w:t>
            </w:r>
          </w:p>
        </w:tc>
        <w:tc>
          <w:tcPr>
            <w:tcW w:w="3186" w:type="dxa"/>
            <w:vAlign w:val="center"/>
          </w:tcPr>
          <w:p w14:paraId="69B0FB38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45A27679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04A7E5B7" w14:textId="77777777" w:rsidR="00D67F82" w:rsidRDefault="000E5DD9">
            <w:r>
              <w:t>48.74</w:t>
            </w:r>
          </w:p>
        </w:tc>
      </w:tr>
      <w:tr w:rsidR="00D67F82" w14:paraId="08FD9794" w14:textId="77777777">
        <w:tc>
          <w:tcPr>
            <w:tcW w:w="690" w:type="dxa"/>
            <w:vMerge/>
            <w:vAlign w:val="center"/>
          </w:tcPr>
          <w:p w14:paraId="6259EEA9" w14:textId="77777777" w:rsidR="00D67F82" w:rsidRDefault="00D67F82"/>
        </w:tc>
        <w:tc>
          <w:tcPr>
            <w:tcW w:w="916" w:type="dxa"/>
            <w:vMerge/>
            <w:vAlign w:val="center"/>
          </w:tcPr>
          <w:p w14:paraId="2F25ACD3" w14:textId="77777777" w:rsidR="00D67F82" w:rsidRDefault="00D67F82"/>
        </w:tc>
        <w:tc>
          <w:tcPr>
            <w:tcW w:w="1075" w:type="dxa"/>
            <w:vAlign w:val="center"/>
          </w:tcPr>
          <w:p w14:paraId="5363F5EA" w14:textId="77777777" w:rsidR="00D67F82" w:rsidRDefault="000E5DD9">
            <w:r>
              <w:t>2137</w:t>
            </w:r>
          </w:p>
        </w:tc>
        <w:tc>
          <w:tcPr>
            <w:tcW w:w="3186" w:type="dxa"/>
            <w:vAlign w:val="center"/>
          </w:tcPr>
          <w:p w14:paraId="3CDDF4FD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2A0C65BA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38A765EA" w14:textId="77777777" w:rsidR="00D67F82" w:rsidRDefault="000E5DD9">
            <w:r>
              <w:t>48.49</w:t>
            </w:r>
          </w:p>
        </w:tc>
      </w:tr>
      <w:tr w:rsidR="00D67F82" w14:paraId="50D86C97" w14:textId="77777777">
        <w:tc>
          <w:tcPr>
            <w:tcW w:w="690" w:type="dxa"/>
            <w:vMerge/>
            <w:vAlign w:val="center"/>
          </w:tcPr>
          <w:p w14:paraId="03ACCCE1" w14:textId="77777777" w:rsidR="00D67F82" w:rsidRDefault="00D67F82"/>
        </w:tc>
        <w:tc>
          <w:tcPr>
            <w:tcW w:w="916" w:type="dxa"/>
            <w:vMerge/>
            <w:vAlign w:val="center"/>
          </w:tcPr>
          <w:p w14:paraId="173C8B7D" w14:textId="77777777" w:rsidR="00D67F82" w:rsidRDefault="00D67F82"/>
        </w:tc>
        <w:tc>
          <w:tcPr>
            <w:tcW w:w="1075" w:type="dxa"/>
            <w:vAlign w:val="center"/>
          </w:tcPr>
          <w:p w14:paraId="08BFF349" w14:textId="77777777" w:rsidR="00D67F82" w:rsidRDefault="000E5DD9">
            <w:r>
              <w:t>2140</w:t>
            </w:r>
          </w:p>
        </w:tc>
        <w:tc>
          <w:tcPr>
            <w:tcW w:w="3186" w:type="dxa"/>
            <w:vAlign w:val="center"/>
          </w:tcPr>
          <w:p w14:paraId="46E4E5D3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651B33B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1755C7A3" w14:textId="77777777" w:rsidR="00D67F82" w:rsidRDefault="000E5DD9">
            <w:r>
              <w:t>47.55</w:t>
            </w:r>
          </w:p>
        </w:tc>
      </w:tr>
      <w:tr w:rsidR="00D67F82" w14:paraId="7B28BD00" w14:textId="77777777">
        <w:tc>
          <w:tcPr>
            <w:tcW w:w="690" w:type="dxa"/>
            <w:vMerge/>
            <w:vAlign w:val="center"/>
          </w:tcPr>
          <w:p w14:paraId="19CAB56C" w14:textId="77777777" w:rsidR="00D67F82" w:rsidRDefault="00D67F82"/>
        </w:tc>
        <w:tc>
          <w:tcPr>
            <w:tcW w:w="916" w:type="dxa"/>
            <w:vMerge/>
            <w:vAlign w:val="center"/>
          </w:tcPr>
          <w:p w14:paraId="109EBE8A" w14:textId="77777777" w:rsidR="00D67F82" w:rsidRDefault="00D67F82"/>
        </w:tc>
        <w:tc>
          <w:tcPr>
            <w:tcW w:w="1075" w:type="dxa"/>
            <w:vAlign w:val="center"/>
          </w:tcPr>
          <w:p w14:paraId="3500607E" w14:textId="77777777" w:rsidR="00D67F82" w:rsidRDefault="000E5DD9">
            <w:r>
              <w:t>2219</w:t>
            </w:r>
          </w:p>
        </w:tc>
        <w:tc>
          <w:tcPr>
            <w:tcW w:w="3186" w:type="dxa"/>
            <w:vAlign w:val="center"/>
          </w:tcPr>
          <w:p w14:paraId="6A8289A1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2CE6C6BF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2C635E63" w14:textId="77777777" w:rsidR="00D67F82" w:rsidRDefault="000E5DD9">
            <w:r>
              <w:t>46.77</w:t>
            </w:r>
          </w:p>
        </w:tc>
      </w:tr>
      <w:tr w:rsidR="00D67F82" w14:paraId="2E65F6AA" w14:textId="77777777">
        <w:tc>
          <w:tcPr>
            <w:tcW w:w="690" w:type="dxa"/>
            <w:vMerge/>
            <w:vAlign w:val="center"/>
          </w:tcPr>
          <w:p w14:paraId="64E79C50" w14:textId="77777777" w:rsidR="00D67F82" w:rsidRDefault="00D67F82"/>
        </w:tc>
        <w:tc>
          <w:tcPr>
            <w:tcW w:w="916" w:type="dxa"/>
            <w:vMerge/>
            <w:vAlign w:val="center"/>
          </w:tcPr>
          <w:p w14:paraId="246497E2" w14:textId="77777777" w:rsidR="00D67F82" w:rsidRDefault="00D67F82"/>
        </w:tc>
        <w:tc>
          <w:tcPr>
            <w:tcW w:w="1075" w:type="dxa"/>
            <w:vAlign w:val="center"/>
          </w:tcPr>
          <w:p w14:paraId="42238561" w14:textId="77777777" w:rsidR="00D67F82" w:rsidRDefault="000E5DD9">
            <w:r>
              <w:t>2223</w:t>
            </w:r>
          </w:p>
        </w:tc>
        <w:tc>
          <w:tcPr>
            <w:tcW w:w="3186" w:type="dxa"/>
            <w:vAlign w:val="center"/>
          </w:tcPr>
          <w:p w14:paraId="67C0B0A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644FAE2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7F59AD9A" w14:textId="77777777" w:rsidR="00D67F82" w:rsidRDefault="000E5DD9">
            <w:r>
              <w:t>42.52</w:t>
            </w:r>
          </w:p>
        </w:tc>
      </w:tr>
      <w:tr w:rsidR="00D67F82" w14:paraId="786BA536" w14:textId="77777777">
        <w:tc>
          <w:tcPr>
            <w:tcW w:w="690" w:type="dxa"/>
            <w:vMerge/>
            <w:vAlign w:val="center"/>
          </w:tcPr>
          <w:p w14:paraId="18B4AC34" w14:textId="77777777" w:rsidR="00D67F82" w:rsidRDefault="00D67F82"/>
        </w:tc>
        <w:tc>
          <w:tcPr>
            <w:tcW w:w="916" w:type="dxa"/>
            <w:vMerge/>
            <w:vAlign w:val="center"/>
          </w:tcPr>
          <w:p w14:paraId="663F1590" w14:textId="77777777" w:rsidR="00D67F82" w:rsidRDefault="00D67F82"/>
        </w:tc>
        <w:tc>
          <w:tcPr>
            <w:tcW w:w="1075" w:type="dxa"/>
            <w:vAlign w:val="center"/>
          </w:tcPr>
          <w:p w14:paraId="1D2B2AE1" w14:textId="77777777" w:rsidR="00D67F82" w:rsidRDefault="000E5DD9">
            <w:r>
              <w:t>2228</w:t>
            </w:r>
          </w:p>
        </w:tc>
        <w:tc>
          <w:tcPr>
            <w:tcW w:w="3186" w:type="dxa"/>
            <w:vAlign w:val="center"/>
          </w:tcPr>
          <w:p w14:paraId="1C18ACFE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79B14909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214BEA63" w14:textId="77777777" w:rsidR="00D67F82" w:rsidRDefault="000E5DD9">
            <w:r>
              <w:t>47.36</w:t>
            </w:r>
          </w:p>
        </w:tc>
      </w:tr>
      <w:tr w:rsidR="00D67F82" w14:paraId="2A27600A" w14:textId="77777777">
        <w:tc>
          <w:tcPr>
            <w:tcW w:w="690" w:type="dxa"/>
            <w:vMerge/>
            <w:vAlign w:val="center"/>
          </w:tcPr>
          <w:p w14:paraId="54AE133C" w14:textId="77777777" w:rsidR="00D67F82" w:rsidRDefault="00D67F82"/>
        </w:tc>
        <w:tc>
          <w:tcPr>
            <w:tcW w:w="916" w:type="dxa"/>
            <w:vMerge/>
            <w:vAlign w:val="center"/>
          </w:tcPr>
          <w:p w14:paraId="3524C023" w14:textId="77777777" w:rsidR="00D67F82" w:rsidRDefault="00D67F82"/>
        </w:tc>
        <w:tc>
          <w:tcPr>
            <w:tcW w:w="1075" w:type="dxa"/>
            <w:vAlign w:val="center"/>
          </w:tcPr>
          <w:p w14:paraId="5DEBC24C" w14:textId="77777777" w:rsidR="00D67F82" w:rsidRDefault="000E5DD9">
            <w:r>
              <w:t>2415</w:t>
            </w:r>
          </w:p>
        </w:tc>
        <w:tc>
          <w:tcPr>
            <w:tcW w:w="3186" w:type="dxa"/>
            <w:vAlign w:val="center"/>
          </w:tcPr>
          <w:p w14:paraId="3889D7A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B2390D7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E785A27" w14:textId="77777777" w:rsidR="00D67F82" w:rsidRDefault="000E5DD9">
            <w:r>
              <w:t>49.89</w:t>
            </w:r>
          </w:p>
        </w:tc>
      </w:tr>
      <w:tr w:rsidR="00D67F82" w14:paraId="3FC932A5" w14:textId="77777777">
        <w:tc>
          <w:tcPr>
            <w:tcW w:w="690" w:type="dxa"/>
            <w:vMerge/>
            <w:vAlign w:val="center"/>
          </w:tcPr>
          <w:p w14:paraId="439C1941" w14:textId="77777777" w:rsidR="00D67F82" w:rsidRDefault="00D67F82"/>
        </w:tc>
        <w:tc>
          <w:tcPr>
            <w:tcW w:w="916" w:type="dxa"/>
            <w:vMerge/>
            <w:vAlign w:val="center"/>
          </w:tcPr>
          <w:p w14:paraId="5681A03D" w14:textId="77777777" w:rsidR="00D67F82" w:rsidRDefault="00D67F82"/>
        </w:tc>
        <w:tc>
          <w:tcPr>
            <w:tcW w:w="1075" w:type="dxa"/>
            <w:vAlign w:val="center"/>
          </w:tcPr>
          <w:p w14:paraId="45ED24E4" w14:textId="77777777" w:rsidR="00D67F82" w:rsidRDefault="000E5DD9">
            <w:r>
              <w:t>2451</w:t>
            </w:r>
          </w:p>
        </w:tc>
        <w:tc>
          <w:tcPr>
            <w:tcW w:w="3186" w:type="dxa"/>
            <w:vAlign w:val="center"/>
          </w:tcPr>
          <w:p w14:paraId="35AD2BC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F7528D0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5CABA441" w14:textId="77777777" w:rsidR="00D67F82" w:rsidRDefault="000E5DD9">
            <w:r>
              <w:t>50.89</w:t>
            </w:r>
          </w:p>
        </w:tc>
      </w:tr>
      <w:tr w:rsidR="00D67F82" w14:paraId="1DBA628B" w14:textId="77777777">
        <w:tc>
          <w:tcPr>
            <w:tcW w:w="690" w:type="dxa"/>
            <w:vMerge/>
            <w:vAlign w:val="center"/>
          </w:tcPr>
          <w:p w14:paraId="24A8C666" w14:textId="77777777" w:rsidR="00D67F82" w:rsidRDefault="00D67F82"/>
        </w:tc>
        <w:tc>
          <w:tcPr>
            <w:tcW w:w="916" w:type="dxa"/>
            <w:vMerge/>
            <w:vAlign w:val="center"/>
          </w:tcPr>
          <w:p w14:paraId="79D00474" w14:textId="77777777" w:rsidR="00D67F82" w:rsidRDefault="00D67F82"/>
        </w:tc>
        <w:tc>
          <w:tcPr>
            <w:tcW w:w="1075" w:type="dxa"/>
            <w:vAlign w:val="center"/>
          </w:tcPr>
          <w:p w14:paraId="3C47C855" w14:textId="77777777" w:rsidR="00D67F82" w:rsidRDefault="000E5DD9">
            <w:r>
              <w:t>2454</w:t>
            </w:r>
          </w:p>
        </w:tc>
        <w:tc>
          <w:tcPr>
            <w:tcW w:w="3186" w:type="dxa"/>
            <w:vAlign w:val="center"/>
          </w:tcPr>
          <w:p w14:paraId="28DD37D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9B3766A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04D29568" w14:textId="77777777" w:rsidR="00D67F82" w:rsidRDefault="000E5DD9">
            <w:r>
              <w:t>50.94</w:t>
            </w:r>
          </w:p>
        </w:tc>
      </w:tr>
      <w:tr w:rsidR="00D67F82" w14:paraId="38CBF903" w14:textId="77777777">
        <w:tc>
          <w:tcPr>
            <w:tcW w:w="690" w:type="dxa"/>
            <w:vMerge/>
            <w:vAlign w:val="center"/>
          </w:tcPr>
          <w:p w14:paraId="126324F9" w14:textId="77777777" w:rsidR="00D67F82" w:rsidRDefault="00D67F82"/>
        </w:tc>
        <w:tc>
          <w:tcPr>
            <w:tcW w:w="916" w:type="dxa"/>
            <w:vMerge/>
            <w:vAlign w:val="center"/>
          </w:tcPr>
          <w:p w14:paraId="008E19F6" w14:textId="77777777" w:rsidR="00D67F82" w:rsidRDefault="00D67F82"/>
        </w:tc>
        <w:tc>
          <w:tcPr>
            <w:tcW w:w="1075" w:type="dxa"/>
            <w:vAlign w:val="center"/>
          </w:tcPr>
          <w:p w14:paraId="66869A01" w14:textId="77777777" w:rsidR="00D67F82" w:rsidRDefault="000E5DD9">
            <w:r>
              <w:t>2457</w:t>
            </w:r>
          </w:p>
        </w:tc>
        <w:tc>
          <w:tcPr>
            <w:tcW w:w="3186" w:type="dxa"/>
            <w:vAlign w:val="center"/>
          </w:tcPr>
          <w:p w14:paraId="54CEF59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2AFEC35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520584FF" w14:textId="77777777" w:rsidR="00D67F82" w:rsidRDefault="000E5DD9">
            <w:r>
              <w:t>43.52</w:t>
            </w:r>
          </w:p>
        </w:tc>
      </w:tr>
      <w:tr w:rsidR="00D67F82" w14:paraId="62AFD82D" w14:textId="77777777">
        <w:tc>
          <w:tcPr>
            <w:tcW w:w="690" w:type="dxa"/>
            <w:vMerge/>
            <w:vAlign w:val="center"/>
          </w:tcPr>
          <w:p w14:paraId="041CC1C8" w14:textId="77777777" w:rsidR="00D67F82" w:rsidRDefault="00D67F82"/>
        </w:tc>
        <w:tc>
          <w:tcPr>
            <w:tcW w:w="916" w:type="dxa"/>
            <w:vMerge/>
            <w:vAlign w:val="center"/>
          </w:tcPr>
          <w:p w14:paraId="5E42D964" w14:textId="77777777" w:rsidR="00D67F82" w:rsidRDefault="00D67F82"/>
        </w:tc>
        <w:tc>
          <w:tcPr>
            <w:tcW w:w="1075" w:type="dxa"/>
            <w:vAlign w:val="center"/>
          </w:tcPr>
          <w:p w14:paraId="459AB2F6" w14:textId="77777777" w:rsidR="00D67F82" w:rsidRDefault="000E5DD9">
            <w:r>
              <w:t>2464</w:t>
            </w:r>
          </w:p>
        </w:tc>
        <w:tc>
          <w:tcPr>
            <w:tcW w:w="3186" w:type="dxa"/>
            <w:vAlign w:val="center"/>
          </w:tcPr>
          <w:p w14:paraId="5AD054D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553B545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775DC086" w14:textId="77777777" w:rsidR="00D67F82" w:rsidRDefault="000E5DD9">
            <w:r>
              <w:t>42.04</w:t>
            </w:r>
          </w:p>
        </w:tc>
      </w:tr>
      <w:tr w:rsidR="00D67F82" w14:paraId="39D4DAB7" w14:textId="77777777">
        <w:tc>
          <w:tcPr>
            <w:tcW w:w="690" w:type="dxa"/>
            <w:vMerge/>
            <w:vAlign w:val="center"/>
          </w:tcPr>
          <w:p w14:paraId="0F052E29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54C89F61" w14:textId="77777777" w:rsidR="00D67F82" w:rsidRDefault="000E5DD9">
            <w:r>
              <w:t>1-R</w:t>
            </w:r>
          </w:p>
        </w:tc>
        <w:tc>
          <w:tcPr>
            <w:tcW w:w="1075" w:type="dxa"/>
            <w:vAlign w:val="center"/>
          </w:tcPr>
          <w:p w14:paraId="2F9726D4" w14:textId="77777777" w:rsidR="00D67F82" w:rsidRDefault="000E5DD9">
            <w:r>
              <w:t>2020</w:t>
            </w:r>
          </w:p>
        </w:tc>
        <w:tc>
          <w:tcPr>
            <w:tcW w:w="3186" w:type="dxa"/>
            <w:vAlign w:val="center"/>
          </w:tcPr>
          <w:p w14:paraId="54B95DA5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64A597B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4D57BC05" w14:textId="77777777" w:rsidR="00D67F82" w:rsidRDefault="000E5DD9">
            <w:r>
              <w:t>43.76</w:t>
            </w:r>
          </w:p>
        </w:tc>
      </w:tr>
      <w:tr w:rsidR="00D67F82" w14:paraId="385548E1" w14:textId="77777777">
        <w:tc>
          <w:tcPr>
            <w:tcW w:w="690" w:type="dxa"/>
            <w:vMerge/>
            <w:vAlign w:val="center"/>
          </w:tcPr>
          <w:p w14:paraId="35D78296" w14:textId="77777777" w:rsidR="00D67F82" w:rsidRDefault="00D67F82"/>
        </w:tc>
        <w:tc>
          <w:tcPr>
            <w:tcW w:w="916" w:type="dxa"/>
            <w:vMerge/>
            <w:vAlign w:val="center"/>
          </w:tcPr>
          <w:p w14:paraId="27B981BF" w14:textId="77777777" w:rsidR="00D67F82" w:rsidRDefault="00D67F82"/>
        </w:tc>
        <w:tc>
          <w:tcPr>
            <w:tcW w:w="1075" w:type="dxa"/>
            <w:vAlign w:val="center"/>
          </w:tcPr>
          <w:p w14:paraId="12B33A48" w14:textId="77777777" w:rsidR="00D67F82" w:rsidRDefault="000E5DD9">
            <w:r>
              <w:t>2056</w:t>
            </w:r>
          </w:p>
        </w:tc>
        <w:tc>
          <w:tcPr>
            <w:tcW w:w="3186" w:type="dxa"/>
            <w:vAlign w:val="center"/>
          </w:tcPr>
          <w:p w14:paraId="00CF90FC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5F9C932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4AA85F1A" w14:textId="77777777" w:rsidR="00D67F82" w:rsidRDefault="000E5DD9">
            <w:r>
              <w:t>46.26</w:t>
            </w:r>
          </w:p>
        </w:tc>
      </w:tr>
      <w:tr w:rsidR="00D67F82" w14:paraId="6B4C555E" w14:textId="77777777">
        <w:tc>
          <w:tcPr>
            <w:tcW w:w="690" w:type="dxa"/>
            <w:vMerge/>
            <w:vAlign w:val="center"/>
          </w:tcPr>
          <w:p w14:paraId="3AD9B0D0" w14:textId="77777777" w:rsidR="00D67F82" w:rsidRDefault="00D67F82"/>
        </w:tc>
        <w:tc>
          <w:tcPr>
            <w:tcW w:w="916" w:type="dxa"/>
            <w:vMerge/>
            <w:vAlign w:val="center"/>
          </w:tcPr>
          <w:p w14:paraId="4C60E391" w14:textId="77777777" w:rsidR="00D67F82" w:rsidRDefault="00D67F82"/>
        </w:tc>
        <w:tc>
          <w:tcPr>
            <w:tcW w:w="1075" w:type="dxa"/>
            <w:vAlign w:val="center"/>
          </w:tcPr>
          <w:p w14:paraId="3C0720DF" w14:textId="77777777" w:rsidR="00D67F82" w:rsidRDefault="000E5DD9">
            <w:r>
              <w:t>2070</w:t>
            </w:r>
          </w:p>
        </w:tc>
        <w:tc>
          <w:tcPr>
            <w:tcW w:w="3186" w:type="dxa"/>
            <w:vAlign w:val="center"/>
          </w:tcPr>
          <w:p w14:paraId="7884D3C4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1ABCEE5B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5D10DF1D" w14:textId="77777777" w:rsidR="00D67F82" w:rsidRDefault="000E5DD9">
            <w:r>
              <w:t>44.93</w:t>
            </w:r>
          </w:p>
        </w:tc>
      </w:tr>
      <w:tr w:rsidR="00D67F82" w14:paraId="257B493F" w14:textId="77777777">
        <w:tc>
          <w:tcPr>
            <w:tcW w:w="690" w:type="dxa"/>
            <w:vMerge/>
            <w:vAlign w:val="center"/>
          </w:tcPr>
          <w:p w14:paraId="6A73DE53" w14:textId="77777777" w:rsidR="00D67F82" w:rsidRDefault="00D67F82"/>
        </w:tc>
        <w:tc>
          <w:tcPr>
            <w:tcW w:w="916" w:type="dxa"/>
            <w:vMerge/>
            <w:vAlign w:val="center"/>
          </w:tcPr>
          <w:p w14:paraId="7A24F4A2" w14:textId="77777777" w:rsidR="00D67F82" w:rsidRDefault="00D67F82"/>
        </w:tc>
        <w:tc>
          <w:tcPr>
            <w:tcW w:w="1075" w:type="dxa"/>
            <w:vAlign w:val="center"/>
          </w:tcPr>
          <w:p w14:paraId="76C9ECED" w14:textId="77777777" w:rsidR="00D67F82" w:rsidRDefault="000E5DD9">
            <w:r>
              <w:t>2108</w:t>
            </w:r>
          </w:p>
        </w:tc>
        <w:tc>
          <w:tcPr>
            <w:tcW w:w="3186" w:type="dxa"/>
            <w:vAlign w:val="center"/>
          </w:tcPr>
          <w:p w14:paraId="3B93268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739C836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1EC277D1" w14:textId="77777777" w:rsidR="00D67F82" w:rsidRDefault="000E5DD9">
            <w:r>
              <w:t>45.34</w:t>
            </w:r>
          </w:p>
        </w:tc>
      </w:tr>
      <w:tr w:rsidR="00D67F82" w14:paraId="41A5F3C8" w14:textId="77777777">
        <w:tc>
          <w:tcPr>
            <w:tcW w:w="690" w:type="dxa"/>
            <w:vMerge/>
            <w:vAlign w:val="center"/>
          </w:tcPr>
          <w:p w14:paraId="05B5B1D5" w14:textId="77777777" w:rsidR="00D67F82" w:rsidRDefault="00D67F82"/>
        </w:tc>
        <w:tc>
          <w:tcPr>
            <w:tcW w:w="916" w:type="dxa"/>
            <w:vMerge/>
            <w:vAlign w:val="center"/>
          </w:tcPr>
          <w:p w14:paraId="2673F7D8" w14:textId="77777777" w:rsidR="00D67F82" w:rsidRDefault="00D67F82"/>
        </w:tc>
        <w:tc>
          <w:tcPr>
            <w:tcW w:w="1075" w:type="dxa"/>
            <w:vAlign w:val="center"/>
          </w:tcPr>
          <w:p w14:paraId="49F7ED8A" w14:textId="77777777" w:rsidR="00D67F82" w:rsidRDefault="000E5DD9">
            <w:r>
              <w:t>2110</w:t>
            </w:r>
          </w:p>
        </w:tc>
        <w:tc>
          <w:tcPr>
            <w:tcW w:w="3186" w:type="dxa"/>
            <w:vAlign w:val="center"/>
          </w:tcPr>
          <w:p w14:paraId="4760995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FE70F52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3E439488" w14:textId="77777777" w:rsidR="00D67F82" w:rsidRDefault="000E5DD9">
            <w:r>
              <w:t>44.84</w:t>
            </w:r>
          </w:p>
        </w:tc>
      </w:tr>
      <w:tr w:rsidR="00D67F82" w14:paraId="50771536" w14:textId="77777777">
        <w:tc>
          <w:tcPr>
            <w:tcW w:w="690" w:type="dxa"/>
            <w:vMerge/>
            <w:vAlign w:val="center"/>
          </w:tcPr>
          <w:p w14:paraId="16861959" w14:textId="77777777" w:rsidR="00D67F82" w:rsidRDefault="00D67F82"/>
        </w:tc>
        <w:tc>
          <w:tcPr>
            <w:tcW w:w="916" w:type="dxa"/>
            <w:vMerge/>
            <w:vAlign w:val="center"/>
          </w:tcPr>
          <w:p w14:paraId="31872F12" w14:textId="77777777" w:rsidR="00D67F82" w:rsidRDefault="00D67F82"/>
        </w:tc>
        <w:tc>
          <w:tcPr>
            <w:tcW w:w="1075" w:type="dxa"/>
            <w:vAlign w:val="center"/>
          </w:tcPr>
          <w:p w14:paraId="2A2580CF" w14:textId="77777777" w:rsidR="00D67F82" w:rsidRDefault="000E5DD9">
            <w:r>
              <w:t>2158</w:t>
            </w:r>
          </w:p>
        </w:tc>
        <w:tc>
          <w:tcPr>
            <w:tcW w:w="3186" w:type="dxa"/>
            <w:vAlign w:val="center"/>
          </w:tcPr>
          <w:p w14:paraId="7BCB52AC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22F89A5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34C04DD8" w14:textId="77777777" w:rsidR="00D67F82" w:rsidRDefault="000E5DD9">
            <w:r>
              <w:t>45.84</w:t>
            </w:r>
          </w:p>
        </w:tc>
      </w:tr>
      <w:tr w:rsidR="00D67F82" w14:paraId="16784BBA" w14:textId="77777777">
        <w:tc>
          <w:tcPr>
            <w:tcW w:w="690" w:type="dxa"/>
            <w:vMerge/>
            <w:vAlign w:val="center"/>
          </w:tcPr>
          <w:p w14:paraId="037585DF" w14:textId="77777777" w:rsidR="00D67F82" w:rsidRDefault="00D67F82"/>
        </w:tc>
        <w:tc>
          <w:tcPr>
            <w:tcW w:w="916" w:type="dxa"/>
            <w:vMerge/>
            <w:vAlign w:val="center"/>
          </w:tcPr>
          <w:p w14:paraId="4E9D79E7" w14:textId="77777777" w:rsidR="00D67F82" w:rsidRDefault="00D67F82"/>
        </w:tc>
        <w:tc>
          <w:tcPr>
            <w:tcW w:w="1075" w:type="dxa"/>
            <w:vAlign w:val="center"/>
          </w:tcPr>
          <w:p w14:paraId="0A5A6E1C" w14:textId="77777777" w:rsidR="00D67F82" w:rsidRDefault="000E5DD9">
            <w:r>
              <w:t>2192</w:t>
            </w:r>
          </w:p>
        </w:tc>
        <w:tc>
          <w:tcPr>
            <w:tcW w:w="3186" w:type="dxa"/>
            <w:vAlign w:val="center"/>
          </w:tcPr>
          <w:p w14:paraId="4A3EDDD2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68D09D39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262C8F0A" w14:textId="77777777" w:rsidR="00D67F82" w:rsidRDefault="000E5DD9">
            <w:r>
              <w:t>46.56</w:t>
            </w:r>
          </w:p>
        </w:tc>
      </w:tr>
      <w:tr w:rsidR="00D67F82" w14:paraId="004B091B" w14:textId="77777777">
        <w:tc>
          <w:tcPr>
            <w:tcW w:w="690" w:type="dxa"/>
            <w:vMerge/>
            <w:vAlign w:val="center"/>
          </w:tcPr>
          <w:p w14:paraId="1FFDD0ED" w14:textId="77777777" w:rsidR="00D67F82" w:rsidRDefault="00D67F82"/>
        </w:tc>
        <w:tc>
          <w:tcPr>
            <w:tcW w:w="916" w:type="dxa"/>
            <w:vMerge/>
            <w:vAlign w:val="center"/>
          </w:tcPr>
          <w:p w14:paraId="6744C9F8" w14:textId="77777777" w:rsidR="00D67F82" w:rsidRDefault="00D67F82"/>
        </w:tc>
        <w:tc>
          <w:tcPr>
            <w:tcW w:w="1075" w:type="dxa"/>
            <w:vAlign w:val="center"/>
          </w:tcPr>
          <w:p w14:paraId="55051FEF" w14:textId="77777777" w:rsidR="00D67F82" w:rsidRDefault="000E5DD9">
            <w:r>
              <w:t>2197</w:t>
            </w:r>
          </w:p>
        </w:tc>
        <w:tc>
          <w:tcPr>
            <w:tcW w:w="3186" w:type="dxa"/>
            <w:vAlign w:val="center"/>
          </w:tcPr>
          <w:p w14:paraId="40A702CB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222FFF5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73C24E84" w14:textId="77777777" w:rsidR="00D67F82" w:rsidRDefault="000E5DD9">
            <w:r>
              <w:t>38.74</w:t>
            </w:r>
          </w:p>
        </w:tc>
      </w:tr>
      <w:tr w:rsidR="00D67F82" w14:paraId="15011653" w14:textId="77777777">
        <w:tc>
          <w:tcPr>
            <w:tcW w:w="690" w:type="dxa"/>
            <w:vMerge/>
            <w:vAlign w:val="center"/>
          </w:tcPr>
          <w:p w14:paraId="59A8FAB1" w14:textId="77777777" w:rsidR="00D67F82" w:rsidRDefault="00D67F82"/>
        </w:tc>
        <w:tc>
          <w:tcPr>
            <w:tcW w:w="916" w:type="dxa"/>
            <w:vMerge/>
            <w:vAlign w:val="center"/>
          </w:tcPr>
          <w:p w14:paraId="42A646BF" w14:textId="77777777" w:rsidR="00D67F82" w:rsidRDefault="00D67F82"/>
        </w:tc>
        <w:tc>
          <w:tcPr>
            <w:tcW w:w="1075" w:type="dxa"/>
            <w:vAlign w:val="center"/>
          </w:tcPr>
          <w:p w14:paraId="7FF4EB91" w14:textId="77777777" w:rsidR="00D67F82" w:rsidRDefault="000E5DD9">
            <w:r>
              <w:t>2212</w:t>
            </w:r>
          </w:p>
        </w:tc>
        <w:tc>
          <w:tcPr>
            <w:tcW w:w="3186" w:type="dxa"/>
            <w:vAlign w:val="center"/>
          </w:tcPr>
          <w:p w14:paraId="71FE263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E0DE912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36B33B92" w14:textId="77777777" w:rsidR="00D67F82" w:rsidRDefault="000E5DD9">
            <w:r>
              <w:t>41.36</w:t>
            </w:r>
          </w:p>
        </w:tc>
      </w:tr>
      <w:tr w:rsidR="00D67F82" w14:paraId="6179BEEE" w14:textId="77777777">
        <w:tc>
          <w:tcPr>
            <w:tcW w:w="690" w:type="dxa"/>
            <w:vMerge/>
            <w:vAlign w:val="center"/>
          </w:tcPr>
          <w:p w14:paraId="65C2302A" w14:textId="77777777" w:rsidR="00D67F82" w:rsidRDefault="00D67F82"/>
        </w:tc>
        <w:tc>
          <w:tcPr>
            <w:tcW w:w="916" w:type="dxa"/>
            <w:vMerge/>
            <w:vAlign w:val="center"/>
          </w:tcPr>
          <w:p w14:paraId="65BE9612" w14:textId="77777777" w:rsidR="00D67F82" w:rsidRDefault="00D67F82"/>
        </w:tc>
        <w:tc>
          <w:tcPr>
            <w:tcW w:w="1075" w:type="dxa"/>
            <w:vAlign w:val="center"/>
          </w:tcPr>
          <w:p w14:paraId="5B901012" w14:textId="77777777" w:rsidR="00D67F82" w:rsidRDefault="000E5DD9">
            <w:r>
              <w:t>2299</w:t>
            </w:r>
          </w:p>
        </w:tc>
        <w:tc>
          <w:tcPr>
            <w:tcW w:w="3186" w:type="dxa"/>
            <w:vAlign w:val="center"/>
          </w:tcPr>
          <w:p w14:paraId="40C5731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1DCBFB9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CB406E8" w14:textId="77777777" w:rsidR="00D67F82" w:rsidRDefault="000E5DD9">
            <w:r>
              <w:t>42.05</w:t>
            </w:r>
          </w:p>
        </w:tc>
      </w:tr>
      <w:tr w:rsidR="00D67F82" w14:paraId="5AA49A7B" w14:textId="77777777">
        <w:tc>
          <w:tcPr>
            <w:tcW w:w="690" w:type="dxa"/>
            <w:vMerge/>
            <w:vAlign w:val="center"/>
          </w:tcPr>
          <w:p w14:paraId="169EA9B3" w14:textId="77777777" w:rsidR="00D67F82" w:rsidRDefault="00D67F82"/>
        </w:tc>
        <w:tc>
          <w:tcPr>
            <w:tcW w:w="916" w:type="dxa"/>
            <w:vMerge/>
            <w:vAlign w:val="center"/>
          </w:tcPr>
          <w:p w14:paraId="5FE0E775" w14:textId="77777777" w:rsidR="00D67F82" w:rsidRDefault="00D67F82"/>
        </w:tc>
        <w:tc>
          <w:tcPr>
            <w:tcW w:w="1075" w:type="dxa"/>
            <w:vAlign w:val="center"/>
          </w:tcPr>
          <w:p w14:paraId="521C4C85" w14:textId="77777777" w:rsidR="00D67F82" w:rsidRDefault="000E5DD9">
            <w:r>
              <w:t>2315</w:t>
            </w:r>
          </w:p>
        </w:tc>
        <w:tc>
          <w:tcPr>
            <w:tcW w:w="3186" w:type="dxa"/>
            <w:vAlign w:val="center"/>
          </w:tcPr>
          <w:p w14:paraId="22B05C1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2C8B22B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48680C17" w14:textId="77777777" w:rsidR="00D67F82" w:rsidRDefault="000E5DD9">
            <w:r>
              <w:t>44.53</w:t>
            </w:r>
          </w:p>
        </w:tc>
      </w:tr>
      <w:tr w:rsidR="00D67F82" w14:paraId="19695931" w14:textId="77777777">
        <w:tc>
          <w:tcPr>
            <w:tcW w:w="690" w:type="dxa"/>
            <w:vMerge/>
            <w:vAlign w:val="center"/>
          </w:tcPr>
          <w:p w14:paraId="77C74F80" w14:textId="77777777" w:rsidR="00D67F82" w:rsidRDefault="00D67F82"/>
        </w:tc>
        <w:tc>
          <w:tcPr>
            <w:tcW w:w="916" w:type="dxa"/>
            <w:vMerge/>
            <w:vAlign w:val="center"/>
          </w:tcPr>
          <w:p w14:paraId="3441D424" w14:textId="77777777" w:rsidR="00D67F82" w:rsidRDefault="00D67F82"/>
        </w:tc>
        <w:tc>
          <w:tcPr>
            <w:tcW w:w="1075" w:type="dxa"/>
            <w:vAlign w:val="center"/>
          </w:tcPr>
          <w:p w14:paraId="5C743F9E" w14:textId="77777777" w:rsidR="00D67F82" w:rsidRDefault="000E5DD9">
            <w:r>
              <w:t>2396</w:t>
            </w:r>
          </w:p>
        </w:tc>
        <w:tc>
          <w:tcPr>
            <w:tcW w:w="3186" w:type="dxa"/>
            <w:vAlign w:val="center"/>
          </w:tcPr>
          <w:p w14:paraId="72B988B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2BF6332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34D5959" w14:textId="77777777" w:rsidR="00D67F82" w:rsidRDefault="000E5DD9">
            <w:r>
              <w:t>44.51</w:t>
            </w:r>
          </w:p>
        </w:tc>
      </w:tr>
      <w:tr w:rsidR="00D67F82" w14:paraId="1203BAD7" w14:textId="77777777">
        <w:tc>
          <w:tcPr>
            <w:tcW w:w="690" w:type="dxa"/>
            <w:vMerge/>
            <w:vAlign w:val="center"/>
          </w:tcPr>
          <w:p w14:paraId="798F6691" w14:textId="77777777" w:rsidR="00D67F82" w:rsidRDefault="00D67F82"/>
        </w:tc>
        <w:tc>
          <w:tcPr>
            <w:tcW w:w="916" w:type="dxa"/>
            <w:vMerge/>
            <w:vAlign w:val="center"/>
          </w:tcPr>
          <w:p w14:paraId="0D5ECA9B" w14:textId="77777777" w:rsidR="00D67F82" w:rsidRDefault="00D67F82"/>
        </w:tc>
        <w:tc>
          <w:tcPr>
            <w:tcW w:w="1075" w:type="dxa"/>
            <w:vAlign w:val="center"/>
          </w:tcPr>
          <w:p w14:paraId="088F4E97" w14:textId="77777777" w:rsidR="00D67F82" w:rsidRDefault="000E5DD9">
            <w:r>
              <w:t>2410</w:t>
            </w:r>
          </w:p>
        </w:tc>
        <w:tc>
          <w:tcPr>
            <w:tcW w:w="3186" w:type="dxa"/>
            <w:vAlign w:val="center"/>
          </w:tcPr>
          <w:p w14:paraId="7CC6A5C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BD1F870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134CF5B" w14:textId="77777777" w:rsidR="00D67F82" w:rsidRDefault="000E5DD9">
            <w:r>
              <w:t>45.32</w:t>
            </w:r>
          </w:p>
        </w:tc>
      </w:tr>
      <w:tr w:rsidR="00D67F82" w14:paraId="0A8AF434" w14:textId="77777777">
        <w:tc>
          <w:tcPr>
            <w:tcW w:w="690" w:type="dxa"/>
            <w:vMerge/>
            <w:vAlign w:val="center"/>
          </w:tcPr>
          <w:p w14:paraId="3423896C" w14:textId="77777777" w:rsidR="00D67F82" w:rsidRDefault="00D67F82"/>
        </w:tc>
        <w:tc>
          <w:tcPr>
            <w:tcW w:w="916" w:type="dxa"/>
            <w:vMerge/>
            <w:vAlign w:val="center"/>
          </w:tcPr>
          <w:p w14:paraId="525BBA5E" w14:textId="77777777" w:rsidR="00D67F82" w:rsidRDefault="00D67F82"/>
        </w:tc>
        <w:tc>
          <w:tcPr>
            <w:tcW w:w="1075" w:type="dxa"/>
            <w:vAlign w:val="center"/>
          </w:tcPr>
          <w:p w14:paraId="24098297" w14:textId="77777777" w:rsidR="00D67F82" w:rsidRDefault="000E5DD9">
            <w:r>
              <w:t>2426</w:t>
            </w:r>
          </w:p>
        </w:tc>
        <w:tc>
          <w:tcPr>
            <w:tcW w:w="3186" w:type="dxa"/>
            <w:vAlign w:val="center"/>
          </w:tcPr>
          <w:p w14:paraId="1BE3978D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539B4A6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11D3EF2B" w14:textId="77777777" w:rsidR="00D67F82" w:rsidRDefault="000E5DD9">
            <w:r>
              <w:t>50.84</w:t>
            </w:r>
          </w:p>
        </w:tc>
      </w:tr>
      <w:tr w:rsidR="00D67F82" w14:paraId="68371E87" w14:textId="77777777">
        <w:tc>
          <w:tcPr>
            <w:tcW w:w="690" w:type="dxa"/>
            <w:vMerge/>
            <w:vAlign w:val="center"/>
          </w:tcPr>
          <w:p w14:paraId="0FC72F7B" w14:textId="77777777" w:rsidR="00D67F82" w:rsidRDefault="00D67F82"/>
        </w:tc>
        <w:tc>
          <w:tcPr>
            <w:tcW w:w="916" w:type="dxa"/>
            <w:vMerge/>
            <w:vAlign w:val="center"/>
          </w:tcPr>
          <w:p w14:paraId="67754B30" w14:textId="77777777" w:rsidR="00D67F82" w:rsidRDefault="00D67F82"/>
        </w:tc>
        <w:tc>
          <w:tcPr>
            <w:tcW w:w="1075" w:type="dxa"/>
            <w:vAlign w:val="center"/>
          </w:tcPr>
          <w:p w14:paraId="19D2518C" w14:textId="77777777" w:rsidR="00D67F82" w:rsidRDefault="000E5DD9">
            <w:r>
              <w:t>2436</w:t>
            </w:r>
          </w:p>
        </w:tc>
        <w:tc>
          <w:tcPr>
            <w:tcW w:w="3186" w:type="dxa"/>
            <w:vAlign w:val="center"/>
          </w:tcPr>
          <w:p w14:paraId="348F2AE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36E6903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6DBF8AA7" w14:textId="77777777" w:rsidR="00D67F82" w:rsidRDefault="000E5DD9">
            <w:r>
              <w:t>49.24</w:t>
            </w:r>
          </w:p>
        </w:tc>
      </w:tr>
      <w:tr w:rsidR="00D67F82" w14:paraId="1734E178" w14:textId="77777777">
        <w:tc>
          <w:tcPr>
            <w:tcW w:w="690" w:type="dxa"/>
            <w:vMerge/>
            <w:vAlign w:val="center"/>
          </w:tcPr>
          <w:p w14:paraId="259B169B" w14:textId="77777777" w:rsidR="00D67F82" w:rsidRDefault="00D67F82"/>
        </w:tc>
        <w:tc>
          <w:tcPr>
            <w:tcW w:w="916" w:type="dxa"/>
            <w:vMerge/>
            <w:vAlign w:val="center"/>
          </w:tcPr>
          <w:p w14:paraId="49BF11EC" w14:textId="77777777" w:rsidR="00D67F82" w:rsidRDefault="00D67F82"/>
        </w:tc>
        <w:tc>
          <w:tcPr>
            <w:tcW w:w="1075" w:type="dxa"/>
            <w:vAlign w:val="center"/>
          </w:tcPr>
          <w:p w14:paraId="421F6DDD" w14:textId="77777777" w:rsidR="00D67F82" w:rsidRDefault="000E5DD9">
            <w:r>
              <w:t>2446</w:t>
            </w:r>
          </w:p>
        </w:tc>
        <w:tc>
          <w:tcPr>
            <w:tcW w:w="3186" w:type="dxa"/>
            <w:vAlign w:val="center"/>
          </w:tcPr>
          <w:p w14:paraId="4AC69D0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08355BC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97CE39E" w14:textId="77777777" w:rsidR="00D67F82" w:rsidRDefault="000E5DD9">
            <w:r>
              <w:t>49.68</w:t>
            </w:r>
          </w:p>
        </w:tc>
      </w:tr>
      <w:tr w:rsidR="00D67F82" w14:paraId="67BA7903" w14:textId="77777777">
        <w:tc>
          <w:tcPr>
            <w:tcW w:w="690" w:type="dxa"/>
            <w:vMerge/>
            <w:vAlign w:val="center"/>
          </w:tcPr>
          <w:p w14:paraId="62BA6D7E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25075DC1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26A48CEE" w14:textId="77777777" w:rsidR="00D67F82" w:rsidRDefault="000E5DD9">
            <w:r>
              <w:t>2023</w:t>
            </w:r>
          </w:p>
        </w:tc>
        <w:tc>
          <w:tcPr>
            <w:tcW w:w="3186" w:type="dxa"/>
            <w:vAlign w:val="center"/>
          </w:tcPr>
          <w:p w14:paraId="11BF5BCF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531C367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112230E5" w14:textId="77777777" w:rsidR="00D67F82" w:rsidRDefault="000E5DD9">
            <w:r>
              <w:t>46.32</w:t>
            </w:r>
          </w:p>
        </w:tc>
      </w:tr>
      <w:tr w:rsidR="00D67F82" w14:paraId="03775D21" w14:textId="77777777">
        <w:tc>
          <w:tcPr>
            <w:tcW w:w="690" w:type="dxa"/>
            <w:vMerge/>
            <w:vAlign w:val="center"/>
          </w:tcPr>
          <w:p w14:paraId="77C14E4A" w14:textId="77777777" w:rsidR="00D67F82" w:rsidRDefault="00D67F82"/>
        </w:tc>
        <w:tc>
          <w:tcPr>
            <w:tcW w:w="916" w:type="dxa"/>
            <w:vMerge/>
            <w:vAlign w:val="center"/>
          </w:tcPr>
          <w:p w14:paraId="4DE563CB" w14:textId="77777777" w:rsidR="00D67F82" w:rsidRDefault="00D67F82"/>
        </w:tc>
        <w:tc>
          <w:tcPr>
            <w:tcW w:w="1075" w:type="dxa"/>
            <w:vAlign w:val="center"/>
          </w:tcPr>
          <w:p w14:paraId="743246C6" w14:textId="77777777" w:rsidR="00D67F82" w:rsidRDefault="000E5DD9">
            <w:r>
              <w:t>2026</w:t>
            </w:r>
          </w:p>
        </w:tc>
        <w:tc>
          <w:tcPr>
            <w:tcW w:w="3186" w:type="dxa"/>
            <w:vAlign w:val="center"/>
          </w:tcPr>
          <w:p w14:paraId="47D20693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5F531DED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12AFF5DA" w14:textId="77777777" w:rsidR="00D67F82" w:rsidRDefault="000E5DD9">
            <w:r>
              <w:t>46.45</w:t>
            </w:r>
          </w:p>
        </w:tc>
      </w:tr>
      <w:tr w:rsidR="00D67F82" w14:paraId="632C2321" w14:textId="77777777">
        <w:tc>
          <w:tcPr>
            <w:tcW w:w="690" w:type="dxa"/>
            <w:vMerge/>
            <w:vAlign w:val="center"/>
          </w:tcPr>
          <w:p w14:paraId="153C5F8E" w14:textId="77777777" w:rsidR="00D67F82" w:rsidRDefault="00D67F82"/>
        </w:tc>
        <w:tc>
          <w:tcPr>
            <w:tcW w:w="916" w:type="dxa"/>
            <w:vMerge/>
            <w:vAlign w:val="center"/>
          </w:tcPr>
          <w:p w14:paraId="482A96A3" w14:textId="77777777" w:rsidR="00D67F82" w:rsidRDefault="00D67F82"/>
        </w:tc>
        <w:tc>
          <w:tcPr>
            <w:tcW w:w="1075" w:type="dxa"/>
            <w:vAlign w:val="center"/>
          </w:tcPr>
          <w:p w14:paraId="24E1D311" w14:textId="77777777" w:rsidR="00D67F82" w:rsidRDefault="000E5DD9">
            <w:r>
              <w:t>2053</w:t>
            </w:r>
          </w:p>
        </w:tc>
        <w:tc>
          <w:tcPr>
            <w:tcW w:w="3186" w:type="dxa"/>
            <w:vAlign w:val="center"/>
          </w:tcPr>
          <w:p w14:paraId="066B0394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274F46B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BD19ACA" w14:textId="77777777" w:rsidR="00D67F82" w:rsidRDefault="000E5DD9">
            <w:r>
              <w:t>46.95</w:t>
            </w:r>
          </w:p>
        </w:tc>
      </w:tr>
      <w:tr w:rsidR="00D67F82" w14:paraId="609C974F" w14:textId="77777777">
        <w:tc>
          <w:tcPr>
            <w:tcW w:w="690" w:type="dxa"/>
            <w:vMerge/>
            <w:vAlign w:val="center"/>
          </w:tcPr>
          <w:p w14:paraId="2F4C8A9F" w14:textId="77777777" w:rsidR="00D67F82" w:rsidRDefault="00D67F82"/>
        </w:tc>
        <w:tc>
          <w:tcPr>
            <w:tcW w:w="916" w:type="dxa"/>
            <w:vMerge/>
            <w:vAlign w:val="center"/>
          </w:tcPr>
          <w:p w14:paraId="266EC33D" w14:textId="77777777" w:rsidR="00D67F82" w:rsidRDefault="00D67F82"/>
        </w:tc>
        <w:tc>
          <w:tcPr>
            <w:tcW w:w="1075" w:type="dxa"/>
            <w:vAlign w:val="center"/>
          </w:tcPr>
          <w:p w14:paraId="0244CDF6" w14:textId="77777777" w:rsidR="00D67F82" w:rsidRDefault="000E5DD9">
            <w:r>
              <w:t>2069</w:t>
            </w:r>
          </w:p>
        </w:tc>
        <w:tc>
          <w:tcPr>
            <w:tcW w:w="3186" w:type="dxa"/>
            <w:vAlign w:val="center"/>
          </w:tcPr>
          <w:p w14:paraId="249DFED5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C45E827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00E8088C" w14:textId="77777777" w:rsidR="00D67F82" w:rsidRDefault="000E5DD9">
            <w:r>
              <w:t>47.49</w:t>
            </w:r>
          </w:p>
        </w:tc>
      </w:tr>
      <w:tr w:rsidR="00D67F82" w14:paraId="25B7A884" w14:textId="77777777">
        <w:tc>
          <w:tcPr>
            <w:tcW w:w="690" w:type="dxa"/>
            <w:vMerge/>
            <w:vAlign w:val="center"/>
          </w:tcPr>
          <w:p w14:paraId="7265913B" w14:textId="77777777" w:rsidR="00D67F82" w:rsidRDefault="00D67F82"/>
        </w:tc>
        <w:tc>
          <w:tcPr>
            <w:tcW w:w="916" w:type="dxa"/>
            <w:vMerge/>
            <w:vAlign w:val="center"/>
          </w:tcPr>
          <w:p w14:paraId="3D818071" w14:textId="77777777" w:rsidR="00D67F82" w:rsidRDefault="00D67F82"/>
        </w:tc>
        <w:tc>
          <w:tcPr>
            <w:tcW w:w="1075" w:type="dxa"/>
            <w:vAlign w:val="center"/>
          </w:tcPr>
          <w:p w14:paraId="2C293A35" w14:textId="77777777" w:rsidR="00D67F82" w:rsidRDefault="000E5DD9">
            <w:r>
              <w:t>2105</w:t>
            </w:r>
          </w:p>
        </w:tc>
        <w:tc>
          <w:tcPr>
            <w:tcW w:w="3186" w:type="dxa"/>
            <w:vAlign w:val="center"/>
          </w:tcPr>
          <w:p w14:paraId="44AABDD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5420951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316C6050" w14:textId="77777777" w:rsidR="00D67F82" w:rsidRDefault="000E5DD9">
            <w:r>
              <w:t>48.70</w:t>
            </w:r>
          </w:p>
        </w:tc>
      </w:tr>
      <w:tr w:rsidR="00D67F82" w14:paraId="4A31C61E" w14:textId="77777777">
        <w:tc>
          <w:tcPr>
            <w:tcW w:w="690" w:type="dxa"/>
            <w:vMerge/>
            <w:vAlign w:val="center"/>
          </w:tcPr>
          <w:p w14:paraId="11C8A66C" w14:textId="77777777" w:rsidR="00D67F82" w:rsidRDefault="00D67F82"/>
        </w:tc>
        <w:tc>
          <w:tcPr>
            <w:tcW w:w="916" w:type="dxa"/>
            <w:vMerge/>
            <w:vAlign w:val="center"/>
          </w:tcPr>
          <w:p w14:paraId="59A5483D" w14:textId="77777777" w:rsidR="00D67F82" w:rsidRDefault="00D67F82"/>
        </w:tc>
        <w:tc>
          <w:tcPr>
            <w:tcW w:w="1075" w:type="dxa"/>
            <w:vAlign w:val="center"/>
          </w:tcPr>
          <w:p w14:paraId="34D11F2F" w14:textId="77777777" w:rsidR="00D67F82" w:rsidRDefault="000E5DD9">
            <w:r>
              <w:t>2111</w:t>
            </w:r>
          </w:p>
        </w:tc>
        <w:tc>
          <w:tcPr>
            <w:tcW w:w="3186" w:type="dxa"/>
            <w:vAlign w:val="center"/>
          </w:tcPr>
          <w:p w14:paraId="55A60B71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E11BED2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69D27725" w14:textId="77777777" w:rsidR="00D67F82" w:rsidRDefault="000E5DD9">
            <w:r>
              <w:t>48.77</w:t>
            </w:r>
          </w:p>
        </w:tc>
      </w:tr>
      <w:tr w:rsidR="00D67F82" w14:paraId="0BA65839" w14:textId="77777777">
        <w:tc>
          <w:tcPr>
            <w:tcW w:w="690" w:type="dxa"/>
            <w:vMerge/>
            <w:vAlign w:val="center"/>
          </w:tcPr>
          <w:p w14:paraId="728A5A84" w14:textId="77777777" w:rsidR="00D67F82" w:rsidRDefault="00D67F82"/>
        </w:tc>
        <w:tc>
          <w:tcPr>
            <w:tcW w:w="916" w:type="dxa"/>
            <w:vMerge/>
            <w:vAlign w:val="center"/>
          </w:tcPr>
          <w:p w14:paraId="40BF7031" w14:textId="77777777" w:rsidR="00D67F82" w:rsidRDefault="00D67F82"/>
        </w:tc>
        <w:tc>
          <w:tcPr>
            <w:tcW w:w="1075" w:type="dxa"/>
            <w:vAlign w:val="center"/>
          </w:tcPr>
          <w:p w14:paraId="0B3FD38F" w14:textId="77777777" w:rsidR="00D67F82" w:rsidRDefault="000E5DD9">
            <w:r>
              <w:t>2145</w:t>
            </w:r>
          </w:p>
        </w:tc>
        <w:tc>
          <w:tcPr>
            <w:tcW w:w="3186" w:type="dxa"/>
            <w:vAlign w:val="center"/>
          </w:tcPr>
          <w:p w14:paraId="2AA3BA91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6390731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34D5DDAF" w14:textId="77777777" w:rsidR="00D67F82" w:rsidRDefault="000E5DD9">
            <w:r>
              <w:t>47.42</w:t>
            </w:r>
          </w:p>
        </w:tc>
      </w:tr>
      <w:tr w:rsidR="00D67F82" w14:paraId="56F30E4C" w14:textId="77777777">
        <w:tc>
          <w:tcPr>
            <w:tcW w:w="690" w:type="dxa"/>
            <w:vMerge/>
            <w:vAlign w:val="center"/>
          </w:tcPr>
          <w:p w14:paraId="0793276D" w14:textId="77777777" w:rsidR="00D67F82" w:rsidRDefault="00D67F82"/>
        </w:tc>
        <w:tc>
          <w:tcPr>
            <w:tcW w:w="916" w:type="dxa"/>
            <w:vMerge/>
            <w:vAlign w:val="center"/>
          </w:tcPr>
          <w:p w14:paraId="335C3439" w14:textId="77777777" w:rsidR="00D67F82" w:rsidRDefault="00D67F82"/>
        </w:tc>
        <w:tc>
          <w:tcPr>
            <w:tcW w:w="1075" w:type="dxa"/>
            <w:vAlign w:val="center"/>
          </w:tcPr>
          <w:p w14:paraId="734C4E50" w14:textId="77777777" w:rsidR="00D67F82" w:rsidRDefault="000E5DD9">
            <w:r>
              <w:t>2157</w:t>
            </w:r>
          </w:p>
        </w:tc>
        <w:tc>
          <w:tcPr>
            <w:tcW w:w="3186" w:type="dxa"/>
            <w:vAlign w:val="center"/>
          </w:tcPr>
          <w:p w14:paraId="51654A93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5EAB874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8B305D2" w14:textId="77777777" w:rsidR="00D67F82" w:rsidRDefault="000E5DD9">
            <w:r>
              <w:t>47.85</w:t>
            </w:r>
          </w:p>
        </w:tc>
      </w:tr>
      <w:tr w:rsidR="00D67F82" w14:paraId="5A33757D" w14:textId="77777777">
        <w:tc>
          <w:tcPr>
            <w:tcW w:w="690" w:type="dxa"/>
            <w:vMerge/>
            <w:vAlign w:val="center"/>
          </w:tcPr>
          <w:p w14:paraId="45785E9D" w14:textId="77777777" w:rsidR="00D67F82" w:rsidRDefault="00D67F82"/>
        </w:tc>
        <w:tc>
          <w:tcPr>
            <w:tcW w:w="916" w:type="dxa"/>
            <w:vMerge/>
            <w:vAlign w:val="center"/>
          </w:tcPr>
          <w:p w14:paraId="35D2812E" w14:textId="77777777" w:rsidR="00D67F82" w:rsidRDefault="00D67F82"/>
        </w:tc>
        <w:tc>
          <w:tcPr>
            <w:tcW w:w="1075" w:type="dxa"/>
            <w:vAlign w:val="center"/>
          </w:tcPr>
          <w:p w14:paraId="67B29AE0" w14:textId="77777777" w:rsidR="00D67F82" w:rsidRDefault="000E5DD9">
            <w:r>
              <w:t>2174</w:t>
            </w:r>
          </w:p>
        </w:tc>
        <w:tc>
          <w:tcPr>
            <w:tcW w:w="3186" w:type="dxa"/>
            <w:vAlign w:val="center"/>
          </w:tcPr>
          <w:p w14:paraId="49EC630F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CA10E91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19B89B88" w14:textId="77777777" w:rsidR="00D67F82" w:rsidRDefault="000E5DD9">
            <w:r>
              <w:t>48.26</w:t>
            </w:r>
          </w:p>
        </w:tc>
      </w:tr>
      <w:tr w:rsidR="00D67F82" w14:paraId="1AE20820" w14:textId="77777777">
        <w:tc>
          <w:tcPr>
            <w:tcW w:w="690" w:type="dxa"/>
            <w:vMerge/>
            <w:vAlign w:val="center"/>
          </w:tcPr>
          <w:p w14:paraId="032F2863" w14:textId="77777777" w:rsidR="00D67F82" w:rsidRDefault="00D67F82"/>
        </w:tc>
        <w:tc>
          <w:tcPr>
            <w:tcW w:w="916" w:type="dxa"/>
            <w:vMerge/>
            <w:vAlign w:val="center"/>
          </w:tcPr>
          <w:p w14:paraId="432D07A0" w14:textId="77777777" w:rsidR="00D67F82" w:rsidRDefault="00D67F82"/>
        </w:tc>
        <w:tc>
          <w:tcPr>
            <w:tcW w:w="1075" w:type="dxa"/>
            <w:vAlign w:val="center"/>
          </w:tcPr>
          <w:p w14:paraId="318A5EAB" w14:textId="77777777" w:rsidR="00D67F82" w:rsidRDefault="000E5DD9">
            <w:r>
              <w:t>2186</w:t>
            </w:r>
          </w:p>
        </w:tc>
        <w:tc>
          <w:tcPr>
            <w:tcW w:w="3186" w:type="dxa"/>
            <w:vAlign w:val="center"/>
          </w:tcPr>
          <w:p w14:paraId="245E92ED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5B37488A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72E6CA0B" w14:textId="77777777" w:rsidR="00D67F82" w:rsidRDefault="000E5DD9">
            <w:r>
              <w:t>48.70</w:t>
            </w:r>
          </w:p>
        </w:tc>
      </w:tr>
      <w:tr w:rsidR="00D67F82" w14:paraId="00B06398" w14:textId="77777777">
        <w:tc>
          <w:tcPr>
            <w:tcW w:w="690" w:type="dxa"/>
            <w:vMerge/>
            <w:vAlign w:val="center"/>
          </w:tcPr>
          <w:p w14:paraId="6C5E7E7A" w14:textId="77777777" w:rsidR="00D67F82" w:rsidRDefault="00D67F82"/>
        </w:tc>
        <w:tc>
          <w:tcPr>
            <w:tcW w:w="916" w:type="dxa"/>
            <w:vMerge/>
            <w:vAlign w:val="center"/>
          </w:tcPr>
          <w:p w14:paraId="0026F9C6" w14:textId="77777777" w:rsidR="00D67F82" w:rsidRDefault="00D67F82"/>
        </w:tc>
        <w:tc>
          <w:tcPr>
            <w:tcW w:w="1075" w:type="dxa"/>
            <w:vAlign w:val="center"/>
          </w:tcPr>
          <w:p w14:paraId="7248C052" w14:textId="77777777" w:rsidR="00D67F82" w:rsidRDefault="000E5DD9">
            <w:r>
              <w:t>2199</w:t>
            </w:r>
          </w:p>
        </w:tc>
        <w:tc>
          <w:tcPr>
            <w:tcW w:w="3186" w:type="dxa"/>
            <w:vAlign w:val="center"/>
          </w:tcPr>
          <w:p w14:paraId="6C070E1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5B54E37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77869288" w14:textId="77777777" w:rsidR="00D67F82" w:rsidRDefault="000E5DD9">
            <w:r>
              <w:t>41.91</w:t>
            </w:r>
          </w:p>
        </w:tc>
      </w:tr>
      <w:tr w:rsidR="00D67F82" w14:paraId="7F2829AB" w14:textId="77777777">
        <w:tc>
          <w:tcPr>
            <w:tcW w:w="690" w:type="dxa"/>
            <w:vMerge/>
            <w:vAlign w:val="center"/>
          </w:tcPr>
          <w:p w14:paraId="09E97F2F" w14:textId="77777777" w:rsidR="00D67F82" w:rsidRDefault="00D67F82"/>
        </w:tc>
        <w:tc>
          <w:tcPr>
            <w:tcW w:w="916" w:type="dxa"/>
            <w:vMerge/>
            <w:vAlign w:val="center"/>
          </w:tcPr>
          <w:p w14:paraId="5DC0F40F" w14:textId="77777777" w:rsidR="00D67F82" w:rsidRDefault="00D67F82"/>
        </w:tc>
        <w:tc>
          <w:tcPr>
            <w:tcW w:w="1075" w:type="dxa"/>
            <w:vAlign w:val="center"/>
          </w:tcPr>
          <w:p w14:paraId="4E5FBB74" w14:textId="77777777" w:rsidR="00D67F82" w:rsidRDefault="000E5DD9">
            <w:r>
              <w:t>2209</w:t>
            </w:r>
          </w:p>
        </w:tc>
        <w:tc>
          <w:tcPr>
            <w:tcW w:w="3186" w:type="dxa"/>
            <w:vAlign w:val="center"/>
          </w:tcPr>
          <w:p w14:paraId="49A724C3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C3A1B97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4C414606" w14:textId="77777777" w:rsidR="00D67F82" w:rsidRDefault="000E5DD9">
            <w:r>
              <w:t>41.87</w:t>
            </w:r>
          </w:p>
        </w:tc>
      </w:tr>
      <w:tr w:rsidR="00D67F82" w14:paraId="7C625146" w14:textId="77777777">
        <w:tc>
          <w:tcPr>
            <w:tcW w:w="690" w:type="dxa"/>
            <w:vMerge/>
            <w:vAlign w:val="center"/>
          </w:tcPr>
          <w:p w14:paraId="42D38EFD" w14:textId="77777777" w:rsidR="00D67F82" w:rsidRDefault="00D67F82"/>
        </w:tc>
        <w:tc>
          <w:tcPr>
            <w:tcW w:w="916" w:type="dxa"/>
            <w:vMerge/>
            <w:vAlign w:val="center"/>
          </w:tcPr>
          <w:p w14:paraId="49216224" w14:textId="77777777" w:rsidR="00D67F82" w:rsidRDefault="00D67F82"/>
        </w:tc>
        <w:tc>
          <w:tcPr>
            <w:tcW w:w="1075" w:type="dxa"/>
            <w:vAlign w:val="center"/>
          </w:tcPr>
          <w:p w14:paraId="20BEDDF1" w14:textId="77777777" w:rsidR="00D67F82" w:rsidRDefault="000E5DD9">
            <w:r>
              <w:t>2304</w:t>
            </w:r>
          </w:p>
        </w:tc>
        <w:tc>
          <w:tcPr>
            <w:tcW w:w="3186" w:type="dxa"/>
            <w:vAlign w:val="center"/>
          </w:tcPr>
          <w:p w14:paraId="5555186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C95130F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E090DC7" w14:textId="77777777" w:rsidR="00D67F82" w:rsidRDefault="000E5DD9">
            <w:r>
              <w:t>45.24</w:t>
            </w:r>
          </w:p>
        </w:tc>
      </w:tr>
      <w:tr w:rsidR="00D67F82" w14:paraId="0364397C" w14:textId="77777777">
        <w:tc>
          <w:tcPr>
            <w:tcW w:w="690" w:type="dxa"/>
            <w:vMerge/>
            <w:vAlign w:val="center"/>
          </w:tcPr>
          <w:p w14:paraId="62D4DD4B" w14:textId="77777777" w:rsidR="00D67F82" w:rsidRDefault="00D67F82"/>
        </w:tc>
        <w:tc>
          <w:tcPr>
            <w:tcW w:w="916" w:type="dxa"/>
            <w:vMerge/>
            <w:vAlign w:val="center"/>
          </w:tcPr>
          <w:p w14:paraId="1B3A719F" w14:textId="77777777" w:rsidR="00D67F82" w:rsidRDefault="00D67F82"/>
        </w:tc>
        <w:tc>
          <w:tcPr>
            <w:tcW w:w="1075" w:type="dxa"/>
            <w:vAlign w:val="center"/>
          </w:tcPr>
          <w:p w14:paraId="2C259F67" w14:textId="77777777" w:rsidR="00D67F82" w:rsidRDefault="000E5DD9">
            <w:r>
              <w:t>2316</w:t>
            </w:r>
          </w:p>
        </w:tc>
        <w:tc>
          <w:tcPr>
            <w:tcW w:w="3186" w:type="dxa"/>
            <w:vAlign w:val="center"/>
          </w:tcPr>
          <w:p w14:paraId="3A610690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7459B7A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046A7702" w14:textId="77777777" w:rsidR="00D67F82" w:rsidRDefault="000E5DD9">
            <w:r>
              <w:t>45.16</w:t>
            </w:r>
          </w:p>
        </w:tc>
      </w:tr>
      <w:tr w:rsidR="00D67F82" w14:paraId="3F0596F1" w14:textId="77777777">
        <w:tc>
          <w:tcPr>
            <w:tcW w:w="690" w:type="dxa"/>
            <w:vMerge/>
            <w:vAlign w:val="center"/>
          </w:tcPr>
          <w:p w14:paraId="36FDEE8A" w14:textId="77777777" w:rsidR="00D67F82" w:rsidRDefault="00D67F82"/>
        </w:tc>
        <w:tc>
          <w:tcPr>
            <w:tcW w:w="916" w:type="dxa"/>
            <w:vMerge/>
            <w:vAlign w:val="center"/>
          </w:tcPr>
          <w:p w14:paraId="46B4E937" w14:textId="77777777" w:rsidR="00D67F82" w:rsidRDefault="00D67F82"/>
        </w:tc>
        <w:tc>
          <w:tcPr>
            <w:tcW w:w="1075" w:type="dxa"/>
            <w:vAlign w:val="center"/>
          </w:tcPr>
          <w:p w14:paraId="2563CEF4" w14:textId="77777777" w:rsidR="00D67F82" w:rsidRDefault="000E5DD9">
            <w:r>
              <w:t>2398</w:t>
            </w:r>
          </w:p>
        </w:tc>
        <w:tc>
          <w:tcPr>
            <w:tcW w:w="3186" w:type="dxa"/>
            <w:vAlign w:val="center"/>
          </w:tcPr>
          <w:p w14:paraId="010736A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CC8F14D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3DDCCC6" w14:textId="77777777" w:rsidR="00D67F82" w:rsidRDefault="000E5DD9">
            <w:r>
              <w:t>46.04</w:t>
            </w:r>
          </w:p>
        </w:tc>
      </w:tr>
      <w:tr w:rsidR="00D67F82" w14:paraId="4BD5B460" w14:textId="77777777">
        <w:tc>
          <w:tcPr>
            <w:tcW w:w="690" w:type="dxa"/>
            <w:vMerge/>
            <w:vAlign w:val="center"/>
          </w:tcPr>
          <w:p w14:paraId="547C76ED" w14:textId="77777777" w:rsidR="00D67F82" w:rsidRDefault="00D67F82"/>
        </w:tc>
        <w:tc>
          <w:tcPr>
            <w:tcW w:w="916" w:type="dxa"/>
            <w:vMerge/>
            <w:vAlign w:val="center"/>
          </w:tcPr>
          <w:p w14:paraId="45EB3C50" w14:textId="77777777" w:rsidR="00D67F82" w:rsidRDefault="00D67F82"/>
        </w:tc>
        <w:tc>
          <w:tcPr>
            <w:tcW w:w="1075" w:type="dxa"/>
            <w:vAlign w:val="center"/>
          </w:tcPr>
          <w:p w14:paraId="6C759736" w14:textId="77777777" w:rsidR="00D67F82" w:rsidRDefault="000E5DD9">
            <w:r>
              <w:t>2403</w:t>
            </w:r>
          </w:p>
        </w:tc>
        <w:tc>
          <w:tcPr>
            <w:tcW w:w="3186" w:type="dxa"/>
            <w:vAlign w:val="center"/>
          </w:tcPr>
          <w:p w14:paraId="7636DDC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1E67874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1A7C24B" w14:textId="77777777" w:rsidR="00D67F82" w:rsidRDefault="000E5DD9">
            <w:r>
              <w:t>46.44</w:t>
            </w:r>
          </w:p>
        </w:tc>
      </w:tr>
      <w:tr w:rsidR="00D67F82" w14:paraId="1B3E652D" w14:textId="77777777">
        <w:tc>
          <w:tcPr>
            <w:tcW w:w="690" w:type="dxa"/>
            <w:vMerge/>
            <w:vAlign w:val="center"/>
          </w:tcPr>
          <w:p w14:paraId="6075ADE6" w14:textId="77777777" w:rsidR="00D67F82" w:rsidRDefault="00D67F82"/>
        </w:tc>
        <w:tc>
          <w:tcPr>
            <w:tcW w:w="916" w:type="dxa"/>
            <w:vMerge/>
            <w:vAlign w:val="center"/>
          </w:tcPr>
          <w:p w14:paraId="1D9D4765" w14:textId="77777777" w:rsidR="00D67F82" w:rsidRDefault="00D67F82"/>
        </w:tc>
        <w:tc>
          <w:tcPr>
            <w:tcW w:w="1075" w:type="dxa"/>
            <w:vAlign w:val="center"/>
          </w:tcPr>
          <w:p w14:paraId="35C8A451" w14:textId="77777777" w:rsidR="00D67F82" w:rsidRDefault="000E5DD9">
            <w:r>
              <w:t>2420</w:t>
            </w:r>
          </w:p>
        </w:tc>
        <w:tc>
          <w:tcPr>
            <w:tcW w:w="3186" w:type="dxa"/>
            <w:vAlign w:val="center"/>
          </w:tcPr>
          <w:p w14:paraId="6D547AD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CFA360B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5F82209" w14:textId="77777777" w:rsidR="00D67F82" w:rsidRDefault="000E5DD9">
            <w:r>
              <w:t>50.79</w:t>
            </w:r>
          </w:p>
        </w:tc>
      </w:tr>
      <w:tr w:rsidR="00D67F82" w14:paraId="02873079" w14:textId="77777777">
        <w:tc>
          <w:tcPr>
            <w:tcW w:w="690" w:type="dxa"/>
            <w:vMerge/>
            <w:vAlign w:val="center"/>
          </w:tcPr>
          <w:p w14:paraId="43BC21C6" w14:textId="77777777" w:rsidR="00D67F82" w:rsidRDefault="00D67F82"/>
        </w:tc>
        <w:tc>
          <w:tcPr>
            <w:tcW w:w="916" w:type="dxa"/>
            <w:vMerge/>
            <w:vAlign w:val="center"/>
          </w:tcPr>
          <w:p w14:paraId="23688C23" w14:textId="77777777" w:rsidR="00D67F82" w:rsidRDefault="00D67F82"/>
        </w:tc>
        <w:tc>
          <w:tcPr>
            <w:tcW w:w="1075" w:type="dxa"/>
            <w:vAlign w:val="center"/>
          </w:tcPr>
          <w:p w14:paraId="7CD4E112" w14:textId="77777777" w:rsidR="00D67F82" w:rsidRDefault="000E5DD9">
            <w:r>
              <w:t>2432</w:t>
            </w:r>
          </w:p>
        </w:tc>
        <w:tc>
          <w:tcPr>
            <w:tcW w:w="3186" w:type="dxa"/>
            <w:vAlign w:val="center"/>
          </w:tcPr>
          <w:p w14:paraId="0DCB5EE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E03DAF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4F33D66" w14:textId="77777777" w:rsidR="00D67F82" w:rsidRDefault="000E5DD9">
            <w:r>
              <w:t>51.38</w:t>
            </w:r>
          </w:p>
        </w:tc>
      </w:tr>
      <w:tr w:rsidR="00D67F82" w14:paraId="116E1E9F" w14:textId="77777777">
        <w:tc>
          <w:tcPr>
            <w:tcW w:w="690" w:type="dxa"/>
            <w:vMerge/>
            <w:vAlign w:val="center"/>
          </w:tcPr>
          <w:p w14:paraId="175B5133" w14:textId="77777777" w:rsidR="00D67F82" w:rsidRDefault="00D67F82"/>
        </w:tc>
        <w:tc>
          <w:tcPr>
            <w:tcW w:w="916" w:type="dxa"/>
            <w:vMerge/>
            <w:vAlign w:val="center"/>
          </w:tcPr>
          <w:p w14:paraId="2546D0B2" w14:textId="77777777" w:rsidR="00D67F82" w:rsidRDefault="00D67F82"/>
        </w:tc>
        <w:tc>
          <w:tcPr>
            <w:tcW w:w="1075" w:type="dxa"/>
            <w:vAlign w:val="center"/>
          </w:tcPr>
          <w:p w14:paraId="28C10BDD" w14:textId="77777777" w:rsidR="00D67F82" w:rsidRDefault="000E5DD9">
            <w:r>
              <w:t>2439</w:t>
            </w:r>
          </w:p>
        </w:tc>
        <w:tc>
          <w:tcPr>
            <w:tcW w:w="3186" w:type="dxa"/>
            <w:vAlign w:val="center"/>
          </w:tcPr>
          <w:p w14:paraId="10F0F6E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73CB8B0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F85F754" w14:textId="77777777" w:rsidR="00D67F82" w:rsidRDefault="000E5DD9">
            <w:r>
              <w:t>51.88</w:t>
            </w:r>
          </w:p>
        </w:tc>
      </w:tr>
      <w:tr w:rsidR="00D67F82" w14:paraId="2F71FBF2" w14:textId="77777777">
        <w:tc>
          <w:tcPr>
            <w:tcW w:w="690" w:type="dxa"/>
            <w:vMerge w:val="restart"/>
            <w:vAlign w:val="center"/>
          </w:tcPr>
          <w:p w14:paraId="489969B7" w14:textId="77777777" w:rsidR="00D67F82" w:rsidRDefault="000E5DD9">
            <w:r>
              <w:t>3</w:t>
            </w:r>
          </w:p>
        </w:tc>
        <w:tc>
          <w:tcPr>
            <w:tcW w:w="916" w:type="dxa"/>
            <w:vMerge w:val="restart"/>
            <w:vAlign w:val="center"/>
          </w:tcPr>
          <w:p w14:paraId="407974E9" w14:textId="77777777" w:rsidR="00D67F82" w:rsidRDefault="000E5DD9">
            <w:r>
              <w:t>1-D</w:t>
            </w:r>
          </w:p>
        </w:tc>
        <w:tc>
          <w:tcPr>
            <w:tcW w:w="1075" w:type="dxa"/>
            <w:vAlign w:val="center"/>
          </w:tcPr>
          <w:p w14:paraId="0E86E9E9" w14:textId="77777777" w:rsidR="00D67F82" w:rsidRDefault="000E5DD9">
            <w:r>
              <w:t>3007</w:t>
            </w:r>
          </w:p>
        </w:tc>
        <w:tc>
          <w:tcPr>
            <w:tcW w:w="3186" w:type="dxa"/>
            <w:vAlign w:val="center"/>
          </w:tcPr>
          <w:p w14:paraId="68C84C42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7227E27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314E99E0" w14:textId="77777777" w:rsidR="00D67F82" w:rsidRDefault="000E5DD9">
            <w:r>
              <w:t>46.30</w:t>
            </w:r>
          </w:p>
        </w:tc>
      </w:tr>
      <w:tr w:rsidR="00D67F82" w14:paraId="23A9FA95" w14:textId="77777777">
        <w:tc>
          <w:tcPr>
            <w:tcW w:w="690" w:type="dxa"/>
            <w:vMerge/>
            <w:vAlign w:val="center"/>
          </w:tcPr>
          <w:p w14:paraId="42DB3706" w14:textId="77777777" w:rsidR="00D67F82" w:rsidRDefault="00D67F82"/>
        </w:tc>
        <w:tc>
          <w:tcPr>
            <w:tcW w:w="916" w:type="dxa"/>
            <w:vMerge/>
            <w:vAlign w:val="center"/>
          </w:tcPr>
          <w:p w14:paraId="6EDABF49" w14:textId="77777777" w:rsidR="00D67F82" w:rsidRDefault="00D67F82"/>
        </w:tc>
        <w:tc>
          <w:tcPr>
            <w:tcW w:w="1075" w:type="dxa"/>
            <w:vAlign w:val="center"/>
          </w:tcPr>
          <w:p w14:paraId="58E9591E" w14:textId="77777777" w:rsidR="00D67F82" w:rsidRDefault="000E5DD9">
            <w:r>
              <w:t>3015</w:t>
            </w:r>
          </w:p>
        </w:tc>
        <w:tc>
          <w:tcPr>
            <w:tcW w:w="3186" w:type="dxa"/>
            <w:vAlign w:val="center"/>
          </w:tcPr>
          <w:p w14:paraId="0B0CA8A5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FAE861F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655C5EB4" w14:textId="77777777" w:rsidR="00D67F82" w:rsidRDefault="000E5DD9">
            <w:r>
              <w:t>45.73</w:t>
            </w:r>
          </w:p>
        </w:tc>
      </w:tr>
      <w:tr w:rsidR="00D67F82" w14:paraId="1264FCDD" w14:textId="77777777">
        <w:tc>
          <w:tcPr>
            <w:tcW w:w="690" w:type="dxa"/>
            <w:vMerge/>
            <w:vAlign w:val="center"/>
          </w:tcPr>
          <w:p w14:paraId="4AFEDBC7" w14:textId="77777777" w:rsidR="00D67F82" w:rsidRDefault="00D67F82"/>
        </w:tc>
        <w:tc>
          <w:tcPr>
            <w:tcW w:w="916" w:type="dxa"/>
            <w:vMerge/>
            <w:vAlign w:val="center"/>
          </w:tcPr>
          <w:p w14:paraId="2E423D3B" w14:textId="77777777" w:rsidR="00D67F82" w:rsidRDefault="00D67F82"/>
        </w:tc>
        <w:tc>
          <w:tcPr>
            <w:tcW w:w="1075" w:type="dxa"/>
            <w:vAlign w:val="center"/>
          </w:tcPr>
          <w:p w14:paraId="3E33D567" w14:textId="77777777" w:rsidR="00D67F82" w:rsidRDefault="000E5DD9">
            <w:r>
              <w:t>3050</w:t>
            </w:r>
          </w:p>
        </w:tc>
        <w:tc>
          <w:tcPr>
            <w:tcW w:w="3186" w:type="dxa"/>
            <w:vAlign w:val="center"/>
          </w:tcPr>
          <w:p w14:paraId="658EA981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2D09B8F1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6908D1C9" w14:textId="77777777" w:rsidR="00D67F82" w:rsidRDefault="000E5DD9">
            <w:r>
              <w:t>47.02</w:t>
            </w:r>
          </w:p>
        </w:tc>
      </w:tr>
      <w:tr w:rsidR="00D67F82" w14:paraId="2CF52BB8" w14:textId="77777777">
        <w:tc>
          <w:tcPr>
            <w:tcW w:w="690" w:type="dxa"/>
            <w:vMerge/>
            <w:vAlign w:val="center"/>
          </w:tcPr>
          <w:p w14:paraId="474572E4" w14:textId="77777777" w:rsidR="00D67F82" w:rsidRDefault="00D67F82"/>
        </w:tc>
        <w:tc>
          <w:tcPr>
            <w:tcW w:w="916" w:type="dxa"/>
            <w:vMerge/>
            <w:vAlign w:val="center"/>
          </w:tcPr>
          <w:p w14:paraId="4E556F0B" w14:textId="77777777" w:rsidR="00D67F82" w:rsidRDefault="00D67F82"/>
        </w:tc>
        <w:tc>
          <w:tcPr>
            <w:tcW w:w="1075" w:type="dxa"/>
            <w:vAlign w:val="center"/>
          </w:tcPr>
          <w:p w14:paraId="3E91C726" w14:textId="77777777" w:rsidR="00D67F82" w:rsidRDefault="000E5DD9">
            <w:r>
              <w:t>3073</w:t>
            </w:r>
          </w:p>
        </w:tc>
        <w:tc>
          <w:tcPr>
            <w:tcW w:w="3186" w:type="dxa"/>
            <w:vAlign w:val="center"/>
          </w:tcPr>
          <w:p w14:paraId="7991C196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67BC8DF4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479EAA39" w14:textId="77777777" w:rsidR="00D67F82" w:rsidRDefault="000E5DD9">
            <w:r>
              <w:t>43.71</w:t>
            </w:r>
          </w:p>
        </w:tc>
      </w:tr>
      <w:tr w:rsidR="00D67F82" w14:paraId="1E2E0675" w14:textId="77777777">
        <w:tc>
          <w:tcPr>
            <w:tcW w:w="690" w:type="dxa"/>
            <w:vMerge/>
            <w:vAlign w:val="center"/>
          </w:tcPr>
          <w:p w14:paraId="549AF19B" w14:textId="77777777" w:rsidR="00D67F82" w:rsidRDefault="00D67F82"/>
        </w:tc>
        <w:tc>
          <w:tcPr>
            <w:tcW w:w="916" w:type="dxa"/>
            <w:vMerge/>
            <w:vAlign w:val="center"/>
          </w:tcPr>
          <w:p w14:paraId="5733B740" w14:textId="77777777" w:rsidR="00D67F82" w:rsidRDefault="00D67F82"/>
        </w:tc>
        <w:tc>
          <w:tcPr>
            <w:tcW w:w="1075" w:type="dxa"/>
            <w:vAlign w:val="center"/>
          </w:tcPr>
          <w:p w14:paraId="7609FA53" w14:textId="77777777" w:rsidR="00D67F82" w:rsidRDefault="000E5DD9">
            <w:r>
              <w:t>3116</w:t>
            </w:r>
          </w:p>
        </w:tc>
        <w:tc>
          <w:tcPr>
            <w:tcW w:w="3186" w:type="dxa"/>
            <w:vAlign w:val="center"/>
          </w:tcPr>
          <w:p w14:paraId="77D52774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7577D29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026956A7" w14:textId="77777777" w:rsidR="00D67F82" w:rsidRDefault="000E5DD9">
            <w:r>
              <w:t>39.82</w:t>
            </w:r>
          </w:p>
        </w:tc>
      </w:tr>
      <w:tr w:rsidR="00D67F82" w14:paraId="561D4B08" w14:textId="77777777">
        <w:tc>
          <w:tcPr>
            <w:tcW w:w="690" w:type="dxa"/>
            <w:vMerge/>
            <w:vAlign w:val="center"/>
          </w:tcPr>
          <w:p w14:paraId="66BA7C6A" w14:textId="77777777" w:rsidR="00D67F82" w:rsidRDefault="00D67F82"/>
        </w:tc>
        <w:tc>
          <w:tcPr>
            <w:tcW w:w="916" w:type="dxa"/>
            <w:vMerge/>
            <w:vAlign w:val="center"/>
          </w:tcPr>
          <w:p w14:paraId="1B43CB0C" w14:textId="77777777" w:rsidR="00D67F82" w:rsidRDefault="00D67F82"/>
        </w:tc>
        <w:tc>
          <w:tcPr>
            <w:tcW w:w="1075" w:type="dxa"/>
            <w:vAlign w:val="center"/>
          </w:tcPr>
          <w:p w14:paraId="12D14B5A" w14:textId="77777777" w:rsidR="00D67F82" w:rsidRDefault="000E5DD9">
            <w:r>
              <w:t>3124</w:t>
            </w:r>
          </w:p>
        </w:tc>
        <w:tc>
          <w:tcPr>
            <w:tcW w:w="3186" w:type="dxa"/>
            <w:vAlign w:val="center"/>
          </w:tcPr>
          <w:p w14:paraId="024473D2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71BF4A4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2684F7A5" w14:textId="77777777" w:rsidR="00D67F82" w:rsidRDefault="000E5DD9">
            <w:r>
              <w:t>47.20</w:t>
            </w:r>
          </w:p>
        </w:tc>
      </w:tr>
      <w:tr w:rsidR="00D67F82" w14:paraId="389795A8" w14:textId="77777777">
        <w:tc>
          <w:tcPr>
            <w:tcW w:w="690" w:type="dxa"/>
            <w:vMerge/>
            <w:vAlign w:val="center"/>
          </w:tcPr>
          <w:p w14:paraId="3CD466CB" w14:textId="77777777" w:rsidR="00D67F82" w:rsidRDefault="00D67F82"/>
        </w:tc>
        <w:tc>
          <w:tcPr>
            <w:tcW w:w="916" w:type="dxa"/>
            <w:vMerge/>
            <w:vAlign w:val="center"/>
          </w:tcPr>
          <w:p w14:paraId="3B78615F" w14:textId="77777777" w:rsidR="00D67F82" w:rsidRDefault="00D67F82"/>
        </w:tc>
        <w:tc>
          <w:tcPr>
            <w:tcW w:w="1075" w:type="dxa"/>
            <w:vAlign w:val="center"/>
          </w:tcPr>
          <w:p w14:paraId="143C5B5F" w14:textId="77777777" w:rsidR="00D67F82" w:rsidRDefault="000E5DD9">
            <w:r>
              <w:t>3127</w:t>
            </w:r>
          </w:p>
        </w:tc>
        <w:tc>
          <w:tcPr>
            <w:tcW w:w="3186" w:type="dxa"/>
            <w:vAlign w:val="center"/>
          </w:tcPr>
          <w:p w14:paraId="6A8A0787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C4FB2D7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288CB20E" w14:textId="77777777" w:rsidR="00D67F82" w:rsidRDefault="000E5DD9">
            <w:r>
              <w:t>47.35</w:t>
            </w:r>
          </w:p>
        </w:tc>
      </w:tr>
      <w:tr w:rsidR="00D67F82" w14:paraId="425CAA4F" w14:textId="77777777">
        <w:tc>
          <w:tcPr>
            <w:tcW w:w="690" w:type="dxa"/>
            <w:vMerge/>
            <w:vAlign w:val="center"/>
          </w:tcPr>
          <w:p w14:paraId="2A552E51" w14:textId="77777777" w:rsidR="00D67F82" w:rsidRDefault="00D67F82"/>
        </w:tc>
        <w:tc>
          <w:tcPr>
            <w:tcW w:w="916" w:type="dxa"/>
            <w:vMerge/>
            <w:vAlign w:val="center"/>
          </w:tcPr>
          <w:p w14:paraId="20DE9C90" w14:textId="77777777" w:rsidR="00D67F82" w:rsidRDefault="00D67F82"/>
        </w:tc>
        <w:tc>
          <w:tcPr>
            <w:tcW w:w="1075" w:type="dxa"/>
            <w:vAlign w:val="center"/>
          </w:tcPr>
          <w:p w14:paraId="17291090" w14:textId="77777777" w:rsidR="00D67F82" w:rsidRDefault="000E5DD9">
            <w:r>
              <w:t>3134</w:t>
            </w:r>
          </w:p>
        </w:tc>
        <w:tc>
          <w:tcPr>
            <w:tcW w:w="3186" w:type="dxa"/>
            <w:vAlign w:val="center"/>
          </w:tcPr>
          <w:p w14:paraId="1D6D2C65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004CEE7F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22661C69" w14:textId="77777777" w:rsidR="00D67F82" w:rsidRDefault="000E5DD9">
            <w:r>
              <w:t>48.23</w:t>
            </w:r>
          </w:p>
        </w:tc>
      </w:tr>
      <w:tr w:rsidR="00D67F82" w14:paraId="65D3167E" w14:textId="77777777">
        <w:tc>
          <w:tcPr>
            <w:tcW w:w="690" w:type="dxa"/>
            <w:vMerge/>
            <w:vAlign w:val="center"/>
          </w:tcPr>
          <w:p w14:paraId="77FE6978" w14:textId="77777777" w:rsidR="00D67F82" w:rsidRDefault="00D67F82"/>
        </w:tc>
        <w:tc>
          <w:tcPr>
            <w:tcW w:w="916" w:type="dxa"/>
            <w:vMerge/>
            <w:vAlign w:val="center"/>
          </w:tcPr>
          <w:p w14:paraId="76211973" w14:textId="77777777" w:rsidR="00D67F82" w:rsidRDefault="00D67F82"/>
        </w:tc>
        <w:tc>
          <w:tcPr>
            <w:tcW w:w="1075" w:type="dxa"/>
            <w:vAlign w:val="center"/>
          </w:tcPr>
          <w:p w14:paraId="6EDA5087" w14:textId="77777777" w:rsidR="00D67F82" w:rsidRDefault="000E5DD9">
            <w:r>
              <w:t>3138</w:t>
            </w:r>
          </w:p>
        </w:tc>
        <w:tc>
          <w:tcPr>
            <w:tcW w:w="3186" w:type="dxa"/>
            <w:vAlign w:val="center"/>
          </w:tcPr>
          <w:p w14:paraId="48503FB5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49A8D58D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6D15510B" w14:textId="77777777" w:rsidR="00D67F82" w:rsidRDefault="000E5DD9">
            <w:r>
              <w:t>47.95</w:t>
            </w:r>
          </w:p>
        </w:tc>
      </w:tr>
      <w:tr w:rsidR="00D67F82" w14:paraId="67427907" w14:textId="77777777">
        <w:tc>
          <w:tcPr>
            <w:tcW w:w="690" w:type="dxa"/>
            <w:vMerge/>
            <w:vAlign w:val="center"/>
          </w:tcPr>
          <w:p w14:paraId="6E12D795" w14:textId="77777777" w:rsidR="00D67F82" w:rsidRDefault="00D67F82"/>
        </w:tc>
        <w:tc>
          <w:tcPr>
            <w:tcW w:w="916" w:type="dxa"/>
            <w:vMerge/>
            <w:vAlign w:val="center"/>
          </w:tcPr>
          <w:p w14:paraId="63E559FA" w14:textId="77777777" w:rsidR="00D67F82" w:rsidRDefault="00D67F82"/>
        </w:tc>
        <w:tc>
          <w:tcPr>
            <w:tcW w:w="1075" w:type="dxa"/>
            <w:vAlign w:val="center"/>
          </w:tcPr>
          <w:p w14:paraId="70B9A68E" w14:textId="77777777" w:rsidR="00D67F82" w:rsidRDefault="000E5DD9">
            <w:r>
              <w:t>3143</w:t>
            </w:r>
          </w:p>
        </w:tc>
        <w:tc>
          <w:tcPr>
            <w:tcW w:w="3186" w:type="dxa"/>
            <w:vAlign w:val="center"/>
          </w:tcPr>
          <w:p w14:paraId="1D37948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8495A66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311E0214" w14:textId="77777777" w:rsidR="00D67F82" w:rsidRDefault="000E5DD9">
            <w:r>
              <w:t>47.44</w:t>
            </w:r>
          </w:p>
        </w:tc>
      </w:tr>
      <w:tr w:rsidR="00D67F82" w14:paraId="3EE9A9F4" w14:textId="77777777">
        <w:tc>
          <w:tcPr>
            <w:tcW w:w="690" w:type="dxa"/>
            <w:vMerge/>
            <w:vAlign w:val="center"/>
          </w:tcPr>
          <w:p w14:paraId="7C29F17C" w14:textId="77777777" w:rsidR="00D67F82" w:rsidRDefault="00D67F82"/>
        </w:tc>
        <w:tc>
          <w:tcPr>
            <w:tcW w:w="916" w:type="dxa"/>
            <w:vMerge/>
            <w:vAlign w:val="center"/>
          </w:tcPr>
          <w:p w14:paraId="70220A1F" w14:textId="77777777" w:rsidR="00D67F82" w:rsidRDefault="00D67F82"/>
        </w:tc>
        <w:tc>
          <w:tcPr>
            <w:tcW w:w="1075" w:type="dxa"/>
            <w:vAlign w:val="center"/>
          </w:tcPr>
          <w:p w14:paraId="64EB2CA3" w14:textId="77777777" w:rsidR="00D67F82" w:rsidRDefault="000E5DD9">
            <w:r>
              <w:t>3221</w:t>
            </w:r>
          </w:p>
        </w:tc>
        <w:tc>
          <w:tcPr>
            <w:tcW w:w="3186" w:type="dxa"/>
            <w:vAlign w:val="center"/>
          </w:tcPr>
          <w:p w14:paraId="2D1C6047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34A64F52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6B3DDA39" w14:textId="77777777" w:rsidR="00D67F82" w:rsidRDefault="000E5DD9">
            <w:r>
              <w:t>48.47</w:t>
            </w:r>
          </w:p>
        </w:tc>
      </w:tr>
      <w:tr w:rsidR="00D67F82" w14:paraId="31970E28" w14:textId="77777777">
        <w:tc>
          <w:tcPr>
            <w:tcW w:w="690" w:type="dxa"/>
            <w:vMerge/>
            <w:vAlign w:val="center"/>
          </w:tcPr>
          <w:p w14:paraId="2529C930" w14:textId="77777777" w:rsidR="00D67F82" w:rsidRDefault="00D67F82"/>
        </w:tc>
        <w:tc>
          <w:tcPr>
            <w:tcW w:w="916" w:type="dxa"/>
            <w:vMerge/>
            <w:vAlign w:val="center"/>
          </w:tcPr>
          <w:p w14:paraId="4F17FE38" w14:textId="77777777" w:rsidR="00D67F82" w:rsidRDefault="00D67F82"/>
        </w:tc>
        <w:tc>
          <w:tcPr>
            <w:tcW w:w="1075" w:type="dxa"/>
            <w:vAlign w:val="center"/>
          </w:tcPr>
          <w:p w14:paraId="668084A1" w14:textId="77777777" w:rsidR="00D67F82" w:rsidRDefault="000E5DD9">
            <w:r>
              <w:t>3222</w:t>
            </w:r>
          </w:p>
        </w:tc>
        <w:tc>
          <w:tcPr>
            <w:tcW w:w="3186" w:type="dxa"/>
            <w:vAlign w:val="center"/>
          </w:tcPr>
          <w:p w14:paraId="6B6D0FF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20A841F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787B69CE" w14:textId="77777777" w:rsidR="00D67F82" w:rsidRDefault="000E5DD9">
            <w:r>
              <w:t>42.50</w:t>
            </w:r>
          </w:p>
        </w:tc>
      </w:tr>
      <w:tr w:rsidR="00D67F82" w14:paraId="30004928" w14:textId="77777777">
        <w:tc>
          <w:tcPr>
            <w:tcW w:w="690" w:type="dxa"/>
            <w:vMerge/>
            <w:vAlign w:val="center"/>
          </w:tcPr>
          <w:p w14:paraId="0B06D400" w14:textId="77777777" w:rsidR="00D67F82" w:rsidRDefault="00D67F82"/>
        </w:tc>
        <w:tc>
          <w:tcPr>
            <w:tcW w:w="916" w:type="dxa"/>
            <w:vMerge/>
            <w:vAlign w:val="center"/>
          </w:tcPr>
          <w:p w14:paraId="1FFFB1B5" w14:textId="77777777" w:rsidR="00D67F82" w:rsidRDefault="00D67F82"/>
        </w:tc>
        <w:tc>
          <w:tcPr>
            <w:tcW w:w="1075" w:type="dxa"/>
            <w:vAlign w:val="center"/>
          </w:tcPr>
          <w:p w14:paraId="2F513EF4" w14:textId="77777777" w:rsidR="00D67F82" w:rsidRDefault="000E5DD9">
            <w:r>
              <w:t>3227</w:t>
            </w:r>
          </w:p>
        </w:tc>
        <w:tc>
          <w:tcPr>
            <w:tcW w:w="3186" w:type="dxa"/>
            <w:vAlign w:val="center"/>
          </w:tcPr>
          <w:p w14:paraId="5AE8D415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311D015F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40CA67E3" w14:textId="77777777" w:rsidR="00D67F82" w:rsidRDefault="000E5DD9">
            <w:r>
              <w:t>46.76</w:t>
            </w:r>
          </w:p>
        </w:tc>
      </w:tr>
      <w:tr w:rsidR="00D67F82" w14:paraId="6F75F475" w14:textId="77777777">
        <w:tc>
          <w:tcPr>
            <w:tcW w:w="690" w:type="dxa"/>
            <w:vMerge/>
            <w:vAlign w:val="center"/>
          </w:tcPr>
          <w:p w14:paraId="16034745" w14:textId="77777777" w:rsidR="00D67F82" w:rsidRDefault="00D67F82"/>
        </w:tc>
        <w:tc>
          <w:tcPr>
            <w:tcW w:w="916" w:type="dxa"/>
            <w:vMerge/>
            <w:vAlign w:val="center"/>
          </w:tcPr>
          <w:p w14:paraId="16D1DD56" w14:textId="77777777" w:rsidR="00D67F82" w:rsidRDefault="00D67F82"/>
        </w:tc>
        <w:tc>
          <w:tcPr>
            <w:tcW w:w="1075" w:type="dxa"/>
            <w:vAlign w:val="center"/>
          </w:tcPr>
          <w:p w14:paraId="0C24F9B9" w14:textId="77777777" w:rsidR="00D67F82" w:rsidRDefault="000E5DD9">
            <w:r>
              <w:t>3381</w:t>
            </w:r>
          </w:p>
        </w:tc>
        <w:tc>
          <w:tcPr>
            <w:tcW w:w="3186" w:type="dxa"/>
            <w:vAlign w:val="center"/>
          </w:tcPr>
          <w:p w14:paraId="018CDAA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3AC9468" w14:textId="77777777" w:rsidR="00D67F82" w:rsidRDefault="000E5DD9">
            <w:r>
              <w:t>3.4</w:t>
            </w:r>
          </w:p>
        </w:tc>
        <w:tc>
          <w:tcPr>
            <w:tcW w:w="3356" w:type="dxa"/>
            <w:vAlign w:val="center"/>
          </w:tcPr>
          <w:p w14:paraId="5EC6108E" w14:textId="77777777" w:rsidR="00D67F82" w:rsidRDefault="000E5DD9">
            <w:r>
              <w:t>46.12</w:t>
            </w:r>
          </w:p>
        </w:tc>
      </w:tr>
      <w:tr w:rsidR="00D67F82" w14:paraId="720E19A7" w14:textId="77777777">
        <w:tc>
          <w:tcPr>
            <w:tcW w:w="690" w:type="dxa"/>
            <w:vMerge/>
            <w:vAlign w:val="center"/>
          </w:tcPr>
          <w:p w14:paraId="1B301EFF" w14:textId="77777777" w:rsidR="00D67F82" w:rsidRDefault="00D67F82"/>
        </w:tc>
        <w:tc>
          <w:tcPr>
            <w:tcW w:w="916" w:type="dxa"/>
            <w:vMerge/>
            <w:vAlign w:val="center"/>
          </w:tcPr>
          <w:p w14:paraId="2021E518" w14:textId="77777777" w:rsidR="00D67F82" w:rsidRDefault="00D67F82"/>
        </w:tc>
        <w:tc>
          <w:tcPr>
            <w:tcW w:w="1075" w:type="dxa"/>
            <w:vAlign w:val="center"/>
          </w:tcPr>
          <w:p w14:paraId="4F5E95FF" w14:textId="77777777" w:rsidR="00D67F82" w:rsidRDefault="000E5DD9">
            <w:r>
              <w:t>3416</w:t>
            </w:r>
          </w:p>
        </w:tc>
        <w:tc>
          <w:tcPr>
            <w:tcW w:w="3186" w:type="dxa"/>
            <w:vAlign w:val="center"/>
          </w:tcPr>
          <w:p w14:paraId="7AAD2E0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0CBACF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0B670B2" w14:textId="77777777" w:rsidR="00D67F82" w:rsidRDefault="000E5DD9">
            <w:r>
              <w:t>49.53</w:t>
            </w:r>
          </w:p>
        </w:tc>
      </w:tr>
      <w:tr w:rsidR="00D67F82" w14:paraId="74C3E817" w14:textId="77777777">
        <w:tc>
          <w:tcPr>
            <w:tcW w:w="690" w:type="dxa"/>
            <w:vMerge/>
            <w:vAlign w:val="center"/>
          </w:tcPr>
          <w:p w14:paraId="21FB1654" w14:textId="77777777" w:rsidR="00D67F82" w:rsidRDefault="00D67F82"/>
        </w:tc>
        <w:tc>
          <w:tcPr>
            <w:tcW w:w="916" w:type="dxa"/>
            <w:vMerge/>
            <w:vAlign w:val="center"/>
          </w:tcPr>
          <w:p w14:paraId="389460DE" w14:textId="77777777" w:rsidR="00D67F82" w:rsidRDefault="00D67F82"/>
        </w:tc>
        <w:tc>
          <w:tcPr>
            <w:tcW w:w="1075" w:type="dxa"/>
            <w:vAlign w:val="center"/>
          </w:tcPr>
          <w:p w14:paraId="2F550203" w14:textId="77777777" w:rsidR="00D67F82" w:rsidRDefault="000E5DD9">
            <w:r>
              <w:t>3450</w:t>
            </w:r>
          </w:p>
        </w:tc>
        <w:tc>
          <w:tcPr>
            <w:tcW w:w="3186" w:type="dxa"/>
            <w:vAlign w:val="center"/>
          </w:tcPr>
          <w:p w14:paraId="6B3AED0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EA316E1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61B19592" w14:textId="77777777" w:rsidR="00D67F82" w:rsidRDefault="000E5DD9">
            <w:r>
              <w:t>50.92</w:t>
            </w:r>
          </w:p>
        </w:tc>
      </w:tr>
      <w:tr w:rsidR="00D67F82" w14:paraId="6F325B7A" w14:textId="77777777">
        <w:tc>
          <w:tcPr>
            <w:tcW w:w="690" w:type="dxa"/>
            <w:vMerge/>
            <w:vAlign w:val="center"/>
          </w:tcPr>
          <w:p w14:paraId="1AABA355" w14:textId="77777777" w:rsidR="00D67F82" w:rsidRDefault="00D67F82"/>
        </w:tc>
        <w:tc>
          <w:tcPr>
            <w:tcW w:w="916" w:type="dxa"/>
            <w:vMerge/>
            <w:vAlign w:val="center"/>
          </w:tcPr>
          <w:p w14:paraId="45A5B9C9" w14:textId="77777777" w:rsidR="00D67F82" w:rsidRDefault="00D67F82"/>
        </w:tc>
        <w:tc>
          <w:tcPr>
            <w:tcW w:w="1075" w:type="dxa"/>
            <w:vAlign w:val="center"/>
          </w:tcPr>
          <w:p w14:paraId="01D53FEC" w14:textId="77777777" w:rsidR="00D67F82" w:rsidRDefault="000E5DD9">
            <w:r>
              <w:t>3453</w:t>
            </w:r>
          </w:p>
        </w:tc>
        <w:tc>
          <w:tcPr>
            <w:tcW w:w="3186" w:type="dxa"/>
            <w:vAlign w:val="center"/>
          </w:tcPr>
          <w:p w14:paraId="6D01E36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C7EAA42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225698D8" w14:textId="77777777" w:rsidR="00D67F82" w:rsidRDefault="000E5DD9">
            <w:r>
              <w:t>50.87</w:t>
            </w:r>
          </w:p>
        </w:tc>
      </w:tr>
      <w:tr w:rsidR="00D67F82" w14:paraId="5F2323D5" w14:textId="77777777">
        <w:tc>
          <w:tcPr>
            <w:tcW w:w="690" w:type="dxa"/>
            <w:vMerge/>
            <w:vAlign w:val="center"/>
          </w:tcPr>
          <w:p w14:paraId="79EC3C52" w14:textId="77777777" w:rsidR="00D67F82" w:rsidRDefault="00D67F82"/>
        </w:tc>
        <w:tc>
          <w:tcPr>
            <w:tcW w:w="916" w:type="dxa"/>
            <w:vMerge/>
            <w:vAlign w:val="center"/>
          </w:tcPr>
          <w:p w14:paraId="76D3104B" w14:textId="77777777" w:rsidR="00D67F82" w:rsidRDefault="00D67F82"/>
        </w:tc>
        <w:tc>
          <w:tcPr>
            <w:tcW w:w="1075" w:type="dxa"/>
            <w:vAlign w:val="center"/>
          </w:tcPr>
          <w:p w14:paraId="1A250CDA" w14:textId="77777777" w:rsidR="00D67F82" w:rsidRDefault="000E5DD9">
            <w:r>
              <w:t>3458</w:t>
            </w:r>
          </w:p>
        </w:tc>
        <w:tc>
          <w:tcPr>
            <w:tcW w:w="3186" w:type="dxa"/>
            <w:vAlign w:val="center"/>
          </w:tcPr>
          <w:p w14:paraId="1A6AC79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D7693EA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19153F1E" w14:textId="77777777" w:rsidR="00D67F82" w:rsidRDefault="000E5DD9">
            <w:r>
              <w:t>43.56</w:t>
            </w:r>
          </w:p>
        </w:tc>
      </w:tr>
      <w:tr w:rsidR="00D67F82" w14:paraId="223AEC71" w14:textId="77777777">
        <w:tc>
          <w:tcPr>
            <w:tcW w:w="690" w:type="dxa"/>
            <w:vMerge/>
            <w:vAlign w:val="center"/>
          </w:tcPr>
          <w:p w14:paraId="62229C96" w14:textId="77777777" w:rsidR="00D67F82" w:rsidRDefault="00D67F82"/>
        </w:tc>
        <w:tc>
          <w:tcPr>
            <w:tcW w:w="916" w:type="dxa"/>
            <w:vMerge/>
            <w:vAlign w:val="center"/>
          </w:tcPr>
          <w:p w14:paraId="64DE0A25" w14:textId="77777777" w:rsidR="00D67F82" w:rsidRDefault="00D67F82"/>
        </w:tc>
        <w:tc>
          <w:tcPr>
            <w:tcW w:w="1075" w:type="dxa"/>
            <w:vAlign w:val="center"/>
          </w:tcPr>
          <w:p w14:paraId="35381D9C" w14:textId="77777777" w:rsidR="00D67F82" w:rsidRDefault="000E5DD9">
            <w:r>
              <w:t>3461</w:t>
            </w:r>
          </w:p>
        </w:tc>
        <w:tc>
          <w:tcPr>
            <w:tcW w:w="3186" w:type="dxa"/>
            <w:vAlign w:val="center"/>
          </w:tcPr>
          <w:p w14:paraId="44D4C04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0E1AFD3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5D22FC6E" w14:textId="77777777" w:rsidR="00D67F82" w:rsidRDefault="000E5DD9">
            <w:r>
              <w:t>42.37</w:t>
            </w:r>
          </w:p>
        </w:tc>
      </w:tr>
      <w:tr w:rsidR="00D67F82" w14:paraId="32A4E161" w14:textId="77777777">
        <w:tc>
          <w:tcPr>
            <w:tcW w:w="690" w:type="dxa"/>
            <w:vMerge/>
            <w:vAlign w:val="center"/>
          </w:tcPr>
          <w:p w14:paraId="498D74C8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52C5EC4E" w14:textId="77777777" w:rsidR="00D67F82" w:rsidRDefault="000E5DD9">
            <w:r>
              <w:t>1-Q</w:t>
            </w:r>
          </w:p>
        </w:tc>
        <w:tc>
          <w:tcPr>
            <w:tcW w:w="1075" w:type="dxa"/>
            <w:vAlign w:val="center"/>
          </w:tcPr>
          <w:p w14:paraId="0E074966" w14:textId="77777777" w:rsidR="00D67F82" w:rsidRDefault="000E5DD9">
            <w:r>
              <w:t>3001</w:t>
            </w:r>
          </w:p>
        </w:tc>
        <w:tc>
          <w:tcPr>
            <w:tcW w:w="3186" w:type="dxa"/>
            <w:vAlign w:val="center"/>
          </w:tcPr>
          <w:p w14:paraId="48979875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7AC0A880" w14:textId="77777777" w:rsidR="00D67F82" w:rsidRDefault="000E5DD9">
            <w:r>
              <w:t>8.3</w:t>
            </w:r>
          </w:p>
        </w:tc>
        <w:tc>
          <w:tcPr>
            <w:tcW w:w="3356" w:type="dxa"/>
            <w:vAlign w:val="center"/>
          </w:tcPr>
          <w:p w14:paraId="4C0D3B33" w14:textId="77777777" w:rsidR="00D67F82" w:rsidRDefault="000E5DD9">
            <w:r>
              <w:t>42.79</w:t>
            </w:r>
          </w:p>
        </w:tc>
      </w:tr>
      <w:tr w:rsidR="00D67F82" w14:paraId="408C6BCA" w14:textId="77777777">
        <w:tc>
          <w:tcPr>
            <w:tcW w:w="690" w:type="dxa"/>
            <w:vMerge/>
            <w:vAlign w:val="center"/>
          </w:tcPr>
          <w:p w14:paraId="7A671582" w14:textId="77777777" w:rsidR="00D67F82" w:rsidRDefault="00D67F82"/>
        </w:tc>
        <w:tc>
          <w:tcPr>
            <w:tcW w:w="916" w:type="dxa"/>
            <w:vMerge/>
            <w:vAlign w:val="center"/>
          </w:tcPr>
          <w:p w14:paraId="5FB1232C" w14:textId="77777777" w:rsidR="00D67F82" w:rsidRDefault="00D67F82"/>
        </w:tc>
        <w:tc>
          <w:tcPr>
            <w:tcW w:w="1075" w:type="dxa"/>
            <w:vAlign w:val="center"/>
          </w:tcPr>
          <w:p w14:paraId="299F2E12" w14:textId="77777777" w:rsidR="00D67F82" w:rsidRDefault="000E5DD9">
            <w:r>
              <w:t>3054</w:t>
            </w:r>
          </w:p>
        </w:tc>
        <w:tc>
          <w:tcPr>
            <w:tcW w:w="3186" w:type="dxa"/>
            <w:vAlign w:val="center"/>
          </w:tcPr>
          <w:p w14:paraId="5AB72F45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09D55E3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EF4CDEA" w14:textId="77777777" w:rsidR="00D67F82" w:rsidRDefault="000E5DD9">
            <w:r>
              <w:t>46.28</w:t>
            </w:r>
          </w:p>
        </w:tc>
      </w:tr>
      <w:tr w:rsidR="00D67F82" w14:paraId="3556AF36" w14:textId="77777777">
        <w:tc>
          <w:tcPr>
            <w:tcW w:w="690" w:type="dxa"/>
            <w:vMerge/>
            <w:vAlign w:val="center"/>
          </w:tcPr>
          <w:p w14:paraId="660FFFDE" w14:textId="77777777" w:rsidR="00D67F82" w:rsidRDefault="00D67F82"/>
        </w:tc>
        <w:tc>
          <w:tcPr>
            <w:tcW w:w="916" w:type="dxa"/>
            <w:vMerge/>
            <w:vAlign w:val="center"/>
          </w:tcPr>
          <w:p w14:paraId="0ED7DF89" w14:textId="77777777" w:rsidR="00D67F82" w:rsidRDefault="00D67F82"/>
        </w:tc>
        <w:tc>
          <w:tcPr>
            <w:tcW w:w="1075" w:type="dxa"/>
            <w:vAlign w:val="center"/>
          </w:tcPr>
          <w:p w14:paraId="0AA7563A" w14:textId="77777777" w:rsidR="00D67F82" w:rsidRDefault="000E5DD9">
            <w:r>
              <w:t>3062</w:t>
            </w:r>
          </w:p>
        </w:tc>
        <w:tc>
          <w:tcPr>
            <w:tcW w:w="3186" w:type="dxa"/>
            <w:vAlign w:val="center"/>
          </w:tcPr>
          <w:p w14:paraId="50A39F2C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01E4C5A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1563EBB8" w14:textId="77777777" w:rsidR="00D67F82" w:rsidRDefault="000E5DD9">
            <w:r>
              <w:t>45.55</w:t>
            </w:r>
          </w:p>
        </w:tc>
      </w:tr>
      <w:tr w:rsidR="00D67F82" w14:paraId="762AF4B8" w14:textId="77777777">
        <w:tc>
          <w:tcPr>
            <w:tcW w:w="690" w:type="dxa"/>
            <w:vMerge/>
            <w:vAlign w:val="center"/>
          </w:tcPr>
          <w:p w14:paraId="598C7B63" w14:textId="77777777" w:rsidR="00D67F82" w:rsidRDefault="00D67F82"/>
        </w:tc>
        <w:tc>
          <w:tcPr>
            <w:tcW w:w="916" w:type="dxa"/>
            <w:vMerge/>
            <w:vAlign w:val="center"/>
          </w:tcPr>
          <w:p w14:paraId="7D667DD2" w14:textId="77777777" w:rsidR="00D67F82" w:rsidRDefault="00D67F82"/>
        </w:tc>
        <w:tc>
          <w:tcPr>
            <w:tcW w:w="1075" w:type="dxa"/>
            <w:vAlign w:val="center"/>
          </w:tcPr>
          <w:p w14:paraId="5FF5E0F7" w14:textId="77777777" w:rsidR="00D67F82" w:rsidRDefault="000E5DD9">
            <w:r>
              <w:t>3152</w:t>
            </w:r>
          </w:p>
        </w:tc>
        <w:tc>
          <w:tcPr>
            <w:tcW w:w="3186" w:type="dxa"/>
            <w:vAlign w:val="center"/>
          </w:tcPr>
          <w:p w14:paraId="76C4515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471B991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79E8E1CA" w14:textId="77777777" w:rsidR="00D67F82" w:rsidRDefault="000E5DD9">
            <w:r>
              <w:t>45.82</w:t>
            </w:r>
          </w:p>
        </w:tc>
      </w:tr>
      <w:tr w:rsidR="00D67F82" w14:paraId="227F7A3B" w14:textId="77777777">
        <w:tc>
          <w:tcPr>
            <w:tcW w:w="690" w:type="dxa"/>
            <w:vMerge/>
            <w:vAlign w:val="center"/>
          </w:tcPr>
          <w:p w14:paraId="68FB3E3D" w14:textId="77777777" w:rsidR="00D67F82" w:rsidRDefault="00D67F82"/>
        </w:tc>
        <w:tc>
          <w:tcPr>
            <w:tcW w:w="916" w:type="dxa"/>
            <w:vMerge/>
            <w:vAlign w:val="center"/>
          </w:tcPr>
          <w:p w14:paraId="098F8CB2" w14:textId="77777777" w:rsidR="00D67F82" w:rsidRDefault="00D67F82"/>
        </w:tc>
        <w:tc>
          <w:tcPr>
            <w:tcW w:w="1075" w:type="dxa"/>
            <w:vAlign w:val="center"/>
          </w:tcPr>
          <w:p w14:paraId="631536AB" w14:textId="77777777" w:rsidR="00D67F82" w:rsidRDefault="000E5DD9">
            <w:r>
              <w:t>3204</w:t>
            </w:r>
          </w:p>
        </w:tc>
        <w:tc>
          <w:tcPr>
            <w:tcW w:w="3186" w:type="dxa"/>
            <w:vAlign w:val="center"/>
          </w:tcPr>
          <w:p w14:paraId="3FDF2C3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FAF271E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2D7CA981" w14:textId="77777777" w:rsidR="00D67F82" w:rsidRDefault="000E5DD9">
            <w:r>
              <w:t>38.92</w:t>
            </w:r>
          </w:p>
        </w:tc>
      </w:tr>
      <w:tr w:rsidR="00D67F82" w14:paraId="7870AE48" w14:textId="77777777">
        <w:tc>
          <w:tcPr>
            <w:tcW w:w="690" w:type="dxa"/>
            <w:vMerge/>
            <w:vAlign w:val="center"/>
          </w:tcPr>
          <w:p w14:paraId="0F80DE09" w14:textId="77777777" w:rsidR="00D67F82" w:rsidRDefault="00D67F82"/>
        </w:tc>
        <w:tc>
          <w:tcPr>
            <w:tcW w:w="916" w:type="dxa"/>
            <w:vMerge/>
            <w:vAlign w:val="center"/>
          </w:tcPr>
          <w:p w14:paraId="5DD2C660" w14:textId="77777777" w:rsidR="00D67F82" w:rsidRDefault="00D67F82"/>
        </w:tc>
        <w:tc>
          <w:tcPr>
            <w:tcW w:w="1075" w:type="dxa"/>
            <w:vAlign w:val="center"/>
          </w:tcPr>
          <w:p w14:paraId="7A11392C" w14:textId="77777777" w:rsidR="00D67F82" w:rsidRDefault="000E5DD9">
            <w:r>
              <w:t>3210</w:t>
            </w:r>
          </w:p>
        </w:tc>
        <w:tc>
          <w:tcPr>
            <w:tcW w:w="3186" w:type="dxa"/>
            <w:vAlign w:val="center"/>
          </w:tcPr>
          <w:p w14:paraId="01CB473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E770687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742602E" w14:textId="77777777" w:rsidR="00D67F82" w:rsidRDefault="000E5DD9">
            <w:r>
              <w:t>39.25</w:t>
            </w:r>
          </w:p>
        </w:tc>
      </w:tr>
      <w:tr w:rsidR="00D67F82" w14:paraId="6A768BD2" w14:textId="77777777">
        <w:tc>
          <w:tcPr>
            <w:tcW w:w="690" w:type="dxa"/>
            <w:vMerge/>
            <w:vAlign w:val="center"/>
          </w:tcPr>
          <w:p w14:paraId="15DAFDBD" w14:textId="77777777" w:rsidR="00D67F82" w:rsidRDefault="00D67F82"/>
        </w:tc>
        <w:tc>
          <w:tcPr>
            <w:tcW w:w="916" w:type="dxa"/>
            <w:vMerge/>
            <w:vAlign w:val="center"/>
          </w:tcPr>
          <w:p w14:paraId="0D44FFA0" w14:textId="77777777" w:rsidR="00D67F82" w:rsidRDefault="00D67F82"/>
        </w:tc>
        <w:tc>
          <w:tcPr>
            <w:tcW w:w="1075" w:type="dxa"/>
            <w:vAlign w:val="center"/>
          </w:tcPr>
          <w:p w14:paraId="2B0F46F0" w14:textId="77777777" w:rsidR="00D67F82" w:rsidRDefault="000E5DD9">
            <w:r>
              <w:t>3298</w:t>
            </w:r>
          </w:p>
        </w:tc>
        <w:tc>
          <w:tcPr>
            <w:tcW w:w="3186" w:type="dxa"/>
            <w:vAlign w:val="center"/>
          </w:tcPr>
          <w:p w14:paraId="0421264E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6C72BE5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21EBB474" w14:textId="77777777" w:rsidR="00D67F82" w:rsidRDefault="000E5DD9">
            <w:r>
              <w:t>43.62</w:t>
            </w:r>
          </w:p>
        </w:tc>
      </w:tr>
      <w:tr w:rsidR="00D67F82" w14:paraId="02110DAF" w14:textId="77777777">
        <w:tc>
          <w:tcPr>
            <w:tcW w:w="690" w:type="dxa"/>
            <w:vMerge/>
            <w:vAlign w:val="center"/>
          </w:tcPr>
          <w:p w14:paraId="60DEF4A4" w14:textId="77777777" w:rsidR="00D67F82" w:rsidRDefault="00D67F82"/>
        </w:tc>
        <w:tc>
          <w:tcPr>
            <w:tcW w:w="916" w:type="dxa"/>
            <w:vMerge/>
            <w:vAlign w:val="center"/>
          </w:tcPr>
          <w:p w14:paraId="645C335C" w14:textId="77777777" w:rsidR="00D67F82" w:rsidRDefault="00D67F82"/>
        </w:tc>
        <w:tc>
          <w:tcPr>
            <w:tcW w:w="1075" w:type="dxa"/>
            <w:vAlign w:val="center"/>
          </w:tcPr>
          <w:p w14:paraId="402B2CF5" w14:textId="77777777" w:rsidR="00D67F82" w:rsidRDefault="000E5DD9">
            <w:r>
              <w:t>3309</w:t>
            </w:r>
          </w:p>
        </w:tc>
        <w:tc>
          <w:tcPr>
            <w:tcW w:w="3186" w:type="dxa"/>
            <w:vAlign w:val="center"/>
          </w:tcPr>
          <w:p w14:paraId="5368995B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ED0168A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FFDAE35" w14:textId="77777777" w:rsidR="00D67F82" w:rsidRDefault="000E5DD9">
            <w:r>
              <w:t>43.34</w:t>
            </w:r>
          </w:p>
        </w:tc>
      </w:tr>
      <w:tr w:rsidR="00D67F82" w14:paraId="5DDA4D9B" w14:textId="77777777">
        <w:tc>
          <w:tcPr>
            <w:tcW w:w="690" w:type="dxa"/>
            <w:vMerge/>
            <w:vAlign w:val="center"/>
          </w:tcPr>
          <w:p w14:paraId="6346B1A9" w14:textId="77777777" w:rsidR="00D67F82" w:rsidRDefault="00D67F82"/>
        </w:tc>
        <w:tc>
          <w:tcPr>
            <w:tcW w:w="916" w:type="dxa"/>
            <w:vMerge/>
            <w:vAlign w:val="center"/>
          </w:tcPr>
          <w:p w14:paraId="2A1A9E5A" w14:textId="77777777" w:rsidR="00D67F82" w:rsidRDefault="00D67F82"/>
        </w:tc>
        <w:tc>
          <w:tcPr>
            <w:tcW w:w="1075" w:type="dxa"/>
            <w:vAlign w:val="center"/>
          </w:tcPr>
          <w:p w14:paraId="5A39BA23" w14:textId="77777777" w:rsidR="00D67F82" w:rsidRDefault="000E5DD9">
            <w:r>
              <w:t>3394</w:t>
            </w:r>
          </w:p>
        </w:tc>
        <w:tc>
          <w:tcPr>
            <w:tcW w:w="3186" w:type="dxa"/>
            <w:vAlign w:val="center"/>
          </w:tcPr>
          <w:p w14:paraId="73A6A99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BC47CF0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BF9EBDD" w14:textId="77777777" w:rsidR="00D67F82" w:rsidRDefault="000E5DD9">
            <w:r>
              <w:t>45.35</w:t>
            </w:r>
          </w:p>
        </w:tc>
      </w:tr>
      <w:tr w:rsidR="00D67F82" w14:paraId="60F569CC" w14:textId="77777777">
        <w:tc>
          <w:tcPr>
            <w:tcW w:w="690" w:type="dxa"/>
            <w:vMerge/>
            <w:vAlign w:val="center"/>
          </w:tcPr>
          <w:p w14:paraId="1AE028B9" w14:textId="77777777" w:rsidR="00D67F82" w:rsidRDefault="00D67F82"/>
        </w:tc>
        <w:tc>
          <w:tcPr>
            <w:tcW w:w="916" w:type="dxa"/>
            <w:vMerge/>
            <w:vAlign w:val="center"/>
          </w:tcPr>
          <w:p w14:paraId="24870CE3" w14:textId="77777777" w:rsidR="00D67F82" w:rsidRDefault="00D67F82"/>
        </w:tc>
        <w:tc>
          <w:tcPr>
            <w:tcW w:w="1075" w:type="dxa"/>
            <w:vAlign w:val="center"/>
          </w:tcPr>
          <w:p w14:paraId="6C062579" w14:textId="77777777" w:rsidR="00D67F82" w:rsidRDefault="000E5DD9">
            <w:r>
              <w:t>3406</w:t>
            </w:r>
          </w:p>
        </w:tc>
        <w:tc>
          <w:tcPr>
            <w:tcW w:w="3186" w:type="dxa"/>
            <w:vAlign w:val="center"/>
          </w:tcPr>
          <w:p w14:paraId="42D877F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57EEC84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14436C0" w14:textId="77777777" w:rsidR="00D67F82" w:rsidRDefault="000E5DD9">
            <w:r>
              <w:t>44.52</w:t>
            </w:r>
          </w:p>
        </w:tc>
      </w:tr>
      <w:tr w:rsidR="00D67F82" w14:paraId="6FC51C93" w14:textId="77777777">
        <w:tc>
          <w:tcPr>
            <w:tcW w:w="690" w:type="dxa"/>
            <w:vMerge/>
            <w:vAlign w:val="center"/>
          </w:tcPr>
          <w:p w14:paraId="41E88F4D" w14:textId="77777777" w:rsidR="00D67F82" w:rsidRDefault="00D67F82"/>
        </w:tc>
        <w:tc>
          <w:tcPr>
            <w:tcW w:w="916" w:type="dxa"/>
            <w:vMerge/>
            <w:vAlign w:val="center"/>
          </w:tcPr>
          <w:p w14:paraId="11CE4ECC" w14:textId="77777777" w:rsidR="00D67F82" w:rsidRDefault="00D67F82"/>
        </w:tc>
        <w:tc>
          <w:tcPr>
            <w:tcW w:w="1075" w:type="dxa"/>
            <w:vAlign w:val="center"/>
          </w:tcPr>
          <w:p w14:paraId="32B1A913" w14:textId="77777777" w:rsidR="00D67F82" w:rsidRDefault="000E5DD9">
            <w:r>
              <w:t>3430</w:t>
            </w:r>
          </w:p>
        </w:tc>
        <w:tc>
          <w:tcPr>
            <w:tcW w:w="3186" w:type="dxa"/>
            <w:vAlign w:val="center"/>
          </w:tcPr>
          <w:p w14:paraId="64B003E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F91E7F7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2B7CDA08" w14:textId="77777777" w:rsidR="00D67F82" w:rsidRDefault="000E5DD9">
            <w:r>
              <w:t>50.54</w:t>
            </w:r>
          </w:p>
        </w:tc>
      </w:tr>
      <w:tr w:rsidR="00D67F82" w14:paraId="3D7C9C52" w14:textId="77777777">
        <w:tc>
          <w:tcPr>
            <w:tcW w:w="690" w:type="dxa"/>
            <w:vMerge/>
            <w:vAlign w:val="center"/>
          </w:tcPr>
          <w:p w14:paraId="77E63207" w14:textId="77777777" w:rsidR="00D67F82" w:rsidRDefault="00D67F82"/>
        </w:tc>
        <w:tc>
          <w:tcPr>
            <w:tcW w:w="916" w:type="dxa"/>
            <w:vMerge/>
            <w:vAlign w:val="center"/>
          </w:tcPr>
          <w:p w14:paraId="551A35D8" w14:textId="77777777" w:rsidR="00D67F82" w:rsidRDefault="00D67F82"/>
        </w:tc>
        <w:tc>
          <w:tcPr>
            <w:tcW w:w="1075" w:type="dxa"/>
            <w:vAlign w:val="center"/>
          </w:tcPr>
          <w:p w14:paraId="699090AF" w14:textId="77777777" w:rsidR="00D67F82" w:rsidRDefault="000E5DD9">
            <w:r>
              <w:t>3438</w:t>
            </w:r>
          </w:p>
        </w:tc>
        <w:tc>
          <w:tcPr>
            <w:tcW w:w="3186" w:type="dxa"/>
            <w:vAlign w:val="center"/>
          </w:tcPr>
          <w:p w14:paraId="6A0B750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4952CC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9E41167" w14:textId="77777777" w:rsidR="00D67F82" w:rsidRDefault="000E5DD9">
            <w:r>
              <w:t>49.99</w:t>
            </w:r>
          </w:p>
        </w:tc>
      </w:tr>
      <w:tr w:rsidR="00D67F82" w14:paraId="7C15D2A5" w14:textId="77777777">
        <w:tc>
          <w:tcPr>
            <w:tcW w:w="690" w:type="dxa"/>
            <w:vMerge/>
            <w:vAlign w:val="center"/>
          </w:tcPr>
          <w:p w14:paraId="7085D206" w14:textId="77777777" w:rsidR="00D67F82" w:rsidRDefault="00D67F82"/>
        </w:tc>
        <w:tc>
          <w:tcPr>
            <w:tcW w:w="916" w:type="dxa"/>
            <w:vMerge/>
            <w:vAlign w:val="center"/>
          </w:tcPr>
          <w:p w14:paraId="58D72105" w14:textId="77777777" w:rsidR="00D67F82" w:rsidRDefault="00D67F82"/>
        </w:tc>
        <w:tc>
          <w:tcPr>
            <w:tcW w:w="1075" w:type="dxa"/>
            <w:vAlign w:val="center"/>
          </w:tcPr>
          <w:p w14:paraId="501AABEF" w14:textId="77777777" w:rsidR="00D67F82" w:rsidRDefault="000E5DD9">
            <w:r>
              <w:t>3445</w:t>
            </w:r>
          </w:p>
        </w:tc>
        <w:tc>
          <w:tcPr>
            <w:tcW w:w="3186" w:type="dxa"/>
            <w:vAlign w:val="center"/>
          </w:tcPr>
          <w:p w14:paraId="2A42D7F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16457B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61866677" w14:textId="77777777" w:rsidR="00D67F82" w:rsidRDefault="000E5DD9">
            <w:r>
              <w:t>49.17</w:t>
            </w:r>
          </w:p>
        </w:tc>
      </w:tr>
      <w:tr w:rsidR="00D67F82" w14:paraId="312124EB" w14:textId="77777777">
        <w:tc>
          <w:tcPr>
            <w:tcW w:w="690" w:type="dxa"/>
            <w:vMerge/>
            <w:vAlign w:val="center"/>
          </w:tcPr>
          <w:p w14:paraId="6C3F07F6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49216AAB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2205F72B" w14:textId="77777777" w:rsidR="00D67F82" w:rsidRDefault="000E5DD9">
            <w:r>
              <w:t>3019</w:t>
            </w:r>
          </w:p>
        </w:tc>
        <w:tc>
          <w:tcPr>
            <w:tcW w:w="3186" w:type="dxa"/>
            <w:vAlign w:val="center"/>
          </w:tcPr>
          <w:p w14:paraId="59E7E651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307B8605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0DD14A6E" w14:textId="77777777" w:rsidR="00D67F82" w:rsidRDefault="000E5DD9">
            <w:r>
              <w:t>46.92</w:t>
            </w:r>
          </w:p>
        </w:tc>
      </w:tr>
      <w:tr w:rsidR="00D67F82" w14:paraId="79F3CBAC" w14:textId="77777777">
        <w:tc>
          <w:tcPr>
            <w:tcW w:w="690" w:type="dxa"/>
            <w:vMerge/>
            <w:vAlign w:val="center"/>
          </w:tcPr>
          <w:p w14:paraId="5F9225BC" w14:textId="77777777" w:rsidR="00D67F82" w:rsidRDefault="00D67F82"/>
        </w:tc>
        <w:tc>
          <w:tcPr>
            <w:tcW w:w="916" w:type="dxa"/>
            <w:vMerge/>
            <w:vAlign w:val="center"/>
          </w:tcPr>
          <w:p w14:paraId="04BE7963" w14:textId="77777777" w:rsidR="00D67F82" w:rsidRDefault="00D67F82"/>
        </w:tc>
        <w:tc>
          <w:tcPr>
            <w:tcW w:w="1075" w:type="dxa"/>
            <w:vAlign w:val="center"/>
          </w:tcPr>
          <w:p w14:paraId="1A438782" w14:textId="77777777" w:rsidR="00D67F82" w:rsidRDefault="000E5DD9">
            <w:r>
              <w:t>3030</w:t>
            </w:r>
          </w:p>
        </w:tc>
        <w:tc>
          <w:tcPr>
            <w:tcW w:w="3186" w:type="dxa"/>
            <w:vAlign w:val="center"/>
          </w:tcPr>
          <w:p w14:paraId="2BB25713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3C34D5D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267BE458" w14:textId="77777777" w:rsidR="00D67F82" w:rsidRDefault="000E5DD9">
            <w:r>
              <w:t>46.96</w:t>
            </w:r>
          </w:p>
        </w:tc>
      </w:tr>
      <w:tr w:rsidR="00D67F82" w14:paraId="3CAB6967" w14:textId="77777777">
        <w:tc>
          <w:tcPr>
            <w:tcW w:w="690" w:type="dxa"/>
            <w:vMerge/>
            <w:vAlign w:val="center"/>
          </w:tcPr>
          <w:p w14:paraId="18D97F2C" w14:textId="77777777" w:rsidR="00D67F82" w:rsidRDefault="00D67F82"/>
        </w:tc>
        <w:tc>
          <w:tcPr>
            <w:tcW w:w="916" w:type="dxa"/>
            <w:vMerge/>
            <w:vAlign w:val="center"/>
          </w:tcPr>
          <w:p w14:paraId="6AF06DDC" w14:textId="77777777" w:rsidR="00D67F82" w:rsidRDefault="00D67F82"/>
        </w:tc>
        <w:tc>
          <w:tcPr>
            <w:tcW w:w="1075" w:type="dxa"/>
            <w:vAlign w:val="center"/>
          </w:tcPr>
          <w:p w14:paraId="24B37793" w14:textId="77777777" w:rsidR="00D67F82" w:rsidRDefault="000E5DD9">
            <w:r>
              <w:t>3055</w:t>
            </w:r>
          </w:p>
        </w:tc>
        <w:tc>
          <w:tcPr>
            <w:tcW w:w="3186" w:type="dxa"/>
            <w:vAlign w:val="center"/>
          </w:tcPr>
          <w:p w14:paraId="13FF168D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C10D206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C560FDC" w14:textId="77777777" w:rsidR="00D67F82" w:rsidRDefault="000E5DD9">
            <w:r>
              <w:t>47.44</w:t>
            </w:r>
          </w:p>
        </w:tc>
      </w:tr>
      <w:tr w:rsidR="00D67F82" w14:paraId="2BA92DAC" w14:textId="77777777">
        <w:tc>
          <w:tcPr>
            <w:tcW w:w="690" w:type="dxa"/>
            <w:vMerge/>
            <w:vAlign w:val="center"/>
          </w:tcPr>
          <w:p w14:paraId="16F75F46" w14:textId="77777777" w:rsidR="00D67F82" w:rsidRDefault="00D67F82"/>
        </w:tc>
        <w:tc>
          <w:tcPr>
            <w:tcW w:w="916" w:type="dxa"/>
            <w:vMerge/>
            <w:vAlign w:val="center"/>
          </w:tcPr>
          <w:p w14:paraId="2B0EC584" w14:textId="77777777" w:rsidR="00D67F82" w:rsidRDefault="00D67F82"/>
        </w:tc>
        <w:tc>
          <w:tcPr>
            <w:tcW w:w="1075" w:type="dxa"/>
            <w:vAlign w:val="center"/>
          </w:tcPr>
          <w:p w14:paraId="70BC1E8F" w14:textId="77777777" w:rsidR="00D67F82" w:rsidRDefault="000E5DD9">
            <w:r>
              <w:t>3063</w:t>
            </w:r>
          </w:p>
        </w:tc>
        <w:tc>
          <w:tcPr>
            <w:tcW w:w="3186" w:type="dxa"/>
            <w:vAlign w:val="center"/>
          </w:tcPr>
          <w:p w14:paraId="7BED4A55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9499EC8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785D3AE4" w14:textId="77777777" w:rsidR="00D67F82" w:rsidRDefault="000E5DD9">
            <w:r>
              <w:t>47.28</w:t>
            </w:r>
          </w:p>
        </w:tc>
      </w:tr>
      <w:tr w:rsidR="00D67F82" w14:paraId="528FFE56" w14:textId="77777777">
        <w:tc>
          <w:tcPr>
            <w:tcW w:w="690" w:type="dxa"/>
            <w:vMerge/>
            <w:vAlign w:val="center"/>
          </w:tcPr>
          <w:p w14:paraId="1449E83E" w14:textId="77777777" w:rsidR="00D67F82" w:rsidRDefault="00D67F82"/>
        </w:tc>
        <w:tc>
          <w:tcPr>
            <w:tcW w:w="916" w:type="dxa"/>
            <w:vMerge/>
            <w:vAlign w:val="center"/>
          </w:tcPr>
          <w:p w14:paraId="725F544F" w14:textId="77777777" w:rsidR="00D67F82" w:rsidRDefault="00D67F82"/>
        </w:tc>
        <w:tc>
          <w:tcPr>
            <w:tcW w:w="1075" w:type="dxa"/>
            <w:vAlign w:val="center"/>
          </w:tcPr>
          <w:p w14:paraId="4E3246F8" w14:textId="77777777" w:rsidR="00D67F82" w:rsidRDefault="000E5DD9">
            <w:r>
              <w:t>3109</w:t>
            </w:r>
          </w:p>
        </w:tc>
        <w:tc>
          <w:tcPr>
            <w:tcW w:w="3186" w:type="dxa"/>
            <w:vAlign w:val="center"/>
          </w:tcPr>
          <w:p w14:paraId="79D98410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8AC5033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758D8E10" w14:textId="77777777" w:rsidR="00D67F82" w:rsidRDefault="000E5DD9">
            <w:r>
              <w:t>48.63</w:t>
            </w:r>
          </w:p>
        </w:tc>
      </w:tr>
      <w:tr w:rsidR="00D67F82" w14:paraId="52228599" w14:textId="77777777">
        <w:tc>
          <w:tcPr>
            <w:tcW w:w="690" w:type="dxa"/>
            <w:vMerge/>
            <w:vAlign w:val="center"/>
          </w:tcPr>
          <w:p w14:paraId="791D1343" w14:textId="77777777" w:rsidR="00D67F82" w:rsidRDefault="00D67F82"/>
        </w:tc>
        <w:tc>
          <w:tcPr>
            <w:tcW w:w="916" w:type="dxa"/>
            <w:vMerge/>
            <w:vAlign w:val="center"/>
          </w:tcPr>
          <w:p w14:paraId="6B78F25D" w14:textId="77777777" w:rsidR="00D67F82" w:rsidRDefault="00D67F82"/>
        </w:tc>
        <w:tc>
          <w:tcPr>
            <w:tcW w:w="1075" w:type="dxa"/>
            <w:vAlign w:val="center"/>
          </w:tcPr>
          <w:p w14:paraId="19F6D1E6" w14:textId="77777777" w:rsidR="00D67F82" w:rsidRDefault="000E5DD9">
            <w:r>
              <w:t>3114</w:t>
            </w:r>
          </w:p>
        </w:tc>
        <w:tc>
          <w:tcPr>
            <w:tcW w:w="3186" w:type="dxa"/>
            <w:vAlign w:val="center"/>
          </w:tcPr>
          <w:p w14:paraId="2CDF1EA0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6A6B134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43E8B989" w14:textId="77777777" w:rsidR="00D67F82" w:rsidRDefault="000E5DD9">
            <w:r>
              <w:t>48.57</w:t>
            </w:r>
          </w:p>
        </w:tc>
      </w:tr>
      <w:tr w:rsidR="00D67F82" w14:paraId="6FEFF09F" w14:textId="77777777">
        <w:tc>
          <w:tcPr>
            <w:tcW w:w="690" w:type="dxa"/>
            <w:vMerge/>
            <w:vAlign w:val="center"/>
          </w:tcPr>
          <w:p w14:paraId="116C2DB4" w14:textId="77777777" w:rsidR="00D67F82" w:rsidRDefault="00D67F82"/>
        </w:tc>
        <w:tc>
          <w:tcPr>
            <w:tcW w:w="916" w:type="dxa"/>
            <w:vMerge/>
            <w:vAlign w:val="center"/>
          </w:tcPr>
          <w:p w14:paraId="7E22142D" w14:textId="77777777" w:rsidR="00D67F82" w:rsidRDefault="00D67F82"/>
        </w:tc>
        <w:tc>
          <w:tcPr>
            <w:tcW w:w="1075" w:type="dxa"/>
            <w:vAlign w:val="center"/>
          </w:tcPr>
          <w:p w14:paraId="7C6CEE9E" w14:textId="77777777" w:rsidR="00D67F82" w:rsidRDefault="000E5DD9">
            <w:r>
              <w:t>3147</w:t>
            </w:r>
          </w:p>
        </w:tc>
        <w:tc>
          <w:tcPr>
            <w:tcW w:w="3186" w:type="dxa"/>
            <w:vAlign w:val="center"/>
          </w:tcPr>
          <w:p w14:paraId="7A0B0F5E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5597F9D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25816442" w14:textId="77777777" w:rsidR="00D67F82" w:rsidRDefault="000E5DD9">
            <w:r>
              <w:t>46.12</w:t>
            </w:r>
          </w:p>
        </w:tc>
      </w:tr>
      <w:tr w:rsidR="00D67F82" w14:paraId="225824F5" w14:textId="77777777">
        <w:tc>
          <w:tcPr>
            <w:tcW w:w="690" w:type="dxa"/>
            <w:vMerge/>
            <w:vAlign w:val="center"/>
          </w:tcPr>
          <w:p w14:paraId="62EEE9E3" w14:textId="77777777" w:rsidR="00D67F82" w:rsidRDefault="00D67F82"/>
        </w:tc>
        <w:tc>
          <w:tcPr>
            <w:tcW w:w="916" w:type="dxa"/>
            <w:vMerge/>
            <w:vAlign w:val="center"/>
          </w:tcPr>
          <w:p w14:paraId="028F997D" w14:textId="77777777" w:rsidR="00D67F82" w:rsidRDefault="00D67F82"/>
        </w:tc>
        <w:tc>
          <w:tcPr>
            <w:tcW w:w="1075" w:type="dxa"/>
            <w:vAlign w:val="center"/>
          </w:tcPr>
          <w:p w14:paraId="59FFF2BA" w14:textId="77777777" w:rsidR="00D67F82" w:rsidRDefault="000E5DD9">
            <w:r>
              <w:t>3175</w:t>
            </w:r>
          </w:p>
        </w:tc>
        <w:tc>
          <w:tcPr>
            <w:tcW w:w="3186" w:type="dxa"/>
            <w:vAlign w:val="center"/>
          </w:tcPr>
          <w:p w14:paraId="4B0FAAC1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33168F26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037E60E7" w14:textId="77777777" w:rsidR="00D67F82" w:rsidRDefault="000E5DD9">
            <w:r>
              <w:t>47.88</w:t>
            </w:r>
          </w:p>
        </w:tc>
      </w:tr>
      <w:tr w:rsidR="00D67F82" w14:paraId="15C04475" w14:textId="77777777">
        <w:tc>
          <w:tcPr>
            <w:tcW w:w="690" w:type="dxa"/>
            <w:vMerge/>
            <w:vAlign w:val="center"/>
          </w:tcPr>
          <w:p w14:paraId="2A8E96D5" w14:textId="77777777" w:rsidR="00D67F82" w:rsidRDefault="00D67F82"/>
        </w:tc>
        <w:tc>
          <w:tcPr>
            <w:tcW w:w="916" w:type="dxa"/>
            <w:vMerge/>
            <w:vAlign w:val="center"/>
          </w:tcPr>
          <w:p w14:paraId="3B3D3C53" w14:textId="77777777" w:rsidR="00D67F82" w:rsidRDefault="00D67F82"/>
        </w:tc>
        <w:tc>
          <w:tcPr>
            <w:tcW w:w="1075" w:type="dxa"/>
            <w:vAlign w:val="center"/>
          </w:tcPr>
          <w:p w14:paraId="374018EA" w14:textId="77777777" w:rsidR="00D67F82" w:rsidRDefault="000E5DD9">
            <w:r>
              <w:t>3193</w:t>
            </w:r>
          </w:p>
        </w:tc>
        <w:tc>
          <w:tcPr>
            <w:tcW w:w="3186" w:type="dxa"/>
            <w:vAlign w:val="center"/>
          </w:tcPr>
          <w:p w14:paraId="31089DE7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329E790A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04965179" w14:textId="77777777" w:rsidR="00D67F82" w:rsidRDefault="000E5DD9">
            <w:r>
              <w:t>49.22</w:t>
            </w:r>
          </w:p>
        </w:tc>
      </w:tr>
      <w:tr w:rsidR="00D67F82" w14:paraId="605D1E6F" w14:textId="77777777">
        <w:tc>
          <w:tcPr>
            <w:tcW w:w="690" w:type="dxa"/>
            <w:vMerge/>
            <w:vAlign w:val="center"/>
          </w:tcPr>
          <w:p w14:paraId="0C0F0A82" w14:textId="77777777" w:rsidR="00D67F82" w:rsidRDefault="00D67F82"/>
        </w:tc>
        <w:tc>
          <w:tcPr>
            <w:tcW w:w="916" w:type="dxa"/>
            <w:vMerge/>
            <w:vAlign w:val="center"/>
          </w:tcPr>
          <w:p w14:paraId="3812D413" w14:textId="77777777" w:rsidR="00D67F82" w:rsidRDefault="00D67F82"/>
        </w:tc>
        <w:tc>
          <w:tcPr>
            <w:tcW w:w="1075" w:type="dxa"/>
            <w:vAlign w:val="center"/>
          </w:tcPr>
          <w:p w14:paraId="455EB53E" w14:textId="77777777" w:rsidR="00D67F82" w:rsidRDefault="000E5DD9">
            <w:r>
              <w:t>3202</w:t>
            </w:r>
          </w:p>
        </w:tc>
        <w:tc>
          <w:tcPr>
            <w:tcW w:w="3186" w:type="dxa"/>
            <w:vAlign w:val="center"/>
          </w:tcPr>
          <w:p w14:paraId="5D5BEB4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A5E083E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746EF941" w14:textId="77777777" w:rsidR="00D67F82" w:rsidRDefault="000E5DD9">
            <w:r>
              <w:t>42.28</w:t>
            </w:r>
          </w:p>
        </w:tc>
      </w:tr>
      <w:tr w:rsidR="00D67F82" w14:paraId="2D728B5C" w14:textId="77777777">
        <w:tc>
          <w:tcPr>
            <w:tcW w:w="690" w:type="dxa"/>
            <w:vMerge/>
            <w:vAlign w:val="center"/>
          </w:tcPr>
          <w:p w14:paraId="6F6570D9" w14:textId="77777777" w:rsidR="00D67F82" w:rsidRDefault="00D67F82"/>
        </w:tc>
        <w:tc>
          <w:tcPr>
            <w:tcW w:w="916" w:type="dxa"/>
            <w:vMerge/>
            <w:vAlign w:val="center"/>
          </w:tcPr>
          <w:p w14:paraId="21A71D95" w14:textId="77777777" w:rsidR="00D67F82" w:rsidRDefault="00D67F82"/>
        </w:tc>
        <w:tc>
          <w:tcPr>
            <w:tcW w:w="1075" w:type="dxa"/>
            <w:vAlign w:val="center"/>
          </w:tcPr>
          <w:p w14:paraId="2326B493" w14:textId="77777777" w:rsidR="00D67F82" w:rsidRDefault="000E5DD9">
            <w:r>
              <w:t>3207</w:t>
            </w:r>
          </w:p>
        </w:tc>
        <w:tc>
          <w:tcPr>
            <w:tcW w:w="3186" w:type="dxa"/>
            <w:vAlign w:val="center"/>
          </w:tcPr>
          <w:p w14:paraId="1EEA1DE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68A1118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49BE87F5" w14:textId="77777777" w:rsidR="00D67F82" w:rsidRDefault="000E5DD9">
            <w:r>
              <w:t>42.32</w:t>
            </w:r>
          </w:p>
        </w:tc>
      </w:tr>
      <w:tr w:rsidR="00D67F82" w14:paraId="76ADCF41" w14:textId="77777777">
        <w:tc>
          <w:tcPr>
            <w:tcW w:w="690" w:type="dxa"/>
            <w:vMerge/>
            <w:vAlign w:val="center"/>
          </w:tcPr>
          <w:p w14:paraId="1E591B98" w14:textId="77777777" w:rsidR="00D67F82" w:rsidRDefault="00D67F82"/>
        </w:tc>
        <w:tc>
          <w:tcPr>
            <w:tcW w:w="916" w:type="dxa"/>
            <w:vMerge/>
            <w:vAlign w:val="center"/>
          </w:tcPr>
          <w:p w14:paraId="5B846185" w14:textId="77777777" w:rsidR="00D67F82" w:rsidRDefault="00D67F82"/>
        </w:tc>
        <w:tc>
          <w:tcPr>
            <w:tcW w:w="1075" w:type="dxa"/>
            <w:vAlign w:val="center"/>
          </w:tcPr>
          <w:p w14:paraId="009E1A37" w14:textId="77777777" w:rsidR="00D67F82" w:rsidRDefault="000E5DD9">
            <w:r>
              <w:t>3307</w:t>
            </w:r>
          </w:p>
        </w:tc>
        <w:tc>
          <w:tcPr>
            <w:tcW w:w="3186" w:type="dxa"/>
            <w:vAlign w:val="center"/>
          </w:tcPr>
          <w:p w14:paraId="4C605CD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7D75C8F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0C06A9D4" w14:textId="77777777" w:rsidR="00D67F82" w:rsidRDefault="000E5DD9">
            <w:r>
              <w:t>45.06</w:t>
            </w:r>
          </w:p>
        </w:tc>
      </w:tr>
      <w:tr w:rsidR="00D67F82" w14:paraId="76A2AF90" w14:textId="77777777">
        <w:tc>
          <w:tcPr>
            <w:tcW w:w="690" w:type="dxa"/>
            <w:vMerge/>
            <w:vAlign w:val="center"/>
          </w:tcPr>
          <w:p w14:paraId="04F4D505" w14:textId="77777777" w:rsidR="00D67F82" w:rsidRDefault="00D67F82"/>
        </w:tc>
        <w:tc>
          <w:tcPr>
            <w:tcW w:w="916" w:type="dxa"/>
            <w:vMerge/>
            <w:vAlign w:val="center"/>
          </w:tcPr>
          <w:p w14:paraId="3F9CE394" w14:textId="77777777" w:rsidR="00D67F82" w:rsidRDefault="00D67F82"/>
        </w:tc>
        <w:tc>
          <w:tcPr>
            <w:tcW w:w="1075" w:type="dxa"/>
            <w:vAlign w:val="center"/>
          </w:tcPr>
          <w:p w14:paraId="00D3788A" w14:textId="77777777" w:rsidR="00D67F82" w:rsidRDefault="000E5DD9">
            <w:r>
              <w:t>3308</w:t>
            </w:r>
          </w:p>
        </w:tc>
        <w:tc>
          <w:tcPr>
            <w:tcW w:w="3186" w:type="dxa"/>
            <w:vAlign w:val="center"/>
          </w:tcPr>
          <w:p w14:paraId="4BC3FC7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8B8E26E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27D377AB" w14:textId="77777777" w:rsidR="00D67F82" w:rsidRDefault="000E5DD9">
            <w:r>
              <w:t>45.14</w:t>
            </w:r>
          </w:p>
        </w:tc>
      </w:tr>
      <w:tr w:rsidR="00D67F82" w14:paraId="2084D2F0" w14:textId="77777777">
        <w:tc>
          <w:tcPr>
            <w:tcW w:w="690" w:type="dxa"/>
            <w:vMerge/>
            <w:vAlign w:val="center"/>
          </w:tcPr>
          <w:p w14:paraId="5A361C59" w14:textId="77777777" w:rsidR="00D67F82" w:rsidRDefault="00D67F82"/>
        </w:tc>
        <w:tc>
          <w:tcPr>
            <w:tcW w:w="916" w:type="dxa"/>
            <w:vMerge/>
            <w:vAlign w:val="center"/>
          </w:tcPr>
          <w:p w14:paraId="68EA780B" w14:textId="77777777" w:rsidR="00D67F82" w:rsidRDefault="00D67F82"/>
        </w:tc>
        <w:tc>
          <w:tcPr>
            <w:tcW w:w="1075" w:type="dxa"/>
            <w:vAlign w:val="center"/>
          </w:tcPr>
          <w:p w14:paraId="060C258D" w14:textId="77777777" w:rsidR="00D67F82" w:rsidRDefault="000E5DD9">
            <w:r>
              <w:t>3400</w:t>
            </w:r>
          </w:p>
        </w:tc>
        <w:tc>
          <w:tcPr>
            <w:tcW w:w="3186" w:type="dxa"/>
            <w:vAlign w:val="center"/>
          </w:tcPr>
          <w:p w14:paraId="1B0946C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DEBF3E3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6FF837E2" w14:textId="77777777" w:rsidR="00D67F82" w:rsidRDefault="000E5DD9">
            <w:r>
              <w:t>45.86</w:t>
            </w:r>
          </w:p>
        </w:tc>
      </w:tr>
      <w:tr w:rsidR="00D67F82" w14:paraId="362678DA" w14:textId="77777777">
        <w:tc>
          <w:tcPr>
            <w:tcW w:w="690" w:type="dxa"/>
            <w:vMerge/>
            <w:vAlign w:val="center"/>
          </w:tcPr>
          <w:p w14:paraId="229D0227" w14:textId="77777777" w:rsidR="00D67F82" w:rsidRDefault="00D67F82"/>
        </w:tc>
        <w:tc>
          <w:tcPr>
            <w:tcW w:w="916" w:type="dxa"/>
            <w:vMerge/>
            <w:vAlign w:val="center"/>
          </w:tcPr>
          <w:p w14:paraId="7C685826" w14:textId="77777777" w:rsidR="00D67F82" w:rsidRDefault="00D67F82"/>
        </w:tc>
        <w:tc>
          <w:tcPr>
            <w:tcW w:w="1075" w:type="dxa"/>
            <w:vAlign w:val="center"/>
          </w:tcPr>
          <w:p w14:paraId="4A0A9CAB" w14:textId="77777777" w:rsidR="00D67F82" w:rsidRDefault="000E5DD9">
            <w:r>
              <w:t>3404</w:t>
            </w:r>
          </w:p>
        </w:tc>
        <w:tc>
          <w:tcPr>
            <w:tcW w:w="3186" w:type="dxa"/>
            <w:vAlign w:val="center"/>
          </w:tcPr>
          <w:p w14:paraId="1429377F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C42C1C8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810C36F" w14:textId="77777777" w:rsidR="00D67F82" w:rsidRDefault="000E5DD9">
            <w:r>
              <w:t>46.58</w:t>
            </w:r>
          </w:p>
        </w:tc>
      </w:tr>
      <w:tr w:rsidR="00D67F82" w14:paraId="6CF6E937" w14:textId="77777777">
        <w:tc>
          <w:tcPr>
            <w:tcW w:w="690" w:type="dxa"/>
            <w:vMerge/>
            <w:vAlign w:val="center"/>
          </w:tcPr>
          <w:p w14:paraId="7CF72306" w14:textId="77777777" w:rsidR="00D67F82" w:rsidRDefault="00D67F82"/>
        </w:tc>
        <w:tc>
          <w:tcPr>
            <w:tcW w:w="916" w:type="dxa"/>
            <w:vMerge/>
            <w:vAlign w:val="center"/>
          </w:tcPr>
          <w:p w14:paraId="3007A999" w14:textId="77777777" w:rsidR="00D67F82" w:rsidRDefault="00D67F82"/>
        </w:tc>
        <w:tc>
          <w:tcPr>
            <w:tcW w:w="1075" w:type="dxa"/>
            <w:vAlign w:val="center"/>
          </w:tcPr>
          <w:p w14:paraId="31021558" w14:textId="77777777" w:rsidR="00D67F82" w:rsidRDefault="000E5DD9">
            <w:r>
              <w:t>3419</w:t>
            </w:r>
          </w:p>
        </w:tc>
        <w:tc>
          <w:tcPr>
            <w:tcW w:w="3186" w:type="dxa"/>
            <w:vAlign w:val="center"/>
          </w:tcPr>
          <w:p w14:paraId="37F9A4BD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F31C358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31FFB42" w14:textId="77777777" w:rsidR="00D67F82" w:rsidRDefault="000E5DD9">
            <w:r>
              <w:t>50.90</w:t>
            </w:r>
          </w:p>
        </w:tc>
      </w:tr>
      <w:tr w:rsidR="00D67F82" w14:paraId="5CA2330E" w14:textId="77777777">
        <w:tc>
          <w:tcPr>
            <w:tcW w:w="690" w:type="dxa"/>
            <w:vMerge/>
            <w:vAlign w:val="center"/>
          </w:tcPr>
          <w:p w14:paraId="575DE5CE" w14:textId="77777777" w:rsidR="00D67F82" w:rsidRDefault="00D67F82"/>
        </w:tc>
        <w:tc>
          <w:tcPr>
            <w:tcW w:w="916" w:type="dxa"/>
            <w:vMerge/>
            <w:vAlign w:val="center"/>
          </w:tcPr>
          <w:p w14:paraId="4845EF5F" w14:textId="77777777" w:rsidR="00D67F82" w:rsidRDefault="00D67F82"/>
        </w:tc>
        <w:tc>
          <w:tcPr>
            <w:tcW w:w="1075" w:type="dxa"/>
            <w:vAlign w:val="center"/>
          </w:tcPr>
          <w:p w14:paraId="3DFCD9B1" w14:textId="77777777" w:rsidR="00D67F82" w:rsidRDefault="000E5DD9">
            <w:r>
              <w:t>3431</w:t>
            </w:r>
          </w:p>
        </w:tc>
        <w:tc>
          <w:tcPr>
            <w:tcW w:w="3186" w:type="dxa"/>
            <w:vAlign w:val="center"/>
          </w:tcPr>
          <w:p w14:paraId="28382E6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E58C365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E4C9FFA" w14:textId="77777777" w:rsidR="00D67F82" w:rsidRDefault="000E5DD9">
            <w:r>
              <w:t>51.29</w:t>
            </w:r>
          </w:p>
        </w:tc>
      </w:tr>
      <w:tr w:rsidR="00D67F82" w14:paraId="2DA1584E" w14:textId="77777777">
        <w:tc>
          <w:tcPr>
            <w:tcW w:w="690" w:type="dxa"/>
            <w:vMerge/>
            <w:vAlign w:val="center"/>
          </w:tcPr>
          <w:p w14:paraId="558D7607" w14:textId="77777777" w:rsidR="00D67F82" w:rsidRDefault="00D67F82"/>
        </w:tc>
        <w:tc>
          <w:tcPr>
            <w:tcW w:w="916" w:type="dxa"/>
            <w:vMerge/>
            <w:vAlign w:val="center"/>
          </w:tcPr>
          <w:p w14:paraId="2EF5D17F" w14:textId="77777777" w:rsidR="00D67F82" w:rsidRDefault="00D67F82"/>
        </w:tc>
        <w:tc>
          <w:tcPr>
            <w:tcW w:w="1075" w:type="dxa"/>
            <w:vAlign w:val="center"/>
          </w:tcPr>
          <w:p w14:paraId="2772BEA5" w14:textId="77777777" w:rsidR="00D67F82" w:rsidRDefault="000E5DD9">
            <w:r>
              <w:t>3442</w:t>
            </w:r>
          </w:p>
        </w:tc>
        <w:tc>
          <w:tcPr>
            <w:tcW w:w="3186" w:type="dxa"/>
            <w:vAlign w:val="center"/>
          </w:tcPr>
          <w:p w14:paraId="78087AAF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85774FF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4E304A5B" w14:textId="77777777" w:rsidR="00D67F82" w:rsidRDefault="000E5DD9">
            <w:r>
              <w:t>51.87</w:t>
            </w:r>
          </w:p>
        </w:tc>
      </w:tr>
      <w:tr w:rsidR="00D67F82" w14:paraId="60127F0A" w14:textId="77777777">
        <w:tc>
          <w:tcPr>
            <w:tcW w:w="690" w:type="dxa"/>
            <w:vMerge/>
            <w:vAlign w:val="center"/>
          </w:tcPr>
          <w:p w14:paraId="21C57A9C" w14:textId="77777777" w:rsidR="00D67F82" w:rsidRDefault="00D67F82"/>
        </w:tc>
        <w:tc>
          <w:tcPr>
            <w:tcW w:w="916" w:type="dxa"/>
            <w:vAlign w:val="center"/>
          </w:tcPr>
          <w:p w14:paraId="2FFD7715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29CE3440" w14:textId="77777777" w:rsidR="00D67F82" w:rsidRDefault="000E5DD9">
            <w:r>
              <w:t>3161</w:t>
            </w:r>
          </w:p>
        </w:tc>
        <w:tc>
          <w:tcPr>
            <w:tcW w:w="3186" w:type="dxa"/>
            <w:vAlign w:val="center"/>
          </w:tcPr>
          <w:p w14:paraId="66B749F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09EB82B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40C1F1E" w14:textId="77777777" w:rsidR="00D67F82" w:rsidRDefault="000E5DD9">
            <w:r>
              <w:t>47.77</w:t>
            </w:r>
          </w:p>
        </w:tc>
      </w:tr>
      <w:tr w:rsidR="00D67F82" w14:paraId="50929183" w14:textId="77777777">
        <w:tc>
          <w:tcPr>
            <w:tcW w:w="690" w:type="dxa"/>
            <w:vMerge w:val="restart"/>
            <w:vAlign w:val="center"/>
          </w:tcPr>
          <w:p w14:paraId="40A084DD" w14:textId="77777777" w:rsidR="00D67F82" w:rsidRDefault="000E5DD9">
            <w:r>
              <w:t>4</w:t>
            </w:r>
          </w:p>
        </w:tc>
        <w:tc>
          <w:tcPr>
            <w:tcW w:w="916" w:type="dxa"/>
            <w:vMerge w:val="restart"/>
            <w:vAlign w:val="center"/>
          </w:tcPr>
          <w:p w14:paraId="6915F124" w14:textId="77777777" w:rsidR="00D67F82" w:rsidRDefault="000E5DD9">
            <w:r>
              <w:t>1-G</w:t>
            </w:r>
          </w:p>
        </w:tc>
        <w:tc>
          <w:tcPr>
            <w:tcW w:w="1075" w:type="dxa"/>
            <w:vAlign w:val="center"/>
          </w:tcPr>
          <w:p w14:paraId="09D0F0A3" w14:textId="77777777" w:rsidR="00D67F82" w:rsidRDefault="000E5DD9">
            <w:r>
              <w:t>4012</w:t>
            </w:r>
          </w:p>
        </w:tc>
        <w:tc>
          <w:tcPr>
            <w:tcW w:w="3186" w:type="dxa"/>
            <w:vAlign w:val="center"/>
          </w:tcPr>
          <w:p w14:paraId="2FAC48A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F6CD5CF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0D53528D" w14:textId="77777777" w:rsidR="00D67F82" w:rsidRDefault="000E5DD9">
            <w:r>
              <w:t>46.29</w:t>
            </w:r>
          </w:p>
        </w:tc>
      </w:tr>
      <w:tr w:rsidR="00D67F82" w14:paraId="1EA98CA0" w14:textId="77777777">
        <w:tc>
          <w:tcPr>
            <w:tcW w:w="690" w:type="dxa"/>
            <w:vMerge/>
            <w:vAlign w:val="center"/>
          </w:tcPr>
          <w:p w14:paraId="21E52176" w14:textId="77777777" w:rsidR="00D67F82" w:rsidRDefault="00D67F82"/>
        </w:tc>
        <w:tc>
          <w:tcPr>
            <w:tcW w:w="916" w:type="dxa"/>
            <w:vMerge/>
            <w:vAlign w:val="center"/>
          </w:tcPr>
          <w:p w14:paraId="6E4181A8" w14:textId="77777777" w:rsidR="00D67F82" w:rsidRDefault="00D67F82"/>
        </w:tc>
        <w:tc>
          <w:tcPr>
            <w:tcW w:w="1075" w:type="dxa"/>
            <w:vAlign w:val="center"/>
          </w:tcPr>
          <w:p w14:paraId="62180968" w14:textId="77777777" w:rsidR="00D67F82" w:rsidRDefault="000E5DD9">
            <w:r>
              <w:t>4015</w:t>
            </w:r>
          </w:p>
        </w:tc>
        <w:tc>
          <w:tcPr>
            <w:tcW w:w="3186" w:type="dxa"/>
            <w:vAlign w:val="center"/>
          </w:tcPr>
          <w:p w14:paraId="4F2DD2E4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2C005530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23D0DC8B" w14:textId="77777777" w:rsidR="00D67F82" w:rsidRDefault="000E5DD9">
            <w:r>
              <w:t>45.83</w:t>
            </w:r>
          </w:p>
        </w:tc>
      </w:tr>
      <w:tr w:rsidR="00D67F82" w14:paraId="7D45C387" w14:textId="77777777">
        <w:tc>
          <w:tcPr>
            <w:tcW w:w="690" w:type="dxa"/>
            <w:vMerge/>
            <w:vAlign w:val="center"/>
          </w:tcPr>
          <w:p w14:paraId="69849E94" w14:textId="77777777" w:rsidR="00D67F82" w:rsidRDefault="00D67F82"/>
        </w:tc>
        <w:tc>
          <w:tcPr>
            <w:tcW w:w="916" w:type="dxa"/>
            <w:vMerge/>
            <w:vAlign w:val="center"/>
          </w:tcPr>
          <w:p w14:paraId="1FC48668" w14:textId="77777777" w:rsidR="00D67F82" w:rsidRDefault="00D67F82"/>
        </w:tc>
        <w:tc>
          <w:tcPr>
            <w:tcW w:w="1075" w:type="dxa"/>
            <w:vAlign w:val="center"/>
          </w:tcPr>
          <w:p w14:paraId="51651A2C" w14:textId="77777777" w:rsidR="00D67F82" w:rsidRDefault="000E5DD9">
            <w:r>
              <w:t>4059</w:t>
            </w:r>
          </w:p>
        </w:tc>
        <w:tc>
          <w:tcPr>
            <w:tcW w:w="3186" w:type="dxa"/>
            <w:vAlign w:val="center"/>
          </w:tcPr>
          <w:p w14:paraId="2EA9F462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9112ABE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32A19E61" w14:textId="77777777" w:rsidR="00D67F82" w:rsidRDefault="000E5DD9">
            <w:r>
              <w:t>46.85</w:t>
            </w:r>
          </w:p>
        </w:tc>
      </w:tr>
      <w:tr w:rsidR="00D67F82" w14:paraId="3BCFB31B" w14:textId="77777777">
        <w:tc>
          <w:tcPr>
            <w:tcW w:w="690" w:type="dxa"/>
            <w:vMerge/>
            <w:vAlign w:val="center"/>
          </w:tcPr>
          <w:p w14:paraId="786B1F81" w14:textId="77777777" w:rsidR="00D67F82" w:rsidRDefault="00D67F82"/>
        </w:tc>
        <w:tc>
          <w:tcPr>
            <w:tcW w:w="916" w:type="dxa"/>
            <w:vMerge/>
            <w:vAlign w:val="center"/>
          </w:tcPr>
          <w:p w14:paraId="40A495AB" w14:textId="77777777" w:rsidR="00D67F82" w:rsidRDefault="00D67F82"/>
        </w:tc>
        <w:tc>
          <w:tcPr>
            <w:tcW w:w="1075" w:type="dxa"/>
            <w:vAlign w:val="center"/>
          </w:tcPr>
          <w:p w14:paraId="050E9A11" w14:textId="77777777" w:rsidR="00D67F82" w:rsidRDefault="000E5DD9">
            <w:r>
              <w:t>4099</w:t>
            </w:r>
          </w:p>
        </w:tc>
        <w:tc>
          <w:tcPr>
            <w:tcW w:w="3186" w:type="dxa"/>
            <w:vAlign w:val="center"/>
          </w:tcPr>
          <w:p w14:paraId="1C392298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6F0DF55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71B4AFF8" w14:textId="77777777" w:rsidR="00D67F82" w:rsidRDefault="000E5DD9">
            <w:r>
              <w:t>43.78</w:t>
            </w:r>
          </w:p>
        </w:tc>
      </w:tr>
      <w:tr w:rsidR="00D67F82" w14:paraId="4A28EB1F" w14:textId="77777777">
        <w:tc>
          <w:tcPr>
            <w:tcW w:w="690" w:type="dxa"/>
            <w:vMerge/>
            <w:vAlign w:val="center"/>
          </w:tcPr>
          <w:p w14:paraId="2A16EFF2" w14:textId="77777777" w:rsidR="00D67F82" w:rsidRDefault="00D67F82"/>
        </w:tc>
        <w:tc>
          <w:tcPr>
            <w:tcW w:w="916" w:type="dxa"/>
            <w:vMerge/>
            <w:vAlign w:val="center"/>
          </w:tcPr>
          <w:p w14:paraId="4CFFE849" w14:textId="77777777" w:rsidR="00D67F82" w:rsidRDefault="00D67F82"/>
        </w:tc>
        <w:tc>
          <w:tcPr>
            <w:tcW w:w="1075" w:type="dxa"/>
            <w:vAlign w:val="center"/>
          </w:tcPr>
          <w:p w14:paraId="107F1C67" w14:textId="77777777" w:rsidR="00D67F82" w:rsidRDefault="000E5DD9">
            <w:r>
              <w:t>4156</w:t>
            </w:r>
          </w:p>
        </w:tc>
        <w:tc>
          <w:tcPr>
            <w:tcW w:w="3186" w:type="dxa"/>
            <w:vAlign w:val="center"/>
          </w:tcPr>
          <w:p w14:paraId="777153C3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1A75075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1AC672A5" w14:textId="77777777" w:rsidR="00D67F82" w:rsidRDefault="000E5DD9">
            <w:r>
              <w:t>39.94</w:t>
            </w:r>
          </w:p>
        </w:tc>
      </w:tr>
      <w:tr w:rsidR="00D67F82" w14:paraId="7F5E84F5" w14:textId="77777777">
        <w:tc>
          <w:tcPr>
            <w:tcW w:w="690" w:type="dxa"/>
            <w:vMerge/>
            <w:vAlign w:val="center"/>
          </w:tcPr>
          <w:p w14:paraId="1ED0F388" w14:textId="77777777" w:rsidR="00D67F82" w:rsidRDefault="00D67F82"/>
        </w:tc>
        <w:tc>
          <w:tcPr>
            <w:tcW w:w="916" w:type="dxa"/>
            <w:vMerge/>
            <w:vAlign w:val="center"/>
          </w:tcPr>
          <w:p w14:paraId="511B7821" w14:textId="77777777" w:rsidR="00D67F82" w:rsidRDefault="00D67F82"/>
        </w:tc>
        <w:tc>
          <w:tcPr>
            <w:tcW w:w="1075" w:type="dxa"/>
            <w:vAlign w:val="center"/>
          </w:tcPr>
          <w:p w14:paraId="25DC6E05" w14:textId="77777777" w:rsidR="00D67F82" w:rsidRDefault="000E5DD9">
            <w:r>
              <w:t>4164</w:t>
            </w:r>
          </w:p>
        </w:tc>
        <w:tc>
          <w:tcPr>
            <w:tcW w:w="3186" w:type="dxa"/>
            <w:vAlign w:val="center"/>
          </w:tcPr>
          <w:p w14:paraId="14757C1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A26B374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39BF6A51" w14:textId="77777777" w:rsidR="00D67F82" w:rsidRDefault="000E5DD9">
            <w:r>
              <w:t>47.12</w:t>
            </w:r>
          </w:p>
        </w:tc>
      </w:tr>
      <w:tr w:rsidR="00D67F82" w14:paraId="556A7607" w14:textId="77777777">
        <w:tc>
          <w:tcPr>
            <w:tcW w:w="690" w:type="dxa"/>
            <w:vMerge/>
            <w:vAlign w:val="center"/>
          </w:tcPr>
          <w:p w14:paraId="681F9B8B" w14:textId="77777777" w:rsidR="00D67F82" w:rsidRDefault="00D67F82"/>
        </w:tc>
        <w:tc>
          <w:tcPr>
            <w:tcW w:w="916" w:type="dxa"/>
            <w:vMerge/>
            <w:vAlign w:val="center"/>
          </w:tcPr>
          <w:p w14:paraId="1F9F1D1B" w14:textId="77777777" w:rsidR="00D67F82" w:rsidRDefault="00D67F82"/>
        </w:tc>
        <w:tc>
          <w:tcPr>
            <w:tcW w:w="1075" w:type="dxa"/>
            <w:vAlign w:val="center"/>
          </w:tcPr>
          <w:p w14:paraId="362C6715" w14:textId="77777777" w:rsidR="00D67F82" w:rsidRDefault="000E5DD9">
            <w:r>
              <w:t>4174</w:t>
            </w:r>
          </w:p>
        </w:tc>
        <w:tc>
          <w:tcPr>
            <w:tcW w:w="3186" w:type="dxa"/>
            <w:vAlign w:val="center"/>
          </w:tcPr>
          <w:p w14:paraId="607B550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67A3440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4933705D" w14:textId="77777777" w:rsidR="00D67F82" w:rsidRDefault="000E5DD9">
            <w:r>
              <w:t>47.31</w:t>
            </w:r>
          </w:p>
        </w:tc>
      </w:tr>
      <w:tr w:rsidR="00D67F82" w14:paraId="1AE7D277" w14:textId="77777777">
        <w:tc>
          <w:tcPr>
            <w:tcW w:w="690" w:type="dxa"/>
            <w:vMerge/>
            <w:vAlign w:val="center"/>
          </w:tcPr>
          <w:p w14:paraId="703EC700" w14:textId="77777777" w:rsidR="00D67F82" w:rsidRDefault="00D67F82"/>
        </w:tc>
        <w:tc>
          <w:tcPr>
            <w:tcW w:w="916" w:type="dxa"/>
            <w:vMerge/>
            <w:vAlign w:val="center"/>
          </w:tcPr>
          <w:p w14:paraId="336550C0" w14:textId="77777777" w:rsidR="00D67F82" w:rsidRDefault="00D67F82"/>
        </w:tc>
        <w:tc>
          <w:tcPr>
            <w:tcW w:w="1075" w:type="dxa"/>
            <w:vAlign w:val="center"/>
          </w:tcPr>
          <w:p w14:paraId="50D79211" w14:textId="77777777" w:rsidR="00D67F82" w:rsidRDefault="000E5DD9">
            <w:r>
              <w:t>4175</w:t>
            </w:r>
          </w:p>
        </w:tc>
        <w:tc>
          <w:tcPr>
            <w:tcW w:w="3186" w:type="dxa"/>
            <w:vAlign w:val="center"/>
          </w:tcPr>
          <w:p w14:paraId="790B787B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4819EC83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259331BC" w14:textId="77777777" w:rsidR="00D67F82" w:rsidRDefault="000E5DD9">
            <w:r>
              <w:t>48.01</w:t>
            </w:r>
          </w:p>
        </w:tc>
      </w:tr>
      <w:tr w:rsidR="00D67F82" w14:paraId="255B882C" w14:textId="77777777">
        <w:tc>
          <w:tcPr>
            <w:tcW w:w="690" w:type="dxa"/>
            <w:vMerge/>
            <w:vAlign w:val="center"/>
          </w:tcPr>
          <w:p w14:paraId="4A81D88D" w14:textId="77777777" w:rsidR="00D67F82" w:rsidRDefault="00D67F82"/>
        </w:tc>
        <w:tc>
          <w:tcPr>
            <w:tcW w:w="916" w:type="dxa"/>
            <w:vMerge/>
            <w:vAlign w:val="center"/>
          </w:tcPr>
          <w:p w14:paraId="725D7156" w14:textId="77777777" w:rsidR="00D67F82" w:rsidRDefault="00D67F82"/>
        </w:tc>
        <w:tc>
          <w:tcPr>
            <w:tcW w:w="1075" w:type="dxa"/>
            <w:vAlign w:val="center"/>
          </w:tcPr>
          <w:p w14:paraId="05D1E176" w14:textId="77777777" w:rsidR="00D67F82" w:rsidRDefault="000E5DD9">
            <w:r>
              <w:t>4183</w:t>
            </w:r>
          </w:p>
        </w:tc>
        <w:tc>
          <w:tcPr>
            <w:tcW w:w="3186" w:type="dxa"/>
            <w:vAlign w:val="center"/>
          </w:tcPr>
          <w:p w14:paraId="5FC33106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5E3CA61E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57BDBF2A" w14:textId="77777777" w:rsidR="00D67F82" w:rsidRDefault="000E5DD9">
            <w:r>
              <w:t>47.80</w:t>
            </w:r>
          </w:p>
        </w:tc>
      </w:tr>
      <w:tr w:rsidR="00D67F82" w14:paraId="0201BB62" w14:textId="77777777">
        <w:tc>
          <w:tcPr>
            <w:tcW w:w="690" w:type="dxa"/>
            <w:vMerge/>
            <w:vAlign w:val="center"/>
          </w:tcPr>
          <w:p w14:paraId="4383D8A0" w14:textId="77777777" w:rsidR="00D67F82" w:rsidRDefault="00D67F82"/>
        </w:tc>
        <w:tc>
          <w:tcPr>
            <w:tcW w:w="916" w:type="dxa"/>
            <w:vMerge/>
            <w:vAlign w:val="center"/>
          </w:tcPr>
          <w:p w14:paraId="341A4765" w14:textId="77777777" w:rsidR="00D67F82" w:rsidRDefault="00D67F82"/>
        </w:tc>
        <w:tc>
          <w:tcPr>
            <w:tcW w:w="1075" w:type="dxa"/>
            <w:vAlign w:val="center"/>
          </w:tcPr>
          <w:p w14:paraId="6F31BC4A" w14:textId="77777777" w:rsidR="00D67F82" w:rsidRDefault="000E5DD9">
            <w:r>
              <w:t>4193</w:t>
            </w:r>
          </w:p>
        </w:tc>
        <w:tc>
          <w:tcPr>
            <w:tcW w:w="3186" w:type="dxa"/>
            <w:vAlign w:val="center"/>
          </w:tcPr>
          <w:p w14:paraId="6211517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D6F930E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4C6962D7" w14:textId="77777777" w:rsidR="00D67F82" w:rsidRDefault="000E5DD9">
            <w:r>
              <w:t>47.42</w:t>
            </w:r>
          </w:p>
        </w:tc>
      </w:tr>
      <w:tr w:rsidR="00D67F82" w14:paraId="1CA54292" w14:textId="77777777">
        <w:tc>
          <w:tcPr>
            <w:tcW w:w="690" w:type="dxa"/>
            <w:vMerge/>
            <w:vAlign w:val="center"/>
          </w:tcPr>
          <w:p w14:paraId="177E59F3" w14:textId="77777777" w:rsidR="00D67F82" w:rsidRDefault="00D67F82"/>
        </w:tc>
        <w:tc>
          <w:tcPr>
            <w:tcW w:w="916" w:type="dxa"/>
            <w:vMerge/>
            <w:vAlign w:val="center"/>
          </w:tcPr>
          <w:p w14:paraId="654D6D5C" w14:textId="77777777" w:rsidR="00D67F82" w:rsidRDefault="00D67F82"/>
        </w:tc>
        <w:tc>
          <w:tcPr>
            <w:tcW w:w="1075" w:type="dxa"/>
            <w:vAlign w:val="center"/>
          </w:tcPr>
          <w:p w14:paraId="66694819" w14:textId="77777777" w:rsidR="00D67F82" w:rsidRDefault="000E5DD9">
            <w:r>
              <w:t>4299</w:t>
            </w:r>
          </w:p>
        </w:tc>
        <w:tc>
          <w:tcPr>
            <w:tcW w:w="3186" w:type="dxa"/>
            <w:vAlign w:val="center"/>
          </w:tcPr>
          <w:p w14:paraId="6FFFD393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464AF34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65A24105" w14:textId="77777777" w:rsidR="00D67F82" w:rsidRDefault="000E5DD9">
            <w:r>
              <w:t>48.63</w:t>
            </w:r>
          </w:p>
        </w:tc>
      </w:tr>
      <w:tr w:rsidR="00D67F82" w14:paraId="66A4D2D1" w14:textId="77777777">
        <w:tc>
          <w:tcPr>
            <w:tcW w:w="690" w:type="dxa"/>
            <w:vMerge/>
            <w:vAlign w:val="center"/>
          </w:tcPr>
          <w:p w14:paraId="0AF7A825" w14:textId="77777777" w:rsidR="00D67F82" w:rsidRDefault="00D67F82"/>
        </w:tc>
        <w:tc>
          <w:tcPr>
            <w:tcW w:w="916" w:type="dxa"/>
            <w:vMerge/>
            <w:vAlign w:val="center"/>
          </w:tcPr>
          <w:p w14:paraId="59FA4365" w14:textId="77777777" w:rsidR="00D67F82" w:rsidRDefault="00D67F82"/>
        </w:tc>
        <w:tc>
          <w:tcPr>
            <w:tcW w:w="1075" w:type="dxa"/>
            <w:vAlign w:val="center"/>
          </w:tcPr>
          <w:p w14:paraId="70F85D1E" w14:textId="77777777" w:rsidR="00D67F82" w:rsidRDefault="000E5DD9">
            <w:r>
              <w:t>4301</w:t>
            </w:r>
          </w:p>
        </w:tc>
        <w:tc>
          <w:tcPr>
            <w:tcW w:w="3186" w:type="dxa"/>
            <w:vAlign w:val="center"/>
          </w:tcPr>
          <w:p w14:paraId="0319498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C267CCE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6B8EF6F4" w14:textId="77777777" w:rsidR="00D67F82" w:rsidRDefault="000E5DD9">
            <w:r>
              <w:t>42.50</w:t>
            </w:r>
          </w:p>
        </w:tc>
      </w:tr>
      <w:tr w:rsidR="00D67F82" w14:paraId="3FCB888C" w14:textId="77777777">
        <w:tc>
          <w:tcPr>
            <w:tcW w:w="690" w:type="dxa"/>
            <w:vMerge/>
            <w:vAlign w:val="center"/>
          </w:tcPr>
          <w:p w14:paraId="5C389695" w14:textId="77777777" w:rsidR="00D67F82" w:rsidRDefault="00D67F82"/>
        </w:tc>
        <w:tc>
          <w:tcPr>
            <w:tcW w:w="916" w:type="dxa"/>
            <w:vMerge/>
            <w:vAlign w:val="center"/>
          </w:tcPr>
          <w:p w14:paraId="01F5B93C" w14:textId="77777777" w:rsidR="00D67F82" w:rsidRDefault="00D67F82"/>
        </w:tc>
        <w:tc>
          <w:tcPr>
            <w:tcW w:w="1075" w:type="dxa"/>
            <w:vAlign w:val="center"/>
          </w:tcPr>
          <w:p w14:paraId="4ACFE3E0" w14:textId="77777777" w:rsidR="00D67F82" w:rsidRDefault="000E5DD9">
            <w:r>
              <w:t>4308</w:t>
            </w:r>
          </w:p>
        </w:tc>
        <w:tc>
          <w:tcPr>
            <w:tcW w:w="3186" w:type="dxa"/>
            <w:vAlign w:val="center"/>
          </w:tcPr>
          <w:p w14:paraId="2465E13F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737EE255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65BDDCC6" w14:textId="77777777" w:rsidR="00D67F82" w:rsidRDefault="000E5DD9">
            <w:r>
              <w:t>47.25</w:t>
            </w:r>
          </w:p>
        </w:tc>
      </w:tr>
      <w:tr w:rsidR="00D67F82" w14:paraId="767A948F" w14:textId="77777777">
        <w:tc>
          <w:tcPr>
            <w:tcW w:w="690" w:type="dxa"/>
            <w:vMerge/>
            <w:vAlign w:val="center"/>
          </w:tcPr>
          <w:p w14:paraId="7E423CEB" w14:textId="77777777" w:rsidR="00D67F82" w:rsidRDefault="00D67F82"/>
        </w:tc>
        <w:tc>
          <w:tcPr>
            <w:tcW w:w="916" w:type="dxa"/>
            <w:vMerge/>
            <w:vAlign w:val="center"/>
          </w:tcPr>
          <w:p w14:paraId="4E281050" w14:textId="77777777" w:rsidR="00D67F82" w:rsidRDefault="00D67F82"/>
        </w:tc>
        <w:tc>
          <w:tcPr>
            <w:tcW w:w="1075" w:type="dxa"/>
            <w:vAlign w:val="center"/>
          </w:tcPr>
          <w:p w14:paraId="72069A29" w14:textId="77777777" w:rsidR="00D67F82" w:rsidRDefault="000E5DD9">
            <w:r>
              <w:t>4517</w:t>
            </w:r>
          </w:p>
        </w:tc>
        <w:tc>
          <w:tcPr>
            <w:tcW w:w="3186" w:type="dxa"/>
            <w:vAlign w:val="center"/>
          </w:tcPr>
          <w:p w14:paraId="02551394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4DCD1D6" w14:textId="77777777" w:rsidR="00D67F82" w:rsidRDefault="000E5DD9">
            <w:r>
              <w:t>3.4</w:t>
            </w:r>
          </w:p>
        </w:tc>
        <w:tc>
          <w:tcPr>
            <w:tcW w:w="3356" w:type="dxa"/>
            <w:vAlign w:val="center"/>
          </w:tcPr>
          <w:p w14:paraId="766AB3A4" w14:textId="77777777" w:rsidR="00D67F82" w:rsidRDefault="000E5DD9">
            <w:r>
              <w:t>47.02</w:t>
            </w:r>
          </w:p>
        </w:tc>
      </w:tr>
      <w:tr w:rsidR="00D67F82" w14:paraId="0487A669" w14:textId="77777777">
        <w:tc>
          <w:tcPr>
            <w:tcW w:w="690" w:type="dxa"/>
            <w:vMerge/>
            <w:vAlign w:val="center"/>
          </w:tcPr>
          <w:p w14:paraId="57A22710" w14:textId="77777777" w:rsidR="00D67F82" w:rsidRDefault="00D67F82"/>
        </w:tc>
        <w:tc>
          <w:tcPr>
            <w:tcW w:w="916" w:type="dxa"/>
            <w:vMerge/>
            <w:vAlign w:val="center"/>
          </w:tcPr>
          <w:p w14:paraId="02C1670F" w14:textId="77777777" w:rsidR="00D67F82" w:rsidRDefault="00D67F82"/>
        </w:tc>
        <w:tc>
          <w:tcPr>
            <w:tcW w:w="1075" w:type="dxa"/>
            <w:vAlign w:val="center"/>
          </w:tcPr>
          <w:p w14:paraId="509B608C" w14:textId="77777777" w:rsidR="00D67F82" w:rsidRDefault="000E5DD9">
            <w:r>
              <w:t>4568</w:t>
            </w:r>
          </w:p>
        </w:tc>
        <w:tc>
          <w:tcPr>
            <w:tcW w:w="3186" w:type="dxa"/>
            <w:vAlign w:val="center"/>
          </w:tcPr>
          <w:p w14:paraId="73D3BA3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C9CD622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47CFA8B3" w14:textId="77777777" w:rsidR="00D67F82" w:rsidRDefault="000E5DD9">
            <w:r>
              <w:t>49.44</w:t>
            </w:r>
          </w:p>
        </w:tc>
      </w:tr>
      <w:tr w:rsidR="00D67F82" w14:paraId="5C9DFB63" w14:textId="77777777">
        <w:tc>
          <w:tcPr>
            <w:tcW w:w="690" w:type="dxa"/>
            <w:vMerge/>
            <w:vAlign w:val="center"/>
          </w:tcPr>
          <w:p w14:paraId="6307B347" w14:textId="77777777" w:rsidR="00D67F82" w:rsidRDefault="00D67F82"/>
        </w:tc>
        <w:tc>
          <w:tcPr>
            <w:tcW w:w="916" w:type="dxa"/>
            <w:vMerge/>
            <w:vAlign w:val="center"/>
          </w:tcPr>
          <w:p w14:paraId="3975A048" w14:textId="77777777" w:rsidR="00D67F82" w:rsidRDefault="00D67F82"/>
        </w:tc>
        <w:tc>
          <w:tcPr>
            <w:tcW w:w="1075" w:type="dxa"/>
            <w:vAlign w:val="center"/>
          </w:tcPr>
          <w:p w14:paraId="7092BCCD" w14:textId="77777777" w:rsidR="00D67F82" w:rsidRDefault="000E5DD9">
            <w:r>
              <w:t>4611</w:t>
            </w:r>
          </w:p>
        </w:tc>
        <w:tc>
          <w:tcPr>
            <w:tcW w:w="3186" w:type="dxa"/>
            <w:vAlign w:val="center"/>
          </w:tcPr>
          <w:p w14:paraId="4861EBB9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F9CFDBB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74BEF3DA" w14:textId="77777777" w:rsidR="00D67F82" w:rsidRDefault="000E5DD9">
            <w:r>
              <w:t>50.87</w:t>
            </w:r>
          </w:p>
        </w:tc>
      </w:tr>
      <w:tr w:rsidR="00D67F82" w14:paraId="64233892" w14:textId="77777777">
        <w:tc>
          <w:tcPr>
            <w:tcW w:w="690" w:type="dxa"/>
            <w:vMerge/>
            <w:vAlign w:val="center"/>
          </w:tcPr>
          <w:p w14:paraId="33C1F549" w14:textId="77777777" w:rsidR="00D67F82" w:rsidRDefault="00D67F82"/>
        </w:tc>
        <w:tc>
          <w:tcPr>
            <w:tcW w:w="916" w:type="dxa"/>
            <w:vMerge/>
            <w:vAlign w:val="center"/>
          </w:tcPr>
          <w:p w14:paraId="32EBAFB6" w14:textId="77777777" w:rsidR="00D67F82" w:rsidRDefault="00D67F82"/>
        </w:tc>
        <w:tc>
          <w:tcPr>
            <w:tcW w:w="1075" w:type="dxa"/>
            <w:vAlign w:val="center"/>
          </w:tcPr>
          <w:p w14:paraId="16C0A9D1" w14:textId="77777777" w:rsidR="00D67F82" w:rsidRDefault="000E5DD9">
            <w:r>
              <w:t>4616</w:t>
            </w:r>
          </w:p>
        </w:tc>
        <w:tc>
          <w:tcPr>
            <w:tcW w:w="3186" w:type="dxa"/>
            <w:vAlign w:val="center"/>
          </w:tcPr>
          <w:p w14:paraId="783F827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77C7994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3D50E9B9" w14:textId="77777777" w:rsidR="00D67F82" w:rsidRDefault="000E5DD9">
            <w:r>
              <w:t>50.90</w:t>
            </w:r>
          </w:p>
        </w:tc>
      </w:tr>
      <w:tr w:rsidR="00D67F82" w14:paraId="6E8D34D9" w14:textId="77777777">
        <w:tc>
          <w:tcPr>
            <w:tcW w:w="690" w:type="dxa"/>
            <w:vMerge/>
            <w:vAlign w:val="center"/>
          </w:tcPr>
          <w:p w14:paraId="363E1520" w14:textId="77777777" w:rsidR="00D67F82" w:rsidRDefault="00D67F82"/>
        </w:tc>
        <w:tc>
          <w:tcPr>
            <w:tcW w:w="916" w:type="dxa"/>
            <w:vMerge/>
            <w:vAlign w:val="center"/>
          </w:tcPr>
          <w:p w14:paraId="06BD4F89" w14:textId="77777777" w:rsidR="00D67F82" w:rsidRDefault="00D67F82"/>
        </w:tc>
        <w:tc>
          <w:tcPr>
            <w:tcW w:w="1075" w:type="dxa"/>
            <w:vAlign w:val="center"/>
          </w:tcPr>
          <w:p w14:paraId="27A0E541" w14:textId="77777777" w:rsidR="00D67F82" w:rsidRDefault="000E5DD9">
            <w:r>
              <w:t>4627</w:t>
            </w:r>
          </w:p>
        </w:tc>
        <w:tc>
          <w:tcPr>
            <w:tcW w:w="3186" w:type="dxa"/>
            <w:vAlign w:val="center"/>
          </w:tcPr>
          <w:p w14:paraId="6287C81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E137C76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1C9A8280" w14:textId="77777777" w:rsidR="00D67F82" w:rsidRDefault="000E5DD9">
            <w:r>
              <w:t>43.63</w:t>
            </w:r>
          </w:p>
        </w:tc>
      </w:tr>
      <w:tr w:rsidR="00D67F82" w14:paraId="67466732" w14:textId="77777777">
        <w:tc>
          <w:tcPr>
            <w:tcW w:w="690" w:type="dxa"/>
            <w:vMerge/>
            <w:vAlign w:val="center"/>
          </w:tcPr>
          <w:p w14:paraId="3A316C8F" w14:textId="77777777" w:rsidR="00D67F82" w:rsidRDefault="00D67F82"/>
        </w:tc>
        <w:tc>
          <w:tcPr>
            <w:tcW w:w="916" w:type="dxa"/>
            <w:vMerge/>
            <w:vAlign w:val="center"/>
          </w:tcPr>
          <w:p w14:paraId="151E6A04" w14:textId="77777777" w:rsidR="00D67F82" w:rsidRDefault="00D67F82"/>
        </w:tc>
        <w:tc>
          <w:tcPr>
            <w:tcW w:w="1075" w:type="dxa"/>
            <w:vAlign w:val="center"/>
          </w:tcPr>
          <w:p w14:paraId="4AD5DA8B" w14:textId="77777777" w:rsidR="00D67F82" w:rsidRDefault="000E5DD9">
            <w:r>
              <w:t>4631</w:t>
            </w:r>
          </w:p>
        </w:tc>
        <w:tc>
          <w:tcPr>
            <w:tcW w:w="3186" w:type="dxa"/>
            <w:vAlign w:val="center"/>
          </w:tcPr>
          <w:p w14:paraId="092DDE1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FADD8CB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B62C5AE" w14:textId="77777777" w:rsidR="00D67F82" w:rsidRDefault="000E5DD9">
            <w:r>
              <w:t>42.51</w:t>
            </w:r>
          </w:p>
        </w:tc>
      </w:tr>
      <w:tr w:rsidR="00D67F82" w14:paraId="1DFE55DC" w14:textId="77777777">
        <w:tc>
          <w:tcPr>
            <w:tcW w:w="690" w:type="dxa"/>
            <w:vMerge/>
            <w:vAlign w:val="center"/>
          </w:tcPr>
          <w:p w14:paraId="12F1D1D8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620BF56D" w14:textId="77777777" w:rsidR="00D67F82" w:rsidRDefault="000E5DD9">
            <w:r>
              <w:t>1-O</w:t>
            </w:r>
          </w:p>
        </w:tc>
        <w:tc>
          <w:tcPr>
            <w:tcW w:w="1075" w:type="dxa"/>
            <w:vAlign w:val="center"/>
          </w:tcPr>
          <w:p w14:paraId="7FD34C02" w14:textId="77777777" w:rsidR="00D67F82" w:rsidRDefault="000E5DD9">
            <w:r>
              <w:t>4001</w:t>
            </w:r>
          </w:p>
        </w:tc>
        <w:tc>
          <w:tcPr>
            <w:tcW w:w="3186" w:type="dxa"/>
            <w:vAlign w:val="center"/>
          </w:tcPr>
          <w:p w14:paraId="6817DAC4" w14:textId="77777777" w:rsidR="00D67F82" w:rsidRDefault="000E5DD9">
            <w:r>
              <w:t>起居室</w:t>
            </w:r>
          </w:p>
        </w:tc>
        <w:tc>
          <w:tcPr>
            <w:tcW w:w="1075" w:type="dxa"/>
            <w:vAlign w:val="center"/>
          </w:tcPr>
          <w:p w14:paraId="76307CB9" w14:textId="77777777" w:rsidR="00D67F82" w:rsidRDefault="000E5DD9">
            <w:r>
              <w:t>47.6</w:t>
            </w:r>
          </w:p>
        </w:tc>
        <w:tc>
          <w:tcPr>
            <w:tcW w:w="3356" w:type="dxa"/>
            <w:vAlign w:val="center"/>
          </w:tcPr>
          <w:p w14:paraId="3D2DB826" w14:textId="77777777" w:rsidR="00D67F82" w:rsidRDefault="000E5DD9">
            <w:r>
              <w:t>43.12</w:t>
            </w:r>
          </w:p>
        </w:tc>
      </w:tr>
      <w:tr w:rsidR="00D67F82" w14:paraId="3C03E93E" w14:textId="77777777">
        <w:tc>
          <w:tcPr>
            <w:tcW w:w="690" w:type="dxa"/>
            <w:vMerge/>
            <w:vAlign w:val="center"/>
          </w:tcPr>
          <w:p w14:paraId="41309A69" w14:textId="77777777" w:rsidR="00D67F82" w:rsidRDefault="00D67F82"/>
        </w:tc>
        <w:tc>
          <w:tcPr>
            <w:tcW w:w="916" w:type="dxa"/>
            <w:vMerge/>
            <w:vAlign w:val="center"/>
          </w:tcPr>
          <w:p w14:paraId="00A07E8C" w14:textId="77777777" w:rsidR="00D67F82" w:rsidRDefault="00D67F82"/>
        </w:tc>
        <w:tc>
          <w:tcPr>
            <w:tcW w:w="1075" w:type="dxa"/>
            <w:vAlign w:val="center"/>
          </w:tcPr>
          <w:p w14:paraId="28237084" w14:textId="77777777" w:rsidR="00D67F82" w:rsidRDefault="000E5DD9">
            <w:r>
              <w:t>4032</w:t>
            </w:r>
          </w:p>
        </w:tc>
        <w:tc>
          <w:tcPr>
            <w:tcW w:w="3186" w:type="dxa"/>
            <w:vAlign w:val="center"/>
          </w:tcPr>
          <w:p w14:paraId="72A03F82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08B1557B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1628F321" w14:textId="77777777" w:rsidR="00D67F82" w:rsidRDefault="000E5DD9">
            <w:r>
              <w:t>44.71</w:t>
            </w:r>
          </w:p>
        </w:tc>
      </w:tr>
      <w:tr w:rsidR="00D67F82" w14:paraId="14E7C325" w14:textId="77777777">
        <w:tc>
          <w:tcPr>
            <w:tcW w:w="690" w:type="dxa"/>
            <w:vMerge/>
            <w:vAlign w:val="center"/>
          </w:tcPr>
          <w:p w14:paraId="7D17C876" w14:textId="77777777" w:rsidR="00D67F82" w:rsidRDefault="00D67F82"/>
        </w:tc>
        <w:tc>
          <w:tcPr>
            <w:tcW w:w="916" w:type="dxa"/>
            <w:vMerge/>
            <w:vAlign w:val="center"/>
          </w:tcPr>
          <w:p w14:paraId="14724803" w14:textId="77777777" w:rsidR="00D67F82" w:rsidRDefault="00D67F82"/>
        </w:tc>
        <w:tc>
          <w:tcPr>
            <w:tcW w:w="1075" w:type="dxa"/>
            <w:vAlign w:val="center"/>
          </w:tcPr>
          <w:p w14:paraId="7F41595A" w14:textId="77777777" w:rsidR="00D67F82" w:rsidRDefault="000E5DD9">
            <w:r>
              <w:t>4067</w:t>
            </w:r>
          </w:p>
        </w:tc>
        <w:tc>
          <w:tcPr>
            <w:tcW w:w="3186" w:type="dxa"/>
            <w:vAlign w:val="center"/>
          </w:tcPr>
          <w:p w14:paraId="090DCFBA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71E6DA20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404AE95F" w14:textId="77777777" w:rsidR="00D67F82" w:rsidRDefault="000E5DD9">
            <w:r>
              <w:t>47.03</w:t>
            </w:r>
          </w:p>
        </w:tc>
      </w:tr>
      <w:tr w:rsidR="00D67F82" w14:paraId="292191CB" w14:textId="77777777">
        <w:tc>
          <w:tcPr>
            <w:tcW w:w="690" w:type="dxa"/>
            <w:vMerge/>
            <w:vAlign w:val="center"/>
          </w:tcPr>
          <w:p w14:paraId="1A362FEB" w14:textId="77777777" w:rsidR="00D67F82" w:rsidRDefault="00D67F82"/>
        </w:tc>
        <w:tc>
          <w:tcPr>
            <w:tcW w:w="916" w:type="dxa"/>
            <w:vMerge/>
            <w:vAlign w:val="center"/>
          </w:tcPr>
          <w:p w14:paraId="2BD91D2B" w14:textId="77777777" w:rsidR="00D67F82" w:rsidRDefault="00D67F82"/>
        </w:tc>
        <w:tc>
          <w:tcPr>
            <w:tcW w:w="1075" w:type="dxa"/>
            <w:vAlign w:val="center"/>
          </w:tcPr>
          <w:p w14:paraId="4340C972" w14:textId="77777777" w:rsidR="00D67F82" w:rsidRDefault="000E5DD9">
            <w:r>
              <w:t>4090</w:t>
            </w:r>
          </w:p>
        </w:tc>
        <w:tc>
          <w:tcPr>
            <w:tcW w:w="3186" w:type="dxa"/>
            <w:vAlign w:val="center"/>
          </w:tcPr>
          <w:p w14:paraId="277CF78D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031AD99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0CDD841A" w14:textId="77777777" w:rsidR="00D67F82" w:rsidRDefault="000E5DD9">
            <w:r>
              <w:t>46.05</w:t>
            </w:r>
          </w:p>
        </w:tc>
      </w:tr>
      <w:tr w:rsidR="00D67F82" w14:paraId="0E6156D6" w14:textId="77777777">
        <w:tc>
          <w:tcPr>
            <w:tcW w:w="690" w:type="dxa"/>
            <w:vMerge/>
            <w:vAlign w:val="center"/>
          </w:tcPr>
          <w:p w14:paraId="07E2F161" w14:textId="77777777" w:rsidR="00D67F82" w:rsidRDefault="00D67F82"/>
        </w:tc>
        <w:tc>
          <w:tcPr>
            <w:tcW w:w="916" w:type="dxa"/>
            <w:vMerge/>
            <w:vAlign w:val="center"/>
          </w:tcPr>
          <w:p w14:paraId="2852DC43" w14:textId="77777777" w:rsidR="00D67F82" w:rsidRDefault="00D67F82"/>
        </w:tc>
        <w:tc>
          <w:tcPr>
            <w:tcW w:w="1075" w:type="dxa"/>
            <w:vAlign w:val="center"/>
          </w:tcPr>
          <w:p w14:paraId="0DD8B326" w14:textId="77777777" w:rsidR="00D67F82" w:rsidRDefault="000E5DD9">
            <w:r>
              <w:t>4134</w:t>
            </w:r>
          </w:p>
        </w:tc>
        <w:tc>
          <w:tcPr>
            <w:tcW w:w="3186" w:type="dxa"/>
            <w:vAlign w:val="center"/>
          </w:tcPr>
          <w:p w14:paraId="4D5D687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37EAE5D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7DF3D5E3" w14:textId="77777777" w:rsidR="00D67F82" w:rsidRDefault="000E5DD9">
            <w:r>
              <w:t>46.39</w:t>
            </w:r>
          </w:p>
        </w:tc>
      </w:tr>
      <w:tr w:rsidR="00D67F82" w14:paraId="3F0E9B04" w14:textId="77777777">
        <w:tc>
          <w:tcPr>
            <w:tcW w:w="690" w:type="dxa"/>
            <w:vMerge/>
            <w:vAlign w:val="center"/>
          </w:tcPr>
          <w:p w14:paraId="474CFC79" w14:textId="77777777" w:rsidR="00D67F82" w:rsidRDefault="00D67F82"/>
        </w:tc>
        <w:tc>
          <w:tcPr>
            <w:tcW w:w="916" w:type="dxa"/>
            <w:vMerge/>
            <w:vAlign w:val="center"/>
          </w:tcPr>
          <w:p w14:paraId="6F7E98A7" w14:textId="77777777" w:rsidR="00D67F82" w:rsidRDefault="00D67F82"/>
        </w:tc>
        <w:tc>
          <w:tcPr>
            <w:tcW w:w="1075" w:type="dxa"/>
            <w:vAlign w:val="center"/>
          </w:tcPr>
          <w:p w14:paraId="66B331AE" w14:textId="77777777" w:rsidR="00D67F82" w:rsidRDefault="000E5DD9">
            <w:r>
              <w:t>4153</w:t>
            </w:r>
          </w:p>
        </w:tc>
        <w:tc>
          <w:tcPr>
            <w:tcW w:w="3186" w:type="dxa"/>
            <w:vAlign w:val="center"/>
          </w:tcPr>
          <w:p w14:paraId="0385D98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0F6A014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5067F429" w14:textId="77777777" w:rsidR="00D67F82" w:rsidRDefault="000E5DD9">
            <w:r>
              <w:t>46.04</w:t>
            </w:r>
          </w:p>
        </w:tc>
      </w:tr>
      <w:tr w:rsidR="00D67F82" w14:paraId="510CF7BF" w14:textId="77777777">
        <w:tc>
          <w:tcPr>
            <w:tcW w:w="690" w:type="dxa"/>
            <w:vMerge/>
            <w:vAlign w:val="center"/>
          </w:tcPr>
          <w:p w14:paraId="2E5DC54A" w14:textId="77777777" w:rsidR="00D67F82" w:rsidRDefault="00D67F82"/>
        </w:tc>
        <w:tc>
          <w:tcPr>
            <w:tcW w:w="916" w:type="dxa"/>
            <w:vMerge/>
            <w:vAlign w:val="center"/>
          </w:tcPr>
          <w:p w14:paraId="5E6683BE" w14:textId="77777777" w:rsidR="00D67F82" w:rsidRDefault="00D67F82"/>
        </w:tc>
        <w:tc>
          <w:tcPr>
            <w:tcW w:w="1075" w:type="dxa"/>
            <w:vAlign w:val="center"/>
          </w:tcPr>
          <w:p w14:paraId="1DD90464" w14:textId="77777777" w:rsidR="00D67F82" w:rsidRDefault="000E5DD9">
            <w:r>
              <w:t>4204</w:t>
            </w:r>
          </w:p>
        </w:tc>
        <w:tc>
          <w:tcPr>
            <w:tcW w:w="3186" w:type="dxa"/>
            <w:vAlign w:val="center"/>
          </w:tcPr>
          <w:p w14:paraId="298A272D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40DC1B0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ECC5CB3" w14:textId="77777777" w:rsidR="00D67F82" w:rsidRDefault="000E5DD9">
            <w:r>
              <w:t>46.50</w:t>
            </w:r>
          </w:p>
        </w:tc>
      </w:tr>
      <w:tr w:rsidR="00D67F82" w14:paraId="7542E0D8" w14:textId="77777777">
        <w:tc>
          <w:tcPr>
            <w:tcW w:w="690" w:type="dxa"/>
            <w:vMerge/>
            <w:vAlign w:val="center"/>
          </w:tcPr>
          <w:p w14:paraId="7989477B" w14:textId="77777777" w:rsidR="00D67F82" w:rsidRDefault="00D67F82"/>
        </w:tc>
        <w:tc>
          <w:tcPr>
            <w:tcW w:w="916" w:type="dxa"/>
            <w:vMerge/>
            <w:vAlign w:val="center"/>
          </w:tcPr>
          <w:p w14:paraId="22882582" w14:textId="77777777" w:rsidR="00D67F82" w:rsidRDefault="00D67F82"/>
        </w:tc>
        <w:tc>
          <w:tcPr>
            <w:tcW w:w="1075" w:type="dxa"/>
            <w:vAlign w:val="center"/>
          </w:tcPr>
          <w:p w14:paraId="5C13AE63" w14:textId="77777777" w:rsidR="00D67F82" w:rsidRDefault="000E5DD9">
            <w:r>
              <w:t>4220</w:t>
            </w:r>
          </w:p>
        </w:tc>
        <w:tc>
          <w:tcPr>
            <w:tcW w:w="3186" w:type="dxa"/>
            <w:vAlign w:val="center"/>
          </w:tcPr>
          <w:p w14:paraId="7A15F4B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759E7C6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0F1D61F0" w14:textId="77777777" w:rsidR="00D67F82" w:rsidRDefault="000E5DD9">
            <w:r>
              <w:t>46.23</w:t>
            </w:r>
          </w:p>
        </w:tc>
      </w:tr>
      <w:tr w:rsidR="00D67F82" w14:paraId="46BE6F54" w14:textId="77777777">
        <w:tc>
          <w:tcPr>
            <w:tcW w:w="690" w:type="dxa"/>
            <w:vMerge/>
            <w:vAlign w:val="center"/>
          </w:tcPr>
          <w:p w14:paraId="21B8A233" w14:textId="77777777" w:rsidR="00D67F82" w:rsidRDefault="00D67F82"/>
        </w:tc>
        <w:tc>
          <w:tcPr>
            <w:tcW w:w="916" w:type="dxa"/>
            <w:vMerge/>
            <w:vAlign w:val="center"/>
          </w:tcPr>
          <w:p w14:paraId="43334F60" w14:textId="77777777" w:rsidR="00D67F82" w:rsidRDefault="00D67F82"/>
        </w:tc>
        <w:tc>
          <w:tcPr>
            <w:tcW w:w="1075" w:type="dxa"/>
            <w:vAlign w:val="center"/>
          </w:tcPr>
          <w:p w14:paraId="2278EF57" w14:textId="77777777" w:rsidR="00D67F82" w:rsidRDefault="000E5DD9">
            <w:r>
              <w:t>4259</w:t>
            </w:r>
          </w:p>
        </w:tc>
        <w:tc>
          <w:tcPr>
            <w:tcW w:w="3186" w:type="dxa"/>
            <w:vAlign w:val="center"/>
          </w:tcPr>
          <w:p w14:paraId="1482B1CD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74EBCD1A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1528512A" w14:textId="77777777" w:rsidR="00D67F82" w:rsidRDefault="000E5DD9">
            <w:r>
              <w:t>47.72</w:t>
            </w:r>
          </w:p>
        </w:tc>
      </w:tr>
      <w:tr w:rsidR="00D67F82" w14:paraId="77BE7422" w14:textId="77777777">
        <w:tc>
          <w:tcPr>
            <w:tcW w:w="690" w:type="dxa"/>
            <w:vMerge/>
            <w:vAlign w:val="center"/>
          </w:tcPr>
          <w:p w14:paraId="12C1D6C4" w14:textId="77777777" w:rsidR="00D67F82" w:rsidRDefault="00D67F82"/>
        </w:tc>
        <w:tc>
          <w:tcPr>
            <w:tcW w:w="916" w:type="dxa"/>
            <w:vMerge/>
            <w:vAlign w:val="center"/>
          </w:tcPr>
          <w:p w14:paraId="3158CA3C" w14:textId="77777777" w:rsidR="00D67F82" w:rsidRDefault="00D67F82"/>
        </w:tc>
        <w:tc>
          <w:tcPr>
            <w:tcW w:w="1075" w:type="dxa"/>
            <w:vAlign w:val="center"/>
          </w:tcPr>
          <w:p w14:paraId="36534001" w14:textId="77777777" w:rsidR="00D67F82" w:rsidRDefault="000E5DD9">
            <w:r>
              <w:t>4276</w:t>
            </w:r>
          </w:p>
        </w:tc>
        <w:tc>
          <w:tcPr>
            <w:tcW w:w="3186" w:type="dxa"/>
            <w:vAlign w:val="center"/>
          </w:tcPr>
          <w:p w14:paraId="32CB48E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BB84D90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28845505" w14:textId="77777777" w:rsidR="00D67F82" w:rsidRDefault="000E5DD9">
            <w:r>
              <w:t>41.40</w:t>
            </w:r>
          </w:p>
        </w:tc>
      </w:tr>
      <w:tr w:rsidR="00D67F82" w14:paraId="767C93C8" w14:textId="77777777">
        <w:tc>
          <w:tcPr>
            <w:tcW w:w="690" w:type="dxa"/>
            <w:vMerge/>
            <w:vAlign w:val="center"/>
          </w:tcPr>
          <w:p w14:paraId="607A3BF4" w14:textId="77777777" w:rsidR="00D67F82" w:rsidRDefault="00D67F82"/>
        </w:tc>
        <w:tc>
          <w:tcPr>
            <w:tcW w:w="916" w:type="dxa"/>
            <w:vMerge/>
            <w:vAlign w:val="center"/>
          </w:tcPr>
          <w:p w14:paraId="4C5AE65E" w14:textId="77777777" w:rsidR="00D67F82" w:rsidRDefault="00D67F82"/>
        </w:tc>
        <w:tc>
          <w:tcPr>
            <w:tcW w:w="1075" w:type="dxa"/>
            <w:vAlign w:val="center"/>
          </w:tcPr>
          <w:p w14:paraId="56447F1C" w14:textId="77777777" w:rsidR="00D67F82" w:rsidRDefault="000E5DD9">
            <w:r>
              <w:t>4290</w:t>
            </w:r>
          </w:p>
        </w:tc>
        <w:tc>
          <w:tcPr>
            <w:tcW w:w="3186" w:type="dxa"/>
            <w:vAlign w:val="center"/>
          </w:tcPr>
          <w:p w14:paraId="1CCD42A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98275E2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CF10C95" w14:textId="77777777" w:rsidR="00D67F82" w:rsidRDefault="000E5DD9">
            <w:r>
              <w:t>41.93</w:t>
            </w:r>
          </w:p>
        </w:tc>
      </w:tr>
      <w:tr w:rsidR="00D67F82" w14:paraId="5C5046E4" w14:textId="77777777">
        <w:tc>
          <w:tcPr>
            <w:tcW w:w="690" w:type="dxa"/>
            <w:vMerge/>
            <w:vAlign w:val="center"/>
          </w:tcPr>
          <w:p w14:paraId="243E4FFA" w14:textId="77777777" w:rsidR="00D67F82" w:rsidRDefault="00D67F82"/>
        </w:tc>
        <w:tc>
          <w:tcPr>
            <w:tcW w:w="916" w:type="dxa"/>
            <w:vMerge/>
            <w:vAlign w:val="center"/>
          </w:tcPr>
          <w:p w14:paraId="058EE817" w14:textId="77777777" w:rsidR="00D67F82" w:rsidRDefault="00D67F82"/>
        </w:tc>
        <w:tc>
          <w:tcPr>
            <w:tcW w:w="1075" w:type="dxa"/>
            <w:vAlign w:val="center"/>
          </w:tcPr>
          <w:p w14:paraId="566A6BA8" w14:textId="77777777" w:rsidR="00D67F82" w:rsidRDefault="000E5DD9">
            <w:r>
              <w:t>4402</w:t>
            </w:r>
          </w:p>
        </w:tc>
        <w:tc>
          <w:tcPr>
            <w:tcW w:w="3186" w:type="dxa"/>
            <w:vAlign w:val="center"/>
          </w:tcPr>
          <w:p w14:paraId="4BB0F9C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F6C0B48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4EF9B2E1" w14:textId="77777777" w:rsidR="00D67F82" w:rsidRDefault="000E5DD9">
            <w:r>
              <w:t>43.78</w:t>
            </w:r>
          </w:p>
        </w:tc>
      </w:tr>
      <w:tr w:rsidR="00D67F82" w14:paraId="76730C23" w14:textId="77777777">
        <w:tc>
          <w:tcPr>
            <w:tcW w:w="690" w:type="dxa"/>
            <w:vMerge/>
            <w:vAlign w:val="center"/>
          </w:tcPr>
          <w:p w14:paraId="0EBC7AEA" w14:textId="77777777" w:rsidR="00D67F82" w:rsidRDefault="00D67F82"/>
        </w:tc>
        <w:tc>
          <w:tcPr>
            <w:tcW w:w="916" w:type="dxa"/>
            <w:vMerge/>
            <w:vAlign w:val="center"/>
          </w:tcPr>
          <w:p w14:paraId="6FC40D91" w14:textId="77777777" w:rsidR="00D67F82" w:rsidRDefault="00D67F82"/>
        </w:tc>
        <w:tc>
          <w:tcPr>
            <w:tcW w:w="1075" w:type="dxa"/>
            <w:vAlign w:val="center"/>
          </w:tcPr>
          <w:p w14:paraId="4F49541C" w14:textId="77777777" w:rsidR="00D67F82" w:rsidRDefault="000E5DD9">
            <w:r>
              <w:t>4427</w:t>
            </w:r>
          </w:p>
        </w:tc>
        <w:tc>
          <w:tcPr>
            <w:tcW w:w="3186" w:type="dxa"/>
            <w:vAlign w:val="center"/>
          </w:tcPr>
          <w:p w14:paraId="4B2C875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65023C4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4B78DAE9" w14:textId="77777777" w:rsidR="00D67F82" w:rsidRDefault="000E5DD9">
            <w:r>
              <w:t>44.55</w:t>
            </w:r>
          </w:p>
        </w:tc>
      </w:tr>
      <w:tr w:rsidR="00D67F82" w14:paraId="2A872343" w14:textId="77777777">
        <w:tc>
          <w:tcPr>
            <w:tcW w:w="690" w:type="dxa"/>
            <w:vMerge/>
            <w:vAlign w:val="center"/>
          </w:tcPr>
          <w:p w14:paraId="36A57F58" w14:textId="77777777" w:rsidR="00D67F82" w:rsidRDefault="00D67F82"/>
        </w:tc>
        <w:tc>
          <w:tcPr>
            <w:tcW w:w="916" w:type="dxa"/>
            <w:vMerge/>
            <w:vAlign w:val="center"/>
          </w:tcPr>
          <w:p w14:paraId="06132AB7" w14:textId="77777777" w:rsidR="00D67F82" w:rsidRDefault="00D67F82"/>
        </w:tc>
        <w:tc>
          <w:tcPr>
            <w:tcW w:w="1075" w:type="dxa"/>
            <w:vAlign w:val="center"/>
          </w:tcPr>
          <w:p w14:paraId="285A567E" w14:textId="77777777" w:rsidR="00D67F82" w:rsidRDefault="000E5DD9">
            <w:r>
              <w:t>4539</w:t>
            </w:r>
          </w:p>
        </w:tc>
        <w:tc>
          <w:tcPr>
            <w:tcW w:w="3186" w:type="dxa"/>
            <w:vAlign w:val="center"/>
          </w:tcPr>
          <w:p w14:paraId="2CB4F97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5D30DF7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CCB9E5C" w14:textId="77777777" w:rsidR="00D67F82" w:rsidRDefault="000E5DD9">
            <w:r>
              <w:t>45.62</w:t>
            </w:r>
          </w:p>
        </w:tc>
      </w:tr>
      <w:tr w:rsidR="00D67F82" w14:paraId="13C88188" w14:textId="77777777">
        <w:tc>
          <w:tcPr>
            <w:tcW w:w="690" w:type="dxa"/>
            <w:vMerge/>
            <w:vAlign w:val="center"/>
          </w:tcPr>
          <w:p w14:paraId="1D60944A" w14:textId="77777777" w:rsidR="00D67F82" w:rsidRDefault="00D67F82"/>
        </w:tc>
        <w:tc>
          <w:tcPr>
            <w:tcW w:w="916" w:type="dxa"/>
            <w:vMerge/>
            <w:vAlign w:val="center"/>
          </w:tcPr>
          <w:p w14:paraId="1D259149" w14:textId="77777777" w:rsidR="00D67F82" w:rsidRDefault="00D67F82"/>
        </w:tc>
        <w:tc>
          <w:tcPr>
            <w:tcW w:w="1075" w:type="dxa"/>
            <w:vAlign w:val="center"/>
          </w:tcPr>
          <w:p w14:paraId="45434C0D" w14:textId="77777777" w:rsidR="00D67F82" w:rsidRDefault="000E5DD9">
            <w:r>
              <w:t>4547</w:t>
            </w:r>
          </w:p>
        </w:tc>
        <w:tc>
          <w:tcPr>
            <w:tcW w:w="3186" w:type="dxa"/>
            <w:vAlign w:val="center"/>
          </w:tcPr>
          <w:p w14:paraId="41C960D8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5951B4E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24455B33" w14:textId="77777777" w:rsidR="00D67F82" w:rsidRDefault="000E5DD9">
            <w:r>
              <w:t>45.75</w:t>
            </w:r>
          </w:p>
        </w:tc>
      </w:tr>
      <w:tr w:rsidR="00D67F82" w14:paraId="46570E44" w14:textId="77777777">
        <w:tc>
          <w:tcPr>
            <w:tcW w:w="690" w:type="dxa"/>
            <w:vMerge/>
            <w:vAlign w:val="center"/>
          </w:tcPr>
          <w:p w14:paraId="0E1DF542" w14:textId="77777777" w:rsidR="00D67F82" w:rsidRDefault="00D67F82"/>
        </w:tc>
        <w:tc>
          <w:tcPr>
            <w:tcW w:w="916" w:type="dxa"/>
            <w:vMerge/>
            <w:vAlign w:val="center"/>
          </w:tcPr>
          <w:p w14:paraId="2E5696F5" w14:textId="77777777" w:rsidR="00D67F82" w:rsidRDefault="00D67F82"/>
        </w:tc>
        <w:tc>
          <w:tcPr>
            <w:tcW w:w="1075" w:type="dxa"/>
            <w:vAlign w:val="center"/>
          </w:tcPr>
          <w:p w14:paraId="4AE9EE66" w14:textId="77777777" w:rsidR="00D67F82" w:rsidRDefault="000E5DD9">
            <w:r>
              <w:t>4577</w:t>
            </w:r>
          </w:p>
        </w:tc>
        <w:tc>
          <w:tcPr>
            <w:tcW w:w="3186" w:type="dxa"/>
            <w:vAlign w:val="center"/>
          </w:tcPr>
          <w:p w14:paraId="0B6B9E2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A9E91D0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04C9E05" w14:textId="77777777" w:rsidR="00D67F82" w:rsidRDefault="000E5DD9">
            <w:r>
              <w:t>51.03</w:t>
            </w:r>
          </w:p>
        </w:tc>
      </w:tr>
      <w:tr w:rsidR="00D67F82" w14:paraId="571236A6" w14:textId="77777777">
        <w:tc>
          <w:tcPr>
            <w:tcW w:w="690" w:type="dxa"/>
            <w:vMerge/>
            <w:vAlign w:val="center"/>
          </w:tcPr>
          <w:p w14:paraId="14CB28A3" w14:textId="77777777" w:rsidR="00D67F82" w:rsidRDefault="00D67F82"/>
        </w:tc>
        <w:tc>
          <w:tcPr>
            <w:tcW w:w="916" w:type="dxa"/>
            <w:vMerge/>
            <w:vAlign w:val="center"/>
          </w:tcPr>
          <w:p w14:paraId="50E2B833" w14:textId="77777777" w:rsidR="00D67F82" w:rsidRDefault="00D67F82"/>
        </w:tc>
        <w:tc>
          <w:tcPr>
            <w:tcW w:w="1075" w:type="dxa"/>
            <w:vAlign w:val="center"/>
          </w:tcPr>
          <w:p w14:paraId="24C16534" w14:textId="77777777" w:rsidR="00D67F82" w:rsidRDefault="000E5DD9">
            <w:r>
              <w:t>4596</w:t>
            </w:r>
          </w:p>
        </w:tc>
        <w:tc>
          <w:tcPr>
            <w:tcW w:w="3186" w:type="dxa"/>
            <w:vAlign w:val="center"/>
          </w:tcPr>
          <w:p w14:paraId="2A544C37" w14:textId="77777777" w:rsidR="00D67F82" w:rsidRDefault="000E5DD9">
            <w:r>
              <w:t>起居室</w:t>
            </w:r>
          </w:p>
        </w:tc>
        <w:tc>
          <w:tcPr>
            <w:tcW w:w="1075" w:type="dxa"/>
            <w:vAlign w:val="center"/>
          </w:tcPr>
          <w:p w14:paraId="7EFCA907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DED6396" w14:textId="77777777" w:rsidR="00D67F82" w:rsidRDefault="000E5DD9">
            <w:r>
              <w:t>53.38</w:t>
            </w:r>
          </w:p>
        </w:tc>
      </w:tr>
      <w:tr w:rsidR="00D67F82" w14:paraId="04ECDED8" w14:textId="77777777">
        <w:tc>
          <w:tcPr>
            <w:tcW w:w="690" w:type="dxa"/>
            <w:vMerge/>
            <w:vAlign w:val="center"/>
          </w:tcPr>
          <w:p w14:paraId="70C7713E" w14:textId="77777777" w:rsidR="00D67F82" w:rsidRDefault="00D67F82"/>
        </w:tc>
        <w:tc>
          <w:tcPr>
            <w:tcW w:w="916" w:type="dxa"/>
            <w:vMerge/>
            <w:vAlign w:val="center"/>
          </w:tcPr>
          <w:p w14:paraId="2E5049CA" w14:textId="77777777" w:rsidR="00D67F82" w:rsidRDefault="00D67F82"/>
        </w:tc>
        <w:tc>
          <w:tcPr>
            <w:tcW w:w="1075" w:type="dxa"/>
            <w:vAlign w:val="center"/>
          </w:tcPr>
          <w:p w14:paraId="592BA45F" w14:textId="77777777" w:rsidR="00D67F82" w:rsidRDefault="000E5DD9">
            <w:r>
              <w:t>4600</w:t>
            </w:r>
          </w:p>
        </w:tc>
        <w:tc>
          <w:tcPr>
            <w:tcW w:w="3186" w:type="dxa"/>
            <w:vAlign w:val="center"/>
          </w:tcPr>
          <w:p w14:paraId="7A4DB01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16A666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9E79932" w14:textId="77777777" w:rsidR="00D67F82" w:rsidRDefault="000E5DD9">
            <w:r>
              <w:t>50.51</w:t>
            </w:r>
          </w:p>
        </w:tc>
      </w:tr>
      <w:tr w:rsidR="00D67F82" w14:paraId="79FD16CD" w14:textId="77777777">
        <w:tc>
          <w:tcPr>
            <w:tcW w:w="690" w:type="dxa"/>
            <w:vMerge/>
            <w:vAlign w:val="center"/>
          </w:tcPr>
          <w:p w14:paraId="0E2DC97B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0D973254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7C726E4B" w14:textId="77777777" w:rsidR="00D67F82" w:rsidRDefault="000E5DD9">
            <w:r>
              <w:t>4030</w:t>
            </w:r>
          </w:p>
        </w:tc>
        <w:tc>
          <w:tcPr>
            <w:tcW w:w="3186" w:type="dxa"/>
            <w:vAlign w:val="center"/>
          </w:tcPr>
          <w:p w14:paraId="4CFE32C6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EEEB5C3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36BFDFE5" w14:textId="77777777" w:rsidR="00D67F82" w:rsidRDefault="000E5DD9">
            <w:r>
              <w:t>46.95</w:t>
            </w:r>
          </w:p>
        </w:tc>
      </w:tr>
      <w:tr w:rsidR="00D67F82" w14:paraId="6DDB2D78" w14:textId="77777777">
        <w:tc>
          <w:tcPr>
            <w:tcW w:w="690" w:type="dxa"/>
            <w:vMerge/>
            <w:vAlign w:val="center"/>
          </w:tcPr>
          <w:p w14:paraId="7D60A2AA" w14:textId="77777777" w:rsidR="00D67F82" w:rsidRDefault="00D67F82"/>
        </w:tc>
        <w:tc>
          <w:tcPr>
            <w:tcW w:w="916" w:type="dxa"/>
            <w:vMerge/>
            <w:vAlign w:val="center"/>
          </w:tcPr>
          <w:p w14:paraId="7F4D5F0C" w14:textId="77777777" w:rsidR="00D67F82" w:rsidRDefault="00D67F82"/>
        </w:tc>
        <w:tc>
          <w:tcPr>
            <w:tcW w:w="1075" w:type="dxa"/>
            <w:vAlign w:val="center"/>
          </w:tcPr>
          <w:p w14:paraId="564442F9" w14:textId="77777777" w:rsidR="00D67F82" w:rsidRDefault="000E5DD9">
            <w:r>
              <w:t>4035</w:t>
            </w:r>
          </w:p>
        </w:tc>
        <w:tc>
          <w:tcPr>
            <w:tcW w:w="3186" w:type="dxa"/>
            <w:vAlign w:val="center"/>
          </w:tcPr>
          <w:p w14:paraId="13CA2ECA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E71B72D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7B8D113C" w14:textId="77777777" w:rsidR="00D67F82" w:rsidRDefault="000E5DD9">
            <w:r>
              <w:t>45.99</w:t>
            </w:r>
          </w:p>
        </w:tc>
      </w:tr>
      <w:tr w:rsidR="00D67F82" w14:paraId="749B41C6" w14:textId="77777777">
        <w:tc>
          <w:tcPr>
            <w:tcW w:w="690" w:type="dxa"/>
            <w:vMerge/>
            <w:vAlign w:val="center"/>
          </w:tcPr>
          <w:p w14:paraId="0C6C4C68" w14:textId="77777777" w:rsidR="00D67F82" w:rsidRDefault="00D67F82"/>
        </w:tc>
        <w:tc>
          <w:tcPr>
            <w:tcW w:w="916" w:type="dxa"/>
            <w:vMerge/>
            <w:vAlign w:val="center"/>
          </w:tcPr>
          <w:p w14:paraId="31BBF658" w14:textId="77777777" w:rsidR="00D67F82" w:rsidRDefault="00D67F82"/>
        </w:tc>
        <w:tc>
          <w:tcPr>
            <w:tcW w:w="1075" w:type="dxa"/>
            <w:vAlign w:val="center"/>
          </w:tcPr>
          <w:p w14:paraId="12E6492A" w14:textId="77777777" w:rsidR="00D67F82" w:rsidRDefault="000E5DD9">
            <w:r>
              <w:t>4076</w:t>
            </w:r>
          </w:p>
        </w:tc>
        <w:tc>
          <w:tcPr>
            <w:tcW w:w="3186" w:type="dxa"/>
            <w:vAlign w:val="center"/>
          </w:tcPr>
          <w:p w14:paraId="279196C4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1751B41F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3477D7B6" w14:textId="77777777" w:rsidR="00D67F82" w:rsidRDefault="000E5DD9">
            <w:r>
              <w:t>47.58</w:t>
            </w:r>
          </w:p>
        </w:tc>
      </w:tr>
      <w:tr w:rsidR="00D67F82" w14:paraId="7826D7DC" w14:textId="77777777">
        <w:tc>
          <w:tcPr>
            <w:tcW w:w="690" w:type="dxa"/>
            <w:vMerge/>
            <w:vAlign w:val="center"/>
          </w:tcPr>
          <w:p w14:paraId="03372EE9" w14:textId="77777777" w:rsidR="00D67F82" w:rsidRDefault="00D67F82"/>
        </w:tc>
        <w:tc>
          <w:tcPr>
            <w:tcW w:w="916" w:type="dxa"/>
            <w:vMerge/>
            <w:vAlign w:val="center"/>
          </w:tcPr>
          <w:p w14:paraId="770F5C5C" w14:textId="77777777" w:rsidR="00D67F82" w:rsidRDefault="00D67F82"/>
        </w:tc>
        <w:tc>
          <w:tcPr>
            <w:tcW w:w="1075" w:type="dxa"/>
            <w:vAlign w:val="center"/>
          </w:tcPr>
          <w:p w14:paraId="23572CB6" w14:textId="77777777" w:rsidR="00D67F82" w:rsidRDefault="000E5DD9">
            <w:r>
              <w:t>4091</w:t>
            </w:r>
          </w:p>
        </w:tc>
        <w:tc>
          <w:tcPr>
            <w:tcW w:w="3186" w:type="dxa"/>
            <w:vAlign w:val="center"/>
          </w:tcPr>
          <w:p w14:paraId="625B1343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AFEE6AD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7FE465EB" w14:textId="77777777" w:rsidR="00D67F82" w:rsidRDefault="000E5DD9">
            <w:r>
              <w:t>47.11</w:t>
            </w:r>
          </w:p>
        </w:tc>
      </w:tr>
      <w:tr w:rsidR="00D67F82" w14:paraId="71253F84" w14:textId="77777777">
        <w:tc>
          <w:tcPr>
            <w:tcW w:w="690" w:type="dxa"/>
            <w:vMerge/>
            <w:vAlign w:val="center"/>
          </w:tcPr>
          <w:p w14:paraId="05341DEB" w14:textId="77777777" w:rsidR="00D67F82" w:rsidRDefault="00D67F82"/>
        </w:tc>
        <w:tc>
          <w:tcPr>
            <w:tcW w:w="916" w:type="dxa"/>
            <w:vMerge/>
            <w:vAlign w:val="center"/>
          </w:tcPr>
          <w:p w14:paraId="3B6C71C0" w14:textId="77777777" w:rsidR="00D67F82" w:rsidRDefault="00D67F82"/>
        </w:tc>
        <w:tc>
          <w:tcPr>
            <w:tcW w:w="1075" w:type="dxa"/>
            <w:vAlign w:val="center"/>
          </w:tcPr>
          <w:p w14:paraId="4A54A120" w14:textId="77777777" w:rsidR="00D67F82" w:rsidRDefault="000E5DD9">
            <w:r>
              <w:t>4136</w:t>
            </w:r>
          </w:p>
        </w:tc>
        <w:tc>
          <w:tcPr>
            <w:tcW w:w="3186" w:type="dxa"/>
            <w:vAlign w:val="center"/>
          </w:tcPr>
          <w:p w14:paraId="2BB62251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54F412A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4C83A387" w14:textId="77777777" w:rsidR="00D67F82" w:rsidRDefault="000E5DD9">
            <w:r>
              <w:t>48.56</w:t>
            </w:r>
          </w:p>
        </w:tc>
      </w:tr>
      <w:tr w:rsidR="00D67F82" w14:paraId="2EB5F38A" w14:textId="77777777">
        <w:tc>
          <w:tcPr>
            <w:tcW w:w="690" w:type="dxa"/>
            <w:vMerge/>
            <w:vAlign w:val="center"/>
          </w:tcPr>
          <w:p w14:paraId="3D02A41D" w14:textId="77777777" w:rsidR="00D67F82" w:rsidRDefault="00D67F82"/>
        </w:tc>
        <w:tc>
          <w:tcPr>
            <w:tcW w:w="916" w:type="dxa"/>
            <w:vMerge/>
            <w:vAlign w:val="center"/>
          </w:tcPr>
          <w:p w14:paraId="295EBB70" w14:textId="77777777" w:rsidR="00D67F82" w:rsidRDefault="00D67F82"/>
        </w:tc>
        <w:tc>
          <w:tcPr>
            <w:tcW w:w="1075" w:type="dxa"/>
            <w:vAlign w:val="center"/>
          </w:tcPr>
          <w:p w14:paraId="3249756E" w14:textId="77777777" w:rsidR="00D67F82" w:rsidRDefault="000E5DD9">
            <w:r>
              <w:t>4151</w:t>
            </w:r>
          </w:p>
        </w:tc>
        <w:tc>
          <w:tcPr>
            <w:tcW w:w="3186" w:type="dxa"/>
            <w:vAlign w:val="center"/>
          </w:tcPr>
          <w:p w14:paraId="472ACA3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4F9C5DDF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3CCA0F33" w14:textId="77777777" w:rsidR="00D67F82" w:rsidRDefault="000E5DD9">
            <w:r>
              <w:t>48.26</w:t>
            </w:r>
          </w:p>
        </w:tc>
      </w:tr>
      <w:tr w:rsidR="00D67F82" w14:paraId="121F92E4" w14:textId="77777777">
        <w:tc>
          <w:tcPr>
            <w:tcW w:w="690" w:type="dxa"/>
            <w:vMerge/>
            <w:vAlign w:val="center"/>
          </w:tcPr>
          <w:p w14:paraId="154CD113" w14:textId="77777777" w:rsidR="00D67F82" w:rsidRDefault="00D67F82"/>
        </w:tc>
        <w:tc>
          <w:tcPr>
            <w:tcW w:w="916" w:type="dxa"/>
            <w:vMerge/>
            <w:vAlign w:val="center"/>
          </w:tcPr>
          <w:p w14:paraId="3EFD7482" w14:textId="77777777" w:rsidR="00D67F82" w:rsidRDefault="00D67F82"/>
        </w:tc>
        <w:tc>
          <w:tcPr>
            <w:tcW w:w="1075" w:type="dxa"/>
            <w:vAlign w:val="center"/>
          </w:tcPr>
          <w:p w14:paraId="1C6B7852" w14:textId="77777777" w:rsidR="00D67F82" w:rsidRDefault="000E5DD9">
            <w:r>
              <w:t>4215</w:t>
            </w:r>
          </w:p>
        </w:tc>
        <w:tc>
          <w:tcPr>
            <w:tcW w:w="3186" w:type="dxa"/>
            <w:vAlign w:val="center"/>
          </w:tcPr>
          <w:p w14:paraId="61F3942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8870550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4EE3BEE7" w14:textId="77777777" w:rsidR="00D67F82" w:rsidRDefault="000E5DD9">
            <w:r>
              <w:t>47.64</w:t>
            </w:r>
          </w:p>
        </w:tc>
      </w:tr>
      <w:tr w:rsidR="00D67F82" w14:paraId="3098D8A3" w14:textId="77777777">
        <w:tc>
          <w:tcPr>
            <w:tcW w:w="690" w:type="dxa"/>
            <w:vMerge/>
            <w:vAlign w:val="center"/>
          </w:tcPr>
          <w:p w14:paraId="6052E8AD" w14:textId="77777777" w:rsidR="00D67F82" w:rsidRDefault="00D67F82"/>
        </w:tc>
        <w:tc>
          <w:tcPr>
            <w:tcW w:w="916" w:type="dxa"/>
            <w:vMerge/>
            <w:vAlign w:val="center"/>
          </w:tcPr>
          <w:p w14:paraId="67B5295C" w14:textId="77777777" w:rsidR="00D67F82" w:rsidRDefault="00D67F82"/>
        </w:tc>
        <w:tc>
          <w:tcPr>
            <w:tcW w:w="1075" w:type="dxa"/>
            <w:vAlign w:val="center"/>
          </w:tcPr>
          <w:p w14:paraId="2C009992" w14:textId="77777777" w:rsidR="00D67F82" w:rsidRDefault="000E5DD9">
            <w:r>
              <w:t>4260</w:t>
            </w:r>
          </w:p>
        </w:tc>
        <w:tc>
          <w:tcPr>
            <w:tcW w:w="3186" w:type="dxa"/>
            <w:vAlign w:val="center"/>
          </w:tcPr>
          <w:p w14:paraId="2E104624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15F8D39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09B99BC0" w14:textId="77777777" w:rsidR="00D67F82" w:rsidRDefault="000E5DD9">
            <w:r>
              <w:t>49.27</w:t>
            </w:r>
          </w:p>
        </w:tc>
      </w:tr>
      <w:tr w:rsidR="00D67F82" w14:paraId="19AB6E53" w14:textId="77777777">
        <w:tc>
          <w:tcPr>
            <w:tcW w:w="690" w:type="dxa"/>
            <w:vMerge/>
            <w:vAlign w:val="center"/>
          </w:tcPr>
          <w:p w14:paraId="72BBAE6B" w14:textId="77777777" w:rsidR="00D67F82" w:rsidRDefault="00D67F82"/>
        </w:tc>
        <w:tc>
          <w:tcPr>
            <w:tcW w:w="916" w:type="dxa"/>
            <w:vMerge/>
            <w:vAlign w:val="center"/>
          </w:tcPr>
          <w:p w14:paraId="251F2A78" w14:textId="77777777" w:rsidR="00D67F82" w:rsidRDefault="00D67F82"/>
        </w:tc>
        <w:tc>
          <w:tcPr>
            <w:tcW w:w="1075" w:type="dxa"/>
            <w:vAlign w:val="center"/>
          </w:tcPr>
          <w:p w14:paraId="37AD1124" w14:textId="77777777" w:rsidR="00D67F82" w:rsidRDefault="000E5DD9">
            <w:r>
              <w:t>4269</w:t>
            </w:r>
          </w:p>
        </w:tc>
        <w:tc>
          <w:tcPr>
            <w:tcW w:w="3186" w:type="dxa"/>
            <w:vAlign w:val="center"/>
          </w:tcPr>
          <w:p w14:paraId="057759D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EBF2736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165017BD" w14:textId="77777777" w:rsidR="00D67F82" w:rsidRDefault="000E5DD9">
            <w:r>
              <w:t>42.25</w:t>
            </w:r>
          </w:p>
        </w:tc>
      </w:tr>
      <w:tr w:rsidR="00D67F82" w14:paraId="1F3FD4BF" w14:textId="77777777">
        <w:tc>
          <w:tcPr>
            <w:tcW w:w="690" w:type="dxa"/>
            <w:vMerge/>
            <w:vAlign w:val="center"/>
          </w:tcPr>
          <w:p w14:paraId="60B436A0" w14:textId="77777777" w:rsidR="00D67F82" w:rsidRDefault="00D67F82"/>
        </w:tc>
        <w:tc>
          <w:tcPr>
            <w:tcW w:w="916" w:type="dxa"/>
            <w:vMerge/>
            <w:vAlign w:val="center"/>
          </w:tcPr>
          <w:p w14:paraId="7CA0751C" w14:textId="77777777" w:rsidR="00D67F82" w:rsidRDefault="00D67F82"/>
        </w:tc>
        <w:tc>
          <w:tcPr>
            <w:tcW w:w="1075" w:type="dxa"/>
            <w:vAlign w:val="center"/>
          </w:tcPr>
          <w:p w14:paraId="32B99CF9" w14:textId="77777777" w:rsidR="00D67F82" w:rsidRDefault="000E5DD9">
            <w:r>
              <w:t>4283</w:t>
            </w:r>
          </w:p>
        </w:tc>
        <w:tc>
          <w:tcPr>
            <w:tcW w:w="3186" w:type="dxa"/>
            <w:vAlign w:val="center"/>
          </w:tcPr>
          <w:p w14:paraId="15C7C23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B7295F1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5EF0FD9" w14:textId="77777777" w:rsidR="00D67F82" w:rsidRDefault="000E5DD9">
            <w:r>
              <w:t>42.29</w:t>
            </w:r>
          </w:p>
        </w:tc>
      </w:tr>
      <w:tr w:rsidR="00D67F82" w14:paraId="13F1254E" w14:textId="77777777">
        <w:tc>
          <w:tcPr>
            <w:tcW w:w="690" w:type="dxa"/>
            <w:vMerge/>
            <w:vAlign w:val="center"/>
          </w:tcPr>
          <w:p w14:paraId="6ED15FDA" w14:textId="77777777" w:rsidR="00D67F82" w:rsidRDefault="00D67F82"/>
        </w:tc>
        <w:tc>
          <w:tcPr>
            <w:tcW w:w="916" w:type="dxa"/>
            <w:vMerge/>
            <w:vAlign w:val="center"/>
          </w:tcPr>
          <w:p w14:paraId="71571E6F" w14:textId="77777777" w:rsidR="00D67F82" w:rsidRDefault="00D67F82"/>
        </w:tc>
        <w:tc>
          <w:tcPr>
            <w:tcW w:w="1075" w:type="dxa"/>
            <w:vAlign w:val="center"/>
          </w:tcPr>
          <w:p w14:paraId="36378C6C" w14:textId="77777777" w:rsidR="00D67F82" w:rsidRDefault="000E5DD9">
            <w:r>
              <w:t>4412</w:t>
            </w:r>
          </w:p>
        </w:tc>
        <w:tc>
          <w:tcPr>
            <w:tcW w:w="3186" w:type="dxa"/>
            <w:vAlign w:val="center"/>
          </w:tcPr>
          <w:p w14:paraId="0C12EE1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D43CC0E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CF812AC" w14:textId="77777777" w:rsidR="00D67F82" w:rsidRDefault="000E5DD9">
            <w:r>
              <w:t>42.85</w:t>
            </w:r>
          </w:p>
        </w:tc>
      </w:tr>
      <w:tr w:rsidR="00D67F82" w14:paraId="3830E13D" w14:textId="77777777">
        <w:tc>
          <w:tcPr>
            <w:tcW w:w="690" w:type="dxa"/>
            <w:vMerge/>
            <w:vAlign w:val="center"/>
          </w:tcPr>
          <w:p w14:paraId="2530EC7E" w14:textId="77777777" w:rsidR="00D67F82" w:rsidRDefault="00D67F82"/>
        </w:tc>
        <w:tc>
          <w:tcPr>
            <w:tcW w:w="916" w:type="dxa"/>
            <w:vMerge/>
            <w:vAlign w:val="center"/>
          </w:tcPr>
          <w:p w14:paraId="60ED585E" w14:textId="77777777" w:rsidR="00D67F82" w:rsidRDefault="00D67F82"/>
        </w:tc>
        <w:tc>
          <w:tcPr>
            <w:tcW w:w="1075" w:type="dxa"/>
            <w:vAlign w:val="center"/>
          </w:tcPr>
          <w:p w14:paraId="0C63E9A4" w14:textId="77777777" w:rsidR="00D67F82" w:rsidRDefault="000E5DD9">
            <w:r>
              <w:t>4414</w:t>
            </w:r>
          </w:p>
        </w:tc>
        <w:tc>
          <w:tcPr>
            <w:tcW w:w="3186" w:type="dxa"/>
            <w:vAlign w:val="center"/>
          </w:tcPr>
          <w:p w14:paraId="7006E3BC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35B951D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7B745013" w14:textId="77777777" w:rsidR="00D67F82" w:rsidRDefault="000E5DD9">
            <w:r>
              <w:t>45.11</w:t>
            </w:r>
          </w:p>
        </w:tc>
      </w:tr>
      <w:tr w:rsidR="00D67F82" w14:paraId="1B1E3528" w14:textId="77777777">
        <w:tc>
          <w:tcPr>
            <w:tcW w:w="690" w:type="dxa"/>
            <w:vMerge/>
            <w:vAlign w:val="center"/>
          </w:tcPr>
          <w:p w14:paraId="463DB036" w14:textId="77777777" w:rsidR="00D67F82" w:rsidRDefault="00D67F82"/>
        </w:tc>
        <w:tc>
          <w:tcPr>
            <w:tcW w:w="916" w:type="dxa"/>
            <w:vMerge/>
            <w:vAlign w:val="center"/>
          </w:tcPr>
          <w:p w14:paraId="479DD34B" w14:textId="77777777" w:rsidR="00D67F82" w:rsidRDefault="00D67F82"/>
        </w:tc>
        <w:tc>
          <w:tcPr>
            <w:tcW w:w="1075" w:type="dxa"/>
            <w:vAlign w:val="center"/>
          </w:tcPr>
          <w:p w14:paraId="0CBFCF9F" w14:textId="77777777" w:rsidR="00D67F82" w:rsidRDefault="000E5DD9">
            <w:r>
              <w:t>4542</w:t>
            </w:r>
          </w:p>
        </w:tc>
        <w:tc>
          <w:tcPr>
            <w:tcW w:w="3186" w:type="dxa"/>
            <w:vAlign w:val="center"/>
          </w:tcPr>
          <w:p w14:paraId="358CC56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47DD48F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A50717B" w14:textId="77777777" w:rsidR="00D67F82" w:rsidRDefault="000E5DD9">
            <w:r>
              <w:t>44.62</w:t>
            </w:r>
          </w:p>
        </w:tc>
      </w:tr>
      <w:tr w:rsidR="00D67F82" w14:paraId="04FE93FE" w14:textId="77777777">
        <w:tc>
          <w:tcPr>
            <w:tcW w:w="690" w:type="dxa"/>
            <w:vMerge/>
            <w:vAlign w:val="center"/>
          </w:tcPr>
          <w:p w14:paraId="70E9FF38" w14:textId="77777777" w:rsidR="00D67F82" w:rsidRDefault="00D67F82"/>
        </w:tc>
        <w:tc>
          <w:tcPr>
            <w:tcW w:w="916" w:type="dxa"/>
            <w:vMerge/>
            <w:vAlign w:val="center"/>
          </w:tcPr>
          <w:p w14:paraId="5BF0F051" w14:textId="77777777" w:rsidR="00D67F82" w:rsidRDefault="00D67F82"/>
        </w:tc>
        <w:tc>
          <w:tcPr>
            <w:tcW w:w="1075" w:type="dxa"/>
            <w:vAlign w:val="center"/>
          </w:tcPr>
          <w:p w14:paraId="45403FB2" w14:textId="77777777" w:rsidR="00D67F82" w:rsidRDefault="000E5DD9">
            <w:r>
              <w:t>4546</w:t>
            </w:r>
          </w:p>
        </w:tc>
        <w:tc>
          <w:tcPr>
            <w:tcW w:w="3186" w:type="dxa"/>
            <w:vAlign w:val="center"/>
          </w:tcPr>
          <w:p w14:paraId="4CD87B8F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8090C5F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7E2C4FCE" w14:textId="77777777" w:rsidR="00D67F82" w:rsidRDefault="000E5DD9">
            <w:r>
              <w:t>46.62</w:t>
            </w:r>
          </w:p>
        </w:tc>
      </w:tr>
      <w:tr w:rsidR="00D67F82" w14:paraId="681C6229" w14:textId="77777777">
        <w:tc>
          <w:tcPr>
            <w:tcW w:w="690" w:type="dxa"/>
            <w:vMerge/>
            <w:vAlign w:val="center"/>
          </w:tcPr>
          <w:p w14:paraId="35801805" w14:textId="77777777" w:rsidR="00D67F82" w:rsidRDefault="00D67F82"/>
        </w:tc>
        <w:tc>
          <w:tcPr>
            <w:tcW w:w="916" w:type="dxa"/>
            <w:vMerge/>
            <w:vAlign w:val="center"/>
          </w:tcPr>
          <w:p w14:paraId="0E2639C2" w14:textId="77777777" w:rsidR="00D67F82" w:rsidRDefault="00D67F82"/>
        </w:tc>
        <w:tc>
          <w:tcPr>
            <w:tcW w:w="1075" w:type="dxa"/>
            <w:vAlign w:val="center"/>
          </w:tcPr>
          <w:p w14:paraId="6B8274F5" w14:textId="77777777" w:rsidR="00D67F82" w:rsidRDefault="000E5DD9">
            <w:r>
              <w:t>4569</w:t>
            </w:r>
          </w:p>
        </w:tc>
        <w:tc>
          <w:tcPr>
            <w:tcW w:w="3186" w:type="dxa"/>
            <w:vAlign w:val="center"/>
          </w:tcPr>
          <w:p w14:paraId="06CDBEA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E18235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1F10F1E3" w14:textId="77777777" w:rsidR="00D67F82" w:rsidRDefault="000E5DD9">
            <w:r>
              <w:t>50.94</w:t>
            </w:r>
          </w:p>
        </w:tc>
      </w:tr>
      <w:tr w:rsidR="00D67F82" w14:paraId="08E9A430" w14:textId="77777777">
        <w:tc>
          <w:tcPr>
            <w:tcW w:w="690" w:type="dxa"/>
            <w:vMerge/>
            <w:vAlign w:val="center"/>
          </w:tcPr>
          <w:p w14:paraId="23EEB0CA" w14:textId="77777777" w:rsidR="00D67F82" w:rsidRDefault="00D67F82"/>
        </w:tc>
        <w:tc>
          <w:tcPr>
            <w:tcW w:w="916" w:type="dxa"/>
            <w:vMerge/>
            <w:vAlign w:val="center"/>
          </w:tcPr>
          <w:p w14:paraId="1700EC75" w14:textId="77777777" w:rsidR="00D67F82" w:rsidRDefault="00D67F82"/>
        </w:tc>
        <w:tc>
          <w:tcPr>
            <w:tcW w:w="1075" w:type="dxa"/>
            <w:vAlign w:val="center"/>
          </w:tcPr>
          <w:p w14:paraId="197C0B64" w14:textId="77777777" w:rsidR="00D67F82" w:rsidRDefault="000E5DD9">
            <w:r>
              <w:t>4582</w:t>
            </w:r>
          </w:p>
        </w:tc>
        <w:tc>
          <w:tcPr>
            <w:tcW w:w="3186" w:type="dxa"/>
            <w:vAlign w:val="center"/>
          </w:tcPr>
          <w:p w14:paraId="46CDA85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AC0B1A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2D6B5005" w14:textId="77777777" w:rsidR="00D67F82" w:rsidRDefault="000E5DD9">
            <w:r>
              <w:t>51.37</w:t>
            </w:r>
          </w:p>
        </w:tc>
      </w:tr>
      <w:tr w:rsidR="00D67F82" w14:paraId="04FDA0CE" w14:textId="77777777">
        <w:tc>
          <w:tcPr>
            <w:tcW w:w="690" w:type="dxa"/>
            <w:vMerge/>
            <w:vAlign w:val="center"/>
          </w:tcPr>
          <w:p w14:paraId="064C8D26" w14:textId="77777777" w:rsidR="00D67F82" w:rsidRDefault="00D67F82"/>
        </w:tc>
        <w:tc>
          <w:tcPr>
            <w:tcW w:w="916" w:type="dxa"/>
            <w:vMerge/>
            <w:vAlign w:val="center"/>
          </w:tcPr>
          <w:p w14:paraId="41CF97C3" w14:textId="77777777" w:rsidR="00D67F82" w:rsidRDefault="00D67F82"/>
        </w:tc>
        <w:tc>
          <w:tcPr>
            <w:tcW w:w="1075" w:type="dxa"/>
            <w:vAlign w:val="center"/>
          </w:tcPr>
          <w:p w14:paraId="53FDED14" w14:textId="77777777" w:rsidR="00D67F82" w:rsidRDefault="000E5DD9">
            <w:r>
              <w:t>4597</w:t>
            </w:r>
          </w:p>
        </w:tc>
        <w:tc>
          <w:tcPr>
            <w:tcW w:w="3186" w:type="dxa"/>
            <w:vAlign w:val="center"/>
          </w:tcPr>
          <w:p w14:paraId="4F7CFEE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94C515F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4FDA4E60" w14:textId="77777777" w:rsidR="00D67F82" w:rsidRDefault="000E5DD9">
            <w:r>
              <w:t>51.78</w:t>
            </w:r>
          </w:p>
        </w:tc>
      </w:tr>
      <w:tr w:rsidR="00D67F82" w14:paraId="3B4FF6B9" w14:textId="77777777">
        <w:tc>
          <w:tcPr>
            <w:tcW w:w="690" w:type="dxa"/>
            <w:vMerge w:val="restart"/>
            <w:vAlign w:val="center"/>
          </w:tcPr>
          <w:p w14:paraId="110EAFD8" w14:textId="77777777" w:rsidR="00D67F82" w:rsidRDefault="000E5DD9">
            <w:r>
              <w:t>5</w:t>
            </w:r>
          </w:p>
        </w:tc>
        <w:tc>
          <w:tcPr>
            <w:tcW w:w="916" w:type="dxa"/>
            <w:vMerge w:val="restart"/>
            <w:vAlign w:val="center"/>
          </w:tcPr>
          <w:p w14:paraId="7B7C9D00" w14:textId="77777777" w:rsidR="00D67F82" w:rsidRDefault="000E5DD9">
            <w:r>
              <w:t>1-B</w:t>
            </w:r>
          </w:p>
        </w:tc>
        <w:tc>
          <w:tcPr>
            <w:tcW w:w="1075" w:type="dxa"/>
            <w:vAlign w:val="center"/>
          </w:tcPr>
          <w:p w14:paraId="769FF74B" w14:textId="77777777" w:rsidR="00D67F82" w:rsidRDefault="000E5DD9">
            <w:r>
              <w:t>5009</w:t>
            </w:r>
          </w:p>
        </w:tc>
        <w:tc>
          <w:tcPr>
            <w:tcW w:w="3186" w:type="dxa"/>
            <w:vAlign w:val="center"/>
          </w:tcPr>
          <w:p w14:paraId="71DEE078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0E564EE9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201E091A" w14:textId="77777777" w:rsidR="00D67F82" w:rsidRDefault="000E5DD9">
            <w:r>
              <w:t>46.06</w:t>
            </w:r>
          </w:p>
        </w:tc>
      </w:tr>
      <w:tr w:rsidR="00D67F82" w14:paraId="2C3DCB50" w14:textId="77777777">
        <w:tc>
          <w:tcPr>
            <w:tcW w:w="690" w:type="dxa"/>
            <w:vMerge/>
            <w:vAlign w:val="center"/>
          </w:tcPr>
          <w:p w14:paraId="05B8ED9A" w14:textId="77777777" w:rsidR="00D67F82" w:rsidRDefault="00D67F82"/>
        </w:tc>
        <w:tc>
          <w:tcPr>
            <w:tcW w:w="916" w:type="dxa"/>
            <w:vMerge/>
            <w:vAlign w:val="center"/>
          </w:tcPr>
          <w:p w14:paraId="227FF0FB" w14:textId="77777777" w:rsidR="00D67F82" w:rsidRDefault="00D67F82"/>
        </w:tc>
        <w:tc>
          <w:tcPr>
            <w:tcW w:w="1075" w:type="dxa"/>
            <w:vAlign w:val="center"/>
          </w:tcPr>
          <w:p w14:paraId="214CA454" w14:textId="77777777" w:rsidR="00D67F82" w:rsidRDefault="000E5DD9">
            <w:r>
              <w:t>5016</w:t>
            </w:r>
          </w:p>
        </w:tc>
        <w:tc>
          <w:tcPr>
            <w:tcW w:w="3186" w:type="dxa"/>
            <w:vAlign w:val="center"/>
          </w:tcPr>
          <w:p w14:paraId="1448E783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BE63A85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5A5FE76B" w14:textId="77777777" w:rsidR="00D67F82" w:rsidRDefault="000E5DD9">
            <w:r>
              <w:t>45.74</w:t>
            </w:r>
          </w:p>
        </w:tc>
      </w:tr>
      <w:tr w:rsidR="00D67F82" w14:paraId="2C8799CC" w14:textId="77777777">
        <w:tc>
          <w:tcPr>
            <w:tcW w:w="690" w:type="dxa"/>
            <w:vMerge/>
            <w:vAlign w:val="center"/>
          </w:tcPr>
          <w:p w14:paraId="59AD94ED" w14:textId="77777777" w:rsidR="00D67F82" w:rsidRDefault="00D67F82"/>
        </w:tc>
        <w:tc>
          <w:tcPr>
            <w:tcW w:w="916" w:type="dxa"/>
            <w:vMerge/>
            <w:vAlign w:val="center"/>
          </w:tcPr>
          <w:p w14:paraId="73373245" w14:textId="77777777" w:rsidR="00D67F82" w:rsidRDefault="00D67F82"/>
        </w:tc>
        <w:tc>
          <w:tcPr>
            <w:tcW w:w="1075" w:type="dxa"/>
            <w:vAlign w:val="center"/>
          </w:tcPr>
          <w:p w14:paraId="279069AB" w14:textId="77777777" w:rsidR="00D67F82" w:rsidRDefault="000E5DD9">
            <w:r>
              <w:t>5065</w:t>
            </w:r>
          </w:p>
        </w:tc>
        <w:tc>
          <w:tcPr>
            <w:tcW w:w="3186" w:type="dxa"/>
            <w:vAlign w:val="center"/>
          </w:tcPr>
          <w:p w14:paraId="6A328E79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090B17E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39F5FA14" w14:textId="77777777" w:rsidR="00D67F82" w:rsidRDefault="000E5DD9">
            <w:r>
              <w:t>46.71</w:t>
            </w:r>
          </w:p>
        </w:tc>
      </w:tr>
      <w:tr w:rsidR="00D67F82" w14:paraId="04398263" w14:textId="77777777">
        <w:tc>
          <w:tcPr>
            <w:tcW w:w="690" w:type="dxa"/>
            <w:vMerge/>
            <w:vAlign w:val="center"/>
          </w:tcPr>
          <w:p w14:paraId="6923FA5A" w14:textId="77777777" w:rsidR="00D67F82" w:rsidRDefault="00D67F82"/>
        </w:tc>
        <w:tc>
          <w:tcPr>
            <w:tcW w:w="916" w:type="dxa"/>
            <w:vMerge/>
            <w:vAlign w:val="center"/>
          </w:tcPr>
          <w:p w14:paraId="24484755" w14:textId="77777777" w:rsidR="00D67F82" w:rsidRDefault="00D67F82"/>
        </w:tc>
        <w:tc>
          <w:tcPr>
            <w:tcW w:w="1075" w:type="dxa"/>
            <w:vAlign w:val="center"/>
          </w:tcPr>
          <w:p w14:paraId="03E54C4B" w14:textId="77777777" w:rsidR="00D67F82" w:rsidRDefault="000E5DD9">
            <w:r>
              <w:t>5100</w:t>
            </w:r>
          </w:p>
        </w:tc>
        <w:tc>
          <w:tcPr>
            <w:tcW w:w="3186" w:type="dxa"/>
            <w:vAlign w:val="center"/>
          </w:tcPr>
          <w:p w14:paraId="0EAC8682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BB0D19E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19664A35" w14:textId="77777777" w:rsidR="00D67F82" w:rsidRDefault="000E5DD9">
            <w:r>
              <w:t>43.40</w:t>
            </w:r>
          </w:p>
        </w:tc>
      </w:tr>
      <w:tr w:rsidR="00D67F82" w14:paraId="30780BF8" w14:textId="77777777">
        <w:tc>
          <w:tcPr>
            <w:tcW w:w="690" w:type="dxa"/>
            <w:vMerge/>
            <w:vAlign w:val="center"/>
          </w:tcPr>
          <w:p w14:paraId="2D4BCD1C" w14:textId="77777777" w:rsidR="00D67F82" w:rsidRDefault="00D67F82"/>
        </w:tc>
        <w:tc>
          <w:tcPr>
            <w:tcW w:w="916" w:type="dxa"/>
            <w:vMerge/>
            <w:vAlign w:val="center"/>
          </w:tcPr>
          <w:p w14:paraId="5008670A" w14:textId="77777777" w:rsidR="00D67F82" w:rsidRDefault="00D67F82"/>
        </w:tc>
        <w:tc>
          <w:tcPr>
            <w:tcW w:w="1075" w:type="dxa"/>
            <w:vAlign w:val="center"/>
          </w:tcPr>
          <w:p w14:paraId="6D65C97D" w14:textId="77777777" w:rsidR="00D67F82" w:rsidRDefault="000E5DD9">
            <w:r>
              <w:t>5154</w:t>
            </w:r>
          </w:p>
        </w:tc>
        <w:tc>
          <w:tcPr>
            <w:tcW w:w="3186" w:type="dxa"/>
            <w:vAlign w:val="center"/>
          </w:tcPr>
          <w:p w14:paraId="74EFBEF6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C7DDBA1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735F777E" w14:textId="77777777" w:rsidR="00D67F82" w:rsidRDefault="000E5DD9">
            <w:r>
              <w:t>39.87</w:t>
            </w:r>
          </w:p>
        </w:tc>
      </w:tr>
      <w:tr w:rsidR="00D67F82" w14:paraId="5CD55E85" w14:textId="77777777">
        <w:tc>
          <w:tcPr>
            <w:tcW w:w="690" w:type="dxa"/>
            <w:vMerge/>
            <w:vAlign w:val="center"/>
          </w:tcPr>
          <w:p w14:paraId="086FF1DA" w14:textId="77777777" w:rsidR="00D67F82" w:rsidRDefault="00D67F82"/>
        </w:tc>
        <w:tc>
          <w:tcPr>
            <w:tcW w:w="916" w:type="dxa"/>
            <w:vMerge/>
            <w:vAlign w:val="center"/>
          </w:tcPr>
          <w:p w14:paraId="499DF9FB" w14:textId="77777777" w:rsidR="00D67F82" w:rsidRDefault="00D67F82"/>
        </w:tc>
        <w:tc>
          <w:tcPr>
            <w:tcW w:w="1075" w:type="dxa"/>
            <w:vAlign w:val="center"/>
          </w:tcPr>
          <w:p w14:paraId="4C8BFE74" w14:textId="77777777" w:rsidR="00D67F82" w:rsidRDefault="000E5DD9">
            <w:r>
              <w:t>5166</w:t>
            </w:r>
          </w:p>
        </w:tc>
        <w:tc>
          <w:tcPr>
            <w:tcW w:w="3186" w:type="dxa"/>
            <w:vAlign w:val="center"/>
          </w:tcPr>
          <w:p w14:paraId="31AD940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B150CB0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2194999A" w14:textId="77777777" w:rsidR="00D67F82" w:rsidRDefault="000E5DD9">
            <w:r>
              <w:t>47.01</w:t>
            </w:r>
          </w:p>
        </w:tc>
      </w:tr>
      <w:tr w:rsidR="00D67F82" w14:paraId="7F48EF22" w14:textId="77777777">
        <w:tc>
          <w:tcPr>
            <w:tcW w:w="690" w:type="dxa"/>
            <w:vMerge/>
            <w:vAlign w:val="center"/>
          </w:tcPr>
          <w:p w14:paraId="0097E94A" w14:textId="77777777" w:rsidR="00D67F82" w:rsidRDefault="00D67F82"/>
        </w:tc>
        <w:tc>
          <w:tcPr>
            <w:tcW w:w="916" w:type="dxa"/>
            <w:vMerge/>
            <w:vAlign w:val="center"/>
          </w:tcPr>
          <w:p w14:paraId="5EDD6E9C" w14:textId="77777777" w:rsidR="00D67F82" w:rsidRDefault="00D67F82"/>
        </w:tc>
        <w:tc>
          <w:tcPr>
            <w:tcW w:w="1075" w:type="dxa"/>
            <w:vAlign w:val="center"/>
          </w:tcPr>
          <w:p w14:paraId="6FE92F63" w14:textId="77777777" w:rsidR="00D67F82" w:rsidRDefault="000E5DD9">
            <w:r>
              <w:t>5168</w:t>
            </w:r>
          </w:p>
        </w:tc>
        <w:tc>
          <w:tcPr>
            <w:tcW w:w="3186" w:type="dxa"/>
            <w:vAlign w:val="center"/>
          </w:tcPr>
          <w:p w14:paraId="5FCBD0A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910F296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0A371C64" w14:textId="77777777" w:rsidR="00D67F82" w:rsidRDefault="000E5DD9">
            <w:r>
              <w:t>47.15</w:t>
            </w:r>
          </w:p>
        </w:tc>
      </w:tr>
      <w:tr w:rsidR="00D67F82" w14:paraId="518B0D77" w14:textId="77777777">
        <w:tc>
          <w:tcPr>
            <w:tcW w:w="690" w:type="dxa"/>
            <w:vMerge/>
            <w:vAlign w:val="center"/>
          </w:tcPr>
          <w:p w14:paraId="2C0ADE25" w14:textId="77777777" w:rsidR="00D67F82" w:rsidRDefault="00D67F82"/>
        </w:tc>
        <w:tc>
          <w:tcPr>
            <w:tcW w:w="916" w:type="dxa"/>
            <w:vMerge/>
            <w:vAlign w:val="center"/>
          </w:tcPr>
          <w:p w14:paraId="37F8EF68" w14:textId="77777777" w:rsidR="00D67F82" w:rsidRDefault="00D67F82"/>
        </w:tc>
        <w:tc>
          <w:tcPr>
            <w:tcW w:w="1075" w:type="dxa"/>
            <w:vAlign w:val="center"/>
          </w:tcPr>
          <w:p w14:paraId="64054AEF" w14:textId="77777777" w:rsidR="00D67F82" w:rsidRDefault="000E5DD9">
            <w:r>
              <w:t>5180</w:t>
            </w:r>
          </w:p>
        </w:tc>
        <w:tc>
          <w:tcPr>
            <w:tcW w:w="3186" w:type="dxa"/>
            <w:vAlign w:val="center"/>
          </w:tcPr>
          <w:p w14:paraId="3A18B114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604E2893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31778737" w14:textId="77777777" w:rsidR="00D67F82" w:rsidRDefault="000E5DD9">
            <w:r>
              <w:t>47.93</w:t>
            </w:r>
          </w:p>
        </w:tc>
      </w:tr>
      <w:tr w:rsidR="00D67F82" w14:paraId="76CD3AB7" w14:textId="77777777">
        <w:tc>
          <w:tcPr>
            <w:tcW w:w="690" w:type="dxa"/>
            <w:vMerge/>
            <w:vAlign w:val="center"/>
          </w:tcPr>
          <w:p w14:paraId="5E9068D1" w14:textId="77777777" w:rsidR="00D67F82" w:rsidRDefault="00D67F82"/>
        </w:tc>
        <w:tc>
          <w:tcPr>
            <w:tcW w:w="916" w:type="dxa"/>
            <w:vMerge/>
            <w:vAlign w:val="center"/>
          </w:tcPr>
          <w:p w14:paraId="65120AEA" w14:textId="77777777" w:rsidR="00D67F82" w:rsidRDefault="00D67F82"/>
        </w:tc>
        <w:tc>
          <w:tcPr>
            <w:tcW w:w="1075" w:type="dxa"/>
            <w:vAlign w:val="center"/>
          </w:tcPr>
          <w:p w14:paraId="0039AFEB" w14:textId="77777777" w:rsidR="00D67F82" w:rsidRDefault="000E5DD9">
            <w:r>
              <w:t>5181</w:t>
            </w:r>
          </w:p>
        </w:tc>
        <w:tc>
          <w:tcPr>
            <w:tcW w:w="3186" w:type="dxa"/>
            <w:vAlign w:val="center"/>
          </w:tcPr>
          <w:p w14:paraId="401E75FB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6BA0ED15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17B4311F" w14:textId="77777777" w:rsidR="00D67F82" w:rsidRDefault="000E5DD9">
            <w:r>
              <w:t>47.74</w:t>
            </w:r>
          </w:p>
        </w:tc>
      </w:tr>
      <w:tr w:rsidR="00D67F82" w14:paraId="2321AB16" w14:textId="77777777">
        <w:tc>
          <w:tcPr>
            <w:tcW w:w="690" w:type="dxa"/>
            <w:vMerge/>
            <w:vAlign w:val="center"/>
          </w:tcPr>
          <w:p w14:paraId="3A52711F" w14:textId="77777777" w:rsidR="00D67F82" w:rsidRDefault="00D67F82"/>
        </w:tc>
        <w:tc>
          <w:tcPr>
            <w:tcW w:w="916" w:type="dxa"/>
            <w:vMerge/>
            <w:vAlign w:val="center"/>
          </w:tcPr>
          <w:p w14:paraId="07CA88CF" w14:textId="77777777" w:rsidR="00D67F82" w:rsidRDefault="00D67F82"/>
        </w:tc>
        <w:tc>
          <w:tcPr>
            <w:tcW w:w="1075" w:type="dxa"/>
            <w:vAlign w:val="center"/>
          </w:tcPr>
          <w:p w14:paraId="7FEF18CE" w14:textId="77777777" w:rsidR="00D67F82" w:rsidRDefault="000E5DD9">
            <w:r>
              <w:t>5192</w:t>
            </w:r>
          </w:p>
        </w:tc>
        <w:tc>
          <w:tcPr>
            <w:tcW w:w="3186" w:type="dxa"/>
            <w:vAlign w:val="center"/>
          </w:tcPr>
          <w:p w14:paraId="12978C1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AE67F43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57AD018F" w14:textId="77777777" w:rsidR="00D67F82" w:rsidRDefault="000E5DD9">
            <w:r>
              <w:t>47.37</w:t>
            </w:r>
          </w:p>
        </w:tc>
      </w:tr>
      <w:tr w:rsidR="00D67F82" w14:paraId="7DB78541" w14:textId="77777777">
        <w:tc>
          <w:tcPr>
            <w:tcW w:w="690" w:type="dxa"/>
            <w:vMerge/>
            <w:vAlign w:val="center"/>
          </w:tcPr>
          <w:p w14:paraId="5DAD2031" w14:textId="77777777" w:rsidR="00D67F82" w:rsidRDefault="00D67F82"/>
        </w:tc>
        <w:tc>
          <w:tcPr>
            <w:tcW w:w="916" w:type="dxa"/>
            <w:vMerge/>
            <w:vAlign w:val="center"/>
          </w:tcPr>
          <w:p w14:paraId="55B8D04A" w14:textId="77777777" w:rsidR="00D67F82" w:rsidRDefault="00D67F82"/>
        </w:tc>
        <w:tc>
          <w:tcPr>
            <w:tcW w:w="1075" w:type="dxa"/>
            <w:vAlign w:val="center"/>
          </w:tcPr>
          <w:p w14:paraId="2E1B9494" w14:textId="77777777" w:rsidR="00D67F82" w:rsidRDefault="000E5DD9">
            <w:r>
              <w:t>5293</w:t>
            </w:r>
          </w:p>
        </w:tc>
        <w:tc>
          <w:tcPr>
            <w:tcW w:w="3186" w:type="dxa"/>
            <w:vAlign w:val="center"/>
          </w:tcPr>
          <w:p w14:paraId="731FC89B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255FD028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67C14D18" w14:textId="77777777" w:rsidR="00D67F82" w:rsidRDefault="000E5DD9">
            <w:r>
              <w:t>48.54</w:t>
            </w:r>
          </w:p>
        </w:tc>
      </w:tr>
      <w:tr w:rsidR="00D67F82" w14:paraId="4D142021" w14:textId="77777777">
        <w:tc>
          <w:tcPr>
            <w:tcW w:w="690" w:type="dxa"/>
            <w:vMerge/>
            <w:vAlign w:val="center"/>
          </w:tcPr>
          <w:p w14:paraId="04801244" w14:textId="77777777" w:rsidR="00D67F82" w:rsidRDefault="00D67F82"/>
        </w:tc>
        <w:tc>
          <w:tcPr>
            <w:tcW w:w="916" w:type="dxa"/>
            <w:vMerge/>
            <w:vAlign w:val="center"/>
          </w:tcPr>
          <w:p w14:paraId="404973B9" w14:textId="77777777" w:rsidR="00D67F82" w:rsidRDefault="00D67F82"/>
        </w:tc>
        <w:tc>
          <w:tcPr>
            <w:tcW w:w="1075" w:type="dxa"/>
            <w:vAlign w:val="center"/>
          </w:tcPr>
          <w:p w14:paraId="5CE962D0" w14:textId="77777777" w:rsidR="00D67F82" w:rsidRDefault="000E5DD9">
            <w:r>
              <w:t>5300</w:t>
            </w:r>
          </w:p>
        </w:tc>
        <w:tc>
          <w:tcPr>
            <w:tcW w:w="3186" w:type="dxa"/>
            <w:vAlign w:val="center"/>
          </w:tcPr>
          <w:p w14:paraId="0080A0E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1A98180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3EDA058F" w14:textId="77777777" w:rsidR="00D67F82" w:rsidRDefault="000E5DD9">
            <w:r>
              <w:t>42.37</w:t>
            </w:r>
          </w:p>
        </w:tc>
      </w:tr>
      <w:tr w:rsidR="00D67F82" w14:paraId="5B3CBE70" w14:textId="77777777">
        <w:tc>
          <w:tcPr>
            <w:tcW w:w="690" w:type="dxa"/>
            <w:vMerge/>
            <w:vAlign w:val="center"/>
          </w:tcPr>
          <w:p w14:paraId="18218262" w14:textId="77777777" w:rsidR="00D67F82" w:rsidRDefault="00D67F82"/>
        </w:tc>
        <w:tc>
          <w:tcPr>
            <w:tcW w:w="916" w:type="dxa"/>
            <w:vMerge/>
            <w:vAlign w:val="center"/>
          </w:tcPr>
          <w:p w14:paraId="5893AEC2" w14:textId="77777777" w:rsidR="00D67F82" w:rsidRDefault="00D67F82"/>
        </w:tc>
        <w:tc>
          <w:tcPr>
            <w:tcW w:w="1075" w:type="dxa"/>
            <w:vAlign w:val="center"/>
          </w:tcPr>
          <w:p w14:paraId="34A43B6B" w14:textId="77777777" w:rsidR="00D67F82" w:rsidRDefault="000E5DD9">
            <w:r>
              <w:t>5307</w:t>
            </w:r>
          </w:p>
        </w:tc>
        <w:tc>
          <w:tcPr>
            <w:tcW w:w="3186" w:type="dxa"/>
            <w:vAlign w:val="center"/>
          </w:tcPr>
          <w:p w14:paraId="1B8843C7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559CDCD8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7DD1231B" w14:textId="77777777" w:rsidR="00D67F82" w:rsidRDefault="000E5DD9">
            <w:r>
              <w:t>46.64</w:t>
            </w:r>
          </w:p>
        </w:tc>
      </w:tr>
      <w:tr w:rsidR="00D67F82" w14:paraId="260765A7" w14:textId="77777777">
        <w:tc>
          <w:tcPr>
            <w:tcW w:w="690" w:type="dxa"/>
            <w:vMerge/>
            <w:vAlign w:val="center"/>
          </w:tcPr>
          <w:p w14:paraId="4462C3CD" w14:textId="77777777" w:rsidR="00D67F82" w:rsidRDefault="00D67F82"/>
        </w:tc>
        <w:tc>
          <w:tcPr>
            <w:tcW w:w="916" w:type="dxa"/>
            <w:vMerge/>
            <w:vAlign w:val="center"/>
          </w:tcPr>
          <w:p w14:paraId="1BFE65A5" w14:textId="77777777" w:rsidR="00D67F82" w:rsidRDefault="00D67F82"/>
        </w:tc>
        <w:tc>
          <w:tcPr>
            <w:tcW w:w="1075" w:type="dxa"/>
            <w:vAlign w:val="center"/>
          </w:tcPr>
          <w:p w14:paraId="098E1A13" w14:textId="77777777" w:rsidR="00D67F82" w:rsidRDefault="000E5DD9">
            <w:r>
              <w:t>5512</w:t>
            </w:r>
          </w:p>
        </w:tc>
        <w:tc>
          <w:tcPr>
            <w:tcW w:w="3186" w:type="dxa"/>
            <w:vAlign w:val="center"/>
          </w:tcPr>
          <w:p w14:paraId="2B8B080C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0FC0703B" w14:textId="77777777" w:rsidR="00D67F82" w:rsidRDefault="000E5DD9">
            <w:r>
              <w:t>3.4</w:t>
            </w:r>
          </w:p>
        </w:tc>
        <w:tc>
          <w:tcPr>
            <w:tcW w:w="3356" w:type="dxa"/>
            <w:vAlign w:val="center"/>
          </w:tcPr>
          <w:p w14:paraId="649E3FED" w14:textId="77777777" w:rsidR="00D67F82" w:rsidRDefault="000E5DD9">
            <w:r>
              <w:t>46.94</w:t>
            </w:r>
          </w:p>
        </w:tc>
      </w:tr>
      <w:tr w:rsidR="00D67F82" w14:paraId="49938D6A" w14:textId="77777777">
        <w:tc>
          <w:tcPr>
            <w:tcW w:w="690" w:type="dxa"/>
            <w:vMerge/>
            <w:vAlign w:val="center"/>
          </w:tcPr>
          <w:p w14:paraId="04D3897E" w14:textId="77777777" w:rsidR="00D67F82" w:rsidRDefault="00D67F82"/>
        </w:tc>
        <w:tc>
          <w:tcPr>
            <w:tcW w:w="916" w:type="dxa"/>
            <w:vMerge/>
            <w:vAlign w:val="center"/>
          </w:tcPr>
          <w:p w14:paraId="424E67BD" w14:textId="77777777" w:rsidR="00D67F82" w:rsidRDefault="00D67F82"/>
        </w:tc>
        <w:tc>
          <w:tcPr>
            <w:tcW w:w="1075" w:type="dxa"/>
            <w:vAlign w:val="center"/>
          </w:tcPr>
          <w:p w14:paraId="54EE83A4" w14:textId="77777777" w:rsidR="00D67F82" w:rsidRDefault="000E5DD9">
            <w:r>
              <w:t>5562</w:t>
            </w:r>
          </w:p>
        </w:tc>
        <w:tc>
          <w:tcPr>
            <w:tcW w:w="3186" w:type="dxa"/>
            <w:vAlign w:val="center"/>
          </w:tcPr>
          <w:p w14:paraId="5D3D1D71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C9F635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59B32B5E" w14:textId="77777777" w:rsidR="00D67F82" w:rsidRDefault="000E5DD9">
            <w:r>
              <w:t>49.34</w:t>
            </w:r>
          </w:p>
        </w:tc>
      </w:tr>
      <w:tr w:rsidR="00D67F82" w14:paraId="23EE9F8F" w14:textId="77777777">
        <w:tc>
          <w:tcPr>
            <w:tcW w:w="690" w:type="dxa"/>
            <w:vMerge/>
            <w:vAlign w:val="center"/>
          </w:tcPr>
          <w:p w14:paraId="3CA4F44C" w14:textId="77777777" w:rsidR="00D67F82" w:rsidRDefault="00D67F82"/>
        </w:tc>
        <w:tc>
          <w:tcPr>
            <w:tcW w:w="916" w:type="dxa"/>
            <w:vMerge/>
            <w:vAlign w:val="center"/>
          </w:tcPr>
          <w:p w14:paraId="1F3CEAD1" w14:textId="77777777" w:rsidR="00D67F82" w:rsidRDefault="00D67F82"/>
        </w:tc>
        <w:tc>
          <w:tcPr>
            <w:tcW w:w="1075" w:type="dxa"/>
            <w:vAlign w:val="center"/>
          </w:tcPr>
          <w:p w14:paraId="7F091A48" w14:textId="77777777" w:rsidR="00D67F82" w:rsidRDefault="000E5DD9">
            <w:r>
              <w:t>5615</w:t>
            </w:r>
          </w:p>
        </w:tc>
        <w:tc>
          <w:tcPr>
            <w:tcW w:w="3186" w:type="dxa"/>
            <w:vAlign w:val="center"/>
          </w:tcPr>
          <w:p w14:paraId="1B422B81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48BA457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0C2C8B74" w14:textId="77777777" w:rsidR="00D67F82" w:rsidRDefault="000E5DD9">
            <w:r>
              <w:t>50.81</w:t>
            </w:r>
          </w:p>
        </w:tc>
      </w:tr>
      <w:tr w:rsidR="00D67F82" w14:paraId="584FBF24" w14:textId="77777777">
        <w:tc>
          <w:tcPr>
            <w:tcW w:w="690" w:type="dxa"/>
            <w:vMerge/>
            <w:vAlign w:val="center"/>
          </w:tcPr>
          <w:p w14:paraId="146BF031" w14:textId="77777777" w:rsidR="00D67F82" w:rsidRDefault="00D67F82"/>
        </w:tc>
        <w:tc>
          <w:tcPr>
            <w:tcW w:w="916" w:type="dxa"/>
            <w:vMerge/>
            <w:vAlign w:val="center"/>
          </w:tcPr>
          <w:p w14:paraId="0BEA46F8" w14:textId="77777777" w:rsidR="00D67F82" w:rsidRDefault="00D67F82"/>
        </w:tc>
        <w:tc>
          <w:tcPr>
            <w:tcW w:w="1075" w:type="dxa"/>
            <w:vAlign w:val="center"/>
          </w:tcPr>
          <w:p w14:paraId="35B1504A" w14:textId="77777777" w:rsidR="00D67F82" w:rsidRDefault="000E5DD9">
            <w:r>
              <w:t>5622</w:t>
            </w:r>
          </w:p>
        </w:tc>
        <w:tc>
          <w:tcPr>
            <w:tcW w:w="3186" w:type="dxa"/>
            <w:vAlign w:val="center"/>
          </w:tcPr>
          <w:p w14:paraId="6E62099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215BB9E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56CB823A" w14:textId="77777777" w:rsidR="00D67F82" w:rsidRDefault="000E5DD9">
            <w:r>
              <w:t>50.84</w:t>
            </w:r>
          </w:p>
        </w:tc>
      </w:tr>
      <w:tr w:rsidR="00D67F82" w14:paraId="68083870" w14:textId="77777777">
        <w:tc>
          <w:tcPr>
            <w:tcW w:w="690" w:type="dxa"/>
            <w:vMerge/>
            <w:vAlign w:val="center"/>
          </w:tcPr>
          <w:p w14:paraId="06649A47" w14:textId="77777777" w:rsidR="00D67F82" w:rsidRDefault="00D67F82"/>
        </w:tc>
        <w:tc>
          <w:tcPr>
            <w:tcW w:w="916" w:type="dxa"/>
            <w:vMerge/>
            <w:vAlign w:val="center"/>
          </w:tcPr>
          <w:p w14:paraId="5C7F533C" w14:textId="77777777" w:rsidR="00D67F82" w:rsidRDefault="00D67F82"/>
        </w:tc>
        <w:tc>
          <w:tcPr>
            <w:tcW w:w="1075" w:type="dxa"/>
            <w:vAlign w:val="center"/>
          </w:tcPr>
          <w:p w14:paraId="1BA8FC8A" w14:textId="77777777" w:rsidR="00D67F82" w:rsidRDefault="000E5DD9">
            <w:r>
              <w:t>5628</w:t>
            </w:r>
          </w:p>
        </w:tc>
        <w:tc>
          <w:tcPr>
            <w:tcW w:w="3186" w:type="dxa"/>
            <w:vAlign w:val="center"/>
          </w:tcPr>
          <w:p w14:paraId="3CED088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C6C3CEA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F69C71C" w14:textId="77777777" w:rsidR="00D67F82" w:rsidRDefault="000E5DD9">
            <w:r>
              <w:t>43.63</w:t>
            </w:r>
          </w:p>
        </w:tc>
      </w:tr>
      <w:tr w:rsidR="00D67F82" w14:paraId="3F440EEB" w14:textId="77777777">
        <w:tc>
          <w:tcPr>
            <w:tcW w:w="690" w:type="dxa"/>
            <w:vMerge/>
            <w:vAlign w:val="center"/>
          </w:tcPr>
          <w:p w14:paraId="1E6A1487" w14:textId="77777777" w:rsidR="00D67F82" w:rsidRDefault="00D67F82"/>
        </w:tc>
        <w:tc>
          <w:tcPr>
            <w:tcW w:w="916" w:type="dxa"/>
            <w:vMerge/>
            <w:vAlign w:val="center"/>
          </w:tcPr>
          <w:p w14:paraId="66A251D6" w14:textId="77777777" w:rsidR="00D67F82" w:rsidRDefault="00D67F82"/>
        </w:tc>
        <w:tc>
          <w:tcPr>
            <w:tcW w:w="1075" w:type="dxa"/>
            <w:vAlign w:val="center"/>
          </w:tcPr>
          <w:p w14:paraId="7C2A73ED" w14:textId="77777777" w:rsidR="00D67F82" w:rsidRDefault="000E5DD9">
            <w:r>
              <w:t>5630</w:t>
            </w:r>
          </w:p>
        </w:tc>
        <w:tc>
          <w:tcPr>
            <w:tcW w:w="3186" w:type="dxa"/>
            <w:vAlign w:val="center"/>
          </w:tcPr>
          <w:p w14:paraId="03AE4E9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10A1507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AD59865" w14:textId="77777777" w:rsidR="00D67F82" w:rsidRDefault="000E5DD9">
            <w:r>
              <w:t>42.39</w:t>
            </w:r>
          </w:p>
        </w:tc>
      </w:tr>
      <w:tr w:rsidR="00D67F82" w14:paraId="7899FD91" w14:textId="77777777">
        <w:tc>
          <w:tcPr>
            <w:tcW w:w="690" w:type="dxa"/>
            <w:vMerge/>
            <w:vAlign w:val="center"/>
          </w:tcPr>
          <w:p w14:paraId="30FD1800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788E8E8A" w14:textId="77777777" w:rsidR="00D67F82" w:rsidRDefault="000E5DD9">
            <w:r>
              <w:t>1-P</w:t>
            </w:r>
          </w:p>
        </w:tc>
        <w:tc>
          <w:tcPr>
            <w:tcW w:w="1075" w:type="dxa"/>
            <w:vAlign w:val="center"/>
          </w:tcPr>
          <w:p w14:paraId="0FFF3C79" w14:textId="77777777" w:rsidR="00D67F82" w:rsidRDefault="000E5DD9">
            <w:r>
              <w:t>5031</w:t>
            </w:r>
          </w:p>
        </w:tc>
        <w:tc>
          <w:tcPr>
            <w:tcW w:w="3186" w:type="dxa"/>
            <w:vAlign w:val="center"/>
          </w:tcPr>
          <w:p w14:paraId="4DBF96A5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A03039E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70AEAFC5" w14:textId="77777777" w:rsidR="00D67F82" w:rsidRDefault="000E5DD9">
            <w:r>
              <w:t>46.03</w:t>
            </w:r>
          </w:p>
        </w:tc>
      </w:tr>
      <w:tr w:rsidR="00D67F82" w14:paraId="14E51064" w14:textId="77777777">
        <w:tc>
          <w:tcPr>
            <w:tcW w:w="690" w:type="dxa"/>
            <w:vMerge/>
            <w:vAlign w:val="center"/>
          </w:tcPr>
          <w:p w14:paraId="46A19E2F" w14:textId="77777777" w:rsidR="00D67F82" w:rsidRDefault="00D67F82"/>
        </w:tc>
        <w:tc>
          <w:tcPr>
            <w:tcW w:w="916" w:type="dxa"/>
            <w:vMerge/>
            <w:vAlign w:val="center"/>
          </w:tcPr>
          <w:p w14:paraId="413E4A50" w14:textId="77777777" w:rsidR="00D67F82" w:rsidRDefault="00D67F82"/>
        </w:tc>
        <w:tc>
          <w:tcPr>
            <w:tcW w:w="1075" w:type="dxa"/>
            <w:vAlign w:val="center"/>
          </w:tcPr>
          <w:p w14:paraId="0DB5C5B8" w14:textId="77777777" w:rsidR="00D67F82" w:rsidRDefault="000E5DD9">
            <w:r>
              <w:t>5034</w:t>
            </w:r>
          </w:p>
        </w:tc>
        <w:tc>
          <w:tcPr>
            <w:tcW w:w="3186" w:type="dxa"/>
            <w:vAlign w:val="center"/>
          </w:tcPr>
          <w:p w14:paraId="116ED17A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367008C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018CE2CA" w14:textId="77777777" w:rsidR="00D67F82" w:rsidRDefault="000E5DD9">
            <w:r>
              <w:t>43.98</w:t>
            </w:r>
          </w:p>
        </w:tc>
      </w:tr>
      <w:tr w:rsidR="00D67F82" w14:paraId="27D87122" w14:textId="77777777">
        <w:tc>
          <w:tcPr>
            <w:tcW w:w="690" w:type="dxa"/>
            <w:vMerge/>
            <w:vAlign w:val="center"/>
          </w:tcPr>
          <w:p w14:paraId="32B277DD" w14:textId="77777777" w:rsidR="00D67F82" w:rsidRDefault="00D67F82"/>
        </w:tc>
        <w:tc>
          <w:tcPr>
            <w:tcW w:w="916" w:type="dxa"/>
            <w:vMerge/>
            <w:vAlign w:val="center"/>
          </w:tcPr>
          <w:p w14:paraId="03AD2CB9" w14:textId="77777777" w:rsidR="00D67F82" w:rsidRDefault="00D67F82"/>
        </w:tc>
        <w:tc>
          <w:tcPr>
            <w:tcW w:w="1075" w:type="dxa"/>
            <w:vAlign w:val="center"/>
          </w:tcPr>
          <w:p w14:paraId="25995F5B" w14:textId="77777777" w:rsidR="00D67F82" w:rsidRDefault="000E5DD9">
            <w:r>
              <w:t>5069</w:t>
            </w:r>
          </w:p>
        </w:tc>
        <w:tc>
          <w:tcPr>
            <w:tcW w:w="3186" w:type="dxa"/>
            <w:vAlign w:val="center"/>
          </w:tcPr>
          <w:p w14:paraId="07EBF35A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1E371E5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0D94FDC7" w14:textId="77777777" w:rsidR="00D67F82" w:rsidRDefault="000E5DD9">
            <w:r>
              <w:t>47.20</w:t>
            </w:r>
          </w:p>
        </w:tc>
      </w:tr>
      <w:tr w:rsidR="00D67F82" w14:paraId="6B5FD960" w14:textId="77777777">
        <w:tc>
          <w:tcPr>
            <w:tcW w:w="690" w:type="dxa"/>
            <w:vMerge/>
            <w:vAlign w:val="center"/>
          </w:tcPr>
          <w:p w14:paraId="3578F02B" w14:textId="77777777" w:rsidR="00D67F82" w:rsidRDefault="00D67F82"/>
        </w:tc>
        <w:tc>
          <w:tcPr>
            <w:tcW w:w="916" w:type="dxa"/>
            <w:vMerge/>
            <w:vAlign w:val="center"/>
          </w:tcPr>
          <w:p w14:paraId="7BA27666" w14:textId="77777777" w:rsidR="00D67F82" w:rsidRDefault="00D67F82"/>
        </w:tc>
        <w:tc>
          <w:tcPr>
            <w:tcW w:w="1075" w:type="dxa"/>
            <w:vAlign w:val="center"/>
          </w:tcPr>
          <w:p w14:paraId="22A5283C" w14:textId="77777777" w:rsidR="00D67F82" w:rsidRDefault="000E5DD9">
            <w:r>
              <w:t>5093</w:t>
            </w:r>
          </w:p>
        </w:tc>
        <w:tc>
          <w:tcPr>
            <w:tcW w:w="3186" w:type="dxa"/>
            <w:vAlign w:val="center"/>
          </w:tcPr>
          <w:p w14:paraId="35053EF8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254D7A46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2858A287" w14:textId="77777777" w:rsidR="00D67F82" w:rsidRDefault="000E5DD9">
            <w:r>
              <w:t>46.07</w:t>
            </w:r>
          </w:p>
        </w:tc>
      </w:tr>
      <w:tr w:rsidR="00D67F82" w14:paraId="0EF28A54" w14:textId="77777777">
        <w:tc>
          <w:tcPr>
            <w:tcW w:w="690" w:type="dxa"/>
            <w:vMerge/>
            <w:vAlign w:val="center"/>
          </w:tcPr>
          <w:p w14:paraId="57232AE4" w14:textId="77777777" w:rsidR="00D67F82" w:rsidRDefault="00D67F82"/>
        </w:tc>
        <w:tc>
          <w:tcPr>
            <w:tcW w:w="916" w:type="dxa"/>
            <w:vMerge/>
            <w:vAlign w:val="center"/>
          </w:tcPr>
          <w:p w14:paraId="7B313FC5" w14:textId="77777777" w:rsidR="00D67F82" w:rsidRDefault="00D67F82"/>
        </w:tc>
        <w:tc>
          <w:tcPr>
            <w:tcW w:w="1075" w:type="dxa"/>
            <w:vAlign w:val="center"/>
          </w:tcPr>
          <w:p w14:paraId="2B686BB1" w14:textId="77777777" w:rsidR="00D67F82" w:rsidRDefault="000E5DD9">
            <w:r>
              <w:t>5135</w:t>
            </w:r>
          </w:p>
        </w:tc>
        <w:tc>
          <w:tcPr>
            <w:tcW w:w="3186" w:type="dxa"/>
            <w:vAlign w:val="center"/>
          </w:tcPr>
          <w:p w14:paraId="5FF83A58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0E32207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349D3B23" w14:textId="77777777" w:rsidR="00D67F82" w:rsidRDefault="000E5DD9">
            <w:r>
              <w:t>47.58</w:t>
            </w:r>
          </w:p>
        </w:tc>
      </w:tr>
      <w:tr w:rsidR="00D67F82" w14:paraId="3B80D64E" w14:textId="77777777">
        <w:tc>
          <w:tcPr>
            <w:tcW w:w="690" w:type="dxa"/>
            <w:vMerge/>
            <w:vAlign w:val="center"/>
          </w:tcPr>
          <w:p w14:paraId="09B17F7A" w14:textId="77777777" w:rsidR="00D67F82" w:rsidRDefault="00D67F82"/>
        </w:tc>
        <w:tc>
          <w:tcPr>
            <w:tcW w:w="916" w:type="dxa"/>
            <w:vMerge/>
            <w:vAlign w:val="center"/>
          </w:tcPr>
          <w:p w14:paraId="79741F51" w14:textId="77777777" w:rsidR="00D67F82" w:rsidRDefault="00D67F82"/>
        </w:tc>
        <w:tc>
          <w:tcPr>
            <w:tcW w:w="1075" w:type="dxa"/>
            <w:vAlign w:val="center"/>
          </w:tcPr>
          <w:p w14:paraId="76E268DF" w14:textId="77777777" w:rsidR="00D67F82" w:rsidRDefault="000E5DD9">
            <w:r>
              <w:t>5152</w:t>
            </w:r>
          </w:p>
        </w:tc>
        <w:tc>
          <w:tcPr>
            <w:tcW w:w="3186" w:type="dxa"/>
            <w:vAlign w:val="center"/>
          </w:tcPr>
          <w:p w14:paraId="66DE3C5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6BE46F2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7CB4B496" w14:textId="77777777" w:rsidR="00D67F82" w:rsidRDefault="000E5DD9">
            <w:r>
              <w:t>46.97</w:t>
            </w:r>
          </w:p>
        </w:tc>
      </w:tr>
      <w:tr w:rsidR="00D67F82" w14:paraId="7F7478C6" w14:textId="77777777">
        <w:tc>
          <w:tcPr>
            <w:tcW w:w="690" w:type="dxa"/>
            <w:vMerge/>
            <w:vAlign w:val="center"/>
          </w:tcPr>
          <w:p w14:paraId="58AA32E5" w14:textId="77777777" w:rsidR="00D67F82" w:rsidRDefault="00D67F82"/>
        </w:tc>
        <w:tc>
          <w:tcPr>
            <w:tcW w:w="916" w:type="dxa"/>
            <w:vMerge/>
            <w:vAlign w:val="center"/>
          </w:tcPr>
          <w:p w14:paraId="146F5CC0" w14:textId="77777777" w:rsidR="00D67F82" w:rsidRDefault="00D67F82"/>
        </w:tc>
        <w:tc>
          <w:tcPr>
            <w:tcW w:w="1075" w:type="dxa"/>
            <w:vAlign w:val="center"/>
          </w:tcPr>
          <w:p w14:paraId="0F45F843" w14:textId="77777777" w:rsidR="00D67F82" w:rsidRDefault="000E5DD9">
            <w:r>
              <w:t>5207</w:t>
            </w:r>
          </w:p>
        </w:tc>
        <w:tc>
          <w:tcPr>
            <w:tcW w:w="3186" w:type="dxa"/>
            <w:vAlign w:val="center"/>
          </w:tcPr>
          <w:p w14:paraId="0A51D2E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01469A5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2A25993D" w14:textId="77777777" w:rsidR="00D67F82" w:rsidRDefault="000E5DD9">
            <w:r>
              <w:t>45.86</w:t>
            </w:r>
          </w:p>
        </w:tc>
      </w:tr>
      <w:tr w:rsidR="00D67F82" w14:paraId="28425D23" w14:textId="77777777">
        <w:tc>
          <w:tcPr>
            <w:tcW w:w="690" w:type="dxa"/>
            <w:vMerge/>
            <w:vAlign w:val="center"/>
          </w:tcPr>
          <w:p w14:paraId="324A3393" w14:textId="77777777" w:rsidR="00D67F82" w:rsidRDefault="00D67F82"/>
        </w:tc>
        <w:tc>
          <w:tcPr>
            <w:tcW w:w="916" w:type="dxa"/>
            <w:vMerge/>
            <w:vAlign w:val="center"/>
          </w:tcPr>
          <w:p w14:paraId="63A95AC1" w14:textId="77777777" w:rsidR="00D67F82" w:rsidRDefault="00D67F82"/>
        </w:tc>
        <w:tc>
          <w:tcPr>
            <w:tcW w:w="1075" w:type="dxa"/>
            <w:vAlign w:val="center"/>
          </w:tcPr>
          <w:p w14:paraId="730B7B79" w14:textId="77777777" w:rsidR="00D67F82" w:rsidRDefault="000E5DD9">
            <w:r>
              <w:t>5213</w:t>
            </w:r>
          </w:p>
        </w:tc>
        <w:tc>
          <w:tcPr>
            <w:tcW w:w="3186" w:type="dxa"/>
            <w:vAlign w:val="center"/>
          </w:tcPr>
          <w:p w14:paraId="1A8CB73D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35E5064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743ECCC3" w14:textId="77777777" w:rsidR="00D67F82" w:rsidRDefault="000E5DD9">
            <w:r>
              <w:t>46.89</w:t>
            </w:r>
          </w:p>
        </w:tc>
      </w:tr>
      <w:tr w:rsidR="00D67F82" w14:paraId="0DD14029" w14:textId="77777777">
        <w:tc>
          <w:tcPr>
            <w:tcW w:w="690" w:type="dxa"/>
            <w:vMerge/>
            <w:vAlign w:val="center"/>
          </w:tcPr>
          <w:p w14:paraId="14FBCAC7" w14:textId="77777777" w:rsidR="00D67F82" w:rsidRDefault="00D67F82"/>
        </w:tc>
        <w:tc>
          <w:tcPr>
            <w:tcW w:w="916" w:type="dxa"/>
            <w:vMerge/>
            <w:vAlign w:val="center"/>
          </w:tcPr>
          <w:p w14:paraId="1A9EFD93" w14:textId="77777777" w:rsidR="00D67F82" w:rsidRDefault="00D67F82"/>
        </w:tc>
        <w:tc>
          <w:tcPr>
            <w:tcW w:w="1075" w:type="dxa"/>
            <w:vAlign w:val="center"/>
          </w:tcPr>
          <w:p w14:paraId="6072BC9A" w14:textId="77777777" w:rsidR="00D67F82" w:rsidRDefault="000E5DD9">
            <w:r>
              <w:t>5234</w:t>
            </w:r>
          </w:p>
        </w:tc>
        <w:tc>
          <w:tcPr>
            <w:tcW w:w="3186" w:type="dxa"/>
            <w:vAlign w:val="center"/>
          </w:tcPr>
          <w:p w14:paraId="2CBA55BC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377D575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274499E9" w14:textId="77777777" w:rsidR="00D67F82" w:rsidRDefault="000E5DD9">
            <w:r>
              <w:t>46.35</w:t>
            </w:r>
          </w:p>
        </w:tc>
      </w:tr>
      <w:tr w:rsidR="00D67F82" w14:paraId="16077892" w14:textId="77777777">
        <w:tc>
          <w:tcPr>
            <w:tcW w:w="690" w:type="dxa"/>
            <w:vMerge/>
            <w:vAlign w:val="center"/>
          </w:tcPr>
          <w:p w14:paraId="2F97276F" w14:textId="77777777" w:rsidR="00D67F82" w:rsidRDefault="00D67F82"/>
        </w:tc>
        <w:tc>
          <w:tcPr>
            <w:tcW w:w="916" w:type="dxa"/>
            <w:vMerge/>
            <w:vAlign w:val="center"/>
          </w:tcPr>
          <w:p w14:paraId="54D08C30" w14:textId="77777777" w:rsidR="00D67F82" w:rsidRDefault="00D67F82"/>
        </w:tc>
        <w:tc>
          <w:tcPr>
            <w:tcW w:w="1075" w:type="dxa"/>
            <w:vAlign w:val="center"/>
          </w:tcPr>
          <w:p w14:paraId="5F9EF67C" w14:textId="77777777" w:rsidR="00D67F82" w:rsidRDefault="000E5DD9">
            <w:r>
              <w:t>5256</w:t>
            </w:r>
          </w:p>
        </w:tc>
        <w:tc>
          <w:tcPr>
            <w:tcW w:w="3186" w:type="dxa"/>
            <w:vAlign w:val="center"/>
          </w:tcPr>
          <w:p w14:paraId="7062E636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1D26866D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69FFD125" w14:textId="77777777" w:rsidR="00D67F82" w:rsidRDefault="000E5DD9">
            <w:r>
              <w:t>48.85</w:t>
            </w:r>
          </w:p>
        </w:tc>
      </w:tr>
      <w:tr w:rsidR="00D67F82" w14:paraId="6E8A60F6" w14:textId="77777777">
        <w:tc>
          <w:tcPr>
            <w:tcW w:w="690" w:type="dxa"/>
            <w:vMerge/>
            <w:vAlign w:val="center"/>
          </w:tcPr>
          <w:p w14:paraId="37A943BE" w14:textId="77777777" w:rsidR="00D67F82" w:rsidRDefault="00D67F82"/>
        </w:tc>
        <w:tc>
          <w:tcPr>
            <w:tcW w:w="916" w:type="dxa"/>
            <w:vMerge/>
            <w:vAlign w:val="center"/>
          </w:tcPr>
          <w:p w14:paraId="7398AD88" w14:textId="77777777" w:rsidR="00D67F82" w:rsidRDefault="00D67F82"/>
        </w:tc>
        <w:tc>
          <w:tcPr>
            <w:tcW w:w="1075" w:type="dxa"/>
            <w:vAlign w:val="center"/>
          </w:tcPr>
          <w:p w14:paraId="43462E9F" w14:textId="77777777" w:rsidR="00D67F82" w:rsidRDefault="000E5DD9">
            <w:r>
              <w:t>5274</w:t>
            </w:r>
          </w:p>
        </w:tc>
        <w:tc>
          <w:tcPr>
            <w:tcW w:w="3186" w:type="dxa"/>
            <w:vAlign w:val="center"/>
          </w:tcPr>
          <w:p w14:paraId="7677591C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BA26EB9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017E8A40" w14:textId="77777777" w:rsidR="00D67F82" w:rsidRDefault="000E5DD9">
            <w:r>
              <w:t>41.45</w:t>
            </w:r>
          </w:p>
        </w:tc>
      </w:tr>
      <w:tr w:rsidR="00D67F82" w14:paraId="0C04FE89" w14:textId="77777777">
        <w:tc>
          <w:tcPr>
            <w:tcW w:w="690" w:type="dxa"/>
            <w:vMerge/>
            <w:vAlign w:val="center"/>
          </w:tcPr>
          <w:p w14:paraId="4DB6A18C" w14:textId="77777777" w:rsidR="00D67F82" w:rsidRDefault="00D67F82"/>
        </w:tc>
        <w:tc>
          <w:tcPr>
            <w:tcW w:w="916" w:type="dxa"/>
            <w:vMerge/>
            <w:vAlign w:val="center"/>
          </w:tcPr>
          <w:p w14:paraId="726057B1" w14:textId="77777777" w:rsidR="00D67F82" w:rsidRDefault="00D67F82"/>
        </w:tc>
        <w:tc>
          <w:tcPr>
            <w:tcW w:w="1075" w:type="dxa"/>
            <w:vAlign w:val="center"/>
          </w:tcPr>
          <w:p w14:paraId="7511075A" w14:textId="77777777" w:rsidR="00D67F82" w:rsidRDefault="000E5DD9">
            <w:r>
              <w:t>5284</w:t>
            </w:r>
          </w:p>
        </w:tc>
        <w:tc>
          <w:tcPr>
            <w:tcW w:w="3186" w:type="dxa"/>
            <w:vAlign w:val="center"/>
          </w:tcPr>
          <w:p w14:paraId="2953F0D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44A7C23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08890803" w14:textId="77777777" w:rsidR="00D67F82" w:rsidRDefault="000E5DD9">
            <w:r>
              <w:t>42.17</w:t>
            </w:r>
          </w:p>
        </w:tc>
      </w:tr>
      <w:tr w:rsidR="00D67F82" w14:paraId="283E90C2" w14:textId="77777777">
        <w:tc>
          <w:tcPr>
            <w:tcW w:w="690" w:type="dxa"/>
            <w:vMerge/>
            <w:vAlign w:val="center"/>
          </w:tcPr>
          <w:p w14:paraId="36A57E06" w14:textId="77777777" w:rsidR="00D67F82" w:rsidRDefault="00D67F82"/>
        </w:tc>
        <w:tc>
          <w:tcPr>
            <w:tcW w:w="916" w:type="dxa"/>
            <w:vMerge/>
            <w:vAlign w:val="center"/>
          </w:tcPr>
          <w:p w14:paraId="05E08520" w14:textId="77777777" w:rsidR="00D67F82" w:rsidRDefault="00D67F82"/>
        </w:tc>
        <w:tc>
          <w:tcPr>
            <w:tcW w:w="1075" w:type="dxa"/>
            <w:vAlign w:val="center"/>
          </w:tcPr>
          <w:p w14:paraId="115FC10B" w14:textId="77777777" w:rsidR="00D67F82" w:rsidRDefault="000E5DD9">
            <w:r>
              <w:t>5413</w:t>
            </w:r>
          </w:p>
        </w:tc>
        <w:tc>
          <w:tcPr>
            <w:tcW w:w="3186" w:type="dxa"/>
            <w:vAlign w:val="center"/>
          </w:tcPr>
          <w:p w14:paraId="217D811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6CEFF43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2E23A35A" w14:textId="77777777" w:rsidR="00D67F82" w:rsidRDefault="000E5DD9">
            <w:r>
              <w:t>44.00</w:t>
            </w:r>
          </w:p>
        </w:tc>
      </w:tr>
      <w:tr w:rsidR="00D67F82" w14:paraId="3A654A96" w14:textId="77777777">
        <w:tc>
          <w:tcPr>
            <w:tcW w:w="690" w:type="dxa"/>
            <w:vMerge/>
            <w:vAlign w:val="center"/>
          </w:tcPr>
          <w:p w14:paraId="03442CE2" w14:textId="77777777" w:rsidR="00D67F82" w:rsidRDefault="00D67F82"/>
        </w:tc>
        <w:tc>
          <w:tcPr>
            <w:tcW w:w="916" w:type="dxa"/>
            <w:vMerge/>
            <w:vAlign w:val="center"/>
          </w:tcPr>
          <w:p w14:paraId="697A9BBD" w14:textId="77777777" w:rsidR="00D67F82" w:rsidRDefault="00D67F82"/>
        </w:tc>
        <w:tc>
          <w:tcPr>
            <w:tcW w:w="1075" w:type="dxa"/>
            <w:vAlign w:val="center"/>
          </w:tcPr>
          <w:p w14:paraId="1FB58000" w14:textId="77777777" w:rsidR="00D67F82" w:rsidRDefault="000E5DD9">
            <w:r>
              <w:t>5426</w:t>
            </w:r>
          </w:p>
        </w:tc>
        <w:tc>
          <w:tcPr>
            <w:tcW w:w="3186" w:type="dxa"/>
            <w:vAlign w:val="center"/>
          </w:tcPr>
          <w:p w14:paraId="10FC3E6B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7F34E1D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0C086DB4" w14:textId="77777777" w:rsidR="00D67F82" w:rsidRDefault="000E5DD9">
            <w:r>
              <w:t>44.77</w:t>
            </w:r>
          </w:p>
        </w:tc>
      </w:tr>
      <w:tr w:rsidR="00D67F82" w14:paraId="5AA9F8C5" w14:textId="77777777">
        <w:tc>
          <w:tcPr>
            <w:tcW w:w="690" w:type="dxa"/>
            <w:vMerge/>
            <w:vAlign w:val="center"/>
          </w:tcPr>
          <w:p w14:paraId="5AEB3F2C" w14:textId="77777777" w:rsidR="00D67F82" w:rsidRDefault="00D67F82"/>
        </w:tc>
        <w:tc>
          <w:tcPr>
            <w:tcW w:w="916" w:type="dxa"/>
            <w:vMerge/>
            <w:vAlign w:val="center"/>
          </w:tcPr>
          <w:p w14:paraId="0DE35D4B" w14:textId="77777777" w:rsidR="00D67F82" w:rsidRDefault="00D67F82"/>
        </w:tc>
        <w:tc>
          <w:tcPr>
            <w:tcW w:w="1075" w:type="dxa"/>
            <w:vAlign w:val="center"/>
          </w:tcPr>
          <w:p w14:paraId="667EC5B5" w14:textId="77777777" w:rsidR="00D67F82" w:rsidRDefault="000E5DD9">
            <w:r>
              <w:t>5536</w:t>
            </w:r>
          </w:p>
        </w:tc>
        <w:tc>
          <w:tcPr>
            <w:tcW w:w="3186" w:type="dxa"/>
            <w:vAlign w:val="center"/>
          </w:tcPr>
          <w:p w14:paraId="2873AB3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87B22A1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26EC84A8" w14:textId="77777777" w:rsidR="00D67F82" w:rsidRDefault="000E5DD9">
            <w:r>
              <w:t>45.79</w:t>
            </w:r>
          </w:p>
        </w:tc>
      </w:tr>
      <w:tr w:rsidR="00D67F82" w14:paraId="2F15BFDB" w14:textId="77777777">
        <w:tc>
          <w:tcPr>
            <w:tcW w:w="690" w:type="dxa"/>
            <w:vMerge/>
            <w:vAlign w:val="center"/>
          </w:tcPr>
          <w:p w14:paraId="45B9924E" w14:textId="77777777" w:rsidR="00D67F82" w:rsidRDefault="00D67F82"/>
        </w:tc>
        <w:tc>
          <w:tcPr>
            <w:tcW w:w="916" w:type="dxa"/>
            <w:vMerge/>
            <w:vAlign w:val="center"/>
          </w:tcPr>
          <w:p w14:paraId="7B2E9406" w14:textId="77777777" w:rsidR="00D67F82" w:rsidRDefault="00D67F82"/>
        </w:tc>
        <w:tc>
          <w:tcPr>
            <w:tcW w:w="1075" w:type="dxa"/>
            <w:vAlign w:val="center"/>
          </w:tcPr>
          <w:p w14:paraId="44F19447" w14:textId="77777777" w:rsidR="00D67F82" w:rsidRDefault="000E5DD9">
            <w:r>
              <w:t>5557</w:t>
            </w:r>
          </w:p>
        </w:tc>
        <w:tc>
          <w:tcPr>
            <w:tcW w:w="3186" w:type="dxa"/>
            <w:vAlign w:val="center"/>
          </w:tcPr>
          <w:p w14:paraId="02D2496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857A813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35D7B3B4" w14:textId="77777777" w:rsidR="00D67F82" w:rsidRDefault="000E5DD9">
            <w:r>
              <w:t>46.20</w:t>
            </w:r>
          </w:p>
        </w:tc>
      </w:tr>
      <w:tr w:rsidR="00D67F82" w14:paraId="56A65BAE" w14:textId="77777777">
        <w:tc>
          <w:tcPr>
            <w:tcW w:w="690" w:type="dxa"/>
            <w:vMerge/>
            <w:vAlign w:val="center"/>
          </w:tcPr>
          <w:p w14:paraId="706E08A0" w14:textId="77777777" w:rsidR="00D67F82" w:rsidRDefault="00D67F82"/>
        </w:tc>
        <w:tc>
          <w:tcPr>
            <w:tcW w:w="916" w:type="dxa"/>
            <w:vMerge/>
            <w:vAlign w:val="center"/>
          </w:tcPr>
          <w:p w14:paraId="484DDAAF" w14:textId="77777777" w:rsidR="00D67F82" w:rsidRDefault="00D67F82"/>
        </w:tc>
        <w:tc>
          <w:tcPr>
            <w:tcW w:w="1075" w:type="dxa"/>
            <w:vAlign w:val="center"/>
          </w:tcPr>
          <w:p w14:paraId="6DCB4F73" w14:textId="77777777" w:rsidR="00D67F82" w:rsidRDefault="000E5DD9">
            <w:r>
              <w:t>5588</w:t>
            </w:r>
          </w:p>
        </w:tc>
        <w:tc>
          <w:tcPr>
            <w:tcW w:w="3186" w:type="dxa"/>
            <w:vAlign w:val="center"/>
          </w:tcPr>
          <w:p w14:paraId="2BB3F3D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19EBC73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1B061D8" w14:textId="77777777" w:rsidR="00D67F82" w:rsidRDefault="000E5DD9">
            <w:r>
              <w:t>51.13</w:t>
            </w:r>
          </w:p>
        </w:tc>
      </w:tr>
      <w:tr w:rsidR="00D67F82" w14:paraId="19CB269F" w14:textId="77777777">
        <w:tc>
          <w:tcPr>
            <w:tcW w:w="690" w:type="dxa"/>
            <w:vMerge/>
            <w:vAlign w:val="center"/>
          </w:tcPr>
          <w:p w14:paraId="4718159A" w14:textId="77777777" w:rsidR="00D67F82" w:rsidRDefault="00D67F82"/>
        </w:tc>
        <w:tc>
          <w:tcPr>
            <w:tcW w:w="916" w:type="dxa"/>
            <w:vMerge/>
            <w:vAlign w:val="center"/>
          </w:tcPr>
          <w:p w14:paraId="0201844C" w14:textId="77777777" w:rsidR="00D67F82" w:rsidRDefault="00D67F82"/>
        </w:tc>
        <w:tc>
          <w:tcPr>
            <w:tcW w:w="1075" w:type="dxa"/>
            <w:vAlign w:val="center"/>
          </w:tcPr>
          <w:p w14:paraId="0F3D18CD" w14:textId="77777777" w:rsidR="00D67F82" w:rsidRDefault="000E5DD9">
            <w:r>
              <w:t>5595</w:t>
            </w:r>
          </w:p>
        </w:tc>
        <w:tc>
          <w:tcPr>
            <w:tcW w:w="3186" w:type="dxa"/>
            <w:vAlign w:val="center"/>
          </w:tcPr>
          <w:p w14:paraId="35ED250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5B14824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5D29706E" w14:textId="77777777" w:rsidR="00D67F82" w:rsidRDefault="000E5DD9">
            <w:r>
              <w:t>50.67</w:t>
            </w:r>
          </w:p>
        </w:tc>
      </w:tr>
      <w:tr w:rsidR="00D67F82" w14:paraId="3B92D0D7" w14:textId="77777777">
        <w:tc>
          <w:tcPr>
            <w:tcW w:w="690" w:type="dxa"/>
            <w:vMerge/>
            <w:vAlign w:val="center"/>
          </w:tcPr>
          <w:p w14:paraId="21956280" w14:textId="77777777" w:rsidR="00D67F82" w:rsidRDefault="00D67F82"/>
        </w:tc>
        <w:tc>
          <w:tcPr>
            <w:tcW w:w="916" w:type="dxa"/>
            <w:vMerge/>
            <w:vAlign w:val="center"/>
          </w:tcPr>
          <w:p w14:paraId="7AF09FF0" w14:textId="77777777" w:rsidR="00D67F82" w:rsidRDefault="00D67F82"/>
        </w:tc>
        <w:tc>
          <w:tcPr>
            <w:tcW w:w="1075" w:type="dxa"/>
            <w:vAlign w:val="center"/>
          </w:tcPr>
          <w:p w14:paraId="7C34B96A" w14:textId="77777777" w:rsidR="00D67F82" w:rsidRDefault="000E5DD9">
            <w:r>
              <w:t>5601</w:t>
            </w:r>
          </w:p>
        </w:tc>
        <w:tc>
          <w:tcPr>
            <w:tcW w:w="3186" w:type="dxa"/>
            <w:vAlign w:val="center"/>
          </w:tcPr>
          <w:p w14:paraId="0DBA01D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3E518A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6EEA091" w14:textId="77777777" w:rsidR="00D67F82" w:rsidRDefault="000E5DD9">
            <w:r>
              <w:t>51.08</w:t>
            </w:r>
          </w:p>
        </w:tc>
      </w:tr>
      <w:tr w:rsidR="00D67F82" w14:paraId="7758C9C1" w14:textId="77777777">
        <w:tc>
          <w:tcPr>
            <w:tcW w:w="690" w:type="dxa"/>
            <w:vMerge/>
            <w:vAlign w:val="center"/>
          </w:tcPr>
          <w:p w14:paraId="0A628CD1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01C0F70F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62D2B8B6" w14:textId="77777777" w:rsidR="00D67F82" w:rsidRDefault="000E5DD9">
            <w:r>
              <w:t>5023</w:t>
            </w:r>
          </w:p>
        </w:tc>
        <w:tc>
          <w:tcPr>
            <w:tcW w:w="3186" w:type="dxa"/>
            <w:vAlign w:val="center"/>
          </w:tcPr>
          <w:p w14:paraId="49051C26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415BC36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30E25EBA" w14:textId="77777777" w:rsidR="00D67F82" w:rsidRDefault="000E5DD9">
            <w:r>
              <w:t>46.82</w:t>
            </w:r>
          </w:p>
        </w:tc>
      </w:tr>
      <w:tr w:rsidR="00D67F82" w14:paraId="10A65E0B" w14:textId="77777777">
        <w:tc>
          <w:tcPr>
            <w:tcW w:w="690" w:type="dxa"/>
            <w:vMerge/>
            <w:vAlign w:val="center"/>
          </w:tcPr>
          <w:p w14:paraId="2440D632" w14:textId="77777777" w:rsidR="00D67F82" w:rsidRDefault="00D67F82"/>
        </w:tc>
        <w:tc>
          <w:tcPr>
            <w:tcW w:w="916" w:type="dxa"/>
            <w:vMerge/>
            <w:vAlign w:val="center"/>
          </w:tcPr>
          <w:p w14:paraId="6665F0FD" w14:textId="77777777" w:rsidR="00D67F82" w:rsidRDefault="00D67F82"/>
        </w:tc>
        <w:tc>
          <w:tcPr>
            <w:tcW w:w="1075" w:type="dxa"/>
            <w:vAlign w:val="center"/>
          </w:tcPr>
          <w:p w14:paraId="6FDAF5EB" w14:textId="77777777" w:rsidR="00D67F82" w:rsidRDefault="000E5DD9">
            <w:r>
              <w:t>5042</w:t>
            </w:r>
          </w:p>
        </w:tc>
        <w:tc>
          <w:tcPr>
            <w:tcW w:w="3186" w:type="dxa"/>
            <w:vAlign w:val="center"/>
          </w:tcPr>
          <w:p w14:paraId="3E193AAC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68ECAD87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5AC9F41A" w14:textId="77777777" w:rsidR="00D67F82" w:rsidRDefault="000E5DD9">
            <w:r>
              <w:t>45.61</w:t>
            </w:r>
          </w:p>
        </w:tc>
      </w:tr>
      <w:tr w:rsidR="00D67F82" w14:paraId="61285CFD" w14:textId="77777777">
        <w:tc>
          <w:tcPr>
            <w:tcW w:w="690" w:type="dxa"/>
            <w:vMerge/>
            <w:vAlign w:val="center"/>
          </w:tcPr>
          <w:p w14:paraId="5972823E" w14:textId="77777777" w:rsidR="00D67F82" w:rsidRDefault="00D67F82"/>
        </w:tc>
        <w:tc>
          <w:tcPr>
            <w:tcW w:w="916" w:type="dxa"/>
            <w:vMerge/>
            <w:vAlign w:val="center"/>
          </w:tcPr>
          <w:p w14:paraId="18FB71D9" w14:textId="77777777" w:rsidR="00D67F82" w:rsidRDefault="00D67F82"/>
        </w:tc>
        <w:tc>
          <w:tcPr>
            <w:tcW w:w="1075" w:type="dxa"/>
            <w:vAlign w:val="center"/>
          </w:tcPr>
          <w:p w14:paraId="014B45D6" w14:textId="77777777" w:rsidR="00D67F82" w:rsidRDefault="000E5DD9">
            <w:r>
              <w:t>5079</w:t>
            </w:r>
          </w:p>
        </w:tc>
        <w:tc>
          <w:tcPr>
            <w:tcW w:w="3186" w:type="dxa"/>
            <w:vAlign w:val="center"/>
          </w:tcPr>
          <w:p w14:paraId="3FC2D877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30F73023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15FE8B08" w14:textId="77777777" w:rsidR="00D67F82" w:rsidRDefault="000E5DD9">
            <w:r>
              <w:t>47.45</w:t>
            </w:r>
          </w:p>
        </w:tc>
      </w:tr>
      <w:tr w:rsidR="00D67F82" w14:paraId="5765E145" w14:textId="77777777">
        <w:tc>
          <w:tcPr>
            <w:tcW w:w="690" w:type="dxa"/>
            <w:vMerge/>
            <w:vAlign w:val="center"/>
          </w:tcPr>
          <w:p w14:paraId="648440C2" w14:textId="77777777" w:rsidR="00D67F82" w:rsidRDefault="00D67F82"/>
        </w:tc>
        <w:tc>
          <w:tcPr>
            <w:tcW w:w="916" w:type="dxa"/>
            <w:vMerge/>
            <w:vAlign w:val="center"/>
          </w:tcPr>
          <w:p w14:paraId="40B52D11" w14:textId="77777777" w:rsidR="00D67F82" w:rsidRDefault="00D67F82"/>
        </w:tc>
        <w:tc>
          <w:tcPr>
            <w:tcW w:w="1075" w:type="dxa"/>
            <w:vAlign w:val="center"/>
          </w:tcPr>
          <w:p w14:paraId="018EAFCF" w14:textId="77777777" w:rsidR="00D67F82" w:rsidRDefault="000E5DD9">
            <w:r>
              <w:t>5082</w:t>
            </w:r>
          </w:p>
        </w:tc>
        <w:tc>
          <w:tcPr>
            <w:tcW w:w="3186" w:type="dxa"/>
            <w:vAlign w:val="center"/>
          </w:tcPr>
          <w:p w14:paraId="59FB4860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18148337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65FA88FB" w14:textId="77777777" w:rsidR="00D67F82" w:rsidRDefault="000E5DD9">
            <w:r>
              <w:t>47.00</w:t>
            </w:r>
          </w:p>
        </w:tc>
      </w:tr>
      <w:tr w:rsidR="00D67F82" w14:paraId="40956DF6" w14:textId="77777777">
        <w:tc>
          <w:tcPr>
            <w:tcW w:w="690" w:type="dxa"/>
            <w:vMerge/>
            <w:vAlign w:val="center"/>
          </w:tcPr>
          <w:p w14:paraId="7A7FF6F8" w14:textId="77777777" w:rsidR="00D67F82" w:rsidRDefault="00D67F82"/>
        </w:tc>
        <w:tc>
          <w:tcPr>
            <w:tcW w:w="916" w:type="dxa"/>
            <w:vMerge/>
            <w:vAlign w:val="center"/>
          </w:tcPr>
          <w:p w14:paraId="1A327F4F" w14:textId="77777777" w:rsidR="00D67F82" w:rsidRDefault="00D67F82"/>
        </w:tc>
        <w:tc>
          <w:tcPr>
            <w:tcW w:w="1075" w:type="dxa"/>
            <w:vAlign w:val="center"/>
          </w:tcPr>
          <w:p w14:paraId="1E4AACE1" w14:textId="77777777" w:rsidR="00D67F82" w:rsidRDefault="000E5DD9">
            <w:r>
              <w:t>5143</w:t>
            </w:r>
          </w:p>
        </w:tc>
        <w:tc>
          <w:tcPr>
            <w:tcW w:w="3186" w:type="dxa"/>
            <w:vAlign w:val="center"/>
          </w:tcPr>
          <w:p w14:paraId="31D6E98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CCA16A5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0FD384AC" w14:textId="77777777" w:rsidR="00D67F82" w:rsidRDefault="000E5DD9">
            <w:r>
              <w:t>48.23</w:t>
            </w:r>
          </w:p>
        </w:tc>
      </w:tr>
      <w:tr w:rsidR="00D67F82" w14:paraId="25D8E8CD" w14:textId="77777777">
        <w:tc>
          <w:tcPr>
            <w:tcW w:w="690" w:type="dxa"/>
            <w:vMerge/>
            <w:vAlign w:val="center"/>
          </w:tcPr>
          <w:p w14:paraId="3FA8480A" w14:textId="77777777" w:rsidR="00D67F82" w:rsidRDefault="00D67F82"/>
        </w:tc>
        <w:tc>
          <w:tcPr>
            <w:tcW w:w="916" w:type="dxa"/>
            <w:vMerge/>
            <w:vAlign w:val="center"/>
          </w:tcPr>
          <w:p w14:paraId="35E08106" w14:textId="77777777" w:rsidR="00D67F82" w:rsidRDefault="00D67F82"/>
        </w:tc>
        <w:tc>
          <w:tcPr>
            <w:tcW w:w="1075" w:type="dxa"/>
            <w:vAlign w:val="center"/>
          </w:tcPr>
          <w:p w14:paraId="00C29169" w14:textId="77777777" w:rsidR="00D67F82" w:rsidRDefault="000E5DD9">
            <w:r>
              <w:t>5144</w:t>
            </w:r>
          </w:p>
        </w:tc>
        <w:tc>
          <w:tcPr>
            <w:tcW w:w="3186" w:type="dxa"/>
            <w:vAlign w:val="center"/>
          </w:tcPr>
          <w:p w14:paraId="43510E8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7A769C0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0C90B0BD" w14:textId="77777777" w:rsidR="00D67F82" w:rsidRDefault="000E5DD9">
            <w:r>
              <w:t>47.87</w:t>
            </w:r>
          </w:p>
        </w:tc>
      </w:tr>
      <w:tr w:rsidR="00D67F82" w14:paraId="644AEEF6" w14:textId="77777777">
        <w:tc>
          <w:tcPr>
            <w:tcW w:w="690" w:type="dxa"/>
            <w:vMerge/>
            <w:vAlign w:val="center"/>
          </w:tcPr>
          <w:p w14:paraId="0D67C569" w14:textId="77777777" w:rsidR="00D67F82" w:rsidRDefault="00D67F82"/>
        </w:tc>
        <w:tc>
          <w:tcPr>
            <w:tcW w:w="916" w:type="dxa"/>
            <w:vMerge/>
            <w:vAlign w:val="center"/>
          </w:tcPr>
          <w:p w14:paraId="610D04D1" w14:textId="77777777" w:rsidR="00D67F82" w:rsidRDefault="00D67F82"/>
        </w:tc>
        <w:tc>
          <w:tcPr>
            <w:tcW w:w="1075" w:type="dxa"/>
            <w:vAlign w:val="center"/>
          </w:tcPr>
          <w:p w14:paraId="4B7E9E31" w14:textId="77777777" w:rsidR="00D67F82" w:rsidRDefault="000E5DD9">
            <w:r>
              <w:t>5257</w:t>
            </w:r>
          </w:p>
        </w:tc>
        <w:tc>
          <w:tcPr>
            <w:tcW w:w="3186" w:type="dxa"/>
            <w:vAlign w:val="center"/>
          </w:tcPr>
          <w:p w14:paraId="53879697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13A90210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55C0E62B" w14:textId="77777777" w:rsidR="00D67F82" w:rsidRDefault="000E5DD9">
            <w:r>
              <w:t>49.14</w:t>
            </w:r>
          </w:p>
        </w:tc>
      </w:tr>
      <w:tr w:rsidR="00D67F82" w14:paraId="74C24B03" w14:textId="77777777">
        <w:tc>
          <w:tcPr>
            <w:tcW w:w="690" w:type="dxa"/>
            <w:vMerge/>
            <w:vAlign w:val="center"/>
          </w:tcPr>
          <w:p w14:paraId="29BE506D" w14:textId="77777777" w:rsidR="00D67F82" w:rsidRDefault="00D67F82"/>
        </w:tc>
        <w:tc>
          <w:tcPr>
            <w:tcW w:w="916" w:type="dxa"/>
            <w:vMerge/>
            <w:vAlign w:val="center"/>
          </w:tcPr>
          <w:p w14:paraId="05201F26" w14:textId="77777777" w:rsidR="00D67F82" w:rsidRDefault="00D67F82"/>
        </w:tc>
        <w:tc>
          <w:tcPr>
            <w:tcW w:w="1075" w:type="dxa"/>
            <w:vAlign w:val="center"/>
          </w:tcPr>
          <w:p w14:paraId="3C579519" w14:textId="77777777" w:rsidR="00D67F82" w:rsidRDefault="000E5DD9">
            <w:r>
              <w:t>5275</w:t>
            </w:r>
          </w:p>
        </w:tc>
        <w:tc>
          <w:tcPr>
            <w:tcW w:w="3186" w:type="dxa"/>
            <w:vAlign w:val="center"/>
          </w:tcPr>
          <w:p w14:paraId="06FFC4F0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D32F166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46639119" w14:textId="77777777" w:rsidR="00D67F82" w:rsidRDefault="000E5DD9">
            <w:r>
              <w:t>42.11</w:t>
            </w:r>
          </w:p>
        </w:tc>
      </w:tr>
      <w:tr w:rsidR="00D67F82" w14:paraId="62DB2EC8" w14:textId="77777777">
        <w:tc>
          <w:tcPr>
            <w:tcW w:w="690" w:type="dxa"/>
            <w:vMerge/>
            <w:vAlign w:val="center"/>
          </w:tcPr>
          <w:p w14:paraId="5CC4B79C" w14:textId="77777777" w:rsidR="00D67F82" w:rsidRDefault="00D67F82"/>
        </w:tc>
        <w:tc>
          <w:tcPr>
            <w:tcW w:w="916" w:type="dxa"/>
            <w:vMerge/>
            <w:vAlign w:val="center"/>
          </w:tcPr>
          <w:p w14:paraId="01C4CFE4" w14:textId="77777777" w:rsidR="00D67F82" w:rsidRDefault="00D67F82"/>
        </w:tc>
        <w:tc>
          <w:tcPr>
            <w:tcW w:w="1075" w:type="dxa"/>
            <w:vAlign w:val="center"/>
          </w:tcPr>
          <w:p w14:paraId="766806BC" w14:textId="77777777" w:rsidR="00D67F82" w:rsidRDefault="000E5DD9">
            <w:r>
              <w:t>5279</w:t>
            </w:r>
          </w:p>
        </w:tc>
        <w:tc>
          <w:tcPr>
            <w:tcW w:w="3186" w:type="dxa"/>
            <w:vAlign w:val="center"/>
          </w:tcPr>
          <w:p w14:paraId="0FD76140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4BA7D89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116ECDD5" w14:textId="77777777" w:rsidR="00D67F82" w:rsidRDefault="000E5DD9">
            <w:r>
              <w:t>42.15</w:t>
            </w:r>
          </w:p>
        </w:tc>
      </w:tr>
      <w:tr w:rsidR="00D67F82" w14:paraId="4B8269D7" w14:textId="77777777">
        <w:tc>
          <w:tcPr>
            <w:tcW w:w="690" w:type="dxa"/>
            <w:vMerge/>
            <w:vAlign w:val="center"/>
          </w:tcPr>
          <w:p w14:paraId="0D9E96A9" w14:textId="77777777" w:rsidR="00D67F82" w:rsidRDefault="00D67F82"/>
        </w:tc>
        <w:tc>
          <w:tcPr>
            <w:tcW w:w="916" w:type="dxa"/>
            <w:vMerge/>
            <w:vAlign w:val="center"/>
          </w:tcPr>
          <w:p w14:paraId="1806895E" w14:textId="77777777" w:rsidR="00D67F82" w:rsidRDefault="00D67F82"/>
        </w:tc>
        <w:tc>
          <w:tcPr>
            <w:tcW w:w="1075" w:type="dxa"/>
            <w:vAlign w:val="center"/>
          </w:tcPr>
          <w:p w14:paraId="4DD0A8EC" w14:textId="77777777" w:rsidR="00D67F82" w:rsidRDefault="000E5DD9">
            <w:r>
              <w:t>5400</w:t>
            </w:r>
          </w:p>
        </w:tc>
        <w:tc>
          <w:tcPr>
            <w:tcW w:w="3186" w:type="dxa"/>
            <w:vAlign w:val="center"/>
          </w:tcPr>
          <w:p w14:paraId="58ED546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3CBD820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5E2EFBE5" w14:textId="77777777" w:rsidR="00D67F82" w:rsidRDefault="000E5DD9">
            <w:r>
              <w:t>42.63</w:t>
            </w:r>
          </w:p>
        </w:tc>
      </w:tr>
      <w:tr w:rsidR="00D67F82" w14:paraId="4BE2629E" w14:textId="77777777">
        <w:tc>
          <w:tcPr>
            <w:tcW w:w="690" w:type="dxa"/>
            <w:vMerge/>
            <w:vAlign w:val="center"/>
          </w:tcPr>
          <w:p w14:paraId="65233B4A" w14:textId="77777777" w:rsidR="00D67F82" w:rsidRDefault="00D67F82"/>
        </w:tc>
        <w:tc>
          <w:tcPr>
            <w:tcW w:w="916" w:type="dxa"/>
            <w:vMerge/>
            <w:vAlign w:val="center"/>
          </w:tcPr>
          <w:p w14:paraId="13A66C17" w14:textId="77777777" w:rsidR="00D67F82" w:rsidRDefault="00D67F82"/>
        </w:tc>
        <w:tc>
          <w:tcPr>
            <w:tcW w:w="1075" w:type="dxa"/>
            <w:vAlign w:val="center"/>
          </w:tcPr>
          <w:p w14:paraId="728D588A" w14:textId="77777777" w:rsidR="00D67F82" w:rsidRDefault="000E5DD9">
            <w:r>
              <w:t>5415</w:t>
            </w:r>
          </w:p>
        </w:tc>
        <w:tc>
          <w:tcPr>
            <w:tcW w:w="3186" w:type="dxa"/>
            <w:vAlign w:val="center"/>
          </w:tcPr>
          <w:p w14:paraId="338A8A1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4E053D1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0CFC735D" w14:textId="77777777" w:rsidR="00D67F82" w:rsidRDefault="000E5DD9">
            <w:r>
              <w:t>45.05</w:t>
            </w:r>
          </w:p>
        </w:tc>
      </w:tr>
      <w:tr w:rsidR="00D67F82" w14:paraId="668EABBE" w14:textId="77777777">
        <w:tc>
          <w:tcPr>
            <w:tcW w:w="690" w:type="dxa"/>
            <w:vMerge/>
            <w:vAlign w:val="center"/>
          </w:tcPr>
          <w:p w14:paraId="46EE2B34" w14:textId="77777777" w:rsidR="00D67F82" w:rsidRDefault="00D67F82"/>
        </w:tc>
        <w:tc>
          <w:tcPr>
            <w:tcW w:w="916" w:type="dxa"/>
            <w:vMerge/>
            <w:vAlign w:val="center"/>
          </w:tcPr>
          <w:p w14:paraId="39FC41A2" w14:textId="77777777" w:rsidR="00D67F82" w:rsidRDefault="00D67F82"/>
        </w:tc>
        <w:tc>
          <w:tcPr>
            <w:tcW w:w="1075" w:type="dxa"/>
            <w:vAlign w:val="center"/>
          </w:tcPr>
          <w:p w14:paraId="1D6EB23B" w14:textId="77777777" w:rsidR="00D67F82" w:rsidRDefault="000E5DD9">
            <w:r>
              <w:t>5540</w:t>
            </w:r>
          </w:p>
        </w:tc>
        <w:tc>
          <w:tcPr>
            <w:tcW w:w="3186" w:type="dxa"/>
            <w:vAlign w:val="center"/>
          </w:tcPr>
          <w:p w14:paraId="3AB834C3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7CCE093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9D04909" w14:textId="77777777" w:rsidR="00D67F82" w:rsidRDefault="000E5DD9">
            <w:r>
              <w:t>44.49</w:t>
            </w:r>
          </w:p>
        </w:tc>
      </w:tr>
      <w:tr w:rsidR="00D67F82" w14:paraId="775B7763" w14:textId="77777777">
        <w:tc>
          <w:tcPr>
            <w:tcW w:w="690" w:type="dxa"/>
            <w:vMerge/>
            <w:vAlign w:val="center"/>
          </w:tcPr>
          <w:p w14:paraId="0A5F9130" w14:textId="77777777" w:rsidR="00D67F82" w:rsidRDefault="00D67F82"/>
        </w:tc>
        <w:tc>
          <w:tcPr>
            <w:tcW w:w="916" w:type="dxa"/>
            <w:vMerge/>
            <w:vAlign w:val="center"/>
          </w:tcPr>
          <w:p w14:paraId="0F5186E7" w14:textId="77777777" w:rsidR="00D67F82" w:rsidRDefault="00D67F82"/>
        </w:tc>
        <w:tc>
          <w:tcPr>
            <w:tcW w:w="1075" w:type="dxa"/>
            <w:vAlign w:val="center"/>
          </w:tcPr>
          <w:p w14:paraId="45B102B1" w14:textId="77777777" w:rsidR="00D67F82" w:rsidRDefault="000E5DD9">
            <w:r>
              <w:t>5560</w:t>
            </w:r>
          </w:p>
        </w:tc>
        <w:tc>
          <w:tcPr>
            <w:tcW w:w="3186" w:type="dxa"/>
            <w:vAlign w:val="center"/>
          </w:tcPr>
          <w:p w14:paraId="32C111AD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3CFD75D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4785E97F" w14:textId="77777777" w:rsidR="00D67F82" w:rsidRDefault="000E5DD9">
            <w:r>
              <w:t>46.58</w:t>
            </w:r>
          </w:p>
        </w:tc>
      </w:tr>
      <w:tr w:rsidR="00D67F82" w14:paraId="6C6FD59C" w14:textId="77777777">
        <w:tc>
          <w:tcPr>
            <w:tcW w:w="690" w:type="dxa"/>
            <w:vMerge/>
            <w:vAlign w:val="center"/>
          </w:tcPr>
          <w:p w14:paraId="0B001165" w14:textId="77777777" w:rsidR="00D67F82" w:rsidRDefault="00D67F82"/>
        </w:tc>
        <w:tc>
          <w:tcPr>
            <w:tcW w:w="916" w:type="dxa"/>
            <w:vMerge/>
            <w:vAlign w:val="center"/>
          </w:tcPr>
          <w:p w14:paraId="1CA8100F" w14:textId="77777777" w:rsidR="00D67F82" w:rsidRDefault="00D67F82"/>
        </w:tc>
        <w:tc>
          <w:tcPr>
            <w:tcW w:w="1075" w:type="dxa"/>
            <w:vAlign w:val="center"/>
          </w:tcPr>
          <w:p w14:paraId="767CC40C" w14:textId="77777777" w:rsidR="00D67F82" w:rsidRDefault="000E5DD9">
            <w:r>
              <w:t>5571</w:t>
            </w:r>
          </w:p>
        </w:tc>
        <w:tc>
          <w:tcPr>
            <w:tcW w:w="3186" w:type="dxa"/>
            <w:vAlign w:val="center"/>
          </w:tcPr>
          <w:p w14:paraId="2B79EDD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FA5C663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15B8C525" w14:textId="77777777" w:rsidR="00D67F82" w:rsidRDefault="000E5DD9">
            <w:r>
              <w:t>50.81</w:t>
            </w:r>
          </w:p>
        </w:tc>
      </w:tr>
      <w:tr w:rsidR="00D67F82" w14:paraId="38D7FCCD" w14:textId="77777777">
        <w:tc>
          <w:tcPr>
            <w:tcW w:w="690" w:type="dxa"/>
            <w:vMerge/>
            <w:vAlign w:val="center"/>
          </w:tcPr>
          <w:p w14:paraId="1962B238" w14:textId="77777777" w:rsidR="00D67F82" w:rsidRDefault="00D67F82"/>
        </w:tc>
        <w:tc>
          <w:tcPr>
            <w:tcW w:w="916" w:type="dxa"/>
            <w:vMerge/>
            <w:vAlign w:val="center"/>
          </w:tcPr>
          <w:p w14:paraId="7A5BBB39" w14:textId="77777777" w:rsidR="00D67F82" w:rsidRDefault="00D67F82"/>
        </w:tc>
        <w:tc>
          <w:tcPr>
            <w:tcW w:w="1075" w:type="dxa"/>
            <w:vAlign w:val="center"/>
          </w:tcPr>
          <w:p w14:paraId="2C2A7258" w14:textId="77777777" w:rsidR="00D67F82" w:rsidRDefault="000E5DD9">
            <w:r>
              <w:t>5589</w:t>
            </w:r>
          </w:p>
        </w:tc>
        <w:tc>
          <w:tcPr>
            <w:tcW w:w="3186" w:type="dxa"/>
            <w:vAlign w:val="center"/>
          </w:tcPr>
          <w:p w14:paraId="73715E8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F444299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58BBD49A" w14:textId="77777777" w:rsidR="00D67F82" w:rsidRDefault="000E5DD9">
            <w:r>
              <w:t>51.37</w:t>
            </w:r>
          </w:p>
        </w:tc>
      </w:tr>
      <w:tr w:rsidR="00D67F82" w14:paraId="56C45597" w14:textId="77777777">
        <w:tc>
          <w:tcPr>
            <w:tcW w:w="690" w:type="dxa"/>
            <w:vMerge/>
            <w:vAlign w:val="center"/>
          </w:tcPr>
          <w:p w14:paraId="510A0AAE" w14:textId="77777777" w:rsidR="00D67F82" w:rsidRDefault="00D67F82"/>
        </w:tc>
        <w:tc>
          <w:tcPr>
            <w:tcW w:w="916" w:type="dxa"/>
            <w:vMerge/>
            <w:vAlign w:val="center"/>
          </w:tcPr>
          <w:p w14:paraId="0948969F" w14:textId="77777777" w:rsidR="00D67F82" w:rsidRDefault="00D67F82"/>
        </w:tc>
        <w:tc>
          <w:tcPr>
            <w:tcW w:w="1075" w:type="dxa"/>
            <w:vAlign w:val="center"/>
          </w:tcPr>
          <w:p w14:paraId="40C70A55" w14:textId="77777777" w:rsidR="00D67F82" w:rsidRDefault="000E5DD9">
            <w:r>
              <w:t>5608</w:t>
            </w:r>
          </w:p>
        </w:tc>
        <w:tc>
          <w:tcPr>
            <w:tcW w:w="3186" w:type="dxa"/>
            <w:vAlign w:val="center"/>
          </w:tcPr>
          <w:p w14:paraId="2EE43E0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52CD356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23B44B95" w14:textId="77777777" w:rsidR="00D67F82" w:rsidRDefault="000E5DD9">
            <w:r>
              <w:t>51.60</w:t>
            </w:r>
          </w:p>
        </w:tc>
      </w:tr>
      <w:tr w:rsidR="00D67F82" w14:paraId="4E92E5BE" w14:textId="77777777">
        <w:tc>
          <w:tcPr>
            <w:tcW w:w="690" w:type="dxa"/>
            <w:vMerge/>
            <w:vAlign w:val="center"/>
          </w:tcPr>
          <w:p w14:paraId="4514601E" w14:textId="77777777" w:rsidR="00D67F82" w:rsidRDefault="00D67F82"/>
        </w:tc>
        <w:tc>
          <w:tcPr>
            <w:tcW w:w="916" w:type="dxa"/>
            <w:vAlign w:val="center"/>
          </w:tcPr>
          <w:p w14:paraId="39B825B5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688B5D2E" w14:textId="77777777" w:rsidR="00D67F82" w:rsidRDefault="000E5DD9">
            <w:r>
              <w:t>5218</w:t>
            </w:r>
          </w:p>
        </w:tc>
        <w:tc>
          <w:tcPr>
            <w:tcW w:w="3186" w:type="dxa"/>
            <w:vAlign w:val="center"/>
          </w:tcPr>
          <w:p w14:paraId="4582920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D296BCA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7918FC45" w14:textId="77777777" w:rsidR="00D67F82" w:rsidRDefault="000E5DD9">
            <w:r>
              <w:t>47.51</w:t>
            </w:r>
          </w:p>
        </w:tc>
      </w:tr>
      <w:tr w:rsidR="00D67F82" w14:paraId="09E61645" w14:textId="77777777">
        <w:tc>
          <w:tcPr>
            <w:tcW w:w="690" w:type="dxa"/>
            <w:vMerge w:val="restart"/>
            <w:vAlign w:val="center"/>
          </w:tcPr>
          <w:p w14:paraId="74847B78" w14:textId="77777777" w:rsidR="00D67F82" w:rsidRDefault="000E5DD9">
            <w:r>
              <w:t>6</w:t>
            </w:r>
          </w:p>
        </w:tc>
        <w:tc>
          <w:tcPr>
            <w:tcW w:w="916" w:type="dxa"/>
            <w:vMerge w:val="restart"/>
            <w:vAlign w:val="center"/>
          </w:tcPr>
          <w:p w14:paraId="19819572" w14:textId="77777777" w:rsidR="00D67F82" w:rsidRDefault="000E5DD9">
            <w:r>
              <w:t>1-C</w:t>
            </w:r>
          </w:p>
        </w:tc>
        <w:tc>
          <w:tcPr>
            <w:tcW w:w="1075" w:type="dxa"/>
            <w:vAlign w:val="center"/>
          </w:tcPr>
          <w:p w14:paraId="1B4EEACB" w14:textId="77777777" w:rsidR="00D67F82" w:rsidRDefault="000E5DD9">
            <w:r>
              <w:t>6009</w:t>
            </w:r>
          </w:p>
        </w:tc>
        <w:tc>
          <w:tcPr>
            <w:tcW w:w="3186" w:type="dxa"/>
            <w:vAlign w:val="center"/>
          </w:tcPr>
          <w:p w14:paraId="3D921FF3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29E07B94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23F1AF7D" w14:textId="77777777" w:rsidR="00D67F82" w:rsidRDefault="000E5DD9">
            <w:r>
              <w:t>45.65</w:t>
            </w:r>
          </w:p>
        </w:tc>
      </w:tr>
      <w:tr w:rsidR="00D67F82" w14:paraId="1FD18701" w14:textId="77777777">
        <w:tc>
          <w:tcPr>
            <w:tcW w:w="690" w:type="dxa"/>
            <w:vMerge/>
            <w:vAlign w:val="center"/>
          </w:tcPr>
          <w:p w14:paraId="5AF10FF5" w14:textId="77777777" w:rsidR="00D67F82" w:rsidRDefault="00D67F82"/>
        </w:tc>
        <w:tc>
          <w:tcPr>
            <w:tcW w:w="916" w:type="dxa"/>
            <w:vMerge/>
            <w:vAlign w:val="center"/>
          </w:tcPr>
          <w:p w14:paraId="6CFE215D" w14:textId="77777777" w:rsidR="00D67F82" w:rsidRDefault="00D67F82"/>
        </w:tc>
        <w:tc>
          <w:tcPr>
            <w:tcW w:w="1075" w:type="dxa"/>
            <w:vAlign w:val="center"/>
          </w:tcPr>
          <w:p w14:paraId="6C52D42F" w14:textId="77777777" w:rsidR="00D67F82" w:rsidRDefault="000E5DD9">
            <w:r>
              <w:t>6014</w:t>
            </w:r>
          </w:p>
        </w:tc>
        <w:tc>
          <w:tcPr>
            <w:tcW w:w="3186" w:type="dxa"/>
            <w:vAlign w:val="center"/>
          </w:tcPr>
          <w:p w14:paraId="40A30264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89F7EC9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29CFB14C" w14:textId="77777777" w:rsidR="00D67F82" w:rsidRDefault="000E5DD9">
            <w:r>
              <w:t>45.23</w:t>
            </w:r>
          </w:p>
        </w:tc>
      </w:tr>
      <w:tr w:rsidR="00D67F82" w14:paraId="4788F374" w14:textId="77777777">
        <w:tc>
          <w:tcPr>
            <w:tcW w:w="690" w:type="dxa"/>
            <w:vMerge/>
            <w:vAlign w:val="center"/>
          </w:tcPr>
          <w:p w14:paraId="4434F566" w14:textId="77777777" w:rsidR="00D67F82" w:rsidRDefault="00D67F82"/>
        </w:tc>
        <w:tc>
          <w:tcPr>
            <w:tcW w:w="916" w:type="dxa"/>
            <w:vMerge/>
            <w:vAlign w:val="center"/>
          </w:tcPr>
          <w:p w14:paraId="3EB72132" w14:textId="77777777" w:rsidR="00D67F82" w:rsidRDefault="00D67F82"/>
        </w:tc>
        <w:tc>
          <w:tcPr>
            <w:tcW w:w="1075" w:type="dxa"/>
            <w:vAlign w:val="center"/>
          </w:tcPr>
          <w:p w14:paraId="12815E86" w14:textId="77777777" w:rsidR="00D67F82" w:rsidRDefault="000E5DD9">
            <w:r>
              <w:t>6048</w:t>
            </w:r>
          </w:p>
        </w:tc>
        <w:tc>
          <w:tcPr>
            <w:tcW w:w="3186" w:type="dxa"/>
            <w:vAlign w:val="center"/>
          </w:tcPr>
          <w:p w14:paraId="0813E89D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7ECF8FC5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7BCB765E" w14:textId="77777777" w:rsidR="00D67F82" w:rsidRDefault="000E5DD9">
            <w:r>
              <w:t>46.39</w:t>
            </w:r>
          </w:p>
        </w:tc>
      </w:tr>
      <w:tr w:rsidR="00D67F82" w14:paraId="549F4F09" w14:textId="77777777">
        <w:tc>
          <w:tcPr>
            <w:tcW w:w="690" w:type="dxa"/>
            <w:vMerge/>
            <w:vAlign w:val="center"/>
          </w:tcPr>
          <w:p w14:paraId="6BF073FE" w14:textId="77777777" w:rsidR="00D67F82" w:rsidRDefault="00D67F82"/>
        </w:tc>
        <w:tc>
          <w:tcPr>
            <w:tcW w:w="916" w:type="dxa"/>
            <w:vMerge/>
            <w:vAlign w:val="center"/>
          </w:tcPr>
          <w:p w14:paraId="029EC2BA" w14:textId="77777777" w:rsidR="00D67F82" w:rsidRDefault="00D67F82"/>
        </w:tc>
        <w:tc>
          <w:tcPr>
            <w:tcW w:w="1075" w:type="dxa"/>
            <w:vAlign w:val="center"/>
          </w:tcPr>
          <w:p w14:paraId="1FA0F8F8" w14:textId="77777777" w:rsidR="00D67F82" w:rsidRDefault="000E5DD9">
            <w:r>
              <w:t>6075</w:t>
            </w:r>
          </w:p>
        </w:tc>
        <w:tc>
          <w:tcPr>
            <w:tcW w:w="3186" w:type="dxa"/>
            <w:vAlign w:val="center"/>
          </w:tcPr>
          <w:p w14:paraId="7D7BF9B1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1826E39B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26F65ECB" w14:textId="77777777" w:rsidR="00D67F82" w:rsidRDefault="000E5DD9">
            <w:r>
              <w:t>43.25</w:t>
            </w:r>
          </w:p>
        </w:tc>
      </w:tr>
      <w:tr w:rsidR="00D67F82" w14:paraId="17E2EF03" w14:textId="77777777">
        <w:tc>
          <w:tcPr>
            <w:tcW w:w="690" w:type="dxa"/>
            <w:vMerge/>
            <w:vAlign w:val="center"/>
          </w:tcPr>
          <w:p w14:paraId="7EA7FC6F" w14:textId="77777777" w:rsidR="00D67F82" w:rsidRDefault="00D67F82"/>
        </w:tc>
        <w:tc>
          <w:tcPr>
            <w:tcW w:w="916" w:type="dxa"/>
            <w:vMerge/>
            <w:vAlign w:val="center"/>
          </w:tcPr>
          <w:p w14:paraId="0D8C2B4F" w14:textId="77777777" w:rsidR="00D67F82" w:rsidRDefault="00D67F82"/>
        </w:tc>
        <w:tc>
          <w:tcPr>
            <w:tcW w:w="1075" w:type="dxa"/>
            <w:vAlign w:val="center"/>
          </w:tcPr>
          <w:p w14:paraId="55662846" w14:textId="77777777" w:rsidR="00D67F82" w:rsidRDefault="000E5DD9">
            <w:r>
              <w:t>6118</w:t>
            </w:r>
          </w:p>
        </w:tc>
        <w:tc>
          <w:tcPr>
            <w:tcW w:w="3186" w:type="dxa"/>
            <w:vAlign w:val="center"/>
          </w:tcPr>
          <w:p w14:paraId="4B23F69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DB72385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35DA6F0C" w14:textId="77777777" w:rsidR="00D67F82" w:rsidRDefault="000E5DD9">
            <w:r>
              <w:t>39.59</w:t>
            </w:r>
          </w:p>
        </w:tc>
      </w:tr>
      <w:tr w:rsidR="00D67F82" w14:paraId="488EA5B2" w14:textId="77777777">
        <w:tc>
          <w:tcPr>
            <w:tcW w:w="690" w:type="dxa"/>
            <w:vMerge/>
            <w:vAlign w:val="center"/>
          </w:tcPr>
          <w:p w14:paraId="77F7FCC9" w14:textId="77777777" w:rsidR="00D67F82" w:rsidRDefault="00D67F82"/>
        </w:tc>
        <w:tc>
          <w:tcPr>
            <w:tcW w:w="916" w:type="dxa"/>
            <w:vMerge/>
            <w:vAlign w:val="center"/>
          </w:tcPr>
          <w:p w14:paraId="7FA99BC8" w14:textId="77777777" w:rsidR="00D67F82" w:rsidRDefault="00D67F82"/>
        </w:tc>
        <w:tc>
          <w:tcPr>
            <w:tcW w:w="1075" w:type="dxa"/>
            <w:vAlign w:val="center"/>
          </w:tcPr>
          <w:p w14:paraId="28CA5619" w14:textId="77777777" w:rsidR="00D67F82" w:rsidRDefault="000E5DD9">
            <w:r>
              <w:t>6122</w:t>
            </w:r>
          </w:p>
        </w:tc>
        <w:tc>
          <w:tcPr>
            <w:tcW w:w="3186" w:type="dxa"/>
            <w:vAlign w:val="center"/>
          </w:tcPr>
          <w:p w14:paraId="7555BC18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51DDBB4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15827351" w14:textId="77777777" w:rsidR="00D67F82" w:rsidRDefault="000E5DD9">
            <w:r>
              <w:t>46.64</w:t>
            </w:r>
          </w:p>
        </w:tc>
      </w:tr>
      <w:tr w:rsidR="00D67F82" w14:paraId="2F821440" w14:textId="77777777">
        <w:tc>
          <w:tcPr>
            <w:tcW w:w="690" w:type="dxa"/>
            <w:vMerge/>
            <w:vAlign w:val="center"/>
          </w:tcPr>
          <w:p w14:paraId="23776B24" w14:textId="77777777" w:rsidR="00D67F82" w:rsidRDefault="00D67F82"/>
        </w:tc>
        <w:tc>
          <w:tcPr>
            <w:tcW w:w="916" w:type="dxa"/>
            <w:vMerge/>
            <w:vAlign w:val="center"/>
          </w:tcPr>
          <w:p w14:paraId="375616E0" w14:textId="77777777" w:rsidR="00D67F82" w:rsidRDefault="00D67F82"/>
        </w:tc>
        <w:tc>
          <w:tcPr>
            <w:tcW w:w="1075" w:type="dxa"/>
            <w:vAlign w:val="center"/>
          </w:tcPr>
          <w:p w14:paraId="7CB85E32" w14:textId="77777777" w:rsidR="00D67F82" w:rsidRDefault="000E5DD9">
            <w:r>
              <w:t>6128</w:t>
            </w:r>
          </w:p>
        </w:tc>
        <w:tc>
          <w:tcPr>
            <w:tcW w:w="3186" w:type="dxa"/>
            <w:vAlign w:val="center"/>
          </w:tcPr>
          <w:p w14:paraId="4802A7A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8E6F635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3F8013BD" w14:textId="77777777" w:rsidR="00D67F82" w:rsidRDefault="000E5DD9">
            <w:r>
              <w:t>46.82</w:t>
            </w:r>
          </w:p>
        </w:tc>
      </w:tr>
      <w:tr w:rsidR="00D67F82" w14:paraId="123D0837" w14:textId="77777777">
        <w:tc>
          <w:tcPr>
            <w:tcW w:w="690" w:type="dxa"/>
            <w:vMerge/>
            <w:vAlign w:val="center"/>
          </w:tcPr>
          <w:p w14:paraId="2C4FA5E1" w14:textId="77777777" w:rsidR="00D67F82" w:rsidRDefault="00D67F82"/>
        </w:tc>
        <w:tc>
          <w:tcPr>
            <w:tcW w:w="916" w:type="dxa"/>
            <w:vMerge/>
            <w:vAlign w:val="center"/>
          </w:tcPr>
          <w:p w14:paraId="069B7F49" w14:textId="77777777" w:rsidR="00D67F82" w:rsidRDefault="00D67F82"/>
        </w:tc>
        <w:tc>
          <w:tcPr>
            <w:tcW w:w="1075" w:type="dxa"/>
            <w:vAlign w:val="center"/>
          </w:tcPr>
          <w:p w14:paraId="166EBF21" w14:textId="77777777" w:rsidR="00D67F82" w:rsidRDefault="000E5DD9">
            <w:r>
              <w:t>6132</w:t>
            </w:r>
          </w:p>
        </w:tc>
        <w:tc>
          <w:tcPr>
            <w:tcW w:w="3186" w:type="dxa"/>
            <w:vAlign w:val="center"/>
          </w:tcPr>
          <w:p w14:paraId="31A723E4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74189F91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6FAE714A" w14:textId="77777777" w:rsidR="00D67F82" w:rsidRDefault="000E5DD9">
            <w:r>
              <w:t>47.58</w:t>
            </w:r>
          </w:p>
        </w:tc>
      </w:tr>
      <w:tr w:rsidR="00D67F82" w14:paraId="306465F9" w14:textId="77777777">
        <w:tc>
          <w:tcPr>
            <w:tcW w:w="690" w:type="dxa"/>
            <w:vMerge/>
            <w:vAlign w:val="center"/>
          </w:tcPr>
          <w:p w14:paraId="4A70E1D9" w14:textId="77777777" w:rsidR="00D67F82" w:rsidRDefault="00D67F82"/>
        </w:tc>
        <w:tc>
          <w:tcPr>
            <w:tcW w:w="916" w:type="dxa"/>
            <w:vMerge/>
            <w:vAlign w:val="center"/>
          </w:tcPr>
          <w:p w14:paraId="679520B0" w14:textId="77777777" w:rsidR="00D67F82" w:rsidRDefault="00D67F82"/>
        </w:tc>
        <w:tc>
          <w:tcPr>
            <w:tcW w:w="1075" w:type="dxa"/>
            <w:vAlign w:val="center"/>
          </w:tcPr>
          <w:p w14:paraId="5F13FE7D" w14:textId="77777777" w:rsidR="00D67F82" w:rsidRDefault="000E5DD9">
            <w:r>
              <w:t>6136</w:t>
            </w:r>
          </w:p>
        </w:tc>
        <w:tc>
          <w:tcPr>
            <w:tcW w:w="3186" w:type="dxa"/>
            <w:vAlign w:val="center"/>
          </w:tcPr>
          <w:p w14:paraId="1D16F999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1572238C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56CA77D7" w14:textId="77777777" w:rsidR="00D67F82" w:rsidRDefault="000E5DD9">
            <w:r>
              <w:t>47.37</w:t>
            </w:r>
          </w:p>
        </w:tc>
      </w:tr>
      <w:tr w:rsidR="00D67F82" w14:paraId="6F5CC792" w14:textId="77777777">
        <w:tc>
          <w:tcPr>
            <w:tcW w:w="690" w:type="dxa"/>
            <w:vMerge/>
            <w:vAlign w:val="center"/>
          </w:tcPr>
          <w:p w14:paraId="16A8C665" w14:textId="77777777" w:rsidR="00D67F82" w:rsidRDefault="00D67F82"/>
        </w:tc>
        <w:tc>
          <w:tcPr>
            <w:tcW w:w="916" w:type="dxa"/>
            <w:vMerge/>
            <w:vAlign w:val="center"/>
          </w:tcPr>
          <w:p w14:paraId="63CFC85C" w14:textId="77777777" w:rsidR="00D67F82" w:rsidRDefault="00D67F82"/>
        </w:tc>
        <w:tc>
          <w:tcPr>
            <w:tcW w:w="1075" w:type="dxa"/>
            <w:vAlign w:val="center"/>
          </w:tcPr>
          <w:p w14:paraId="3546700D" w14:textId="77777777" w:rsidR="00D67F82" w:rsidRDefault="000E5DD9">
            <w:r>
              <w:t>6141</w:t>
            </w:r>
          </w:p>
        </w:tc>
        <w:tc>
          <w:tcPr>
            <w:tcW w:w="3186" w:type="dxa"/>
            <w:vAlign w:val="center"/>
          </w:tcPr>
          <w:p w14:paraId="6A457B83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6A033CC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4AEFDF77" w14:textId="77777777" w:rsidR="00D67F82" w:rsidRDefault="000E5DD9">
            <w:r>
              <w:t>47.12</w:t>
            </w:r>
          </w:p>
        </w:tc>
      </w:tr>
      <w:tr w:rsidR="00D67F82" w14:paraId="717776B8" w14:textId="77777777">
        <w:tc>
          <w:tcPr>
            <w:tcW w:w="690" w:type="dxa"/>
            <w:vMerge/>
            <w:vAlign w:val="center"/>
          </w:tcPr>
          <w:p w14:paraId="55612918" w14:textId="77777777" w:rsidR="00D67F82" w:rsidRDefault="00D67F82"/>
        </w:tc>
        <w:tc>
          <w:tcPr>
            <w:tcW w:w="916" w:type="dxa"/>
            <w:vMerge/>
            <w:vAlign w:val="center"/>
          </w:tcPr>
          <w:p w14:paraId="0B725DB5" w14:textId="77777777" w:rsidR="00D67F82" w:rsidRDefault="00D67F82"/>
        </w:tc>
        <w:tc>
          <w:tcPr>
            <w:tcW w:w="1075" w:type="dxa"/>
            <w:vAlign w:val="center"/>
          </w:tcPr>
          <w:p w14:paraId="3D819004" w14:textId="77777777" w:rsidR="00D67F82" w:rsidRDefault="000E5DD9">
            <w:r>
              <w:t>6218</w:t>
            </w:r>
          </w:p>
        </w:tc>
        <w:tc>
          <w:tcPr>
            <w:tcW w:w="3186" w:type="dxa"/>
            <w:vAlign w:val="center"/>
          </w:tcPr>
          <w:p w14:paraId="2E7ECA30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511F5A05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3ACD4FB4" w14:textId="77777777" w:rsidR="00D67F82" w:rsidRDefault="000E5DD9">
            <w:r>
              <w:t>48.18</w:t>
            </w:r>
          </w:p>
        </w:tc>
      </w:tr>
      <w:tr w:rsidR="00D67F82" w14:paraId="3263D512" w14:textId="77777777">
        <w:tc>
          <w:tcPr>
            <w:tcW w:w="690" w:type="dxa"/>
            <w:vMerge/>
            <w:vAlign w:val="center"/>
          </w:tcPr>
          <w:p w14:paraId="0F1251E1" w14:textId="77777777" w:rsidR="00D67F82" w:rsidRDefault="00D67F82"/>
        </w:tc>
        <w:tc>
          <w:tcPr>
            <w:tcW w:w="916" w:type="dxa"/>
            <w:vMerge/>
            <w:vAlign w:val="center"/>
          </w:tcPr>
          <w:p w14:paraId="4CDBE0E8" w14:textId="77777777" w:rsidR="00D67F82" w:rsidRDefault="00D67F82"/>
        </w:tc>
        <w:tc>
          <w:tcPr>
            <w:tcW w:w="1075" w:type="dxa"/>
            <w:vAlign w:val="center"/>
          </w:tcPr>
          <w:p w14:paraId="2A4FF8A7" w14:textId="77777777" w:rsidR="00D67F82" w:rsidRDefault="000E5DD9">
            <w:r>
              <w:t>6225</w:t>
            </w:r>
          </w:p>
        </w:tc>
        <w:tc>
          <w:tcPr>
            <w:tcW w:w="3186" w:type="dxa"/>
            <w:vAlign w:val="center"/>
          </w:tcPr>
          <w:p w14:paraId="5902E660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F4CC432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1F0F8B68" w14:textId="77777777" w:rsidR="00D67F82" w:rsidRDefault="000E5DD9">
            <w:r>
              <w:t>42.09</w:t>
            </w:r>
          </w:p>
        </w:tc>
      </w:tr>
      <w:tr w:rsidR="00D67F82" w14:paraId="20B0CAE0" w14:textId="77777777">
        <w:tc>
          <w:tcPr>
            <w:tcW w:w="690" w:type="dxa"/>
            <w:vMerge/>
            <w:vAlign w:val="center"/>
          </w:tcPr>
          <w:p w14:paraId="3AF1E789" w14:textId="77777777" w:rsidR="00D67F82" w:rsidRDefault="00D67F82"/>
        </w:tc>
        <w:tc>
          <w:tcPr>
            <w:tcW w:w="916" w:type="dxa"/>
            <w:vMerge/>
            <w:vAlign w:val="center"/>
          </w:tcPr>
          <w:p w14:paraId="6D4C3DFF" w14:textId="77777777" w:rsidR="00D67F82" w:rsidRDefault="00D67F82"/>
        </w:tc>
        <w:tc>
          <w:tcPr>
            <w:tcW w:w="1075" w:type="dxa"/>
            <w:vAlign w:val="center"/>
          </w:tcPr>
          <w:p w14:paraId="20F34791" w14:textId="77777777" w:rsidR="00D67F82" w:rsidRDefault="000E5DD9">
            <w:r>
              <w:t>6229</w:t>
            </w:r>
          </w:p>
        </w:tc>
        <w:tc>
          <w:tcPr>
            <w:tcW w:w="3186" w:type="dxa"/>
            <w:vAlign w:val="center"/>
          </w:tcPr>
          <w:p w14:paraId="300D36C1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5FA62FB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71B3FAFE" w14:textId="77777777" w:rsidR="00D67F82" w:rsidRDefault="000E5DD9">
            <w:r>
              <w:t>46.42</w:t>
            </w:r>
          </w:p>
        </w:tc>
      </w:tr>
      <w:tr w:rsidR="00D67F82" w14:paraId="090CA0A4" w14:textId="77777777">
        <w:tc>
          <w:tcPr>
            <w:tcW w:w="690" w:type="dxa"/>
            <w:vMerge/>
            <w:vAlign w:val="center"/>
          </w:tcPr>
          <w:p w14:paraId="3963BCBB" w14:textId="77777777" w:rsidR="00D67F82" w:rsidRDefault="00D67F82"/>
        </w:tc>
        <w:tc>
          <w:tcPr>
            <w:tcW w:w="916" w:type="dxa"/>
            <w:vMerge/>
            <w:vAlign w:val="center"/>
          </w:tcPr>
          <w:p w14:paraId="424C251B" w14:textId="77777777" w:rsidR="00D67F82" w:rsidRDefault="00D67F82"/>
        </w:tc>
        <w:tc>
          <w:tcPr>
            <w:tcW w:w="1075" w:type="dxa"/>
            <w:vAlign w:val="center"/>
          </w:tcPr>
          <w:p w14:paraId="7E38481C" w14:textId="77777777" w:rsidR="00D67F82" w:rsidRDefault="000E5DD9">
            <w:r>
              <w:t>6378</w:t>
            </w:r>
          </w:p>
        </w:tc>
        <w:tc>
          <w:tcPr>
            <w:tcW w:w="3186" w:type="dxa"/>
            <w:vAlign w:val="center"/>
          </w:tcPr>
          <w:p w14:paraId="5033491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A86E46B" w14:textId="77777777" w:rsidR="00D67F82" w:rsidRDefault="000E5DD9">
            <w:r>
              <w:t>3.4</w:t>
            </w:r>
          </w:p>
        </w:tc>
        <w:tc>
          <w:tcPr>
            <w:tcW w:w="3356" w:type="dxa"/>
            <w:vAlign w:val="center"/>
          </w:tcPr>
          <w:p w14:paraId="03F5D582" w14:textId="77777777" w:rsidR="00D67F82" w:rsidRDefault="000E5DD9">
            <w:r>
              <w:t>45.06</w:t>
            </w:r>
          </w:p>
        </w:tc>
      </w:tr>
      <w:tr w:rsidR="00D67F82" w14:paraId="6A272BCA" w14:textId="77777777">
        <w:tc>
          <w:tcPr>
            <w:tcW w:w="690" w:type="dxa"/>
            <w:vMerge/>
            <w:vAlign w:val="center"/>
          </w:tcPr>
          <w:p w14:paraId="447B60D6" w14:textId="77777777" w:rsidR="00D67F82" w:rsidRDefault="00D67F82"/>
        </w:tc>
        <w:tc>
          <w:tcPr>
            <w:tcW w:w="916" w:type="dxa"/>
            <w:vMerge/>
            <w:vAlign w:val="center"/>
          </w:tcPr>
          <w:p w14:paraId="4C3EC07E" w14:textId="77777777" w:rsidR="00D67F82" w:rsidRDefault="00D67F82"/>
        </w:tc>
        <w:tc>
          <w:tcPr>
            <w:tcW w:w="1075" w:type="dxa"/>
            <w:vAlign w:val="center"/>
          </w:tcPr>
          <w:p w14:paraId="1E6B77F1" w14:textId="77777777" w:rsidR="00D67F82" w:rsidRDefault="000E5DD9">
            <w:r>
              <w:t>6418</w:t>
            </w:r>
          </w:p>
        </w:tc>
        <w:tc>
          <w:tcPr>
            <w:tcW w:w="3186" w:type="dxa"/>
            <w:vAlign w:val="center"/>
          </w:tcPr>
          <w:p w14:paraId="1BE52E0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2243F80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3A4F3BC" w14:textId="77777777" w:rsidR="00D67F82" w:rsidRDefault="000E5DD9">
            <w:r>
              <w:t>49.10</w:t>
            </w:r>
          </w:p>
        </w:tc>
      </w:tr>
      <w:tr w:rsidR="00D67F82" w14:paraId="6237B77F" w14:textId="77777777">
        <w:tc>
          <w:tcPr>
            <w:tcW w:w="690" w:type="dxa"/>
            <w:vMerge/>
            <w:vAlign w:val="center"/>
          </w:tcPr>
          <w:p w14:paraId="7BC7E2EF" w14:textId="77777777" w:rsidR="00D67F82" w:rsidRDefault="00D67F82"/>
        </w:tc>
        <w:tc>
          <w:tcPr>
            <w:tcW w:w="916" w:type="dxa"/>
            <w:vMerge/>
            <w:vAlign w:val="center"/>
          </w:tcPr>
          <w:p w14:paraId="3E59E302" w14:textId="77777777" w:rsidR="00D67F82" w:rsidRDefault="00D67F82"/>
        </w:tc>
        <w:tc>
          <w:tcPr>
            <w:tcW w:w="1075" w:type="dxa"/>
            <w:vAlign w:val="center"/>
          </w:tcPr>
          <w:p w14:paraId="1966AB0E" w14:textId="77777777" w:rsidR="00D67F82" w:rsidRDefault="000E5DD9">
            <w:r>
              <w:t>6449</w:t>
            </w:r>
          </w:p>
        </w:tc>
        <w:tc>
          <w:tcPr>
            <w:tcW w:w="3186" w:type="dxa"/>
            <w:vAlign w:val="center"/>
          </w:tcPr>
          <w:p w14:paraId="12BCFE1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76BC50A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7C72FBED" w14:textId="77777777" w:rsidR="00D67F82" w:rsidRDefault="000E5DD9">
            <w:r>
              <w:t>50.67</w:t>
            </w:r>
          </w:p>
        </w:tc>
      </w:tr>
      <w:tr w:rsidR="00D67F82" w14:paraId="7E2589D8" w14:textId="77777777">
        <w:tc>
          <w:tcPr>
            <w:tcW w:w="690" w:type="dxa"/>
            <w:vMerge/>
            <w:vAlign w:val="center"/>
          </w:tcPr>
          <w:p w14:paraId="0E875B7B" w14:textId="77777777" w:rsidR="00D67F82" w:rsidRDefault="00D67F82"/>
        </w:tc>
        <w:tc>
          <w:tcPr>
            <w:tcW w:w="916" w:type="dxa"/>
            <w:vMerge/>
            <w:vAlign w:val="center"/>
          </w:tcPr>
          <w:p w14:paraId="79CD3713" w14:textId="77777777" w:rsidR="00D67F82" w:rsidRDefault="00D67F82"/>
        </w:tc>
        <w:tc>
          <w:tcPr>
            <w:tcW w:w="1075" w:type="dxa"/>
            <w:vAlign w:val="center"/>
          </w:tcPr>
          <w:p w14:paraId="50C6D959" w14:textId="77777777" w:rsidR="00D67F82" w:rsidRDefault="000E5DD9">
            <w:r>
              <w:t>6452</w:t>
            </w:r>
          </w:p>
        </w:tc>
        <w:tc>
          <w:tcPr>
            <w:tcW w:w="3186" w:type="dxa"/>
            <w:vAlign w:val="center"/>
          </w:tcPr>
          <w:p w14:paraId="778D188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AF1D949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2B29D037" w14:textId="77777777" w:rsidR="00D67F82" w:rsidRDefault="000E5DD9">
            <w:r>
              <w:t>50.74</w:t>
            </w:r>
          </w:p>
        </w:tc>
      </w:tr>
      <w:tr w:rsidR="00D67F82" w14:paraId="16846047" w14:textId="77777777">
        <w:tc>
          <w:tcPr>
            <w:tcW w:w="690" w:type="dxa"/>
            <w:vMerge/>
            <w:vAlign w:val="center"/>
          </w:tcPr>
          <w:p w14:paraId="012628B2" w14:textId="77777777" w:rsidR="00D67F82" w:rsidRDefault="00D67F82"/>
        </w:tc>
        <w:tc>
          <w:tcPr>
            <w:tcW w:w="916" w:type="dxa"/>
            <w:vMerge/>
            <w:vAlign w:val="center"/>
          </w:tcPr>
          <w:p w14:paraId="2FF3E6A4" w14:textId="77777777" w:rsidR="00D67F82" w:rsidRDefault="00D67F82"/>
        </w:tc>
        <w:tc>
          <w:tcPr>
            <w:tcW w:w="1075" w:type="dxa"/>
            <w:vAlign w:val="center"/>
          </w:tcPr>
          <w:p w14:paraId="3AE40157" w14:textId="77777777" w:rsidR="00D67F82" w:rsidRDefault="000E5DD9">
            <w:r>
              <w:t>6459</w:t>
            </w:r>
          </w:p>
        </w:tc>
        <w:tc>
          <w:tcPr>
            <w:tcW w:w="3186" w:type="dxa"/>
            <w:vAlign w:val="center"/>
          </w:tcPr>
          <w:p w14:paraId="58142AD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8BBDC70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7A046ADC" w14:textId="77777777" w:rsidR="00D67F82" w:rsidRDefault="000E5DD9">
            <w:r>
              <w:t>43.57</w:t>
            </w:r>
          </w:p>
        </w:tc>
      </w:tr>
      <w:tr w:rsidR="00D67F82" w14:paraId="231586E3" w14:textId="77777777">
        <w:tc>
          <w:tcPr>
            <w:tcW w:w="690" w:type="dxa"/>
            <w:vMerge/>
            <w:vAlign w:val="center"/>
          </w:tcPr>
          <w:p w14:paraId="6F6E3C10" w14:textId="77777777" w:rsidR="00D67F82" w:rsidRDefault="00D67F82"/>
        </w:tc>
        <w:tc>
          <w:tcPr>
            <w:tcW w:w="916" w:type="dxa"/>
            <w:vMerge/>
            <w:vAlign w:val="center"/>
          </w:tcPr>
          <w:p w14:paraId="73031B75" w14:textId="77777777" w:rsidR="00D67F82" w:rsidRDefault="00D67F82"/>
        </w:tc>
        <w:tc>
          <w:tcPr>
            <w:tcW w:w="1075" w:type="dxa"/>
            <w:vAlign w:val="center"/>
          </w:tcPr>
          <w:p w14:paraId="59415C33" w14:textId="77777777" w:rsidR="00D67F82" w:rsidRDefault="000E5DD9">
            <w:r>
              <w:t>6463</w:t>
            </w:r>
          </w:p>
        </w:tc>
        <w:tc>
          <w:tcPr>
            <w:tcW w:w="3186" w:type="dxa"/>
            <w:vAlign w:val="center"/>
          </w:tcPr>
          <w:p w14:paraId="3B7B04B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971BC4B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1B519032" w14:textId="77777777" w:rsidR="00D67F82" w:rsidRDefault="000E5DD9">
            <w:r>
              <w:t>42.66</w:t>
            </w:r>
          </w:p>
        </w:tc>
      </w:tr>
      <w:tr w:rsidR="00D67F82" w14:paraId="79FEB479" w14:textId="77777777">
        <w:tc>
          <w:tcPr>
            <w:tcW w:w="690" w:type="dxa"/>
            <w:vMerge/>
            <w:vAlign w:val="center"/>
          </w:tcPr>
          <w:p w14:paraId="0BE47933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570A5EFC" w14:textId="77777777" w:rsidR="00D67F82" w:rsidRDefault="000E5DD9">
            <w:r>
              <w:t>1-S</w:t>
            </w:r>
          </w:p>
        </w:tc>
        <w:tc>
          <w:tcPr>
            <w:tcW w:w="1075" w:type="dxa"/>
            <w:vAlign w:val="center"/>
          </w:tcPr>
          <w:p w14:paraId="43EAD1FF" w14:textId="77777777" w:rsidR="00D67F82" w:rsidRDefault="000E5DD9">
            <w:r>
              <w:t>6022</w:t>
            </w:r>
          </w:p>
        </w:tc>
        <w:tc>
          <w:tcPr>
            <w:tcW w:w="3186" w:type="dxa"/>
            <w:vAlign w:val="center"/>
          </w:tcPr>
          <w:p w14:paraId="2287056C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30E7B549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44227C13" w14:textId="77777777" w:rsidR="00D67F82" w:rsidRDefault="000E5DD9">
            <w:r>
              <w:t>45.75</w:t>
            </w:r>
          </w:p>
        </w:tc>
      </w:tr>
      <w:tr w:rsidR="00D67F82" w14:paraId="62B52D6E" w14:textId="77777777">
        <w:tc>
          <w:tcPr>
            <w:tcW w:w="690" w:type="dxa"/>
            <w:vMerge/>
            <w:vAlign w:val="center"/>
          </w:tcPr>
          <w:p w14:paraId="3B5E826A" w14:textId="77777777" w:rsidR="00D67F82" w:rsidRDefault="00D67F82"/>
        </w:tc>
        <w:tc>
          <w:tcPr>
            <w:tcW w:w="916" w:type="dxa"/>
            <w:vMerge/>
            <w:vAlign w:val="center"/>
          </w:tcPr>
          <w:p w14:paraId="33BDEB1C" w14:textId="77777777" w:rsidR="00D67F82" w:rsidRDefault="00D67F82"/>
        </w:tc>
        <w:tc>
          <w:tcPr>
            <w:tcW w:w="1075" w:type="dxa"/>
            <w:vAlign w:val="center"/>
          </w:tcPr>
          <w:p w14:paraId="17F15968" w14:textId="77777777" w:rsidR="00D67F82" w:rsidRDefault="000E5DD9">
            <w:r>
              <w:t>6058</w:t>
            </w:r>
          </w:p>
        </w:tc>
        <w:tc>
          <w:tcPr>
            <w:tcW w:w="3186" w:type="dxa"/>
            <w:vAlign w:val="center"/>
          </w:tcPr>
          <w:p w14:paraId="20FFA228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9FC94ED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39EA0B02" w14:textId="77777777" w:rsidR="00D67F82" w:rsidRDefault="000E5DD9">
            <w:r>
              <w:t>46.83</w:t>
            </w:r>
          </w:p>
        </w:tc>
      </w:tr>
      <w:tr w:rsidR="00D67F82" w14:paraId="2451EE3A" w14:textId="77777777">
        <w:tc>
          <w:tcPr>
            <w:tcW w:w="690" w:type="dxa"/>
            <w:vMerge/>
            <w:vAlign w:val="center"/>
          </w:tcPr>
          <w:p w14:paraId="5B9CCFC4" w14:textId="77777777" w:rsidR="00D67F82" w:rsidRDefault="00D67F82"/>
        </w:tc>
        <w:tc>
          <w:tcPr>
            <w:tcW w:w="916" w:type="dxa"/>
            <w:vMerge/>
            <w:vAlign w:val="center"/>
          </w:tcPr>
          <w:p w14:paraId="29DB873E" w14:textId="77777777" w:rsidR="00D67F82" w:rsidRDefault="00D67F82"/>
        </w:tc>
        <w:tc>
          <w:tcPr>
            <w:tcW w:w="1075" w:type="dxa"/>
            <w:vAlign w:val="center"/>
          </w:tcPr>
          <w:p w14:paraId="65E024B8" w14:textId="77777777" w:rsidR="00D67F82" w:rsidRDefault="000E5DD9">
            <w:r>
              <w:t>6066</w:t>
            </w:r>
          </w:p>
        </w:tc>
        <w:tc>
          <w:tcPr>
            <w:tcW w:w="3186" w:type="dxa"/>
            <w:vAlign w:val="center"/>
          </w:tcPr>
          <w:p w14:paraId="62EDA6D2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225A96B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09E153A1" w14:textId="77777777" w:rsidR="00D67F82" w:rsidRDefault="000E5DD9">
            <w:r>
              <w:t>45.48</w:t>
            </w:r>
          </w:p>
        </w:tc>
      </w:tr>
      <w:tr w:rsidR="00D67F82" w14:paraId="59D3FF1C" w14:textId="77777777">
        <w:tc>
          <w:tcPr>
            <w:tcW w:w="690" w:type="dxa"/>
            <w:vMerge/>
            <w:vAlign w:val="center"/>
          </w:tcPr>
          <w:p w14:paraId="762CFD62" w14:textId="77777777" w:rsidR="00D67F82" w:rsidRDefault="00D67F82"/>
        </w:tc>
        <w:tc>
          <w:tcPr>
            <w:tcW w:w="916" w:type="dxa"/>
            <w:vMerge/>
            <w:vAlign w:val="center"/>
          </w:tcPr>
          <w:p w14:paraId="3701A265" w14:textId="77777777" w:rsidR="00D67F82" w:rsidRDefault="00D67F82"/>
        </w:tc>
        <w:tc>
          <w:tcPr>
            <w:tcW w:w="1075" w:type="dxa"/>
            <w:vAlign w:val="center"/>
          </w:tcPr>
          <w:p w14:paraId="54BFD807" w14:textId="77777777" w:rsidR="00D67F82" w:rsidRDefault="000E5DD9">
            <w:r>
              <w:t>6106</w:t>
            </w:r>
          </w:p>
        </w:tc>
        <w:tc>
          <w:tcPr>
            <w:tcW w:w="3186" w:type="dxa"/>
            <w:vAlign w:val="center"/>
          </w:tcPr>
          <w:p w14:paraId="5ECF6E7D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6CEAB78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5194F050" w14:textId="77777777" w:rsidR="00D67F82" w:rsidRDefault="000E5DD9">
            <w:r>
              <w:t>47.18</w:t>
            </w:r>
          </w:p>
        </w:tc>
      </w:tr>
      <w:tr w:rsidR="00D67F82" w14:paraId="1A97C75B" w14:textId="77777777">
        <w:tc>
          <w:tcPr>
            <w:tcW w:w="690" w:type="dxa"/>
            <w:vMerge/>
            <w:vAlign w:val="center"/>
          </w:tcPr>
          <w:p w14:paraId="34EEAB0A" w14:textId="77777777" w:rsidR="00D67F82" w:rsidRDefault="00D67F82"/>
        </w:tc>
        <w:tc>
          <w:tcPr>
            <w:tcW w:w="916" w:type="dxa"/>
            <w:vMerge/>
            <w:vAlign w:val="center"/>
          </w:tcPr>
          <w:p w14:paraId="43247E9E" w14:textId="77777777" w:rsidR="00D67F82" w:rsidRDefault="00D67F82"/>
        </w:tc>
        <w:tc>
          <w:tcPr>
            <w:tcW w:w="1075" w:type="dxa"/>
            <w:vAlign w:val="center"/>
          </w:tcPr>
          <w:p w14:paraId="6A1A4106" w14:textId="77777777" w:rsidR="00D67F82" w:rsidRDefault="000E5DD9">
            <w:r>
              <w:t>6112</w:t>
            </w:r>
          </w:p>
        </w:tc>
        <w:tc>
          <w:tcPr>
            <w:tcW w:w="3186" w:type="dxa"/>
            <w:vAlign w:val="center"/>
          </w:tcPr>
          <w:p w14:paraId="0C3D63EA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2A2ECE98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60B854BD" w14:textId="77777777" w:rsidR="00D67F82" w:rsidRDefault="000E5DD9">
            <w:r>
              <w:t>45.70</w:t>
            </w:r>
          </w:p>
        </w:tc>
      </w:tr>
      <w:tr w:rsidR="00D67F82" w14:paraId="05862D75" w14:textId="77777777">
        <w:tc>
          <w:tcPr>
            <w:tcW w:w="690" w:type="dxa"/>
            <w:vMerge/>
            <w:vAlign w:val="center"/>
          </w:tcPr>
          <w:p w14:paraId="4BC7A8BA" w14:textId="77777777" w:rsidR="00D67F82" w:rsidRDefault="00D67F82"/>
        </w:tc>
        <w:tc>
          <w:tcPr>
            <w:tcW w:w="916" w:type="dxa"/>
            <w:vMerge/>
            <w:vAlign w:val="center"/>
          </w:tcPr>
          <w:p w14:paraId="45A0CA07" w14:textId="77777777" w:rsidR="00D67F82" w:rsidRDefault="00D67F82"/>
        </w:tc>
        <w:tc>
          <w:tcPr>
            <w:tcW w:w="1075" w:type="dxa"/>
            <w:vAlign w:val="center"/>
          </w:tcPr>
          <w:p w14:paraId="44733BF2" w14:textId="77777777" w:rsidR="00D67F82" w:rsidRDefault="000E5DD9">
            <w:r>
              <w:t>6155</w:t>
            </w:r>
          </w:p>
        </w:tc>
        <w:tc>
          <w:tcPr>
            <w:tcW w:w="3186" w:type="dxa"/>
            <w:vAlign w:val="center"/>
          </w:tcPr>
          <w:p w14:paraId="13CF7EB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A3E11F9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5A4433DB" w14:textId="77777777" w:rsidR="00D67F82" w:rsidRDefault="000E5DD9">
            <w:r>
              <w:t>46.85</w:t>
            </w:r>
          </w:p>
        </w:tc>
      </w:tr>
      <w:tr w:rsidR="00D67F82" w14:paraId="667534D9" w14:textId="77777777">
        <w:tc>
          <w:tcPr>
            <w:tcW w:w="690" w:type="dxa"/>
            <w:vMerge/>
            <w:vAlign w:val="center"/>
          </w:tcPr>
          <w:p w14:paraId="078A8D44" w14:textId="77777777" w:rsidR="00D67F82" w:rsidRDefault="00D67F82"/>
        </w:tc>
        <w:tc>
          <w:tcPr>
            <w:tcW w:w="916" w:type="dxa"/>
            <w:vMerge/>
            <w:vAlign w:val="center"/>
          </w:tcPr>
          <w:p w14:paraId="695A202C" w14:textId="77777777" w:rsidR="00D67F82" w:rsidRDefault="00D67F82"/>
        </w:tc>
        <w:tc>
          <w:tcPr>
            <w:tcW w:w="1075" w:type="dxa"/>
            <w:vAlign w:val="center"/>
          </w:tcPr>
          <w:p w14:paraId="41913A36" w14:textId="77777777" w:rsidR="00D67F82" w:rsidRDefault="000E5DD9">
            <w:r>
              <w:t>6184</w:t>
            </w:r>
          </w:p>
        </w:tc>
        <w:tc>
          <w:tcPr>
            <w:tcW w:w="3186" w:type="dxa"/>
            <w:vAlign w:val="center"/>
          </w:tcPr>
          <w:p w14:paraId="7B72F79D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492459D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7A854A02" w14:textId="77777777" w:rsidR="00D67F82" w:rsidRDefault="000E5DD9">
            <w:r>
              <w:t>48.56</w:t>
            </w:r>
          </w:p>
        </w:tc>
      </w:tr>
      <w:tr w:rsidR="00D67F82" w14:paraId="2354A671" w14:textId="77777777">
        <w:tc>
          <w:tcPr>
            <w:tcW w:w="690" w:type="dxa"/>
            <w:vMerge/>
            <w:vAlign w:val="center"/>
          </w:tcPr>
          <w:p w14:paraId="39794811" w14:textId="77777777" w:rsidR="00D67F82" w:rsidRDefault="00D67F82"/>
        </w:tc>
        <w:tc>
          <w:tcPr>
            <w:tcW w:w="916" w:type="dxa"/>
            <w:vMerge/>
            <w:vAlign w:val="center"/>
          </w:tcPr>
          <w:p w14:paraId="7CCE88D7" w14:textId="77777777" w:rsidR="00D67F82" w:rsidRDefault="00D67F82"/>
        </w:tc>
        <w:tc>
          <w:tcPr>
            <w:tcW w:w="1075" w:type="dxa"/>
            <w:vAlign w:val="center"/>
          </w:tcPr>
          <w:p w14:paraId="1A64AA0D" w14:textId="77777777" w:rsidR="00D67F82" w:rsidRDefault="000E5DD9">
            <w:r>
              <w:t>6203</w:t>
            </w:r>
          </w:p>
        </w:tc>
        <w:tc>
          <w:tcPr>
            <w:tcW w:w="3186" w:type="dxa"/>
            <w:vAlign w:val="center"/>
          </w:tcPr>
          <w:p w14:paraId="22DC77A3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EE6638E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7863964" w14:textId="77777777" w:rsidR="00D67F82" w:rsidRDefault="000E5DD9">
            <w:r>
              <w:t>38.94</w:t>
            </w:r>
          </w:p>
        </w:tc>
      </w:tr>
      <w:tr w:rsidR="00D67F82" w14:paraId="73CD45ED" w14:textId="77777777">
        <w:tc>
          <w:tcPr>
            <w:tcW w:w="690" w:type="dxa"/>
            <w:vMerge/>
            <w:vAlign w:val="center"/>
          </w:tcPr>
          <w:p w14:paraId="01821339" w14:textId="77777777" w:rsidR="00D67F82" w:rsidRDefault="00D67F82"/>
        </w:tc>
        <w:tc>
          <w:tcPr>
            <w:tcW w:w="916" w:type="dxa"/>
            <w:vMerge/>
            <w:vAlign w:val="center"/>
          </w:tcPr>
          <w:p w14:paraId="762820D5" w14:textId="77777777" w:rsidR="00D67F82" w:rsidRDefault="00D67F82"/>
        </w:tc>
        <w:tc>
          <w:tcPr>
            <w:tcW w:w="1075" w:type="dxa"/>
            <w:vAlign w:val="center"/>
          </w:tcPr>
          <w:p w14:paraId="7C80953F" w14:textId="77777777" w:rsidR="00D67F82" w:rsidRDefault="000E5DD9">
            <w:r>
              <w:t>6211</w:t>
            </w:r>
          </w:p>
        </w:tc>
        <w:tc>
          <w:tcPr>
            <w:tcW w:w="3186" w:type="dxa"/>
            <w:vAlign w:val="center"/>
          </w:tcPr>
          <w:p w14:paraId="6BEA7FA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E302DEB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395E5AC7" w14:textId="77777777" w:rsidR="00D67F82" w:rsidRDefault="000E5DD9">
            <w:r>
              <w:t>41.89</w:t>
            </w:r>
          </w:p>
        </w:tc>
      </w:tr>
      <w:tr w:rsidR="00D67F82" w14:paraId="507478F0" w14:textId="77777777">
        <w:tc>
          <w:tcPr>
            <w:tcW w:w="690" w:type="dxa"/>
            <w:vMerge/>
            <w:vAlign w:val="center"/>
          </w:tcPr>
          <w:p w14:paraId="250099CC" w14:textId="77777777" w:rsidR="00D67F82" w:rsidRDefault="00D67F82"/>
        </w:tc>
        <w:tc>
          <w:tcPr>
            <w:tcW w:w="916" w:type="dxa"/>
            <w:vMerge/>
            <w:vAlign w:val="center"/>
          </w:tcPr>
          <w:p w14:paraId="2318F4F6" w14:textId="77777777" w:rsidR="00D67F82" w:rsidRDefault="00D67F82"/>
        </w:tc>
        <w:tc>
          <w:tcPr>
            <w:tcW w:w="1075" w:type="dxa"/>
            <w:vAlign w:val="center"/>
          </w:tcPr>
          <w:p w14:paraId="0F7A50A5" w14:textId="77777777" w:rsidR="00D67F82" w:rsidRDefault="000E5DD9">
            <w:r>
              <w:t>6300</w:t>
            </w:r>
          </w:p>
        </w:tc>
        <w:tc>
          <w:tcPr>
            <w:tcW w:w="3186" w:type="dxa"/>
            <w:vAlign w:val="center"/>
          </w:tcPr>
          <w:p w14:paraId="62748429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AFEF7E8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12793F0C" w14:textId="77777777" w:rsidR="00D67F82" w:rsidRDefault="000E5DD9">
            <w:r>
              <w:t>41.99</w:t>
            </w:r>
          </w:p>
        </w:tc>
      </w:tr>
      <w:tr w:rsidR="00D67F82" w14:paraId="1158E77B" w14:textId="77777777">
        <w:tc>
          <w:tcPr>
            <w:tcW w:w="690" w:type="dxa"/>
            <w:vMerge/>
            <w:vAlign w:val="center"/>
          </w:tcPr>
          <w:p w14:paraId="1F507744" w14:textId="77777777" w:rsidR="00D67F82" w:rsidRDefault="00D67F82"/>
        </w:tc>
        <w:tc>
          <w:tcPr>
            <w:tcW w:w="916" w:type="dxa"/>
            <w:vMerge/>
            <w:vAlign w:val="center"/>
          </w:tcPr>
          <w:p w14:paraId="6CFC2AA4" w14:textId="77777777" w:rsidR="00D67F82" w:rsidRDefault="00D67F82"/>
        </w:tc>
        <w:tc>
          <w:tcPr>
            <w:tcW w:w="1075" w:type="dxa"/>
            <w:vAlign w:val="center"/>
          </w:tcPr>
          <w:p w14:paraId="20FCC599" w14:textId="77777777" w:rsidR="00D67F82" w:rsidRDefault="000E5DD9">
            <w:r>
              <w:t>6310</w:t>
            </w:r>
          </w:p>
        </w:tc>
        <w:tc>
          <w:tcPr>
            <w:tcW w:w="3186" w:type="dxa"/>
            <w:vAlign w:val="center"/>
          </w:tcPr>
          <w:p w14:paraId="1C354757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2FE9665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BDC669A" w14:textId="77777777" w:rsidR="00D67F82" w:rsidRDefault="000E5DD9">
            <w:r>
              <w:t>44.42</w:t>
            </w:r>
          </w:p>
        </w:tc>
      </w:tr>
      <w:tr w:rsidR="00D67F82" w14:paraId="5BD7CDBB" w14:textId="77777777">
        <w:tc>
          <w:tcPr>
            <w:tcW w:w="690" w:type="dxa"/>
            <w:vMerge/>
            <w:vAlign w:val="center"/>
          </w:tcPr>
          <w:p w14:paraId="1AB522BE" w14:textId="77777777" w:rsidR="00D67F82" w:rsidRDefault="00D67F82"/>
        </w:tc>
        <w:tc>
          <w:tcPr>
            <w:tcW w:w="916" w:type="dxa"/>
            <w:vMerge/>
            <w:vAlign w:val="center"/>
          </w:tcPr>
          <w:p w14:paraId="32028A52" w14:textId="77777777" w:rsidR="00D67F82" w:rsidRDefault="00D67F82"/>
        </w:tc>
        <w:tc>
          <w:tcPr>
            <w:tcW w:w="1075" w:type="dxa"/>
            <w:vAlign w:val="center"/>
          </w:tcPr>
          <w:p w14:paraId="26814794" w14:textId="77777777" w:rsidR="00D67F82" w:rsidRDefault="000E5DD9">
            <w:r>
              <w:t>6395</w:t>
            </w:r>
          </w:p>
        </w:tc>
        <w:tc>
          <w:tcPr>
            <w:tcW w:w="3186" w:type="dxa"/>
            <w:vAlign w:val="center"/>
          </w:tcPr>
          <w:p w14:paraId="48A3BFC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D01D671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5A8C8504" w14:textId="77777777" w:rsidR="00D67F82" w:rsidRDefault="000E5DD9">
            <w:r>
              <w:t>44.62</w:t>
            </w:r>
          </w:p>
        </w:tc>
      </w:tr>
      <w:tr w:rsidR="00D67F82" w14:paraId="0E55C82C" w14:textId="77777777">
        <w:tc>
          <w:tcPr>
            <w:tcW w:w="690" w:type="dxa"/>
            <w:vMerge/>
            <w:vAlign w:val="center"/>
          </w:tcPr>
          <w:p w14:paraId="00FC72A1" w14:textId="77777777" w:rsidR="00D67F82" w:rsidRDefault="00D67F82"/>
        </w:tc>
        <w:tc>
          <w:tcPr>
            <w:tcW w:w="916" w:type="dxa"/>
            <w:vMerge/>
            <w:vAlign w:val="center"/>
          </w:tcPr>
          <w:p w14:paraId="6FC628FB" w14:textId="77777777" w:rsidR="00D67F82" w:rsidRDefault="00D67F82"/>
        </w:tc>
        <w:tc>
          <w:tcPr>
            <w:tcW w:w="1075" w:type="dxa"/>
            <w:vAlign w:val="center"/>
          </w:tcPr>
          <w:p w14:paraId="201F229E" w14:textId="77777777" w:rsidR="00D67F82" w:rsidRDefault="000E5DD9">
            <w:r>
              <w:t>6409</w:t>
            </w:r>
          </w:p>
        </w:tc>
        <w:tc>
          <w:tcPr>
            <w:tcW w:w="3186" w:type="dxa"/>
            <w:vAlign w:val="center"/>
          </w:tcPr>
          <w:p w14:paraId="657FC8F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24D5CBB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CEB6A32" w14:textId="77777777" w:rsidR="00D67F82" w:rsidRDefault="000E5DD9">
            <w:r>
              <w:t>45.98</w:t>
            </w:r>
          </w:p>
        </w:tc>
      </w:tr>
      <w:tr w:rsidR="00D67F82" w14:paraId="662E9ACA" w14:textId="77777777">
        <w:tc>
          <w:tcPr>
            <w:tcW w:w="690" w:type="dxa"/>
            <w:vMerge/>
            <w:vAlign w:val="center"/>
          </w:tcPr>
          <w:p w14:paraId="0BED08D1" w14:textId="77777777" w:rsidR="00D67F82" w:rsidRDefault="00D67F82"/>
        </w:tc>
        <w:tc>
          <w:tcPr>
            <w:tcW w:w="916" w:type="dxa"/>
            <w:vMerge/>
            <w:vAlign w:val="center"/>
          </w:tcPr>
          <w:p w14:paraId="1F7802AF" w14:textId="77777777" w:rsidR="00D67F82" w:rsidRDefault="00D67F82"/>
        </w:tc>
        <w:tc>
          <w:tcPr>
            <w:tcW w:w="1075" w:type="dxa"/>
            <w:vAlign w:val="center"/>
          </w:tcPr>
          <w:p w14:paraId="5A0BB55C" w14:textId="77777777" w:rsidR="00D67F82" w:rsidRDefault="000E5DD9">
            <w:r>
              <w:t>6427</w:t>
            </w:r>
          </w:p>
        </w:tc>
        <w:tc>
          <w:tcPr>
            <w:tcW w:w="3186" w:type="dxa"/>
            <w:vAlign w:val="center"/>
          </w:tcPr>
          <w:p w14:paraId="0E3976B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D8B5032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4907D94" w14:textId="77777777" w:rsidR="00D67F82" w:rsidRDefault="000E5DD9">
            <w:r>
              <w:t>51.11</w:t>
            </w:r>
          </w:p>
        </w:tc>
      </w:tr>
      <w:tr w:rsidR="00D67F82" w14:paraId="3AA20B23" w14:textId="77777777">
        <w:tc>
          <w:tcPr>
            <w:tcW w:w="690" w:type="dxa"/>
            <w:vMerge/>
            <w:vAlign w:val="center"/>
          </w:tcPr>
          <w:p w14:paraId="24F51352" w14:textId="77777777" w:rsidR="00D67F82" w:rsidRDefault="00D67F82"/>
        </w:tc>
        <w:tc>
          <w:tcPr>
            <w:tcW w:w="916" w:type="dxa"/>
            <w:vMerge/>
            <w:vAlign w:val="center"/>
          </w:tcPr>
          <w:p w14:paraId="68F305C1" w14:textId="77777777" w:rsidR="00D67F82" w:rsidRDefault="00D67F82"/>
        </w:tc>
        <w:tc>
          <w:tcPr>
            <w:tcW w:w="1075" w:type="dxa"/>
            <w:vAlign w:val="center"/>
          </w:tcPr>
          <w:p w14:paraId="4E30BC91" w14:textId="77777777" w:rsidR="00D67F82" w:rsidRDefault="000E5DD9">
            <w:r>
              <w:t>6435</w:t>
            </w:r>
          </w:p>
        </w:tc>
        <w:tc>
          <w:tcPr>
            <w:tcW w:w="3186" w:type="dxa"/>
            <w:vAlign w:val="center"/>
          </w:tcPr>
          <w:p w14:paraId="3EBEDF6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B8CDB9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25D01428" w14:textId="77777777" w:rsidR="00D67F82" w:rsidRDefault="000E5DD9">
            <w:r>
              <w:t>50.50</w:t>
            </w:r>
          </w:p>
        </w:tc>
      </w:tr>
      <w:tr w:rsidR="00D67F82" w14:paraId="48D0C32F" w14:textId="77777777">
        <w:tc>
          <w:tcPr>
            <w:tcW w:w="690" w:type="dxa"/>
            <w:vMerge/>
            <w:vAlign w:val="center"/>
          </w:tcPr>
          <w:p w14:paraId="759217ED" w14:textId="77777777" w:rsidR="00D67F82" w:rsidRDefault="00D67F82"/>
        </w:tc>
        <w:tc>
          <w:tcPr>
            <w:tcW w:w="916" w:type="dxa"/>
            <w:vMerge/>
            <w:vAlign w:val="center"/>
          </w:tcPr>
          <w:p w14:paraId="00ACD39E" w14:textId="77777777" w:rsidR="00D67F82" w:rsidRDefault="00D67F82"/>
        </w:tc>
        <w:tc>
          <w:tcPr>
            <w:tcW w:w="1075" w:type="dxa"/>
            <w:vAlign w:val="center"/>
          </w:tcPr>
          <w:p w14:paraId="013EF2E6" w14:textId="77777777" w:rsidR="00D67F82" w:rsidRDefault="000E5DD9">
            <w:r>
              <w:t>6443</w:t>
            </w:r>
          </w:p>
        </w:tc>
        <w:tc>
          <w:tcPr>
            <w:tcW w:w="3186" w:type="dxa"/>
            <w:vAlign w:val="center"/>
          </w:tcPr>
          <w:p w14:paraId="66F9124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C3E55DC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7E70CF61" w14:textId="77777777" w:rsidR="00D67F82" w:rsidRDefault="000E5DD9">
            <w:r>
              <w:t>50.76</w:t>
            </w:r>
          </w:p>
        </w:tc>
      </w:tr>
      <w:tr w:rsidR="00D67F82" w14:paraId="6D4E0CE8" w14:textId="77777777">
        <w:tc>
          <w:tcPr>
            <w:tcW w:w="690" w:type="dxa"/>
            <w:vMerge/>
            <w:vAlign w:val="center"/>
          </w:tcPr>
          <w:p w14:paraId="0BDCC129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2EEB08A1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09B6CDF3" w14:textId="77777777" w:rsidR="00D67F82" w:rsidRDefault="000E5DD9">
            <w:r>
              <w:t>6021</w:t>
            </w:r>
          </w:p>
        </w:tc>
        <w:tc>
          <w:tcPr>
            <w:tcW w:w="3186" w:type="dxa"/>
            <w:vAlign w:val="center"/>
          </w:tcPr>
          <w:p w14:paraId="4507A55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515FC291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61B81016" w14:textId="77777777" w:rsidR="00D67F82" w:rsidRDefault="000E5DD9">
            <w:r>
              <w:t>45.89</w:t>
            </w:r>
          </w:p>
        </w:tc>
      </w:tr>
      <w:tr w:rsidR="00D67F82" w14:paraId="3C39AF4E" w14:textId="77777777">
        <w:tc>
          <w:tcPr>
            <w:tcW w:w="690" w:type="dxa"/>
            <w:vMerge/>
            <w:vAlign w:val="center"/>
          </w:tcPr>
          <w:p w14:paraId="66521637" w14:textId="77777777" w:rsidR="00D67F82" w:rsidRDefault="00D67F82"/>
        </w:tc>
        <w:tc>
          <w:tcPr>
            <w:tcW w:w="916" w:type="dxa"/>
            <w:vMerge/>
            <w:vAlign w:val="center"/>
          </w:tcPr>
          <w:p w14:paraId="762B3895" w14:textId="77777777" w:rsidR="00D67F82" w:rsidRDefault="00D67F82"/>
        </w:tc>
        <w:tc>
          <w:tcPr>
            <w:tcW w:w="1075" w:type="dxa"/>
            <w:vAlign w:val="center"/>
          </w:tcPr>
          <w:p w14:paraId="7326AEF3" w14:textId="77777777" w:rsidR="00D67F82" w:rsidRDefault="000E5DD9">
            <w:r>
              <w:t>6028</w:t>
            </w:r>
          </w:p>
        </w:tc>
        <w:tc>
          <w:tcPr>
            <w:tcW w:w="3186" w:type="dxa"/>
            <w:vAlign w:val="center"/>
          </w:tcPr>
          <w:p w14:paraId="2E12A62D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1C7DD69B" w14:textId="77777777" w:rsidR="00D67F82" w:rsidRDefault="000E5DD9">
            <w:r>
              <w:t>39.2</w:t>
            </w:r>
          </w:p>
        </w:tc>
        <w:tc>
          <w:tcPr>
            <w:tcW w:w="3356" w:type="dxa"/>
            <w:vAlign w:val="center"/>
          </w:tcPr>
          <w:p w14:paraId="229EAC03" w14:textId="77777777" w:rsidR="00D67F82" w:rsidRDefault="000E5DD9">
            <w:r>
              <w:t>44.39</w:t>
            </w:r>
          </w:p>
        </w:tc>
      </w:tr>
      <w:tr w:rsidR="00D67F82" w14:paraId="6DBE173A" w14:textId="77777777">
        <w:tc>
          <w:tcPr>
            <w:tcW w:w="690" w:type="dxa"/>
            <w:vMerge/>
            <w:vAlign w:val="center"/>
          </w:tcPr>
          <w:p w14:paraId="0C07105E" w14:textId="77777777" w:rsidR="00D67F82" w:rsidRDefault="00D67F82"/>
        </w:tc>
        <w:tc>
          <w:tcPr>
            <w:tcW w:w="916" w:type="dxa"/>
            <w:vMerge/>
            <w:vAlign w:val="center"/>
          </w:tcPr>
          <w:p w14:paraId="060B8F23" w14:textId="77777777" w:rsidR="00D67F82" w:rsidRDefault="00D67F82"/>
        </w:tc>
        <w:tc>
          <w:tcPr>
            <w:tcW w:w="1075" w:type="dxa"/>
            <w:vAlign w:val="center"/>
          </w:tcPr>
          <w:p w14:paraId="047EF2E8" w14:textId="77777777" w:rsidR="00D67F82" w:rsidRDefault="000E5DD9">
            <w:r>
              <w:t>6059</w:t>
            </w:r>
          </w:p>
        </w:tc>
        <w:tc>
          <w:tcPr>
            <w:tcW w:w="3186" w:type="dxa"/>
            <w:vAlign w:val="center"/>
          </w:tcPr>
          <w:p w14:paraId="153962CF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5905F56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1EA652AA" w14:textId="77777777" w:rsidR="00D67F82" w:rsidRDefault="000E5DD9">
            <w:r>
              <w:t>46.85</w:t>
            </w:r>
          </w:p>
        </w:tc>
      </w:tr>
      <w:tr w:rsidR="00D67F82" w14:paraId="1DA3144B" w14:textId="77777777">
        <w:tc>
          <w:tcPr>
            <w:tcW w:w="690" w:type="dxa"/>
            <w:vMerge/>
            <w:vAlign w:val="center"/>
          </w:tcPr>
          <w:p w14:paraId="308DF33F" w14:textId="77777777" w:rsidR="00D67F82" w:rsidRDefault="00D67F82"/>
        </w:tc>
        <w:tc>
          <w:tcPr>
            <w:tcW w:w="916" w:type="dxa"/>
            <w:vMerge/>
            <w:vAlign w:val="center"/>
          </w:tcPr>
          <w:p w14:paraId="50B9965F" w14:textId="77777777" w:rsidR="00D67F82" w:rsidRDefault="00D67F82"/>
        </w:tc>
        <w:tc>
          <w:tcPr>
            <w:tcW w:w="1075" w:type="dxa"/>
            <w:vAlign w:val="center"/>
          </w:tcPr>
          <w:p w14:paraId="7ACA9638" w14:textId="77777777" w:rsidR="00D67F82" w:rsidRDefault="000E5DD9">
            <w:r>
              <w:t>6065</w:t>
            </w:r>
          </w:p>
        </w:tc>
        <w:tc>
          <w:tcPr>
            <w:tcW w:w="3186" w:type="dxa"/>
            <w:vAlign w:val="center"/>
          </w:tcPr>
          <w:p w14:paraId="48F1EF22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46FD0E2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50AD264C" w14:textId="77777777" w:rsidR="00D67F82" w:rsidRDefault="000E5DD9">
            <w:r>
              <w:t>46.36</w:t>
            </w:r>
          </w:p>
        </w:tc>
      </w:tr>
      <w:tr w:rsidR="00D67F82" w14:paraId="56924FC4" w14:textId="77777777">
        <w:tc>
          <w:tcPr>
            <w:tcW w:w="690" w:type="dxa"/>
            <w:vMerge/>
            <w:vAlign w:val="center"/>
          </w:tcPr>
          <w:p w14:paraId="144E3D31" w14:textId="77777777" w:rsidR="00D67F82" w:rsidRDefault="00D67F82"/>
        </w:tc>
        <w:tc>
          <w:tcPr>
            <w:tcW w:w="916" w:type="dxa"/>
            <w:vMerge/>
            <w:vAlign w:val="center"/>
          </w:tcPr>
          <w:p w14:paraId="188E4045" w14:textId="77777777" w:rsidR="00D67F82" w:rsidRDefault="00D67F82"/>
        </w:tc>
        <w:tc>
          <w:tcPr>
            <w:tcW w:w="1075" w:type="dxa"/>
            <w:vAlign w:val="center"/>
          </w:tcPr>
          <w:p w14:paraId="244444C6" w14:textId="77777777" w:rsidR="00D67F82" w:rsidRDefault="000E5DD9">
            <w:r>
              <w:t>6107</w:t>
            </w:r>
          </w:p>
        </w:tc>
        <w:tc>
          <w:tcPr>
            <w:tcW w:w="3186" w:type="dxa"/>
            <w:vAlign w:val="center"/>
          </w:tcPr>
          <w:p w14:paraId="6A0F3220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6402D96D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5C5C28B3" w14:textId="77777777" w:rsidR="00D67F82" w:rsidRDefault="000E5DD9">
            <w:r>
              <w:t>47.44</w:t>
            </w:r>
          </w:p>
        </w:tc>
      </w:tr>
      <w:tr w:rsidR="00D67F82" w14:paraId="523A8503" w14:textId="77777777">
        <w:tc>
          <w:tcPr>
            <w:tcW w:w="690" w:type="dxa"/>
            <w:vMerge/>
            <w:vAlign w:val="center"/>
          </w:tcPr>
          <w:p w14:paraId="460AEBE4" w14:textId="77777777" w:rsidR="00D67F82" w:rsidRDefault="00D67F82"/>
        </w:tc>
        <w:tc>
          <w:tcPr>
            <w:tcW w:w="916" w:type="dxa"/>
            <w:vMerge/>
            <w:vAlign w:val="center"/>
          </w:tcPr>
          <w:p w14:paraId="2C0873EE" w14:textId="77777777" w:rsidR="00D67F82" w:rsidRDefault="00D67F82"/>
        </w:tc>
        <w:tc>
          <w:tcPr>
            <w:tcW w:w="1075" w:type="dxa"/>
            <w:vAlign w:val="center"/>
          </w:tcPr>
          <w:p w14:paraId="5B542CBA" w14:textId="77777777" w:rsidR="00D67F82" w:rsidRDefault="000E5DD9">
            <w:r>
              <w:t>6113</w:t>
            </w:r>
          </w:p>
        </w:tc>
        <w:tc>
          <w:tcPr>
            <w:tcW w:w="3186" w:type="dxa"/>
            <w:vAlign w:val="center"/>
          </w:tcPr>
          <w:p w14:paraId="4744CF6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5D5C1F1" w14:textId="77777777" w:rsidR="00D67F82" w:rsidRDefault="000E5DD9">
            <w:r>
              <w:t>13.2</w:t>
            </w:r>
          </w:p>
        </w:tc>
        <w:tc>
          <w:tcPr>
            <w:tcW w:w="3356" w:type="dxa"/>
            <w:vAlign w:val="center"/>
          </w:tcPr>
          <w:p w14:paraId="647E0960" w14:textId="77777777" w:rsidR="00D67F82" w:rsidRDefault="000E5DD9">
            <w:r>
              <w:t>46.70</w:t>
            </w:r>
          </w:p>
        </w:tc>
      </w:tr>
      <w:tr w:rsidR="00D67F82" w14:paraId="37F60309" w14:textId="77777777">
        <w:tc>
          <w:tcPr>
            <w:tcW w:w="690" w:type="dxa"/>
            <w:vMerge/>
            <w:vAlign w:val="center"/>
          </w:tcPr>
          <w:p w14:paraId="2A0D9577" w14:textId="77777777" w:rsidR="00D67F82" w:rsidRDefault="00D67F82"/>
        </w:tc>
        <w:tc>
          <w:tcPr>
            <w:tcW w:w="916" w:type="dxa"/>
            <w:vMerge/>
            <w:vAlign w:val="center"/>
          </w:tcPr>
          <w:p w14:paraId="662BB3BF" w14:textId="77777777" w:rsidR="00D67F82" w:rsidRDefault="00D67F82"/>
        </w:tc>
        <w:tc>
          <w:tcPr>
            <w:tcW w:w="1075" w:type="dxa"/>
            <w:vAlign w:val="center"/>
          </w:tcPr>
          <w:p w14:paraId="359B8519" w14:textId="77777777" w:rsidR="00D67F82" w:rsidRDefault="000E5DD9">
            <w:r>
              <w:t>6188</w:t>
            </w:r>
          </w:p>
        </w:tc>
        <w:tc>
          <w:tcPr>
            <w:tcW w:w="3186" w:type="dxa"/>
            <w:vAlign w:val="center"/>
          </w:tcPr>
          <w:p w14:paraId="2A4DDA56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07BDEF4F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1C9269EA" w14:textId="77777777" w:rsidR="00D67F82" w:rsidRDefault="000E5DD9">
            <w:r>
              <w:t>48.65</w:t>
            </w:r>
          </w:p>
        </w:tc>
      </w:tr>
      <w:tr w:rsidR="00D67F82" w14:paraId="774C9E17" w14:textId="77777777">
        <w:tc>
          <w:tcPr>
            <w:tcW w:w="690" w:type="dxa"/>
            <w:vMerge/>
            <w:vAlign w:val="center"/>
          </w:tcPr>
          <w:p w14:paraId="73DF3F9E" w14:textId="77777777" w:rsidR="00D67F82" w:rsidRDefault="00D67F82"/>
        </w:tc>
        <w:tc>
          <w:tcPr>
            <w:tcW w:w="916" w:type="dxa"/>
            <w:vMerge/>
            <w:vAlign w:val="center"/>
          </w:tcPr>
          <w:p w14:paraId="569877F3" w14:textId="77777777" w:rsidR="00D67F82" w:rsidRDefault="00D67F82"/>
        </w:tc>
        <w:tc>
          <w:tcPr>
            <w:tcW w:w="1075" w:type="dxa"/>
            <w:vAlign w:val="center"/>
          </w:tcPr>
          <w:p w14:paraId="323E8051" w14:textId="77777777" w:rsidR="00D67F82" w:rsidRDefault="000E5DD9">
            <w:r>
              <w:t>6198</w:t>
            </w:r>
          </w:p>
        </w:tc>
        <w:tc>
          <w:tcPr>
            <w:tcW w:w="3186" w:type="dxa"/>
            <w:vAlign w:val="center"/>
          </w:tcPr>
          <w:p w14:paraId="22CD718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E881FAE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07342A6F" w14:textId="77777777" w:rsidR="00D67F82" w:rsidRDefault="000E5DD9">
            <w:r>
              <w:t>41.54</w:t>
            </w:r>
          </w:p>
        </w:tc>
      </w:tr>
      <w:tr w:rsidR="00D67F82" w14:paraId="3A2087B9" w14:textId="77777777">
        <w:tc>
          <w:tcPr>
            <w:tcW w:w="690" w:type="dxa"/>
            <w:vMerge/>
            <w:vAlign w:val="center"/>
          </w:tcPr>
          <w:p w14:paraId="5159DA48" w14:textId="77777777" w:rsidR="00D67F82" w:rsidRDefault="00D67F82"/>
        </w:tc>
        <w:tc>
          <w:tcPr>
            <w:tcW w:w="916" w:type="dxa"/>
            <w:vMerge/>
            <w:vAlign w:val="center"/>
          </w:tcPr>
          <w:p w14:paraId="7F17D4CB" w14:textId="77777777" w:rsidR="00D67F82" w:rsidRDefault="00D67F82"/>
        </w:tc>
        <w:tc>
          <w:tcPr>
            <w:tcW w:w="1075" w:type="dxa"/>
            <w:vAlign w:val="center"/>
          </w:tcPr>
          <w:p w14:paraId="504B6B61" w14:textId="77777777" w:rsidR="00D67F82" w:rsidRDefault="000E5DD9">
            <w:r>
              <w:t>6208</w:t>
            </w:r>
          </w:p>
        </w:tc>
        <w:tc>
          <w:tcPr>
            <w:tcW w:w="3186" w:type="dxa"/>
            <w:vAlign w:val="center"/>
          </w:tcPr>
          <w:p w14:paraId="786336FC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1415E15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13C2FAE9" w14:textId="77777777" w:rsidR="00D67F82" w:rsidRDefault="000E5DD9">
            <w:r>
              <w:t>41.63</w:t>
            </w:r>
          </w:p>
        </w:tc>
      </w:tr>
      <w:tr w:rsidR="00D67F82" w14:paraId="03FCB7BB" w14:textId="77777777">
        <w:tc>
          <w:tcPr>
            <w:tcW w:w="690" w:type="dxa"/>
            <w:vMerge/>
            <w:vAlign w:val="center"/>
          </w:tcPr>
          <w:p w14:paraId="0D039E33" w14:textId="77777777" w:rsidR="00D67F82" w:rsidRDefault="00D67F82"/>
        </w:tc>
        <w:tc>
          <w:tcPr>
            <w:tcW w:w="916" w:type="dxa"/>
            <w:vMerge/>
            <w:vAlign w:val="center"/>
          </w:tcPr>
          <w:p w14:paraId="5ED8C3C5" w14:textId="77777777" w:rsidR="00D67F82" w:rsidRDefault="00D67F82"/>
        </w:tc>
        <w:tc>
          <w:tcPr>
            <w:tcW w:w="1075" w:type="dxa"/>
            <w:vAlign w:val="center"/>
          </w:tcPr>
          <w:p w14:paraId="3CDB5414" w14:textId="77777777" w:rsidR="00D67F82" w:rsidRDefault="000E5DD9">
            <w:r>
              <w:t>6305</w:t>
            </w:r>
          </w:p>
        </w:tc>
        <w:tc>
          <w:tcPr>
            <w:tcW w:w="3186" w:type="dxa"/>
            <w:vAlign w:val="center"/>
          </w:tcPr>
          <w:p w14:paraId="4535523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9A0D93C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1ABA9BEE" w14:textId="77777777" w:rsidR="00D67F82" w:rsidRDefault="000E5DD9">
            <w:r>
              <w:t>42.36</w:t>
            </w:r>
          </w:p>
        </w:tc>
      </w:tr>
      <w:tr w:rsidR="00D67F82" w14:paraId="36201BE9" w14:textId="77777777">
        <w:tc>
          <w:tcPr>
            <w:tcW w:w="690" w:type="dxa"/>
            <w:vMerge/>
            <w:vAlign w:val="center"/>
          </w:tcPr>
          <w:p w14:paraId="1121323D" w14:textId="77777777" w:rsidR="00D67F82" w:rsidRDefault="00D67F82"/>
        </w:tc>
        <w:tc>
          <w:tcPr>
            <w:tcW w:w="916" w:type="dxa"/>
            <w:vMerge/>
            <w:vAlign w:val="center"/>
          </w:tcPr>
          <w:p w14:paraId="41911591" w14:textId="77777777" w:rsidR="00D67F82" w:rsidRDefault="00D67F82"/>
        </w:tc>
        <w:tc>
          <w:tcPr>
            <w:tcW w:w="1075" w:type="dxa"/>
            <w:vAlign w:val="center"/>
          </w:tcPr>
          <w:p w14:paraId="75F5397C" w14:textId="77777777" w:rsidR="00D67F82" w:rsidRDefault="000E5DD9">
            <w:r>
              <w:t>6312</w:t>
            </w:r>
          </w:p>
        </w:tc>
        <w:tc>
          <w:tcPr>
            <w:tcW w:w="3186" w:type="dxa"/>
            <w:vAlign w:val="center"/>
          </w:tcPr>
          <w:p w14:paraId="5BAB33C5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1EDF1CB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3061E1CC" w14:textId="77777777" w:rsidR="00D67F82" w:rsidRDefault="000E5DD9">
            <w:r>
              <w:t>44.69</w:t>
            </w:r>
          </w:p>
        </w:tc>
      </w:tr>
      <w:tr w:rsidR="00D67F82" w14:paraId="0BEE0805" w14:textId="77777777">
        <w:tc>
          <w:tcPr>
            <w:tcW w:w="690" w:type="dxa"/>
            <w:vMerge/>
            <w:vAlign w:val="center"/>
          </w:tcPr>
          <w:p w14:paraId="08DB9A75" w14:textId="77777777" w:rsidR="00D67F82" w:rsidRDefault="00D67F82"/>
        </w:tc>
        <w:tc>
          <w:tcPr>
            <w:tcW w:w="916" w:type="dxa"/>
            <w:vMerge/>
            <w:vAlign w:val="center"/>
          </w:tcPr>
          <w:p w14:paraId="6BC121B0" w14:textId="77777777" w:rsidR="00D67F82" w:rsidRDefault="00D67F82"/>
        </w:tc>
        <w:tc>
          <w:tcPr>
            <w:tcW w:w="1075" w:type="dxa"/>
            <w:vAlign w:val="center"/>
          </w:tcPr>
          <w:p w14:paraId="6B365D10" w14:textId="77777777" w:rsidR="00D67F82" w:rsidRDefault="000E5DD9">
            <w:r>
              <w:t>6401</w:t>
            </w:r>
          </w:p>
        </w:tc>
        <w:tc>
          <w:tcPr>
            <w:tcW w:w="3186" w:type="dxa"/>
            <w:vAlign w:val="center"/>
          </w:tcPr>
          <w:p w14:paraId="1F9D2008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9E29810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34F090C1" w14:textId="77777777" w:rsidR="00D67F82" w:rsidRDefault="000E5DD9">
            <w:r>
              <w:t>44.35</w:t>
            </w:r>
          </w:p>
        </w:tc>
      </w:tr>
      <w:tr w:rsidR="00D67F82" w14:paraId="587902DF" w14:textId="77777777">
        <w:tc>
          <w:tcPr>
            <w:tcW w:w="690" w:type="dxa"/>
            <w:vMerge/>
            <w:vAlign w:val="center"/>
          </w:tcPr>
          <w:p w14:paraId="45B65B5E" w14:textId="77777777" w:rsidR="00D67F82" w:rsidRDefault="00D67F82"/>
        </w:tc>
        <w:tc>
          <w:tcPr>
            <w:tcW w:w="916" w:type="dxa"/>
            <w:vMerge/>
            <w:vAlign w:val="center"/>
          </w:tcPr>
          <w:p w14:paraId="7FDBFDC9" w14:textId="77777777" w:rsidR="00D67F82" w:rsidRDefault="00D67F82"/>
        </w:tc>
        <w:tc>
          <w:tcPr>
            <w:tcW w:w="1075" w:type="dxa"/>
            <w:vAlign w:val="center"/>
          </w:tcPr>
          <w:p w14:paraId="35A403A7" w14:textId="77777777" w:rsidR="00D67F82" w:rsidRDefault="000E5DD9">
            <w:r>
              <w:t>6408</w:t>
            </w:r>
          </w:p>
        </w:tc>
        <w:tc>
          <w:tcPr>
            <w:tcW w:w="3186" w:type="dxa"/>
            <w:vAlign w:val="center"/>
          </w:tcPr>
          <w:p w14:paraId="702CEC6A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6769B0B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0F26A447" w14:textId="77777777" w:rsidR="00D67F82" w:rsidRDefault="000E5DD9">
            <w:r>
              <w:t>46.31</w:t>
            </w:r>
          </w:p>
        </w:tc>
      </w:tr>
      <w:tr w:rsidR="00D67F82" w14:paraId="783F8BD7" w14:textId="77777777">
        <w:tc>
          <w:tcPr>
            <w:tcW w:w="690" w:type="dxa"/>
            <w:vMerge/>
            <w:vAlign w:val="center"/>
          </w:tcPr>
          <w:p w14:paraId="356FFF00" w14:textId="77777777" w:rsidR="00D67F82" w:rsidRDefault="00D67F82"/>
        </w:tc>
        <w:tc>
          <w:tcPr>
            <w:tcW w:w="916" w:type="dxa"/>
            <w:vMerge/>
            <w:vAlign w:val="center"/>
          </w:tcPr>
          <w:p w14:paraId="2496829C" w14:textId="77777777" w:rsidR="00D67F82" w:rsidRDefault="00D67F82"/>
        </w:tc>
        <w:tc>
          <w:tcPr>
            <w:tcW w:w="1075" w:type="dxa"/>
            <w:vAlign w:val="center"/>
          </w:tcPr>
          <w:p w14:paraId="3D1D6BD2" w14:textId="77777777" w:rsidR="00D67F82" w:rsidRDefault="000E5DD9">
            <w:r>
              <w:t>6422</w:t>
            </w:r>
          </w:p>
        </w:tc>
        <w:tc>
          <w:tcPr>
            <w:tcW w:w="3186" w:type="dxa"/>
            <w:vAlign w:val="center"/>
          </w:tcPr>
          <w:p w14:paraId="2CBE264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5CEC36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82B82A3" w14:textId="77777777" w:rsidR="00D67F82" w:rsidRDefault="000E5DD9">
            <w:r>
              <w:t>50.35</w:t>
            </w:r>
          </w:p>
        </w:tc>
      </w:tr>
      <w:tr w:rsidR="00D67F82" w14:paraId="5E96E04B" w14:textId="77777777">
        <w:tc>
          <w:tcPr>
            <w:tcW w:w="690" w:type="dxa"/>
            <w:vMerge/>
            <w:vAlign w:val="center"/>
          </w:tcPr>
          <w:p w14:paraId="38E4B523" w14:textId="77777777" w:rsidR="00D67F82" w:rsidRDefault="00D67F82"/>
        </w:tc>
        <w:tc>
          <w:tcPr>
            <w:tcW w:w="916" w:type="dxa"/>
            <w:vMerge/>
            <w:vAlign w:val="center"/>
          </w:tcPr>
          <w:p w14:paraId="3905C746" w14:textId="77777777" w:rsidR="00D67F82" w:rsidRDefault="00D67F82"/>
        </w:tc>
        <w:tc>
          <w:tcPr>
            <w:tcW w:w="1075" w:type="dxa"/>
            <w:vAlign w:val="center"/>
          </w:tcPr>
          <w:p w14:paraId="2DBA8DD1" w14:textId="77777777" w:rsidR="00D67F82" w:rsidRDefault="000E5DD9">
            <w:r>
              <w:t>6428</w:t>
            </w:r>
          </w:p>
        </w:tc>
        <w:tc>
          <w:tcPr>
            <w:tcW w:w="3186" w:type="dxa"/>
            <w:vAlign w:val="center"/>
          </w:tcPr>
          <w:p w14:paraId="68DF460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88EF9E6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015C799" w14:textId="77777777" w:rsidR="00D67F82" w:rsidRDefault="000E5DD9">
            <w:r>
              <w:t>51.12</w:t>
            </w:r>
          </w:p>
        </w:tc>
      </w:tr>
      <w:tr w:rsidR="00D67F82" w14:paraId="0DC0AFD6" w14:textId="77777777">
        <w:tc>
          <w:tcPr>
            <w:tcW w:w="690" w:type="dxa"/>
            <w:vMerge/>
            <w:vAlign w:val="center"/>
          </w:tcPr>
          <w:p w14:paraId="5D27816D" w14:textId="77777777" w:rsidR="00D67F82" w:rsidRDefault="00D67F82"/>
        </w:tc>
        <w:tc>
          <w:tcPr>
            <w:tcW w:w="916" w:type="dxa"/>
            <w:vMerge/>
            <w:vAlign w:val="center"/>
          </w:tcPr>
          <w:p w14:paraId="4F9D1474" w14:textId="77777777" w:rsidR="00D67F82" w:rsidRDefault="00D67F82"/>
        </w:tc>
        <w:tc>
          <w:tcPr>
            <w:tcW w:w="1075" w:type="dxa"/>
            <w:vAlign w:val="center"/>
          </w:tcPr>
          <w:p w14:paraId="58268885" w14:textId="77777777" w:rsidR="00D67F82" w:rsidRDefault="000E5DD9">
            <w:r>
              <w:t>6440</w:t>
            </w:r>
          </w:p>
        </w:tc>
        <w:tc>
          <w:tcPr>
            <w:tcW w:w="3186" w:type="dxa"/>
            <w:vAlign w:val="center"/>
          </w:tcPr>
          <w:p w14:paraId="5950431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72B7F7B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5AC68A9E" w14:textId="77777777" w:rsidR="00D67F82" w:rsidRDefault="000E5DD9">
            <w:r>
              <w:t>51.15</w:t>
            </w:r>
          </w:p>
        </w:tc>
      </w:tr>
      <w:tr w:rsidR="00D67F82" w14:paraId="1FDB53B8" w14:textId="77777777">
        <w:tc>
          <w:tcPr>
            <w:tcW w:w="690" w:type="dxa"/>
            <w:vMerge/>
            <w:vAlign w:val="center"/>
          </w:tcPr>
          <w:p w14:paraId="34264F74" w14:textId="77777777" w:rsidR="00D67F82" w:rsidRDefault="00D67F82"/>
        </w:tc>
        <w:tc>
          <w:tcPr>
            <w:tcW w:w="916" w:type="dxa"/>
            <w:vAlign w:val="center"/>
          </w:tcPr>
          <w:p w14:paraId="3CC2DD26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1AAAC3A3" w14:textId="77777777" w:rsidR="00D67F82" w:rsidRDefault="000E5DD9">
            <w:r>
              <w:t>6160</w:t>
            </w:r>
          </w:p>
        </w:tc>
        <w:tc>
          <w:tcPr>
            <w:tcW w:w="3186" w:type="dxa"/>
            <w:vAlign w:val="center"/>
          </w:tcPr>
          <w:p w14:paraId="24200CF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C9E6E3E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64F82CCB" w14:textId="77777777" w:rsidR="00D67F82" w:rsidRDefault="000E5DD9">
            <w:r>
              <w:t>47.05</w:t>
            </w:r>
          </w:p>
        </w:tc>
      </w:tr>
      <w:tr w:rsidR="00D67F82" w14:paraId="5441B9FE" w14:textId="77777777">
        <w:tc>
          <w:tcPr>
            <w:tcW w:w="690" w:type="dxa"/>
            <w:vMerge w:val="restart"/>
            <w:vAlign w:val="center"/>
          </w:tcPr>
          <w:p w14:paraId="3C2789DE" w14:textId="77777777" w:rsidR="00D67F82" w:rsidRDefault="000E5DD9">
            <w:r>
              <w:t>7</w:t>
            </w:r>
          </w:p>
        </w:tc>
        <w:tc>
          <w:tcPr>
            <w:tcW w:w="916" w:type="dxa"/>
            <w:vMerge w:val="restart"/>
            <w:vAlign w:val="center"/>
          </w:tcPr>
          <w:p w14:paraId="53E0E330" w14:textId="77777777" w:rsidR="00D67F82" w:rsidRDefault="000E5DD9">
            <w:r>
              <w:t>1-F</w:t>
            </w:r>
          </w:p>
        </w:tc>
        <w:tc>
          <w:tcPr>
            <w:tcW w:w="1075" w:type="dxa"/>
            <w:vAlign w:val="center"/>
          </w:tcPr>
          <w:p w14:paraId="75788499" w14:textId="77777777" w:rsidR="00D67F82" w:rsidRDefault="000E5DD9">
            <w:r>
              <w:t>7006</w:t>
            </w:r>
          </w:p>
        </w:tc>
        <w:tc>
          <w:tcPr>
            <w:tcW w:w="3186" w:type="dxa"/>
            <w:vAlign w:val="center"/>
          </w:tcPr>
          <w:p w14:paraId="2B83CB75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7A21144D" w14:textId="77777777" w:rsidR="00D67F82" w:rsidRDefault="000E5DD9">
            <w:r>
              <w:t>42.0</w:t>
            </w:r>
          </w:p>
        </w:tc>
        <w:tc>
          <w:tcPr>
            <w:tcW w:w="3356" w:type="dxa"/>
            <w:vAlign w:val="center"/>
          </w:tcPr>
          <w:p w14:paraId="6214D524" w14:textId="77777777" w:rsidR="00D67F82" w:rsidRDefault="000E5DD9">
            <w:r>
              <w:t>44.13</w:t>
            </w:r>
          </w:p>
        </w:tc>
      </w:tr>
      <w:tr w:rsidR="00D67F82" w14:paraId="2C1BB94B" w14:textId="77777777">
        <w:tc>
          <w:tcPr>
            <w:tcW w:w="690" w:type="dxa"/>
            <w:vMerge/>
            <w:vAlign w:val="center"/>
          </w:tcPr>
          <w:p w14:paraId="78891F09" w14:textId="77777777" w:rsidR="00D67F82" w:rsidRDefault="00D67F82"/>
        </w:tc>
        <w:tc>
          <w:tcPr>
            <w:tcW w:w="916" w:type="dxa"/>
            <w:vMerge/>
            <w:vAlign w:val="center"/>
          </w:tcPr>
          <w:p w14:paraId="3F788D56" w14:textId="77777777" w:rsidR="00D67F82" w:rsidRDefault="00D67F82"/>
        </w:tc>
        <w:tc>
          <w:tcPr>
            <w:tcW w:w="1075" w:type="dxa"/>
            <w:vAlign w:val="center"/>
          </w:tcPr>
          <w:p w14:paraId="0ED2F9D5" w14:textId="77777777" w:rsidR="00D67F82" w:rsidRDefault="000E5DD9">
            <w:r>
              <w:t>7016</w:t>
            </w:r>
          </w:p>
        </w:tc>
        <w:tc>
          <w:tcPr>
            <w:tcW w:w="3186" w:type="dxa"/>
            <w:vAlign w:val="center"/>
          </w:tcPr>
          <w:p w14:paraId="4EC70ED5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4590F2E5" w14:textId="77777777" w:rsidR="00D67F82" w:rsidRDefault="000E5DD9">
            <w:r>
              <w:t>40.5</w:t>
            </w:r>
          </w:p>
        </w:tc>
        <w:tc>
          <w:tcPr>
            <w:tcW w:w="3356" w:type="dxa"/>
            <w:vAlign w:val="center"/>
          </w:tcPr>
          <w:p w14:paraId="64C31C26" w14:textId="77777777" w:rsidR="00D67F82" w:rsidRDefault="000E5DD9">
            <w:r>
              <w:t>43.56</w:t>
            </w:r>
          </w:p>
        </w:tc>
      </w:tr>
      <w:tr w:rsidR="00D67F82" w14:paraId="38BB0553" w14:textId="77777777">
        <w:tc>
          <w:tcPr>
            <w:tcW w:w="690" w:type="dxa"/>
            <w:vMerge/>
            <w:vAlign w:val="center"/>
          </w:tcPr>
          <w:p w14:paraId="3EA043C5" w14:textId="77777777" w:rsidR="00D67F82" w:rsidRDefault="00D67F82"/>
        </w:tc>
        <w:tc>
          <w:tcPr>
            <w:tcW w:w="916" w:type="dxa"/>
            <w:vMerge/>
            <w:vAlign w:val="center"/>
          </w:tcPr>
          <w:p w14:paraId="2554A805" w14:textId="77777777" w:rsidR="00D67F82" w:rsidRDefault="00D67F82"/>
        </w:tc>
        <w:tc>
          <w:tcPr>
            <w:tcW w:w="1075" w:type="dxa"/>
            <w:vAlign w:val="center"/>
          </w:tcPr>
          <w:p w14:paraId="3BBE9E49" w14:textId="77777777" w:rsidR="00D67F82" w:rsidRDefault="000E5DD9">
            <w:r>
              <w:t>7051</w:t>
            </w:r>
          </w:p>
        </w:tc>
        <w:tc>
          <w:tcPr>
            <w:tcW w:w="3186" w:type="dxa"/>
            <w:vAlign w:val="center"/>
          </w:tcPr>
          <w:p w14:paraId="1ACB2186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7DD1E4B2" w14:textId="77777777" w:rsidR="00D67F82" w:rsidRDefault="000E5DD9">
            <w:r>
              <w:t>21.6</w:t>
            </w:r>
          </w:p>
        </w:tc>
        <w:tc>
          <w:tcPr>
            <w:tcW w:w="3356" w:type="dxa"/>
            <w:vAlign w:val="center"/>
          </w:tcPr>
          <w:p w14:paraId="783F8AC1" w14:textId="77777777" w:rsidR="00D67F82" w:rsidRDefault="000E5DD9">
            <w:r>
              <w:t>44.14</w:t>
            </w:r>
          </w:p>
        </w:tc>
      </w:tr>
      <w:tr w:rsidR="00D67F82" w14:paraId="3530B92C" w14:textId="77777777">
        <w:tc>
          <w:tcPr>
            <w:tcW w:w="690" w:type="dxa"/>
            <w:vMerge/>
            <w:vAlign w:val="center"/>
          </w:tcPr>
          <w:p w14:paraId="79C81AB0" w14:textId="77777777" w:rsidR="00D67F82" w:rsidRDefault="00D67F82"/>
        </w:tc>
        <w:tc>
          <w:tcPr>
            <w:tcW w:w="916" w:type="dxa"/>
            <w:vMerge/>
            <w:vAlign w:val="center"/>
          </w:tcPr>
          <w:p w14:paraId="0CB4D477" w14:textId="77777777" w:rsidR="00D67F82" w:rsidRDefault="00D67F82"/>
        </w:tc>
        <w:tc>
          <w:tcPr>
            <w:tcW w:w="1075" w:type="dxa"/>
            <w:vAlign w:val="center"/>
          </w:tcPr>
          <w:p w14:paraId="10479CE5" w14:textId="77777777" w:rsidR="00D67F82" w:rsidRDefault="000E5DD9">
            <w:r>
              <w:t>7076</w:t>
            </w:r>
          </w:p>
        </w:tc>
        <w:tc>
          <w:tcPr>
            <w:tcW w:w="3186" w:type="dxa"/>
            <w:vAlign w:val="center"/>
          </w:tcPr>
          <w:p w14:paraId="265AB17E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0580060" w14:textId="77777777" w:rsidR="00D67F82" w:rsidRDefault="000E5DD9">
            <w:r>
              <w:t>21.2</w:t>
            </w:r>
          </w:p>
        </w:tc>
        <w:tc>
          <w:tcPr>
            <w:tcW w:w="3356" w:type="dxa"/>
            <w:vAlign w:val="center"/>
          </w:tcPr>
          <w:p w14:paraId="4B130EEF" w14:textId="77777777" w:rsidR="00D67F82" w:rsidRDefault="000E5DD9">
            <w:r>
              <w:t>42.52</w:t>
            </w:r>
          </w:p>
        </w:tc>
      </w:tr>
      <w:tr w:rsidR="00D67F82" w14:paraId="4ED502B2" w14:textId="77777777">
        <w:tc>
          <w:tcPr>
            <w:tcW w:w="690" w:type="dxa"/>
            <w:vMerge/>
            <w:vAlign w:val="center"/>
          </w:tcPr>
          <w:p w14:paraId="293CA6C0" w14:textId="77777777" w:rsidR="00D67F82" w:rsidRDefault="00D67F82"/>
        </w:tc>
        <w:tc>
          <w:tcPr>
            <w:tcW w:w="916" w:type="dxa"/>
            <w:vMerge/>
            <w:vAlign w:val="center"/>
          </w:tcPr>
          <w:p w14:paraId="16D5DE75" w14:textId="77777777" w:rsidR="00D67F82" w:rsidRDefault="00D67F82"/>
        </w:tc>
        <w:tc>
          <w:tcPr>
            <w:tcW w:w="1075" w:type="dxa"/>
            <w:vAlign w:val="center"/>
          </w:tcPr>
          <w:p w14:paraId="25C3E5A7" w14:textId="77777777" w:rsidR="00D67F82" w:rsidRDefault="000E5DD9">
            <w:r>
              <w:t>7119</w:t>
            </w:r>
          </w:p>
        </w:tc>
        <w:tc>
          <w:tcPr>
            <w:tcW w:w="3186" w:type="dxa"/>
            <w:vAlign w:val="center"/>
          </w:tcPr>
          <w:p w14:paraId="674E0584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7368E97" w14:textId="77777777" w:rsidR="00D67F82" w:rsidRDefault="000E5DD9">
            <w:r>
              <w:t>12.8</w:t>
            </w:r>
          </w:p>
        </w:tc>
        <w:tc>
          <w:tcPr>
            <w:tcW w:w="3356" w:type="dxa"/>
            <w:vAlign w:val="center"/>
          </w:tcPr>
          <w:p w14:paraId="43091770" w14:textId="77777777" w:rsidR="00D67F82" w:rsidRDefault="000E5DD9">
            <w:r>
              <w:t>38.78</w:t>
            </w:r>
          </w:p>
        </w:tc>
      </w:tr>
      <w:tr w:rsidR="00D67F82" w14:paraId="1AF1F845" w14:textId="77777777">
        <w:tc>
          <w:tcPr>
            <w:tcW w:w="690" w:type="dxa"/>
            <w:vMerge/>
            <w:vAlign w:val="center"/>
          </w:tcPr>
          <w:p w14:paraId="5CD54CCA" w14:textId="77777777" w:rsidR="00D67F82" w:rsidRDefault="00D67F82"/>
        </w:tc>
        <w:tc>
          <w:tcPr>
            <w:tcW w:w="916" w:type="dxa"/>
            <w:vMerge/>
            <w:vAlign w:val="center"/>
          </w:tcPr>
          <w:p w14:paraId="7DEFD152" w14:textId="77777777" w:rsidR="00D67F82" w:rsidRDefault="00D67F82"/>
        </w:tc>
        <w:tc>
          <w:tcPr>
            <w:tcW w:w="1075" w:type="dxa"/>
            <w:vAlign w:val="center"/>
          </w:tcPr>
          <w:p w14:paraId="743E453A" w14:textId="77777777" w:rsidR="00D67F82" w:rsidRDefault="000E5DD9">
            <w:r>
              <w:t>7125</w:t>
            </w:r>
          </w:p>
        </w:tc>
        <w:tc>
          <w:tcPr>
            <w:tcW w:w="3186" w:type="dxa"/>
            <w:vAlign w:val="center"/>
          </w:tcPr>
          <w:p w14:paraId="13F2A774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5F0EB779" w14:textId="77777777" w:rsidR="00D67F82" w:rsidRDefault="000E5DD9">
            <w:r>
              <w:t>12.4</w:t>
            </w:r>
          </w:p>
        </w:tc>
        <w:tc>
          <w:tcPr>
            <w:tcW w:w="3356" w:type="dxa"/>
            <w:vAlign w:val="center"/>
          </w:tcPr>
          <w:p w14:paraId="52A18ED9" w14:textId="77777777" w:rsidR="00D67F82" w:rsidRDefault="000E5DD9">
            <w:r>
              <w:t>45.31</w:t>
            </w:r>
          </w:p>
        </w:tc>
      </w:tr>
      <w:tr w:rsidR="00D67F82" w14:paraId="2F3ABFD3" w14:textId="77777777">
        <w:tc>
          <w:tcPr>
            <w:tcW w:w="690" w:type="dxa"/>
            <w:vMerge/>
            <w:vAlign w:val="center"/>
          </w:tcPr>
          <w:p w14:paraId="4FCE35F3" w14:textId="77777777" w:rsidR="00D67F82" w:rsidRDefault="00D67F82"/>
        </w:tc>
        <w:tc>
          <w:tcPr>
            <w:tcW w:w="916" w:type="dxa"/>
            <w:vMerge/>
            <w:vAlign w:val="center"/>
          </w:tcPr>
          <w:p w14:paraId="34F87EAC" w14:textId="77777777" w:rsidR="00D67F82" w:rsidRDefault="00D67F82"/>
        </w:tc>
        <w:tc>
          <w:tcPr>
            <w:tcW w:w="1075" w:type="dxa"/>
            <w:vAlign w:val="center"/>
          </w:tcPr>
          <w:p w14:paraId="3C206CB1" w14:textId="77777777" w:rsidR="00D67F82" w:rsidRDefault="000E5DD9">
            <w:r>
              <w:t>7126</w:t>
            </w:r>
          </w:p>
        </w:tc>
        <w:tc>
          <w:tcPr>
            <w:tcW w:w="3186" w:type="dxa"/>
            <w:vAlign w:val="center"/>
          </w:tcPr>
          <w:p w14:paraId="42F6A4D5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B1E53C0" w14:textId="77777777" w:rsidR="00D67F82" w:rsidRDefault="000E5DD9">
            <w:r>
              <w:t>11.7</w:t>
            </w:r>
          </w:p>
        </w:tc>
        <w:tc>
          <w:tcPr>
            <w:tcW w:w="3356" w:type="dxa"/>
            <w:vAlign w:val="center"/>
          </w:tcPr>
          <w:p w14:paraId="257FB475" w14:textId="77777777" w:rsidR="00D67F82" w:rsidRDefault="000E5DD9">
            <w:r>
              <w:t>44.90</w:t>
            </w:r>
          </w:p>
        </w:tc>
      </w:tr>
      <w:tr w:rsidR="00D67F82" w14:paraId="2BE5850E" w14:textId="77777777">
        <w:tc>
          <w:tcPr>
            <w:tcW w:w="690" w:type="dxa"/>
            <w:vMerge/>
            <w:vAlign w:val="center"/>
          </w:tcPr>
          <w:p w14:paraId="7BDDDAE3" w14:textId="77777777" w:rsidR="00D67F82" w:rsidRDefault="00D67F82"/>
        </w:tc>
        <w:tc>
          <w:tcPr>
            <w:tcW w:w="916" w:type="dxa"/>
            <w:vMerge/>
            <w:vAlign w:val="center"/>
          </w:tcPr>
          <w:p w14:paraId="0923437C" w14:textId="77777777" w:rsidR="00D67F82" w:rsidRDefault="00D67F82"/>
        </w:tc>
        <w:tc>
          <w:tcPr>
            <w:tcW w:w="1075" w:type="dxa"/>
            <w:vAlign w:val="center"/>
          </w:tcPr>
          <w:p w14:paraId="28E099D4" w14:textId="77777777" w:rsidR="00D67F82" w:rsidRDefault="000E5DD9">
            <w:r>
              <w:t>7131</w:t>
            </w:r>
          </w:p>
        </w:tc>
        <w:tc>
          <w:tcPr>
            <w:tcW w:w="3186" w:type="dxa"/>
            <w:vAlign w:val="center"/>
          </w:tcPr>
          <w:p w14:paraId="4B7A332E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2A0A4B65" w14:textId="77777777" w:rsidR="00D67F82" w:rsidRDefault="000E5DD9">
            <w:r>
              <w:t>11.6</w:t>
            </w:r>
          </w:p>
        </w:tc>
        <w:tc>
          <w:tcPr>
            <w:tcW w:w="3356" w:type="dxa"/>
            <w:vAlign w:val="center"/>
          </w:tcPr>
          <w:p w14:paraId="67FB39CE" w14:textId="77777777" w:rsidR="00D67F82" w:rsidRDefault="000E5DD9">
            <w:r>
              <w:t>46.04</w:t>
            </w:r>
          </w:p>
        </w:tc>
      </w:tr>
      <w:tr w:rsidR="00D67F82" w14:paraId="357BB97F" w14:textId="77777777">
        <w:tc>
          <w:tcPr>
            <w:tcW w:w="690" w:type="dxa"/>
            <w:vMerge/>
            <w:vAlign w:val="center"/>
          </w:tcPr>
          <w:p w14:paraId="1F2E2F2C" w14:textId="77777777" w:rsidR="00D67F82" w:rsidRDefault="00D67F82"/>
        </w:tc>
        <w:tc>
          <w:tcPr>
            <w:tcW w:w="916" w:type="dxa"/>
            <w:vMerge/>
            <w:vAlign w:val="center"/>
          </w:tcPr>
          <w:p w14:paraId="49D47098" w14:textId="77777777" w:rsidR="00D67F82" w:rsidRDefault="00D67F82"/>
        </w:tc>
        <w:tc>
          <w:tcPr>
            <w:tcW w:w="1075" w:type="dxa"/>
            <w:vAlign w:val="center"/>
          </w:tcPr>
          <w:p w14:paraId="75F0473D" w14:textId="77777777" w:rsidR="00D67F82" w:rsidRDefault="000E5DD9">
            <w:r>
              <w:t>7135</w:t>
            </w:r>
          </w:p>
        </w:tc>
        <w:tc>
          <w:tcPr>
            <w:tcW w:w="3186" w:type="dxa"/>
            <w:vAlign w:val="center"/>
          </w:tcPr>
          <w:p w14:paraId="1DE9EF11" w14:textId="77777777" w:rsidR="00D67F82" w:rsidRDefault="000E5DD9">
            <w:r>
              <w:t>活动室</w:t>
            </w:r>
          </w:p>
        </w:tc>
        <w:tc>
          <w:tcPr>
            <w:tcW w:w="1075" w:type="dxa"/>
            <w:vAlign w:val="center"/>
          </w:tcPr>
          <w:p w14:paraId="3285150D" w14:textId="77777777" w:rsidR="00D67F82" w:rsidRDefault="000E5DD9">
            <w:r>
              <w:t>11.2</w:t>
            </w:r>
          </w:p>
        </w:tc>
        <w:tc>
          <w:tcPr>
            <w:tcW w:w="3356" w:type="dxa"/>
            <w:vAlign w:val="center"/>
          </w:tcPr>
          <w:p w14:paraId="36855E34" w14:textId="77777777" w:rsidR="00D67F82" w:rsidRDefault="000E5DD9">
            <w:r>
              <w:t>45.97</w:t>
            </w:r>
          </w:p>
        </w:tc>
      </w:tr>
      <w:tr w:rsidR="00D67F82" w14:paraId="3F589153" w14:textId="77777777">
        <w:tc>
          <w:tcPr>
            <w:tcW w:w="690" w:type="dxa"/>
            <w:vMerge/>
            <w:vAlign w:val="center"/>
          </w:tcPr>
          <w:p w14:paraId="66881759" w14:textId="77777777" w:rsidR="00D67F82" w:rsidRDefault="00D67F82"/>
        </w:tc>
        <w:tc>
          <w:tcPr>
            <w:tcW w:w="916" w:type="dxa"/>
            <w:vMerge/>
            <w:vAlign w:val="center"/>
          </w:tcPr>
          <w:p w14:paraId="0DF4A5D9" w14:textId="77777777" w:rsidR="00D67F82" w:rsidRDefault="00D67F82"/>
        </w:tc>
        <w:tc>
          <w:tcPr>
            <w:tcW w:w="1075" w:type="dxa"/>
            <w:vAlign w:val="center"/>
          </w:tcPr>
          <w:p w14:paraId="7D8B3A9D" w14:textId="77777777" w:rsidR="00D67F82" w:rsidRDefault="000E5DD9">
            <w:r>
              <w:t>7139</w:t>
            </w:r>
          </w:p>
        </w:tc>
        <w:tc>
          <w:tcPr>
            <w:tcW w:w="3186" w:type="dxa"/>
            <w:vAlign w:val="center"/>
          </w:tcPr>
          <w:p w14:paraId="61548F7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0411DBB9" w14:textId="77777777" w:rsidR="00D67F82" w:rsidRDefault="000E5DD9">
            <w:r>
              <w:t>11.1</w:t>
            </w:r>
          </w:p>
        </w:tc>
        <w:tc>
          <w:tcPr>
            <w:tcW w:w="3356" w:type="dxa"/>
            <w:vAlign w:val="center"/>
          </w:tcPr>
          <w:p w14:paraId="3C2700DA" w14:textId="77777777" w:rsidR="00D67F82" w:rsidRDefault="000E5DD9">
            <w:r>
              <w:t>46.22</w:t>
            </w:r>
          </w:p>
        </w:tc>
      </w:tr>
      <w:tr w:rsidR="00D67F82" w14:paraId="1D9B108B" w14:textId="77777777">
        <w:tc>
          <w:tcPr>
            <w:tcW w:w="690" w:type="dxa"/>
            <w:vMerge/>
            <w:vAlign w:val="center"/>
          </w:tcPr>
          <w:p w14:paraId="43CBE6BB" w14:textId="77777777" w:rsidR="00D67F82" w:rsidRDefault="00D67F82"/>
        </w:tc>
        <w:tc>
          <w:tcPr>
            <w:tcW w:w="916" w:type="dxa"/>
            <w:vMerge/>
            <w:vAlign w:val="center"/>
          </w:tcPr>
          <w:p w14:paraId="005F7C03" w14:textId="77777777" w:rsidR="00D67F82" w:rsidRDefault="00D67F82"/>
        </w:tc>
        <w:tc>
          <w:tcPr>
            <w:tcW w:w="1075" w:type="dxa"/>
            <w:vAlign w:val="center"/>
          </w:tcPr>
          <w:p w14:paraId="6A253E07" w14:textId="77777777" w:rsidR="00D67F82" w:rsidRDefault="000E5DD9">
            <w:r>
              <w:t>7220</w:t>
            </w:r>
          </w:p>
        </w:tc>
        <w:tc>
          <w:tcPr>
            <w:tcW w:w="3186" w:type="dxa"/>
            <w:vAlign w:val="center"/>
          </w:tcPr>
          <w:p w14:paraId="31C98290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1AA2A562" w14:textId="77777777" w:rsidR="00D67F82" w:rsidRDefault="000E5DD9">
            <w:r>
              <w:t>7.2</w:t>
            </w:r>
          </w:p>
        </w:tc>
        <w:tc>
          <w:tcPr>
            <w:tcW w:w="3356" w:type="dxa"/>
            <w:vAlign w:val="center"/>
          </w:tcPr>
          <w:p w14:paraId="6CAF569F" w14:textId="77777777" w:rsidR="00D67F82" w:rsidRDefault="000E5DD9">
            <w:r>
              <w:t>45.26</w:t>
            </w:r>
          </w:p>
        </w:tc>
      </w:tr>
      <w:tr w:rsidR="00D67F82" w14:paraId="1A8A0A22" w14:textId="77777777">
        <w:tc>
          <w:tcPr>
            <w:tcW w:w="690" w:type="dxa"/>
            <w:vMerge/>
            <w:vAlign w:val="center"/>
          </w:tcPr>
          <w:p w14:paraId="60D664DC" w14:textId="77777777" w:rsidR="00D67F82" w:rsidRDefault="00D67F82"/>
        </w:tc>
        <w:tc>
          <w:tcPr>
            <w:tcW w:w="916" w:type="dxa"/>
            <w:vMerge/>
            <w:vAlign w:val="center"/>
          </w:tcPr>
          <w:p w14:paraId="1BE826E3" w14:textId="77777777" w:rsidR="00D67F82" w:rsidRDefault="00D67F82"/>
        </w:tc>
        <w:tc>
          <w:tcPr>
            <w:tcW w:w="1075" w:type="dxa"/>
            <w:vAlign w:val="center"/>
          </w:tcPr>
          <w:p w14:paraId="34289993" w14:textId="77777777" w:rsidR="00D67F82" w:rsidRDefault="000E5DD9">
            <w:r>
              <w:t>7224</w:t>
            </w:r>
          </w:p>
        </w:tc>
        <w:tc>
          <w:tcPr>
            <w:tcW w:w="3186" w:type="dxa"/>
            <w:vAlign w:val="center"/>
          </w:tcPr>
          <w:p w14:paraId="14985E5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34680374" w14:textId="77777777" w:rsidR="00D67F82" w:rsidRDefault="000E5DD9">
            <w:r>
              <w:t>7.1</w:t>
            </w:r>
          </w:p>
        </w:tc>
        <w:tc>
          <w:tcPr>
            <w:tcW w:w="3356" w:type="dxa"/>
            <w:vAlign w:val="center"/>
          </w:tcPr>
          <w:p w14:paraId="1559366F" w14:textId="77777777" w:rsidR="00D67F82" w:rsidRDefault="000E5DD9">
            <w:r>
              <w:t>40.84</w:t>
            </w:r>
          </w:p>
        </w:tc>
      </w:tr>
      <w:tr w:rsidR="00D67F82" w14:paraId="353CBB4F" w14:textId="77777777">
        <w:tc>
          <w:tcPr>
            <w:tcW w:w="690" w:type="dxa"/>
            <w:vMerge/>
            <w:vAlign w:val="center"/>
          </w:tcPr>
          <w:p w14:paraId="3CB36A9B" w14:textId="77777777" w:rsidR="00D67F82" w:rsidRDefault="00D67F82"/>
        </w:tc>
        <w:tc>
          <w:tcPr>
            <w:tcW w:w="916" w:type="dxa"/>
            <w:vMerge/>
            <w:vAlign w:val="center"/>
          </w:tcPr>
          <w:p w14:paraId="4A0D9540" w14:textId="77777777" w:rsidR="00D67F82" w:rsidRDefault="00D67F82"/>
        </w:tc>
        <w:tc>
          <w:tcPr>
            <w:tcW w:w="1075" w:type="dxa"/>
            <w:vAlign w:val="center"/>
          </w:tcPr>
          <w:p w14:paraId="06238308" w14:textId="77777777" w:rsidR="00D67F82" w:rsidRDefault="000E5DD9">
            <w:r>
              <w:t>7231</w:t>
            </w:r>
          </w:p>
        </w:tc>
        <w:tc>
          <w:tcPr>
            <w:tcW w:w="3186" w:type="dxa"/>
            <w:vAlign w:val="center"/>
          </w:tcPr>
          <w:p w14:paraId="1B668806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77D17E9" w14:textId="77777777" w:rsidR="00D67F82" w:rsidRDefault="000E5DD9">
            <w:r>
              <w:t>6.5</w:t>
            </w:r>
          </w:p>
        </w:tc>
        <w:tc>
          <w:tcPr>
            <w:tcW w:w="3356" w:type="dxa"/>
            <w:vAlign w:val="center"/>
          </w:tcPr>
          <w:p w14:paraId="250B154C" w14:textId="77777777" w:rsidR="00D67F82" w:rsidRDefault="000E5DD9">
            <w:r>
              <w:t>45.35</w:t>
            </w:r>
          </w:p>
        </w:tc>
      </w:tr>
      <w:tr w:rsidR="00D67F82" w14:paraId="215C1CE8" w14:textId="77777777">
        <w:tc>
          <w:tcPr>
            <w:tcW w:w="690" w:type="dxa"/>
            <w:vMerge/>
            <w:vAlign w:val="center"/>
          </w:tcPr>
          <w:p w14:paraId="75EA901A" w14:textId="77777777" w:rsidR="00D67F82" w:rsidRDefault="00D67F82"/>
        </w:tc>
        <w:tc>
          <w:tcPr>
            <w:tcW w:w="916" w:type="dxa"/>
            <w:vMerge/>
            <w:vAlign w:val="center"/>
          </w:tcPr>
          <w:p w14:paraId="42A71D72" w14:textId="77777777" w:rsidR="00D67F82" w:rsidRDefault="00D67F82"/>
        </w:tc>
        <w:tc>
          <w:tcPr>
            <w:tcW w:w="1075" w:type="dxa"/>
            <w:vAlign w:val="center"/>
          </w:tcPr>
          <w:p w14:paraId="20217CC0" w14:textId="77777777" w:rsidR="00D67F82" w:rsidRDefault="000E5DD9">
            <w:r>
              <w:t>7417</w:t>
            </w:r>
          </w:p>
        </w:tc>
        <w:tc>
          <w:tcPr>
            <w:tcW w:w="3186" w:type="dxa"/>
            <w:vAlign w:val="center"/>
          </w:tcPr>
          <w:p w14:paraId="3FBB9F8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BE3C65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C3D290A" w14:textId="77777777" w:rsidR="00D67F82" w:rsidRDefault="000E5DD9">
            <w:r>
              <w:t>47.95</w:t>
            </w:r>
          </w:p>
        </w:tc>
      </w:tr>
      <w:tr w:rsidR="00D67F82" w14:paraId="3E2070D3" w14:textId="77777777">
        <w:tc>
          <w:tcPr>
            <w:tcW w:w="690" w:type="dxa"/>
            <w:vMerge/>
            <w:vAlign w:val="center"/>
          </w:tcPr>
          <w:p w14:paraId="65CDB391" w14:textId="77777777" w:rsidR="00D67F82" w:rsidRDefault="00D67F82"/>
        </w:tc>
        <w:tc>
          <w:tcPr>
            <w:tcW w:w="916" w:type="dxa"/>
            <w:vMerge/>
            <w:vAlign w:val="center"/>
          </w:tcPr>
          <w:p w14:paraId="1F6E9FDD" w14:textId="77777777" w:rsidR="00D67F82" w:rsidRDefault="00D67F82"/>
        </w:tc>
        <w:tc>
          <w:tcPr>
            <w:tcW w:w="1075" w:type="dxa"/>
            <w:vAlign w:val="center"/>
          </w:tcPr>
          <w:p w14:paraId="71F7A11F" w14:textId="77777777" w:rsidR="00D67F82" w:rsidRDefault="000E5DD9">
            <w:r>
              <w:t>7447</w:t>
            </w:r>
          </w:p>
        </w:tc>
        <w:tc>
          <w:tcPr>
            <w:tcW w:w="3186" w:type="dxa"/>
            <w:vAlign w:val="center"/>
          </w:tcPr>
          <w:p w14:paraId="43ED192C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9EB9103" w14:textId="77777777" w:rsidR="00D67F82" w:rsidRDefault="000E5DD9">
            <w:r>
              <w:t>1.0</w:t>
            </w:r>
          </w:p>
        </w:tc>
        <w:tc>
          <w:tcPr>
            <w:tcW w:w="3356" w:type="dxa"/>
            <w:vAlign w:val="center"/>
          </w:tcPr>
          <w:p w14:paraId="5D270CBC" w14:textId="77777777" w:rsidR="00D67F82" w:rsidRDefault="000E5DD9">
            <w:r>
              <w:t>49.34</w:t>
            </w:r>
          </w:p>
        </w:tc>
      </w:tr>
      <w:tr w:rsidR="00D67F82" w14:paraId="1C024394" w14:textId="77777777">
        <w:tc>
          <w:tcPr>
            <w:tcW w:w="690" w:type="dxa"/>
            <w:vMerge/>
            <w:vAlign w:val="center"/>
          </w:tcPr>
          <w:p w14:paraId="7D951109" w14:textId="77777777" w:rsidR="00D67F82" w:rsidRDefault="00D67F82"/>
        </w:tc>
        <w:tc>
          <w:tcPr>
            <w:tcW w:w="916" w:type="dxa"/>
            <w:vMerge/>
            <w:vAlign w:val="center"/>
          </w:tcPr>
          <w:p w14:paraId="5ABB83EC" w14:textId="77777777" w:rsidR="00D67F82" w:rsidRDefault="00D67F82"/>
        </w:tc>
        <w:tc>
          <w:tcPr>
            <w:tcW w:w="1075" w:type="dxa"/>
            <w:vAlign w:val="center"/>
          </w:tcPr>
          <w:p w14:paraId="66C0E619" w14:textId="77777777" w:rsidR="00D67F82" w:rsidRDefault="000E5DD9">
            <w:r>
              <w:t>7456</w:t>
            </w:r>
          </w:p>
        </w:tc>
        <w:tc>
          <w:tcPr>
            <w:tcW w:w="3186" w:type="dxa"/>
            <w:vAlign w:val="center"/>
          </w:tcPr>
          <w:p w14:paraId="11484678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CC426F6" w14:textId="77777777" w:rsidR="00D67F82" w:rsidRDefault="000E5DD9">
            <w:r>
              <w:t>0.9</w:t>
            </w:r>
          </w:p>
        </w:tc>
        <w:tc>
          <w:tcPr>
            <w:tcW w:w="3356" w:type="dxa"/>
            <w:vAlign w:val="center"/>
          </w:tcPr>
          <w:p w14:paraId="2C177C24" w14:textId="77777777" w:rsidR="00D67F82" w:rsidRDefault="000E5DD9">
            <w:r>
              <w:t>49.87</w:t>
            </w:r>
          </w:p>
        </w:tc>
      </w:tr>
      <w:tr w:rsidR="00D67F82" w14:paraId="37BEA538" w14:textId="77777777">
        <w:tc>
          <w:tcPr>
            <w:tcW w:w="690" w:type="dxa"/>
            <w:vMerge/>
            <w:vAlign w:val="center"/>
          </w:tcPr>
          <w:p w14:paraId="1DE737B8" w14:textId="77777777" w:rsidR="00D67F82" w:rsidRDefault="00D67F82"/>
        </w:tc>
        <w:tc>
          <w:tcPr>
            <w:tcW w:w="916" w:type="dxa"/>
            <w:vMerge/>
            <w:vAlign w:val="center"/>
          </w:tcPr>
          <w:p w14:paraId="4A51551A" w14:textId="77777777" w:rsidR="00D67F82" w:rsidRDefault="00D67F82"/>
        </w:tc>
        <w:tc>
          <w:tcPr>
            <w:tcW w:w="1075" w:type="dxa"/>
            <w:vAlign w:val="center"/>
          </w:tcPr>
          <w:p w14:paraId="2D3A9652" w14:textId="77777777" w:rsidR="00D67F82" w:rsidRDefault="000E5DD9">
            <w:r>
              <w:t>7460</w:t>
            </w:r>
          </w:p>
        </w:tc>
        <w:tc>
          <w:tcPr>
            <w:tcW w:w="3186" w:type="dxa"/>
            <w:vAlign w:val="center"/>
          </w:tcPr>
          <w:p w14:paraId="3BA59364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A1447BB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5710BA0F" w14:textId="77777777" w:rsidR="00D67F82" w:rsidRDefault="000E5DD9">
            <w:r>
              <w:t>42.73</w:t>
            </w:r>
          </w:p>
        </w:tc>
      </w:tr>
      <w:tr w:rsidR="00D67F82" w14:paraId="5F072D7C" w14:textId="77777777">
        <w:tc>
          <w:tcPr>
            <w:tcW w:w="690" w:type="dxa"/>
            <w:vMerge/>
            <w:vAlign w:val="center"/>
          </w:tcPr>
          <w:p w14:paraId="27D53208" w14:textId="77777777" w:rsidR="00D67F82" w:rsidRDefault="00D67F82"/>
        </w:tc>
        <w:tc>
          <w:tcPr>
            <w:tcW w:w="916" w:type="dxa"/>
            <w:vMerge/>
            <w:vAlign w:val="center"/>
          </w:tcPr>
          <w:p w14:paraId="38ED2AD5" w14:textId="77777777" w:rsidR="00D67F82" w:rsidRDefault="00D67F82"/>
        </w:tc>
        <w:tc>
          <w:tcPr>
            <w:tcW w:w="1075" w:type="dxa"/>
            <w:vAlign w:val="center"/>
          </w:tcPr>
          <w:p w14:paraId="7D91039E" w14:textId="77777777" w:rsidR="00D67F82" w:rsidRDefault="000E5DD9">
            <w:r>
              <w:t>7465</w:t>
            </w:r>
          </w:p>
        </w:tc>
        <w:tc>
          <w:tcPr>
            <w:tcW w:w="3186" w:type="dxa"/>
            <w:vAlign w:val="center"/>
          </w:tcPr>
          <w:p w14:paraId="3F44C739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C9BB53D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C84D5B5" w14:textId="77777777" w:rsidR="00D67F82" w:rsidRDefault="000E5DD9">
            <w:r>
              <w:t>43.03</w:t>
            </w:r>
          </w:p>
        </w:tc>
      </w:tr>
      <w:tr w:rsidR="00D67F82" w14:paraId="79EC29ED" w14:textId="77777777">
        <w:tc>
          <w:tcPr>
            <w:tcW w:w="690" w:type="dxa"/>
            <w:vMerge/>
            <w:vAlign w:val="center"/>
          </w:tcPr>
          <w:p w14:paraId="3168D8BF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1E4FE40A" w14:textId="77777777" w:rsidR="00D67F82" w:rsidRDefault="000E5DD9">
            <w:r>
              <w:t>1-U</w:t>
            </w:r>
          </w:p>
        </w:tc>
        <w:tc>
          <w:tcPr>
            <w:tcW w:w="1075" w:type="dxa"/>
            <w:vAlign w:val="center"/>
          </w:tcPr>
          <w:p w14:paraId="79EC2680" w14:textId="77777777" w:rsidR="00D67F82" w:rsidRDefault="000E5DD9">
            <w:r>
              <w:t>7002</w:t>
            </w:r>
          </w:p>
        </w:tc>
        <w:tc>
          <w:tcPr>
            <w:tcW w:w="3186" w:type="dxa"/>
            <w:vAlign w:val="center"/>
          </w:tcPr>
          <w:p w14:paraId="738DF8A7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28891E1F" w14:textId="77777777" w:rsidR="00D67F82" w:rsidRDefault="000E5DD9">
            <w:r>
              <w:t>46.8</w:t>
            </w:r>
          </w:p>
        </w:tc>
        <w:tc>
          <w:tcPr>
            <w:tcW w:w="3356" w:type="dxa"/>
            <w:vAlign w:val="center"/>
          </w:tcPr>
          <w:p w14:paraId="2F55640E" w14:textId="77777777" w:rsidR="00D67F82" w:rsidRDefault="000E5DD9">
            <w:r>
              <w:t>43.80</w:t>
            </w:r>
          </w:p>
        </w:tc>
      </w:tr>
      <w:tr w:rsidR="00D67F82" w14:paraId="0609D2E3" w14:textId="77777777">
        <w:tc>
          <w:tcPr>
            <w:tcW w:w="690" w:type="dxa"/>
            <w:vMerge/>
            <w:vAlign w:val="center"/>
          </w:tcPr>
          <w:p w14:paraId="741155D1" w14:textId="77777777" w:rsidR="00D67F82" w:rsidRDefault="00D67F82"/>
        </w:tc>
        <w:tc>
          <w:tcPr>
            <w:tcW w:w="916" w:type="dxa"/>
            <w:vMerge/>
            <w:vAlign w:val="center"/>
          </w:tcPr>
          <w:p w14:paraId="58162258" w14:textId="77777777" w:rsidR="00D67F82" w:rsidRDefault="00D67F82"/>
        </w:tc>
        <w:tc>
          <w:tcPr>
            <w:tcW w:w="1075" w:type="dxa"/>
            <w:vAlign w:val="center"/>
          </w:tcPr>
          <w:p w14:paraId="643067B4" w14:textId="77777777" w:rsidR="00D67F82" w:rsidRDefault="000E5DD9">
            <w:r>
              <w:t>7004</w:t>
            </w:r>
          </w:p>
        </w:tc>
        <w:tc>
          <w:tcPr>
            <w:tcW w:w="3186" w:type="dxa"/>
            <w:vAlign w:val="center"/>
          </w:tcPr>
          <w:p w14:paraId="30074726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22413FB8" w14:textId="77777777" w:rsidR="00D67F82" w:rsidRDefault="000E5DD9">
            <w:r>
              <w:t>46.8</w:t>
            </w:r>
          </w:p>
        </w:tc>
        <w:tc>
          <w:tcPr>
            <w:tcW w:w="3356" w:type="dxa"/>
            <w:vAlign w:val="center"/>
          </w:tcPr>
          <w:p w14:paraId="3C363130" w14:textId="77777777" w:rsidR="00D67F82" w:rsidRDefault="000E5DD9">
            <w:r>
              <w:t>42.43</w:t>
            </w:r>
          </w:p>
        </w:tc>
      </w:tr>
      <w:tr w:rsidR="00D67F82" w14:paraId="4899F182" w14:textId="77777777">
        <w:tc>
          <w:tcPr>
            <w:tcW w:w="690" w:type="dxa"/>
            <w:vMerge/>
            <w:vAlign w:val="center"/>
          </w:tcPr>
          <w:p w14:paraId="41EBF6C7" w14:textId="77777777" w:rsidR="00D67F82" w:rsidRDefault="00D67F82"/>
        </w:tc>
        <w:tc>
          <w:tcPr>
            <w:tcW w:w="916" w:type="dxa"/>
            <w:vMerge/>
            <w:vAlign w:val="center"/>
          </w:tcPr>
          <w:p w14:paraId="1466FF7F" w14:textId="77777777" w:rsidR="00D67F82" w:rsidRDefault="00D67F82"/>
        </w:tc>
        <w:tc>
          <w:tcPr>
            <w:tcW w:w="1075" w:type="dxa"/>
            <w:vAlign w:val="center"/>
          </w:tcPr>
          <w:p w14:paraId="4E645E63" w14:textId="77777777" w:rsidR="00D67F82" w:rsidRDefault="000E5DD9">
            <w:r>
              <w:t>7057</w:t>
            </w:r>
          </w:p>
        </w:tc>
        <w:tc>
          <w:tcPr>
            <w:tcW w:w="3186" w:type="dxa"/>
            <w:vAlign w:val="center"/>
          </w:tcPr>
          <w:p w14:paraId="7B85DF17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9CC8178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158FCC36" w14:textId="77777777" w:rsidR="00D67F82" w:rsidRDefault="000E5DD9">
            <w:r>
              <w:t>44.73</w:t>
            </w:r>
          </w:p>
        </w:tc>
      </w:tr>
      <w:tr w:rsidR="00D67F82" w14:paraId="72636EAF" w14:textId="77777777">
        <w:tc>
          <w:tcPr>
            <w:tcW w:w="690" w:type="dxa"/>
            <w:vMerge/>
            <w:vAlign w:val="center"/>
          </w:tcPr>
          <w:p w14:paraId="54D2E36A" w14:textId="77777777" w:rsidR="00D67F82" w:rsidRDefault="00D67F82"/>
        </w:tc>
        <w:tc>
          <w:tcPr>
            <w:tcW w:w="916" w:type="dxa"/>
            <w:vMerge/>
            <w:vAlign w:val="center"/>
          </w:tcPr>
          <w:p w14:paraId="396B3585" w14:textId="77777777" w:rsidR="00D67F82" w:rsidRDefault="00D67F82"/>
        </w:tc>
        <w:tc>
          <w:tcPr>
            <w:tcW w:w="1075" w:type="dxa"/>
            <w:vAlign w:val="center"/>
          </w:tcPr>
          <w:p w14:paraId="60F10B40" w14:textId="77777777" w:rsidR="00D67F82" w:rsidRDefault="000E5DD9">
            <w:r>
              <w:t>7163</w:t>
            </w:r>
          </w:p>
        </w:tc>
        <w:tc>
          <w:tcPr>
            <w:tcW w:w="3186" w:type="dxa"/>
            <w:vAlign w:val="center"/>
          </w:tcPr>
          <w:p w14:paraId="1A499196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362DA39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525A6F0F" w14:textId="77777777" w:rsidR="00D67F82" w:rsidRDefault="000E5DD9">
            <w:r>
              <w:t>45.31</w:t>
            </w:r>
          </w:p>
        </w:tc>
      </w:tr>
      <w:tr w:rsidR="00D67F82" w14:paraId="62E5E032" w14:textId="77777777">
        <w:tc>
          <w:tcPr>
            <w:tcW w:w="690" w:type="dxa"/>
            <w:vMerge/>
            <w:vAlign w:val="center"/>
          </w:tcPr>
          <w:p w14:paraId="6B9A206A" w14:textId="77777777" w:rsidR="00D67F82" w:rsidRDefault="00D67F82"/>
        </w:tc>
        <w:tc>
          <w:tcPr>
            <w:tcW w:w="916" w:type="dxa"/>
            <w:vMerge/>
            <w:vAlign w:val="center"/>
          </w:tcPr>
          <w:p w14:paraId="12DA71A1" w14:textId="77777777" w:rsidR="00D67F82" w:rsidRDefault="00D67F82"/>
        </w:tc>
        <w:tc>
          <w:tcPr>
            <w:tcW w:w="1075" w:type="dxa"/>
            <w:vAlign w:val="center"/>
          </w:tcPr>
          <w:p w14:paraId="6145EF59" w14:textId="77777777" w:rsidR="00D67F82" w:rsidRDefault="000E5DD9">
            <w:r>
              <w:t>7190</w:t>
            </w:r>
          </w:p>
        </w:tc>
        <w:tc>
          <w:tcPr>
            <w:tcW w:w="3186" w:type="dxa"/>
            <w:vAlign w:val="center"/>
          </w:tcPr>
          <w:p w14:paraId="52FC1C92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2CE0F4D1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4D1CBF5B" w14:textId="77777777" w:rsidR="00D67F82" w:rsidRDefault="000E5DD9">
            <w:r>
              <w:t>46.11</w:t>
            </w:r>
          </w:p>
        </w:tc>
      </w:tr>
      <w:tr w:rsidR="00D67F82" w14:paraId="5C27F8C8" w14:textId="77777777">
        <w:tc>
          <w:tcPr>
            <w:tcW w:w="690" w:type="dxa"/>
            <w:vMerge/>
            <w:vAlign w:val="center"/>
          </w:tcPr>
          <w:p w14:paraId="27D6CBB6" w14:textId="77777777" w:rsidR="00D67F82" w:rsidRDefault="00D67F82"/>
        </w:tc>
        <w:tc>
          <w:tcPr>
            <w:tcW w:w="916" w:type="dxa"/>
            <w:vMerge/>
            <w:vAlign w:val="center"/>
          </w:tcPr>
          <w:p w14:paraId="7651CE05" w14:textId="77777777" w:rsidR="00D67F82" w:rsidRDefault="00D67F82"/>
        </w:tc>
        <w:tc>
          <w:tcPr>
            <w:tcW w:w="1075" w:type="dxa"/>
            <w:vAlign w:val="center"/>
          </w:tcPr>
          <w:p w14:paraId="3B598BE7" w14:textId="77777777" w:rsidR="00D67F82" w:rsidRDefault="000E5DD9">
            <w:r>
              <w:t>7201</w:t>
            </w:r>
          </w:p>
        </w:tc>
        <w:tc>
          <w:tcPr>
            <w:tcW w:w="3186" w:type="dxa"/>
            <w:vAlign w:val="center"/>
          </w:tcPr>
          <w:p w14:paraId="755900F2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7286308F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2101C67A" w14:textId="77777777" w:rsidR="00D67F82" w:rsidRDefault="000E5DD9">
            <w:r>
              <w:t>40.68</w:t>
            </w:r>
          </w:p>
        </w:tc>
      </w:tr>
      <w:tr w:rsidR="00D67F82" w14:paraId="709B67C2" w14:textId="77777777">
        <w:tc>
          <w:tcPr>
            <w:tcW w:w="690" w:type="dxa"/>
            <w:vMerge/>
            <w:vAlign w:val="center"/>
          </w:tcPr>
          <w:p w14:paraId="047FEEEC" w14:textId="77777777" w:rsidR="00D67F82" w:rsidRDefault="00D67F82"/>
        </w:tc>
        <w:tc>
          <w:tcPr>
            <w:tcW w:w="916" w:type="dxa"/>
            <w:vMerge/>
            <w:vAlign w:val="center"/>
          </w:tcPr>
          <w:p w14:paraId="3AFD742E" w14:textId="77777777" w:rsidR="00D67F82" w:rsidRDefault="00D67F82"/>
        </w:tc>
        <w:tc>
          <w:tcPr>
            <w:tcW w:w="1075" w:type="dxa"/>
            <w:vAlign w:val="center"/>
          </w:tcPr>
          <w:p w14:paraId="285ED524" w14:textId="77777777" w:rsidR="00D67F82" w:rsidRDefault="000E5DD9">
            <w:r>
              <w:t>7214</w:t>
            </w:r>
          </w:p>
        </w:tc>
        <w:tc>
          <w:tcPr>
            <w:tcW w:w="3186" w:type="dxa"/>
            <w:vAlign w:val="center"/>
          </w:tcPr>
          <w:p w14:paraId="5923840B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428D7C27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48E0BC0F" w14:textId="77777777" w:rsidR="00D67F82" w:rsidRDefault="000E5DD9">
            <w:r>
              <w:t>41.11</w:t>
            </w:r>
          </w:p>
        </w:tc>
      </w:tr>
      <w:tr w:rsidR="00D67F82" w14:paraId="7F5CDFD7" w14:textId="77777777">
        <w:tc>
          <w:tcPr>
            <w:tcW w:w="690" w:type="dxa"/>
            <w:vMerge/>
            <w:vAlign w:val="center"/>
          </w:tcPr>
          <w:p w14:paraId="14E8754A" w14:textId="77777777" w:rsidR="00D67F82" w:rsidRDefault="00D67F82"/>
        </w:tc>
        <w:tc>
          <w:tcPr>
            <w:tcW w:w="916" w:type="dxa"/>
            <w:vMerge/>
            <w:vAlign w:val="center"/>
          </w:tcPr>
          <w:p w14:paraId="34E85C71" w14:textId="77777777" w:rsidR="00D67F82" w:rsidRDefault="00D67F82"/>
        </w:tc>
        <w:tc>
          <w:tcPr>
            <w:tcW w:w="1075" w:type="dxa"/>
            <w:vAlign w:val="center"/>
          </w:tcPr>
          <w:p w14:paraId="512F3C9B" w14:textId="77777777" w:rsidR="00D67F82" w:rsidRDefault="000E5DD9">
            <w:r>
              <w:t>7239</w:t>
            </w:r>
          </w:p>
        </w:tc>
        <w:tc>
          <w:tcPr>
            <w:tcW w:w="3186" w:type="dxa"/>
            <w:vAlign w:val="center"/>
          </w:tcPr>
          <w:p w14:paraId="1C34F32F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66202A1" w14:textId="77777777" w:rsidR="00D67F82" w:rsidRDefault="000E5DD9">
            <w:r>
              <w:t>5.6</w:t>
            </w:r>
          </w:p>
        </w:tc>
        <w:tc>
          <w:tcPr>
            <w:tcW w:w="3356" w:type="dxa"/>
            <w:vAlign w:val="center"/>
          </w:tcPr>
          <w:p w14:paraId="690BA8F0" w14:textId="77777777" w:rsidR="00D67F82" w:rsidRDefault="000E5DD9">
            <w:r>
              <w:t>43.11</w:t>
            </w:r>
          </w:p>
        </w:tc>
      </w:tr>
      <w:tr w:rsidR="00D67F82" w14:paraId="0CFFDEF8" w14:textId="77777777">
        <w:tc>
          <w:tcPr>
            <w:tcW w:w="690" w:type="dxa"/>
            <w:vMerge/>
            <w:vAlign w:val="center"/>
          </w:tcPr>
          <w:p w14:paraId="29044773" w14:textId="77777777" w:rsidR="00D67F82" w:rsidRDefault="00D67F82"/>
        </w:tc>
        <w:tc>
          <w:tcPr>
            <w:tcW w:w="916" w:type="dxa"/>
            <w:vMerge/>
            <w:vAlign w:val="center"/>
          </w:tcPr>
          <w:p w14:paraId="2435C27F" w14:textId="77777777" w:rsidR="00D67F82" w:rsidRDefault="00D67F82"/>
        </w:tc>
        <w:tc>
          <w:tcPr>
            <w:tcW w:w="1075" w:type="dxa"/>
            <w:vAlign w:val="center"/>
          </w:tcPr>
          <w:p w14:paraId="3D73530F" w14:textId="77777777" w:rsidR="00D67F82" w:rsidRDefault="000E5DD9">
            <w:r>
              <w:t>7241</w:t>
            </w:r>
          </w:p>
        </w:tc>
        <w:tc>
          <w:tcPr>
            <w:tcW w:w="3186" w:type="dxa"/>
            <w:vAlign w:val="center"/>
          </w:tcPr>
          <w:p w14:paraId="0C4646E3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7F1A1D2C" w14:textId="77777777" w:rsidR="00D67F82" w:rsidRDefault="000E5DD9">
            <w:r>
              <w:t>5.6</w:t>
            </w:r>
          </w:p>
        </w:tc>
        <w:tc>
          <w:tcPr>
            <w:tcW w:w="3356" w:type="dxa"/>
            <w:vAlign w:val="center"/>
          </w:tcPr>
          <w:p w14:paraId="27DE0F5B" w14:textId="77777777" w:rsidR="00D67F82" w:rsidRDefault="000E5DD9">
            <w:r>
              <w:t>43.70</w:t>
            </w:r>
          </w:p>
        </w:tc>
      </w:tr>
      <w:tr w:rsidR="00D67F82" w14:paraId="6B202CA6" w14:textId="77777777">
        <w:tc>
          <w:tcPr>
            <w:tcW w:w="690" w:type="dxa"/>
            <w:vMerge/>
            <w:vAlign w:val="center"/>
          </w:tcPr>
          <w:p w14:paraId="4F197974" w14:textId="77777777" w:rsidR="00D67F82" w:rsidRDefault="00D67F82"/>
        </w:tc>
        <w:tc>
          <w:tcPr>
            <w:tcW w:w="916" w:type="dxa"/>
            <w:vMerge/>
            <w:vAlign w:val="center"/>
          </w:tcPr>
          <w:p w14:paraId="1F553B2C" w14:textId="77777777" w:rsidR="00D67F82" w:rsidRDefault="00D67F82"/>
        </w:tc>
        <w:tc>
          <w:tcPr>
            <w:tcW w:w="1075" w:type="dxa"/>
            <w:vAlign w:val="center"/>
          </w:tcPr>
          <w:p w14:paraId="23CBCD45" w14:textId="77777777" w:rsidR="00D67F82" w:rsidRDefault="000E5DD9">
            <w:r>
              <w:t>7306</w:t>
            </w:r>
          </w:p>
        </w:tc>
        <w:tc>
          <w:tcPr>
            <w:tcW w:w="3186" w:type="dxa"/>
            <w:vAlign w:val="center"/>
          </w:tcPr>
          <w:p w14:paraId="5C8E9214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486E414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25E8B2CD" w14:textId="77777777" w:rsidR="00D67F82" w:rsidRDefault="000E5DD9">
            <w:r>
              <w:t>40.68</w:t>
            </w:r>
          </w:p>
        </w:tc>
      </w:tr>
      <w:tr w:rsidR="00D67F82" w14:paraId="0ECBE606" w14:textId="77777777">
        <w:tc>
          <w:tcPr>
            <w:tcW w:w="690" w:type="dxa"/>
            <w:vMerge/>
            <w:vAlign w:val="center"/>
          </w:tcPr>
          <w:p w14:paraId="4C5DD5C3" w14:textId="77777777" w:rsidR="00D67F82" w:rsidRDefault="00D67F82"/>
        </w:tc>
        <w:tc>
          <w:tcPr>
            <w:tcW w:w="916" w:type="dxa"/>
            <w:vMerge/>
            <w:vAlign w:val="center"/>
          </w:tcPr>
          <w:p w14:paraId="46DE849D" w14:textId="77777777" w:rsidR="00D67F82" w:rsidRDefault="00D67F82"/>
        </w:tc>
        <w:tc>
          <w:tcPr>
            <w:tcW w:w="1075" w:type="dxa"/>
            <w:vAlign w:val="center"/>
          </w:tcPr>
          <w:p w14:paraId="61924EA7" w14:textId="77777777" w:rsidR="00D67F82" w:rsidRDefault="000E5DD9">
            <w:r>
              <w:t>7314</w:t>
            </w:r>
          </w:p>
        </w:tc>
        <w:tc>
          <w:tcPr>
            <w:tcW w:w="3186" w:type="dxa"/>
            <w:vAlign w:val="center"/>
          </w:tcPr>
          <w:p w14:paraId="44E051C8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6CAE3BD2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7339E325" w14:textId="77777777" w:rsidR="00D67F82" w:rsidRDefault="000E5DD9">
            <w:r>
              <w:t>42.57</w:t>
            </w:r>
          </w:p>
        </w:tc>
      </w:tr>
      <w:tr w:rsidR="00D67F82" w14:paraId="1B3ADB41" w14:textId="77777777">
        <w:tc>
          <w:tcPr>
            <w:tcW w:w="690" w:type="dxa"/>
            <w:vMerge/>
            <w:vAlign w:val="center"/>
          </w:tcPr>
          <w:p w14:paraId="3F443717" w14:textId="77777777" w:rsidR="00D67F82" w:rsidRDefault="00D67F82"/>
        </w:tc>
        <w:tc>
          <w:tcPr>
            <w:tcW w:w="916" w:type="dxa"/>
            <w:vMerge/>
            <w:vAlign w:val="center"/>
          </w:tcPr>
          <w:p w14:paraId="37024F10" w14:textId="77777777" w:rsidR="00D67F82" w:rsidRDefault="00D67F82"/>
        </w:tc>
        <w:tc>
          <w:tcPr>
            <w:tcW w:w="1075" w:type="dxa"/>
            <w:vAlign w:val="center"/>
          </w:tcPr>
          <w:p w14:paraId="6E9FED41" w14:textId="77777777" w:rsidR="00D67F82" w:rsidRDefault="000E5DD9">
            <w:r>
              <w:t>7402</w:t>
            </w:r>
          </w:p>
        </w:tc>
        <w:tc>
          <w:tcPr>
            <w:tcW w:w="3186" w:type="dxa"/>
            <w:vAlign w:val="center"/>
          </w:tcPr>
          <w:p w14:paraId="085DCBA8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15A9505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5B13A201" w14:textId="77777777" w:rsidR="00D67F82" w:rsidRDefault="000E5DD9">
            <w:r>
              <w:t>44.73</w:t>
            </w:r>
          </w:p>
        </w:tc>
      </w:tr>
      <w:tr w:rsidR="00D67F82" w14:paraId="06669108" w14:textId="77777777">
        <w:tc>
          <w:tcPr>
            <w:tcW w:w="690" w:type="dxa"/>
            <w:vMerge/>
            <w:vAlign w:val="center"/>
          </w:tcPr>
          <w:p w14:paraId="3BFA0CC1" w14:textId="77777777" w:rsidR="00D67F82" w:rsidRDefault="00D67F82"/>
        </w:tc>
        <w:tc>
          <w:tcPr>
            <w:tcW w:w="916" w:type="dxa"/>
            <w:vMerge/>
            <w:vAlign w:val="center"/>
          </w:tcPr>
          <w:p w14:paraId="02C80E2D" w14:textId="77777777" w:rsidR="00D67F82" w:rsidRDefault="00D67F82"/>
        </w:tc>
        <w:tc>
          <w:tcPr>
            <w:tcW w:w="1075" w:type="dxa"/>
            <w:vAlign w:val="center"/>
          </w:tcPr>
          <w:p w14:paraId="4FD48174" w14:textId="77777777" w:rsidR="00D67F82" w:rsidRDefault="000E5DD9">
            <w:r>
              <w:t>7413</w:t>
            </w:r>
          </w:p>
        </w:tc>
        <w:tc>
          <w:tcPr>
            <w:tcW w:w="3186" w:type="dxa"/>
            <w:vAlign w:val="center"/>
          </w:tcPr>
          <w:p w14:paraId="2677265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4405E6D7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317591C9" w14:textId="77777777" w:rsidR="00D67F82" w:rsidRDefault="000E5DD9">
            <w:r>
              <w:t>43.77</w:t>
            </w:r>
          </w:p>
        </w:tc>
      </w:tr>
      <w:tr w:rsidR="00D67F82" w14:paraId="3B1D843C" w14:textId="77777777">
        <w:tc>
          <w:tcPr>
            <w:tcW w:w="690" w:type="dxa"/>
            <w:vMerge/>
            <w:vAlign w:val="center"/>
          </w:tcPr>
          <w:p w14:paraId="27D69E8C" w14:textId="77777777" w:rsidR="00D67F82" w:rsidRDefault="00D67F82"/>
        </w:tc>
        <w:tc>
          <w:tcPr>
            <w:tcW w:w="916" w:type="dxa"/>
            <w:vMerge/>
            <w:vAlign w:val="center"/>
          </w:tcPr>
          <w:p w14:paraId="6F8D3500" w14:textId="77777777" w:rsidR="00D67F82" w:rsidRDefault="00D67F82"/>
        </w:tc>
        <w:tc>
          <w:tcPr>
            <w:tcW w:w="1075" w:type="dxa"/>
            <w:vAlign w:val="center"/>
          </w:tcPr>
          <w:p w14:paraId="17374088" w14:textId="77777777" w:rsidR="00D67F82" w:rsidRDefault="000E5DD9">
            <w:r>
              <w:t>7424</w:t>
            </w:r>
          </w:p>
        </w:tc>
        <w:tc>
          <w:tcPr>
            <w:tcW w:w="3186" w:type="dxa"/>
            <w:vAlign w:val="center"/>
          </w:tcPr>
          <w:p w14:paraId="3DB35AE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4B2296E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61EC2392" w14:textId="77777777" w:rsidR="00D67F82" w:rsidRDefault="000E5DD9">
            <w:r>
              <w:t>50.06</w:t>
            </w:r>
          </w:p>
        </w:tc>
      </w:tr>
      <w:tr w:rsidR="00D67F82" w14:paraId="264120C3" w14:textId="77777777">
        <w:tc>
          <w:tcPr>
            <w:tcW w:w="690" w:type="dxa"/>
            <w:vMerge/>
            <w:vAlign w:val="center"/>
          </w:tcPr>
          <w:p w14:paraId="7666D6B9" w14:textId="77777777" w:rsidR="00D67F82" w:rsidRDefault="00D67F82"/>
        </w:tc>
        <w:tc>
          <w:tcPr>
            <w:tcW w:w="916" w:type="dxa"/>
            <w:vMerge/>
            <w:vAlign w:val="center"/>
          </w:tcPr>
          <w:p w14:paraId="62486ABF" w14:textId="77777777" w:rsidR="00D67F82" w:rsidRDefault="00D67F82"/>
        </w:tc>
        <w:tc>
          <w:tcPr>
            <w:tcW w:w="1075" w:type="dxa"/>
            <w:vAlign w:val="center"/>
          </w:tcPr>
          <w:p w14:paraId="0F33FED3" w14:textId="77777777" w:rsidR="00D67F82" w:rsidRDefault="000E5DD9">
            <w:r>
              <w:t>7437</w:t>
            </w:r>
          </w:p>
        </w:tc>
        <w:tc>
          <w:tcPr>
            <w:tcW w:w="3186" w:type="dxa"/>
            <w:vAlign w:val="center"/>
          </w:tcPr>
          <w:p w14:paraId="58C3AB89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5987A2A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25937D78" w14:textId="77777777" w:rsidR="00D67F82" w:rsidRDefault="000E5DD9">
            <w:r>
              <w:t>49.95</w:t>
            </w:r>
          </w:p>
        </w:tc>
      </w:tr>
      <w:tr w:rsidR="00D67F82" w14:paraId="01CF0FF7" w14:textId="77777777">
        <w:tc>
          <w:tcPr>
            <w:tcW w:w="690" w:type="dxa"/>
            <w:vMerge/>
            <w:vAlign w:val="center"/>
          </w:tcPr>
          <w:p w14:paraId="2B92AD36" w14:textId="77777777" w:rsidR="00D67F82" w:rsidRDefault="00D67F82"/>
        </w:tc>
        <w:tc>
          <w:tcPr>
            <w:tcW w:w="916" w:type="dxa"/>
            <w:vMerge/>
            <w:vAlign w:val="center"/>
          </w:tcPr>
          <w:p w14:paraId="350BB853" w14:textId="77777777" w:rsidR="00D67F82" w:rsidRDefault="00D67F82"/>
        </w:tc>
        <w:tc>
          <w:tcPr>
            <w:tcW w:w="1075" w:type="dxa"/>
            <w:vAlign w:val="center"/>
          </w:tcPr>
          <w:p w14:paraId="1DAB1B7A" w14:textId="77777777" w:rsidR="00D67F82" w:rsidRDefault="000E5DD9">
            <w:r>
              <w:t>7444</w:t>
            </w:r>
          </w:p>
        </w:tc>
        <w:tc>
          <w:tcPr>
            <w:tcW w:w="3186" w:type="dxa"/>
            <w:vAlign w:val="center"/>
          </w:tcPr>
          <w:p w14:paraId="4849CA32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1DEC6D1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6A7E13EB" w14:textId="77777777" w:rsidR="00D67F82" w:rsidRDefault="000E5DD9">
            <w:r>
              <w:t>48.88</w:t>
            </w:r>
          </w:p>
        </w:tc>
      </w:tr>
      <w:tr w:rsidR="00D67F82" w14:paraId="0B6F721D" w14:textId="77777777">
        <w:tc>
          <w:tcPr>
            <w:tcW w:w="690" w:type="dxa"/>
            <w:vMerge/>
            <w:vAlign w:val="center"/>
          </w:tcPr>
          <w:p w14:paraId="7FA4384A" w14:textId="77777777" w:rsidR="00D67F82" w:rsidRDefault="00D67F82"/>
        </w:tc>
        <w:tc>
          <w:tcPr>
            <w:tcW w:w="916" w:type="dxa"/>
            <w:vAlign w:val="center"/>
          </w:tcPr>
          <w:p w14:paraId="5A106C9D" w14:textId="77777777" w:rsidR="00D67F82" w:rsidRDefault="000E5DD9">
            <w:r>
              <w:t>1-X</w:t>
            </w:r>
          </w:p>
        </w:tc>
        <w:tc>
          <w:tcPr>
            <w:tcW w:w="1075" w:type="dxa"/>
            <w:vAlign w:val="center"/>
          </w:tcPr>
          <w:p w14:paraId="4323AC03" w14:textId="77777777" w:rsidR="00D67F82" w:rsidRDefault="000E5DD9">
            <w:r>
              <w:t>7071</w:t>
            </w:r>
          </w:p>
        </w:tc>
        <w:tc>
          <w:tcPr>
            <w:tcW w:w="3186" w:type="dxa"/>
            <w:vAlign w:val="center"/>
          </w:tcPr>
          <w:p w14:paraId="4A8AB4EC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64BA6AA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5F4594EF" w14:textId="77777777" w:rsidR="00D67F82" w:rsidRDefault="000E5DD9">
            <w:r>
              <w:t>44.26</w:t>
            </w:r>
          </w:p>
        </w:tc>
      </w:tr>
      <w:tr w:rsidR="00D67F82" w14:paraId="390BC9D1" w14:textId="77777777">
        <w:tc>
          <w:tcPr>
            <w:tcW w:w="690" w:type="dxa"/>
            <w:vMerge/>
            <w:vAlign w:val="center"/>
          </w:tcPr>
          <w:p w14:paraId="4D797B7B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4882F952" w14:textId="77777777" w:rsidR="00D67F82" w:rsidRDefault="000E5DD9">
            <w:r>
              <w:t>1-Y</w:t>
            </w:r>
          </w:p>
        </w:tc>
        <w:tc>
          <w:tcPr>
            <w:tcW w:w="1075" w:type="dxa"/>
            <w:vAlign w:val="center"/>
          </w:tcPr>
          <w:p w14:paraId="63A39E3F" w14:textId="77777777" w:rsidR="00D67F82" w:rsidRDefault="000E5DD9">
            <w:r>
              <w:t>7003</w:t>
            </w:r>
          </w:p>
        </w:tc>
        <w:tc>
          <w:tcPr>
            <w:tcW w:w="3186" w:type="dxa"/>
            <w:vAlign w:val="center"/>
          </w:tcPr>
          <w:p w14:paraId="16FAC077" w14:textId="77777777" w:rsidR="00D67F82" w:rsidRDefault="000E5DD9">
            <w:r>
              <w:t>客厅</w:t>
            </w:r>
          </w:p>
        </w:tc>
        <w:tc>
          <w:tcPr>
            <w:tcW w:w="1075" w:type="dxa"/>
            <w:vAlign w:val="center"/>
          </w:tcPr>
          <w:p w14:paraId="2CB64616" w14:textId="77777777" w:rsidR="00D67F82" w:rsidRDefault="000E5DD9">
            <w:r>
              <w:t>46.8</w:t>
            </w:r>
          </w:p>
        </w:tc>
        <w:tc>
          <w:tcPr>
            <w:tcW w:w="3356" w:type="dxa"/>
            <w:vAlign w:val="center"/>
          </w:tcPr>
          <w:p w14:paraId="67AB7DF3" w14:textId="77777777" w:rsidR="00D67F82" w:rsidRDefault="000E5DD9">
            <w:r>
              <w:t>43.70</w:t>
            </w:r>
          </w:p>
        </w:tc>
      </w:tr>
      <w:tr w:rsidR="00D67F82" w14:paraId="4F11A89E" w14:textId="77777777">
        <w:tc>
          <w:tcPr>
            <w:tcW w:w="690" w:type="dxa"/>
            <w:vMerge/>
            <w:vAlign w:val="center"/>
          </w:tcPr>
          <w:p w14:paraId="144A180B" w14:textId="77777777" w:rsidR="00D67F82" w:rsidRDefault="00D67F82"/>
        </w:tc>
        <w:tc>
          <w:tcPr>
            <w:tcW w:w="916" w:type="dxa"/>
            <w:vMerge/>
            <w:vAlign w:val="center"/>
          </w:tcPr>
          <w:p w14:paraId="79890B8D" w14:textId="77777777" w:rsidR="00D67F82" w:rsidRDefault="00D67F82"/>
        </w:tc>
        <w:tc>
          <w:tcPr>
            <w:tcW w:w="1075" w:type="dxa"/>
            <w:vAlign w:val="center"/>
          </w:tcPr>
          <w:p w14:paraId="198D0AD9" w14:textId="77777777" w:rsidR="00D67F82" w:rsidRDefault="000E5DD9">
            <w:r>
              <w:t>7052</w:t>
            </w:r>
          </w:p>
        </w:tc>
        <w:tc>
          <w:tcPr>
            <w:tcW w:w="3186" w:type="dxa"/>
            <w:vAlign w:val="center"/>
          </w:tcPr>
          <w:p w14:paraId="52E5EC97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59B23AD0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2587353A" w14:textId="77777777" w:rsidR="00D67F82" w:rsidRDefault="000E5DD9">
            <w:r>
              <w:t>44.41</w:t>
            </w:r>
          </w:p>
        </w:tc>
      </w:tr>
      <w:tr w:rsidR="00D67F82" w14:paraId="0D403659" w14:textId="77777777">
        <w:tc>
          <w:tcPr>
            <w:tcW w:w="690" w:type="dxa"/>
            <w:vMerge/>
            <w:vAlign w:val="center"/>
          </w:tcPr>
          <w:p w14:paraId="737E983A" w14:textId="77777777" w:rsidR="00D67F82" w:rsidRDefault="00D67F82"/>
        </w:tc>
        <w:tc>
          <w:tcPr>
            <w:tcW w:w="916" w:type="dxa"/>
            <w:vMerge/>
            <w:vAlign w:val="center"/>
          </w:tcPr>
          <w:p w14:paraId="5AA2D950" w14:textId="77777777" w:rsidR="00D67F82" w:rsidRDefault="00D67F82"/>
        </w:tc>
        <w:tc>
          <w:tcPr>
            <w:tcW w:w="1075" w:type="dxa"/>
            <w:vAlign w:val="center"/>
          </w:tcPr>
          <w:p w14:paraId="3477AFCC" w14:textId="77777777" w:rsidR="00D67F82" w:rsidRDefault="000E5DD9">
            <w:r>
              <w:t>7064</w:t>
            </w:r>
          </w:p>
        </w:tc>
        <w:tc>
          <w:tcPr>
            <w:tcW w:w="3186" w:type="dxa"/>
            <w:vAlign w:val="center"/>
          </w:tcPr>
          <w:p w14:paraId="6EA007DD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C5A9290" w14:textId="77777777" w:rsidR="00D67F82" w:rsidRDefault="000E5DD9">
            <w:r>
              <w:t>21.3</w:t>
            </w:r>
          </w:p>
        </w:tc>
        <w:tc>
          <w:tcPr>
            <w:tcW w:w="3356" w:type="dxa"/>
            <w:vAlign w:val="center"/>
          </w:tcPr>
          <w:p w14:paraId="09B559BC" w14:textId="77777777" w:rsidR="00D67F82" w:rsidRDefault="000E5DD9">
            <w:r>
              <w:t>44.57</w:t>
            </w:r>
          </w:p>
        </w:tc>
      </w:tr>
      <w:tr w:rsidR="00D67F82" w14:paraId="1254C9FA" w14:textId="77777777">
        <w:tc>
          <w:tcPr>
            <w:tcW w:w="690" w:type="dxa"/>
            <w:vMerge/>
            <w:vAlign w:val="center"/>
          </w:tcPr>
          <w:p w14:paraId="7371BEE2" w14:textId="77777777" w:rsidR="00D67F82" w:rsidRDefault="00D67F82"/>
        </w:tc>
        <w:tc>
          <w:tcPr>
            <w:tcW w:w="916" w:type="dxa"/>
            <w:vMerge/>
            <w:vAlign w:val="center"/>
          </w:tcPr>
          <w:p w14:paraId="6DB4DA09" w14:textId="77777777" w:rsidR="00D67F82" w:rsidRDefault="00D67F82"/>
        </w:tc>
        <w:tc>
          <w:tcPr>
            <w:tcW w:w="1075" w:type="dxa"/>
            <w:vAlign w:val="center"/>
          </w:tcPr>
          <w:p w14:paraId="4E1D87E0" w14:textId="77777777" w:rsidR="00D67F82" w:rsidRDefault="000E5DD9">
            <w:r>
              <w:t>7162</w:t>
            </w:r>
          </w:p>
        </w:tc>
        <w:tc>
          <w:tcPr>
            <w:tcW w:w="3186" w:type="dxa"/>
            <w:vAlign w:val="center"/>
          </w:tcPr>
          <w:p w14:paraId="5DF278E9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A1568FF" w14:textId="77777777" w:rsidR="00D67F82" w:rsidRDefault="000E5DD9">
            <w:r>
              <w:t>10.9</w:t>
            </w:r>
          </w:p>
        </w:tc>
        <w:tc>
          <w:tcPr>
            <w:tcW w:w="3356" w:type="dxa"/>
            <w:vAlign w:val="center"/>
          </w:tcPr>
          <w:p w14:paraId="6269DD1F" w14:textId="77777777" w:rsidR="00D67F82" w:rsidRDefault="000E5DD9">
            <w:r>
              <w:t>45.33</w:t>
            </w:r>
          </w:p>
        </w:tc>
      </w:tr>
      <w:tr w:rsidR="00D67F82" w14:paraId="102C809F" w14:textId="77777777">
        <w:tc>
          <w:tcPr>
            <w:tcW w:w="690" w:type="dxa"/>
            <w:vMerge/>
            <w:vAlign w:val="center"/>
          </w:tcPr>
          <w:p w14:paraId="59D53BE2" w14:textId="77777777" w:rsidR="00D67F82" w:rsidRDefault="00D67F82"/>
        </w:tc>
        <w:tc>
          <w:tcPr>
            <w:tcW w:w="916" w:type="dxa"/>
            <w:vMerge/>
            <w:vAlign w:val="center"/>
          </w:tcPr>
          <w:p w14:paraId="6467328D" w14:textId="77777777" w:rsidR="00D67F82" w:rsidRDefault="00D67F82"/>
        </w:tc>
        <w:tc>
          <w:tcPr>
            <w:tcW w:w="1075" w:type="dxa"/>
            <w:vAlign w:val="center"/>
          </w:tcPr>
          <w:p w14:paraId="660B492D" w14:textId="77777777" w:rsidR="00D67F82" w:rsidRDefault="000E5DD9">
            <w:r>
              <w:t>7187</w:t>
            </w:r>
          </w:p>
        </w:tc>
        <w:tc>
          <w:tcPr>
            <w:tcW w:w="3186" w:type="dxa"/>
            <w:vAlign w:val="center"/>
          </w:tcPr>
          <w:p w14:paraId="5A032A26" w14:textId="77777777" w:rsidR="00D67F82" w:rsidRDefault="000E5DD9">
            <w:r>
              <w:t>厨房</w:t>
            </w:r>
          </w:p>
        </w:tc>
        <w:tc>
          <w:tcPr>
            <w:tcW w:w="1075" w:type="dxa"/>
            <w:vAlign w:val="center"/>
          </w:tcPr>
          <w:p w14:paraId="4674D5BC" w14:textId="77777777" w:rsidR="00D67F82" w:rsidRDefault="000E5DD9">
            <w:r>
              <w:t>8.4</w:t>
            </w:r>
          </w:p>
        </w:tc>
        <w:tc>
          <w:tcPr>
            <w:tcW w:w="3356" w:type="dxa"/>
            <w:vAlign w:val="center"/>
          </w:tcPr>
          <w:p w14:paraId="0B3876A6" w14:textId="77777777" w:rsidR="00D67F82" w:rsidRDefault="000E5DD9">
            <w:r>
              <w:t>46.00</w:t>
            </w:r>
          </w:p>
        </w:tc>
      </w:tr>
      <w:tr w:rsidR="00D67F82" w14:paraId="656A99FD" w14:textId="77777777">
        <w:tc>
          <w:tcPr>
            <w:tcW w:w="690" w:type="dxa"/>
            <w:vMerge/>
            <w:vAlign w:val="center"/>
          </w:tcPr>
          <w:p w14:paraId="164EFDB9" w14:textId="77777777" w:rsidR="00D67F82" w:rsidRDefault="00D67F82"/>
        </w:tc>
        <w:tc>
          <w:tcPr>
            <w:tcW w:w="916" w:type="dxa"/>
            <w:vMerge/>
            <w:vAlign w:val="center"/>
          </w:tcPr>
          <w:p w14:paraId="6F687141" w14:textId="77777777" w:rsidR="00D67F82" w:rsidRDefault="00D67F82"/>
        </w:tc>
        <w:tc>
          <w:tcPr>
            <w:tcW w:w="1075" w:type="dxa"/>
            <w:vAlign w:val="center"/>
          </w:tcPr>
          <w:p w14:paraId="14CDBCA8" w14:textId="77777777" w:rsidR="00D67F82" w:rsidRDefault="000E5DD9">
            <w:r>
              <w:t>7200</w:t>
            </w:r>
          </w:p>
        </w:tc>
        <w:tc>
          <w:tcPr>
            <w:tcW w:w="3186" w:type="dxa"/>
            <w:vAlign w:val="center"/>
          </w:tcPr>
          <w:p w14:paraId="33CB3E31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71DAA61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81E1723" w14:textId="77777777" w:rsidR="00D67F82" w:rsidRDefault="000E5DD9">
            <w:r>
              <w:t>38.48</w:t>
            </w:r>
          </w:p>
        </w:tc>
      </w:tr>
      <w:tr w:rsidR="00D67F82" w14:paraId="74BDFF9A" w14:textId="77777777">
        <w:tc>
          <w:tcPr>
            <w:tcW w:w="690" w:type="dxa"/>
            <w:vMerge/>
            <w:vAlign w:val="center"/>
          </w:tcPr>
          <w:p w14:paraId="45A27DEA" w14:textId="77777777" w:rsidR="00D67F82" w:rsidRDefault="00D67F82"/>
        </w:tc>
        <w:tc>
          <w:tcPr>
            <w:tcW w:w="916" w:type="dxa"/>
            <w:vMerge/>
            <w:vAlign w:val="center"/>
          </w:tcPr>
          <w:p w14:paraId="05C54F48" w14:textId="77777777" w:rsidR="00D67F82" w:rsidRDefault="00D67F82"/>
        </w:tc>
        <w:tc>
          <w:tcPr>
            <w:tcW w:w="1075" w:type="dxa"/>
            <w:vAlign w:val="center"/>
          </w:tcPr>
          <w:p w14:paraId="7D7F2564" w14:textId="77777777" w:rsidR="00D67F82" w:rsidRDefault="000E5DD9">
            <w:r>
              <w:t>7213</w:t>
            </w:r>
          </w:p>
        </w:tc>
        <w:tc>
          <w:tcPr>
            <w:tcW w:w="3186" w:type="dxa"/>
            <w:vAlign w:val="center"/>
          </w:tcPr>
          <w:p w14:paraId="11CA5BED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1B354A79" w14:textId="77777777" w:rsidR="00D67F82" w:rsidRDefault="000E5DD9">
            <w:r>
              <w:t>7.8</w:t>
            </w:r>
          </w:p>
        </w:tc>
        <w:tc>
          <w:tcPr>
            <w:tcW w:w="3356" w:type="dxa"/>
            <w:vAlign w:val="center"/>
          </w:tcPr>
          <w:p w14:paraId="6676C059" w14:textId="77777777" w:rsidR="00D67F82" w:rsidRDefault="000E5DD9">
            <w:r>
              <w:t>40.26</w:t>
            </w:r>
          </w:p>
        </w:tc>
      </w:tr>
      <w:tr w:rsidR="00D67F82" w14:paraId="51B3777A" w14:textId="77777777">
        <w:tc>
          <w:tcPr>
            <w:tcW w:w="690" w:type="dxa"/>
            <w:vMerge/>
            <w:vAlign w:val="center"/>
          </w:tcPr>
          <w:p w14:paraId="3803BF04" w14:textId="77777777" w:rsidR="00D67F82" w:rsidRDefault="00D67F82"/>
        </w:tc>
        <w:tc>
          <w:tcPr>
            <w:tcW w:w="916" w:type="dxa"/>
            <w:vMerge/>
            <w:vAlign w:val="center"/>
          </w:tcPr>
          <w:p w14:paraId="02C3D0E7" w14:textId="77777777" w:rsidR="00D67F82" w:rsidRDefault="00D67F82"/>
        </w:tc>
        <w:tc>
          <w:tcPr>
            <w:tcW w:w="1075" w:type="dxa"/>
            <w:vAlign w:val="center"/>
          </w:tcPr>
          <w:p w14:paraId="2D31D63B" w14:textId="77777777" w:rsidR="00D67F82" w:rsidRDefault="000E5DD9">
            <w:r>
              <w:t>7240</w:t>
            </w:r>
          </w:p>
        </w:tc>
        <w:tc>
          <w:tcPr>
            <w:tcW w:w="3186" w:type="dxa"/>
            <w:vAlign w:val="center"/>
          </w:tcPr>
          <w:p w14:paraId="6BF464A2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19C58B79" w14:textId="77777777" w:rsidR="00D67F82" w:rsidRDefault="000E5DD9">
            <w:r>
              <w:t>5.6</w:t>
            </w:r>
          </w:p>
        </w:tc>
        <w:tc>
          <w:tcPr>
            <w:tcW w:w="3356" w:type="dxa"/>
            <w:vAlign w:val="center"/>
          </w:tcPr>
          <w:p w14:paraId="4A8454BB" w14:textId="77777777" w:rsidR="00D67F82" w:rsidRDefault="000E5DD9">
            <w:r>
              <w:t>42.58</w:t>
            </w:r>
          </w:p>
        </w:tc>
      </w:tr>
      <w:tr w:rsidR="00D67F82" w14:paraId="7C18F134" w14:textId="77777777">
        <w:tc>
          <w:tcPr>
            <w:tcW w:w="690" w:type="dxa"/>
            <w:vMerge/>
            <w:vAlign w:val="center"/>
          </w:tcPr>
          <w:p w14:paraId="6CFB7296" w14:textId="77777777" w:rsidR="00D67F82" w:rsidRDefault="00D67F82"/>
        </w:tc>
        <w:tc>
          <w:tcPr>
            <w:tcW w:w="916" w:type="dxa"/>
            <w:vMerge/>
            <w:vAlign w:val="center"/>
          </w:tcPr>
          <w:p w14:paraId="0567DA95" w14:textId="77777777" w:rsidR="00D67F82" w:rsidRDefault="00D67F82"/>
        </w:tc>
        <w:tc>
          <w:tcPr>
            <w:tcW w:w="1075" w:type="dxa"/>
            <w:vAlign w:val="center"/>
          </w:tcPr>
          <w:p w14:paraId="7C3943CB" w14:textId="77777777" w:rsidR="00D67F82" w:rsidRDefault="000E5DD9">
            <w:r>
              <w:t>7242</w:t>
            </w:r>
          </w:p>
        </w:tc>
        <w:tc>
          <w:tcPr>
            <w:tcW w:w="3186" w:type="dxa"/>
            <w:vAlign w:val="center"/>
          </w:tcPr>
          <w:p w14:paraId="3BEAAF65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55777DB" w14:textId="77777777" w:rsidR="00D67F82" w:rsidRDefault="000E5DD9">
            <w:r>
              <w:t>5.6</w:t>
            </w:r>
          </w:p>
        </w:tc>
        <w:tc>
          <w:tcPr>
            <w:tcW w:w="3356" w:type="dxa"/>
            <w:vAlign w:val="center"/>
          </w:tcPr>
          <w:p w14:paraId="779DCEF1" w14:textId="77777777" w:rsidR="00D67F82" w:rsidRDefault="000E5DD9">
            <w:r>
              <w:t>43.66</w:t>
            </w:r>
          </w:p>
        </w:tc>
      </w:tr>
      <w:tr w:rsidR="00D67F82" w14:paraId="502086A7" w14:textId="77777777">
        <w:tc>
          <w:tcPr>
            <w:tcW w:w="690" w:type="dxa"/>
            <w:vMerge/>
            <w:vAlign w:val="center"/>
          </w:tcPr>
          <w:p w14:paraId="63EA4941" w14:textId="77777777" w:rsidR="00D67F82" w:rsidRDefault="00D67F82"/>
        </w:tc>
        <w:tc>
          <w:tcPr>
            <w:tcW w:w="916" w:type="dxa"/>
            <w:vMerge/>
            <w:vAlign w:val="center"/>
          </w:tcPr>
          <w:p w14:paraId="2E093C13" w14:textId="77777777" w:rsidR="00D67F82" w:rsidRDefault="00D67F82"/>
        </w:tc>
        <w:tc>
          <w:tcPr>
            <w:tcW w:w="1075" w:type="dxa"/>
            <w:vAlign w:val="center"/>
          </w:tcPr>
          <w:p w14:paraId="3352693D" w14:textId="77777777" w:rsidR="00D67F82" w:rsidRDefault="000E5DD9">
            <w:r>
              <w:t>7303</w:t>
            </w:r>
          </w:p>
        </w:tc>
        <w:tc>
          <w:tcPr>
            <w:tcW w:w="3186" w:type="dxa"/>
            <w:vAlign w:val="center"/>
          </w:tcPr>
          <w:p w14:paraId="7B9C15CF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2DFD9F6F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75DA3B44" w14:textId="77777777" w:rsidR="00D67F82" w:rsidRDefault="000E5DD9">
            <w:r>
              <w:t>41.26</w:t>
            </w:r>
          </w:p>
        </w:tc>
      </w:tr>
      <w:tr w:rsidR="00D67F82" w14:paraId="5FB53ED7" w14:textId="77777777">
        <w:tc>
          <w:tcPr>
            <w:tcW w:w="690" w:type="dxa"/>
            <w:vMerge/>
            <w:vAlign w:val="center"/>
          </w:tcPr>
          <w:p w14:paraId="0ADAA4B0" w14:textId="77777777" w:rsidR="00D67F82" w:rsidRDefault="00D67F82"/>
        </w:tc>
        <w:tc>
          <w:tcPr>
            <w:tcW w:w="916" w:type="dxa"/>
            <w:vMerge/>
            <w:vAlign w:val="center"/>
          </w:tcPr>
          <w:p w14:paraId="00ECBC9F" w14:textId="77777777" w:rsidR="00D67F82" w:rsidRDefault="00D67F82"/>
        </w:tc>
        <w:tc>
          <w:tcPr>
            <w:tcW w:w="1075" w:type="dxa"/>
            <w:vAlign w:val="center"/>
          </w:tcPr>
          <w:p w14:paraId="150CDA95" w14:textId="77777777" w:rsidR="00D67F82" w:rsidRDefault="000E5DD9">
            <w:r>
              <w:t>7317</w:t>
            </w:r>
          </w:p>
        </w:tc>
        <w:tc>
          <w:tcPr>
            <w:tcW w:w="3186" w:type="dxa"/>
            <w:vAlign w:val="center"/>
          </w:tcPr>
          <w:p w14:paraId="292A5029" w14:textId="77777777" w:rsidR="00D67F82" w:rsidRDefault="000E5DD9">
            <w:r>
              <w:t>封闭阳台</w:t>
            </w:r>
          </w:p>
        </w:tc>
        <w:tc>
          <w:tcPr>
            <w:tcW w:w="1075" w:type="dxa"/>
            <w:vAlign w:val="center"/>
          </w:tcPr>
          <w:p w14:paraId="5752058E" w14:textId="77777777" w:rsidR="00D67F82" w:rsidRDefault="000E5DD9">
            <w:r>
              <w:t>4.6</w:t>
            </w:r>
          </w:p>
        </w:tc>
        <w:tc>
          <w:tcPr>
            <w:tcW w:w="3356" w:type="dxa"/>
            <w:vAlign w:val="center"/>
          </w:tcPr>
          <w:p w14:paraId="00ABF3D1" w14:textId="77777777" w:rsidR="00D67F82" w:rsidRDefault="000E5DD9">
            <w:r>
              <w:t>42.53</w:t>
            </w:r>
          </w:p>
        </w:tc>
      </w:tr>
      <w:tr w:rsidR="00D67F82" w14:paraId="0BEBF48A" w14:textId="77777777">
        <w:tc>
          <w:tcPr>
            <w:tcW w:w="690" w:type="dxa"/>
            <w:vMerge/>
            <w:vAlign w:val="center"/>
          </w:tcPr>
          <w:p w14:paraId="47389480" w14:textId="77777777" w:rsidR="00D67F82" w:rsidRDefault="00D67F82"/>
        </w:tc>
        <w:tc>
          <w:tcPr>
            <w:tcW w:w="916" w:type="dxa"/>
            <w:vMerge/>
            <w:vAlign w:val="center"/>
          </w:tcPr>
          <w:p w14:paraId="60A5C1FF" w14:textId="77777777" w:rsidR="00D67F82" w:rsidRDefault="00D67F82"/>
        </w:tc>
        <w:tc>
          <w:tcPr>
            <w:tcW w:w="1075" w:type="dxa"/>
            <w:vAlign w:val="center"/>
          </w:tcPr>
          <w:p w14:paraId="52104920" w14:textId="77777777" w:rsidR="00D67F82" w:rsidRDefault="000E5DD9">
            <w:r>
              <w:t>7405</w:t>
            </w:r>
          </w:p>
        </w:tc>
        <w:tc>
          <w:tcPr>
            <w:tcW w:w="3186" w:type="dxa"/>
            <w:vAlign w:val="center"/>
          </w:tcPr>
          <w:p w14:paraId="55D2234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99FF550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089309CF" w14:textId="77777777" w:rsidR="00D67F82" w:rsidRDefault="000E5DD9">
            <w:r>
              <w:t>43.62</w:t>
            </w:r>
          </w:p>
        </w:tc>
      </w:tr>
      <w:tr w:rsidR="00D67F82" w14:paraId="743CCE58" w14:textId="77777777">
        <w:tc>
          <w:tcPr>
            <w:tcW w:w="690" w:type="dxa"/>
            <w:vMerge/>
            <w:vAlign w:val="center"/>
          </w:tcPr>
          <w:p w14:paraId="7610F74B" w14:textId="77777777" w:rsidR="00D67F82" w:rsidRDefault="00D67F82"/>
        </w:tc>
        <w:tc>
          <w:tcPr>
            <w:tcW w:w="916" w:type="dxa"/>
            <w:vMerge/>
            <w:vAlign w:val="center"/>
          </w:tcPr>
          <w:p w14:paraId="03EBFC0D" w14:textId="77777777" w:rsidR="00D67F82" w:rsidRDefault="00D67F82"/>
        </w:tc>
        <w:tc>
          <w:tcPr>
            <w:tcW w:w="1075" w:type="dxa"/>
            <w:vAlign w:val="center"/>
          </w:tcPr>
          <w:p w14:paraId="0F311F52" w14:textId="77777777" w:rsidR="00D67F82" w:rsidRDefault="000E5DD9">
            <w:r>
              <w:t>7412</w:t>
            </w:r>
          </w:p>
        </w:tc>
        <w:tc>
          <w:tcPr>
            <w:tcW w:w="3186" w:type="dxa"/>
            <w:vAlign w:val="center"/>
          </w:tcPr>
          <w:p w14:paraId="6A8B40C9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B416177" w14:textId="77777777" w:rsidR="00D67F82" w:rsidRDefault="000E5DD9">
            <w:r>
              <w:t>2.0</w:t>
            </w:r>
          </w:p>
        </w:tc>
        <w:tc>
          <w:tcPr>
            <w:tcW w:w="3356" w:type="dxa"/>
            <w:vAlign w:val="center"/>
          </w:tcPr>
          <w:p w14:paraId="16451B81" w14:textId="77777777" w:rsidR="00D67F82" w:rsidRDefault="000E5DD9">
            <w:r>
              <w:t>45.03</w:t>
            </w:r>
          </w:p>
        </w:tc>
      </w:tr>
      <w:tr w:rsidR="00D67F82" w14:paraId="255535F9" w14:textId="77777777">
        <w:tc>
          <w:tcPr>
            <w:tcW w:w="690" w:type="dxa"/>
            <w:vMerge/>
            <w:vAlign w:val="center"/>
          </w:tcPr>
          <w:p w14:paraId="5BC505CC" w14:textId="77777777" w:rsidR="00D67F82" w:rsidRDefault="00D67F82"/>
        </w:tc>
        <w:tc>
          <w:tcPr>
            <w:tcW w:w="916" w:type="dxa"/>
            <w:vMerge/>
            <w:vAlign w:val="center"/>
          </w:tcPr>
          <w:p w14:paraId="307C3874" w14:textId="77777777" w:rsidR="00D67F82" w:rsidRDefault="00D67F82"/>
        </w:tc>
        <w:tc>
          <w:tcPr>
            <w:tcW w:w="1075" w:type="dxa"/>
            <w:vAlign w:val="center"/>
          </w:tcPr>
          <w:p w14:paraId="288E8FB6" w14:textId="77777777" w:rsidR="00D67F82" w:rsidRDefault="000E5DD9">
            <w:r>
              <w:t>7421</w:t>
            </w:r>
          </w:p>
        </w:tc>
        <w:tc>
          <w:tcPr>
            <w:tcW w:w="3186" w:type="dxa"/>
            <w:vAlign w:val="center"/>
          </w:tcPr>
          <w:p w14:paraId="002BFD3B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29E782E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04755BF3" w14:textId="77777777" w:rsidR="00D67F82" w:rsidRDefault="000E5DD9">
            <w:r>
              <w:t>48.92</w:t>
            </w:r>
          </w:p>
        </w:tc>
      </w:tr>
      <w:tr w:rsidR="00D67F82" w14:paraId="0CC47DC8" w14:textId="77777777">
        <w:tc>
          <w:tcPr>
            <w:tcW w:w="690" w:type="dxa"/>
            <w:vMerge/>
            <w:vAlign w:val="center"/>
          </w:tcPr>
          <w:p w14:paraId="510449E1" w14:textId="77777777" w:rsidR="00D67F82" w:rsidRDefault="00D67F82"/>
        </w:tc>
        <w:tc>
          <w:tcPr>
            <w:tcW w:w="916" w:type="dxa"/>
            <w:vMerge/>
            <w:vAlign w:val="center"/>
          </w:tcPr>
          <w:p w14:paraId="2C930DF6" w14:textId="77777777" w:rsidR="00D67F82" w:rsidRDefault="00D67F82"/>
        </w:tc>
        <w:tc>
          <w:tcPr>
            <w:tcW w:w="1075" w:type="dxa"/>
            <w:vAlign w:val="center"/>
          </w:tcPr>
          <w:p w14:paraId="208B6C50" w14:textId="77777777" w:rsidR="00D67F82" w:rsidRDefault="000E5DD9">
            <w:r>
              <w:t>7425</w:t>
            </w:r>
          </w:p>
        </w:tc>
        <w:tc>
          <w:tcPr>
            <w:tcW w:w="3186" w:type="dxa"/>
            <w:vAlign w:val="center"/>
          </w:tcPr>
          <w:p w14:paraId="1FC6F9A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F64452D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34BE8A18" w14:textId="77777777" w:rsidR="00D67F82" w:rsidRDefault="000E5DD9">
            <w:r>
              <w:t>49.73</w:t>
            </w:r>
          </w:p>
        </w:tc>
      </w:tr>
      <w:tr w:rsidR="00D67F82" w14:paraId="1BCB2584" w14:textId="77777777">
        <w:tc>
          <w:tcPr>
            <w:tcW w:w="690" w:type="dxa"/>
            <w:vMerge/>
            <w:vAlign w:val="center"/>
          </w:tcPr>
          <w:p w14:paraId="691A2AEF" w14:textId="77777777" w:rsidR="00D67F82" w:rsidRDefault="00D67F82"/>
        </w:tc>
        <w:tc>
          <w:tcPr>
            <w:tcW w:w="916" w:type="dxa"/>
            <w:vMerge/>
            <w:vAlign w:val="center"/>
          </w:tcPr>
          <w:p w14:paraId="2BEE0564" w14:textId="77777777" w:rsidR="00D67F82" w:rsidRDefault="00D67F82"/>
        </w:tc>
        <w:tc>
          <w:tcPr>
            <w:tcW w:w="1075" w:type="dxa"/>
            <w:vAlign w:val="center"/>
          </w:tcPr>
          <w:p w14:paraId="65519CC0" w14:textId="77777777" w:rsidR="00D67F82" w:rsidRDefault="000E5DD9">
            <w:r>
              <w:t>7441</w:t>
            </w:r>
          </w:p>
        </w:tc>
        <w:tc>
          <w:tcPr>
            <w:tcW w:w="3186" w:type="dxa"/>
            <w:vAlign w:val="center"/>
          </w:tcPr>
          <w:p w14:paraId="06F7604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5B350DD5" w14:textId="77777777" w:rsidR="00D67F82" w:rsidRDefault="000E5DD9">
            <w:r>
              <w:t>1.1</w:t>
            </w:r>
          </w:p>
        </w:tc>
        <w:tc>
          <w:tcPr>
            <w:tcW w:w="3356" w:type="dxa"/>
            <w:vAlign w:val="center"/>
          </w:tcPr>
          <w:p w14:paraId="1D608B42" w14:textId="77777777" w:rsidR="00D67F82" w:rsidRDefault="000E5DD9">
            <w:r>
              <w:t>49.02</w:t>
            </w:r>
          </w:p>
        </w:tc>
      </w:tr>
      <w:tr w:rsidR="00D67F82" w14:paraId="0AD59678" w14:textId="77777777">
        <w:tc>
          <w:tcPr>
            <w:tcW w:w="690" w:type="dxa"/>
            <w:vMerge w:val="restart"/>
            <w:vAlign w:val="center"/>
          </w:tcPr>
          <w:p w14:paraId="5B6AF7D1" w14:textId="77777777" w:rsidR="00D67F82" w:rsidRDefault="000E5DD9">
            <w:r>
              <w:t>8</w:t>
            </w:r>
          </w:p>
        </w:tc>
        <w:tc>
          <w:tcPr>
            <w:tcW w:w="916" w:type="dxa"/>
            <w:vMerge w:val="restart"/>
            <w:vAlign w:val="center"/>
          </w:tcPr>
          <w:p w14:paraId="31B1F5FA" w14:textId="77777777" w:rsidR="00D67F82" w:rsidRDefault="000E5DD9">
            <w:r>
              <w:t>1-E</w:t>
            </w:r>
          </w:p>
        </w:tc>
        <w:tc>
          <w:tcPr>
            <w:tcW w:w="1075" w:type="dxa"/>
            <w:vAlign w:val="center"/>
          </w:tcPr>
          <w:p w14:paraId="133644A0" w14:textId="77777777" w:rsidR="00D67F82" w:rsidRDefault="000E5DD9">
            <w:r>
              <w:t>8001</w:t>
            </w:r>
          </w:p>
        </w:tc>
        <w:tc>
          <w:tcPr>
            <w:tcW w:w="3186" w:type="dxa"/>
            <w:vAlign w:val="center"/>
          </w:tcPr>
          <w:p w14:paraId="23F36892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4BFF7697" w14:textId="77777777" w:rsidR="00D67F82" w:rsidRDefault="000E5DD9">
            <w:r>
              <w:t>55.5</w:t>
            </w:r>
          </w:p>
        </w:tc>
        <w:tc>
          <w:tcPr>
            <w:tcW w:w="3356" w:type="dxa"/>
            <w:vAlign w:val="center"/>
          </w:tcPr>
          <w:p w14:paraId="2275589F" w14:textId="77777777" w:rsidR="00D67F82" w:rsidRDefault="000E5DD9">
            <w:r>
              <w:t>34.70</w:t>
            </w:r>
          </w:p>
        </w:tc>
      </w:tr>
      <w:tr w:rsidR="00D67F82" w14:paraId="6832D692" w14:textId="77777777">
        <w:tc>
          <w:tcPr>
            <w:tcW w:w="690" w:type="dxa"/>
            <w:vMerge/>
            <w:vAlign w:val="center"/>
          </w:tcPr>
          <w:p w14:paraId="3EFA30BE" w14:textId="77777777" w:rsidR="00D67F82" w:rsidRDefault="00D67F82"/>
        </w:tc>
        <w:tc>
          <w:tcPr>
            <w:tcW w:w="916" w:type="dxa"/>
            <w:vMerge/>
            <w:vAlign w:val="center"/>
          </w:tcPr>
          <w:p w14:paraId="1F2CB6E0" w14:textId="77777777" w:rsidR="00D67F82" w:rsidRDefault="00D67F82"/>
        </w:tc>
        <w:tc>
          <w:tcPr>
            <w:tcW w:w="1075" w:type="dxa"/>
            <w:vAlign w:val="center"/>
          </w:tcPr>
          <w:p w14:paraId="11707EA7" w14:textId="77777777" w:rsidR="00D67F82" w:rsidRDefault="000E5DD9">
            <w:r>
              <w:t>8018</w:t>
            </w:r>
          </w:p>
        </w:tc>
        <w:tc>
          <w:tcPr>
            <w:tcW w:w="3186" w:type="dxa"/>
            <w:vAlign w:val="center"/>
          </w:tcPr>
          <w:p w14:paraId="23B786E4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52BE9179" w14:textId="77777777" w:rsidR="00D67F82" w:rsidRDefault="000E5DD9">
            <w:r>
              <w:t>39.7</w:t>
            </w:r>
          </w:p>
        </w:tc>
        <w:tc>
          <w:tcPr>
            <w:tcW w:w="3356" w:type="dxa"/>
            <w:vAlign w:val="center"/>
          </w:tcPr>
          <w:p w14:paraId="73DFB515" w14:textId="77777777" w:rsidR="00D67F82" w:rsidRDefault="000E5DD9">
            <w:r>
              <w:t>34.61</w:t>
            </w:r>
          </w:p>
        </w:tc>
      </w:tr>
      <w:tr w:rsidR="00D67F82" w14:paraId="6A1E0FF1" w14:textId="77777777">
        <w:tc>
          <w:tcPr>
            <w:tcW w:w="690" w:type="dxa"/>
            <w:vMerge/>
            <w:vAlign w:val="center"/>
          </w:tcPr>
          <w:p w14:paraId="015E8745" w14:textId="77777777" w:rsidR="00D67F82" w:rsidRDefault="00D67F82"/>
        </w:tc>
        <w:tc>
          <w:tcPr>
            <w:tcW w:w="916" w:type="dxa"/>
            <w:vMerge/>
            <w:vAlign w:val="center"/>
          </w:tcPr>
          <w:p w14:paraId="22780895" w14:textId="77777777" w:rsidR="00D67F82" w:rsidRDefault="00D67F82"/>
        </w:tc>
        <w:tc>
          <w:tcPr>
            <w:tcW w:w="1075" w:type="dxa"/>
            <w:vAlign w:val="center"/>
          </w:tcPr>
          <w:p w14:paraId="71EDFD8A" w14:textId="77777777" w:rsidR="00D67F82" w:rsidRDefault="000E5DD9">
            <w:r>
              <w:t>8039</w:t>
            </w:r>
          </w:p>
        </w:tc>
        <w:tc>
          <w:tcPr>
            <w:tcW w:w="3186" w:type="dxa"/>
            <w:vAlign w:val="center"/>
          </w:tcPr>
          <w:p w14:paraId="5224926D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6012486C" w14:textId="77777777" w:rsidR="00D67F82" w:rsidRDefault="000E5DD9">
            <w:r>
              <w:t>36.9</w:t>
            </w:r>
          </w:p>
        </w:tc>
        <w:tc>
          <w:tcPr>
            <w:tcW w:w="3356" w:type="dxa"/>
            <w:vAlign w:val="center"/>
          </w:tcPr>
          <w:p w14:paraId="3871357F" w14:textId="77777777" w:rsidR="00D67F82" w:rsidRDefault="000E5DD9">
            <w:r>
              <w:t>35.55</w:t>
            </w:r>
          </w:p>
        </w:tc>
      </w:tr>
      <w:tr w:rsidR="00D67F82" w14:paraId="6F3F3FD9" w14:textId="77777777">
        <w:tc>
          <w:tcPr>
            <w:tcW w:w="690" w:type="dxa"/>
            <w:vMerge/>
            <w:vAlign w:val="center"/>
          </w:tcPr>
          <w:p w14:paraId="1E568358" w14:textId="77777777" w:rsidR="00D67F82" w:rsidRDefault="00D67F82"/>
        </w:tc>
        <w:tc>
          <w:tcPr>
            <w:tcW w:w="916" w:type="dxa"/>
            <w:vMerge/>
            <w:vAlign w:val="center"/>
          </w:tcPr>
          <w:p w14:paraId="77F984EE" w14:textId="77777777" w:rsidR="00D67F82" w:rsidRDefault="00D67F82"/>
        </w:tc>
        <w:tc>
          <w:tcPr>
            <w:tcW w:w="1075" w:type="dxa"/>
            <w:vAlign w:val="center"/>
          </w:tcPr>
          <w:p w14:paraId="3A6DA6FB" w14:textId="77777777" w:rsidR="00D67F82" w:rsidRDefault="000E5DD9">
            <w:r>
              <w:t>8040</w:t>
            </w:r>
          </w:p>
        </w:tc>
        <w:tc>
          <w:tcPr>
            <w:tcW w:w="3186" w:type="dxa"/>
            <w:vAlign w:val="center"/>
          </w:tcPr>
          <w:p w14:paraId="1BABC33A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276D4BF5" w14:textId="77777777" w:rsidR="00D67F82" w:rsidRDefault="000E5DD9">
            <w:r>
              <w:t>36.3</w:t>
            </w:r>
          </w:p>
        </w:tc>
        <w:tc>
          <w:tcPr>
            <w:tcW w:w="3356" w:type="dxa"/>
            <w:vAlign w:val="center"/>
          </w:tcPr>
          <w:p w14:paraId="2707BF36" w14:textId="77777777" w:rsidR="00D67F82" w:rsidRDefault="000E5DD9">
            <w:r>
              <w:t>35.22</w:t>
            </w:r>
          </w:p>
        </w:tc>
      </w:tr>
      <w:tr w:rsidR="00D67F82" w14:paraId="2341B70F" w14:textId="77777777">
        <w:tc>
          <w:tcPr>
            <w:tcW w:w="690" w:type="dxa"/>
            <w:vMerge/>
            <w:vAlign w:val="center"/>
          </w:tcPr>
          <w:p w14:paraId="688161BD" w14:textId="77777777" w:rsidR="00D67F82" w:rsidRDefault="00D67F82"/>
        </w:tc>
        <w:tc>
          <w:tcPr>
            <w:tcW w:w="916" w:type="dxa"/>
            <w:vMerge/>
            <w:vAlign w:val="center"/>
          </w:tcPr>
          <w:p w14:paraId="468F7DE1" w14:textId="77777777" w:rsidR="00D67F82" w:rsidRDefault="00D67F82"/>
        </w:tc>
        <w:tc>
          <w:tcPr>
            <w:tcW w:w="1075" w:type="dxa"/>
            <w:vAlign w:val="center"/>
          </w:tcPr>
          <w:p w14:paraId="09DD0200" w14:textId="77777777" w:rsidR="00D67F82" w:rsidRDefault="000E5DD9">
            <w:r>
              <w:t>8044</w:t>
            </w:r>
          </w:p>
        </w:tc>
        <w:tc>
          <w:tcPr>
            <w:tcW w:w="3186" w:type="dxa"/>
            <w:vAlign w:val="center"/>
          </w:tcPr>
          <w:p w14:paraId="7EA264A1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6FB8241" w14:textId="77777777" w:rsidR="00D67F82" w:rsidRDefault="000E5DD9">
            <w:r>
              <w:t>24.9</w:t>
            </w:r>
          </w:p>
        </w:tc>
        <w:tc>
          <w:tcPr>
            <w:tcW w:w="3356" w:type="dxa"/>
            <w:vAlign w:val="center"/>
          </w:tcPr>
          <w:p w14:paraId="69C0C490" w14:textId="77777777" w:rsidR="00D67F82" w:rsidRDefault="000E5DD9">
            <w:r>
              <w:t>39.27</w:t>
            </w:r>
          </w:p>
        </w:tc>
      </w:tr>
      <w:tr w:rsidR="00D67F82" w14:paraId="1FF1F927" w14:textId="77777777">
        <w:tc>
          <w:tcPr>
            <w:tcW w:w="690" w:type="dxa"/>
            <w:vMerge/>
            <w:vAlign w:val="center"/>
          </w:tcPr>
          <w:p w14:paraId="2B187FC2" w14:textId="77777777" w:rsidR="00D67F82" w:rsidRDefault="00D67F82"/>
        </w:tc>
        <w:tc>
          <w:tcPr>
            <w:tcW w:w="916" w:type="dxa"/>
            <w:vMerge/>
            <w:vAlign w:val="center"/>
          </w:tcPr>
          <w:p w14:paraId="65EA0FFD" w14:textId="77777777" w:rsidR="00D67F82" w:rsidRDefault="00D67F82"/>
        </w:tc>
        <w:tc>
          <w:tcPr>
            <w:tcW w:w="1075" w:type="dxa"/>
            <w:vAlign w:val="center"/>
          </w:tcPr>
          <w:p w14:paraId="5F7446EF" w14:textId="77777777" w:rsidR="00D67F82" w:rsidRDefault="000E5DD9">
            <w:r>
              <w:t>8045</w:t>
            </w:r>
          </w:p>
        </w:tc>
        <w:tc>
          <w:tcPr>
            <w:tcW w:w="3186" w:type="dxa"/>
            <w:vAlign w:val="center"/>
          </w:tcPr>
          <w:p w14:paraId="0AD2197E" w14:textId="77777777" w:rsidR="00D67F82" w:rsidRDefault="000E5DD9">
            <w:r>
              <w:t>次卧室</w:t>
            </w:r>
          </w:p>
        </w:tc>
        <w:tc>
          <w:tcPr>
            <w:tcW w:w="1075" w:type="dxa"/>
            <w:vAlign w:val="center"/>
          </w:tcPr>
          <w:p w14:paraId="3928A202" w14:textId="77777777" w:rsidR="00D67F82" w:rsidRDefault="000E5DD9">
            <w:r>
              <w:t>23.5</w:t>
            </w:r>
          </w:p>
        </w:tc>
        <w:tc>
          <w:tcPr>
            <w:tcW w:w="3356" w:type="dxa"/>
            <w:vAlign w:val="center"/>
          </w:tcPr>
          <w:p w14:paraId="66DBF925" w14:textId="77777777" w:rsidR="00D67F82" w:rsidRDefault="000E5DD9">
            <w:r>
              <w:t>39.37</w:t>
            </w:r>
          </w:p>
        </w:tc>
      </w:tr>
      <w:tr w:rsidR="00D67F82" w14:paraId="161565D9" w14:textId="77777777">
        <w:tc>
          <w:tcPr>
            <w:tcW w:w="690" w:type="dxa"/>
            <w:vMerge/>
            <w:vAlign w:val="center"/>
          </w:tcPr>
          <w:p w14:paraId="20F0188C" w14:textId="77777777" w:rsidR="00D67F82" w:rsidRDefault="00D67F82"/>
        </w:tc>
        <w:tc>
          <w:tcPr>
            <w:tcW w:w="916" w:type="dxa"/>
            <w:vMerge/>
            <w:vAlign w:val="center"/>
          </w:tcPr>
          <w:p w14:paraId="35EA825C" w14:textId="77777777" w:rsidR="00D67F82" w:rsidRDefault="00D67F82"/>
        </w:tc>
        <w:tc>
          <w:tcPr>
            <w:tcW w:w="1075" w:type="dxa"/>
            <w:vAlign w:val="center"/>
          </w:tcPr>
          <w:p w14:paraId="0097D28D" w14:textId="77777777" w:rsidR="00D67F82" w:rsidRDefault="000E5DD9">
            <w:r>
              <w:t>8046</w:t>
            </w:r>
          </w:p>
        </w:tc>
        <w:tc>
          <w:tcPr>
            <w:tcW w:w="3186" w:type="dxa"/>
            <w:vAlign w:val="center"/>
          </w:tcPr>
          <w:p w14:paraId="5B751781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3613971E" w14:textId="77777777" w:rsidR="00D67F82" w:rsidRDefault="000E5DD9">
            <w:r>
              <w:t>21.8</w:t>
            </w:r>
          </w:p>
        </w:tc>
        <w:tc>
          <w:tcPr>
            <w:tcW w:w="3356" w:type="dxa"/>
            <w:vAlign w:val="center"/>
          </w:tcPr>
          <w:p w14:paraId="28992461" w14:textId="77777777" w:rsidR="00D67F82" w:rsidRDefault="000E5DD9">
            <w:r>
              <w:t>35.10</w:t>
            </w:r>
          </w:p>
        </w:tc>
      </w:tr>
      <w:tr w:rsidR="00D67F82" w14:paraId="175CC1BC" w14:textId="77777777">
        <w:tc>
          <w:tcPr>
            <w:tcW w:w="690" w:type="dxa"/>
            <w:vMerge/>
            <w:vAlign w:val="center"/>
          </w:tcPr>
          <w:p w14:paraId="4DF0E9AF" w14:textId="77777777" w:rsidR="00D67F82" w:rsidRDefault="00D67F82"/>
        </w:tc>
        <w:tc>
          <w:tcPr>
            <w:tcW w:w="916" w:type="dxa"/>
            <w:vMerge/>
            <w:vAlign w:val="center"/>
          </w:tcPr>
          <w:p w14:paraId="2E41ACBA" w14:textId="77777777" w:rsidR="00D67F82" w:rsidRDefault="00D67F82"/>
        </w:tc>
        <w:tc>
          <w:tcPr>
            <w:tcW w:w="1075" w:type="dxa"/>
            <w:vAlign w:val="center"/>
          </w:tcPr>
          <w:p w14:paraId="288C205B" w14:textId="77777777" w:rsidR="00D67F82" w:rsidRDefault="000E5DD9">
            <w:r>
              <w:t>8169</w:t>
            </w:r>
          </w:p>
        </w:tc>
        <w:tc>
          <w:tcPr>
            <w:tcW w:w="3186" w:type="dxa"/>
            <w:vAlign w:val="center"/>
          </w:tcPr>
          <w:p w14:paraId="22C21329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0A65C60B" w14:textId="77777777" w:rsidR="00D67F82" w:rsidRDefault="000E5DD9">
            <w:r>
              <w:t>9.9</w:t>
            </w:r>
          </w:p>
        </w:tc>
        <w:tc>
          <w:tcPr>
            <w:tcW w:w="3356" w:type="dxa"/>
            <w:vAlign w:val="center"/>
          </w:tcPr>
          <w:p w14:paraId="7D6B45AC" w14:textId="77777777" w:rsidR="00D67F82" w:rsidRDefault="000E5DD9">
            <w:r>
              <w:t>37.45</w:t>
            </w:r>
          </w:p>
        </w:tc>
      </w:tr>
      <w:tr w:rsidR="00D67F82" w14:paraId="0055C4B0" w14:textId="77777777">
        <w:tc>
          <w:tcPr>
            <w:tcW w:w="690" w:type="dxa"/>
            <w:vMerge/>
            <w:vAlign w:val="center"/>
          </w:tcPr>
          <w:p w14:paraId="5C8112A6" w14:textId="77777777" w:rsidR="00D67F82" w:rsidRDefault="00D67F82"/>
        </w:tc>
        <w:tc>
          <w:tcPr>
            <w:tcW w:w="916" w:type="dxa"/>
            <w:vMerge/>
            <w:vAlign w:val="center"/>
          </w:tcPr>
          <w:p w14:paraId="5EB563D6" w14:textId="77777777" w:rsidR="00D67F82" w:rsidRDefault="00D67F82"/>
        </w:tc>
        <w:tc>
          <w:tcPr>
            <w:tcW w:w="1075" w:type="dxa"/>
            <w:vAlign w:val="center"/>
          </w:tcPr>
          <w:p w14:paraId="6FC3FA68" w14:textId="77777777" w:rsidR="00D67F82" w:rsidRDefault="000E5DD9">
            <w:r>
              <w:t>8216</w:t>
            </w:r>
          </w:p>
        </w:tc>
        <w:tc>
          <w:tcPr>
            <w:tcW w:w="3186" w:type="dxa"/>
            <w:vAlign w:val="center"/>
          </w:tcPr>
          <w:p w14:paraId="4C6A56AD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268BFE18" w14:textId="77777777" w:rsidR="00D67F82" w:rsidRDefault="000E5DD9">
            <w:r>
              <w:t>7.5</w:t>
            </w:r>
          </w:p>
        </w:tc>
        <w:tc>
          <w:tcPr>
            <w:tcW w:w="3356" w:type="dxa"/>
            <w:vAlign w:val="center"/>
          </w:tcPr>
          <w:p w14:paraId="639FB0FD" w14:textId="77777777" w:rsidR="00D67F82" w:rsidRDefault="000E5DD9">
            <w:r>
              <w:t>40.92</w:t>
            </w:r>
          </w:p>
        </w:tc>
      </w:tr>
      <w:tr w:rsidR="00D67F82" w14:paraId="368932FF" w14:textId="77777777">
        <w:tc>
          <w:tcPr>
            <w:tcW w:w="690" w:type="dxa"/>
            <w:vMerge/>
            <w:vAlign w:val="center"/>
          </w:tcPr>
          <w:p w14:paraId="75674131" w14:textId="77777777" w:rsidR="00D67F82" w:rsidRDefault="00D67F82"/>
        </w:tc>
        <w:tc>
          <w:tcPr>
            <w:tcW w:w="916" w:type="dxa"/>
            <w:vMerge/>
            <w:vAlign w:val="center"/>
          </w:tcPr>
          <w:p w14:paraId="153CE9EB" w14:textId="77777777" w:rsidR="00D67F82" w:rsidRDefault="00D67F82"/>
        </w:tc>
        <w:tc>
          <w:tcPr>
            <w:tcW w:w="1075" w:type="dxa"/>
            <w:vAlign w:val="center"/>
          </w:tcPr>
          <w:p w14:paraId="5CE69AA3" w14:textId="77777777" w:rsidR="00D67F82" w:rsidRDefault="000E5DD9">
            <w:r>
              <w:t>8237</w:t>
            </w:r>
          </w:p>
        </w:tc>
        <w:tc>
          <w:tcPr>
            <w:tcW w:w="3186" w:type="dxa"/>
            <w:vAlign w:val="center"/>
          </w:tcPr>
          <w:p w14:paraId="15C736E2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16914383" w14:textId="77777777" w:rsidR="00D67F82" w:rsidRDefault="000E5DD9">
            <w:r>
              <w:t>5.9</w:t>
            </w:r>
          </w:p>
        </w:tc>
        <w:tc>
          <w:tcPr>
            <w:tcW w:w="3356" w:type="dxa"/>
            <w:vAlign w:val="center"/>
          </w:tcPr>
          <w:p w14:paraId="5DD7B009" w14:textId="77777777" w:rsidR="00D67F82" w:rsidRDefault="000E5DD9">
            <w:r>
              <w:t>34.59</w:t>
            </w:r>
          </w:p>
        </w:tc>
      </w:tr>
      <w:tr w:rsidR="00D67F82" w14:paraId="5800E679" w14:textId="77777777">
        <w:tc>
          <w:tcPr>
            <w:tcW w:w="690" w:type="dxa"/>
            <w:vMerge/>
            <w:vAlign w:val="center"/>
          </w:tcPr>
          <w:p w14:paraId="48761F6D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76A07AAD" w14:textId="77777777" w:rsidR="00D67F82" w:rsidRDefault="000E5DD9">
            <w:r>
              <w:t>1-T</w:t>
            </w:r>
          </w:p>
        </w:tc>
        <w:tc>
          <w:tcPr>
            <w:tcW w:w="1075" w:type="dxa"/>
            <w:vAlign w:val="center"/>
          </w:tcPr>
          <w:p w14:paraId="058F3623" w14:textId="77777777" w:rsidR="00D67F82" w:rsidRDefault="000E5DD9">
            <w:r>
              <w:t>8031</w:t>
            </w:r>
          </w:p>
        </w:tc>
        <w:tc>
          <w:tcPr>
            <w:tcW w:w="3186" w:type="dxa"/>
            <w:vAlign w:val="center"/>
          </w:tcPr>
          <w:p w14:paraId="621C96C8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7DD16E17" w14:textId="77777777" w:rsidR="00D67F82" w:rsidRDefault="000E5DD9">
            <w:r>
              <w:t>37.1</w:t>
            </w:r>
          </w:p>
        </w:tc>
        <w:tc>
          <w:tcPr>
            <w:tcW w:w="3356" w:type="dxa"/>
            <w:vAlign w:val="center"/>
          </w:tcPr>
          <w:p w14:paraId="667956B9" w14:textId="77777777" w:rsidR="00D67F82" w:rsidRDefault="000E5DD9">
            <w:r>
              <w:t>34.77</w:t>
            </w:r>
          </w:p>
        </w:tc>
      </w:tr>
      <w:tr w:rsidR="00D67F82" w14:paraId="26A5979F" w14:textId="77777777">
        <w:tc>
          <w:tcPr>
            <w:tcW w:w="690" w:type="dxa"/>
            <w:vMerge/>
            <w:vAlign w:val="center"/>
          </w:tcPr>
          <w:p w14:paraId="3596A60C" w14:textId="77777777" w:rsidR="00D67F82" w:rsidRDefault="00D67F82"/>
        </w:tc>
        <w:tc>
          <w:tcPr>
            <w:tcW w:w="916" w:type="dxa"/>
            <w:vMerge/>
            <w:vAlign w:val="center"/>
          </w:tcPr>
          <w:p w14:paraId="6F6CD806" w14:textId="77777777" w:rsidR="00D67F82" w:rsidRDefault="00D67F82"/>
        </w:tc>
        <w:tc>
          <w:tcPr>
            <w:tcW w:w="1075" w:type="dxa"/>
            <w:vAlign w:val="center"/>
          </w:tcPr>
          <w:p w14:paraId="3DA84AD4" w14:textId="77777777" w:rsidR="00D67F82" w:rsidRDefault="000E5DD9">
            <w:r>
              <w:t>8033</w:t>
            </w:r>
          </w:p>
        </w:tc>
        <w:tc>
          <w:tcPr>
            <w:tcW w:w="3186" w:type="dxa"/>
            <w:vAlign w:val="center"/>
          </w:tcPr>
          <w:p w14:paraId="7C4B692D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740ECC18" w14:textId="77777777" w:rsidR="00D67F82" w:rsidRDefault="000E5DD9">
            <w:r>
              <w:t>37.1</w:t>
            </w:r>
          </w:p>
        </w:tc>
        <w:tc>
          <w:tcPr>
            <w:tcW w:w="3356" w:type="dxa"/>
            <w:vAlign w:val="center"/>
          </w:tcPr>
          <w:p w14:paraId="76B8B285" w14:textId="77777777" w:rsidR="00D67F82" w:rsidRDefault="000E5DD9">
            <w:r>
              <w:t>35.16</w:t>
            </w:r>
          </w:p>
        </w:tc>
      </w:tr>
      <w:tr w:rsidR="00D67F82" w14:paraId="256F6065" w14:textId="77777777">
        <w:tc>
          <w:tcPr>
            <w:tcW w:w="690" w:type="dxa"/>
            <w:vMerge/>
            <w:vAlign w:val="center"/>
          </w:tcPr>
          <w:p w14:paraId="39B6799E" w14:textId="77777777" w:rsidR="00D67F82" w:rsidRDefault="00D67F82"/>
        </w:tc>
        <w:tc>
          <w:tcPr>
            <w:tcW w:w="916" w:type="dxa"/>
            <w:vMerge/>
            <w:vAlign w:val="center"/>
          </w:tcPr>
          <w:p w14:paraId="2864677C" w14:textId="77777777" w:rsidR="00D67F82" w:rsidRDefault="00D67F82"/>
        </w:tc>
        <w:tc>
          <w:tcPr>
            <w:tcW w:w="1075" w:type="dxa"/>
            <w:vAlign w:val="center"/>
          </w:tcPr>
          <w:p w14:paraId="2EE2C5A8" w14:textId="77777777" w:rsidR="00D67F82" w:rsidRDefault="000E5DD9">
            <w:r>
              <w:t>8042</w:t>
            </w:r>
          </w:p>
        </w:tc>
        <w:tc>
          <w:tcPr>
            <w:tcW w:w="3186" w:type="dxa"/>
            <w:vAlign w:val="center"/>
          </w:tcPr>
          <w:p w14:paraId="4CC58E0E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51E788A0" w14:textId="77777777" w:rsidR="00D67F82" w:rsidRDefault="000E5DD9">
            <w:r>
              <w:t>33.9</w:t>
            </w:r>
          </w:p>
        </w:tc>
        <w:tc>
          <w:tcPr>
            <w:tcW w:w="3356" w:type="dxa"/>
            <w:vAlign w:val="center"/>
          </w:tcPr>
          <w:p w14:paraId="3A713E4A" w14:textId="77777777" w:rsidR="00D67F82" w:rsidRDefault="000E5DD9">
            <w:r>
              <w:t>34.92</w:t>
            </w:r>
          </w:p>
        </w:tc>
      </w:tr>
      <w:tr w:rsidR="00D67F82" w14:paraId="6EF8B67F" w14:textId="77777777">
        <w:tc>
          <w:tcPr>
            <w:tcW w:w="690" w:type="dxa"/>
            <w:vMerge/>
            <w:vAlign w:val="center"/>
          </w:tcPr>
          <w:p w14:paraId="3CD1CF6B" w14:textId="77777777" w:rsidR="00D67F82" w:rsidRDefault="00D67F82"/>
        </w:tc>
        <w:tc>
          <w:tcPr>
            <w:tcW w:w="916" w:type="dxa"/>
            <w:vMerge/>
            <w:vAlign w:val="center"/>
          </w:tcPr>
          <w:p w14:paraId="580F15B5" w14:textId="77777777" w:rsidR="00D67F82" w:rsidRDefault="00D67F82"/>
        </w:tc>
        <w:tc>
          <w:tcPr>
            <w:tcW w:w="1075" w:type="dxa"/>
            <w:vAlign w:val="center"/>
          </w:tcPr>
          <w:p w14:paraId="55C0B8CA" w14:textId="77777777" w:rsidR="00D67F82" w:rsidRDefault="000E5DD9">
            <w:r>
              <w:t>8078</w:t>
            </w:r>
          </w:p>
        </w:tc>
        <w:tc>
          <w:tcPr>
            <w:tcW w:w="3186" w:type="dxa"/>
            <w:vAlign w:val="center"/>
          </w:tcPr>
          <w:p w14:paraId="5D7DF6C5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470D828" w14:textId="77777777" w:rsidR="00D67F82" w:rsidRDefault="000E5DD9">
            <w:r>
              <w:t>20.5</w:t>
            </w:r>
          </w:p>
        </w:tc>
        <w:tc>
          <w:tcPr>
            <w:tcW w:w="3356" w:type="dxa"/>
            <w:vAlign w:val="center"/>
          </w:tcPr>
          <w:p w14:paraId="38214249" w14:textId="77777777" w:rsidR="00D67F82" w:rsidRDefault="000E5DD9">
            <w:r>
              <w:t>39.91</w:t>
            </w:r>
          </w:p>
        </w:tc>
      </w:tr>
      <w:tr w:rsidR="00D67F82" w14:paraId="2D02F916" w14:textId="77777777">
        <w:tc>
          <w:tcPr>
            <w:tcW w:w="690" w:type="dxa"/>
            <w:vMerge/>
            <w:vAlign w:val="center"/>
          </w:tcPr>
          <w:p w14:paraId="567E0705" w14:textId="77777777" w:rsidR="00D67F82" w:rsidRDefault="00D67F82"/>
        </w:tc>
        <w:tc>
          <w:tcPr>
            <w:tcW w:w="916" w:type="dxa"/>
            <w:vMerge/>
            <w:vAlign w:val="center"/>
          </w:tcPr>
          <w:p w14:paraId="3BE01F69" w14:textId="77777777" w:rsidR="00D67F82" w:rsidRDefault="00D67F82"/>
        </w:tc>
        <w:tc>
          <w:tcPr>
            <w:tcW w:w="1075" w:type="dxa"/>
            <w:vAlign w:val="center"/>
          </w:tcPr>
          <w:p w14:paraId="2021DBC2" w14:textId="77777777" w:rsidR="00D67F82" w:rsidRDefault="000E5DD9">
            <w:r>
              <w:t>8080</w:t>
            </w:r>
          </w:p>
        </w:tc>
        <w:tc>
          <w:tcPr>
            <w:tcW w:w="3186" w:type="dxa"/>
            <w:vAlign w:val="center"/>
          </w:tcPr>
          <w:p w14:paraId="4DF8686F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DCB44B0" w14:textId="77777777" w:rsidR="00D67F82" w:rsidRDefault="000E5DD9">
            <w:r>
              <w:t>20.5</w:t>
            </w:r>
          </w:p>
        </w:tc>
        <w:tc>
          <w:tcPr>
            <w:tcW w:w="3356" w:type="dxa"/>
            <w:vAlign w:val="center"/>
          </w:tcPr>
          <w:p w14:paraId="0A16F007" w14:textId="77777777" w:rsidR="00D67F82" w:rsidRDefault="000E5DD9">
            <w:r>
              <w:t>39.33</w:t>
            </w:r>
          </w:p>
        </w:tc>
      </w:tr>
      <w:tr w:rsidR="00D67F82" w14:paraId="3D282483" w14:textId="77777777">
        <w:tc>
          <w:tcPr>
            <w:tcW w:w="690" w:type="dxa"/>
            <w:vMerge/>
            <w:vAlign w:val="center"/>
          </w:tcPr>
          <w:p w14:paraId="661A91D6" w14:textId="77777777" w:rsidR="00D67F82" w:rsidRDefault="00D67F82"/>
        </w:tc>
        <w:tc>
          <w:tcPr>
            <w:tcW w:w="916" w:type="dxa"/>
            <w:vMerge/>
            <w:vAlign w:val="center"/>
          </w:tcPr>
          <w:p w14:paraId="2459BE92" w14:textId="77777777" w:rsidR="00D67F82" w:rsidRDefault="00D67F82"/>
        </w:tc>
        <w:tc>
          <w:tcPr>
            <w:tcW w:w="1075" w:type="dxa"/>
            <w:vAlign w:val="center"/>
          </w:tcPr>
          <w:p w14:paraId="21F0BC3C" w14:textId="77777777" w:rsidR="00D67F82" w:rsidRDefault="000E5DD9">
            <w:r>
              <w:t>8097</w:t>
            </w:r>
          </w:p>
        </w:tc>
        <w:tc>
          <w:tcPr>
            <w:tcW w:w="3186" w:type="dxa"/>
            <w:vAlign w:val="center"/>
          </w:tcPr>
          <w:p w14:paraId="2B72116E" w14:textId="77777777" w:rsidR="00D67F82" w:rsidRDefault="000E5DD9">
            <w:r>
              <w:t>起居室</w:t>
            </w:r>
          </w:p>
        </w:tc>
        <w:tc>
          <w:tcPr>
            <w:tcW w:w="1075" w:type="dxa"/>
            <w:vAlign w:val="center"/>
          </w:tcPr>
          <w:p w14:paraId="52137550" w14:textId="77777777" w:rsidR="00D67F82" w:rsidRDefault="000E5DD9">
            <w:r>
              <w:t>19.1</w:t>
            </w:r>
          </w:p>
        </w:tc>
        <w:tc>
          <w:tcPr>
            <w:tcW w:w="3356" w:type="dxa"/>
            <w:vAlign w:val="center"/>
          </w:tcPr>
          <w:p w14:paraId="4F885B6C" w14:textId="77777777" w:rsidR="00D67F82" w:rsidRDefault="000E5DD9">
            <w:r>
              <w:t>40.91</w:t>
            </w:r>
          </w:p>
        </w:tc>
      </w:tr>
      <w:tr w:rsidR="00D67F82" w14:paraId="7E522532" w14:textId="77777777">
        <w:tc>
          <w:tcPr>
            <w:tcW w:w="690" w:type="dxa"/>
            <w:vMerge/>
            <w:vAlign w:val="center"/>
          </w:tcPr>
          <w:p w14:paraId="480D8D1B" w14:textId="77777777" w:rsidR="00D67F82" w:rsidRDefault="00D67F82"/>
        </w:tc>
        <w:tc>
          <w:tcPr>
            <w:tcW w:w="916" w:type="dxa"/>
            <w:vMerge/>
            <w:vAlign w:val="center"/>
          </w:tcPr>
          <w:p w14:paraId="4AEB24A4" w14:textId="77777777" w:rsidR="00D67F82" w:rsidRDefault="00D67F82"/>
        </w:tc>
        <w:tc>
          <w:tcPr>
            <w:tcW w:w="1075" w:type="dxa"/>
            <w:vAlign w:val="center"/>
          </w:tcPr>
          <w:p w14:paraId="39E98DA2" w14:textId="77777777" w:rsidR="00D67F82" w:rsidRDefault="000E5DD9">
            <w:r>
              <w:t>8099</w:t>
            </w:r>
          </w:p>
        </w:tc>
        <w:tc>
          <w:tcPr>
            <w:tcW w:w="3186" w:type="dxa"/>
            <w:vAlign w:val="center"/>
          </w:tcPr>
          <w:p w14:paraId="4FEB4276" w14:textId="77777777" w:rsidR="00D67F82" w:rsidRDefault="000E5DD9">
            <w:r>
              <w:t>起居室</w:t>
            </w:r>
          </w:p>
        </w:tc>
        <w:tc>
          <w:tcPr>
            <w:tcW w:w="1075" w:type="dxa"/>
            <w:vAlign w:val="center"/>
          </w:tcPr>
          <w:p w14:paraId="0F619511" w14:textId="77777777" w:rsidR="00D67F82" w:rsidRDefault="000E5DD9">
            <w:r>
              <w:t>19.1</w:t>
            </w:r>
          </w:p>
        </w:tc>
        <w:tc>
          <w:tcPr>
            <w:tcW w:w="3356" w:type="dxa"/>
            <w:vAlign w:val="center"/>
          </w:tcPr>
          <w:p w14:paraId="2DA06BBE" w14:textId="77777777" w:rsidR="00D67F82" w:rsidRDefault="000E5DD9">
            <w:r>
              <w:t>41.11</w:t>
            </w:r>
          </w:p>
        </w:tc>
      </w:tr>
      <w:tr w:rsidR="00D67F82" w14:paraId="229E9270" w14:textId="77777777">
        <w:tc>
          <w:tcPr>
            <w:tcW w:w="690" w:type="dxa"/>
            <w:vMerge/>
            <w:vAlign w:val="center"/>
          </w:tcPr>
          <w:p w14:paraId="3069F2D0" w14:textId="77777777" w:rsidR="00D67F82" w:rsidRDefault="00D67F82"/>
        </w:tc>
        <w:tc>
          <w:tcPr>
            <w:tcW w:w="916" w:type="dxa"/>
            <w:vMerge/>
            <w:vAlign w:val="center"/>
          </w:tcPr>
          <w:p w14:paraId="6B94F4F2" w14:textId="77777777" w:rsidR="00D67F82" w:rsidRDefault="00D67F82"/>
        </w:tc>
        <w:tc>
          <w:tcPr>
            <w:tcW w:w="1075" w:type="dxa"/>
            <w:vAlign w:val="center"/>
          </w:tcPr>
          <w:p w14:paraId="4C85CA85" w14:textId="77777777" w:rsidR="00D67F82" w:rsidRDefault="000E5DD9">
            <w:r>
              <w:t>8101</w:t>
            </w:r>
          </w:p>
        </w:tc>
        <w:tc>
          <w:tcPr>
            <w:tcW w:w="3186" w:type="dxa"/>
            <w:vAlign w:val="center"/>
          </w:tcPr>
          <w:p w14:paraId="43B72BA7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65128F9D" w14:textId="77777777" w:rsidR="00D67F82" w:rsidRDefault="000E5DD9">
            <w:r>
              <w:t>14.4</w:t>
            </w:r>
          </w:p>
        </w:tc>
        <w:tc>
          <w:tcPr>
            <w:tcW w:w="3356" w:type="dxa"/>
            <w:vAlign w:val="center"/>
          </w:tcPr>
          <w:p w14:paraId="141C7419" w14:textId="77777777" w:rsidR="00D67F82" w:rsidRDefault="000E5DD9">
            <w:r>
              <w:t>35.67</w:t>
            </w:r>
          </w:p>
        </w:tc>
      </w:tr>
      <w:tr w:rsidR="00D67F82" w14:paraId="2F8A8184" w14:textId="77777777">
        <w:tc>
          <w:tcPr>
            <w:tcW w:w="690" w:type="dxa"/>
            <w:vMerge/>
            <w:vAlign w:val="center"/>
          </w:tcPr>
          <w:p w14:paraId="3864A4BC" w14:textId="77777777" w:rsidR="00D67F82" w:rsidRDefault="00D67F82"/>
        </w:tc>
        <w:tc>
          <w:tcPr>
            <w:tcW w:w="916" w:type="dxa"/>
            <w:vMerge/>
            <w:vAlign w:val="center"/>
          </w:tcPr>
          <w:p w14:paraId="0810962B" w14:textId="77777777" w:rsidR="00D67F82" w:rsidRDefault="00D67F82"/>
        </w:tc>
        <w:tc>
          <w:tcPr>
            <w:tcW w:w="1075" w:type="dxa"/>
            <w:vAlign w:val="center"/>
          </w:tcPr>
          <w:p w14:paraId="7F5DA93D" w14:textId="77777777" w:rsidR="00D67F82" w:rsidRDefault="000E5DD9">
            <w:r>
              <w:t>8102</w:t>
            </w:r>
          </w:p>
        </w:tc>
        <w:tc>
          <w:tcPr>
            <w:tcW w:w="3186" w:type="dxa"/>
            <w:vAlign w:val="center"/>
          </w:tcPr>
          <w:p w14:paraId="47327D26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76F7FB89" w14:textId="77777777" w:rsidR="00D67F82" w:rsidRDefault="000E5DD9">
            <w:r>
              <w:t>14.4</w:t>
            </w:r>
          </w:p>
        </w:tc>
        <w:tc>
          <w:tcPr>
            <w:tcW w:w="3356" w:type="dxa"/>
            <w:vAlign w:val="center"/>
          </w:tcPr>
          <w:p w14:paraId="2279A3B8" w14:textId="77777777" w:rsidR="00D67F82" w:rsidRDefault="000E5DD9">
            <w:r>
              <w:t>35.51</w:t>
            </w:r>
          </w:p>
        </w:tc>
      </w:tr>
      <w:tr w:rsidR="00D67F82" w14:paraId="3A076E32" w14:textId="77777777">
        <w:tc>
          <w:tcPr>
            <w:tcW w:w="690" w:type="dxa"/>
            <w:vMerge/>
            <w:vAlign w:val="center"/>
          </w:tcPr>
          <w:p w14:paraId="6F977D37" w14:textId="77777777" w:rsidR="00D67F82" w:rsidRDefault="00D67F82"/>
        </w:tc>
        <w:tc>
          <w:tcPr>
            <w:tcW w:w="916" w:type="dxa"/>
            <w:vMerge/>
            <w:vAlign w:val="center"/>
          </w:tcPr>
          <w:p w14:paraId="21ABA623" w14:textId="77777777" w:rsidR="00D67F82" w:rsidRDefault="00D67F82"/>
        </w:tc>
        <w:tc>
          <w:tcPr>
            <w:tcW w:w="1075" w:type="dxa"/>
            <w:vAlign w:val="center"/>
          </w:tcPr>
          <w:p w14:paraId="511149A1" w14:textId="77777777" w:rsidR="00D67F82" w:rsidRDefault="000E5DD9">
            <w:r>
              <w:t>8234</w:t>
            </w:r>
          </w:p>
        </w:tc>
        <w:tc>
          <w:tcPr>
            <w:tcW w:w="3186" w:type="dxa"/>
            <w:vAlign w:val="center"/>
          </w:tcPr>
          <w:p w14:paraId="1F42992E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58FB3E92" w14:textId="77777777" w:rsidR="00D67F82" w:rsidRDefault="000E5DD9">
            <w:r>
              <w:t>5.9</w:t>
            </w:r>
          </w:p>
        </w:tc>
        <w:tc>
          <w:tcPr>
            <w:tcW w:w="3356" w:type="dxa"/>
            <w:vAlign w:val="center"/>
          </w:tcPr>
          <w:p w14:paraId="399C3E1B" w14:textId="77777777" w:rsidR="00D67F82" w:rsidRDefault="000E5DD9">
            <w:r>
              <w:t>41.08</w:t>
            </w:r>
          </w:p>
        </w:tc>
      </w:tr>
      <w:tr w:rsidR="00D67F82" w14:paraId="47D9337C" w14:textId="77777777">
        <w:tc>
          <w:tcPr>
            <w:tcW w:w="690" w:type="dxa"/>
            <w:vMerge/>
            <w:vAlign w:val="center"/>
          </w:tcPr>
          <w:p w14:paraId="4A1B4C94" w14:textId="77777777" w:rsidR="00D67F82" w:rsidRDefault="00D67F82"/>
        </w:tc>
        <w:tc>
          <w:tcPr>
            <w:tcW w:w="916" w:type="dxa"/>
            <w:vMerge/>
            <w:vAlign w:val="center"/>
          </w:tcPr>
          <w:p w14:paraId="1455B07F" w14:textId="77777777" w:rsidR="00D67F82" w:rsidRDefault="00D67F82"/>
        </w:tc>
        <w:tc>
          <w:tcPr>
            <w:tcW w:w="1075" w:type="dxa"/>
            <w:vAlign w:val="center"/>
          </w:tcPr>
          <w:p w14:paraId="3660ACBD" w14:textId="77777777" w:rsidR="00D67F82" w:rsidRDefault="000E5DD9">
            <w:r>
              <w:t>8236</w:t>
            </w:r>
          </w:p>
        </w:tc>
        <w:tc>
          <w:tcPr>
            <w:tcW w:w="3186" w:type="dxa"/>
            <w:vAlign w:val="center"/>
          </w:tcPr>
          <w:p w14:paraId="35CF95C5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77B16880" w14:textId="77777777" w:rsidR="00D67F82" w:rsidRDefault="000E5DD9">
            <w:r>
              <w:t>5.9</w:t>
            </w:r>
          </w:p>
        </w:tc>
        <w:tc>
          <w:tcPr>
            <w:tcW w:w="3356" w:type="dxa"/>
            <w:vAlign w:val="center"/>
          </w:tcPr>
          <w:p w14:paraId="6C02F0B5" w14:textId="77777777" w:rsidR="00D67F82" w:rsidRDefault="000E5DD9">
            <w:r>
              <w:t>41.52</w:t>
            </w:r>
          </w:p>
        </w:tc>
      </w:tr>
      <w:tr w:rsidR="00D67F82" w14:paraId="1494D1DD" w14:textId="77777777">
        <w:tc>
          <w:tcPr>
            <w:tcW w:w="690" w:type="dxa"/>
            <w:vMerge/>
            <w:vAlign w:val="center"/>
          </w:tcPr>
          <w:p w14:paraId="7298ECE4" w14:textId="77777777" w:rsidR="00D67F82" w:rsidRDefault="00D67F82"/>
        </w:tc>
        <w:tc>
          <w:tcPr>
            <w:tcW w:w="916" w:type="dxa"/>
            <w:vMerge/>
            <w:vAlign w:val="center"/>
          </w:tcPr>
          <w:p w14:paraId="6FC4E6A7" w14:textId="77777777" w:rsidR="00D67F82" w:rsidRDefault="00D67F82"/>
        </w:tc>
        <w:tc>
          <w:tcPr>
            <w:tcW w:w="1075" w:type="dxa"/>
            <w:vAlign w:val="center"/>
          </w:tcPr>
          <w:p w14:paraId="6FD1905F" w14:textId="77777777" w:rsidR="00D67F82" w:rsidRDefault="000E5DD9">
            <w:r>
              <w:t>8318</w:t>
            </w:r>
          </w:p>
        </w:tc>
        <w:tc>
          <w:tcPr>
            <w:tcW w:w="3186" w:type="dxa"/>
            <w:vAlign w:val="center"/>
          </w:tcPr>
          <w:p w14:paraId="559C8884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712E2178" w14:textId="77777777" w:rsidR="00D67F82" w:rsidRDefault="000E5DD9">
            <w:r>
              <w:t>4.5</w:t>
            </w:r>
          </w:p>
        </w:tc>
        <w:tc>
          <w:tcPr>
            <w:tcW w:w="3356" w:type="dxa"/>
            <w:vAlign w:val="center"/>
          </w:tcPr>
          <w:p w14:paraId="11C6D98E" w14:textId="77777777" w:rsidR="00D67F82" w:rsidRDefault="000E5DD9">
            <w:r>
              <w:t>35.96</w:t>
            </w:r>
          </w:p>
        </w:tc>
      </w:tr>
      <w:tr w:rsidR="00D67F82" w14:paraId="17D824B1" w14:textId="77777777">
        <w:tc>
          <w:tcPr>
            <w:tcW w:w="690" w:type="dxa"/>
            <w:vMerge/>
            <w:vAlign w:val="center"/>
          </w:tcPr>
          <w:p w14:paraId="2C43C462" w14:textId="77777777" w:rsidR="00D67F82" w:rsidRDefault="00D67F82"/>
        </w:tc>
        <w:tc>
          <w:tcPr>
            <w:tcW w:w="916" w:type="dxa"/>
            <w:vMerge/>
            <w:vAlign w:val="center"/>
          </w:tcPr>
          <w:p w14:paraId="3ED1A6D0" w14:textId="77777777" w:rsidR="00D67F82" w:rsidRDefault="00D67F82"/>
        </w:tc>
        <w:tc>
          <w:tcPr>
            <w:tcW w:w="1075" w:type="dxa"/>
            <w:vAlign w:val="center"/>
          </w:tcPr>
          <w:p w14:paraId="0BF950C8" w14:textId="77777777" w:rsidR="00D67F82" w:rsidRDefault="000E5DD9">
            <w:r>
              <w:t>8320</w:t>
            </w:r>
          </w:p>
        </w:tc>
        <w:tc>
          <w:tcPr>
            <w:tcW w:w="3186" w:type="dxa"/>
            <w:vAlign w:val="center"/>
          </w:tcPr>
          <w:p w14:paraId="769CCC9D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78629992" w14:textId="77777777" w:rsidR="00D67F82" w:rsidRDefault="000E5DD9">
            <w:r>
              <w:t>4.5</w:t>
            </w:r>
          </w:p>
        </w:tc>
        <w:tc>
          <w:tcPr>
            <w:tcW w:w="3356" w:type="dxa"/>
            <w:vAlign w:val="center"/>
          </w:tcPr>
          <w:p w14:paraId="79AA5DA9" w14:textId="77777777" w:rsidR="00D67F82" w:rsidRDefault="000E5DD9">
            <w:r>
              <w:t>35.76</w:t>
            </w:r>
          </w:p>
        </w:tc>
      </w:tr>
      <w:tr w:rsidR="00D67F82" w14:paraId="75FBC102" w14:textId="77777777">
        <w:tc>
          <w:tcPr>
            <w:tcW w:w="690" w:type="dxa"/>
            <w:vMerge/>
            <w:vAlign w:val="center"/>
          </w:tcPr>
          <w:p w14:paraId="5A045D5C" w14:textId="77777777" w:rsidR="00D67F82" w:rsidRDefault="00D67F82"/>
        </w:tc>
        <w:tc>
          <w:tcPr>
            <w:tcW w:w="916" w:type="dxa"/>
            <w:vMerge/>
            <w:vAlign w:val="center"/>
          </w:tcPr>
          <w:p w14:paraId="747E8210" w14:textId="77777777" w:rsidR="00D67F82" w:rsidRDefault="00D67F82"/>
        </w:tc>
        <w:tc>
          <w:tcPr>
            <w:tcW w:w="1075" w:type="dxa"/>
            <w:vAlign w:val="center"/>
          </w:tcPr>
          <w:p w14:paraId="34509261" w14:textId="77777777" w:rsidR="00D67F82" w:rsidRDefault="000E5DD9">
            <w:r>
              <w:t>8482</w:t>
            </w:r>
          </w:p>
        </w:tc>
        <w:tc>
          <w:tcPr>
            <w:tcW w:w="3186" w:type="dxa"/>
            <w:vAlign w:val="center"/>
          </w:tcPr>
          <w:p w14:paraId="120C62B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034BBCA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0214E0AB" w14:textId="77777777" w:rsidR="00D67F82" w:rsidRDefault="000E5DD9">
            <w:r>
              <w:t>37.89</w:t>
            </w:r>
          </w:p>
        </w:tc>
      </w:tr>
      <w:tr w:rsidR="00D67F82" w14:paraId="2EEFE92B" w14:textId="77777777">
        <w:tc>
          <w:tcPr>
            <w:tcW w:w="690" w:type="dxa"/>
            <w:vMerge/>
            <w:vAlign w:val="center"/>
          </w:tcPr>
          <w:p w14:paraId="56285D7A" w14:textId="77777777" w:rsidR="00D67F82" w:rsidRDefault="00D67F82"/>
        </w:tc>
        <w:tc>
          <w:tcPr>
            <w:tcW w:w="916" w:type="dxa"/>
            <w:vMerge/>
            <w:vAlign w:val="center"/>
          </w:tcPr>
          <w:p w14:paraId="659703BC" w14:textId="77777777" w:rsidR="00D67F82" w:rsidRDefault="00D67F82"/>
        </w:tc>
        <w:tc>
          <w:tcPr>
            <w:tcW w:w="1075" w:type="dxa"/>
            <w:vAlign w:val="center"/>
          </w:tcPr>
          <w:p w14:paraId="6D772B25" w14:textId="77777777" w:rsidR="00D67F82" w:rsidRDefault="000E5DD9">
            <w:r>
              <w:t>8483</w:t>
            </w:r>
          </w:p>
        </w:tc>
        <w:tc>
          <w:tcPr>
            <w:tcW w:w="3186" w:type="dxa"/>
            <w:vAlign w:val="center"/>
          </w:tcPr>
          <w:p w14:paraId="0FBF2135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2699DFC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18DE9B13" w14:textId="77777777" w:rsidR="00D67F82" w:rsidRDefault="000E5DD9">
            <w:r>
              <w:t>37.74</w:t>
            </w:r>
          </w:p>
        </w:tc>
      </w:tr>
      <w:tr w:rsidR="00D67F82" w14:paraId="651A24F4" w14:textId="77777777">
        <w:tc>
          <w:tcPr>
            <w:tcW w:w="690" w:type="dxa"/>
            <w:vMerge/>
            <w:vAlign w:val="center"/>
          </w:tcPr>
          <w:p w14:paraId="44D0D21D" w14:textId="77777777" w:rsidR="00D67F82" w:rsidRDefault="00D67F82"/>
        </w:tc>
        <w:tc>
          <w:tcPr>
            <w:tcW w:w="916" w:type="dxa"/>
            <w:vMerge/>
            <w:vAlign w:val="center"/>
          </w:tcPr>
          <w:p w14:paraId="1A1984EB" w14:textId="77777777" w:rsidR="00D67F82" w:rsidRDefault="00D67F82"/>
        </w:tc>
        <w:tc>
          <w:tcPr>
            <w:tcW w:w="1075" w:type="dxa"/>
            <w:vAlign w:val="center"/>
          </w:tcPr>
          <w:p w14:paraId="600CF1CD" w14:textId="77777777" w:rsidR="00D67F82" w:rsidRDefault="000E5DD9">
            <w:r>
              <w:t>8486</w:t>
            </w:r>
          </w:p>
        </w:tc>
        <w:tc>
          <w:tcPr>
            <w:tcW w:w="3186" w:type="dxa"/>
            <w:vAlign w:val="center"/>
          </w:tcPr>
          <w:p w14:paraId="6BA53BC8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3CF36097" w14:textId="77777777" w:rsidR="00D67F82" w:rsidRDefault="000E5DD9">
            <w:r>
              <w:t>0.7</w:t>
            </w:r>
          </w:p>
        </w:tc>
        <w:tc>
          <w:tcPr>
            <w:tcW w:w="3356" w:type="dxa"/>
            <w:vAlign w:val="center"/>
          </w:tcPr>
          <w:p w14:paraId="5FCD6149" w14:textId="77777777" w:rsidR="00D67F82" w:rsidRDefault="000E5DD9">
            <w:r>
              <w:t>34.67</w:t>
            </w:r>
          </w:p>
        </w:tc>
      </w:tr>
      <w:tr w:rsidR="00D67F82" w14:paraId="6887FC94" w14:textId="77777777">
        <w:tc>
          <w:tcPr>
            <w:tcW w:w="690" w:type="dxa"/>
            <w:vMerge/>
            <w:vAlign w:val="center"/>
          </w:tcPr>
          <w:p w14:paraId="37089303" w14:textId="77777777" w:rsidR="00D67F82" w:rsidRDefault="00D67F82"/>
        </w:tc>
        <w:tc>
          <w:tcPr>
            <w:tcW w:w="916" w:type="dxa"/>
            <w:vMerge/>
            <w:vAlign w:val="center"/>
          </w:tcPr>
          <w:p w14:paraId="5EFCA2EB" w14:textId="77777777" w:rsidR="00D67F82" w:rsidRDefault="00D67F82"/>
        </w:tc>
        <w:tc>
          <w:tcPr>
            <w:tcW w:w="1075" w:type="dxa"/>
            <w:vAlign w:val="center"/>
          </w:tcPr>
          <w:p w14:paraId="1D03007E" w14:textId="77777777" w:rsidR="00D67F82" w:rsidRDefault="000E5DD9">
            <w:r>
              <w:t>8487</w:t>
            </w:r>
          </w:p>
        </w:tc>
        <w:tc>
          <w:tcPr>
            <w:tcW w:w="3186" w:type="dxa"/>
            <w:vAlign w:val="center"/>
          </w:tcPr>
          <w:p w14:paraId="1736A390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262D9139" w14:textId="77777777" w:rsidR="00D67F82" w:rsidRDefault="000E5DD9">
            <w:r>
              <w:t>0.7</w:t>
            </w:r>
          </w:p>
        </w:tc>
        <w:tc>
          <w:tcPr>
            <w:tcW w:w="3356" w:type="dxa"/>
            <w:vAlign w:val="center"/>
          </w:tcPr>
          <w:p w14:paraId="3D28FD3E" w14:textId="77777777" w:rsidR="00D67F82" w:rsidRDefault="000E5DD9">
            <w:r>
              <w:t>36.42</w:t>
            </w:r>
          </w:p>
        </w:tc>
      </w:tr>
      <w:tr w:rsidR="00D67F82" w14:paraId="4F076A00" w14:textId="77777777">
        <w:tc>
          <w:tcPr>
            <w:tcW w:w="690" w:type="dxa"/>
            <w:vMerge/>
            <w:vAlign w:val="center"/>
          </w:tcPr>
          <w:p w14:paraId="43F1976D" w14:textId="77777777" w:rsidR="00D67F82" w:rsidRDefault="00D67F82"/>
        </w:tc>
        <w:tc>
          <w:tcPr>
            <w:tcW w:w="916" w:type="dxa"/>
            <w:vMerge w:val="restart"/>
            <w:vAlign w:val="center"/>
          </w:tcPr>
          <w:p w14:paraId="264B0C63" w14:textId="77777777" w:rsidR="00D67F82" w:rsidRDefault="000E5DD9">
            <w:r>
              <w:t>1-Z</w:t>
            </w:r>
          </w:p>
        </w:tc>
        <w:tc>
          <w:tcPr>
            <w:tcW w:w="1075" w:type="dxa"/>
            <w:vAlign w:val="center"/>
          </w:tcPr>
          <w:p w14:paraId="2826F900" w14:textId="77777777" w:rsidR="00D67F82" w:rsidRDefault="000E5DD9">
            <w:r>
              <w:t>8032</w:t>
            </w:r>
          </w:p>
        </w:tc>
        <w:tc>
          <w:tcPr>
            <w:tcW w:w="3186" w:type="dxa"/>
            <w:vAlign w:val="center"/>
          </w:tcPr>
          <w:p w14:paraId="7A2B2FF7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65DC150F" w14:textId="77777777" w:rsidR="00D67F82" w:rsidRDefault="000E5DD9">
            <w:r>
              <w:t>37.1</w:t>
            </w:r>
          </w:p>
        </w:tc>
        <w:tc>
          <w:tcPr>
            <w:tcW w:w="3356" w:type="dxa"/>
            <w:vAlign w:val="center"/>
          </w:tcPr>
          <w:p w14:paraId="4720C3E1" w14:textId="77777777" w:rsidR="00D67F82" w:rsidRDefault="000E5DD9">
            <w:r>
              <w:t>34.32</w:t>
            </w:r>
          </w:p>
        </w:tc>
      </w:tr>
      <w:tr w:rsidR="00D67F82" w14:paraId="3247934A" w14:textId="77777777">
        <w:tc>
          <w:tcPr>
            <w:tcW w:w="690" w:type="dxa"/>
            <w:vMerge/>
            <w:vAlign w:val="center"/>
          </w:tcPr>
          <w:p w14:paraId="6A7A64FA" w14:textId="77777777" w:rsidR="00D67F82" w:rsidRDefault="00D67F82"/>
        </w:tc>
        <w:tc>
          <w:tcPr>
            <w:tcW w:w="916" w:type="dxa"/>
            <w:vMerge/>
            <w:vAlign w:val="center"/>
          </w:tcPr>
          <w:p w14:paraId="7480C8FF" w14:textId="77777777" w:rsidR="00D67F82" w:rsidRDefault="00D67F82"/>
        </w:tc>
        <w:tc>
          <w:tcPr>
            <w:tcW w:w="1075" w:type="dxa"/>
            <w:vAlign w:val="center"/>
          </w:tcPr>
          <w:p w14:paraId="0BABDA59" w14:textId="77777777" w:rsidR="00D67F82" w:rsidRDefault="000E5DD9">
            <w:r>
              <w:t>8034</w:t>
            </w:r>
          </w:p>
        </w:tc>
        <w:tc>
          <w:tcPr>
            <w:tcW w:w="3186" w:type="dxa"/>
            <w:vAlign w:val="center"/>
          </w:tcPr>
          <w:p w14:paraId="5AE4379C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00364D1E" w14:textId="77777777" w:rsidR="00D67F82" w:rsidRDefault="000E5DD9">
            <w:r>
              <w:t>37.1</w:t>
            </w:r>
          </w:p>
        </w:tc>
        <w:tc>
          <w:tcPr>
            <w:tcW w:w="3356" w:type="dxa"/>
            <w:vAlign w:val="center"/>
          </w:tcPr>
          <w:p w14:paraId="3E392B86" w14:textId="77777777" w:rsidR="00D67F82" w:rsidRDefault="000E5DD9">
            <w:r>
              <w:t>34.83</w:t>
            </w:r>
          </w:p>
        </w:tc>
      </w:tr>
      <w:tr w:rsidR="00D67F82" w14:paraId="7492EBE3" w14:textId="77777777">
        <w:tc>
          <w:tcPr>
            <w:tcW w:w="690" w:type="dxa"/>
            <w:vMerge/>
            <w:vAlign w:val="center"/>
          </w:tcPr>
          <w:p w14:paraId="7EEA5D6A" w14:textId="77777777" w:rsidR="00D67F82" w:rsidRDefault="00D67F82"/>
        </w:tc>
        <w:tc>
          <w:tcPr>
            <w:tcW w:w="916" w:type="dxa"/>
            <w:vMerge/>
            <w:vAlign w:val="center"/>
          </w:tcPr>
          <w:p w14:paraId="000E9C0E" w14:textId="77777777" w:rsidR="00D67F82" w:rsidRDefault="00D67F82"/>
        </w:tc>
        <w:tc>
          <w:tcPr>
            <w:tcW w:w="1075" w:type="dxa"/>
            <w:vAlign w:val="center"/>
          </w:tcPr>
          <w:p w14:paraId="4B8571F8" w14:textId="77777777" w:rsidR="00D67F82" w:rsidRDefault="000E5DD9">
            <w:r>
              <w:t>8041</w:t>
            </w:r>
          </w:p>
        </w:tc>
        <w:tc>
          <w:tcPr>
            <w:tcW w:w="3186" w:type="dxa"/>
            <w:vAlign w:val="center"/>
          </w:tcPr>
          <w:p w14:paraId="5972095D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06DE2D33" w14:textId="77777777" w:rsidR="00D67F82" w:rsidRDefault="000E5DD9">
            <w:r>
              <w:t>33.9</w:t>
            </w:r>
          </w:p>
        </w:tc>
        <w:tc>
          <w:tcPr>
            <w:tcW w:w="3356" w:type="dxa"/>
            <w:vAlign w:val="center"/>
          </w:tcPr>
          <w:p w14:paraId="1478AD09" w14:textId="77777777" w:rsidR="00D67F82" w:rsidRDefault="000E5DD9">
            <w:r>
              <w:t>34.86</w:t>
            </w:r>
          </w:p>
        </w:tc>
      </w:tr>
      <w:tr w:rsidR="00D67F82" w14:paraId="40685AC5" w14:textId="77777777">
        <w:tc>
          <w:tcPr>
            <w:tcW w:w="690" w:type="dxa"/>
            <w:vMerge/>
            <w:vAlign w:val="center"/>
          </w:tcPr>
          <w:p w14:paraId="43705774" w14:textId="77777777" w:rsidR="00D67F82" w:rsidRDefault="00D67F82"/>
        </w:tc>
        <w:tc>
          <w:tcPr>
            <w:tcW w:w="916" w:type="dxa"/>
            <w:vMerge/>
            <w:vAlign w:val="center"/>
          </w:tcPr>
          <w:p w14:paraId="47D7DDDF" w14:textId="77777777" w:rsidR="00D67F82" w:rsidRDefault="00D67F82"/>
        </w:tc>
        <w:tc>
          <w:tcPr>
            <w:tcW w:w="1075" w:type="dxa"/>
            <w:vAlign w:val="center"/>
          </w:tcPr>
          <w:p w14:paraId="3F67A0F5" w14:textId="77777777" w:rsidR="00D67F82" w:rsidRDefault="000E5DD9">
            <w:r>
              <w:t>8077</w:t>
            </w:r>
          </w:p>
        </w:tc>
        <w:tc>
          <w:tcPr>
            <w:tcW w:w="3186" w:type="dxa"/>
            <w:vAlign w:val="center"/>
          </w:tcPr>
          <w:p w14:paraId="0596B4E5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01A65929" w14:textId="77777777" w:rsidR="00D67F82" w:rsidRDefault="000E5DD9">
            <w:r>
              <w:t>20.5</w:t>
            </w:r>
          </w:p>
        </w:tc>
        <w:tc>
          <w:tcPr>
            <w:tcW w:w="3356" w:type="dxa"/>
            <w:vAlign w:val="center"/>
          </w:tcPr>
          <w:p w14:paraId="65B73490" w14:textId="77777777" w:rsidR="00D67F82" w:rsidRDefault="000E5DD9">
            <w:r>
              <w:t>39.32</w:t>
            </w:r>
          </w:p>
        </w:tc>
      </w:tr>
      <w:tr w:rsidR="00D67F82" w14:paraId="746B50C3" w14:textId="77777777">
        <w:tc>
          <w:tcPr>
            <w:tcW w:w="690" w:type="dxa"/>
            <w:vMerge/>
            <w:vAlign w:val="center"/>
          </w:tcPr>
          <w:p w14:paraId="7E6F106E" w14:textId="77777777" w:rsidR="00D67F82" w:rsidRDefault="00D67F82"/>
        </w:tc>
        <w:tc>
          <w:tcPr>
            <w:tcW w:w="916" w:type="dxa"/>
            <w:vMerge/>
            <w:vAlign w:val="center"/>
          </w:tcPr>
          <w:p w14:paraId="05D63623" w14:textId="77777777" w:rsidR="00D67F82" w:rsidRDefault="00D67F82"/>
        </w:tc>
        <w:tc>
          <w:tcPr>
            <w:tcW w:w="1075" w:type="dxa"/>
            <w:vAlign w:val="center"/>
          </w:tcPr>
          <w:p w14:paraId="05E79F08" w14:textId="77777777" w:rsidR="00D67F82" w:rsidRDefault="000E5DD9">
            <w:r>
              <w:t>8079</w:t>
            </w:r>
          </w:p>
        </w:tc>
        <w:tc>
          <w:tcPr>
            <w:tcW w:w="3186" w:type="dxa"/>
            <w:vAlign w:val="center"/>
          </w:tcPr>
          <w:p w14:paraId="21CC9FDE" w14:textId="77777777" w:rsidR="00D67F82" w:rsidRDefault="000E5DD9">
            <w:r>
              <w:t>主卧室</w:t>
            </w:r>
          </w:p>
        </w:tc>
        <w:tc>
          <w:tcPr>
            <w:tcW w:w="1075" w:type="dxa"/>
            <w:vAlign w:val="center"/>
          </w:tcPr>
          <w:p w14:paraId="421DD6B3" w14:textId="77777777" w:rsidR="00D67F82" w:rsidRDefault="000E5DD9">
            <w:r>
              <w:t>20.5</w:t>
            </w:r>
          </w:p>
        </w:tc>
        <w:tc>
          <w:tcPr>
            <w:tcW w:w="3356" w:type="dxa"/>
            <w:vAlign w:val="center"/>
          </w:tcPr>
          <w:p w14:paraId="0DC25CB5" w14:textId="77777777" w:rsidR="00D67F82" w:rsidRDefault="000E5DD9">
            <w:r>
              <w:t>37.29</w:t>
            </w:r>
          </w:p>
        </w:tc>
      </w:tr>
      <w:tr w:rsidR="00D67F82" w14:paraId="2C13A241" w14:textId="77777777">
        <w:tc>
          <w:tcPr>
            <w:tcW w:w="690" w:type="dxa"/>
            <w:vMerge/>
            <w:vAlign w:val="center"/>
          </w:tcPr>
          <w:p w14:paraId="54062DD8" w14:textId="77777777" w:rsidR="00D67F82" w:rsidRDefault="00D67F82"/>
        </w:tc>
        <w:tc>
          <w:tcPr>
            <w:tcW w:w="916" w:type="dxa"/>
            <w:vMerge/>
            <w:vAlign w:val="center"/>
          </w:tcPr>
          <w:p w14:paraId="0C198B9E" w14:textId="77777777" w:rsidR="00D67F82" w:rsidRDefault="00D67F82"/>
        </w:tc>
        <w:tc>
          <w:tcPr>
            <w:tcW w:w="1075" w:type="dxa"/>
            <w:vAlign w:val="center"/>
          </w:tcPr>
          <w:p w14:paraId="4B0DDF33" w14:textId="77777777" w:rsidR="00D67F82" w:rsidRDefault="000E5DD9">
            <w:r>
              <w:t>8096</w:t>
            </w:r>
          </w:p>
        </w:tc>
        <w:tc>
          <w:tcPr>
            <w:tcW w:w="3186" w:type="dxa"/>
            <w:vAlign w:val="center"/>
          </w:tcPr>
          <w:p w14:paraId="6E388735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09A7FABD" w14:textId="77777777" w:rsidR="00D67F82" w:rsidRDefault="000E5DD9">
            <w:r>
              <w:t>19.1</w:t>
            </w:r>
          </w:p>
        </w:tc>
        <w:tc>
          <w:tcPr>
            <w:tcW w:w="3356" w:type="dxa"/>
            <w:vAlign w:val="center"/>
          </w:tcPr>
          <w:p w14:paraId="0C4AC927" w14:textId="77777777" w:rsidR="00D67F82" w:rsidRDefault="000E5DD9">
            <w:r>
              <w:t>35.29</w:t>
            </w:r>
          </w:p>
        </w:tc>
      </w:tr>
      <w:tr w:rsidR="00D67F82" w14:paraId="04A16687" w14:textId="77777777">
        <w:tc>
          <w:tcPr>
            <w:tcW w:w="690" w:type="dxa"/>
            <w:vMerge/>
            <w:vAlign w:val="center"/>
          </w:tcPr>
          <w:p w14:paraId="08445D3A" w14:textId="77777777" w:rsidR="00D67F82" w:rsidRDefault="00D67F82"/>
        </w:tc>
        <w:tc>
          <w:tcPr>
            <w:tcW w:w="916" w:type="dxa"/>
            <w:vMerge/>
            <w:vAlign w:val="center"/>
          </w:tcPr>
          <w:p w14:paraId="41B923BB" w14:textId="77777777" w:rsidR="00D67F82" w:rsidRDefault="00D67F82"/>
        </w:tc>
        <w:tc>
          <w:tcPr>
            <w:tcW w:w="1075" w:type="dxa"/>
            <w:vAlign w:val="center"/>
          </w:tcPr>
          <w:p w14:paraId="769C9678" w14:textId="77777777" w:rsidR="00D67F82" w:rsidRDefault="000E5DD9">
            <w:r>
              <w:t>8098</w:t>
            </w:r>
          </w:p>
        </w:tc>
        <w:tc>
          <w:tcPr>
            <w:tcW w:w="3186" w:type="dxa"/>
            <w:vAlign w:val="center"/>
          </w:tcPr>
          <w:p w14:paraId="70457C1E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34B774EC" w14:textId="77777777" w:rsidR="00D67F82" w:rsidRDefault="000E5DD9">
            <w:r>
              <w:t>19.1</w:t>
            </w:r>
          </w:p>
        </w:tc>
        <w:tc>
          <w:tcPr>
            <w:tcW w:w="3356" w:type="dxa"/>
            <w:vAlign w:val="center"/>
          </w:tcPr>
          <w:p w14:paraId="7D0D5C78" w14:textId="77777777" w:rsidR="00D67F82" w:rsidRDefault="000E5DD9">
            <w:r>
              <w:t>35.51</w:t>
            </w:r>
          </w:p>
        </w:tc>
      </w:tr>
      <w:tr w:rsidR="00D67F82" w14:paraId="165789A1" w14:textId="77777777">
        <w:tc>
          <w:tcPr>
            <w:tcW w:w="690" w:type="dxa"/>
            <w:vMerge/>
            <w:vAlign w:val="center"/>
          </w:tcPr>
          <w:p w14:paraId="3EE6F121" w14:textId="77777777" w:rsidR="00D67F82" w:rsidRDefault="00D67F82"/>
        </w:tc>
        <w:tc>
          <w:tcPr>
            <w:tcW w:w="916" w:type="dxa"/>
            <w:vMerge/>
            <w:vAlign w:val="center"/>
          </w:tcPr>
          <w:p w14:paraId="3CBD5FA5" w14:textId="77777777" w:rsidR="00D67F82" w:rsidRDefault="00D67F82"/>
        </w:tc>
        <w:tc>
          <w:tcPr>
            <w:tcW w:w="1075" w:type="dxa"/>
            <w:vAlign w:val="center"/>
          </w:tcPr>
          <w:p w14:paraId="480B22EB" w14:textId="77777777" w:rsidR="00D67F82" w:rsidRDefault="000E5DD9">
            <w:r>
              <w:t>8100</w:t>
            </w:r>
          </w:p>
        </w:tc>
        <w:tc>
          <w:tcPr>
            <w:tcW w:w="3186" w:type="dxa"/>
            <w:vAlign w:val="center"/>
          </w:tcPr>
          <w:p w14:paraId="6E477360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46221A31" w14:textId="77777777" w:rsidR="00D67F82" w:rsidRDefault="000E5DD9">
            <w:r>
              <w:t>14.4</w:t>
            </w:r>
          </w:p>
        </w:tc>
        <w:tc>
          <w:tcPr>
            <w:tcW w:w="3356" w:type="dxa"/>
            <w:vAlign w:val="center"/>
          </w:tcPr>
          <w:p w14:paraId="2553AE6E" w14:textId="77777777" w:rsidR="00D67F82" w:rsidRDefault="000E5DD9">
            <w:r>
              <w:t>35.18</w:t>
            </w:r>
          </w:p>
        </w:tc>
      </w:tr>
      <w:tr w:rsidR="00D67F82" w14:paraId="6DFF3152" w14:textId="77777777">
        <w:tc>
          <w:tcPr>
            <w:tcW w:w="690" w:type="dxa"/>
            <w:vMerge/>
            <w:vAlign w:val="center"/>
          </w:tcPr>
          <w:p w14:paraId="3747ACE5" w14:textId="77777777" w:rsidR="00D67F82" w:rsidRDefault="00D67F82"/>
        </w:tc>
        <w:tc>
          <w:tcPr>
            <w:tcW w:w="916" w:type="dxa"/>
            <w:vMerge/>
            <w:vAlign w:val="center"/>
          </w:tcPr>
          <w:p w14:paraId="53C0AB00" w14:textId="77777777" w:rsidR="00D67F82" w:rsidRDefault="00D67F82"/>
        </w:tc>
        <w:tc>
          <w:tcPr>
            <w:tcW w:w="1075" w:type="dxa"/>
            <w:vAlign w:val="center"/>
          </w:tcPr>
          <w:p w14:paraId="216D08BA" w14:textId="77777777" w:rsidR="00D67F82" w:rsidRDefault="000E5DD9">
            <w:r>
              <w:t>8103</w:t>
            </w:r>
          </w:p>
        </w:tc>
        <w:tc>
          <w:tcPr>
            <w:tcW w:w="3186" w:type="dxa"/>
            <w:vAlign w:val="center"/>
          </w:tcPr>
          <w:p w14:paraId="6EF4865C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35D35981" w14:textId="77777777" w:rsidR="00D67F82" w:rsidRDefault="000E5DD9">
            <w:r>
              <w:t>14.4</w:t>
            </w:r>
          </w:p>
        </w:tc>
        <w:tc>
          <w:tcPr>
            <w:tcW w:w="3356" w:type="dxa"/>
            <w:vAlign w:val="center"/>
          </w:tcPr>
          <w:p w14:paraId="081D7ADD" w14:textId="77777777" w:rsidR="00D67F82" w:rsidRDefault="000E5DD9">
            <w:r>
              <w:t>35.15</w:t>
            </w:r>
          </w:p>
        </w:tc>
      </w:tr>
      <w:tr w:rsidR="00D67F82" w14:paraId="1983A6C3" w14:textId="77777777">
        <w:tc>
          <w:tcPr>
            <w:tcW w:w="690" w:type="dxa"/>
            <w:vMerge/>
            <w:vAlign w:val="center"/>
          </w:tcPr>
          <w:p w14:paraId="72140A1A" w14:textId="77777777" w:rsidR="00D67F82" w:rsidRDefault="00D67F82"/>
        </w:tc>
        <w:tc>
          <w:tcPr>
            <w:tcW w:w="916" w:type="dxa"/>
            <w:vMerge/>
            <w:vAlign w:val="center"/>
          </w:tcPr>
          <w:p w14:paraId="05D47645" w14:textId="77777777" w:rsidR="00D67F82" w:rsidRDefault="00D67F82"/>
        </w:tc>
        <w:tc>
          <w:tcPr>
            <w:tcW w:w="1075" w:type="dxa"/>
            <w:vAlign w:val="center"/>
          </w:tcPr>
          <w:p w14:paraId="42C9DB0E" w14:textId="77777777" w:rsidR="00D67F82" w:rsidRDefault="000E5DD9">
            <w:r>
              <w:t>8233</w:t>
            </w:r>
          </w:p>
        </w:tc>
        <w:tc>
          <w:tcPr>
            <w:tcW w:w="3186" w:type="dxa"/>
            <w:vAlign w:val="center"/>
          </w:tcPr>
          <w:p w14:paraId="54E58572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043D4CB2" w14:textId="77777777" w:rsidR="00D67F82" w:rsidRDefault="000E5DD9">
            <w:r>
              <w:t>5.9</w:t>
            </w:r>
          </w:p>
        </w:tc>
        <w:tc>
          <w:tcPr>
            <w:tcW w:w="3356" w:type="dxa"/>
            <w:vAlign w:val="center"/>
          </w:tcPr>
          <w:p w14:paraId="3EB3F9D1" w14:textId="77777777" w:rsidR="00D67F82" w:rsidRDefault="000E5DD9">
            <w:r>
              <w:t>38.63</w:t>
            </w:r>
          </w:p>
        </w:tc>
      </w:tr>
      <w:tr w:rsidR="00D67F82" w14:paraId="4B3EE355" w14:textId="77777777">
        <w:tc>
          <w:tcPr>
            <w:tcW w:w="690" w:type="dxa"/>
            <w:vMerge/>
            <w:vAlign w:val="center"/>
          </w:tcPr>
          <w:p w14:paraId="6AA14687" w14:textId="77777777" w:rsidR="00D67F82" w:rsidRDefault="00D67F82"/>
        </w:tc>
        <w:tc>
          <w:tcPr>
            <w:tcW w:w="916" w:type="dxa"/>
            <w:vMerge/>
            <w:vAlign w:val="center"/>
          </w:tcPr>
          <w:p w14:paraId="481B9204" w14:textId="77777777" w:rsidR="00D67F82" w:rsidRDefault="00D67F82"/>
        </w:tc>
        <w:tc>
          <w:tcPr>
            <w:tcW w:w="1075" w:type="dxa"/>
            <w:vAlign w:val="center"/>
          </w:tcPr>
          <w:p w14:paraId="64BD8FA6" w14:textId="77777777" w:rsidR="00D67F82" w:rsidRDefault="000E5DD9">
            <w:r>
              <w:t>8235</w:t>
            </w:r>
          </w:p>
        </w:tc>
        <w:tc>
          <w:tcPr>
            <w:tcW w:w="3186" w:type="dxa"/>
            <w:vAlign w:val="center"/>
          </w:tcPr>
          <w:p w14:paraId="573CB83B" w14:textId="77777777" w:rsidR="00D67F82" w:rsidRDefault="000E5DD9">
            <w:r>
              <w:t>空房间</w:t>
            </w:r>
          </w:p>
        </w:tc>
        <w:tc>
          <w:tcPr>
            <w:tcW w:w="1075" w:type="dxa"/>
            <w:vAlign w:val="center"/>
          </w:tcPr>
          <w:p w14:paraId="4F74A2F9" w14:textId="77777777" w:rsidR="00D67F82" w:rsidRDefault="000E5DD9">
            <w:r>
              <w:t>5.9</w:t>
            </w:r>
          </w:p>
        </w:tc>
        <w:tc>
          <w:tcPr>
            <w:tcW w:w="3356" w:type="dxa"/>
            <w:vAlign w:val="center"/>
          </w:tcPr>
          <w:p w14:paraId="489D07BE" w14:textId="77777777" w:rsidR="00D67F82" w:rsidRDefault="000E5DD9">
            <w:r>
              <w:t>40.95</w:t>
            </w:r>
          </w:p>
        </w:tc>
      </w:tr>
      <w:tr w:rsidR="00D67F82" w14:paraId="2787E2EC" w14:textId="77777777">
        <w:tc>
          <w:tcPr>
            <w:tcW w:w="690" w:type="dxa"/>
            <w:vMerge/>
            <w:vAlign w:val="center"/>
          </w:tcPr>
          <w:p w14:paraId="46A40F84" w14:textId="77777777" w:rsidR="00D67F82" w:rsidRDefault="00D67F82"/>
        </w:tc>
        <w:tc>
          <w:tcPr>
            <w:tcW w:w="916" w:type="dxa"/>
            <w:vMerge/>
            <w:vAlign w:val="center"/>
          </w:tcPr>
          <w:p w14:paraId="1EF41A6A" w14:textId="77777777" w:rsidR="00D67F82" w:rsidRDefault="00D67F82"/>
        </w:tc>
        <w:tc>
          <w:tcPr>
            <w:tcW w:w="1075" w:type="dxa"/>
            <w:vAlign w:val="center"/>
          </w:tcPr>
          <w:p w14:paraId="15A617B9" w14:textId="77777777" w:rsidR="00D67F82" w:rsidRDefault="000E5DD9">
            <w:r>
              <w:t>8319</w:t>
            </w:r>
          </w:p>
        </w:tc>
        <w:tc>
          <w:tcPr>
            <w:tcW w:w="3186" w:type="dxa"/>
            <w:vAlign w:val="center"/>
          </w:tcPr>
          <w:p w14:paraId="1FE8C510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3FDCBAC6" w14:textId="77777777" w:rsidR="00D67F82" w:rsidRDefault="000E5DD9">
            <w:r>
              <w:t>4.5</w:t>
            </w:r>
          </w:p>
        </w:tc>
        <w:tc>
          <w:tcPr>
            <w:tcW w:w="3356" w:type="dxa"/>
            <w:vAlign w:val="center"/>
          </w:tcPr>
          <w:p w14:paraId="11F60E1B" w14:textId="77777777" w:rsidR="00D67F82" w:rsidRDefault="000E5DD9">
            <w:r>
              <w:t>35.38</w:t>
            </w:r>
          </w:p>
        </w:tc>
      </w:tr>
      <w:tr w:rsidR="00D67F82" w14:paraId="358B2366" w14:textId="77777777">
        <w:tc>
          <w:tcPr>
            <w:tcW w:w="690" w:type="dxa"/>
            <w:vMerge/>
            <w:vAlign w:val="center"/>
          </w:tcPr>
          <w:p w14:paraId="23194BA8" w14:textId="77777777" w:rsidR="00D67F82" w:rsidRDefault="00D67F82"/>
        </w:tc>
        <w:tc>
          <w:tcPr>
            <w:tcW w:w="916" w:type="dxa"/>
            <w:vMerge/>
            <w:vAlign w:val="center"/>
          </w:tcPr>
          <w:p w14:paraId="1C78304B" w14:textId="77777777" w:rsidR="00D67F82" w:rsidRDefault="00D67F82"/>
        </w:tc>
        <w:tc>
          <w:tcPr>
            <w:tcW w:w="1075" w:type="dxa"/>
            <w:vAlign w:val="center"/>
          </w:tcPr>
          <w:p w14:paraId="49E172EE" w14:textId="77777777" w:rsidR="00D67F82" w:rsidRDefault="000E5DD9">
            <w:r>
              <w:t>8321</w:t>
            </w:r>
          </w:p>
        </w:tc>
        <w:tc>
          <w:tcPr>
            <w:tcW w:w="3186" w:type="dxa"/>
            <w:vAlign w:val="center"/>
          </w:tcPr>
          <w:p w14:paraId="6902EB73" w14:textId="77777777" w:rsidR="00D67F82" w:rsidRDefault="000E5DD9">
            <w:r>
              <w:t>闷顶</w:t>
            </w:r>
          </w:p>
        </w:tc>
        <w:tc>
          <w:tcPr>
            <w:tcW w:w="1075" w:type="dxa"/>
            <w:vAlign w:val="center"/>
          </w:tcPr>
          <w:p w14:paraId="300F968F" w14:textId="77777777" w:rsidR="00D67F82" w:rsidRDefault="000E5DD9">
            <w:r>
              <w:t>4.5</w:t>
            </w:r>
          </w:p>
        </w:tc>
        <w:tc>
          <w:tcPr>
            <w:tcW w:w="3356" w:type="dxa"/>
            <w:vAlign w:val="center"/>
          </w:tcPr>
          <w:p w14:paraId="610FC87C" w14:textId="77777777" w:rsidR="00D67F82" w:rsidRDefault="000E5DD9">
            <w:r>
              <w:t>34.60</w:t>
            </w:r>
          </w:p>
        </w:tc>
      </w:tr>
      <w:tr w:rsidR="00D67F82" w14:paraId="2C93E5B2" w14:textId="77777777">
        <w:tc>
          <w:tcPr>
            <w:tcW w:w="690" w:type="dxa"/>
            <w:vMerge/>
            <w:vAlign w:val="center"/>
          </w:tcPr>
          <w:p w14:paraId="35D9DE8A" w14:textId="77777777" w:rsidR="00D67F82" w:rsidRDefault="00D67F82"/>
        </w:tc>
        <w:tc>
          <w:tcPr>
            <w:tcW w:w="916" w:type="dxa"/>
            <w:vMerge/>
            <w:vAlign w:val="center"/>
          </w:tcPr>
          <w:p w14:paraId="023B2FD9" w14:textId="77777777" w:rsidR="00D67F82" w:rsidRDefault="00D67F82"/>
        </w:tc>
        <w:tc>
          <w:tcPr>
            <w:tcW w:w="1075" w:type="dxa"/>
            <w:vAlign w:val="center"/>
          </w:tcPr>
          <w:p w14:paraId="33A757E6" w14:textId="77777777" w:rsidR="00D67F82" w:rsidRDefault="000E5DD9">
            <w:r>
              <w:t>8481</w:t>
            </w:r>
          </w:p>
        </w:tc>
        <w:tc>
          <w:tcPr>
            <w:tcW w:w="3186" w:type="dxa"/>
            <w:vAlign w:val="center"/>
          </w:tcPr>
          <w:p w14:paraId="35E3D1A6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7FEE9588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7EEB8680" w14:textId="77777777" w:rsidR="00D67F82" w:rsidRDefault="000E5DD9">
            <w:r>
              <w:t>35.42</w:t>
            </w:r>
          </w:p>
        </w:tc>
      </w:tr>
      <w:tr w:rsidR="00D67F82" w14:paraId="7B9D82F7" w14:textId="77777777">
        <w:tc>
          <w:tcPr>
            <w:tcW w:w="690" w:type="dxa"/>
            <w:vMerge/>
            <w:vAlign w:val="center"/>
          </w:tcPr>
          <w:p w14:paraId="40DFA79E" w14:textId="77777777" w:rsidR="00D67F82" w:rsidRDefault="00D67F82"/>
        </w:tc>
        <w:tc>
          <w:tcPr>
            <w:tcW w:w="916" w:type="dxa"/>
            <w:vMerge/>
            <w:vAlign w:val="center"/>
          </w:tcPr>
          <w:p w14:paraId="5F2E3CF3" w14:textId="77777777" w:rsidR="00D67F82" w:rsidRDefault="00D67F82"/>
        </w:tc>
        <w:tc>
          <w:tcPr>
            <w:tcW w:w="1075" w:type="dxa"/>
            <w:vAlign w:val="center"/>
          </w:tcPr>
          <w:p w14:paraId="0BE52D58" w14:textId="77777777" w:rsidR="00D67F82" w:rsidRDefault="000E5DD9">
            <w:r>
              <w:t>8484</w:t>
            </w:r>
          </w:p>
        </w:tc>
        <w:tc>
          <w:tcPr>
            <w:tcW w:w="3186" w:type="dxa"/>
            <w:vAlign w:val="center"/>
          </w:tcPr>
          <w:p w14:paraId="72092E21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653BABC9" w14:textId="77777777" w:rsidR="00D67F82" w:rsidRDefault="000E5DD9">
            <w:r>
              <w:t>0.8</w:t>
            </w:r>
          </w:p>
        </w:tc>
        <w:tc>
          <w:tcPr>
            <w:tcW w:w="3356" w:type="dxa"/>
            <w:vAlign w:val="center"/>
          </w:tcPr>
          <w:p w14:paraId="3D3A2B57" w14:textId="77777777" w:rsidR="00D67F82" w:rsidRDefault="000E5DD9">
            <w:r>
              <w:t>35.37</w:t>
            </w:r>
          </w:p>
        </w:tc>
      </w:tr>
      <w:tr w:rsidR="00D67F82" w14:paraId="69F10C20" w14:textId="77777777">
        <w:tc>
          <w:tcPr>
            <w:tcW w:w="690" w:type="dxa"/>
            <w:vMerge/>
            <w:vAlign w:val="center"/>
          </w:tcPr>
          <w:p w14:paraId="64B6402E" w14:textId="77777777" w:rsidR="00D67F82" w:rsidRDefault="00D67F82"/>
        </w:tc>
        <w:tc>
          <w:tcPr>
            <w:tcW w:w="916" w:type="dxa"/>
            <w:vMerge/>
            <w:vAlign w:val="center"/>
          </w:tcPr>
          <w:p w14:paraId="3EC907B1" w14:textId="77777777" w:rsidR="00D67F82" w:rsidRDefault="00D67F82"/>
        </w:tc>
        <w:tc>
          <w:tcPr>
            <w:tcW w:w="1075" w:type="dxa"/>
            <w:vAlign w:val="center"/>
          </w:tcPr>
          <w:p w14:paraId="4138E91E" w14:textId="77777777" w:rsidR="00D67F82" w:rsidRDefault="000E5DD9">
            <w:r>
              <w:t>8485</w:t>
            </w:r>
          </w:p>
        </w:tc>
        <w:tc>
          <w:tcPr>
            <w:tcW w:w="3186" w:type="dxa"/>
            <w:vAlign w:val="center"/>
          </w:tcPr>
          <w:p w14:paraId="3F53F93E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138D9518" w14:textId="77777777" w:rsidR="00D67F82" w:rsidRDefault="000E5DD9">
            <w:r>
              <w:t>0.7</w:t>
            </w:r>
          </w:p>
        </w:tc>
        <w:tc>
          <w:tcPr>
            <w:tcW w:w="3356" w:type="dxa"/>
            <w:vAlign w:val="center"/>
          </w:tcPr>
          <w:p w14:paraId="399D7DD4" w14:textId="77777777" w:rsidR="00D67F82" w:rsidRDefault="000E5DD9">
            <w:r>
              <w:t>34.97</w:t>
            </w:r>
          </w:p>
        </w:tc>
      </w:tr>
      <w:tr w:rsidR="00D67F82" w14:paraId="231FFEFC" w14:textId="77777777">
        <w:tc>
          <w:tcPr>
            <w:tcW w:w="690" w:type="dxa"/>
            <w:vMerge/>
            <w:vAlign w:val="center"/>
          </w:tcPr>
          <w:p w14:paraId="5F6B06DB" w14:textId="77777777" w:rsidR="00D67F82" w:rsidRDefault="00D67F82"/>
        </w:tc>
        <w:tc>
          <w:tcPr>
            <w:tcW w:w="916" w:type="dxa"/>
            <w:vMerge/>
            <w:vAlign w:val="center"/>
          </w:tcPr>
          <w:p w14:paraId="27F2FA98" w14:textId="77777777" w:rsidR="00D67F82" w:rsidRDefault="00D67F82"/>
        </w:tc>
        <w:tc>
          <w:tcPr>
            <w:tcW w:w="1075" w:type="dxa"/>
            <w:vAlign w:val="center"/>
          </w:tcPr>
          <w:p w14:paraId="2F845670" w14:textId="77777777" w:rsidR="00D67F82" w:rsidRDefault="000E5DD9">
            <w:r>
              <w:t>8488</w:t>
            </w:r>
          </w:p>
        </w:tc>
        <w:tc>
          <w:tcPr>
            <w:tcW w:w="3186" w:type="dxa"/>
            <w:vAlign w:val="center"/>
          </w:tcPr>
          <w:p w14:paraId="02F4C987" w14:textId="77777777" w:rsidR="00D67F82" w:rsidRDefault="000E5DD9">
            <w:r>
              <w:t>通风井</w:t>
            </w:r>
          </w:p>
        </w:tc>
        <w:tc>
          <w:tcPr>
            <w:tcW w:w="1075" w:type="dxa"/>
            <w:vAlign w:val="center"/>
          </w:tcPr>
          <w:p w14:paraId="03E3F46C" w14:textId="77777777" w:rsidR="00D67F82" w:rsidRDefault="000E5DD9">
            <w:r>
              <w:t>0.7</w:t>
            </w:r>
          </w:p>
        </w:tc>
        <w:tc>
          <w:tcPr>
            <w:tcW w:w="3356" w:type="dxa"/>
            <w:vAlign w:val="center"/>
          </w:tcPr>
          <w:p w14:paraId="5B248570" w14:textId="77777777" w:rsidR="00D67F82" w:rsidRDefault="000E5DD9">
            <w:r>
              <w:t>35.73</w:t>
            </w:r>
          </w:p>
        </w:tc>
      </w:tr>
      <w:tr w:rsidR="00D67F82" w14:paraId="072B7288" w14:textId="77777777">
        <w:tc>
          <w:tcPr>
            <w:tcW w:w="5867" w:type="dxa"/>
            <w:gridSpan w:val="4"/>
            <w:vAlign w:val="center"/>
          </w:tcPr>
          <w:p w14:paraId="1D85C3EB" w14:textId="77777777" w:rsidR="00D67F82" w:rsidRDefault="000E5DD9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2FB9D4F4" w14:textId="77777777" w:rsidR="00D67F82" w:rsidRDefault="000E5DD9">
            <w:r>
              <w:t>44.10%</w:t>
            </w:r>
          </w:p>
        </w:tc>
      </w:tr>
    </w:tbl>
    <w:p w14:paraId="28D56F60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7" w:name="达标比例统计表"/>
      <w:bookmarkEnd w:id="56"/>
      <w:bookmarkEnd w:id="57"/>
    </w:p>
    <w:p w14:paraId="1F1E708C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6DD066F3" w14:textId="77777777" w:rsidR="008E2A42" w:rsidRPr="00E14B7E" w:rsidRDefault="00A968A5" w:rsidP="00A968A5">
      <w:pPr>
        <w:pStyle w:val="1"/>
        <w:tabs>
          <w:tab w:val="left" w:pos="432"/>
        </w:tabs>
      </w:pPr>
      <w:bookmarkStart w:id="58" w:name="_Toc91010718"/>
      <w:r w:rsidRPr="00E14B7E">
        <w:rPr>
          <w:rFonts w:hint="eastAsia"/>
        </w:rPr>
        <w:t>结论</w:t>
      </w:r>
      <w:bookmarkEnd w:id="58"/>
    </w:p>
    <w:p w14:paraId="6F0A6C0A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9" w:name="达标百分比"/>
      <w:r w:rsidR="00481D85" w:rsidRPr="00E14B7E">
        <w:rPr>
          <w:rFonts w:hint="eastAsia"/>
          <w:lang w:val="en-US"/>
        </w:rPr>
        <w:t>44.10%</w:t>
      </w:r>
      <w:bookmarkEnd w:id="5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0" w:name="得分"/>
      <w:r w:rsidR="006006D2" w:rsidRPr="00E14B7E">
        <w:rPr>
          <w:rFonts w:hint="eastAsia"/>
          <w:lang w:val="en-US"/>
        </w:rPr>
        <w:t>3</w:t>
      </w:r>
      <w:bookmarkEnd w:id="60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CE385" w14:textId="77777777" w:rsidR="000E5DD9" w:rsidRDefault="000E5DD9" w:rsidP="00203A7D">
      <w:pPr>
        <w:spacing w:line="240" w:lineRule="auto"/>
      </w:pPr>
      <w:r>
        <w:separator/>
      </w:r>
    </w:p>
  </w:endnote>
  <w:endnote w:type="continuationSeparator" w:id="0">
    <w:p w14:paraId="42F8E6FD" w14:textId="77777777" w:rsidR="000E5DD9" w:rsidRDefault="000E5DD9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049D3225" w14:textId="77777777" w:rsidTr="001A12A0">
      <w:tc>
        <w:tcPr>
          <w:tcW w:w="3020" w:type="dxa"/>
        </w:tcPr>
        <w:p w14:paraId="19E1C5C8" w14:textId="77777777" w:rsidR="001A12A0" w:rsidRPr="00F5023B" w:rsidRDefault="000E5DD9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056D509E" w14:textId="77777777" w:rsidR="001A12A0" w:rsidRPr="00F5023B" w:rsidRDefault="000E5DD9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DBA7166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1D9971FC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7928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50E6C8B9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2345" w14:textId="77777777" w:rsidR="000E5DD9" w:rsidRDefault="000E5DD9" w:rsidP="00203A7D">
      <w:pPr>
        <w:spacing w:line="240" w:lineRule="auto"/>
      </w:pPr>
      <w:r>
        <w:separator/>
      </w:r>
    </w:p>
  </w:footnote>
  <w:footnote w:type="continuationSeparator" w:id="0">
    <w:p w14:paraId="2A5A2AEA" w14:textId="77777777" w:rsidR="000E5DD9" w:rsidRDefault="000E5DD9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2BDB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EA1D706" wp14:editId="01C2F253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B81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E5DD9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C7B81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67F82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D71845"/>
  <w15:docId w15:val="{DF4B1AE1-6E12-44C0-8D72-4D3D92EF4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orOs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2</TotalTime>
  <Pages>37</Pages>
  <Words>4142</Words>
  <Characters>23612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27699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mengchuan xu</dc:creator>
  <cp:lastModifiedBy>xu mengchuan</cp:lastModifiedBy>
  <cp:revision>1</cp:revision>
  <cp:lastPrinted>1900-12-31T16:00:00Z</cp:lastPrinted>
  <dcterms:created xsi:type="dcterms:W3CDTF">2021-12-21T12:24:00Z</dcterms:created>
  <dcterms:modified xsi:type="dcterms:W3CDTF">2021-12-21T12:26:00Z</dcterms:modified>
</cp:coreProperties>
</file>