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AB7F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4B8427F0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27FD0552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30C1DA2E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17DBE3D1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0F0D3E2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9BF78E1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718D332A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3#</w:t>
            </w:r>
            <w:bookmarkEnd w:id="1"/>
          </w:p>
        </w:tc>
      </w:tr>
      <w:tr w:rsidR="00D40158" w:rsidRPr="00D40158" w14:paraId="29C64F8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FD683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194853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50FC3E8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E6377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5EA1A3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344720E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7F730E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11D18A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061AC28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7C6D34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1A51B7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70E6966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A56DE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4767EA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A68356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25BCC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7C8B8D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C9F598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D5585A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5AB6DC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27675C6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839D7D8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E1A70D5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842929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35141D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F570409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2021年12月21日</w:t>
            </w:r>
            <w:bookmarkEnd w:id="6"/>
          </w:p>
        </w:tc>
      </w:tr>
    </w:tbl>
    <w:p w14:paraId="5CFE1247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1A1017D2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766E8796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7B5A4EBF" wp14:editId="528BF60A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7D75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1A78DBAA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95D9DA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67754F87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74AA688B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98FD8A2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0E768A7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41D935F7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879859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07F89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01D4A6B1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F80EA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B58342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T18190024985</w:t>
            </w:r>
            <w:bookmarkEnd w:id="9"/>
          </w:p>
        </w:tc>
      </w:tr>
    </w:tbl>
    <w:p w14:paraId="560B798A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1142878B" w14:textId="77777777" w:rsidR="00536B7A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12161" w:history="1">
        <w:r w:rsidR="00536B7A" w:rsidRPr="00272F36">
          <w:rPr>
            <w:rStyle w:val="a8"/>
          </w:rPr>
          <w:t>1</w:t>
        </w:r>
        <w:r w:rsidR="00536B7A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536B7A" w:rsidRPr="00272F36">
          <w:rPr>
            <w:rStyle w:val="a8"/>
          </w:rPr>
          <w:t>项目概况</w:t>
        </w:r>
        <w:r w:rsidR="00536B7A">
          <w:rPr>
            <w:webHidden/>
          </w:rPr>
          <w:tab/>
        </w:r>
        <w:r w:rsidR="00536B7A">
          <w:rPr>
            <w:webHidden/>
          </w:rPr>
          <w:fldChar w:fldCharType="begin"/>
        </w:r>
        <w:r w:rsidR="00536B7A">
          <w:rPr>
            <w:webHidden/>
          </w:rPr>
          <w:instrText xml:space="preserve"> PAGEREF _Toc91012161 \h </w:instrText>
        </w:r>
        <w:r w:rsidR="00536B7A">
          <w:rPr>
            <w:webHidden/>
          </w:rPr>
        </w:r>
        <w:r w:rsidR="00536B7A">
          <w:rPr>
            <w:webHidden/>
          </w:rPr>
          <w:fldChar w:fldCharType="separate"/>
        </w:r>
        <w:r w:rsidR="00536B7A">
          <w:rPr>
            <w:webHidden/>
          </w:rPr>
          <w:t>3</w:t>
        </w:r>
        <w:r w:rsidR="00536B7A">
          <w:rPr>
            <w:webHidden/>
          </w:rPr>
          <w:fldChar w:fldCharType="end"/>
        </w:r>
      </w:hyperlink>
    </w:p>
    <w:p w14:paraId="405692E6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62" w:history="1">
        <w:r w:rsidRPr="00272F36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44E4C42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63" w:history="1">
        <w:r w:rsidRPr="00272F36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AD05D7C" w14:textId="77777777" w:rsidR="00536B7A" w:rsidRDefault="00536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2164" w:history="1">
        <w:r w:rsidRPr="00272F36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72F36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69F5244" w14:textId="77777777" w:rsidR="00536B7A" w:rsidRDefault="00536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2165" w:history="1">
        <w:r w:rsidRPr="00272F36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72F36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923A39E" w14:textId="77777777" w:rsidR="00536B7A" w:rsidRDefault="00536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2166" w:history="1">
        <w:r w:rsidRPr="00272F36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72F36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7489E9E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67" w:history="1">
        <w:r w:rsidRPr="00272F36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7F9F269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68" w:history="1">
        <w:r w:rsidRPr="00272F36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AD565E8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69" w:history="1">
        <w:r w:rsidRPr="00272F36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7B3653A" w14:textId="77777777" w:rsidR="00536B7A" w:rsidRDefault="00536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2170" w:history="1">
        <w:r w:rsidRPr="00272F36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83F23EE" w14:textId="77777777" w:rsidR="00536B7A" w:rsidRDefault="00536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2171" w:history="1">
        <w:r w:rsidRPr="00272F36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95254B4" w14:textId="77777777" w:rsidR="00536B7A" w:rsidRDefault="00536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2172" w:history="1">
        <w:r w:rsidRPr="00272F36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6883ECE" w14:textId="77777777" w:rsidR="00536B7A" w:rsidRDefault="00536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2173" w:history="1">
        <w:r w:rsidRPr="00272F36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3DE2E45" w14:textId="77777777" w:rsidR="00536B7A" w:rsidRDefault="00536B7A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12174" w:history="1">
        <w:r w:rsidRPr="00272F36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DA1C0D8" w14:textId="77777777" w:rsidR="00536B7A" w:rsidRDefault="00536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2175" w:history="1">
        <w:r w:rsidRPr="00272F36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72F36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16FE5A6" w14:textId="77777777" w:rsidR="00536B7A" w:rsidRDefault="00536B7A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12176" w:history="1">
        <w:r w:rsidRPr="00272F36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72F36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1CCA0093" w14:textId="77777777" w:rsidR="00536B7A" w:rsidRDefault="00536B7A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12177" w:history="1">
        <w:r w:rsidRPr="00272F36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72F36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_Toc91012177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0C84D721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5F3DCAA7" w14:textId="77777777" w:rsidR="0000578F" w:rsidRDefault="0000578F" w:rsidP="0000578F">
      <w:pPr>
        <w:pStyle w:val="1"/>
      </w:pPr>
      <w:bookmarkStart w:id="11" w:name="_Toc452108759"/>
      <w:bookmarkStart w:id="12" w:name="_Toc91012161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60945550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3599C670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675E9180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3200BB09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61141272" w14:textId="77777777" w:rsidR="0000578F" w:rsidRDefault="0000578F" w:rsidP="00DC62E7">
      <w:pPr>
        <w:pStyle w:val="2"/>
      </w:pPr>
      <w:bookmarkStart w:id="14" w:name="_Toc452108760"/>
      <w:bookmarkStart w:id="15" w:name="_Toc91012162"/>
      <w:r>
        <w:lastRenderedPageBreak/>
        <w:t>平面图</w:t>
      </w:r>
      <w:bookmarkEnd w:id="14"/>
      <w:bookmarkEnd w:id="15"/>
    </w:p>
    <w:p w14:paraId="5A1498DF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355F8F03" wp14:editId="2DFE2CAC">
            <wp:extent cx="5667375" cy="55149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8DB5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31FE4BC5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B04A060" wp14:editId="4B8926D7">
            <wp:extent cx="5667375" cy="56007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9771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3597797B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A3E723" wp14:editId="15E70C2C">
            <wp:extent cx="5667375" cy="551497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3CB4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495170C6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CAC162" wp14:editId="0C69BECC">
            <wp:extent cx="5667375" cy="55149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3C49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0AF5ACFE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C944B1" wp14:editId="775D170F">
            <wp:extent cx="5667375" cy="55149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320A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525E7216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4A95B5" wp14:editId="4D5E12F3">
            <wp:extent cx="5667375" cy="551497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A8A3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4D91253E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09D815" wp14:editId="6DB3755E">
            <wp:extent cx="5667375" cy="55149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A5EC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684025E0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AA8BE4" wp14:editId="61C55D4D">
            <wp:extent cx="5667375" cy="55340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E5BA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30EF0B3B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B994B01" wp14:editId="72DF651D">
            <wp:extent cx="5667375" cy="55340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973F" w14:textId="77777777" w:rsidR="008D68D7" w:rsidRDefault="00BA41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424D2A4C" w14:textId="77777777" w:rsidR="008D68D7" w:rsidRDefault="008D68D7">
      <w:pPr>
        <w:pStyle w:val="a0"/>
        <w:ind w:firstLineChars="0" w:firstLine="0"/>
        <w:jc w:val="center"/>
        <w:rPr>
          <w:lang w:val="en-US"/>
        </w:rPr>
      </w:pPr>
    </w:p>
    <w:p w14:paraId="255C7A5B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7CEB93E" w14:textId="77777777" w:rsidR="0000578F" w:rsidRDefault="0000578F" w:rsidP="00DC62E7">
      <w:pPr>
        <w:pStyle w:val="2"/>
      </w:pPr>
      <w:bookmarkStart w:id="17" w:name="_Toc452108761"/>
      <w:bookmarkStart w:id="18" w:name="_Toc91012163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00A5649B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6411430E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05466B7F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7996AC4B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91012164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245CAC30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1246797E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34AF9843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4F7112BD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3FE8B2AE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5D1B84C4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03C13EF4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2798D1C3" w14:textId="77777777" w:rsidR="0000578F" w:rsidRDefault="0000578F" w:rsidP="0000578F">
      <w:pPr>
        <w:pStyle w:val="1"/>
      </w:pPr>
      <w:bookmarkStart w:id="26" w:name="_Toc91012165"/>
      <w:r>
        <w:rPr>
          <w:rFonts w:hint="eastAsia"/>
        </w:rPr>
        <w:t>参考</w:t>
      </w:r>
      <w:r>
        <w:t>标准</w:t>
      </w:r>
      <w:bookmarkEnd w:id="23"/>
      <w:bookmarkEnd w:id="26"/>
    </w:p>
    <w:p w14:paraId="2CB3E561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0C739548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493292DE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343932D4" w14:textId="77777777" w:rsidR="0000578F" w:rsidRDefault="0000578F" w:rsidP="0000578F">
      <w:pPr>
        <w:pStyle w:val="1"/>
      </w:pPr>
      <w:bookmarkStart w:id="29" w:name="_Toc91012166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115FC33D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21D1B4EF" w14:textId="77777777" w:rsidR="00833AFE" w:rsidRDefault="00833AFE" w:rsidP="00833AFE">
      <w:pPr>
        <w:pStyle w:val="2"/>
      </w:pPr>
      <w:bookmarkStart w:id="30" w:name="_Toc91012167"/>
      <w:r>
        <w:rPr>
          <w:rFonts w:hint="eastAsia"/>
        </w:rPr>
        <w:t>参数定义</w:t>
      </w:r>
      <w:bookmarkEnd w:id="30"/>
    </w:p>
    <w:p w14:paraId="0516EA07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5B1CC0AB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79184DD0" w14:textId="77777777" w:rsidR="002D33C1" w:rsidRDefault="002D33C1" w:rsidP="002D33C1">
      <w:pPr>
        <w:pStyle w:val="2"/>
      </w:pPr>
      <w:bookmarkStart w:id="31" w:name="_Toc91012168"/>
      <w:r>
        <w:rPr>
          <w:rFonts w:hint="eastAsia"/>
        </w:rPr>
        <w:t>计算流程</w:t>
      </w:r>
      <w:bookmarkEnd w:id="31"/>
    </w:p>
    <w:p w14:paraId="346E21C5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00124A21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58B27302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50F2F535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13B5E5CC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443D7A08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F36FE32" wp14:editId="7BC2BD52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F6438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3346D9F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0D5E25DC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6FDF2C22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5529A058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FAD0292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B487C6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6D8207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5C62CB9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5723249E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8F94229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D6BF1D7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4129A1D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7533968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7A409E3B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1C033FA9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3AE048B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5F133A6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1157110B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54358D24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2574761F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7FE44725" w14:textId="77777777" w:rsidR="001B0BA1" w:rsidRDefault="006D296D" w:rsidP="00B50E2E">
      <w:pPr>
        <w:pStyle w:val="2"/>
      </w:pPr>
      <w:bookmarkStart w:id="33" w:name="_Toc91012169"/>
      <w:r>
        <w:rPr>
          <w:rFonts w:hint="eastAsia"/>
        </w:rPr>
        <w:t>计算参数</w:t>
      </w:r>
      <w:bookmarkEnd w:id="33"/>
    </w:p>
    <w:p w14:paraId="738A4602" w14:textId="77777777" w:rsidR="006D296D" w:rsidRDefault="006043F1" w:rsidP="00EA3BB3">
      <w:pPr>
        <w:pStyle w:val="3"/>
      </w:pPr>
      <w:bookmarkStart w:id="34" w:name="_Toc91012170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1AACA667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成都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6C7871A4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78E5E80C" wp14:editId="27041EE7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9191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536B7A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6E596494" w14:textId="77777777" w:rsidR="00B665C1" w:rsidRDefault="00B665C1" w:rsidP="00EA3BB3">
      <w:pPr>
        <w:pStyle w:val="3"/>
      </w:pPr>
      <w:bookmarkStart w:id="37" w:name="_Toc91012171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76747A19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6DA6C6A9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6D7D067E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06F01E3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DA853E1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45E56EFE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32203F33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A256078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6F2A660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172E892" w14:textId="77777777" w:rsidTr="0099773C">
        <w:trPr>
          <w:trHeight w:val="270"/>
        </w:trPr>
        <w:tc>
          <w:tcPr>
            <w:tcW w:w="1861" w:type="dxa"/>
          </w:tcPr>
          <w:p w14:paraId="0DDFD00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E3B860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C90FE2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CCC4852" w14:textId="77777777" w:rsidTr="0099773C">
        <w:trPr>
          <w:trHeight w:val="270"/>
        </w:trPr>
        <w:tc>
          <w:tcPr>
            <w:tcW w:w="1861" w:type="dxa"/>
          </w:tcPr>
          <w:p w14:paraId="4051110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1078AF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96B19D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07AA6596" w14:textId="77777777" w:rsidTr="0099773C">
        <w:trPr>
          <w:trHeight w:val="270"/>
        </w:trPr>
        <w:tc>
          <w:tcPr>
            <w:tcW w:w="1861" w:type="dxa"/>
          </w:tcPr>
          <w:p w14:paraId="03FF3BA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19F7CB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E810BB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7F3BD0D2" w14:textId="77777777" w:rsidTr="0099773C">
        <w:trPr>
          <w:trHeight w:val="270"/>
        </w:trPr>
        <w:tc>
          <w:tcPr>
            <w:tcW w:w="1861" w:type="dxa"/>
          </w:tcPr>
          <w:p w14:paraId="2F07EEA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E5A66B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D2428B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1F302CAE" w14:textId="77777777" w:rsidTr="0099773C">
        <w:trPr>
          <w:trHeight w:val="270"/>
        </w:trPr>
        <w:tc>
          <w:tcPr>
            <w:tcW w:w="1861" w:type="dxa"/>
          </w:tcPr>
          <w:p w14:paraId="34C6F34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F70200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B8A2EC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99773C" w:rsidRPr="00A412D8" w14:paraId="0C8E9882" w14:textId="77777777" w:rsidTr="0099773C">
        <w:trPr>
          <w:trHeight w:val="270"/>
        </w:trPr>
        <w:tc>
          <w:tcPr>
            <w:tcW w:w="1861" w:type="dxa"/>
          </w:tcPr>
          <w:p w14:paraId="162EDA2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E73632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BAED0D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14:paraId="6804E2C6" w14:textId="77777777" w:rsidTr="0099773C">
        <w:trPr>
          <w:trHeight w:val="270"/>
        </w:trPr>
        <w:tc>
          <w:tcPr>
            <w:tcW w:w="1861" w:type="dxa"/>
          </w:tcPr>
          <w:p w14:paraId="557D62E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6473FA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661FBC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99773C" w:rsidRPr="00A412D8" w14:paraId="49CBB318" w14:textId="77777777" w:rsidTr="0099773C">
        <w:trPr>
          <w:trHeight w:val="270"/>
        </w:trPr>
        <w:tc>
          <w:tcPr>
            <w:tcW w:w="1861" w:type="dxa"/>
          </w:tcPr>
          <w:p w14:paraId="1E7CABD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FD8E56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EE607F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73D2D42F" w14:textId="77777777" w:rsidTr="0099773C">
        <w:trPr>
          <w:trHeight w:val="270"/>
        </w:trPr>
        <w:tc>
          <w:tcPr>
            <w:tcW w:w="1861" w:type="dxa"/>
          </w:tcPr>
          <w:p w14:paraId="26A273F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1469E5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D348B5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 w:rsidR="0099773C" w:rsidRPr="00A412D8" w14:paraId="59B27DC6" w14:textId="77777777" w:rsidTr="0099773C">
        <w:trPr>
          <w:trHeight w:val="270"/>
        </w:trPr>
        <w:tc>
          <w:tcPr>
            <w:tcW w:w="1861" w:type="dxa"/>
          </w:tcPr>
          <w:p w14:paraId="7A22FCC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B47E86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0ABCBB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14:paraId="77630B66" w14:textId="77777777" w:rsidTr="0099773C">
        <w:trPr>
          <w:trHeight w:val="270"/>
        </w:trPr>
        <w:tc>
          <w:tcPr>
            <w:tcW w:w="1861" w:type="dxa"/>
          </w:tcPr>
          <w:p w14:paraId="2F8FF66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0ED0B8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0DF739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2DB93F31" w14:textId="77777777" w:rsidR="009C72E6" w:rsidRDefault="009C72E6" w:rsidP="009C72E6">
      <w:pPr>
        <w:pStyle w:val="3"/>
      </w:pPr>
      <w:bookmarkStart w:id="39" w:name="_Toc91012172"/>
      <w:r>
        <w:rPr>
          <w:rFonts w:hint="eastAsia"/>
        </w:rPr>
        <w:t>参评时间</w:t>
      </w:r>
      <w:r>
        <w:t>段</w:t>
      </w:r>
      <w:bookmarkEnd w:id="39"/>
    </w:p>
    <w:p w14:paraId="36BA0D73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0"/>
    </w:p>
    <w:p w14:paraId="1AA2B5AB" w14:textId="77777777" w:rsidR="006043F1" w:rsidRPr="000B1793" w:rsidRDefault="006043F1" w:rsidP="00EA3BB3">
      <w:pPr>
        <w:pStyle w:val="3"/>
      </w:pPr>
      <w:bookmarkStart w:id="41" w:name="_Toc91012173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1"/>
    </w:p>
    <w:p w14:paraId="6F202022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47A900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E7DAF57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BC6129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E869D1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303D95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B761FC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36C6E8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9797B43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091350B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F462D1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67FB296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F2E2FC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FAA3C1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690484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DF4140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D7137C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9D5A9E6" w14:textId="77777777">
        <w:trPr>
          <w:jc w:val="center"/>
        </w:trPr>
        <w:tc>
          <w:tcPr>
            <w:tcW w:w="3347" w:type="dxa"/>
            <w:vAlign w:val="center"/>
          </w:tcPr>
          <w:p w14:paraId="450C600F" w14:textId="77777777" w:rsidR="0058474F" w:rsidRDefault="00BA41D8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06CE08A7" w14:textId="77777777" w:rsidR="0058474F" w:rsidRDefault="00BA41D8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292EA30B" w14:textId="77777777" w:rsidR="0058474F" w:rsidRDefault="00BA41D8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7D31B58F" w14:textId="77777777" w:rsidR="0058474F" w:rsidRDefault="00BA41D8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770F239C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D610D5" w14:textId="77777777" w:rsidR="0058474F" w:rsidRDefault="00BA41D8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21508A48" w14:textId="77777777" w:rsidR="0058474F" w:rsidRDefault="00BA41D8" w:rsidP="002F44D5">
            <w:r>
              <w:t>0.407</w:t>
            </w:r>
          </w:p>
        </w:tc>
      </w:tr>
      <w:tr w:rsidR="008D68D7" w14:paraId="231DD39D" w14:textId="77777777">
        <w:trPr>
          <w:jc w:val="center"/>
        </w:trPr>
        <w:tc>
          <w:tcPr>
            <w:tcW w:w="3347" w:type="dxa"/>
            <w:vAlign w:val="center"/>
          </w:tcPr>
          <w:p w14:paraId="04E3A9CF" w14:textId="77777777" w:rsidR="0058474F" w:rsidRDefault="00BA41D8" w:rsidP="002F44D5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9" w:type="dxa"/>
            <w:vAlign w:val="center"/>
          </w:tcPr>
          <w:p w14:paraId="2CF62817" w14:textId="77777777" w:rsidR="0058474F" w:rsidRDefault="00BA41D8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7A6CD58A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C491182" w14:textId="77777777" w:rsidR="0058474F" w:rsidRDefault="00BA41D8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5A31842A" w14:textId="77777777" w:rsidR="0058474F" w:rsidRDefault="00BA41D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38A8143A" w14:textId="77777777" w:rsidR="0058474F" w:rsidRDefault="00BA41D8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231CCE2A" w14:textId="77777777" w:rsidR="0058474F" w:rsidRDefault="00BA41D8" w:rsidP="002F44D5">
            <w:r>
              <w:t>0.630</w:t>
            </w:r>
          </w:p>
        </w:tc>
      </w:tr>
      <w:tr w:rsidR="008D68D7" w14:paraId="697D21BB" w14:textId="77777777">
        <w:trPr>
          <w:jc w:val="center"/>
        </w:trPr>
        <w:tc>
          <w:tcPr>
            <w:tcW w:w="3347" w:type="dxa"/>
            <w:vAlign w:val="center"/>
          </w:tcPr>
          <w:p w14:paraId="4A4BE3E9" w14:textId="77777777" w:rsidR="0058474F" w:rsidRDefault="00BA41D8" w:rsidP="002F44D5">
            <w:r>
              <w:t>SBS</w:t>
            </w:r>
            <w:r>
              <w:t>改性沥青防水卷材</w:t>
            </w:r>
          </w:p>
        </w:tc>
        <w:tc>
          <w:tcPr>
            <w:tcW w:w="849" w:type="dxa"/>
            <w:vAlign w:val="center"/>
          </w:tcPr>
          <w:p w14:paraId="5C732C1F" w14:textId="77777777" w:rsidR="0058474F" w:rsidRDefault="00BA41D8" w:rsidP="002F44D5">
            <w:r>
              <w:t>4</w:t>
            </w:r>
          </w:p>
        </w:tc>
        <w:tc>
          <w:tcPr>
            <w:tcW w:w="1075" w:type="dxa"/>
            <w:vAlign w:val="center"/>
          </w:tcPr>
          <w:p w14:paraId="4970903B" w14:textId="77777777" w:rsidR="0058474F" w:rsidRDefault="00BA41D8" w:rsidP="002F44D5">
            <w:r>
              <w:t>0.230</w:t>
            </w:r>
          </w:p>
        </w:tc>
        <w:tc>
          <w:tcPr>
            <w:tcW w:w="1075" w:type="dxa"/>
            <w:vAlign w:val="center"/>
          </w:tcPr>
          <w:p w14:paraId="7E5A01A5" w14:textId="77777777" w:rsidR="0058474F" w:rsidRDefault="00BA41D8" w:rsidP="002F44D5">
            <w:r>
              <w:t>9.370</w:t>
            </w:r>
          </w:p>
        </w:tc>
        <w:tc>
          <w:tcPr>
            <w:tcW w:w="848" w:type="dxa"/>
            <w:vAlign w:val="center"/>
          </w:tcPr>
          <w:p w14:paraId="5DFE0B74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60A4C5C" w14:textId="77777777" w:rsidR="0058474F" w:rsidRDefault="00BA41D8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042062DB" w14:textId="77777777" w:rsidR="0058474F" w:rsidRDefault="00BA41D8" w:rsidP="002F44D5">
            <w:r>
              <w:t>0.163</w:t>
            </w:r>
          </w:p>
        </w:tc>
      </w:tr>
      <w:tr w:rsidR="008D68D7" w14:paraId="1C42A902" w14:textId="77777777">
        <w:trPr>
          <w:jc w:val="center"/>
        </w:trPr>
        <w:tc>
          <w:tcPr>
            <w:tcW w:w="3347" w:type="dxa"/>
            <w:vAlign w:val="center"/>
          </w:tcPr>
          <w:p w14:paraId="0083E94A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F997401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D042614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3598CB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A33812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EFAEF5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A17C08D" w14:textId="77777777" w:rsidR="0058474F" w:rsidRDefault="00BA41D8" w:rsidP="002F44D5">
            <w:r>
              <w:t>0.245</w:t>
            </w:r>
          </w:p>
        </w:tc>
      </w:tr>
      <w:tr w:rsidR="008D68D7" w14:paraId="0AF39437" w14:textId="77777777">
        <w:trPr>
          <w:jc w:val="center"/>
        </w:trPr>
        <w:tc>
          <w:tcPr>
            <w:tcW w:w="3347" w:type="dxa"/>
            <w:vAlign w:val="center"/>
          </w:tcPr>
          <w:p w14:paraId="445A65A7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AFA8CC9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8F7E20B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8A7B6D5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51DE65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71B6796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3161AB40" w14:textId="77777777" w:rsidR="0058474F" w:rsidRDefault="00BA41D8" w:rsidP="002F44D5">
            <w:r>
              <w:t>1.186</w:t>
            </w:r>
          </w:p>
        </w:tc>
      </w:tr>
      <w:tr w:rsidR="008D68D7" w14:paraId="6FC029C4" w14:textId="77777777">
        <w:trPr>
          <w:jc w:val="center"/>
        </w:trPr>
        <w:tc>
          <w:tcPr>
            <w:tcW w:w="3347" w:type="dxa"/>
            <w:vAlign w:val="center"/>
          </w:tcPr>
          <w:p w14:paraId="3D89ACEA" w14:textId="77777777" w:rsidR="0058474F" w:rsidRDefault="00BA41D8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65BB69EB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1DB3F33" w14:textId="77777777" w:rsidR="0058474F" w:rsidRDefault="00BA41D8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331477C5" w14:textId="77777777" w:rsidR="0058474F" w:rsidRDefault="00BA41D8" w:rsidP="002F44D5">
            <w:r>
              <w:t>10.750</w:t>
            </w:r>
          </w:p>
        </w:tc>
        <w:tc>
          <w:tcPr>
            <w:tcW w:w="848" w:type="dxa"/>
            <w:vAlign w:val="center"/>
          </w:tcPr>
          <w:p w14:paraId="33439E2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41712FD" w14:textId="77777777" w:rsidR="0058474F" w:rsidRDefault="00BA41D8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44403F10" w14:textId="77777777" w:rsidR="0058474F" w:rsidRDefault="00BA41D8" w:rsidP="002F44D5">
            <w:r>
              <w:t>0.247</w:t>
            </w:r>
          </w:p>
        </w:tc>
      </w:tr>
      <w:tr w:rsidR="0058474F" w14:paraId="1DBA7E67" w14:textId="77777777" w:rsidTr="00762E43">
        <w:trPr>
          <w:jc w:val="center"/>
        </w:trPr>
        <w:tc>
          <w:tcPr>
            <w:tcW w:w="3347" w:type="dxa"/>
            <w:vAlign w:val="center"/>
          </w:tcPr>
          <w:p w14:paraId="3A0F460E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FF58AE" w14:textId="77777777" w:rsidR="0058474F" w:rsidRDefault="00BA41D8" w:rsidP="002F44D5">
            <w:r>
              <w:t>239</w:t>
            </w:r>
          </w:p>
        </w:tc>
        <w:tc>
          <w:tcPr>
            <w:tcW w:w="1075" w:type="dxa"/>
            <w:vAlign w:val="center"/>
          </w:tcPr>
          <w:p w14:paraId="3CFA03FF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781FFB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16FD1ED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D54098" w14:textId="77777777" w:rsidR="0058474F" w:rsidRDefault="00BA41D8" w:rsidP="002F44D5">
            <w:r>
              <w:t>1.130</w:t>
            </w:r>
          </w:p>
        </w:tc>
        <w:tc>
          <w:tcPr>
            <w:tcW w:w="1064" w:type="dxa"/>
            <w:vAlign w:val="center"/>
          </w:tcPr>
          <w:p w14:paraId="051BFCB6" w14:textId="77777777" w:rsidR="0058474F" w:rsidRDefault="00BA41D8" w:rsidP="002F44D5">
            <w:r>
              <w:t>2.878</w:t>
            </w:r>
          </w:p>
        </w:tc>
      </w:tr>
      <w:tr w:rsidR="0058474F" w14:paraId="22DA841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68FF64F" w14:textId="77777777" w:rsidR="0058474F" w:rsidRDefault="00BA41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BE8F3B7" w14:textId="77777777" w:rsidR="0058474F" w:rsidRDefault="00BA41D8" w:rsidP="002F44D5">
            <w:pPr>
              <w:jc w:val="center"/>
            </w:pPr>
            <w:r>
              <w:t>0.48</w:t>
            </w:r>
          </w:p>
        </w:tc>
      </w:tr>
      <w:tr w:rsidR="0058474F" w14:paraId="7FC5854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40AC45E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C1C2BB5" w14:textId="77777777" w:rsidR="0058474F" w:rsidRDefault="00BA41D8" w:rsidP="002F44D5">
            <w:pPr>
              <w:jc w:val="center"/>
            </w:pPr>
            <w:r>
              <w:t>0.78</w:t>
            </w:r>
          </w:p>
        </w:tc>
      </w:tr>
    </w:tbl>
    <w:p w14:paraId="57963241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3812DC6D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507759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69F2241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1F1FD97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9A6BDD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28C73E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7053B7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48642D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38043E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23548CB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A373577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30AE9A1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B17F56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6EC269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250A83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1131AA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AAF3B6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5EBD95A" w14:textId="77777777">
        <w:trPr>
          <w:jc w:val="center"/>
        </w:trPr>
        <w:tc>
          <w:tcPr>
            <w:tcW w:w="3347" w:type="dxa"/>
            <w:vAlign w:val="center"/>
          </w:tcPr>
          <w:p w14:paraId="7DA75591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178A9D01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3BB5F69F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C301A2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A2295D2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DA5755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52551AA4" w14:textId="77777777" w:rsidR="0058474F" w:rsidRDefault="00BA41D8" w:rsidP="002F44D5">
            <w:r>
              <w:t>0.061</w:t>
            </w:r>
          </w:p>
        </w:tc>
      </w:tr>
      <w:tr w:rsidR="008D68D7" w14:paraId="3E4B7980" w14:textId="77777777">
        <w:trPr>
          <w:jc w:val="center"/>
        </w:trPr>
        <w:tc>
          <w:tcPr>
            <w:tcW w:w="3347" w:type="dxa"/>
            <w:vAlign w:val="center"/>
          </w:tcPr>
          <w:p w14:paraId="63FE0804" w14:textId="77777777" w:rsidR="0058474F" w:rsidRDefault="00BA41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38675BE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85FD043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EC59D2B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E2B33CA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A6EBCEC" w14:textId="77777777" w:rsidR="0058474F" w:rsidRDefault="00BA41D8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3552A332" w14:textId="77777777" w:rsidR="0058474F" w:rsidRDefault="00BA41D8" w:rsidP="002F44D5">
            <w:r>
              <w:t>0.227</w:t>
            </w:r>
          </w:p>
        </w:tc>
      </w:tr>
      <w:tr w:rsidR="008D68D7" w14:paraId="617EDBC7" w14:textId="77777777">
        <w:trPr>
          <w:jc w:val="center"/>
        </w:trPr>
        <w:tc>
          <w:tcPr>
            <w:tcW w:w="3347" w:type="dxa"/>
            <w:vAlign w:val="center"/>
          </w:tcPr>
          <w:p w14:paraId="7080F026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D89DB0B" w14:textId="77777777" w:rsidR="0058474F" w:rsidRDefault="00BA41D8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4CA4E493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CE1C25A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BE9E691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3F037F" w14:textId="77777777" w:rsidR="0058474F" w:rsidRDefault="00BA41D8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5775E92A" w14:textId="77777777" w:rsidR="0058474F" w:rsidRDefault="00BA41D8" w:rsidP="002F44D5">
            <w:r>
              <w:t>0.183</w:t>
            </w:r>
          </w:p>
        </w:tc>
      </w:tr>
      <w:tr w:rsidR="008D68D7" w14:paraId="7AACF6E5" w14:textId="77777777">
        <w:trPr>
          <w:jc w:val="center"/>
        </w:trPr>
        <w:tc>
          <w:tcPr>
            <w:tcW w:w="3347" w:type="dxa"/>
            <w:vAlign w:val="center"/>
          </w:tcPr>
          <w:p w14:paraId="5AC2543B" w14:textId="77777777" w:rsidR="0058474F" w:rsidRDefault="00BA41D8" w:rsidP="002F44D5">
            <w:r>
              <w:t>粉煤灰烧结砖</w:t>
            </w:r>
          </w:p>
        </w:tc>
        <w:tc>
          <w:tcPr>
            <w:tcW w:w="849" w:type="dxa"/>
            <w:vAlign w:val="center"/>
          </w:tcPr>
          <w:p w14:paraId="6C264DB2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47FA5F2" w14:textId="77777777" w:rsidR="0058474F" w:rsidRDefault="00BA41D8" w:rsidP="002F44D5">
            <w:r>
              <w:t>0.500</w:t>
            </w:r>
          </w:p>
        </w:tc>
        <w:tc>
          <w:tcPr>
            <w:tcW w:w="1075" w:type="dxa"/>
            <w:vAlign w:val="center"/>
          </w:tcPr>
          <w:p w14:paraId="000DE732" w14:textId="77777777" w:rsidR="0058474F" w:rsidRDefault="00BA41D8" w:rsidP="002F44D5">
            <w:r>
              <w:t>7.820</w:t>
            </w:r>
          </w:p>
        </w:tc>
        <w:tc>
          <w:tcPr>
            <w:tcW w:w="848" w:type="dxa"/>
            <w:vAlign w:val="center"/>
          </w:tcPr>
          <w:p w14:paraId="306B1812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7873925" w14:textId="77777777" w:rsidR="0058474F" w:rsidRDefault="00BA41D8" w:rsidP="002F44D5">
            <w:r>
              <w:t>0.400</w:t>
            </w:r>
          </w:p>
        </w:tc>
        <w:tc>
          <w:tcPr>
            <w:tcW w:w="1064" w:type="dxa"/>
            <w:vAlign w:val="center"/>
          </w:tcPr>
          <w:p w14:paraId="39A7EFF2" w14:textId="77777777" w:rsidR="0058474F" w:rsidRDefault="00BA41D8" w:rsidP="002F44D5">
            <w:r>
              <w:t>3.128</w:t>
            </w:r>
          </w:p>
        </w:tc>
      </w:tr>
      <w:tr w:rsidR="008D68D7" w14:paraId="5FCBA160" w14:textId="77777777">
        <w:trPr>
          <w:jc w:val="center"/>
        </w:trPr>
        <w:tc>
          <w:tcPr>
            <w:tcW w:w="3347" w:type="dxa"/>
            <w:vAlign w:val="center"/>
          </w:tcPr>
          <w:p w14:paraId="5888A32E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CE8FC72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12967FF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C877F86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5340202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3DE7C1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CF0DFEF" w14:textId="77777777" w:rsidR="0058474F" w:rsidRDefault="00BA41D8" w:rsidP="002F44D5">
            <w:r>
              <w:t>0.245</w:t>
            </w:r>
          </w:p>
        </w:tc>
      </w:tr>
      <w:tr w:rsidR="0058474F" w14:paraId="6244155D" w14:textId="77777777" w:rsidTr="00762E43">
        <w:trPr>
          <w:jc w:val="center"/>
        </w:trPr>
        <w:tc>
          <w:tcPr>
            <w:tcW w:w="3347" w:type="dxa"/>
            <w:vAlign w:val="center"/>
          </w:tcPr>
          <w:p w14:paraId="21FAB9A4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AB09349" w14:textId="77777777" w:rsidR="0058474F" w:rsidRDefault="00BA41D8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530F0EAA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3B283FA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27DB6BA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BD80484" w14:textId="77777777" w:rsidR="0058474F" w:rsidRDefault="00BA41D8" w:rsidP="002F44D5">
            <w:r>
              <w:t>1.023</w:t>
            </w:r>
          </w:p>
        </w:tc>
        <w:tc>
          <w:tcPr>
            <w:tcW w:w="1064" w:type="dxa"/>
            <w:vAlign w:val="center"/>
          </w:tcPr>
          <w:p w14:paraId="09321B0A" w14:textId="77777777" w:rsidR="0058474F" w:rsidRDefault="00BA41D8" w:rsidP="002F44D5">
            <w:r>
              <w:t>3.843</w:t>
            </w:r>
          </w:p>
        </w:tc>
      </w:tr>
      <w:tr w:rsidR="0058474F" w14:paraId="3FD7AA4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8F47C9B" w14:textId="77777777" w:rsidR="0058474F" w:rsidRDefault="00BA41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65D2EC3" w14:textId="77777777" w:rsidR="0058474F" w:rsidRDefault="00BA41D8" w:rsidP="002F44D5">
            <w:pPr>
              <w:jc w:val="center"/>
            </w:pPr>
            <w:r>
              <w:t>0.70</w:t>
            </w:r>
          </w:p>
        </w:tc>
      </w:tr>
      <w:tr w:rsidR="0058474F" w14:paraId="7E8EE4A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AB8163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18FA3E3" w14:textId="77777777" w:rsidR="0058474F" w:rsidRDefault="00BA41D8" w:rsidP="002F44D5">
            <w:pPr>
              <w:jc w:val="center"/>
            </w:pPr>
            <w:r>
              <w:t>0.85</w:t>
            </w:r>
          </w:p>
        </w:tc>
      </w:tr>
    </w:tbl>
    <w:p w14:paraId="4AE796F1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319675B1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49B534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42DCE7B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C5733F4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70E770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6B9EAE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B3881A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790FE8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64158B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671036A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5D7C110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116419A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DF9307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184476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0769AA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6D6FE8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6AE641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5472C2C" w14:textId="77777777">
        <w:trPr>
          <w:jc w:val="center"/>
        </w:trPr>
        <w:tc>
          <w:tcPr>
            <w:tcW w:w="3347" w:type="dxa"/>
            <w:vAlign w:val="center"/>
          </w:tcPr>
          <w:p w14:paraId="740EC724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5FA9BAC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2A330F65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E25D8D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E2BA51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6A40E6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06487899" w14:textId="77777777" w:rsidR="0058474F" w:rsidRDefault="00BA41D8" w:rsidP="002F44D5">
            <w:r>
              <w:t>0.061</w:t>
            </w:r>
          </w:p>
        </w:tc>
      </w:tr>
      <w:tr w:rsidR="008D68D7" w14:paraId="40C6E9A2" w14:textId="77777777">
        <w:trPr>
          <w:jc w:val="center"/>
        </w:trPr>
        <w:tc>
          <w:tcPr>
            <w:tcW w:w="3347" w:type="dxa"/>
            <w:vAlign w:val="center"/>
          </w:tcPr>
          <w:p w14:paraId="36765C5E" w14:textId="77777777" w:rsidR="0058474F" w:rsidRDefault="00BA41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5C24774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93C2E05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4BE397A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0AFD7FC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14FDB026" w14:textId="77777777" w:rsidR="0058474F" w:rsidRDefault="00BA41D8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635B4DDC" w14:textId="77777777" w:rsidR="0058474F" w:rsidRDefault="00BA41D8" w:rsidP="002F44D5">
            <w:r>
              <w:t>0.227</w:t>
            </w:r>
          </w:p>
        </w:tc>
      </w:tr>
      <w:tr w:rsidR="008D68D7" w14:paraId="39BDF5F8" w14:textId="77777777">
        <w:trPr>
          <w:jc w:val="center"/>
        </w:trPr>
        <w:tc>
          <w:tcPr>
            <w:tcW w:w="3347" w:type="dxa"/>
            <w:vAlign w:val="center"/>
          </w:tcPr>
          <w:p w14:paraId="29FDB73B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56B21F0" w14:textId="77777777" w:rsidR="0058474F" w:rsidRDefault="00BA41D8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7A019CF2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AEEE8ED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A6A8D10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B264CB" w14:textId="77777777" w:rsidR="0058474F" w:rsidRDefault="00BA41D8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5AD1B29C" w14:textId="77777777" w:rsidR="0058474F" w:rsidRDefault="00BA41D8" w:rsidP="002F44D5">
            <w:r>
              <w:t>0.183</w:t>
            </w:r>
          </w:p>
        </w:tc>
      </w:tr>
      <w:tr w:rsidR="008D68D7" w14:paraId="725E29B4" w14:textId="77777777">
        <w:trPr>
          <w:jc w:val="center"/>
        </w:trPr>
        <w:tc>
          <w:tcPr>
            <w:tcW w:w="3347" w:type="dxa"/>
            <w:vAlign w:val="center"/>
          </w:tcPr>
          <w:p w14:paraId="47920921" w14:textId="77777777" w:rsidR="0058474F" w:rsidRDefault="00BA41D8" w:rsidP="002F44D5">
            <w:r>
              <w:t>煤矸石页岩多孔砖砌体</w:t>
            </w:r>
            <w:r>
              <w:t>240×115×90</w:t>
            </w:r>
          </w:p>
        </w:tc>
        <w:tc>
          <w:tcPr>
            <w:tcW w:w="849" w:type="dxa"/>
            <w:vAlign w:val="center"/>
          </w:tcPr>
          <w:p w14:paraId="48750F41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DD70967" w14:textId="77777777" w:rsidR="0058474F" w:rsidRDefault="00BA41D8" w:rsidP="002F44D5">
            <w:r>
              <w:t>0.390</w:t>
            </w:r>
          </w:p>
        </w:tc>
        <w:tc>
          <w:tcPr>
            <w:tcW w:w="1075" w:type="dxa"/>
            <w:vAlign w:val="center"/>
          </w:tcPr>
          <w:p w14:paraId="4D90979F" w14:textId="77777777" w:rsidR="0058474F" w:rsidRDefault="00BA41D8" w:rsidP="002F44D5">
            <w:r>
              <w:t>5.978</w:t>
            </w:r>
          </w:p>
        </w:tc>
        <w:tc>
          <w:tcPr>
            <w:tcW w:w="848" w:type="dxa"/>
            <w:vAlign w:val="center"/>
          </w:tcPr>
          <w:p w14:paraId="3F159B7C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FAAD07" w14:textId="77777777" w:rsidR="0058474F" w:rsidRDefault="00BA41D8" w:rsidP="002F44D5">
            <w:r>
              <w:t>0.513</w:t>
            </w:r>
          </w:p>
        </w:tc>
        <w:tc>
          <w:tcPr>
            <w:tcW w:w="1064" w:type="dxa"/>
            <w:vAlign w:val="center"/>
          </w:tcPr>
          <w:p w14:paraId="3DCCBC3C" w14:textId="77777777" w:rsidR="0058474F" w:rsidRDefault="00BA41D8" w:rsidP="002F44D5">
            <w:r>
              <w:t>3.066</w:t>
            </w:r>
          </w:p>
        </w:tc>
      </w:tr>
      <w:tr w:rsidR="008D68D7" w14:paraId="1A752BB8" w14:textId="77777777">
        <w:trPr>
          <w:jc w:val="center"/>
        </w:trPr>
        <w:tc>
          <w:tcPr>
            <w:tcW w:w="3347" w:type="dxa"/>
            <w:vAlign w:val="center"/>
          </w:tcPr>
          <w:p w14:paraId="2172CB6A" w14:textId="77777777" w:rsidR="0058474F" w:rsidRDefault="00BA41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BF26013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C5C8614" w14:textId="77777777" w:rsidR="0058474F" w:rsidRDefault="00BA41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4908A8C" w14:textId="77777777" w:rsidR="0058474F" w:rsidRDefault="00BA41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8202288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D9970B" w14:textId="77777777" w:rsidR="0058474F" w:rsidRDefault="00BA41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D846075" w14:textId="77777777" w:rsidR="0058474F" w:rsidRDefault="00BA41D8" w:rsidP="002F44D5">
            <w:r>
              <w:t>0.249</w:t>
            </w:r>
          </w:p>
        </w:tc>
      </w:tr>
      <w:tr w:rsidR="0058474F" w14:paraId="7CC786C4" w14:textId="77777777" w:rsidTr="00762E43">
        <w:trPr>
          <w:jc w:val="center"/>
        </w:trPr>
        <w:tc>
          <w:tcPr>
            <w:tcW w:w="3347" w:type="dxa"/>
            <w:vAlign w:val="center"/>
          </w:tcPr>
          <w:p w14:paraId="1C1AE2B3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E77B0FD" w14:textId="77777777" w:rsidR="0058474F" w:rsidRDefault="00BA41D8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60CDAA15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D02CF1B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FD012BA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C6B5431" w14:textId="77777777" w:rsidR="0058474F" w:rsidRDefault="00BA41D8" w:rsidP="002F44D5">
            <w:r>
              <w:t>1.139</w:t>
            </w:r>
          </w:p>
        </w:tc>
        <w:tc>
          <w:tcPr>
            <w:tcW w:w="1064" w:type="dxa"/>
            <w:vAlign w:val="center"/>
          </w:tcPr>
          <w:p w14:paraId="6C89C7EB" w14:textId="77777777" w:rsidR="0058474F" w:rsidRDefault="00BA41D8" w:rsidP="002F44D5">
            <w:r>
              <w:t>3.785</w:t>
            </w:r>
          </w:p>
        </w:tc>
      </w:tr>
      <w:tr w:rsidR="0058474F" w14:paraId="4E39759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8A0BE9" w14:textId="77777777" w:rsidR="0058474F" w:rsidRDefault="00BA41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3F7A31E" w14:textId="77777777" w:rsidR="0058474F" w:rsidRDefault="00BA41D8" w:rsidP="002F44D5">
            <w:pPr>
              <w:jc w:val="center"/>
            </w:pPr>
            <w:r>
              <w:t>0.70</w:t>
            </w:r>
          </w:p>
        </w:tc>
      </w:tr>
      <w:tr w:rsidR="0058474F" w14:paraId="2B565B8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60E478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929956D" w14:textId="77777777" w:rsidR="0058474F" w:rsidRDefault="00BA41D8" w:rsidP="002F44D5">
            <w:pPr>
              <w:jc w:val="center"/>
            </w:pPr>
            <w:r>
              <w:t>0.78</w:t>
            </w:r>
          </w:p>
        </w:tc>
      </w:tr>
    </w:tbl>
    <w:p w14:paraId="2B021739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0A419CA2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D940DB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222ABCD" w14:textId="77777777" w:rsidR="0058474F" w:rsidRDefault="00BA41D8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7258CBF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955AD8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CAFA0B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E74F37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D6B4F1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E851BA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2FA1F9E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3DDC67F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E14BA65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3FA0BD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0649CE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4A20D4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DA3950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8D572CC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47DD6BF1" w14:textId="77777777">
        <w:trPr>
          <w:jc w:val="center"/>
        </w:trPr>
        <w:tc>
          <w:tcPr>
            <w:tcW w:w="3347" w:type="dxa"/>
            <w:vAlign w:val="center"/>
          </w:tcPr>
          <w:p w14:paraId="73FD5EF2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A305B0E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C220CB8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14EA026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062993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9C8A6E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D776152" w14:textId="77777777" w:rsidR="0058474F" w:rsidRDefault="00BA41D8" w:rsidP="002F44D5">
            <w:r>
              <w:t>0.245</w:t>
            </w:r>
          </w:p>
        </w:tc>
      </w:tr>
      <w:tr w:rsidR="008D68D7" w14:paraId="6631C484" w14:textId="77777777">
        <w:trPr>
          <w:jc w:val="center"/>
        </w:trPr>
        <w:tc>
          <w:tcPr>
            <w:tcW w:w="3347" w:type="dxa"/>
            <w:vAlign w:val="center"/>
          </w:tcPr>
          <w:p w14:paraId="1482DEA3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BA3BDC5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3B4355D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37001EF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B06FCCD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1D092F" w14:textId="77777777" w:rsidR="0058474F" w:rsidRDefault="00BA41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2F61934" w14:textId="77777777" w:rsidR="0058474F" w:rsidRDefault="00BA41D8" w:rsidP="002F44D5">
            <w:r>
              <w:t>1.977</w:t>
            </w:r>
          </w:p>
        </w:tc>
      </w:tr>
      <w:tr w:rsidR="008D68D7" w14:paraId="4CA3949A" w14:textId="77777777">
        <w:trPr>
          <w:jc w:val="center"/>
        </w:trPr>
        <w:tc>
          <w:tcPr>
            <w:tcW w:w="3347" w:type="dxa"/>
            <w:vAlign w:val="center"/>
          </w:tcPr>
          <w:p w14:paraId="1E4CFA0F" w14:textId="77777777" w:rsidR="0058474F" w:rsidRDefault="00BA41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A21DFD4" w14:textId="77777777" w:rsidR="0058474F" w:rsidRDefault="00BA41D8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50947B57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6B4CA2B4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60AB505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13CF74BC" w14:textId="77777777" w:rsidR="0058474F" w:rsidRDefault="00BA41D8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8BE03C6" w14:textId="77777777" w:rsidR="0058474F" w:rsidRDefault="00BA41D8" w:rsidP="002F44D5">
            <w:r>
              <w:t>0.340</w:t>
            </w:r>
          </w:p>
        </w:tc>
      </w:tr>
      <w:tr w:rsidR="008D68D7" w14:paraId="2925BC5B" w14:textId="77777777">
        <w:trPr>
          <w:jc w:val="center"/>
        </w:trPr>
        <w:tc>
          <w:tcPr>
            <w:tcW w:w="3347" w:type="dxa"/>
            <w:vAlign w:val="center"/>
          </w:tcPr>
          <w:p w14:paraId="3A88B156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2907FE78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32BA0D59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69EDB50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7504695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B096A7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1A9033F3" w14:textId="77777777" w:rsidR="0058474F" w:rsidRDefault="00BA41D8" w:rsidP="002F44D5">
            <w:r>
              <w:t>0.061</w:t>
            </w:r>
          </w:p>
        </w:tc>
      </w:tr>
      <w:tr w:rsidR="0058474F" w14:paraId="38BA9C87" w14:textId="77777777" w:rsidTr="00762E43">
        <w:trPr>
          <w:jc w:val="center"/>
        </w:trPr>
        <w:tc>
          <w:tcPr>
            <w:tcW w:w="3347" w:type="dxa"/>
            <w:vAlign w:val="center"/>
          </w:tcPr>
          <w:p w14:paraId="27B7C90D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0A8B0F8" w14:textId="77777777" w:rsidR="0058474F" w:rsidRDefault="00BA41D8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7299EB3D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5E27880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C358B5C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D301F7E" w14:textId="77777777" w:rsidR="0058474F" w:rsidRDefault="00BA41D8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5A34DACC" w14:textId="77777777" w:rsidR="0058474F" w:rsidRDefault="00BA41D8" w:rsidP="002F44D5">
            <w:r>
              <w:t>2.622</w:t>
            </w:r>
          </w:p>
        </w:tc>
      </w:tr>
      <w:tr w:rsidR="0058474F" w14:paraId="11D7357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A13A767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F0A1BBF" w14:textId="77777777" w:rsidR="0058474F" w:rsidRDefault="00BA41D8" w:rsidP="002F44D5">
            <w:pPr>
              <w:jc w:val="center"/>
            </w:pPr>
            <w:r>
              <w:t>0.86</w:t>
            </w:r>
          </w:p>
        </w:tc>
      </w:tr>
    </w:tbl>
    <w:p w14:paraId="082C0B14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1CB1ABC0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7CA0D1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16A20A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A5349CC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431418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668F4B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942163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D1B772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775A24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49C8242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D65086B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800BB46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1D546D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3CDE4C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28D775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DE9924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A5DACF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0A40D22A" w14:textId="77777777">
        <w:trPr>
          <w:jc w:val="center"/>
        </w:trPr>
        <w:tc>
          <w:tcPr>
            <w:tcW w:w="3347" w:type="dxa"/>
            <w:vAlign w:val="center"/>
          </w:tcPr>
          <w:p w14:paraId="1E1F7D54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917C9D8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0A74480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BFBC4F6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4BFB86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A12399B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838E89F" w14:textId="77777777" w:rsidR="0058474F" w:rsidRDefault="00BA41D8" w:rsidP="002F44D5">
            <w:r>
              <w:t>0.245</w:t>
            </w:r>
          </w:p>
        </w:tc>
      </w:tr>
      <w:tr w:rsidR="008D68D7" w14:paraId="350493E7" w14:textId="77777777">
        <w:trPr>
          <w:jc w:val="center"/>
        </w:trPr>
        <w:tc>
          <w:tcPr>
            <w:tcW w:w="3347" w:type="dxa"/>
            <w:vAlign w:val="center"/>
          </w:tcPr>
          <w:p w14:paraId="73CB43C9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7F46E81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74027B3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33FD9E3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396CDD4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631B3A" w14:textId="77777777" w:rsidR="0058474F" w:rsidRDefault="00BA41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0418586A" w14:textId="77777777" w:rsidR="0058474F" w:rsidRDefault="00BA41D8" w:rsidP="002F44D5">
            <w:r>
              <w:t>1.977</w:t>
            </w:r>
          </w:p>
        </w:tc>
      </w:tr>
      <w:tr w:rsidR="008D68D7" w14:paraId="02FB99F1" w14:textId="77777777">
        <w:trPr>
          <w:jc w:val="center"/>
        </w:trPr>
        <w:tc>
          <w:tcPr>
            <w:tcW w:w="3347" w:type="dxa"/>
            <w:vAlign w:val="center"/>
          </w:tcPr>
          <w:p w14:paraId="0BAAE401" w14:textId="77777777" w:rsidR="0058474F" w:rsidRDefault="00BA41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5F9C119" w14:textId="77777777" w:rsidR="0058474F" w:rsidRDefault="00BA41D8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4971A18A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74F1396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FAF1CEA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1BF4F20F" w14:textId="77777777" w:rsidR="0058474F" w:rsidRDefault="00BA41D8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EF6F401" w14:textId="77777777" w:rsidR="0058474F" w:rsidRDefault="00BA41D8" w:rsidP="002F44D5">
            <w:r>
              <w:t>0.340</w:t>
            </w:r>
          </w:p>
        </w:tc>
      </w:tr>
      <w:tr w:rsidR="008D68D7" w14:paraId="42602BB9" w14:textId="77777777">
        <w:trPr>
          <w:jc w:val="center"/>
        </w:trPr>
        <w:tc>
          <w:tcPr>
            <w:tcW w:w="3347" w:type="dxa"/>
            <w:vAlign w:val="center"/>
          </w:tcPr>
          <w:p w14:paraId="094D6249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8C032AE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00653BD6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6B52409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E3435F4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069AD9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2C6F3C11" w14:textId="77777777" w:rsidR="0058474F" w:rsidRDefault="00BA41D8" w:rsidP="002F44D5">
            <w:r>
              <w:t>0.061</w:t>
            </w:r>
          </w:p>
        </w:tc>
      </w:tr>
      <w:tr w:rsidR="0058474F" w14:paraId="6E52DEB8" w14:textId="77777777" w:rsidTr="00762E43">
        <w:trPr>
          <w:jc w:val="center"/>
        </w:trPr>
        <w:tc>
          <w:tcPr>
            <w:tcW w:w="3347" w:type="dxa"/>
            <w:vAlign w:val="center"/>
          </w:tcPr>
          <w:p w14:paraId="7E7A1FFC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E2A0733" w14:textId="77777777" w:rsidR="0058474F" w:rsidRDefault="00BA41D8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1D6304B9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B8F4D6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495A876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6C6DF1" w14:textId="77777777" w:rsidR="0058474F" w:rsidRDefault="00BA41D8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06C27D70" w14:textId="77777777" w:rsidR="0058474F" w:rsidRDefault="00BA41D8" w:rsidP="002F44D5">
            <w:r>
              <w:t>2.622</w:t>
            </w:r>
          </w:p>
        </w:tc>
      </w:tr>
      <w:tr w:rsidR="0058474F" w14:paraId="7ECF940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C37190C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8C8EA40" w14:textId="77777777" w:rsidR="0058474F" w:rsidRDefault="00BA41D8" w:rsidP="002F44D5">
            <w:pPr>
              <w:jc w:val="center"/>
            </w:pPr>
            <w:r>
              <w:t>0.86</w:t>
            </w:r>
          </w:p>
        </w:tc>
      </w:tr>
    </w:tbl>
    <w:p w14:paraId="7C6FD21F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68DCE4F9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41B048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D490C14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61637B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326E95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C8F835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E6FE4A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B65273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85B91A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1A82325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8A2A21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E7F0177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680508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95AC5D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026F48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7414F7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553293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4A3AFA5" w14:textId="77777777">
        <w:trPr>
          <w:jc w:val="center"/>
        </w:trPr>
        <w:tc>
          <w:tcPr>
            <w:tcW w:w="3347" w:type="dxa"/>
            <w:vAlign w:val="center"/>
          </w:tcPr>
          <w:p w14:paraId="0FD297C4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D14F15A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77BD78C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508E521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14B29E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9494E8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E217574" w14:textId="77777777" w:rsidR="0058474F" w:rsidRDefault="00BA41D8" w:rsidP="002F44D5">
            <w:r>
              <w:t>0.245</w:t>
            </w:r>
          </w:p>
        </w:tc>
      </w:tr>
      <w:tr w:rsidR="008D68D7" w14:paraId="48239E44" w14:textId="77777777">
        <w:trPr>
          <w:jc w:val="center"/>
        </w:trPr>
        <w:tc>
          <w:tcPr>
            <w:tcW w:w="3347" w:type="dxa"/>
            <w:vAlign w:val="center"/>
          </w:tcPr>
          <w:p w14:paraId="369611E0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6389C69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4D54069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414D4EF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E39B80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55D143" w14:textId="77777777" w:rsidR="0058474F" w:rsidRDefault="00BA41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249E6AE" w14:textId="77777777" w:rsidR="0058474F" w:rsidRDefault="00BA41D8" w:rsidP="002F44D5">
            <w:r>
              <w:t>1.977</w:t>
            </w:r>
          </w:p>
        </w:tc>
      </w:tr>
      <w:tr w:rsidR="008D68D7" w14:paraId="51410494" w14:textId="77777777">
        <w:trPr>
          <w:jc w:val="center"/>
        </w:trPr>
        <w:tc>
          <w:tcPr>
            <w:tcW w:w="3347" w:type="dxa"/>
            <w:vAlign w:val="center"/>
          </w:tcPr>
          <w:p w14:paraId="197B769D" w14:textId="77777777" w:rsidR="0058474F" w:rsidRDefault="00BA41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0822BB2" w14:textId="77777777" w:rsidR="0058474F" w:rsidRDefault="00BA41D8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CD30A28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73966BE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0274212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4D1E651C" w14:textId="77777777" w:rsidR="0058474F" w:rsidRDefault="00BA41D8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2219C255" w14:textId="77777777" w:rsidR="0058474F" w:rsidRDefault="00BA41D8" w:rsidP="002F44D5">
            <w:r>
              <w:t>0.340</w:t>
            </w:r>
          </w:p>
        </w:tc>
      </w:tr>
      <w:tr w:rsidR="008D68D7" w14:paraId="2881CBA2" w14:textId="77777777">
        <w:trPr>
          <w:jc w:val="center"/>
        </w:trPr>
        <w:tc>
          <w:tcPr>
            <w:tcW w:w="3347" w:type="dxa"/>
            <w:vAlign w:val="center"/>
          </w:tcPr>
          <w:p w14:paraId="46598977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3FB830D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12DF8E59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564B34B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233EF840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1C664F9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731C875C" w14:textId="77777777" w:rsidR="0058474F" w:rsidRDefault="00BA41D8" w:rsidP="002F44D5">
            <w:r>
              <w:t>0.061</w:t>
            </w:r>
          </w:p>
        </w:tc>
      </w:tr>
      <w:tr w:rsidR="0058474F" w14:paraId="1E4231FA" w14:textId="77777777" w:rsidTr="00762E43">
        <w:trPr>
          <w:jc w:val="center"/>
        </w:trPr>
        <w:tc>
          <w:tcPr>
            <w:tcW w:w="3347" w:type="dxa"/>
            <w:vAlign w:val="center"/>
          </w:tcPr>
          <w:p w14:paraId="166DDF65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01FDB7E" w14:textId="77777777" w:rsidR="0058474F" w:rsidRDefault="00BA41D8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31343449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C6A13F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124C7B9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0EFC3E" w14:textId="77777777" w:rsidR="0058474F" w:rsidRDefault="00BA41D8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78EFB00F" w14:textId="77777777" w:rsidR="0058474F" w:rsidRDefault="00BA41D8" w:rsidP="002F44D5">
            <w:r>
              <w:t>2.622</w:t>
            </w:r>
          </w:p>
        </w:tc>
      </w:tr>
      <w:tr w:rsidR="0058474F" w14:paraId="00222C1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C84077A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01FD459" w14:textId="77777777" w:rsidR="0058474F" w:rsidRDefault="00BA41D8" w:rsidP="002F44D5">
            <w:pPr>
              <w:jc w:val="center"/>
            </w:pPr>
            <w:r>
              <w:t>0.86</w:t>
            </w:r>
          </w:p>
        </w:tc>
      </w:tr>
    </w:tbl>
    <w:p w14:paraId="3A01DBA0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7453533A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FAA483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BACD8F3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0BA5EF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E9C2D9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E4F6F1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E25BE8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ECC3C0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1E68E0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5B15665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2A07284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0560F50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965657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7B1F1F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65C819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BA26C5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6E3C8A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5ECD583B" w14:textId="77777777">
        <w:trPr>
          <w:jc w:val="center"/>
        </w:trPr>
        <w:tc>
          <w:tcPr>
            <w:tcW w:w="3347" w:type="dxa"/>
            <w:vAlign w:val="center"/>
          </w:tcPr>
          <w:p w14:paraId="5F038971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5BCA798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1762924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D152963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FE19699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5B7168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B1A6625" w14:textId="77777777" w:rsidR="0058474F" w:rsidRDefault="00BA41D8" w:rsidP="002F44D5">
            <w:r>
              <w:t>0.245</w:t>
            </w:r>
          </w:p>
        </w:tc>
      </w:tr>
      <w:tr w:rsidR="008D68D7" w14:paraId="5E259818" w14:textId="77777777">
        <w:trPr>
          <w:jc w:val="center"/>
        </w:trPr>
        <w:tc>
          <w:tcPr>
            <w:tcW w:w="3347" w:type="dxa"/>
            <w:vAlign w:val="center"/>
          </w:tcPr>
          <w:p w14:paraId="06BEB185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CACE5E0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FFBA2CE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3A1B046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CF4359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B89243" w14:textId="77777777" w:rsidR="0058474F" w:rsidRDefault="00BA41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6CFD4DB" w14:textId="77777777" w:rsidR="0058474F" w:rsidRDefault="00BA41D8" w:rsidP="002F44D5">
            <w:r>
              <w:t>1.977</w:t>
            </w:r>
          </w:p>
        </w:tc>
      </w:tr>
      <w:tr w:rsidR="008D68D7" w14:paraId="35442005" w14:textId="77777777">
        <w:trPr>
          <w:jc w:val="center"/>
        </w:trPr>
        <w:tc>
          <w:tcPr>
            <w:tcW w:w="3347" w:type="dxa"/>
            <w:vAlign w:val="center"/>
          </w:tcPr>
          <w:p w14:paraId="6348B5F2" w14:textId="77777777" w:rsidR="0058474F" w:rsidRDefault="00BA41D8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778EDF6" w14:textId="77777777" w:rsidR="0058474F" w:rsidRDefault="00BA41D8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754DE987" w14:textId="77777777" w:rsidR="0058474F" w:rsidRDefault="00BA41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904E74A" w14:textId="77777777" w:rsidR="0058474F" w:rsidRDefault="00BA41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5C29D67A" w14:textId="77777777" w:rsidR="0058474F" w:rsidRDefault="00BA41D8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4C15E2EE" w14:textId="77777777" w:rsidR="0058474F" w:rsidRDefault="00BA41D8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EAFB1C7" w14:textId="77777777" w:rsidR="0058474F" w:rsidRDefault="00BA41D8" w:rsidP="002F44D5">
            <w:r>
              <w:t>0.340</w:t>
            </w:r>
          </w:p>
        </w:tc>
      </w:tr>
      <w:tr w:rsidR="008D68D7" w14:paraId="0733854D" w14:textId="77777777">
        <w:trPr>
          <w:jc w:val="center"/>
        </w:trPr>
        <w:tc>
          <w:tcPr>
            <w:tcW w:w="3347" w:type="dxa"/>
            <w:vAlign w:val="center"/>
          </w:tcPr>
          <w:p w14:paraId="118D3C0E" w14:textId="77777777" w:rsidR="0058474F" w:rsidRDefault="00BA41D8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245AF90" w14:textId="77777777" w:rsidR="0058474F" w:rsidRDefault="00BA41D8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766D1647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1FCA272" w14:textId="77777777" w:rsidR="0058474F" w:rsidRDefault="00BA41D8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63F0C49B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B35C4E" w14:textId="77777777" w:rsidR="0058474F" w:rsidRDefault="00BA41D8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49E8E8B0" w14:textId="77777777" w:rsidR="0058474F" w:rsidRDefault="00BA41D8" w:rsidP="002F44D5">
            <w:r>
              <w:t>0.061</w:t>
            </w:r>
          </w:p>
        </w:tc>
      </w:tr>
      <w:tr w:rsidR="0058474F" w14:paraId="21CD5272" w14:textId="77777777" w:rsidTr="00762E43">
        <w:trPr>
          <w:jc w:val="center"/>
        </w:trPr>
        <w:tc>
          <w:tcPr>
            <w:tcW w:w="3347" w:type="dxa"/>
            <w:vAlign w:val="center"/>
          </w:tcPr>
          <w:p w14:paraId="5E8D9AE3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97BCDFA" w14:textId="77777777" w:rsidR="0058474F" w:rsidRDefault="00BA41D8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1D99F605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67FDD95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26466B5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C515D4" w14:textId="77777777" w:rsidR="0058474F" w:rsidRDefault="00BA41D8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63E34B51" w14:textId="77777777" w:rsidR="0058474F" w:rsidRDefault="00BA41D8" w:rsidP="002F44D5">
            <w:r>
              <w:t>2.622</w:t>
            </w:r>
          </w:p>
        </w:tc>
      </w:tr>
      <w:tr w:rsidR="0058474F" w14:paraId="028D44F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CE0A818" w14:textId="77777777" w:rsidR="0058474F" w:rsidRPr="00D95163" w:rsidRDefault="00BA41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19D81E7" w14:textId="77777777" w:rsidR="0058474F" w:rsidRDefault="00BA41D8" w:rsidP="002F44D5">
            <w:pPr>
              <w:jc w:val="center"/>
            </w:pPr>
            <w:r>
              <w:t>0.86</w:t>
            </w:r>
          </w:p>
        </w:tc>
      </w:tr>
    </w:tbl>
    <w:p w14:paraId="009AE371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51140C44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76C8B5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9276F9B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8F14B0D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D8FEF9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BA7AB5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027374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14132B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300CEC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4907DE4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A2A0E4D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737251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F57F2B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1C641E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E39C863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C9509C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2657EC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50594356" w14:textId="77777777">
        <w:trPr>
          <w:jc w:val="center"/>
        </w:trPr>
        <w:tc>
          <w:tcPr>
            <w:tcW w:w="3347" w:type="dxa"/>
            <w:vAlign w:val="center"/>
          </w:tcPr>
          <w:p w14:paraId="4DE68EE6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104F03D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581101A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539B46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978A080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B220B3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39D3078" w14:textId="77777777" w:rsidR="0058474F" w:rsidRDefault="00BA41D8" w:rsidP="002F44D5">
            <w:r>
              <w:t>0.245</w:t>
            </w:r>
          </w:p>
        </w:tc>
      </w:tr>
      <w:tr w:rsidR="008D68D7" w14:paraId="3332F4E5" w14:textId="77777777">
        <w:trPr>
          <w:jc w:val="center"/>
        </w:trPr>
        <w:tc>
          <w:tcPr>
            <w:tcW w:w="3347" w:type="dxa"/>
            <w:vAlign w:val="center"/>
          </w:tcPr>
          <w:p w14:paraId="0B79089F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D4C6F17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84E8917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7EE18FD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4416F63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5AFBC3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67936AA" w14:textId="77777777" w:rsidR="0058474F" w:rsidRDefault="00BA41D8" w:rsidP="002F44D5">
            <w:r>
              <w:t>1.186</w:t>
            </w:r>
          </w:p>
        </w:tc>
      </w:tr>
      <w:tr w:rsidR="0058474F" w14:paraId="3A2B9606" w14:textId="77777777" w:rsidTr="00762E43">
        <w:trPr>
          <w:jc w:val="center"/>
        </w:trPr>
        <w:tc>
          <w:tcPr>
            <w:tcW w:w="3347" w:type="dxa"/>
            <w:vAlign w:val="center"/>
          </w:tcPr>
          <w:p w14:paraId="44E9C690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736631" w14:textId="77777777" w:rsidR="0058474F" w:rsidRDefault="00BA41D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01244484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7651FD7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D837B89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270273" w14:textId="77777777" w:rsidR="0058474F" w:rsidRDefault="00BA41D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7B95BAC8" w14:textId="77777777" w:rsidR="0058474F" w:rsidRDefault="00BA41D8" w:rsidP="002F44D5">
            <w:r>
              <w:t>1.431</w:t>
            </w:r>
          </w:p>
        </w:tc>
      </w:tr>
      <w:tr w:rsidR="0058474F" w14:paraId="2C41801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273853" w14:textId="77777777" w:rsidR="0058474F" w:rsidRPr="00D95163" w:rsidRDefault="00BA41D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CA8A151" w14:textId="77777777" w:rsidR="0058474F" w:rsidRDefault="00BA41D8" w:rsidP="002F44D5">
            <w:pPr>
              <w:jc w:val="center"/>
            </w:pPr>
            <w:r>
              <w:t>0.30</w:t>
            </w:r>
          </w:p>
        </w:tc>
      </w:tr>
    </w:tbl>
    <w:p w14:paraId="67DC8A49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12B203BD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0921B3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2462EBE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7C1AFE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2478A9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35C4EF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D0E0FD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540D6C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F93B4F6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449BE8F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02A91EE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C2D0A7D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F82BA2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AED7F8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A01126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BEA04B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182DA6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598A7DE2" w14:textId="77777777">
        <w:trPr>
          <w:jc w:val="center"/>
        </w:trPr>
        <w:tc>
          <w:tcPr>
            <w:tcW w:w="3347" w:type="dxa"/>
            <w:vAlign w:val="center"/>
          </w:tcPr>
          <w:p w14:paraId="2C44ECED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B42057B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ED9212A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ADA2E3C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F2C95C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C7BC9CA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3F92EF1" w14:textId="77777777" w:rsidR="0058474F" w:rsidRDefault="00BA41D8" w:rsidP="002F44D5">
            <w:r>
              <w:t>0.220</w:t>
            </w:r>
          </w:p>
        </w:tc>
      </w:tr>
      <w:tr w:rsidR="008D68D7" w14:paraId="4E41147E" w14:textId="77777777">
        <w:trPr>
          <w:jc w:val="center"/>
        </w:trPr>
        <w:tc>
          <w:tcPr>
            <w:tcW w:w="3347" w:type="dxa"/>
            <w:vAlign w:val="center"/>
          </w:tcPr>
          <w:p w14:paraId="310C38FE" w14:textId="77777777" w:rsidR="0058474F" w:rsidRDefault="00BA41D8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3CF345B6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BC61DFF" w14:textId="77777777" w:rsidR="0058474F" w:rsidRDefault="00BA41D8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5A79B965" w14:textId="77777777" w:rsidR="0058474F" w:rsidRDefault="00BA41D8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0ACA37E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ACF5517" w14:textId="77777777" w:rsidR="0058474F" w:rsidRDefault="00BA41D8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F00015C" w14:textId="77777777" w:rsidR="0058474F" w:rsidRDefault="00BA41D8" w:rsidP="002F44D5">
            <w:r>
              <w:t>3.714</w:t>
            </w:r>
          </w:p>
        </w:tc>
      </w:tr>
      <w:tr w:rsidR="008D68D7" w14:paraId="66B62440" w14:textId="77777777">
        <w:trPr>
          <w:jc w:val="center"/>
        </w:trPr>
        <w:tc>
          <w:tcPr>
            <w:tcW w:w="3347" w:type="dxa"/>
            <w:vAlign w:val="center"/>
          </w:tcPr>
          <w:p w14:paraId="31BBF918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34FE6F6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B5C2BA7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A03A007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81EF7D9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17085C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9A8AB08" w14:textId="77777777" w:rsidR="0058474F" w:rsidRDefault="00BA41D8" w:rsidP="002F44D5">
            <w:r>
              <w:t>0.220</w:t>
            </w:r>
          </w:p>
        </w:tc>
      </w:tr>
      <w:tr w:rsidR="0058474F" w14:paraId="444F588F" w14:textId="77777777" w:rsidTr="00762E43">
        <w:trPr>
          <w:jc w:val="center"/>
        </w:trPr>
        <w:tc>
          <w:tcPr>
            <w:tcW w:w="3347" w:type="dxa"/>
            <w:vAlign w:val="center"/>
          </w:tcPr>
          <w:p w14:paraId="74999CFD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4288BC6" w14:textId="77777777" w:rsidR="0058474F" w:rsidRDefault="00BA41D8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6286FA21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F369D9A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D490014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494BEBC" w14:textId="77777777" w:rsidR="0058474F" w:rsidRDefault="00BA41D8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2965E001" w14:textId="77777777" w:rsidR="0058474F" w:rsidRDefault="00BA41D8" w:rsidP="002F44D5">
            <w:r>
              <w:t>4.154</w:t>
            </w:r>
          </w:p>
        </w:tc>
      </w:tr>
      <w:tr w:rsidR="0058474F" w14:paraId="1956C7F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0549C1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CEB48DA" w14:textId="77777777" w:rsidR="0058474F" w:rsidRDefault="00BA41D8" w:rsidP="002F44D5">
            <w:pPr>
              <w:jc w:val="center"/>
            </w:pPr>
            <w:r>
              <w:t>1.21</w:t>
            </w:r>
          </w:p>
        </w:tc>
      </w:tr>
    </w:tbl>
    <w:p w14:paraId="3140F5AA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241D4C6F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E6E605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309F15A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F7CD7EB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74447C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743B76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1A05CB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5D141C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6D96E6F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0A769FD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B7265B5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EB4BFE0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31B63D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290F09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32B40B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31F9CB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489485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8CB5ED1" w14:textId="77777777">
        <w:trPr>
          <w:jc w:val="center"/>
        </w:trPr>
        <w:tc>
          <w:tcPr>
            <w:tcW w:w="3347" w:type="dxa"/>
            <w:vAlign w:val="center"/>
          </w:tcPr>
          <w:p w14:paraId="03DFAA32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690E986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05B9DB5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BE1567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847D294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6666084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0917F3F" w14:textId="77777777" w:rsidR="0058474F" w:rsidRDefault="00BA41D8" w:rsidP="002F44D5">
            <w:r>
              <w:t>0.220</w:t>
            </w:r>
          </w:p>
        </w:tc>
      </w:tr>
      <w:tr w:rsidR="008D68D7" w14:paraId="760314B4" w14:textId="77777777">
        <w:trPr>
          <w:jc w:val="center"/>
        </w:trPr>
        <w:tc>
          <w:tcPr>
            <w:tcW w:w="3347" w:type="dxa"/>
            <w:vAlign w:val="center"/>
          </w:tcPr>
          <w:p w14:paraId="1D0143FB" w14:textId="77777777" w:rsidR="0058474F" w:rsidRDefault="00BA41D8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5499B5AC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7DB57E2" w14:textId="77777777" w:rsidR="0058474F" w:rsidRDefault="00BA41D8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24C74F1F" w14:textId="77777777" w:rsidR="0058474F" w:rsidRDefault="00BA41D8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0D331FD2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5880AB" w14:textId="77777777" w:rsidR="0058474F" w:rsidRDefault="00BA41D8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474D27F7" w14:textId="77777777" w:rsidR="0058474F" w:rsidRDefault="00BA41D8" w:rsidP="002F44D5">
            <w:r>
              <w:t>3.714</w:t>
            </w:r>
          </w:p>
        </w:tc>
      </w:tr>
      <w:tr w:rsidR="008D68D7" w14:paraId="55C50352" w14:textId="77777777">
        <w:trPr>
          <w:jc w:val="center"/>
        </w:trPr>
        <w:tc>
          <w:tcPr>
            <w:tcW w:w="3347" w:type="dxa"/>
            <w:vAlign w:val="center"/>
          </w:tcPr>
          <w:p w14:paraId="6F3E45C2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30713CB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18F3761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E4C358A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CAEDCE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B5D7357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2B1EC053" w14:textId="77777777" w:rsidR="0058474F" w:rsidRDefault="00BA41D8" w:rsidP="002F44D5">
            <w:r>
              <w:t>0.220</w:t>
            </w:r>
          </w:p>
        </w:tc>
      </w:tr>
      <w:tr w:rsidR="0058474F" w14:paraId="58950FA5" w14:textId="77777777" w:rsidTr="00762E43">
        <w:trPr>
          <w:jc w:val="center"/>
        </w:trPr>
        <w:tc>
          <w:tcPr>
            <w:tcW w:w="3347" w:type="dxa"/>
            <w:vAlign w:val="center"/>
          </w:tcPr>
          <w:p w14:paraId="021D5276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9F11B09" w14:textId="77777777" w:rsidR="0058474F" w:rsidRDefault="00BA41D8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1A6FB84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E0BE03B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8A5F2DB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62709C" w14:textId="77777777" w:rsidR="0058474F" w:rsidRDefault="00BA41D8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2886DB3A" w14:textId="77777777" w:rsidR="0058474F" w:rsidRDefault="00BA41D8" w:rsidP="002F44D5">
            <w:r>
              <w:t>4.154</w:t>
            </w:r>
          </w:p>
        </w:tc>
      </w:tr>
      <w:tr w:rsidR="0058474F" w14:paraId="1088D96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9860308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52F3ECB" w14:textId="77777777" w:rsidR="0058474F" w:rsidRDefault="00BA41D8" w:rsidP="002F44D5">
            <w:pPr>
              <w:jc w:val="center"/>
            </w:pPr>
            <w:r>
              <w:t>1.21</w:t>
            </w:r>
          </w:p>
        </w:tc>
      </w:tr>
    </w:tbl>
    <w:p w14:paraId="6D07F35E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65103F87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105D37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B620AEA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4989ED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D178D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BD3685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E14BEE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2ACB77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0CC848D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2B8427C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78F3A14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CB3D8AC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8C1C4B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2652F8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49D93E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2027F8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AA2617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2549E747" w14:textId="77777777">
        <w:trPr>
          <w:jc w:val="center"/>
        </w:trPr>
        <w:tc>
          <w:tcPr>
            <w:tcW w:w="3347" w:type="dxa"/>
            <w:vAlign w:val="center"/>
          </w:tcPr>
          <w:p w14:paraId="07F60A6F" w14:textId="77777777" w:rsidR="0058474F" w:rsidRDefault="00BA41D8" w:rsidP="002F44D5">
            <w:r>
              <w:lastRenderedPageBreak/>
              <w:t>水泥砂浆</w:t>
            </w:r>
          </w:p>
        </w:tc>
        <w:tc>
          <w:tcPr>
            <w:tcW w:w="849" w:type="dxa"/>
            <w:vAlign w:val="center"/>
          </w:tcPr>
          <w:p w14:paraId="04FAE658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28638347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CB0154F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A2E3B5C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A81316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CF10496" w14:textId="77777777" w:rsidR="0058474F" w:rsidRDefault="00BA41D8" w:rsidP="002F44D5">
            <w:r>
              <w:t>0.220</w:t>
            </w:r>
          </w:p>
        </w:tc>
      </w:tr>
      <w:tr w:rsidR="008D68D7" w14:paraId="60E53462" w14:textId="77777777">
        <w:trPr>
          <w:jc w:val="center"/>
        </w:trPr>
        <w:tc>
          <w:tcPr>
            <w:tcW w:w="3347" w:type="dxa"/>
            <w:vAlign w:val="center"/>
          </w:tcPr>
          <w:p w14:paraId="1F3A6124" w14:textId="77777777" w:rsidR="0058474F" w:rsidRDefault="00BA41D8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1DAD6D75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14CF101" w14:textId="77777777" w:rsidR="0058474F" w:rsidRDefault="00BA41D8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1FC6827D" w14:textId="77777777" w:rsidR="0058474F" w:rsidRDefault="00BA41D8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1D88C80F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6FA857" w14:textId="77777777" w:rsidR="0058474F" w:rsidRDefault="00BA41D8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0D99D0A0" w14:textId="77777777" w:rsidR="0058474F" w:rsidRDefault="00BA41D8" w:rsidP="002F44D5">
            <w:r>
              <w:t>3.714</w:t>
            </w:r>
          </w:p>
        </w:tc>
      </w:tr>
      <w:tr w:rsidR="008D68D7" w14:paraId="26180938" w14:textId="77777777">
        <w:trPr>
          <w:jc w:val="center"/>
        </w:trPr>
        <w:tc>
          <w:tcPr>
            <w:tcW w:w="3347" w:type="dxa"/>
            <w:vAlign w:val="center"/>
          </w:tcPr>
          <w:p w14:paraId="54177E86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45DBC3D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B0B36AB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83D150A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A5CEF16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4CD948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7138AB7F" w14:textId="77777777" w:rsidR="0058474F" w:rsidRDefault="00BA41D8" w:rsidP="002F44D5">
            <w:r>
              <w:t>0.220</w:t>
            </w:r>
          </w:p>
        </w:tc>
      </w:tr>
      <w:tr w:rsidR="0058474F" w14:paraId="76BD029D" w14:textId="77777777" w:rsidTr="00762E43">
        <w:trPr>
          <w:jc w:val="center"/>
        </w:trPr>
        <w:tc>
          <w:tcPr>
            <w:tcW w:w="3347" w:type="dxa"/>
            <w:vAlign w:val="center"/>
          </w:tcPr>
          <w:p w14:paraId="03267A58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304301" w14:textId="77777777" w:rsidR="0058474F" w:rsidRDefault="00BA41D8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348770AE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FAA298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C3C83D4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89A10FE" w14:textId="77777777" w:rsidR="0058474F" w:rsidRDefault="00BA41D8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198AA3DD" w14:textId="77777777" w:rsidR="0058474F" w:rsidRDefault="00BA41D8" w:rsidP="002F44D5">
            <w:r>
              <w:t>4.154</w:t>
            </w:r>
          </w:p>
        </w:tc>
      </w:tr>
      <w:tr w:rsidR="0058474F" w14:paraId="24FE0EC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C1A3D1E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5A779F2" w14:textId="77777777" w:rsidR="0058474F" w:rsidRDefault="00BA41D8" w:rsidP="002F44D5">
            <w:pPr>
              <w:jc w:val="center"/>
            </w:pPr>
            <w:r>
              <w:t>1.21</w:t>
            </w:r>
          </w:p>
        </w:tc>
      </w:tr>
    </w:tbl>
    <w:p w14:paraId="4189EEA4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6394D734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A89E93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010C69F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EA0AEB4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5B33A3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D8E4FB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D55943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CE1E47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6C79CF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7BECF15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7C5D0DB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EA3986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ADACF5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D126B2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C63F87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7FCEC0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2B51C6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3BDEAC85" w14:textId="77777777">
        <w:trPr>
          <w:jc w:val="center"/>
        </w:trPr>
        <w:tc>
          <w:tcPr>
            <w:tcW w:w="3347" w:type="dxa"/>
            <w:vAlign w:val="center"/>
          </w:tcPr>
          <w:p w14:paraId="4BF3A3B2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CDBBEB3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52FCD77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5EA3269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49CBA70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BA941CA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74DB9D3" w14:textId="77777777" w:rsidR="0058474F" w:rsidRDefault="00BA41D8" w:rsidP="002F44D5">
            <w:r>
              <w:t>0.220</w:t>
            </w:r>
          </w:p>
        </w:tc>
      </w:tr>
      <w:tr w:rsidR="008D68D7" w14:paraId="4F47C17B" w14:textId="77777777">
        <w:trPr>
          <w:jc w:val="center"/>
        </w:trPr>
        <w:tc>
          <w:tcPr>
            <w:tcW w:w="3347" w:type="dxa"/>
            <w:vAlign w:val="center"/>
          </w:tcPr>
          <w:p w14:paraId="688D2E20" w14:textId="77777777" w:rsidR="0058474F" w:rsidRDefault="00BA41D8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0B2F6A3A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50AFC6D" w14:textId="77777777" w:rsidR="0058474F" w:rsidRDefault="00BA41D8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182B4C6" w14:textId="77777777" w:rsidR="0058474F" w:rsidRDefault="00BA41D8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0E5DB4DF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BF0978B" w14:textId="77777777" w:rsidR="0058474F" w:rsidRDefault="00BA41D8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17F28E3F" w14:textId="77777777" w:rsidR="0058474F" w:rsidRDefault="00BA41D8" w:rsidP="002F44D5">
            <w:r>
              <w:t>3.714</w:t>
            </w:r>
          </w:p>
        </w:tc>
      </w:tr>
      <w:tr w:rsidR="008D68D7" w14:paraId="6733B7B4" w14:textId="77777777">
        <w:trPr>
          <w:jc w:val="center"/>
        </w:trPr>
        <w:tc>
          <w:tcPr>
            <w:tcW w:w="3347" w:type="dxa"/>
            <w:vAlign w:val="center"/>
          </w:tcPr>
          <w:p w14:paraId="0ED6672D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240D481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C254AAF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DAECBAD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C89D38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441A00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BA655BA" w14:textId="77777777" w:rsidR="0058474F" w:rsidRDefault="00BA41D8" w:rsidP="002F44D5">
            <w:r>
              <w:t>0.220</w:t>
            </w:r>
          </w:p>
        </w:tc>
      </w:tr>
      <w:tr w:rsidR="0058474F" w14:paraId="114ACD43" w14:textId="77777777" w:rsidTr="00762E43">
        <w:trPr>
          <w:jc w:val="center"/>
        </w:trPr>
        <w:tc>
          <w:tcPr>
            <w:tcW w:w="3347" w:type="dxa"/>
            <w:vAlign w:val="center"/>
          </w:tcPr>
          <w:p w14:paraId="461B6D66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540C94F" w14:textId="77777777" w:rsidR="0058474F" w:rsidRDefault="00BA41D8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41779AB7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4772F1B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B56E35F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5D6EB5" w14:textId="77777777" w:rsidR="0058474F" w:rsidRDefault="00BA41D8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5E6CDC43" w14:textId="77777777" w:rsidR="0058474F" w:rsidRDefault="00BA41D8" w:rsidP="002F44D5">
            <w:r>
              <w:t>4.154</w:t>
            </w:r>
          </w:p>
        </w:tc>
      </w:tr>
      <w:tr w:rsidR="0058474F" w14:paraId="5C9104B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DB12B6C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0DBD542" w14:textId="77777777" w:rsidR="0058474F" w:rsidRDefault="00BA41D8" w:rsidP="002F44D5">
            <w:pPr>
              <w:jc w:val="center"/>
            </w:pPr>
            <w:r>
              <w:t>1.21</w:t>
            </w:r>
          </w:p>
        </w:tc>
      </w:tr>
    </w:tbl>
    <w:p w14:paraId="426FB69A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52BD1A05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AF6022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B9C171F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E2FC9EA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62050D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68A50E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90E20E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3CF000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BD023B0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3B906A9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ABDB5F7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AFA7AC0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441687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211FC5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CCA39A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AD3F62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C6576EE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46D63269" w14:textId="77777777">
        <w:trPr>
          <w:jc w:val="center"/>
        </w:trPr>
        <w:tc>
          <w:tcPr>
            <w:tcW w:w="3347" w:type="dxa"/>
            <w:vAlign w:val="center"/>
          </w:tcPr>
          <w:p w14:paraId="2E57074A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BBF7E31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C59159C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09EEC85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BE484E8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CB82EA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269FB30" w14:textId="77777777" w:rsidR="0058474F" w:rsidRDefault="00BA41D8" w:rsidP="002F44D5">
            <w:r>
              <w:t>0.220</w:t>
            </w:r>
          </w:p>
        </w:tc>
      </w:tr>
      <w:tr w:rsidR="008D68D7" w14:paraId="1CF88A9B" w14:textId="77777777">
        <w:trPr>
          <w:jc w:val="center"/>
        </w:trPr>
        <w:tc>
          <w:tcPr>
            <w:tcW w:w="3347" w:type="dxa"/>
            <w:vAlign w:val="center"/>
          </w:tcPr>
          <w:p w14:paraId="2258B50C" w14:textId="77777777" w:rsidR="0058474F" w:rsidRDefault="00BA41D8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40264B1A" w14:textId="77777777" w:rsidR="0058474F" w:rsidRDefault="00BA41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81BF1B3" w14:textId="77777777" w:rsidR="0058474F" w:rsidRDefault="00BA41D8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3141DEC" w14:textId="77777777" w:rsidR="0058474F" w:rsidRDefault="00BA41D8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5CC9B8F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7898F8" w14:textId="77777777" w:rsidR="0058474F" w:rsidRDefault="00BA41D8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7E91084E" w14:textId="77777777" w:rsidR="0058474F" w:rsidRDefault="00BA41D8" w:rsidP="002F44D5">
            <w:r>
              <w:t>3.714</w:t>
            </w:r>
          </w:p>
        </w:tc>
      </w:tr>
      <w:tr w:rsidR="008D68D7" w14:paraId="4342B11C" w14:textId="77777777">
        <w:trPr>
          <w:jc w:val="center"/>
        </w:trPr>
        <w:tc>
          <w:tcPr>
            <w:tcW w:w="3347" w:type="dxa"/>
            <w:vAlign w:val="center"/>
          </w:tcPr>
          <w:p w14:paraId="05EA0FF0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F72236E" w14:textId="77777777" w:rsidR="0058474F" w:rsidRDefault="00BA41D8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8C62A78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5583302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3A99F6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551DC9" w14:textId="77777777" w:rsidR="0058474F" w:rsidRDefault="00BA41D8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564B363" w14:textId="77777777" w:rsidR="0058474F" w:rsidRDefault="00BA41D8" w:rsidP="002F44D5">
            <w:r>
              <w:t>0.220</w:t>
            </w:r>
          </w:p>
        </w:tc>
      </w:tr>
      <w:tr w:rsidR="0058474F" w14:paraId="7FF40023" w14:textId="77777777" w:rsidTr="00762E43">
        <w:trPr>
          <w:jc w:val="center"/>
        </w:trPr>
        <w:tc>
          <w:tcPr>
            <w:tcW w:w="3347" w:type="dxa"/>
            <w:vAlign w:val="center"/>
          </w:tcPr>
          <w:p w14:paraId="70915855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2F6BAEE" w14:textId="77777777" w:rsidR="0058474F" w:rsidRDefault="00BA41D8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1E6DEE4A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5B5EB4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E4D06B8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C0786E8" w14:textId="77777777" w:rsidR="0058474F" w:rsidRDefault="00BA41D8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17CF1F64" w14:textId="77777777" w:rsidR="0058474F" w:rsidRDefault="00BA41D8" w:rsidP="002F44D5">
            <w:r>
              <w:t>4.154</w:t>
            </w:r>
          </w:p>
        </w:tc>
      </w:tr>
      <w:tr w:rsidR="0058474F" w14:paraId="7E7BADB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B6437D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147E728" w14:textId="77777777" w:rsidR="0058474F" w:rsidRDefault="00BA41D8" w:rsidP="002F44D5">
            <w:pPr>
              <w:jc w:val="center"/>
            </w:pPr>
            <w:r>
              <w:t>1.21</w:t>
            </w:r>
          </w:p>
        </w:tc>
      </w:tr>
    </w:tbl>
    <w:p w14:paraId="69C42A8E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25A18B24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8A704D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16399BA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50D5082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D66033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353741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959154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F51FC0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CFF997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627CD65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A70ECDE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93BCECD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795342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7BDB14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90486A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36BC30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DE4152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313FF2FF" w14:textId="77777777">
        <w:trPr>
          <w:jc w:val="center"/>
        </w:trPr>
        <w:tc>
          <w:tcPr>
            <w:tcW w:w="3347" w:type="dxa"/>
            <w:vAlign w:val="center"/>
          </w:tcPr>
          <w:p w14:paraId="6A384CA7" w14:textId="77777777" w:rsidR="0058474F" w:rsidRDefault="00BA41D8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0CE19C94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4640A18C" w14:textId="77777777" w:rsidR="0058474F" w:rsidRDefault="00BA41D8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38825226" w14:textId="77777777" w:rsidR="0058474F" w:rsidRDefault="00BA41D8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7A9650EC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3AB54C2" w14:textId="77777777" w:rsidR="0058474F" w:rsidRDefault="00BA41D8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0EDF8D64" w14:textId="77777777" w:rsidR="0058474F" w:rsidRDefault="00BA41D8" w:rsidP="002F44D5">
            <w:r>
              <w:t>0.688</w:t>
            </w:r>
          </w:p>
        </w:tc>
      </w:tr>
      <w:tr w:rsidR="008D68D7" w14:paraId="75A92CC2" w14:textId="77777777">
        <w:trPr>
          <w:jc w:val="center"/>
        </w:trPr>
        <w:tc>
          <w:tcPr>
            <w:tcW w:w="3347" w:type="dxa"/>
            <w:vAlign w:val="center"/>
          </w:tcPr>
          <w:p w14:paraId="7D59E6EB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CFCADBE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04A25347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2618B01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31E98C1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D6F376" w14:textId="77777777" w:rsidR="0058474F" w:rsidRDefault="00BA41D8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6C46DD6A" w14:textId="77777777" w:rsidR="0058474F" w:rsidRDefault="00BA41D8" w:rsidP="002F44D5">
            <w:r>
              <w:t>0.306</w:t>
            </w:r>
          </w:p>
        </w:tc>
      </w:tr>
      <w:tr w:rsidR="008D68D7" w14:paraId="387C7CEE" w14:textId="77777777">
        <w:trPr>
          <w:jc w:val="center"/>
        </w:trPr>
        <w:tc>
          <w:tcPr>
            <w:tcW w:w="3347" w:type="dxa"/>
            <w:vAlign w:val="center"/>
          </w:tcPr>
          <w:p w14:paraId="7626F50D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F93E730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818F2D4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0289969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0924EA6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7E019BB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B481C90" w14:textId="77777777" w:rsidR="0058474F" w:rsidRDefault="00BA41D8" w:rsidP="002F44D5">
            <w:r>
              <w:t>1.186</w:t>
            </w:r>
          </w:p>
        </w:tc>
      </w:tr>
      <w:tr w:rsidR="008D68D7" w14:paraId="56C33889" w14:textId="77777777">
        <w:trPr>
          <w:jc w:val="center"/>
        </w:trPr>
        <w:tc>
          <w:tcPr>
            <w:tcW w:w="3347" w:type="dxa"/>
            <w:vAlign w:val="center"/>
          </w:tcPr>
          <w:p w14:paraId="1AD18E48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44C0F22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4ED8749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76BBFC7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BA92158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70DD98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EF20BFF" w14:textId="77777777" w:rsidR="0058474F" w:rsidRDefault="00BA41D8" w:rsidP="002F44D5">
            <w:r>
              <w:t>0.245</w:t>
            </w:r>
          </w:p>
        </w:tc>
      </w:tr>
      <w:tr w:rsidR="0058474F" w14:paraId="33BFBD86" w14:textId="77777777" w:rsidTr="00762E43">
        <w:trPr>
          <w:jc w:val="center"/>
        </w:trPr>
        <w:tc>
          <w:tcPr>
            <w:tcW w:w="3347" w:type="dxa"/>
            <w:vAlign w:val="center"/>
          </w:tcPr>
          <w:p w14:paraId="1A5CC633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2C519D" w14:textId="77777777" w:rsidR="0058474F" w:rsidRDefault="00BA41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6343F1FD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0A75DC9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FC5D0EB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ECAC9A" w14:textId="77777777" w:rsidR="0058474F" w:rsidRDefault="00BA41D8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1CA652B5" w14:textId="77777777" w:rsidR="0058474F" w:rsidRDefault="00BA41D8" w:rsidP="002F44D5">
            <w:r>
              <w:t>2.424</w:t>
            </w:r>
          </w:p>
        </w:tc>
      </w:tr>
      <w:tr w:rsidR="0058474F" w14:paraId="74DD6D2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D69A5D" w14:textId="77777777" w:rsidR="0058474F" w:rsidRPr="00D95163" w:rsidRDefault="00BA41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0CECD614" w14:textId="77777777" w:rsidR="0058474F" w:rsidRDefault="00BA41D8" w:rsidP="002F44D5">
            <w:pPr>
              <w:jc w:val="center"/>
            </w:pPr>
            <w:r>
              <w:t>1.94</w:t>
            </w:r>
          </w:p>
        </w:tc>
      </w:tr>
    </w:tbl>
    <w:p w14:paraId="6DB100E7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3A7C7D74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0BA14E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4E59565" w14:textId="77777777" w:rsidR="0058474F" w:rsidRDefault="00BA41D8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6A11DC2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FF5BB0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6D6253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61FFDE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A1A8EA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D9D480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5D5F944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BFE88A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6489FB9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242869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2F4ACB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5510F4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785E38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C374AA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48C3809F" w14:textId="77777777">
        <w:trPr>
          <w:jc w:val="center"/>
        </w:trPr>
        <w:tc>
          <w:tcPr>
            <w:tcW w:w="3347" w:type="dxa"/>
            <w:vAlign w:val="center"/>
          </w:tcPr>
          <w:p w14:paraId="36C8E8B9" w14:textId="77777777" w:rsidR="0058474F" w:rsidRDefault="00BA41D8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5494D520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CC1173F" w14:textId="77777777" w:rsidR="0058474F" w:rsidRDefault="00BA41D8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46A5B7EF" w14:textId="77777777" w:rsidR="0058474F" w:rsidRDefault="00BA41D8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5E8E22F7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DE04117" w14:textId="77777777" w:rsidR="0058474F" w:rsidRDefault="00BA41D8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6F2DBD49" w14:textId="77777777" w:rsidR="0058474F" w:rsidRDefault="00BA41D8" w:rsidP="002F44D5">
            <w:r>
              <w:t>0.688</w:t>
            </w:r>
          </w:p>
        </w:tc>
      </w:tr>
      <w:tr w:rsidR="008D68D7" w14:paraId="1FC93D8B" w14:textId="77777777">
        <w:trPr>
          <w:jc w:val="center"/>
        </w:trPr>
        <w:tc>
          <w:tcPr>
            <w:tcW w:w="3347" w:type="dxa"/>
            <w:vAlign w:val="center"/>
          </w:tcPr>
          <w:p w14:paraId="0F2A2B35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FC842C1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20B5D04A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A04691E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641939F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CC8E7A4" w14:textId="77777777" w:rsidR="0058474F" w:rsidRDefault="00BA41D8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726B7736" w14:textId="77777777" w:rsidR="0058474F" w:rsidRDefault="00BA41D8" w:rsidP="002F44D5">
            <w:r>
              <w:t>0.306</w:t>
            </w:r>
          </w:p>
        </w:tc>
      </w:tr>
      <w:tr w:rsidR="008D68D7" w14:paraId="4D2F8013" w14:textId="77777777">
        <w:trPr>
          <w:jc w:val="center"/>
        </w:trPr>
        <w:tc>
          <w:tcPr>
            <w:tcW w:w="3347" w:type="dxa"/>
            <w:vAlign w:val="center"/>
          </w:tcPr>
          <w:p w14:paraId="064AB8C5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B9F04AD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E835A02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020CDA1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57D573A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883FAF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0000E7" w14:textId="77777777" w:rsidR="0058474F" w:rsidRDefault="00BA41D8" w:rsidP="002F44D5">
            <w:r>
              <w:t>1.186</w:t>
            </w:r>
          </w:p>
        </w:tc>
      </w:tr>
      <w:tr w:rsidR="008D68D7" w14:paraId="3D4B405C" w14:textId="77777777">
        <w:trPr>
          <w:jc w:val="center"/>
        </w:trPr>
        <w:tc>
          <w:tcPr>
            <w:tcW w:w="3347" w:type="dxa"/>
            <w:vAlign w:val="center"/>
          </w:tcPr>
          <w:p w14:paraId="325130CB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FC9B80E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8A6E8E6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641841E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A762E18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D31539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6E228FC" w14:textId="77777777" w:rsidR="0058474F" w:rsidRDefault="00BA41D8" w:rsidP="002F44D5">
            <w:r>
              <w:t>0.245</w:t>
            </w:r>
          </w:p>
        </w:tc>
      </w:tr>
      <w:tr w:rsidR="0058474F" w14:paraId="20E6F6E8" w14:textId="77777777" w:rsidTr="00762E43">
        <w:trPr>
          <w:jc w:val="center"/>
        </w:trPr>
        <w:tc>
          <w:tcPr>
            <w:tcW w:w="3347" w:type="dxa"/>
            <w:vAlign w:val="center"/>
          </w:tcPr>
          <w:p w14:paraId="0AF0EA15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50E73E" w14:textId="77777777" w:rsidR="0058474F" w:rsidRDefault="00BA41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5C41787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C7865C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77A5BFA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275685" w14:textId="77777777" w:rsidR="0058474F" w:rsidRDefault="00BA41D8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2C2EF7D8" w14:textId="77777777" w:rsidR="0058474F" w:rsidRDefault="00BA41D8" w:rsidP="002F44D5">
            <w:r>
              <w:t>2.424</w:t>
            </w:r>
          </w:p>
        </w:tc>
      </w:tr>
      <w:tr w:rsidR="0058474F" w14:paraId="4531BDE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79AE92A" w14:textId="77777777" w:rsidR="0058474F" w:rsidRPr="00D95163" w:rsidRDefault="00BA41D8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6CEFC3A7" w14:textId="77777777" w:rsidR="0058474F" w:rsidRDefault="00BA41D8" w:rsidP="002F44D5">
            <w:pPr>
              <w:jc w:val="center"/>
            </w:pPr>
            <w:r>
              <w:t>1.16</w:t>
            </w:r>
          </w:p>
        </w:tc>
      </w:tr>
    </w:tbl>
    <w:p w14:paraId="204E1CE8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6FB7C4A6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9EF85B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800025F" w14:textId="77777777" w:rsidR="0058474F" w:rsidRDefault="00BA41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367F045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79675A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7EAAD6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6C7DA0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1C5193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9721DD7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25E75DD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4EA8C30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510CFD4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01A8F1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BB16D7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682886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E75E2B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146805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6FE0E734" w14:textId="77777777">
        <w:trPr>
          <w:jc w:val="center"/>
        </w:trPr>
        <w:tc>
          <w:tcPr>
            <w:tcW w:w="3347" w:type="dxa"/>
            <w:vAlign w:val="center"/>
          </w:tcPr>
          <w:p w14:paraId="3807A24D" w14:textId="77777777" w:rsidR="0058474F" w:rsidRDefault="00BA41D8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17EA295C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0D41698B" w14:textId="77777777" w:rsidR="0058474F" w:rsidRDefault="00BA41D8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217AB90A" w14:textId="77777777" w:rsidR="0058474F" w:rsidRDefault="00BA41D8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7C19694E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E9C9C6" w14:textId="77777777" w:rsidR="0058474F" w:rsidRDefault="00BA41D8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24EE9543" w14:textId="77777777" w:rsidR="0058474F" w:rsidRDefault="00BA41D8" w:rsidP="002F44D5">
            <w:r>
              <w:t>0.688</w:t>
            </w:r>
          </w:p>
        </w:tc>
      </w:tr>
      <w:tr w:rsidR="008D68D7" w14:paraId="6AEE4788" w14:textId="77777777">
        <w:trPr>
          <w:jc w:val="center"/>
        </w:trPr>
        <w:tc>
          <w:tcPr>
            <w:tcW w:w="3347" w:type="dxa"/>
            <w:vAlign w:val="center"/>
          </w:tcPr>
          <w:p w14:paraId="2212BB1E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3A11FE0" w14:textId="77777777" w:rsidR="0058474F" w:rsidRDefault="00BA41D8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1750B423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E1B5B70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A8F9E6B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BD5AB2" w14:textId="77777777" w:rsidR="0058474F" w:rsidRDefault="00BA41D8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354D20C0" w14:textId="77777777" w:rsidR="0058474F" w:rsidRDefault="00BA41D8" w:rsidP="002F44D5">
            <w:r>
              <w:t>0.306</w:t>
            </w:r>
          </w:p>
        </w:tc>
      </w:tr>
      <w:tr w:rsidR="008D68D7" w14:paraId="2D5F7082" w14:textId="77777777">
        <w:trPr>
          <w:jc w:val="center"/>
        </w:trPr>
        <w:tc>
          <w:tcPr>
            <w:tcW w:w="3347" w:type="dxa"/>
            <w:vAlign w:val="center"/>
          </w:tcPr>
          <w:p w14:paraId="523B1ED2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11A4637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8048359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02FBF3A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2C8025D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0F9202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66149F8" w14:textId="77777777" w:rsidR="0058474F" w:rsidRDefault="00BA41D8" w:rsidP="002F44D5">
            <w:r>
              <w:t>1.186</w:t>
            </w:r>
          </w:p>
        </w:tc>
      </w:tr>
      <w:tr w:rsidR="008D68D7" w14:paraId="1873E8A5" w14:textId="77777777">
        <w:trPr>
          <w:jc w:val="center"/>
        </w:trPr>
        <w:tc>
          <w:tcPr>
            <w:tcW w:w="3347" w:type="dxa"/>
            <w:vAlign w:val="center"/>
          </w:tcPr>
          <w:p w14:paraId="416BF4A8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595AB2B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9D47E2B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7F90087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6960AC5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527E53C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691F515" w14:textId="77777777" w:rsidR="0058474F" w:rsidRDefault="00BA41D8" w:rsidP="002F44D5">
            <w:r>
              <w:t>0.245</w:t>
            </w:r>
          </w:p>
        </w:tc>
      </w:tr>
      <w:tr w:rsidR="0058474F" w14:paraId="1DB6DC30" w14:textId="77777777" w:rsidTr="00762E43">
        <w:trPr>
          <w:jc w:val="center"/>
        </w:trPr>
        <w:tc>
          <w:tcPr>
            <w:tcW w:w="3347" w:type="dxa"/>
            <w:vAlign w:val="center"/>
          </w:tcPr>
          <w:p w14:paraId="31B0B664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351F9DC" w14:textId="77777777" w:rsidR="0058474F" w:rsidRDefault="00BA41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AEB5D76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6D7154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BA167DB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19E2D9" w14:textId="77777777" w:rsidR="0058474F" w:rsidRDefault="00BA41D8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5E2071B4" w14:textId="77777777" w:rsidR="0058474F" w:rsidRDefault="00BA41D8" w:rsidP="002F44D5">
            <w:r>
              <w:t>2.424</w:t>
            </w:r>
          </w:p>
        </w:tc>
      </w:tr>
      <w:tr w:rsidR="0058474F" w14:paraId="2C75C9C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B29D018" w14:textId="77777777" w:rsidR="0058474F" w:rsidRPr="00D95163" w:rsidRDefault="00BA41D8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5E20D41A" w14:textId="77777777" w:rsidR="0058474F" w:rsidRDefault="00BA41D8" w:rsidP="002F44D5">
            <w:pPr>
              <w:jc w:val="center"/>
            </w:pPr>
            <w:r>
              <w:t>1.16</w:t>
            </w:r>
          </w:p>
        </w:tc>
      </w:tr>
    </w:tbl>
    <w:p w14:paraId="3DCBADF1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49DCC2AD" w14:textId="77777777" w:rsidR="00BE0E75" w:rsidRDefault="00BA41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CBAC5A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52555AB" w14:textId="77777777" w:rsidR="0058474F" w:rsidRDefault="00BA41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4544D65" w14:textId="77777777" w:rsidR="0058474F" w:rsidRDefault="00BA41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2A1872" w14:textId="77777777" w:rsidR="0058474F" w:rsidRDefault="00BA41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F8B7E4" w14:textId="77777777" w:rsidR="0058474F" w:rsidRDefault="00BA41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EB35D93" w14:textId="77777777" w:rsidR="0058474F" w:rsidRDefault="00BA41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19AFA3" w14:textId="77777777" w:rsidR="0058474F" w:rsidRDefault="00BA41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73D4E3" w14:textId="77777777" w:rsidR="0058474F" w:rsidRDefault="00BA41D8" w:rsidP="002F44D5">
            <w:pPr>
              <w:jc w:val="center"/>
            </w:pPr>
            <w:r>
              <w:t>热惰性指标</w:t>
            </w:r>
          </w:p>
        </w:tc>
      </w:tr>
      <w:tr w:rsidR="0058474F" w14:paraId="4045AF7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43E8D6A" w14:textId="77777777" w:rsidR="0058474F" w:rsidRDefault="00BA41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EC3CFE1" w14:textId="77777777" w:rsidR="0058474F" w:rsidRDefault="00BA41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0AE9AA" w14:textId="77777777" w:rsidR="0058474F" w:rsidRDefault="00BA41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B31392" w14:textId="77777777" w:rsidR="0058474F" w:rsidRDefault="00BA41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02A8B3" w14:textId="77777777" w:rsidR="0058474F" w:rsidRDefault="00BA41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0E9AA5" w14:textId="77777777" w:rsidR="0058474F" w:rsidRDefault="00BA41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B4F6795" w14:textId="77777777" w:rsidR="0058474F" w:rsidRDefault="00BA41D8" w:rsidP="002F44D5">
            <w:pPr>
              <w:jc w:val="center"/>
            </w:pPr>
            <w:r>
              <w:t>D=R*S</w:t>
            </w:r>
          </w:p>
        </w:tc>
      </w:tr>
      <w:tr w:rsidR="008D68D7" w14:paraId="3667C3F3" w14:textId="77777777">
        <w:trPr>
          <w:jc w:val="center"/>
        </w:trPr>
        <w:tc>
          <w:tcPr>
            <w:tcW w:w="3347" w:type="dxa"/>
            <w:vAlign w:val="center"/>
          </w:tcPr>
          <w:p w14:paraId="4C689A9B" w14:textId="77777777" w:rsidR="0058474F" w:rsidRDefault="00BA41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3FFFF41" w14:textId="77777777" w:rsidR="0058474F" w:rsidRDefault="00BA41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EF03D5F" w14:textId="77777777" w:rsidR="0058474F" w:rsidRDefault="00BA41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16F60C6" w14:textId="77777777" w:rsidR="0058474F" w:rsidRDefault="00BA41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8E037C2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C817A5" w14:textId="77777777" w:rsidR="0058474F" w:rsidRDefault="00BA41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33FECAF" w14:textId="77777777" w:rsidR="0058474F" w:rsidRDefault="00BA41D8" w:rsidP="002F44D5">
            <w:r>
              <w:t>0.245</w:t>
            </w:r>
          </w:p>
        </w:tc>
      </w:tr>
      <w:tr w:rsidR="008D68D7" w14:paraId="13895978" w14:textId="77777777">
        <w:trPr>
          <w:jc w:val="center"/>
        </w:trPr>
        <w:tc>
          <w:tcPr>
            <w:tcW w:w="3347" w:type="dxa"/>
            <w:vAlign w:val="center"/>
          </w:tcPr>
          <w:p w14:paraId="45D51AF7" w14:textId="77777777" w:rsidR="0058474F" w:rsidRDefault="00BA41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B785FD5" w14:textId="77777777" w:rsidR="0058474F" w:rsidRDefault="00BA41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40129A5" w14:textId="77777777" w:rsidR="0058474F" w:rsidRDefault="00BA41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BA792C7" w14:textId="77777777" w:rsidR="0058474F" w:rsidRDefault="00BA41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6B6D59B" w14:textId="77777777" w:rsidR="0058474F" w:rsidRDefault="00BA41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F2D51C7" w14:textId="77777777" w:rsidR="0058474F" w:rsidRDefault="00BA41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8A74186" w14:textId="77777777" w:rsidR="0058474F" w:rsidRDefault="00BA41D8" w:rsidP="002F44D5">
            <w:r>
              <w:t>1.186</w:t>
            </w:r>
          </w:p>
        </w:tc>
      </w:tr>
      <w:tr w:rsidR="0058474F" w14:paraId="4F191A1E" w14:textId="77777777" w:rsidTr="00762E43">
        <w:trPr>
          <w:jc w:val="center"/>
        </w:trPr>
        <w:tc>
          <w:tcPr>
            <w:tcW w:w="3347" w:type="dxa"/>
            <w:vAlign w:val="center"/>
          </w:tcPr>
          <w:p w14:paraId="173A1561" w14:textId="77777777" w:rsidR="0058474F" w:rsidRDefault="00BA41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A52FA57" w14:textId="77777777" w:rsidR="0058474F" w:rsidRDefault="00BA41D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4C5A95C0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2FBECA" w14:textId="77777777" w:rsidR="0058474F" w:rsidRDefault="00BA41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4B735A2" w14:textId="77777777" w:rsidR="0058474F" w:rsidRDefault="00BA41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91510F" w14:textId="77777777" w:rsidR="0058474F" w:rsidRDefault="00BA41D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18DF71B0" w14:textId="77777777" w:rsidR="0058474F" w:rsidRDefault="00BA41D8" w:rsidP="002F44D5">
            <w:r>
              <w:t>1.431</w:t>
            </w:r>
          </w:p>
        </w:tc>
      </w:tr>
      <w:tr w:rsidR="0058474F" w14:paraId="1D515CA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10BDF0C" w14:textId="77777777" w:rsidR="0058474F" w:rsidRPr="00D95163" w:rsidRDefault="00BA41D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F78834A" w14:textId="77777777" w:rsidR="0058474F" w:rsidRDefault="00BA41D8" w:rsidP="002F44D5">
            <w:pPr>
              <w:jc w:val="center"/>
            </w:pPr>
            <w:r>
              <w:t>0.52</w:t>
            </w:r>
          </w:p>
        </w:tc>
      </w:tr>
    </w:tbl>
    <w:p w14:paraId="555BC03E" w14:textId="77777777" w:rsidR="0058474F" w:rsidRPr="00612E00" w:rsidRDefault="00BA41D8" w:rsidP="0042722A">
      <w:pPr>
        <w:pStyle w:val="lj"/>
        <w:spacing w:line="360" w:lineRule="exact"/>
        <w:ind w:firstLineChars="1600" w:firstLine="3840"/>
      </w:pPr>
    </w:p>
    <w:p w14:paraId="3BEADAFF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7C90301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BE045A0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5DBCE90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A41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0683D1C4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2910080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CCFFF2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0A13006F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1604469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19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封闭阳台门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DBE777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D14E566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5B14C06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A41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E0299FD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EF90E27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A0E1C8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34DA3AB4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30AE34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65AA87B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3BE1D78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F7D560A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A41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A3BAAC5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EFE516C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8674CE" w14:textId="77777777" w:rsidR="00EA3BB3" w:rsidRDefault="00EA3BB3" w:rsidP="00E45DB8">
            <w:pPr>
              <w:jc w:val="center"/>
            </w:pPr>
            <w:r>
              <w:t>1.61</w:t>
            </w:r>
          </w:p>
        </w:tc>
      </w:tr>
    </w:tbl>
    <w:p w14:paraId="5E1340A6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3A40E87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0D623D7B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7CE0BE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6ACC72F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A41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1959AFE0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CDD3E46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AACBD0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20BCD88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7CB76B5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22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6783BFB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395B20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0DC94A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940CFF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DA50E0E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DA1FDEC" w14:textId="77777777" w:rsidR="00590C9D" w:rsidRDefault="00BA41D8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A973CBF" w14:textId="77777777" w:rsidR="00590C9D" w:rsidRDefault="00BA41D8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024886" w14:textId="77777777" w:rsidR="00590C9D" w:rsidRDefault="00BA41D8" w:rsidP="00EA3BB3">
            <w:pPr>
              <w:jc w:val="center"/>
            </w:pPr>
            <w:r>
              <w:t>0.50</w:t>
            </w:r>
          </w:p>
        </w:tc>
      </w:tr>
    </w:tbl>
    <w:p w14:paraId="6018EC9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739AEA8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23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0E2E79C9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AEE2D4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E4C239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9FDF1B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5E077CB1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802BD02" w14:textId="77777777" w:rsidR="00590C9D" w:rsidRDefault="00BA41D8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Low-E+12A+6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C19B6EB" w14:textId="77777777" w:rsidR="00590C9D" w:rsidRDefault="00BA41D8" w:rsidP="00EA3BB3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8B09E5" w14:textId="77777777" w:rsidR="00590C9D" w:rsidRDefault="00BA41D8" w:rsidP="00EA3BB3">
            <w:pPr>
              <w:jc w:val="center"/>
            </w:pPr>
            <w:r>
              <w:t>0.50</w:t>
            </w:r>
          </w:p>
        </w:tc>
      </w:tr>
    </w:tbl>
    <w:p w14:paraId="60477EB8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1D552AE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24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A6E532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FD19E0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7A82A9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976B79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AAD982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577FE11" w14:textId="77777777" w:rsidR="00590C9D" w:rsidRDefault="00BA41D8" w:rsidP="00EA3BB3">
            <w:pPr>
              <w:jc w:val="center"/>
            </w:pPr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75AAD4A" w14:textId="77777777" w:rsidR="00590C9D" w:rsidRDefault="00BA41D8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B6C4ED" w14:textId="77777777" w:rsidR="00590C9D" w:rsidRDefault="00BA41D8" w:rsidP="00EA3BB3">
            <w:pPr>
              <w:jc w:val="center"/>
            </w:pPr>
            <w:r>
              <w:t>0.40</w:t>
            </w:r>
          </w:p>
        </w:tc>
      </w:tr>
    </w:tbl>
    <w:p w14:paraId="10B30B21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FBEA73D" w14:textId="77777777" w:rsidR="00EA3BB3" w:rsidRPr="00E145DC" w:rsidRDefault="00E145DC" w:rsidP="00E145DC">
      <w:pPr>
        <w:jc w:val="center"/>
      </w:pPr>
      <w:bookmarkStart w:id="42" w:name="_Toc36538848"/>
      <w:bookmarkStart w:id="43" w:name="_Toc451436145"/>
      <w:bookmarkStart w:id="44" w:name="_Toc451698937"/>
      <w:bookmarkStart w:id="45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536B7A">
        <w:rPr>
          <w:noProof/>
        </w:rPr>
        <w:t>25</w:t>
      </w:r>
      <w:r w:rsidRPr="00E145DC">
        <w:fldChar w:fldCharType="end"/>
      </w:r>
      <w:bookmarkStart w:id="46" w:name="表名"/>
      <w:r w:rsidR="00EA3BB3" w:rsidRPr="00E145DC">
        <w:rPr>
          <w:rFonts w:hint="eastAsia"/>
        </w:rPr>
        <w:t>内窗</w:t>
      </w:r>
      <w:bookmarkEnd w:id="42"/>
      <w:bookmarkEnd w:id="46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6C39581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022961F" w14:textId="77777777" w:rsidR="00EA3BB3" w:rsidRDefault="00EA3BB3" w:rsidP="00EA3BB3">
            <w:pPr>
              <w:jc w:val="center"/>
            </w:pPr>
            <w:bookmarkStart w:id="47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9E5D74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180016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B80D1C8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84B46B6" w14:textId="77777777" w:rsidR="00590C9D" w:rsidRDefault="00BA41D8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AE48D95" w14:textId="77777777" w:rsidR="00590C9D" w:rsidRDefault="00BA41D8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186253" w14:textId="77777777" w:rsidR="00590C9D" w:rsidRDefault="00BA41D8" w:rsidP="00EA3BB3">
            <w:pPr>
              <w:jc w:val="center"/>
            </w:pPr>
            <w:r>
              <w:t>0.50</w:t>
            </w:r>
          </w:p>
        </w:tc>
      </w:tr>
      <w:bookmarkEnd w:id="43"/>
      <w:bookmarkEnd w:id="44"/>
      <w:bookmarkEnd w:id="45"/>
      <w:bookmarkEnd w:id="47"/>
    </w:tbl>
    <w:p w14:paraId="17FCD860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A0591F2" w14:textId="77777777" w:rsidR="006100FB" w:rsidRDefault="000B41B5" w:rsidP="00D406D2">
      <w:pPr>
        <w:ind w:firstLineChars="200" w:firstLine="420"/>
      </w:pPr>
      <w:bookmarkStart w:id="48" w:name="围护结构"/>
      <w:r>
        <w:rPr>
          <w:rFonts w:hint="eastAsia"/>
        </w:rPr>
        <w:t xml:space="preserve"> </w:t>
      </w:r>
      <w:bookmarkEnd w:id="48"/>
    </w:p>
    <w:p w14:paraId="22BCDE29" w14:textId="77777777" w:rsidR="00FB767C" w:rsidRPr="000B1793" w:rsidRDefault="00FB767C" w:rsidP="00FB767C">
      <w:pPr>
        <w:pStyle w:val="3"/>
      </w:pPr>
      <w:bookmarkStart w:id="49" w:name="_Toc91012174"/>
      <w:r>
        <w:rPr>
          <w:rFonts w:hint="eastAsia"/>
        </w:rPr>
        <w:t>房间类型参数</w:t>
      </w:r>
      <w:bookmarkEnd w:id="49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8D68D7" w14:paraId="434F5B79" w14:textId="77777777">
        <w:tc>
          <w:tcPr>
            <w:tcW w:w="1947" w:type="dxa"/>
            <w:shd w:val="clear" w:color="auto" w:fill="E6E6E6"/>
            <w:vAlign w:val="center"/>
          </w:tcPr>
          <w:p w14:paraId="42A39E4A" w14:textId="77777777" w:rsidR="008D68D7" w:rsidRDefault="00BA41D8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9FC5D18" w14:textId="77777777" w:rsidR="008D68D7" w:rsidRDefault="00BA41D8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18C1DE4" w14:textId="77777777" w:rsidR="008D68D7" w:rsidRDefault="00BA41D8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76361D5" w14:textId="77777777" w:rsidR="008D68D7" w:rsidRDefault="00BA41D8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AAD1673" w14:textId="77777777" w:rsidR="008D68D7" w:rsidRDefault="00BA41D8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D4318B7" w14:textId="77777777" w:rsidR="008D68D7" w:rsidRDefault="00BA41D8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217DD47" w14:textId="77777777" w:rsidR="008D68D7" w:rsidRDefault="00BA41D8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5890BA7E" w14:textId="77777777" w:rsidR="008D68D7" w:rsidRDefault="00BA41D8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8D68D7" w14:paraId="74577F8E" w14:textId="77777777">
        <w:tc>
          <w:tcPr>
            <w:tcW w:w="1947" w:type="dxa"/>
            <w:shd w:val="clear" w:color="auto" w:fill="E6E6E6"/>
            <w:vAlign w:val="center"/>
          </w:tcPr>
          <w:p w14:paraId="567519C8" w14:textId="77777777" w:rsidR="008D68D7" w:rsidRDefault="00BA41D8">
            <w:r>
              <w:t>主卧室</w:t>
            </w:r>
          </w:p>
        </w:tc>
        <w:tc>
          <w:tcPr>
            <w:tcW w:w="1137" w:type="dxa"/>
            <w:vAlign w:val="center"/>
          </w:tcPr>
          <w:p w14:paraId="656AEBEA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1E95D2D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0A87A24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A62750B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E310928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0A390087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7D5E8F9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D68D7" w14:paraId="139B283A" w14:textId="77777777">
        <w:tc>
          <w:tcPr>
            <w:tcW w:w="1947" w:type="dxa"/>
            <w:shd w:val="clear" w:color="auto" w:fill="E6E6E6"/>
            <w:vAlign w:val="center"/>
          </w:tcPr>
          <w:p w14:paraId="5BC56864" w14:textId="77777777" w:rsidR="008D68D7" w:rsidRDefault="00BA41D8">
            <w:r>
              <w:t>入户大堂</w:t>
            </w:r>
          </w:p>
        </w:tc>
        <w:tc>
          <w:tcPr>
            <w:tcW w:w="1137" w:type="dxa"/>
            <w:vAlign w:val="center"/>
          </w:tcPr>
          <w:p w14:paraId="3F429D45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9982AD7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DB084F2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7E92815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6B3843F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FE53DD3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881B8CC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2B16C83E" w14:textId="77777777">
        <w:tc>
          <w:tcPr>
            <w:tcW w:w="1947" w:type="dxa"/>
            <w:shd w:val="clear" w:color="auto" w:fill="E6E6E6"/>
            <w:vAlign w:val="center"/>
          </w:tcPr>
          <w:p w14:paraId="426302CD" w14:textId="77777777" w:rsidR="008D68D7" w:rsidRDefault="00BA41D8">
            <w:r>
              <w:t>卫生间</w:t>
            </w:r>
          </w:p>
        </w:tc>
        <w:tc>
          <w:tcPr>
            <w:tcW w:w="1137" w:type="dxa"/>
            <w:vAlign w:val="center"/>
          </w:tcPr>
          <w:p w14:paraId="6B6F421E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6487C53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5D646B5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8635D54" w14:textId="77777777" w:rsidR="008D68D7" w:rsidRDefault="00BA41D8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2700359C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E157032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77E15CB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62AF2E1D" w14:textId="77777777">
        <w:tc>
          <w:tcPr>
            <w:tcW w:w="1947" w:type="dxa"/>
            <w:shd w:val="clear" w:color="auto" w:fill="E6E6E6"/>
            <w:vAlign w:val="center"/>
          </w:tcPr>
          <w:p w14:paraId="240CAE8B" w14:textId="77777777" w:rsidR="008D68D7" w:rsidRDefault="00BA41D8">
            <w:r>
              <w:t>厨房</w:t>
            </w:r>
          </w:p>
        </w:tc>
        <w:tc>
          <w:tcPr>
            <w:tcW w:w="1137" w:type="dxa"/>
            <w:vAlign w:val="center"/>
          </w:tcPr>
          <w:p w14:paraId="1590D0EE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FAC0A68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61830B7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911BCE9" w14:textId="77777777" w:rsidR="008D68D7" w:rsidRDefault="00BA41D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18892E15" w14:textId="77777777" w:rsidR="008D68D7" w:rsidRDefault="00BA41D8">
            <w:pPr>
              <w:jc w:val="center"/>
            </w:pPr>
            <w:r>
              <w:t>2(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1B9A3A2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9C76D0C" w14:textId="77777777" w:rsidR="008D68D7" w:rsidRDefault="00BA41D8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8D68D7" w14:paraId="6EFA1C56" w14:textId="77777777">
        <w:tc>
          <w:tcPr>
            <w:tcW w:w="1947" w:type="dxa"/>
            <w:shd w:val="clear" w:color="auto" w:fill="E6E6E6"/>
            <w:vAlign w:val="center"/>
          </w:tcPr>
          <w:p w14:paraId="7588F6AF" w14:textId="77777777" w:rsidR="008D68D7" w:rsidRDefault="00BA41D8">
            <w:r>
              <w:t>客厅</w:t>
            </w:r>
          </w:p>
        </w:tc>
        <w:tc>
          <w:tcPr>
            <w:tcW w:w="1137" w:type="dxa"/>
            <w:vAlign w:val="center"/>
          </w:tcPr>
          <w:p w14:paraId="226C83D9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80AE171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4777C14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6DFBE71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099D137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7FBEE7D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6F92481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D68D7" w14:paraId="5DFAB2D0" w14:textId="77777777">
        <w:tc>
          <w:tcPr>
            <w:tcW w:w="1947" w:type="dxa"/>
            <w:shd w:val="clear" w:color="auto" w:fill="E6E6E6"/>
            <w:vAlign w:val="center"/>
          </w:tcPr>
          <w:p w14:paraId="0C1E0748" w14:textId="77777777" w:rsidR="008D68D7" w:rsidRDefault="00BA41D8">
            <w:r>
              <w:t>客梯兼无障碍</w:t>
            </w:r>
          </w:p>
        </w:tc>
        <w:tc>
          <w:tcPr>
            <w:tcW w:w="1137" w:type="dxa"/>
            <w:vAlign w:val="center"/>
          </w:tcPr>
          <w:p w14:paraId="770A0854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6EE810A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6D946A9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87875B2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047FF43" w14:textId="77777777" w:rsidR="008D68D7" w:rsidRDefault="00BA41D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5187FC3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7EA2E30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7DE8B496" w14:textId="77777777">
        <w:tc>
          <w:tcPr>
            <w:tcW w:w="1947" w:type="dxa"/>
            <w:shd w:val="clear" w:color="auto" w:fill="E6E6E6"/>
            <w:vAlign w:val="center"/>
          </w:tcPr>
          <w:p w14:paraId="75AACB6C" w14:textId="77777777" w:rsidR="008D68D7" w:rsidRDefault="00BA41D8">
            <w:r>
              <w:t>封闭阳台</w:t>
            </w:r>
          </w:p>
        </w:tc>
        <w:tc>
          <w:tcPr>
            <w:tcW w:w="1137" w:type="dxa"/>
            <w:vAlign w:val="center"/>
          </w:tcPr>
          <w:p w14:paraId="344AE3B9" w14:textId="77777777" w:rsidR="008D68D7" w:rsidRDefault="00BA41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80F02DB" w14:textId="77777777" w:rsidR="008D68D7" w:rsidRDefault="00BA41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2ED4C73" w14:textId="77777777" w:rsidR="008D68D7" w:rsidRDefault="00BA41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49A96CB" w14:textId="77777777" w:rsidR="008D68D7" w:rsidRDefault="00BA41D8">
            <w:pPr>
              <w:jc w:val="center"/>
            </w:pPr>
            <w:r>
              <w:t>0.9~1.2</w:t>
            </w:r>
          </w:p>
        </w:tc>
        <w:tc>
          <w:tcPr>
            <w:tcW w:w="1262" w:type="dxa"/>
            <w:vAlign w:val="center"/>
          </w:tcPr>
          <w:p w14:paraId="4997BA5E" w14:textId="77777777" w:rsidR="008D68D7" w:rsidRDefault="00BA41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CD59312" w14:textId="77777777" w:rsidR="008D68D7" w:rsidRDefault="00BA41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877FB19" w14:textId="77777777" w:rsidR="008D68D7" w:rsidRDefault="00BA41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D68D7" w14:paraId="5021BFFF" w14:textId="77777777">
        <w:tc>
          <w:tcPr>
            <w:tcW w:w="1947" w:type="dxa"/>
            <w:shd w:val="clear" w:color="auto" w:fill="E6E6E6"/>
            <w:vAlign w:val="center"/>
          </w:tcPr>
          <w:p w14:paraId="6364DBC5" w14:textId="77777777" w:rsidR="008D68D7" w:rsidRDefault="00BA41D8">
            <w:r>
              <w:t>楼梯间</w:t>
            </w:r>
          </w:p>
        </w:tc>
        <w:tc>
          <w:tcPr>
            <w:tcW w:w="1137" w:type="dxa"/>
            <w:vAlign w:val="center"/>
          </w:tcPr>
          <w:p w14:paraId="2F500962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C84AEE6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9366D2A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806ECA1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CB0A670" w14:textId="77777777" w:rsidR="008D68D7" w:rsidRDefault="00BA41D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FEE219B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D8C0829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57DBACAF" w14:textId="77777777">
        <w:tc>
          <w:tcPr>
            <w:tcW w:w="1947" w:type="dxa"/>
            <w:shd w:val="clear" w:color="auto" w:fill="E6E6E6"/>
            <w:vAlign w:val="center"/>
          </w:tcPr>
          <w:p w14:paraId="39CF6ED5" w14:textId="77777777" w:rsidR="008D68D7" w:rsidRDefault="00BA41D8">
            <w:r>
              <w:lastRenderedPageBreak/>
              <w:t>次卧室</w:t>
            </w:r>
          </w:p>
        </w:tc>
        <w:tc>
          <w:tcPr>
            <w:tcW w:w="1137" w:type="dxa"/>
            <w:vAlign w:val="center"/>
          </w:tcPr>
          <w:p w14:paraId="65DBA902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6EFA471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284606A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B73826C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95F40C1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643E595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5CB6B2F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D68D7" w14:paraId="076ABC73" w14:textId="77777777">
        <w:tc>
          <w:tcPr>
            <w:tcW w:w="1947" w:type="dxa"/>
            <w:shd w:val="clear" w:color="auto" w:fill="E6E6E6"/>
            <w:vAlign w:val="center"/>
          </w:tcPr>
          <w:p w14:paraId="217CA1C6" w14:textId="77777777" w:rsidR="008D68D7" w:rsidRDefault="00BA41D8">
            <w:r>
              <w:t>活动室</w:t>
            </w:r>
          </w:p>
        </w:tc>
        <w:tc>
          <w:tcPr>
            <w:tcW w:w="1137" w:type="dxa"/>
            <w:vAlign w:val="center"/>
          </w:tcPr>
          <w:p w14:paraId="4556E77F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1FBC050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20D9A5A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EE727A3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4E89A38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A710F83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E6D0523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D68D7" w14:paraId="46B9D8E4" w14:textId="77777777">
        <w:tc>
          <w:tcPr>
            <w:tcW w:w="1947" w:type="dxa"/>
            <w:shd w:val="clear" w:color="auto" w:fill="E6E6E6"/>
            <w:vAlign w:val="center"/>
          </w:tcPr>
          <w:p w14:paraId="24CC4C1D" w14:textId="77777777" w:rsidR="008D68D7" w:rsidRDefault="00BA41D8">
            <w:r>
              <w:t>电梯厅</w:t>
            </w:r>
          </w:p>
        </w:tc>
        <w:tc>
          <w:tcPr>
            <w:tcW w:w="1137" w:type="dxa"/>
            <w:vAlign w:val="center"/>
          </w:tcPr>
          <w:p w14:paraId="4C90C130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850214E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51AA97D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AE51FCA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3015A21" w14:textId="77777777" w:rsidR="008D68D7" w:rsidRDefault="00BA41D8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5EB8458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741146F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7C316561" w14:textId="77777777">
        <w:tc>
          <w:tcPr>
            <w:tcW w:w="1947" w:type="dxa"/>
            <w:shd w:val="clear" w:color="auto" w:fill="E6E6E6"/>
            <w:vAlign w:val="center"/>
          </w:tcPr>
          <w:p w14:paraId="62C27240" w14:textId="77777777" w:rsidR="008D68D7" w:rsidRDefault="00BA41D8">
            <w:r>
              <w:t>空房间</w:t>
            </w:r>
          </w:p>
        </w:tc>
        <w:tc>
          <w:tcPr>
            <w:tcW w:w="1137" w:type="dxa"/>
            <w:vAlign w:val="center"/>
          </w:tcPr>
          <w:p w14:paraId="58A5EFC5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0EC2F55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FE0B6C2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ACFF316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6AD7F30" w14:textId="77777777" w:rsidR="008D68D7" w:rsidRDefault="00BA41D8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8F5395D" w14:textId="77777777" w:rsidR="008D68D7" w:rsidRDefault="00BA41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2A69866" w14:textId="77777777" w:rsidR="008D68D7" w:rsidRDefault="00BA41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8D68D7" w14:paraId="306713C6" w14:textId="77777777">
        <w:tc>
          <w:tcPr>
            <w:tcW w:w="1947" w:type="dxa"/>
            <w:shd w:val="clear" w:color="auto" w:fill="E6E6E6"/>
            <w:vAlign w:val="center"/>
          </w:tcPr>
          <w:p w14:paraId="0E0B42D6" w14:textId="77777777" w:rsidR="008D68D7" w:rsidRDefault="00BA41D8">
            <w:r>
              <w:t>衣帽间</w:t>
            </w:r>
          </w:p>
        </w:tc>
        <w:tc>
          <w:tcPr>
            <w:tcW w:w="1137" w:type="dxa"/>
            <w:vAlign w:val="center"/>
          </w:tcPr>
          <w:p w14:paraId="610FC450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4EB1039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8DA2869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44D057C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9D82882" w14:textId="77777777" w:rsidR="008D68D7" w:rsidRDefault="00BA41D8">
            <w:pPr>
              <w:jc w:val="center"/>
            </w:pPr>
            <w:r>
              <w:t>3(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496E17D" w14:textId="77777777" w:rsidR="008D68D7" w:rsidRDefault="00BA41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B553F38" w14:textId="77777777" w:rsidR="008D68D7" w:rsidRDefault="00BA41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D68D7" w14:paraId="36EBF7D6" w14:textId="77777777">
        <w:tc>
          <w:tcPr>
            <w:tcW w:w="1947" w:type="dxa"/>
            <w:shd w:val="clear" w:color="auto" w:fill="E6E6E6"/>
            <w:vAlign w:val="center"/>
          </w:tcPr>
          <w:p w14:paraId="7D6E50E4" w14:textId="77777777" w:rsidR="008D68D7" w:rsidRDefault="00BA41D8">
            <w:r>
              <w:t>设备间</w:t>
            </w:r>
          </w:p>
        </w:tc>
        <w:tc>
          <w:tcPr>
            <w:tcW w:w="1137" w:type="dxa"/>
            <w:vAlign w:val="center"/>
          </w:tcPr>
          <w:p w14:paraId="0C22435A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97E8560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5CF77C3" w14:textId="77777777" w:rsidR="008D68D7" w:rsidRDefault="00BA41D8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3323D0C" w14:textId="77777777" w:rsidR="008D68D7" w:rsidRDefault="00BA41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95CBA98" w14:textId="77777777" w:rsidR="008D68D7" w:rsidRDefault="00BA41D8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56F2CC3" w14:textId="77777777" w:rsidR="008D68D7" w:rsidRDefault="00BA41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51522FD" w14:textId="77777777" w:rsidR="008D68D7" w:rsidRDefault="00BA41D8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8D68D7" w14:paraId="16271CE9" w14:textId="77777777">
        <w:tc>
          <w:tcPr>
            <w:tcW w:w="1947" w:type="dxa"/>
            <w:shd w:val="clear" w:color="auto" w:fill="E6E6E6"/>
            <w:vAlign w:val="center"/>
          </w:tcPr>
          <w:p w14:paraId="158FA1DD" w14:textId="77777777" w:rsidR="008D68D7" w:rsidRDefault="00BA41D8">
            <w:r>
              <w:t>起居室</w:t>
            </w:r>
          </w:p>
        </w:tc>
        <w:tc>
          <w:tcPr>
            <w:tcW w:w="1137" w:type="dxa"/>
            <w:vAlign w:val="center"/>
          </w:tcPr>
          <w:p w14:paraId="42415BF3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07149C0" w14:textId="77777777" w:rsidR="008D68D7" w:rsidRDefault="00BA41D8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52727BC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A2C4118" w14:textId="77777777" w:rsidR="008D68D7" w:rsidRDefault="00BA41D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0ECA21D8" w14:textId="77777777" w:rsidR="008D68D7" w:rsidRDefault="00BA41D8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B811323" w14:textId="77777777" w:rsidR="008D68D7" w:rsidRDefault="00BA41D8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1C82459" w14:textId="77777777" w:rsidR="008D68D7" w:rsidRDefault="00BA41D8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8D68D7" w14:paraId="1C63C8FC" w14:textId="77777777">
        <w:tc>
          <w:tcPr>
            <w:tcW w:w="1947" w:type="dxa"/>
            <w:shd w:val="clear" w:color="auto" w:fill="E6E6E6"/>
            <w:vAlign w:val="center"/>
          </w:tcPr>
          <w:p w14:paraId="758CE16C" w14:textId="77777777" w:rsidR="008D68D7" w:rsidRDefault="00BA41D8">
            <w:r>
              <w:t>通风井</w:t>
            </w:r>
          </w:p>
        </w:tc>
        <w:tc>
          <w:tcPr>
            <w:tcW w:w="1137" w:type="dxa"/>
            <w:vAlign w:val="center"/>
          </w:tcPr>
          <w:p w14:paraId="38B0D0B7" w14:textId="77777777" w:rsidR="008D68D7" w:rsidRDefault="00BA41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243C648" w14:textId="77777777" w:rsidR="008D68D7" w:rsidRDefault="00BA41D8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D1AB523" w14:textId="77777777" w:rsidR="008D68D7" w:rsidRDefault="00BA41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4A3D8A7" w14:textId="77777777" w:rsidR="008D68D7" w:rsidRDefault="00BA41D8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4CBB6FCF" w14:textId="77777777" w:rsidR="008D68D7" w:rsidRDefault="00BA41D8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DBD3CD4" w14:textId="77777777" w:rsidR="008D68D7" w:rsidRDefault="00BA41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FD368AE" w14:textId="77777777" w:rsidR="008D68D7" w:rsidRDefault="00BA41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3B222312" w14:textId="77777777" w:rsidR="001211D7" w:rsidRPr="004C1EAC" w:rsidRDefault="00BA41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8E8A8EB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7A833D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ADAACA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21F71A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B587AA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C66F24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4684C1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03C6CE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92A52C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7B7527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EE4ABA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59AE803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2C37EC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0E2666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87FC21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846583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DB3A1C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F52410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195C5C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9D0E5B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E0889F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8A0F03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12D408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01087B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533D5D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0A083A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D68D7" w14:paraId="02DA59C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A4F8C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856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31B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741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F6571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77A9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CA5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5227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D68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4C8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8BB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5F3F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4DF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BB4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A040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411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08E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184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BEB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F83A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9AC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AE5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6E3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613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4D05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8D68D7" w14:paraId="62EC2E6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DB2E08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25CDF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EB3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B01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4FF0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577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387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829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D20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7FE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969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178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572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0B78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5C6B5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F9B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38A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883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0653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3CE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55A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6A5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A86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386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97C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8D68D7" w14:paraId="6EF4FF2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BCDE9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B411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E595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72F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A854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413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30C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120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8B7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EEB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479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E92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FEB2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011A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EA3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22E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BB3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F42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301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95E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47F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7B9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007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ECA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D12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6454FB3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7ED3E7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81C6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804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1FB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0BA9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EF7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B2D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A0A1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A99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3E7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35A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7C3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D75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5F2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A9C3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B71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DF1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A3D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38A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7B8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916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CE82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6BE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E5B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7D7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B709E1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35663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DFBA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D1D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36D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871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633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243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ABB3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558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4FF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B54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67B8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1F72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3CC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7D2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896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50E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BE7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A4E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892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E4C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3D9D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714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C8C2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8E1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FAA5B1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6E5623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EB5E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368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C42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5A2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67C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661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E72D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0138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9A7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390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BEC8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CD5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5B1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4BA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758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477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8C5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388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731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4B3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63C2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5C2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50D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6EE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52EEE4D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574E81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925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FB9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BDC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8B5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F56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656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FCB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EF4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A3B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E70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9DD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5D5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BD2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787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C26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E25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B73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3B5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26F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605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08B9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C87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A27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795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686230D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1CD543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2462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53C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06EF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2D1A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139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AF0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3DBC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945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288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B12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684F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140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461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3A40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643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717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328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877C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499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5C8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6D1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A78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C37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68A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7BD4B3C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F93493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2BE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A59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DB8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9462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50A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3C9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6C9CA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37F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C45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7DA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53B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8C5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ED0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4FD5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5BA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AFE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B9D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4660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E40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CB6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D7F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5D1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652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08B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8D68D7" w14:paraId="3163BBB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A029BD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221F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BECD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9CA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B93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05E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CC9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028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EE1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8BE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8BB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791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DA0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F90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4B8A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C1C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FB1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78F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446B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2CC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556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D4F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390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F2C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FD7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8D68D7" w14:paraId="48AA2C3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A25BA1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0F74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BEA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07D9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E76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012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03F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93A6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D61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828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EC3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642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67C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CD8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1C60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DA0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CBB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B28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C379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CF5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E07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547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498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525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D23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5DB34EB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6F70F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4D30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F4C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41A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32B2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263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197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473B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132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F85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3EC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8BC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3B6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F2E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506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410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685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312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4BF3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B2A8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A77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B38E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EF9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B86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1B4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BA2ECF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DEF5A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83E7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4E6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896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BBC6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90E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CE5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AC0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392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507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785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A18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324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67D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91A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2FD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E9B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33F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5A31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810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1676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84E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408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0BE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21E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1AB8747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4696EC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CBF18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FEBA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667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9CC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7F1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3AF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48D0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180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B6D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0B1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566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8F5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FCE1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298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31E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D60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A15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086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DB4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072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B9E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B5B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DAB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ADA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2085D3D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57CC9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50D0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199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7F4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1D8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70F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6E7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DCD6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43D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5FE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370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C364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D7C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F0D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4EE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3C6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5C0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E8B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41B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C7B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4C1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9FA1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352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3E4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5F5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B11B92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91B92C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DAA9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E7E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9EC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C9C7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092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1AD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9677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E7C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410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95D3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AA87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709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0B0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2B3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BBA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59B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9D4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F6AF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7084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645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E66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722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1D6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4BE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0DC274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F8A30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3DE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33C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93D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221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D3A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C99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31B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CA2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3ED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2A6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F7B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675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FE6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B73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2BD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D7E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F06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0E6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E34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72A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D890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90F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3C03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12F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8D68D7" w14:paraId="0873C31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DC6E3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7D2B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A4F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23D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9260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60F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C17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8ED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220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89D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86A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E3C5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FAB4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B33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8ABF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D05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433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038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972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7BA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C993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3FD9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9BF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921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858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8D68D7" w14:paraId="017722B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C0FAC6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6F3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47C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66A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14B8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D1A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1DB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82D7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E7F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07C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539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5A1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EF2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E5B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829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E0F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75D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547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CC3A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079A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718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393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B0B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768C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B68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8D68D7" w14:paraId="7FA6DA2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27BA71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C4EF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13C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96BA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A430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70D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E95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2E69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169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688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884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040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70F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385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3CCD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032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126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EED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8393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2EB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08E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AA79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EF5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A52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B31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8D68D7" w14:paraId="441F90F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0C564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568D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2D7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A04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938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813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497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A79B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DC3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CEA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2EC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2576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EE7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301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DC60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650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A1A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9A9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40E8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48E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CBF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C2D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7CD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72A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925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CEF56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085AB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8D37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C262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194F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BC0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154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D39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1302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5E5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163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BDF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B78A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56C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189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E2FE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C33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AE9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D70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D20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842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C8A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090B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B0D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37D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5BC8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38AB74A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D907B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09C7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2F8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2E8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A098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558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BC4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9C5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FDD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098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DC9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1D3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2F2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DA4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030DA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FE8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979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570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AD51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B7E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244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088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084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903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722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B206D1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4A666D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C4D1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2C6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8B7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D53A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0B6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AD3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3273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9683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C99C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455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B163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32C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6B2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90D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1FB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E11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12D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EC6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3F9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EFF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72E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2D5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5C8A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07E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F378F1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0630A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衣帽间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851E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3F3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F41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4AB7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F0B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8E5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CF9E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007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440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D9F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6DB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AD9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3E8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C9C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10E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5D9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657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1F4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AC2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7FC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B51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461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5CC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CB3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</w:tr>
      <w:tr w:rsidR="008D68D7" w14:paraId="0B1ABA6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179E2E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030F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D58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A0F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068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383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B21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103D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3E6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AAB3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7BE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15DC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B35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09E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F42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B46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4D7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902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74BB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7516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A28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BD68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D5D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22A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584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</w:tr>
      <w:tr w:rsidR="008D68D7" w14:paraId="640F525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6E67A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8C12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694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72F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E74E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C99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003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018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A36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777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3F0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8637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EC6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14B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780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671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6389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514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E70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62C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C01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8AB6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271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D62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80F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0BDA37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AD7C22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4042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373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6AB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3BB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BE5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98F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B851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952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9A9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10F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E3EA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714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407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BFCB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1DB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DB6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5D7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1BB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57B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1FF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7547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995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5EC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2B4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9726E2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34935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05A0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DD3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FEA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49A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5A2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975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ACDF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484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7F8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537A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7473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ED0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5445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C5A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8117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250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4A0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E18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17F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A1B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E951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887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0BD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C87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8D68D7" w14:paraId="354C76E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F8A6C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2428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152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B10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20D0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8C8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B0E1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984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E94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B66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6384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BA92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E53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FD5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2426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718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20D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54A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5A3A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5FC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2D6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57E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C7F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5F6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B64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8D68D7" w14:paraId="14B9D8D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7B21D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EE4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EDA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BE0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BE9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A28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5FD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DCEE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197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8B7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4BF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82A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465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5F62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F223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692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21E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9C5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67BE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DFA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070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E2C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D542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1A1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61C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705746E0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BFD85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DC4D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635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AC7C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B72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DF9C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432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2E48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048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4611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E94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F547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120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645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F1F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960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07B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F36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277A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441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0E0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E83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BE0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964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CDF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F46F131" w14:textId="77777777" w:rsidR="004C1EAC" w:rsidRDefault="00BA41D8">
      <w:r w:rsidRPr="00080B35">
        <w:rPr>
          <w:rFonts w:hint="eastAsia"/>
        </w:rPr>
        <w:t>注：上行：工作日；下行：节假日</w:t>
      </w:r>
    </w:p>
    <w:p w14:paraId="3F9FBB58" w14:textId="77777777" w:rsidR="001211D7" w:rsidRPr="004C1EAC" w:rsidRDefault="00BA41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644CE187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6DE2F0F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6421C7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14A4BF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A50CA3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86ACCD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4412FA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3CE8B9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5CECD5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9A965F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2BA88D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92018C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F62D25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D2B79B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7E8565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074515A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05D986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1AC088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FD0C2F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6D5743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5D8826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E0F7F2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38D33C3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B0795C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D0A009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3C62A2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D68D7" w14:paraId="141AE19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74E86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05D5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9B2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111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C93A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936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3ED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EB7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A64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C18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373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677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5FB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6A3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661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D44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892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EC9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548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E2B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FA5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4E5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F33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EB8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D90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0725054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64D53F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9A28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3A2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A7E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48F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3C4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712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8E34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2AE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FEF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19D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3CB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1C1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C67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94AC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B57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280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72CA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879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49C48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4C4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E15D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C40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6C0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423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52881E6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247B43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919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363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9A2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9CB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F12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157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EF74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8DA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5B9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BBF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32B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706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2D7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4E8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50C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68D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FFF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0FAF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7B7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63D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8B84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92C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CA2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7DA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7C7026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B034C1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8B76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BA1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355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1556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CAB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DAB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A7CB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39C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65D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AEE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9A5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0AA7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807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608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0BC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082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154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589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B46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62C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FF5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2C5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0CB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B21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5D07924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5904C3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9E3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8043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72E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08F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ADA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610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F56D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495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160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CF9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2211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121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2E0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4542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0FF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8C0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8A3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C3C5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84C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0FF3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AB0E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5E4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5FA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EF0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519C65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684532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7644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614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E58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F526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553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F8A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3E6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EA4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983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54F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AE4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F72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8D2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17DE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17D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B54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48D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18C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9FD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1CA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419C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145E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FFB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E4D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06ED5F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8DAD93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CC6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D2E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AF7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D5A9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6CD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F68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C48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38F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7B2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5D7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81B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8FA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176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2F89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CA2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04B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74B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FDA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230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6B6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1DCB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300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919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651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78B2F46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712256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E331D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081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3CB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AF75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021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62F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17B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3D5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8D3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2AB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8FF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B82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279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927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7C9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2FA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589A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2E37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EBC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F6E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57D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C0B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435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D22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743678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56FF5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D8F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63F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8EE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C4F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30F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E8B8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ACC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C00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3BC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D75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901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D84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371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8EA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585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DF1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19F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34AE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5E1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E9D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D55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531F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9EA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A00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257BA28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E662D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46B3E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257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F47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438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1C1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A88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4367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DBB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EAF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250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E9B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5BC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904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A5B0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015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C7D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8D49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6FE3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9D0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F9B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7CCA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4E9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F11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2AA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57BEA35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31750D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841C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F95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3EF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95DD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077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B2F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3B7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DF1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8EE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051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403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6C5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CB7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F1D1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200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F3B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B26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45AA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9C4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1BF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933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2C6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A849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C9A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29275E9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78DFAE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E055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1BA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86F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341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C2C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A0C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044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ED0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958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7503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1C7D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05A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DE6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1E6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197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484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D81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3D48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CD9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13C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DBC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2FC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02C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3A4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3767255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6645F6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DEE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5DB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08E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265B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5CE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793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2F1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A2A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EA9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4BF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F08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34D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2D6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66C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A65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E03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D28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7EC5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CF8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46F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E09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107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6D7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B17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937972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B0FE24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67B0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EA3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07C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3DF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9F7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64C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A5B1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04F2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8BB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FF3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702C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8FB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C82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20BC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879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E09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C25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EA6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DED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5BC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9FD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E25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D25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B0B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</w:tr>
      <w:tr w:rsidR="008D68D7" w14:paraId="77E38CC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AEB80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D64D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B2A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161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421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7FC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151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A2E2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DAB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8C6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64F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CEB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C08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47E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2D94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E86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01E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BA4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9D9E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CA4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138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4FF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35A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7FC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EB2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6DA16A9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F9CCE9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AD58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A3A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C3C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189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C32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6EF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74A4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18B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B1F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297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487C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9AD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C15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5BC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335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856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7AC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021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492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243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025B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706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350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BB8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64510F9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83442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B4F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3DA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686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DF20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4CA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86B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5D2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5C88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CD9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531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28B2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179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BED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A8F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905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3AD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E75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37B6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9E7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84A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E2A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508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955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638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0C52DC3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CF030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B3AC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916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0B5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2D13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B2B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CFB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96BF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0D6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C14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87E5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3EC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978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E4D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1BF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C18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949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747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8D6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37A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187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FCCC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FD9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B5A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27F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0EC98E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D706A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79C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A4E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646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7E3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2A4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B8D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4F6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98E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858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A83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1A5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E47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611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9AC0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FAB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EE5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E61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8F6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C2F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64F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58B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C05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992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B3C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422135F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FB365D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0567C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1E8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187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92C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63A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5C9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0E1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6462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E41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964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AE1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42D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973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964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08FC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9FC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1DD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5F36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BCC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2AC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ACC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B50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F0B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D7B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2E2DCB8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F1F133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166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87D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810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604D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2F7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07D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79F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85F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811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BF0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9D64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B2F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999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150A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7D4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7DC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05A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691F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71D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553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8E21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676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9F9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F77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1984CBC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DE705E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D9C6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50C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86B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207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A73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FD0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5B6A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C87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DA0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054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D0E2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2FD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2F3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95E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EB3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51B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5C04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9F555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9BE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7A4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BE84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552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79D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AAD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8D68D7" w14:paraId="6017598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8AE25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1A1B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4DC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055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4AEF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3EB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354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C625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6FD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A9C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E6A4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F0A8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957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EDA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3533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9CF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CB8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77B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660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033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058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41F6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D98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265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B08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390D169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AD1B22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AC91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54D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D6B9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F4AD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5BD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2335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7D9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883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D14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B87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982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0DA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08C1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AAFE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01FF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41C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454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31B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332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3D7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AF9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0414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5A1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2E0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AD9780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291EF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衣帽间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95975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C96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3D9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5945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85B2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F08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0E6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2BD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656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242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CF6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9E4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6CD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CAA9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16B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E5E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BC9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EBE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1E4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F4B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3D2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688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F6F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FAE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1C3C060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3DF501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10FD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1E5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6C0A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EC16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4C5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8C7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FAB8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634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28E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335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A5E1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685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46B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0C62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CEC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EF9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9AFC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976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971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D981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510F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EDE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5DA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AA8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6828167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5C0285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762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8EE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B87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B08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ABA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A9F1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E69C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94F2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FAF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ED5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4CF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139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5BF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D72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DDC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9965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A8A0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BE16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C50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6E6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721C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A1B8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FDD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E77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CC9329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4F1CD5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5F1F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39C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72F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45C4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8BF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4F5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48FB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06B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53E0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7F4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EF09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AC6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436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9ECF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235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B14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C18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606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CE7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A97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2A8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8FA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E5E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921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5866BB5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DA64A7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842E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742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64E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F79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E7A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C03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B16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777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DCD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131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A0A2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DFB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371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A741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5B9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574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3E5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BB9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5E4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AF2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7DC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F19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C06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349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430C4D1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2E010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EB20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03A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C45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443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610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E15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9C4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4A4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296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313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2CA7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8D8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E05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53E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A38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821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B53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12A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044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F77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45D9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BFE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76F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F293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583130C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9F7253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5C1E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D90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263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0D5B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82E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EB7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3F8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470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803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DB2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DAC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461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AC8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034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9C5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022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710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01FD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55D7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1EC0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809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6E3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6ED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AB0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33AD6444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229096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5A76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B54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505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63A2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2A1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8C0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F1B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BBC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592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F2F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0460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814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3FE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8AC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776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63D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21B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3CFA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299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9AC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CD6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7A7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098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90B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DEC5481" w14:textId="77777777" w:rsidR="004C1EAC" w:rsidRDefault="00BA41D8">
      <w:r w:rsidRPr="00080B35">
        <w:rPr>
          <w:rFonts w:hint="eastAsia"/>
        </w:rPr>
        <w:t>注：上行：工作日；下行：节假日</w:t>
      </w:r>
    </w:p>
    <w:p w14:paraId="0E729D80" w14:textId="77777777" w:rsidR="001211D7" w:rsidRPr="004C1EAC" w:rsidRDefault="00BA41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0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7BCA68F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5E10F9A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C46B12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F06AFB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E908A3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A139F2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DCC501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22A38E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8D6FEE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AFE4BE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08B277D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1AB6ED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8C8B0E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6379CF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E8D335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9F6EC9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0DE425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9A4621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2530B2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6E0B7D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5FA25B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88609E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93647F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272D9C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B191FA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DE00F6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D68D7" w14:paraId="3373E19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B4E8D40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8D86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922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E41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60F68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F2DA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837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A0CB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5138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A5A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FD5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6121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A516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14A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2BAE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F54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FE6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25D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A78B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FD6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900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54FB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3DA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0879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DF9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606EC8E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A1326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181C4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258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BCE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D3F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F36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6095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089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6A2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4B5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DA2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3561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316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3F2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A32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FEE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D5B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C7B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A5C69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FFF9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C5B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9D6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4CA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D13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AEC0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4EAE5ED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1EFEE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566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784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666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CA3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9E2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EC1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E45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19E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5E3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DE8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3F7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36F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AF7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945D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981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BAD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997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E3C9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AB3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58C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0994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0CD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C46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916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6511243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2783E23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F47F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614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9DF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5881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B1D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99B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F64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461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91C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C7C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841F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8D92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FC7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5EB9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568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91D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A34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4F39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B5C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77C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A1EE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48B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7D5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338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73D453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A6A7F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5CC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5FF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BC1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7E9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DC31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1DF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67BA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CA7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BA5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8AF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490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10D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CE9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C900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1F1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DF8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FD7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1C8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8F9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91E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B30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18A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5A2C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2AC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311788B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4942C2A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6F06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7DC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0AB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24FE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FAEE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59B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4B9B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9C2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CA0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7FE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221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5C7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BB1C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7F70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A4A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8CA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A37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CEE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504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10A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2876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D40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0AF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873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2AFE2E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E520B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5AB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394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FF8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14AB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6F54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BB1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480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70B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E79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B6E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1652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6B3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177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DD8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292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43D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8AFB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AEE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312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8842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1277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41C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454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C1C2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593FDA4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0A155C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6455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DC2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A33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D57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757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6B4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287E9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CBDF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FC00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5F7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01DD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1B3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182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372C1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3B3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E3F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9D2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AA16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FB8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3B9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2791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D1D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933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CDB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0C7D473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A5316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425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D13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A5F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911B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56D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8D9C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F765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FF6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4D2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806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63D1A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F4B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00B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46F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C28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D43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C44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384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B10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5CB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A6EF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FF4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0A04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21C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8D68D7" w14:paraId="6353E19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D22228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92B6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E44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306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8C11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34F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CD2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2BF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09A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9B1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430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B991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B1E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6C8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9467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A1C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0A3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707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28BA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5C29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6FB9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E96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E24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3A5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FEB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8D68D7" w14:paraId="3E1018C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024A9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F3D8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EEE1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0552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2066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619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23F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2A5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F045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6DE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438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8283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CDE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D67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7DA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348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453F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109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B663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52C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414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E74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692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25C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0372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0DF264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94373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16B1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C7B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D4B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1A62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7AF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C83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AD65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4A02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1D0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FD0D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ADC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5C6D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A178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646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8EF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1F7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5D0C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1639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653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A107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160D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A428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72E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72F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2158919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CB2EC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CD83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FE4C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6822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0DAB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747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63F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3B32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FC29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2AB4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134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877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DA9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E01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BADA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BD8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BCD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5ACE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481E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3F32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426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56D4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FD1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78B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E47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8D68D7" w14:paraId="3B8D206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D54B54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B7C5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7A1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FAD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991C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2C8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402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BC6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DEFF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B54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201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3B33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665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F6C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002D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4A88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1DF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9E4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FCB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3A7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0DA3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702F4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33C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E1F7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9D5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7A6A438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020696E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9774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1C2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4DF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7110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8280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0E8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84F0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BC3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4C6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058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9852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29C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51E8B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5AAD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FA1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AD4C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FEC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2D23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4B3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F9E5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EB26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78E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474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978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FCDF6B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AC78F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A9721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BF9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59F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62E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455E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0FF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059C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DCD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19A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2AF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341B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D6A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945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718A9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F09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06F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1F0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4D00A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008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C2E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B9D5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80E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74BA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D17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66DDDE3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7F828F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06F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0F2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5BA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94B41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D79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7FE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A670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898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4B4D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9CE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FBB73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195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154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AD37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D86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BD4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5DB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C194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78D6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25B6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08B9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5203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16C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8666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48CBA4B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8A247BB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A6BEC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1BD1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F41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2E79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C03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D3E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CFE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8A4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CE6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58A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3CDC8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4175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5FE3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958A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D1B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F4C7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4C9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6A2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EE4D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CCE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7F28B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9B9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DD5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3F7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310433C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7B2D5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873E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8D01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4AF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BAE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1DF4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EA56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BD2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17D9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29D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FE7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C84A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7F4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D43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6AD5D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B3C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583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B626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3C3C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519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EC9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6AB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6AB6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973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264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8D68D7" w14:paraId="3BEFC2C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439EBC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2D375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FC79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7AE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BE8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D096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F80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AD09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FE8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493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CA8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8303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DEBD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CA2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80A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3AC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F20E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DD2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7F6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40F0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067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D18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F33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E9F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73D8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8D68D7" w14:paraId="6A9611A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100D41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962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644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C46B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0A3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615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4DD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00F8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0EB3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D4F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792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5DF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AB7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E47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101A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50A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9EB9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F23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E4AC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BD2C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1D05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3893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36E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9B4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DEC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4D924D3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A2F63B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7116A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0D5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323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8C49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3B4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DFB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22D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D31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3E7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8EF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87E7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82CE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FE1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346D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1E1B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BF8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7DF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D0425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DB8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A6F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88BA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70BBF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74A9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48F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D98DF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A8BAA8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D6EA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C1D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461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FDA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E5A2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5740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196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011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ACB0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BCB4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2F0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E0D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88D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EA726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447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39C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9C7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B8C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1B7D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6CD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C42A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4C71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5DA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4A7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0B1C0C6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CB26CD7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0629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40D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463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C78E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051C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F3B6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6CA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3AE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864A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AF52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B84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335E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82B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2D6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84A1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F4D4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4F0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E64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C36B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C45A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48E7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4AB3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9B89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B87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D68D7" w14:paraId="13DDB76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E13FCE5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衣帽间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9A93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E97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20E6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0293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8FC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CD11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4EDA3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64E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E462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6AD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A40A7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3463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A4A1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97E84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5F86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77A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4EBB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3163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7C3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2D91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F22F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E49B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F74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5767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405654D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D0AE0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B1E9D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48AA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860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F8659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D96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E3F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6E58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0C1F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DEA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E40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79B89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C28E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A769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947A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AB3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0244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C6D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7AE37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55D8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1728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E2D23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89FB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5026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932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8D68D7" w14:paraId="6A8F6B9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00DC3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C57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98A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392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B44B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86CC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12E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CD52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782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AAD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2F4B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E2EF6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794A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F31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CEC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62A28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180F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D437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D328B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DDC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318E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2EAC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BD9B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C95C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9D7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7A209DF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B1FBF8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03439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4850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0CFA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1A757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9E4A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57C8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67718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A449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74AA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88A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0A65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B0D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F80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F29D7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F47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F3ED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AD78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C62C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6B10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33F7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6F9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03B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BC20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ECD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5D2957E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595576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081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06D8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7E27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16B44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F26F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5BDE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2EBE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1FF5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CE25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4706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0849B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039A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0D5E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99E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E3A0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4D5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855C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0572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BC65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59FC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C02FE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B504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3313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510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D68D7" w14:paraId="1EB5928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61D45C2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C09E6F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F44A4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8FB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419C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D00D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712D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BE72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EA9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7CC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C817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EC86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C11E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6D07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9068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C4F0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054D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2EC9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BDA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820F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62F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8C95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0D5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AEFC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E920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8D68D7" w14:paraId="1B714CC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C3197D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59F1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4DE3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CD77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13C081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D1CD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8F17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B488B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DEBE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0272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AF76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139F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906D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7CE0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38BD2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DB213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5571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C206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39E5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DDBF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CC90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9262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87AE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F01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FC33A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75F6DAC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49B5DC9" w14:textId="77777777" w:rsidR="004C1EAC" w:rsidRPr="007428D7" w:rsidRDefault="00BA41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769CCA6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CD3F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CBED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F3022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71C5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60A1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E1D40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4F49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93F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4B1F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3D173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F9C4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C063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780C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4952E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BF0B5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E3848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1E48C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97FC9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8334F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D5501D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F5077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E963B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64DB2" w14:textId="77777777" w:rsidR="004C1EAC" w:rsidRPr="008E033B" w:rsidRDefault="00BA41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2FF2851" w14:textId="77777777" w:rsidR="004C1EAC" w:rsidRDefault="00BA41D8">
      <w:r w:rsidRPr="00080B35">
        <w:rPr>
          <w:rFonts w:hint="eastAsia"/>
        </w:rPr>
        <w:t>注：上行：工作日；下行：节假日</w:t>
      </w:r>
    </w:p>
    <w:p w14:paraId="51BA742E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1" w:name="房间类型"/>
      <w:bookmarkEnd w:id="51"/>
    </w:p>
    <w:p w14:paraId="7907F0DC" w14:textId="77777777" w:rsidR="008E2A42" w:rsidRDefault="008E2A42" w:rsidP="008E2A42">
      <w:pPr>
        <w:pStyle w:val="1"/>
        <w:tabs>
          <w:tab w:val="left" w:pos="432"/>
        </w:tabs>
      </w:pPr>
      <w:bookmarkStart w:id="52" w:name="_Toc452108768"/>
      <w:bookmarkStart w:id="53" w:name="_Toc3745"/>
      <w:bookmarkStart w:id="54" w:name="_Toc91012175"/>
      <w:r>
        <w:rPr>
          <w:rFonts w:hint="eastAsia"/>
        </w:rPr>
        <w:t>结果</w:t>
      </w:r>
      <w:r>
        <w:t>分析</w:t>
      </w:r>
      <w:bookmarkEnd w:id="52"/>
      <w:bookmarkEnd w:id="53"/>
      <w:bookmarkEnd w:id="54"/>
    </w:p>
    <w:p w14:paraId="40B01432" w14:textId="77777777" w:rsidR="00026604" w:rsidRPr="00C92C56" w:rsidRDefault="008E2A42" w:rsidP="00C92C56">
      <w:pPr>
        <w:pStyle w:val="2"/>
      </w:pPr>
      <w:bookmarkStart w:id="55" w:name="_Toc91012176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6" w:name="_Hlk14199391"/>
      <w:bookmarkEnd w:id="5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8D68D7" w14:paraId="31906AA4" w14:textId="77777777">
        <w:tc>
          <w:tcPr>
            <w:tcW w:w="690" w:type="dxa"/>
            <w:shd w:val="clear" w:color="auto" w:fill="E6E6E6"/>
            <w:vAlign w:val="center"/>
          </w:tcPr>
          <w:p w14:paraId="3E0387C6" w14:textId="77777777" w:rsidR="008D68D7" w:rsidRDefault="00BA41D8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87C86F4" w14:textId="77777777" w:rsidR="008D68D7" w:rsidRDefault="00BA41D8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52182E" w14:textId="77777777" w:rsidR="008D68D7" w:rsidRDefault="00BA41D8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047678E0" w14:textId="77777777" w:rsidR="008D68D7" w:rsidRDefault="00BA41D8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07ECE2" w14:textId="77777777" w:rsidR="008D68D7" w:rsidRDefault="00BA41D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B178D31" w14:textId="77777777" w:rsidR="008D68D7" w:rsidRDefault="00BA41D8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8D68D7" w14:paraId="11B188F0" w14:textId="77777777">
        <w:tc>
          <w:tcPr>
            <w:tcW w:w="690" w:type="dxa"/>
            <w:vMerge w:val="restart"/>
            <w:vAlign w:val="center"/>
          </w:tcPr>
          <w:p w14:paraId="0C57E741" w14:textId="77777777" w:rsidR="008D68D7" w:rsidRDefault="00BA41D8">
            <w:r>
              <w:t>1</w:t>
            </w:r>
          </w:p>
        </w:tc>
        <w:tc>
          <w:tcPr>
            <w:tcW w:w="916" w:type="dxa"/>
            <w:vMerge w:val="restart"/>
            <w:vAlign w:val="center"/>
          </w:tcPr>
          <w:p w14:paraId="234F5BA4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367B70CE" w14:textId="77777777" w:rsidR="008D68D7" w:rsidRDefault="00BA41D8">
            <w:r>
              <w:t>1008</w:t>
            </w:r>
          </w:p>
        </w:tc>
        <w:tc>
          <w:tcPr>
            <w:tcW w:w="3186" w:type="dxa"/>
            <w:vAlign w:val="center"/>
          </w:tcPr>
          <w:p w14:paraId="38A35A97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6DD71ED5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70C6B242" w14:textId="77777777" w:rsidR="008D68D7" w:rsidRDefault="00BA41D8">
            <w:r>
              <w:t>42.89</w:t>
            </w:r>
          </w:p>
        </w:tc>
      </w:tr>
      <w:tr w:rsidR="008D68D7" w14:paraId="022C80B8" w14:textId="77777777">
        <w:tc>
          <w:tcPr>
            <w:tcW w:w="690" w:type="dxa"/>
            <w:vMerge/>
            <w:vAlign w:val="center"/>
          </w:tcPr>
          <w:p w14:paraId="62DF1582" w14:textId="77777777" w:rsidR="008D68D7" w:rsidRDefault="008D68D7"/>
        </w:tc>
        <w:tc>
          <w:tcPr>
            <w:tcW w:w="916" w:type="dxa"/>
            <w:vMerge/>
            <w:vAlign w:val="center"/>
          </w:tcPr>
          <w:p w14:paraId="23491084" w14:textId="77777777" w:rsidR="008D68D7" w:rsidRDefault="008D68D7"/>
        </w:tc>
        <w:tc>
          <w:tcPr>
            <w:tcW w:w="1075" w:type="dxa"/>
            <w:vAlign w:val="center"/>
          </w:tcPr>
          <w:p w14:paraId="450B6E32" w14:textId="77777777" w:rsidR="008D68D7" w:rsidRDefault="00BA41D8">
            <w:r>
              <w:t>1020</w:t>
            </w:r>
          </w:p>
        </w:tc>
        <w:tc>
          <w:tcPr>
            <w:tcW w:w="3186" w:type="dxa"/>
            <w:vAlign w:val="center"/>
          </w:tcPr>
          <w:p w14:paraId="628F50A0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F14E983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504F02D5" w14:textId="77777777" w:rsidR="008D68D7" w:rsidRDefault="00BA41D8">
            <w:r>
              <w:t>42.79</w:t>
            </w:r>
          </w:p>
        </w:tc>
      </w:tr>
      <w:tr w:rsidR="008D68D7" w14:paraId="3C683BA9" w14:textId="77777777">
        <w:tc>
          <w:tcPr>
            <w:tcW w:w="690" w:type="dxa"/>
            <w:vMerge/>
            <w:vAlign w:val="center"/>
          </w:tcPr>
          <w:p w14:paraId="0052D66F" w14:textId="77777777" w:rsidR="008D68D7" w:rsidRDefault="008D68D7"/>
        </w:tc>
        <w:tc>
          <w:tcPr>
            <w:tcW w:w="916" w:type="dxa"/>
            <w:vMerge/>
            <w:vAlign w:val="center"/>
          </w:tcPr>
          <w:p w14:paraId="04F90DAA" w14:textId="77777777" w:rsidR="008D68D7" w:rsidRDefault="008D68D7"/>
        </w:tc>
        <w:tc>
          <w:tcPr>
            <w:tcW w:w="1075" w:type="dxa"/>
            <w:vAlign w:val="center"/>
          </w:tcPr>
          <w:p w14:paraId="618DD2BF" w14:textId="77777777" w:rsidR="008D68D7" w:rsidRDefault="00BA41D8">
            <w:r>
              <w:t>1055</w:t>
            </w:r>
          </w:p>
        </w:tc>
        <w:tc>
          <w:tcPr>
            <w:tcW w:w="3186" w:type="dxa"/>
            <w:vAlign w:val="center"/>
          </w:tcPr>
          <w:p w14:paraId="18DAC87C" w14:textId="77777777" w:rsidR="008D68D7" w:rsidRDefault="00BA41D8">
            <w:r>
              <w:t>入户大堂</w:t>
            </w:r>
          </w:p>
        </w:tc>
        <w:tc>
          <w:tcPr>
            <w:tcW w:w="1075" w:type="dxa"/>
            <w:vAlign w:val="center"/>
          </w:tcPr>
          <w:p w14:paraId="1C49ECB4" w14:textId="77777777" w:rsidR="008D68D7" w:rsidRDefault="00BA41D8">
            <w:r>
              <w:t>29.1</w:t>
            </w:r>
          </w:p>
        </w:tc>
        <w:tc>
          <w:tcPr>
            <w:tcW w:w="3356" w:type="dxa"/>
            <w:vAlign w:val="center"/>
          </w:tcPr>
          <w:p w14:paraId="5B0A7CF2" w14:textId="77777777" w:rsidR="008D68D7" w:rsidRDefault="00BA41D8">
            <w:r>
              <w:t>44.35</w:t>
            </w:r>
          </w:p>
        </w:tc>
      </w:tr>
      <w:tr w:rsidR="008D68D7" w14:paraId="2D0D6DA4" w14:textId="77777777">
        <w:tc>
          <w:tcPr>
            <w:tcW w:w="690" w:type="dxa"/>
            <w:vMerge/>
            <w:vAlign w:val="center"/>
          </w:tcPr>
          <w:p w14:paraId="05C5A3E1" w14:textId="77777777" w:rsidR="008D68D7" w:rsidRDefault="008D68D7"/>
        </w:tc>
        <w:tc>
          <w:tcPr>
            <w:tcW w:w="916" w:type="dxa"/>
            <w:vMerge/>
            <w:vAlign w:val="center"/>
          </w:tcPr>
          <w:p w14:paraId="0A2CAE48" w14:textId="77777777" w:rsidR="008D68D7" w:rsidRDefault="008D68D7"/>
        </w:tc>
        <w:tc>
          <w:tcPr>
            <w:tcW w:w="1075" w:type="dxa"/>
            <w:vAlign w:val="center"/>
          </w:tcPr>
          <w:p w14:paraId="6F26B4D4" w14:textId="77777777" w:rsidR="008D68D7" w:rsidRDefault="00BA41D8">
            <w:r>
              <w:t>1061</w:t>
            </w:r>
          </w:p>
        </w:tc>
        <w:tc>
          <w:tcPr>
            <w:tcW w:w="3186" w:type="dxa"/>
            <w:vAlign w:val="center"/>
          </w:tcPr>
          <w:p w14:paraId="3AF41D74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421ACF78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199610C1" w14:textId="77777777" w:rsidR="008D68D7" w:rsidRDefault="00BA41D8">
            <w:r>
              <w:t>43.28</w:t>
            </w:r>
          </w:p>
        </w:tc>
      </w:tr>
      <w:tr w:rsidR="008D68D7" w14:paraId="6F9008F1" w14:textId="77777777">
        <w:tc>
          <w:tcPr>
            <w:tcW w:w="690" w:type="dxa"/>
            <w:vMerge/>
            <w:vAlign w:val="center"/>
          </w:tcPr>
          <w:p w14:paraId="773408E3" w14:textId="77777777" w:rsidR="008D68D7" w:rsidRDefault="008D68D7"/>
        </w:tc>
        <w:tc>
          <w:tcPr>
            <w:tcW w:w="916" w:type="dxa"/>
            <w:vMerge/>
            <w:vAlign w:val="center"/>
          </w:tcPr>
          <w:p w14:paraId="2245E447" w14:textId="77777777" w:rsidR="008D68D7" w:rsidRDefault="008D68D7"/>
        </w:tc>
        <w:tc>
          <w:tcPr>
            <w:tcW w:w="1075" w:type="dxa"/>
            <w:vAlign w:val="center"/>
          </w:tcPr>
          <w:p w14:paraId="6E533C5A" w14:textId="77777777" w:rsidR="008D68D7" w:rsidRDefault="00BA41D8">
            <w:r>
              <w:t>1098</w:t>
            </w:r>
          </w:p>
        </w:tc>
        <w:tc>
          <w:tcPr>
            <w:tcW w:w="3186" w:type="dxa"/>
            <w:vAlign w:val="center"/>
          </w:tcPr>
          <w:p w14:paraId="0A3F2A41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444C646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4D7729EB" w14:textId="77777777" w:rsidR="008D68D7" w:rsidRDefault="00BA41D8">
            <w:r>
              <w:t>45.70</w:t>
            </w:r>
          </w:p>
        </w:tc>
      </w:tr>
      <w:tr w:rsidR="008D68D7" w14:paraId="7C08E89C" w14:textId="77777777">
        <w:tc>
          <w:tcPr>
            <w:tcW w:w="690" w:type="dxa"/>
            <w:vMerge/>
            <w:vAlign w:val="center"/>
          </w:tcPr>
          <w:p w14:paraId="03B3E6F6" w14:textId="77777777" w:rsidR="008D68D7" w:rsidRDefault="008D68D7"/>
        </w:tc>
        <w:tc>
          <w:tcPr>
            <w:tcW w:w="916" w:type="dxa"/>
            <w:vMerge/>
            <w:vAlign w:val="center"/>
          </w:tcPr>
          <w:p w14:paraId="27B023F1" w14:textId="77777777" w:rsidR="008D68D7" w:rsidRDefault="008D68D7"/>
        </w:tc>
        <w:tc>
          <w:tcPr>
            <w:tcW w:w="1075" w:type="dxa"/>
            <w:vAlign w:val="center"/>
          </w:tcPr>
          <w:p w14:paraId="2B5F8D59" w14:textId="77777777" w:rsidR="008D68D7" w:rsidRDefault="00BA41D8">
            <w:r>
              <w:t>1159</w:t>
            </w:r>
          </w:p>
        </w:tc>
        <w:tc>
          <w:tcPr>
            <w:tcW w:w="3186" w:type="dxa"/>
            <w:vAlign w:val="center"/>
          </w:tcPr>
          <w:p w14:paraId="0BBE5D0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103E39C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2D3F9A22" w14:textId="77777777" w:rsidR="008D68D7" w:rsidRDefault="00BA41D8">
            <w:r>
              <w:t>36.75</w:t>
            </w:r>
          </w:p>
        </w:tc>
      </w:tr>
      <w:tr w:rsidR="008D68D7" w14:paraId="5239F92A" w14:textId="77777777">
        <w:tc>
          <w:tcPr>
            <w:tcW w:w="690" w:type="dxa"/>
            <w:vMerge/>
            <w:vAlign w:val="center"/>
          </w:tcPr>
          <w:p w14:paraId="7CD095D7" w14:textId="77777777" w:rsidR="008D68D7" w:rsidRDefault="008D68D7"/>
        </w:tc>
        <w:tc>
          <w:tcPr>
            <w:tcW w:w="916" w:type="dxa"/>
            <w:vMerge/>
            <w:vAlign w:val="center"/>
          </w:tcPr>
          <w:p w14:paraId="69114BF8" w14:textId="77777777" w:rsidR="008D68D7" w:rsidRDefault="008D68D7"/>
        </w:tc>
        <w:tc>
          <w:tcPr>
            <w:tcW w:w="1075" w:type="dxa"/>
            <w:vAlign w:val="center"/>
          </w:tcPr>
          <w:p w14:paraId="579C5477" w14:textId="77777777" w:rsidR="008D68D7" w:rsidRDefault="00BA41D8">
            <w:r>
              <w:t>1167</w:t>
            </w:r>
          </w:p>
        </w:tc>
        <w:tc>
          <w:tcPr>
            <w:tcW w:w="3186" w:type="dxa"/>
            <w:vAlign w:val="center"/>
          </w:tcPr>
          <w:p w14:paraId="23613E3C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49D57F0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034391B8" w14:textId="77777777" w:rsidR="008D68D7" w:rsidRDefault="00BA41D8">
            <w:r>
              <w:t>45.18</w:t>
            </w:r>
          </w:p>
        </w:tc>
      </w:tr>
      <w:tr w:rsidR="008D68D7" w14:paraId="7A7CAD9C" w14:textId="77777777">
        <w:tc>
          <w:tcPr>
            <w:tcW w:w="690" w:type="dxa"/>
            <w:vMerge/>
            <w:vAlign w:val="center"/>
          </w:tcPr>
          <w:p w14:paraId="15189861" w14:textId="77777777" w:rsidR="008D68D7" w:rsidRDefault="008D68D7"/>
        </w:tc>
        <w:tc>
          <w:tcPr>
            <w:tcW w:w="916" w:type="dxa"/>
            <w:vMerge/>
            <w:vAlign w:val="center"/>
          </w:tcPr>
          <w:p w14:paraId="6B9A7CBB" w14:textId="77777777" w:rsidR="008D68D7" w:rsidRDefault="008D68D7"/>
        </w:tc>
        <w:tc>
          <w:tcPr>
            <w:tcW w:w="1075" w:type="dxa"/>
            <w:vAlign w:val="center"/>
          </w:tcPr>
          <w:p w14:paraId="20AFF451" w14:textId="77777777" w:rsidR="008D68D7" w:rsidRDefault="00BA41D8">
            <w:r>
              <w:t>1172</w:t>
            </w:r>
          </w:p>
        </w:tc>
        <w:tc>
          <w:tcPr>
            <w:tcW w:w="3186" w:type="dxa"/>
            <w:vAlign w:val="center"/>
          </w:tcPr>
          <w:p w14:paraId="193C8DF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31DE0BE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6C43A779" w14:textId="77777777" w:rsidR="008D68D7" w:rsidRDefault="00BA41D8">
            <w:r>
              <w:t>46.26</w:t>
            </w:r>
          </w:p>
        </w:tc>
      </w:tr>
      <w:tr w:rsidR="008D68D7" w14:paraId="5CC50B5B" w14:textId="77777777">
        <w:tc>
          <w:tcPr>
            <w:tcW w:w="690" w:type="dxa"/>
            <w:vMerge/>
            <w:vAlign w:val="center"/>
          </w:tcPr>
          <w:p w14:paraId="1C1D462A" w14:textId="77777777" w:rsidR="008D68D7" w:rsidRDefault="008D68D7"/>
        </w:tc>
        <w:tc>
          <w:tcPr>
            <w:tcW w:w="916" w:type="dxa"/>
            <w:vMerge/>
            <w:vAlign w:val="center"/>
          </w:tcPr>
          <w:p w14:paraId="2A1982EA" w14:textId="77777777" w:rsidR="008D68D7" w:rsidRDefault="008D68D7"/>
        </w:tc>
        <w:tc>
          <w:tcPr>
            <w:tcW w:w="1075" w:type="dxa"/>
            <w:vAlign w:val="center"/>
          </w:tcPr>
          <w:p w14:paraId="2FC013B1" w14:textId="77777777" w:rsidR="008D68D7" w:rsidRDefault="00BA41D8">
            <w:r>
              <w:t>1191</w:t>
            </w:r>
          </w:p>
        </w:tc>
        <w:tc>
          <w:tcPr>
            <w:tcW w:w="3186" w:type="dxa"/>
            <w:vAlign w:val="center"/>
          </w:tcPr>
          <w:p w14:paraId="76C0281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4CFF74A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794EBD67" w14:textId="77777777" w:rsidR="008D68D7" w:rsidRDefault="00BA41D8">
            <w:r>
              <w:t>46.55</w:t>
            </w:r>
          </w:p>
        </w:tc>
      </w:tr>
      <w:tr w:rsidR="008D68D7" w14:paraId="1F87345F" w14:textId="77777777">
        <w:tc>
          <w:tcPr>
            <w:tcW w:w="690" w:type="dxa"/>
            <w:vMerge/>
            <w:vAlign w:val="center"/>
          </w:tcPr>
          <w:p w14:paraId="0E51947A" w14:textId="77777777" w:rsidR="008D68D7" w:rsidRDefault="008D68D7"/>
        </w:tc>
        <w:tc>
          <w:tcPr>
            <w:tcW w:w="916" w:type="dxa"/>
            <w:vMerge/>
            <w:vAlign w:val="center"/>
          </w:tcPr>
          <w:p w14:paraId="6AB9CDCE" w14:textId="77777777" w:rsidR="008D68D7" w:rsidRDefault="008D68D7"/>
        </w:tc>
        <w:tc>
          <w:tcPr>
            <w:tcW w:w="1075" w:type="dxa"/>
            <w:vAlign w:val="center"/>
          </w:tcPr>
          <w:p w14:paraId="75194E98" w14:textId="77777777" w:rsidR="008D68D7" w:rsidRDefault="00BA41D8">
            <w:r>
              <w:t>1297</w:t>
            </w:r>
          </w:p>
        </w:tc>
        <w:tc>
          <w:tcPr>
            <w:tcW w:w="3186" w:type="dxa"/>
            <w:vAlign w:val="center"/>
          </w:tcPr>
          <w:p w14:paraId="66E91999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1787F081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55224A3F" w14:textId="77777777" w:rsidR="008D68D7" w:rsidRDefault="00BA41D8">
            <w:r>
              <w:t>45.11</w:t>
            </w:r>
          </w:p>
        </w:tc>
      </w:tr>
      <w:tr w:rsidR="008D68D7" w14:paraId="24598EB6" w14:textId="77777777">
        <w:tc>
          <w:tcPr>
            <w:tcW w:w="690" w:type="dxa"/>
            <w:vMerge/>
            <w:vAlign w:val="center"/>
          </w:tcPr>
          <w:p w14:paraId="20F0E00E" w14:textId="77777777" w:rsidR="008D68D7" w:rsidRDefault="008D68D7"/>
        </w:tc>
        <w:tc>
          <w:tcPr>
            <w:tcW w:w="916" w:type="dxa"/>
            <w:vMerge/>
            <w:vAlign w:val="center"/>
          </w:tcPr>
          <w:p w14:paraId="53D02DC2" w14:textId="77777777" w:rsidR="008D68D7" w:rsidRDefault="008D68D7"/>
        </w:tc>
        <w:tc>
          <w:tcPr>
            <w:tcW w:w="1075" w:type="dxa"/>
            <w:vAlign w:val="center"/>
          </w:tcPr>
          <w:p w14:paraId="74785FEA" w14:textId="77777777" w:rsidR="008D68D7" w:rsidRDefault="00BA41D8">
            <w:r>
              <w:t>1307</w:t>
            </w:r>
          </w:p>
        </w:tc>
        <w:tc>
          <w:tcPr>
            <w:tcW w:w="3186" w:type="dxa"/>
            <w:vAlign w:val="center"/>
          </w:tcPr>
          <w:p w14:paraId="49047830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B839DBB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1346F60A" w14:textId="77777777" w:rsidR="008D68D7" w:rsidRDefault="00BA41D8">
            <w:r>
              <w:t>42.58</w:t>
            </w:r>
          </w:p>
        </w:tc>
      </w:tr>
      <w:tr w:rsidR="008D68D7" w14:paraId="211B1B3E" w14:textId="77777777">
        <w:tc>
          <w:tcPr>
            <w:tcW w:w="690" w:type="dxa"/>
            <w:vMerge/>
            <w:vAlign w:val="center"/>
          </w:tcPr>
          <w:p w14:paraId="1AC4B4FC" w14:textId="77777777" w:rsidR="008D68D7" w:rsidRDefault="008D68D7"/>
        </w:tc>
        <w:tc>
          <w:tcPr>
            <w:tcW w:w="916" w:type="dxa"/>
            <w:vMerge/>
            <w:vAlign w:val="center"/>
          </w:tcPr>
          <w:p w14:paraId="075FEB5C" w14:textId="77777777" w:rsidR="008D68D7" w:rsidRDefault="008D68D7"/>
        </w:tc>
        <w:tc>
          <w:tcPr>
            <w:tcW w:w="1075" w:type="dxa"/>
            <w:vAlign w:val="center"/>
          </w:tcPr>
          <w:p w14:paraId="05D4EAAA" w14:textId="77777777" w:rsidR="008D68D7" w:rsidRDefault="00BA41D8">
            <w:r>
              <w:t>1312</w:t>
            </w:r>
          </w:p>
        </w:tc>
        <w:tc>
          <w:tcPr>
            <w:tcW w:w="3186" w:type="dxa"/>
            <w:vAlign w:val="center"/>
          </w:tcPr>
          <w:p w14:paraId="543B1EC0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B177EEB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4F6CEF09" w14:textId="77777777" w:rsidR="008D68D7" w:rsidRDefault="00BA41D8">
            <w:r>
              <w:t>45.10</w:t>
            </w:r>
          </w:p>
        </w:tc>
      </w:tr>
      <w:tr w:rsidR="008D68D7" w14:paraId="214ECE05" w14:textId="77777777">
        <w:tc>
          <w:tcPr>
            <w:tcW w:w="690" w:type="dxa"/>
            <w:vMerge/>
            <w:vAlign w:val="center"/>
          </w:tcPr>
          <w:p w14:paraId="27F0CD60" w14:textId="77777777" w:rsidR="008D68D7" w:rsidRDefault="008D68D7"/>
        </w:tc>
        <w:tc>
          <w:tcPr>
            <w:tcW w:w="916" w:type="dxa"/>
            <w:vMerge/>
            <w:vAlign w:val="center"/>
          </w:tcPr>
          <w:p w14:paraId="5C03AA06" w14:textId="77777777" w:rsidR="008D68D7" w:rsidRDefault="008D68D7"/>
        </w:tc>
        <w:tc>
          <w:tcPr>
            <w:tcW w:w="1075" w:type="dxa"/>
            <w:vAlign w:val="center"/>
          </w:tcPr>
          <w:p w14:paraId="139E9355" w14:textId="77777777" w:rsidR="008D68D7" w:rsidRDefault="00BA41D8">
            <w:r>
              <w:t>1361</w:t>
            </w:r>
          </w:p>
        </w:tc>
        <w:tc>
          <w:tcPr>
            <w:tcW w:w="3186" w:type="dxa"/>
            <w:vAlign w:val="center"/>
          </w:tcPr>
          <w:p w14:paraId="4586CD9D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5F8AE08B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6DD50C89" w14:textId="77777777" w:rsidR="008D68D7" w:rsidRDefault="00BA41D8">
            <w:r>
              <w:t>44.47</w:t>
            </w:r>
          </w:p>
        </w:tc>
      </w:tr>
      <w:tr w:rsidR="008D68D7" w14:paraId="5BC79DF3" w14:textId="77777777">
        <w:tc>
          <w:tcPr>
            <w:tcW w:w="690" w:type="dxa"/>
            <w:vMerge/>
            <w:vAlign w:val="center"/>
          </w:tcPr>
          <w:p w14:paraId="67425F2B" w14:textId="77777777" w:rsidR="008D68D7" w:rsidRDefault="008D68D7"/>
        </w:tc>
        <w:tc>
          <w:tcPr>
            <w:tcW w:w="916" w:type="dxa"/>
            <w:vMerge/>
            <w:vAlign w:val="center"/>
          </w:tcPr>
          <w:p w14:paraId="7849EE27" w14:textId="77777777" w:rsidR="008D68D7" w:rsidRDefault="008D68D7"/>
        </w:tc>
        <w:tc>
          <w:tcPr>
            <w:tcW w:w="1075" w:type="dxa"/>
            <w:vAlign w:val="center"/>
          </w:tcPr>
          <w:p w14:paraId="47423FD6" w14:textId="77777777" w:rsidR="008D68D7" w:rsidRDefault="00BA41D8">
            <w:r>
              <w:t>1523</w:t>
            </w:r>
          </w:p>
        </w:tc>
        <w:tc>
          <w:tcPr>
            <w:tcW w:w="3186" w:type="dxa"/>
            <w:vAlign w:val="center"/>
          </w:tcPr>
          <w:p w14:paraId="5397BD59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7F47D98B" w14:textId="77777777" w:rsidR="008D68D7" w:rsidRDefault="00BA41D8">
            <w:r>
              <w:t>3.0</w:t>
            </w:r>
          </w:p>
        </w:tc>
        <w:tc>
          <w:tcPr>
            <w:tcW w:w="3356" w:type="dxa"/>
            <w:vAlign w:val="center"/>
          </w:tcPr>
          <w:p w14:paraId="02719E04" w14:textId="77777777" w:rsidR="008D68D7" w:rsidRDefault="00BA41D8">
            <w:r>
              <w:t>42.19</w:t>
            </w:r>
          </w:p>
        </w:tc>
      </w:tr>
      <w:tr w:rsidR="008D68D7" w14:paraId="500666BD" w14:textId="77777777">
        <w:tc>
          <w:tcPr>
            <w:tcW w:w="690" w:type="dxa"/>
            <w:vMerge/>
            <w:vAlign w:val="center"/>
          </w:tcPr>
          <w:p w14:paraId="14034A59" w14:textId="77777777" w:rsidR="008D68D7" w:rsidRDefault="008D68D7"/>
        </w:tc>
        <w:tc>
          <w:tcPr>
            <w:tcW w:w="916" w:type="dxa"/>
            <w:vMerge/>
            <w:vAlign w:val="center"/>
          </w:tcPr>
          <w:p w14:paraId="5D48055B" w14:textId="77777777" w:rsidR="008D68D7" w:rsidRDefault="008D68D7"/>
        </w:tc>
        <w:tc>
          <w:tcPr>
            <w:tcW w:w="1075" w:type="dxa"/>
            <w:vAlign w:val="center"/>
          </w:tcPr>
          <w:p w14:paraId="2F0269C6" w14:textId="77777777" w:rsidR="008D68D7" w:rsidRDefault="00BA41D8">
            <w:r>
              <w:t>1527</w:t>
            </w:r>
          </w:p>
        </w:tc>
        <w:tc>
          <w:tcPr>
            <w:tcW w:w="3186" w:type="dxa"/>
            <w:vAlign w:val="center"/>
          </w:tcPr>
          <w:p w14:paraId="0AA0921F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4D1263C9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558AFC85" w14:textId="77777777" w:rsidR="008D68D7" w:rsidRDefault="00BA41D8">
            <w:r>
              <w:t>41.80</w:t>
            </w:r>
          </w:p>
        </w:tc>
      </w:tr>
      <w:tr w:rsidR="008D68D7" w14:paraId="119CF19F" w14:textId="77777777">
        <w:tc>
          <w:tcPr>
            <w:tcW w:w="690" w:type="dxa"/>
            <w:vMerge/>
            <w:vAlign w:val="center"/>
          </w:tcPr>
          <w:p w14:paraId="20A03422" w14:textId="77777777" w:rsidR="008D68D7" w:rsidRDefault="008D68D7"/>
        </w:tc>
        <w:tc>
          <w:tcPr>
            <w:tcW w:w="916" w:type="dxa"/>
            <w:vMerge/>
            <w:vAlign w:val="center"/>
          </w:tcPr>
          <w:p w14:paraId="3CFCBD2A" w14:textId="77777777" w:rsidR="008D68D7" w:rsidRDefault="008D68D7"/>
        </w:tc>
        <w:tc>
          <w:tcPr>
            <w:tcW w:w="1075" w:type="dxa"/>
            <w:vAlign w:val="center"/>
          </w:tcPr>
          <w:p w14:paraId="46F1D2AB" w14:textId="77777777" w:rsidR="008D68D7" w:rsidRDefault="00BA41D8">
            <w:r>
              <w:t>1570</w:t>
            </w:r>
          </w:p>
        </w:tc>
        <w:tc>
          <w:tcPr>
            <w:tcW w:w="3186" w:type="dxa"/>
            <w:vAlign w:val="center"/>
          </w:tcPr>
          <w:p w14:paraId="462BBEDD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7460ED6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5B3E674" w14:textId="77777777" w:rsidR="008D68D7" w:rsidRDefault="00BA41D8">
            <w:r>
              <w:t>48.49</w:t>
            </w:r>
          </w:p>
        </w:tc>
      </w:tr>
      <w:tr w:rsidR="008D68D7" w14:paraId="7A058877" w14:textId="77777777">
        <w:tc>
          <w:tcPr>
            <w:tcW w:w="690" w:type="dxa"/>
            <w:vMerge/>
            <w:vAlign w:val="center"/>
          </w:tcPr>
          <w:p w14:paraId="4CEE0F71" w14:textId="77777777" w:rsidR="008D68D7" w:rsidRDefault="008D68D7"/>
        </w:tc>
        <w:tc>
          <w:tcPr>
            <w:tcW w:w="916" w:type="dxa"/>
            <w:vMerge/>
            <w:vAlign w:val="center"/>
          </w:tcPr>
          <w:p w14:paraId="63D3421B" w14:textId="77777777" w:rsidR="008D68D7" w:rsidRDefault="008D68D7"/>
        </w:tc>
        <w:tc>
          <w:tcPr>
            <w:tcW w:w="1075" w:type="dxa"/>
            <w:vAlign w:val="center"/>
          </w:tcPr>
          <w:p w14:paraId="3A9C00C4" w14:textId="77777777" w:rsidR="008D68D7" w:rsidRDefault="00BA41D8">
            <w:r>
              <w:t>1616</w:t>
            </w:r>
          </w:p>
        </w:tc>
        <w:tc>
          <w:tcPr>
            <w:tcW w:w="3186" w:type="dxa"/>
            <w:vAlign w:val="center"/>
          </w:tcPr>
          <w:p w14:paraId="0DD63BD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EC187E1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1186C378" w14:textId="77777777" w:rsidR="008D68D7" w:rsidRDefault="00BA41D8">
            <w:r>
              <w:t>47.33</w:t>
            </w:r>
          </w:p>
        </w:tc>
      </w:tr>
      <w:tr w:rsidR="008D68D7" w14:paraId="6E85DE3B" w14:textId="77777777">
        <w:tc>
          <w:tcPr>
            <w:tcW w:w="690" w:type="dxa"/>
            <w:vMerge/>
            <w:vAlign w:val="center"/>
          </w:tcPr>
          <w:p w14:paraId="41512E13" w14:textId="77777777" w:rsidR="008D68D7" w:rsidRDefault="008D68D7"/>
        </w:tc>
        <w:tc>
          <w:tcPr>
            <w:tcW w:w="916" w:type="dxa"/>
            <w:vMerge/>
            <w:vAlign w:val="center"/>
          </w:tcPr>
          <w:p w14:paraId="626157A8" w14:textId="77777777" w:rsidR="008D68D7" w:rsidRDefault="008D68D7"/>
        </w:tc>
        <w:tc>
          <w:tcPr>
            <w:tcW w:w="1075" w:type="dxa"/>
            <w:vAlign w:val="center"/>
          </w:tcPr>
          <w:p w14:paraId="4B6CB02E" w14:textId="77777777" w:rsidR="008D68D7" w:rsidRDefault="00BA41D8">
            <w:r>
              <w:t>1627</w:t>
            </w:r>
          </w:p>
        </w:tc>
        <w:tc>
          <w:tcPr>
            <w:tcW w:w="3186" w:type="dxa"/>
            <w:vAlign w:val="center"/>
          </w:tcPr>
          <w:p w14:paraId="23AFC0F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88B4915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027F73B0" w14:textId="77777777" w:rsidR="008D68D7" w:rsidRDefault="00BA41D8">
            <w:r>
              <w:t>50.26</w:t>
            </w:r>
          </w:p>
        </w:tc>
      </w:tr>
      <w:tr w:rsidR="008D68D7" w14:paraId="35AC1DDD" w14:textId="77777777">
        <w:tc>
          <w:tcPr>
            <w:tcW w:w="690" w:type="dxa"/>
            <w:vMerge/>
            <w:vAlign w:val="center"/>
          </w:tcPr>
          <w:p w14:paraId="20AB7F97" w14:textId="77777777" w:rsidR="008D68D7" w:rsidRDefault="008D68D7"/>
        </w:tc>
        <w:tc>
          <w:tcPr>
            <w:tcW w:w="916" w:type="dxa"/>
            <w:vMerge/>
            <w:vAlign w:val="center"/>
          </w:tcPr>
          <w:p w14:paraId="6E4A7B86" w14:textId="77777777" w:rsidR="008D68D7" w:rsidRDefault="008D68D7"/>
        </w:tc>
        <w:tc>
          <w:tcPr>
            <w:tcW w:w="1075" w:type="dxa"/>
            <w:vAlign w:val="center"/>
          </w:tcPr>
          <w:p w14:paraId="3A71C24F" w14:textId="77777777" w:rsidR="008D68D7" w:rsidRDefault="00BA41D8">
            <w:r>
              <w:t>1638</w:t>
            </w:r>
          </w:p>
        </w:tc>
        <w:tc>
          <w:tcPr>
            <w:tcW w:w="3186" w:type="dxa"/>
            <w:vAlign w:val="center"/>
          </w:tcPr>
          <w:p w14:paraId="393829A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AA2435B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7DFEDE89" w14:textId="77777777" w:rsidR="008D68D7" w:rsidRDefault="00BA41D8">
            <w:r>
              <w:t>48.18</w:t>
            </w:r>
          </w:p>
        </w:tc>
      </w:tr>
      <w:tr w:rsidR="008D68D7" w14:paraId="36958F5E" w14:textId="77777777">
        <w:tc>
          <w:tcPr>
            <w:tcW w:w="690" w:type="dxa"/>
            <w:vMerge/>
            <w:vAlign w:val="center"/>
          </w:tcPr>
          <w:p w14:paraId="270276F0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24998BE3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31984DDF" w14:textId="77777777" w:rsidR="008D68D7" w:rsidRDefault="00BA41D8">
            <w:r>
              <w:t>1007</w:t>
            </w:r>
          </w:p>
        </w:tc>
        <w:tc>
          <w:tcPr>
            <w:tcW w:w="3186" w:type="dxa"/>
            <w:vAlign w:val="center"/>
          </w:tcPr>
          <w:p w14:paraId="3AF025A6" w14:textId="77777777" w:rsidR="008D68D7" w:rsidRDefault="00BA41D8">
            <w:r>
              <w:t>入户大堂</w:t>
            </w:r>
          </w:p>
        </w:tc>
        <w:tc>
          <w:tcPr>
            <w:tcW w:w="1075" w:type="dxa"/>
            <w:vAlign w:val="center"/>
          </w:tcPr>
          <w:p w14:paraId="29E12FA4" w14:textId="77777777" w:rsidR="008D68D7" w:rsidRDefault="00BA41D8">
            <w:r>
              <w:t>42.9</w:t>
            </w:r>
          </w:p>
        </w:tc>
        <w:tc>
          <w:tcPr>
            <w:tcW w:w="3356" w:type="dxa"/>
            <w:vAlign w:val="center"/>
          </w:tcPr>
          <w:p w14:paraId="3EED745B" w14:textId="77777777" w:rsidR="008D68D7" w:rsidRDefault="00BA41D8">
            <w:r>
              <w:t>44.18</w:t>
            </w:r>
          </w:p>
        </w:tc>
      </w:tr>
      <w:tr w:rsidR="008D68D7" w14:paraId="2D894A45" w14:textId="77777777">
        <w:tc>
          <w:tcPr>
            <w:tcW w:w="690" w:type="dxa"/>
            <w:vMerge/>
            <w:vAlign w:val="center"/>
          </w:tcPr>
          <w:p w14:paraId="22A9C77E" w14:textId="77777777" w:rsidR="008D68D7" w:rsidRDefault="008D68D7"/>
        </w:tc>
        <w:tc>
          <w:tcPr>
            <w:tcW w:w="916" w:type="dxa"/>
            <w:vMerge/>
            <w:vAlign w:val="center"/>
          </w:tcPr>
          <w:p w14:paraId="6656E50B" w14:textId="77777777" w:rsidR="008D68D7" w:rsidRDefault="008D68D7"/>
        </w:tc>
        <w:tc>
          <w:tcPr>
            <w:tcW w:w="1075" w:type="dxa"/>
            <w:vAlign w:val="center"/>
          </w:tcPr>
          <w:p w14:paraId="2E9DC0A5" w14:textId="77777777" w:rsidR="008D68D7" w:rsidRDefault="00BA41D8">
            <w:r>
              <w:t>1026</w:t>
            </w:r>
          </w:p>
        </w:tc>
        <w:tc>
          <w:tcPr>
            <w:tcW w:w="3186" w:type="dxa"/>
            <w:vAlign w:val="center"/>
          </w:tcPr>
          <w:p w14:paraId="74F45820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5CE5A9D3" w14:textId="77777777" w:rsidR="008D68D7" w:rsidRDefault="00BA41D8">
            <w:r>
              <w:t>39.3</w:t>
            </w:r>
          </w:p>
        </w:tc>
        <w:tc>
          <w:tcPr>
            <w:tcW w:w="3356" w:type="dxa"/>
            <w:vAlign w:val="center"/>
          </w:tcPr>
          <w:p w14:paraId="71B0FA90" w14:textId="77777777" w:rsidR="008D68D7" w:rsidRDefault="00BA41D8">
            <w:r>
              <w:t>43.06</w:t>
            </w:r>
          </w:p>
        </w:tc>
      </w:tr>
      <w:tr w:rsidR="008D68D7" w14:paraId="4EEC2A88" w14:textId="77777777">
        <w:tc>
          <w:tcPr>
            <w:tcW w:w="690" w:type="dxa"/>
            <w:vMerge/>
            <w:vAlign w:val="center"/>
          </w:tcPr>
          <w:p w14:paraId="06F2F889" w14:textId="77777777" w:rsidR="008D68D7" w:rsidRDefault="008D68D7"/>
        </w:tc>
        <w:tc>
          <w:tcPr>
            <w:tcW w:w="916" w:type="dxa"/>
            <w:vMerge/>
            <w:vAlign w:val="center"/>
          </w:tcPr>
          <w:p w14:paraId="32354D7A" w14:textId="77777777" w:rsidR="008D68D7" w:rsidRDefault="008D68D7"/>
        </w:tc>
        <w:tc>
          <w:tcPr>
            <w:tcW w:w="1075" w:type="dxa"/>
            <w:vAlign w:val="center"/>
          </w:tcPr>
          <w:p w14:paraId="41EA1384" w14:textId="77777777" w:rsidR="008D68D7" w:rsidRDefault="00BA41D8">
            <w:r>
              <w:t>1074</w:t>
            </w:r>
          </w:p>
        </w:tc>
        <w:tc>
          <w:tcPr>
            <w:tcW w:w="3186" w:type="dxa"/>
            <w:vAlign w:val="center"/>
          </w:tcPr>
          <w:p w14:paraId="4BFB92C2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0D39F439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035AD6B9" w14:textId="77777777" w:rsidR="008D68D7" w:rsidRDefault="00BA41D8">
            <w:r>
              <w:t>45.23</w:t>
            </w:r>
          </w:p>
        </w:tc>
      </w:tr>
      <w:tr w:rsidR="008D68D7" w14:paraId="7CDC54E9" w14:textId="77777777">
        <w:tc>
          <w:tcPr>
            <w:tcW w:w="690" w:type="dxa"/>
            <w:vMerge/>
            <w:vAlign w:val="center"/>
          </w:tcPr>
          <w:p w14:paraId="55288D81" w14:textId="77777777" w:rsidR="008D68D7" w:rsidRDefault="008D68D7"/>
        </w:tc>
        <w:tc>
          <w:tcPr>
            <w:tcW w:w="916" w:type="dxa"/>
            <w:vMerge/>
            <w:vAlign w:val="center"/>
          </w:tcPr>
          <w:p w14:paraId="0FC96F80" w14:textId="77777777" w:rsidR="008D68D7" w:rsidRDefault="008D68D7"/>
        </w:tc>
        <w:tc>
          <w:tcPr>
            <w:tcW w:w="1075" w:type="dxa"/>
            <w:vAlign w:val="center"/>
          </w:tcPr>
          <w:p w14:paraId="3DC7289D" w14:textId="77777777" w:rsidR="008D68D7" w:rsidRDefault="00BA41D8">
            <w:r>
              <w:t>1088</w:t>
            </w:r>
          </w:p>
        </w:tc>
        <w:tc>
          <w:tcPr>
            <w:tcW w:w="3186" w:type="dxa"/>
            <w:vAlign w:val="center"/>
          </w:tcPr>
          <w:p w14:paraId="1C6DE1D5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E7D7734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6E52E306" w14:textId="77777777" w:rsidR="008D68D7" w:rsidRDefault="00BA41D8">
            <w:r>
              <w:t>43.56</w:t>
            </w:r>
          </w:p>
        </w:tc>
      </w:tr>
      <w:tr w:rsidR="008D68D7" w14:paraId="1F1223C2" w14:textId="77777777">
        <w:tc>
          <w:tcPr>
            <w:tcW w:w="690" w:type="dxa"/>
            <w:vMerge/>
            <w:vAlign w:val="center"/>
          </w:tcPr>
          <w:p w14:paraId="2BB2790A" w14:textId="77777777" w:rsidR="008D68D7" w:rsidRDefault="008D68D7"/>
        </w:tc>
        <w:tc>
          <w:tcPr>
            <w:tcW w:w="916" w:type="dxa"/>
            <w:vMerge/>
            <w:vAlign w:val="center"/>
          </w:tcPr>
          <w:p w14:paraId="78DA3AFD" w14:textId="77777777" w:rsidR="008D68D7" w:rsidRDefault="008D68D7"/>
        </w:tc>
        <w:tc>
          <w:tcPr>
            <w:tcW w:w="1075" w:type="dxa"/>
            <w:vAlign w:val="center"/>
          </w:tcPr>
          <w:p w14:paraId="6715EB40" w14:textId="77777777" w:rsidR="008D68D7" w:rsidRDefault="00BA41D8">
            <w:r>
              <w:t>1153</w:t>
            </w:r>
          </w:p>
        </w:tc>
        <w:tc>
          <w:tcPr>
            <w:tcW w:w="3186" w:type="dxa"/>
            <w:vAlign w:val="center"/>
          </w:tcPr>
          <w:p w14:paraId="4EEEF374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FFE96FC" w14:textId="77777777" w:rsidR="008D68D7" w:rsidRDefault="00BA41D8">
            <w:r>
              <w:t>13.1</w:t>
            </w:r>
          </w:p>
        </w:tc>
        <w:tc>
          <w:tcPr>
            <w:tcW w:w="3356" w:type="dxa"/>
            <w:vAlign w:val="center"/>
          </w:tcPr>
          <w:p w14:paraId="24F32654" w14:textId="77777777" w:rsidR="008D68D7" w:rsidRDefault="00BA41D8">
            <w:r>
              <w:t>45.89</w:t>
            </w:r>
          </w:p>
        </w:tc>
      </w:tr>
      <w:tr w:rsidR="008D68D7" w14:paraId="3170942C" w14:textId="77777777">
        <w:tc>
          <w:tcPr>
            <w:tcW w:w="690" w:type="dxa"/>
            <w:vMerge/>
            <w:vAlign w:val="center"/>
          </w:tcPr>
          <w:p w14:paraId="15F288A5" w14:textId="77777777" w:rsidR="008D68D7" w:rsidRDefault="008D68D7"/>
        </w:tc>
        <w:tc>
          <w:tcPr>
            <w:tcW w:w="916" w:type="dxa"/>
            <w:vMerge/>
            <w:vAlign w:val="center"/>
          </w:tcPr>
          <w:p w14:paraId="1470DA24" w14:textId="77777777" w:rsidR="008D68D7" w:rsidRDefault="008D68D7"/>
        </w:tc>
        <w:tc>
          <w:tcPr>
            <w:tcW w:w="1075" w:type="dxa"/>
            <w:vAlign w:val="center"/>
          </w:tcPr>
          <w:p w14:paraId="486D5365" w14:textId="77777777" w:rsidR="008D68D7" w:rsidRDefault="00BA41D8">
            <w:r>
              <w:t>1154</w:t>
            </w:r>
          </w:p>
        </w:tc>
        <w:tc>
          <w:tcPr>
            <w:tcW w:w="3186" w:type="dxa"/>
            <w:vAlign w:val="center"/>
          </w:tcPr>
          <w:p w14:paraId="25252C0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E15BB77" w14:textId="77777777" w:rsidR="008D68D7" w:rsidRDefault="00BA41D8">
            <w:r>
              <w:t>13.1</w:t>
            </w:r>
          </w:p>
        </w:tc>
        <w:tc>
          <w:tcPr>
            <w:tcW w:w="3356" w:type="dxa"/>
            <w:vAlign w:val="center"/>
          </w:tcPr>
          <w:p w14:paraId="42C5984D" w14:textId="77777777" w:rsidR="008D68D7" w:rsidRDefault="00BA41D8">
            <w:r>
              <w:t>44.45</w:t>
            </w:r>
          </w:p>
        </w:tc>
      </w:tr>
      <w:tr w:rsidR="008D68D7" w14:paraId="78033F4F" w14:textId="77777777">
        <w:tc>
          <w:tcPr>
            <w:tcW w:w="690" w:type="dxa"/>
            <w:vMerge/>
            <w:vAlign w:val="center"/>
          </w:tcPr>
          <w:p w14:paraId="46F1196D" w14:textId="77777777" w:rsidR="008D68D7" w:rsidRDefault="008D68D7"/>
        </w:tc>
        <w:tc>
          <w:tcPr>
            <w:tcW w:w="916" w:type="dxa"/>
            <w:vMerge/>
            <w:vAlign w:val="center"/>
          </w:tcPr>
          <w:p w14:paraId="2A694257" w14:textId="77777777" w:rsidR="008D68D7" w:rsidRDefault="008D68D7"/>
        </w:tc>
        <w:tc>
          <w:tcPr>
            <w:tcW w:w="1075" w:type="dxa"/>
            <w:vAlign w:val="center"/>
          </w:tcPr>
          <w:p w14:paraId="2322D1FC" w14:textId="77777777" w:rsidR="008D68D7" w:rsidRDefault="00BA41D8">
            <w:r>
              <w:t>1204</w:t>
            </w:r>
          </w:p>
        </w:tc>
        <w:tc>
          <w:tcPr>
            <w:tcW w:w="3186" w:type="dxa"/>
            <w:vAlign w:val="center"/>
          </w:tcPr>
          <w:p w14:paraId="09DE63E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3AA4C1C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2736AFCE" w14:textId="77777777" w:rsidR="008D68D7" w:rsidRDefault="00BA41D8">
            <w:r>
              <w:t>42.99</w:t>
            </w:r>
          </w:p>
        </w:tc>
      </w:tr>
      <w:tr w:rsidR="008D68D7" w14:paraId="295B9431" w14:textId="77777777">
        <w:tc>
          <w:tcPr>
            <w:tcW w:w="690" w:type="dxa"/>
            <w:vMerge/>
            <w:vAlign w:val="center"/>
          </w:tcPr>
          <w:p w14:paraId="2FA0B2DC" w14:textId="77777777" w:rsidR="008D68D7" w:rsidRDefault="008D68D7"/>
        </w:tc>
        <w:tc>
          <w:tcPr>
            <w:tcW w:w="916" w:type="dxa"/>
            <w:vMerge/>
            <w:vAlign w:val="center"/>
          </w:tcPr>
          <w:p w14:paraId="42FA70D2" w14:textId="77777777" w:rsidR="008D68D7" w:rsidRDefault="008D68D7"/>
        </w:tc>
        <w:tc>
          <w:tcPr>
            <w:tcW w:w="1075" w:type="dxa"/>
            <w:vAlign w:val="center"/>
          </w:tcPr>
          <w:p w14:paraId="1CC70C65" w14:textId="77777777" w:rsidR="008D68D7" w:rsidRDefault="00BA41D8">
            <w:r>
              <w:t>1219</w:t>
            </w:r>
          </w:p>
        </w:tc>
        <w:tc>
          <w:tcPr>
            <w:tcW w:w="3186" w:type="dxa"/>
            <w:vAlign w:val="center"/>
          </w:tcPr>
          <w:p w14:paraId="1B334BF2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9F540CF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70C3FA05" w14:textId="77777777" w:rsidR="008D68D7" w:rsidRDefault="00BA41D8">
            <w:r>
              <w:t>46.74</w:t>
            </w:r>
          </w:p>
        </w:tc>
      </w:tr>
      <w:tr w:rsidR="008D68D7" w14:paraId="541599CA" w14:textId="77777777">
        <w:tc>
          <w:tcPr>
            <w:tcW w:w="690" w:type="dxa"/>
            <w:vMerge/>
            <w:vAlign w:val="center"/>
          </w:tcPr>
          <w:p w14:paraId="3950F7BD" w14:textId="77777777" w:rsidR="008D68D7" w:rsidRDefault="008D68D7"/>
        </w:tc>
        <w:tc>
          <w:tcPr>
            <w:tcW w:w="916" w:type="dxa"/>
            <w:vMerge/>
            <w:vAlign w:val="center"/>
          </w:tcPr>
          <w:p w14:paraId="723CE2A0" w14:textId="77777777" w:rsidR="008D68D7" w:rsidRDefault="008D68D7"/>
        </w:tc>
        <w:tc>
          <w:tcPr>
            <w:tcW w:w="1075" w:type="dxa"/>
            <w:vAlign w:val="center"/>
          </w:tcPr>
          <w:p w14:paraId="24CF1394" w14:textId="77777777" w:rsidR="008D68D7" w:rsidRDefault="00BA41D8">
            <w:r>
              <w:t>1241</w:t>
            </w:r>
          </w:p>
        </w:tc>
        <w:tc>
          <w:tcPr>
            <w:tcW w:w="3186" w:type="dxa"/>
            <w:vAlign w:val="center"/>
          </w:tcPr>
          <w:p w14:paraId="372EED8E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1E5C43CB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54A1891A" w14:textId="77777777" w:rsidR="008D68D7" w:rsidRDefault="00BA41D8">
            <w:r>
              <w:t>45.34</w:t>
            </w:r>
          </w:p>
        </w:tc>
      </w:tr>
      <w:tr w:rsidR="008D68D7" w14:paraId="512C256B" w14:textId="77777777">
        <w:tc>
          <w:tcPr>
            <w:tcW w:w="690" w:type="dxa"/>
            <w:vMerge/>
            <w:vAlign w:val="center"/>
          </w:tcPr>
          <w:p w14:paraId="5BB9B113" w14:textId="77777777" w:rsidR="008D68D7" w:rsidRDefault="008D68D7"/>
        </w:tc>
        <w:tc>
          <w:tcPr>
            <w:tcW w:w="916" w:type="dxa"/>
            <w:vMerge/>
            <w:vAlign w:val="center"/>
          </w:tcPr>
          <w:p w14:paraId="7DCB05CF" w14:textId="77777777" w:rsidR="008D68D7" w:rsidRDefault="008D68D7"/>
        </w:tc>
        <w:tc>
          <w:tcPr>
            <w:tcW w:w="1075" w:type="dxa"/>
            <w:vAlign w:val="center"/>
          </w:tcPr>
          <w:p w14:paraId="70AAC338" w14:textId="77777777" w:rsidR="008D68D7" w:rsidRDefault="00BA41D8">
            <w:r>
              <w:t>1267</w:t>
            </w:r>
          </w:p>
        </w:tc>
        <w:tc>
          <w:tcPr>
            <w:tcW w:w="3186" w:type="dxa"/>
            <w:vAlign w:val="center"/>
          </w:tcPr>
          <w:p w14:paraId="6210204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FB2EAAF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2DE1F977" w14:textId="77777777" w:rsidR="008D68D7" w:rsidRDefault="00BA41D8">
            <w:r>
              <w:t>36.94</w:t>
            </w:r>
          </w:p>
        </w:tc>
      </w:tr>
      <w:tr w:rsidR="008D68D7" w14:paraId="53CAD97F" w14:textId="77777777">
        <w:tc>
          <w:tcPr>
            <w:tcW w:w="690" w:type="dxa"/>
            <w:vMerge/>
            <w:vAlign w:val="center"/>
          </w:tcPr>
          <w:p w14:paraId="25A455E3" w14:textId="77777777" w:rsidR="008D68D7" w:rsidRDefault="008D68D7"/>
        </w:tc>
        <w:tc>
          <w:tcPr>
            <w:tcW w:w="916" w:type="dxa"/>
            <w:vMerge/>
            <w:vAlign w:val="center"/>
          </w:tcPr>
          <w:p w14:paraId="2C7F9B0A" w14:textId="77777777" w:rsidR="008D68D7" w:rsidRDefault="008D68D7"/>
        </w:tc>
        <w:tc>
          <w:tcPr>
            <w:tcW w:w="1075" w:type="dxa"/>
            <w:vAlign w:val="center"/>
          </w:tcPr>
          <w:p w14:paraId="366BA39A" w14:textId="77777777" w:rsidR="008D68D7" w:rsidRDefault="00BA41D8">
            <w:r>
              <w:t>1280</w:t>
            </w:r>
          </w:p>
        </w:tc>
        <w:tc>
          <w:tcPr>
            <w:tcW w:w="3186" w:type="dxa"/>
            <w:vAlign w:val="center"/>
          </w:tcPr>
          <w:p w14:paraId="5A70240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B2345FD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3340B0C9" w14:textId="77777777" w:rsidR="008D68D7" w:rsidRDefault="00BA41D8">
            <w:r>
              <w:t>36.97</w:t>
            </w:r>
          </w:p>
        </w:tc>
      </w:tr>
      <w:tr w:rsidR="008D68D7" w14:paraId="65E3B237" w14:textId="77777777">
        <w:tc>
          <w:tcPr>
            <w:tcW w:w="690" w:type="dxa"/>
            <w:vMerge/>
            <w:vAlign w:val="center"/>
          </w:tcPr>
          <w:p w14:paraId="2806CC1B" w14:textId="77777777" w:rsidR="008D68D7" w:rsidRDefault="008D68D7"/>
        </w:tc>
        <w:tc>
          <w:tcPr>
            <w:tcW w:w="916" w:type="dxa"/>
            <w:vMerge/>
            <w:vAlign w:val="center"/>
          </w:tcPr>
          <w:p w14:paraId="27D10206" w14:textId="77777777" w:rsidR="008D68D7" w:rsidRDefault="008D68D7"/>
        </w:tc>
        <w:tc>
          <w:tcPr>
            <w:tcW w:w="1075" w:type="dxa"/>
            <w:vAlign w:val="center"/>
          </w:tcPr>
          <w:p w14:paraId="18476E55" w14:textId="77777777" w:rsidR="008D68D7" w:rsidRDefault="00BA41D8">
            <w:r>
              <w:t>1358</w:t>
            </w:r>
          </w:p>
        </w:tc>
        <w:tc>
          <w:tcPr>
            <w:tcW w:w="3186" w:type="dxa"/>
            <w:vAlign w:val="center"/>
          </w:tcPr>
          <w:p w14:paraId="076077AB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1ADB84DC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7284A610" w14:textId="77777777" w:rsidR="008D68D7" w:rsidRDefault="00BA41D8">
            <w:r>
              <w:t>44.73</w:t>
            </w:r>
          </w:p>
        </w:tc>
      </w:tr>
      <w:tr w:rsidR="008D68D7" w14:paraId="2255B6AD" w14:textId="77777777">
        <w:tc>
          <w:tcPr>
            <w:tcW w:w="690" w:type="dxa"/>
            <w:vMerge/>
            <w:vAlign w:val="center"/>
          </w:tcPr>
          <w:p w14:paraId="6B38D24D" w14:textId="77777777" w:rsidR="008D68D7" w:rsidRDefault="008D68D7"/>
        </w:tc>
        <w:tc>
          <w:tcPr>
            <w:tcW w:w="916" w:type="dxa"/>
            <w:vMerge/>
            <w:vAlign w:val="center"/>
          </w:tcPr>
          <w:p w14:paraId="7DE8CA81" w14:textId="77777777" w:rsidR="008D68D7" w:rsidRDefault="008D68D7"/>
        </w:tc>
        <w:tc>
          <w:tcPr>
            <w:tcW w:w="1075" w:type="dxa"/>
            <w:vAlign w:val="center"/>
          </w:tcPr>
          <w:p w14:paraId="66ADC4DA" w14:textId="77777777" w:rsidR="008D68D7" w:rsidRDefault="00BA41D8">
            <w:r>
              <w:t>1402</w:t>
            </w:r>
          </w:p>
        </w:tc>
        <w:tc>
          <w:tcPr>
            <w:tcW w:w="3186" w:type="dxa"/>
            <w:vAlign w:val="center"/>
          </w:tcPr>
          <w:p w14:paraId="3365C12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1AED1F9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ABA2623" w14:textId="77777777" w:rsidR="008D68D7" w:rsidRDefault="00BA41D8">
            <w:r>
              <w:t>36.89</w:t>
            </w:r>
          </w:p>
        </w:tc>
      </w:tr>
      <w:tr w:rsidR="008D68D7" w14:paraId="56014731" w14:textId="77777777">
        <w:tc>
          <w:tcPr>
            <w:tcW w:w="690" w:type="dxa"/>
            <w:vMerge/>
            <w:vAlign w:val="center"/>
          </w:tcPr>
          <w:p w14:paraId="4D4DD9E6" w14:textId="77777777" w:rsidR="008D68D7" w:rsidRDefault="008D68D7"/>
        </w:tc>
        <w:tc>
          <w:tcPr>
            <w:tcW w:w="916" w:type="dxa"/>
            <w:vMerge/>
            <w:vAlign w:val="center"/>
          </w:tcPr>
          <w:p w14:paraId="3EAD183C" w14:textId="77777777" w:rsidR="008D68D7" w:rsidRDefault="008D68D7"/>
        </w:tc>
        <w:tc>
          <w:tcPr>
            <w:tcW w:w="1075" w:type="dxa"/>
            <w:vAlign w:val="center"/>
          </w:tcPr>
          <w:p w14:paraId="11877ACF" w14:textId="77777777" w:rsidR="008D68D7" w:rsidRDefault="00BA41D8">
            <w:r>
              <w:t>1410</w:t>
            </w:r>
          </w:p>
        </w:tc>
        <w:tc>
          <w:tcPr>
            <w:tcW w:w="3186" w:type="dxa"/>
            <w:vAlign w:val="center"/>
          </w:tcPr>
          <w:p w14:paraId="157F15D8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775AD40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884496B" w14:textId="77777777" w:rsidR="008D68D7" w:rsidRDefault="00BA41D8">
            <w:r>
              <w:t>36.77</w:t>
            </w:r>
          </w:p>
        </w:tc>
      </w:tr>
      <w:tr w:rsidR="008D68D7" w14:paraId="177BB0C9" w14:textId="77777777">
        <w:tc>
          <w:tcPr>
            <w:tcW w:w="690" w:type="dxa"/>
            <w:vMerge/>
            <w:vAlign w:val="center"/>
          </w:tcPr>
          <w:p w14:paraId="0A14FAEC" w14:textId="77777777" w:rsidR="008D68D7" w:rsidRDefault="008D68D7"/>
        </w:tc>
        <w:tc>
          <w:tcPr>
            <w:tcW w:w="916" w:type="dxa"/>
            <w:vMerge/>
            <w:vAlign w:val="center"/>
          </w:tcPr>
          <w:p w14:paraId="61EAD439" w14:textId="77777777" w:rsidR="008D68D7" w:rsidRDefault="008D68D7"/>
        </w:tc>
        <w:tc>
          <w:tcPr>
            <w:tcW w:w="1075" w:type="dxa"/>
            <w:vAlign w:val="center"/>
          </w:tcPr>
          <w:p w14:paraId="08DC7A28" w14:textId="77777777" w:rsidR="008D68D7" w:rsidRDefault="00BA41D8">
            <w:r>
              <w:t>1539</w:t>
            </w:r>
          </w:p>
        </w:tc>
        <w:tc>
          <w:tcPr>
            <w:tcW w:w="3186" w:type="dxa"/>
            <w:vAlign w:val="center"/>
          </w:tcPr>
          <w:p w14:paraId="0D47162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B293319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769A45FB" w14:textId="77777777" w:rsidR="008D68D7" w:rsidRDefault="00BA41D8">
            <w:r>
              <w:t>42.91</w:t>
            </w:r>
          </w:p>
        </w:tc>
      </w:tr>
      <w:tr w:rsidR="008D68D7" w14:paraId="68B214F5" w14:textId="77777777">
        <w:tc>
          <w:tcPr>
            <w:tcW w:w="690" w:type="dxa"/>
            <w:vMerge/>
            <w:vAlign w:val="center"/>
          </w:tcPr>
          <w:p w14:paraId="7F39D992" w14:textId="77777777" w:rsidR="008D68D7" w:rsidRDefault="008D68D7"/>
        </w:tc>
        <w:tc>
          <w:tcPr>
            <w:tcW w:w="916" w:type="dxa"/>
            <w:vMerge/>
            <w:vAlign w:val="center"/>
          </w:tcPr>
          <w:p w14:paraId="695CABF9" w14:textId="77777777" w:rsidR="008D68D7" w:rsidRDefault="008D68D7"/>
        </w:tc>
        <w:tc>
          <w:tcPr>
            <w:tcW w:w="1075" w:type="dxa"/>
            <w:vAlign w:val="center"/>
          </w:tcPr>
          <w:p w14:paraId="233E6C11" w14:textId="77777777" w:rsidR="008D68D7" w:rsidRDefault="00BA41D8">
            <w:r>
              <w:t>1558</w:t>
            </w:r>
          </w:p>
        </w:tc>
        <w:tc>
          <w:tcPr>
            <w:tcW w:w="3186" w:type="dxa"/>
            <w:vAlign w:val="center"/>
          </w:tcPr>
          <w:p w14:paraId="2CC47E4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92D22D1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239D682C" w14:textId="77777777" w:rsidR="008D68D7" w:rsidRDefault="00BA41D8">
            <w:r>
              <w:t>43.81</w:t>
            </w:r>
          </w:p>
        </w:tc>
      </w:tr>
      <w:tr w:rsidR="008D68D7" w14:paraId="62CC724A" w14:textId="77777777">
        <w:tc>
          <w:tcPr>
            <w:tcW w:w="690" w:type="dxa"/>
            <w:vMerge/>
            <w:vAlign w:val="center"/>
          </w:tcPr>
          <w:p w14:paraId="12DAE4F5" w14:textId="77777777" w:rsidR="008D68D7" w:rsidRDefault="008D68D7"/>
        </w:tc>
        <w:tc>
          <w:tcPr>
            <w:tcW w:w="916" w:type="dxa"/>
            <w:vMerge/>
            <w:vAlign w:val="center"/>
          </w:tcPr>
          <w:p w14:paraId="728E3855" w14:textId="77777777" w:rsidR="008D68D7" w:rsidRDefault="008D68D7"/>
        </w:tc>
        <w:tc>
          <w:tcPr>
            <w:tcW w:w="1075" w:type="dxa"/>
            <w:vAlign w:val="center"/>
          </w:tcPr>
          <w:p w14:paraId="551410F6" w14:textId="77777777" w:rsidR="008D68D7" w:rsidRDefault="00BA41D8">
            <w:r>
              <w:t>1588</w:t>
            </w:r>
          </w:p>
        </w:tc>
        <w:tc>
          <w:tcPr>
            <w:tcW w:w="3186" w:type="dxa"/>
            <w:vAlign w:val="center"/>
          </w:tcPr>
          <w:p w14:paraId="7DDB7F6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8B3DB60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6F3D202" w14:textId="77777777" w:rsidR="008D68D7" w:rsidRDefault="00BA41D8">
            <w:r>
              <w:t>49.37</w:t>
            </w:r>
          </w:p>
        </w:tc>
      </w:tr>
      <w:tr w:rsidR="008D68D7" w14:paraId="4B5AB188" w14:textId="77777777">
        <w:tc>
          <w:tcPr>
            <w:tcW w:w="690" w:type="dxa"/>
            <w:vMerge/>
            <w:vAlign w:val="center"/>
          </w:tcPr>
          <w:p w14:paraId="5849595F" w14:textId="77777777" w:rsidR="008D68D7" w:rsidRDefault="008D68D7"/>
        </w:tc>
        <w:tc>
          <w:tcPr>
            <w:tcW w:w="916" w:type="dxa"/>
            <w:vMerge/>
            <w:vAlign w:val="center"/>
          </w:tcPr>
          <w:p w14:paraId="10F67F36" w14:textId="77777777" w:rsidR="008D68D7" w:rsidRDefault="008D68D7"/>
        </w:tc>
        <w:tc>
          <w:tcPr>
            <w:tcW w:w="1075" w:type="dxa"/>
            <w:vAlign w:val="center"/>
          </w:tcPr>
          <w:p w14:paraId="5B7AEB18" w14:textId="77777777" w:rsidR="008D68D7" w:rsidRDefault="00BA41D8">
            <w:r>
              <w:t>1594</w:t>
            </w:r>
          </w:p>
        </w:tc>
        <w:tc>
          <w:tcPr>
            <w:tcW w:w="3186" w:type="dxa"/>
            <w:vAlign w:val="center"/>
          </w:tcPr>
          <w:p w14:paraId="1599E59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C08AA1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037219F6" w14:textId="77777777" w:rsidR="008D68D7" w:rsidRDefault="00BA41D8">
            <w:r>
              <w:t>47.76</w:t>
            </w:r>
          </w:p>
        </w:tc>
      </w:tr>
      <w:tr w:rsidR="008D68D7" w14:paraId="49BBA77F" w14:textId="77777777">
        <w:tc>
          <w:tcPr>
            <w:tcW w:w="690" w:type="dxa"/>
            <w:vMerge/>
            <w:vAlign w:val="center"/>
          </w:tcPr>
          <w:p w14:paraId="71598CF7" w14:textId="77777777" w:rsidR="008D68D7" w:rsidRDefault="008D68D7"/>
        </w:tc>
        <w:tc>
          <w:tcPr>
            <w:tcW w:w="916" w:type="dxa"/>
            <w:vMerge/>
            <w:vAlign w:val="center"/>
          </w:tcPr>
          <w:p w14:paraId="1381C26A" w14:textId="77777777" w:rsidR="008D68D7" w:rsidRDefault="008D68D7"/>
        </w:tc>
        <w:tc>
          <w:tcPr>
            <w:tcW w:w="1075" w:type="dxa"/>
            <w:vAlign w:val="center"/>
          </w:tcPr>
          <w:p w14:paraId="740C1886" w14:textId="77777777" w:rsidR="008D68D7" w:rsidRDefault="00BA41D8">
            <w:r>
              <w:t>1601</w:t>
            </w:r>
          </w:p>
        </w:tc>
        <w:tc>
          <w:tcPr>
            <w:tcW w:w="3186" w:type="dxa"/>
            <w:vAlign w:val="center"/>
          </w:tcPr>
          <w:p w14:paraId="0F15B97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F794D45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B9622A2" w14:textId="77777777" w:rsidR="008D68D7" w:rsidRDefault="00BA41D8">
            <w:r>
              <w:t>49.16</w:t>
            </w:r>
          </w:p>
        </w:tc>
      </w:tr>
      <w:tr w:rsidR="008D68D7" w14:paraId="44608D18" w14:textId="77777777">
        <w:tc>
          <w:tcPr>
            <w:tcW w:w="690" w:type="dxa"/>
            <w:vMerge/>
            <w:vAlign w:val="center"/>
          </w:tcPr>
          <w:p w14:paraId="3F159CB6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3B29C956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4D1DAC34" w14:textId="77777777" w:rsidR="008D68D7" w:rsidRDefault="00BA41D8">
            <w:r>
              <w:t>1006</w:t>
            </w:r>
          </w:p>
        </w:tc>
        <w:tc>
          <w:tcPr>
            <w:tcW w:w="3186" w:type="dxa"/>
            <w:vAlign w:val="center"/>
          </w:tcPr>
          <w:p w14:paraId="06641711" w14:textId="77777777" w:rsidR="008D68D7" w:rsidRDefault="00BA41D8">
            <w:r>
              <w:t>入户大堂</w:t>
            </w:r>
          </w:p>
        </w:tc>
        <w:tc>
          <w:tcPr>
            <w:tcW w:w="1075" w:type="dxa"/>
            <w:vAlign w:val="center"/>
          </w:tcPr>
          <w:p w14:paraId="48D5A84A" w14:textId="77777777" w:rsidR="008D68D7" w:rsidRDefault="00BA41D8">
            <w:r>
              <w:t>42.9</w:t>
            </w:r>
          </w:p>
        </w:tc>
        <w:tc>
          <w:tcPr>
            <w:tcW w:w="3356" w:type="dxa"/>
            <w:vAlign w:val="center"/>
          </w:tcPr>
          <w:p w14:paraId="47A5F2CD" w14:textId="77777777" w:rsidR="008D68D7" w:rsidRDefault="00BA41D8">
            <w:r>
              <w:t>44.29</w:t>
            </w:r>
          </w:p>
        </w:tc>
      </w:tr>
      <w:tr w:rsidR="008D68D7" w14:paraId="61EE5EBE" w14:textId="77777777">
        <w:tc>
          <w:tcPr>
            <w:tcW w:w="690" w:type="dxa"/>
            <w:vMerge/>
            <w:vAlign w:val="center"/>
          </w:tcPr>
          <w:p w14:paraId="4711BDC4" w14:textId="77777777" w:rsidR="008D68D7" w:rsidRDefault="008D68D7"/>
        </w:tc>
        <w:tc>
          <w:tcPr>
            <w:tcW w:w="916" w:type="dxa"/>
            <w:vMerge/>
            <w:vAlign w:val="center"/>
          </w:tcPr>
          <w:p w14:paraId="0EA9DF33" w14:textId="77777777" w:rsidR="008D68D7" w:rsidRDefault="008D68D7"/>
        </w:tc>
        <w:tc>
          <w:tcPr>
            <w:tcW w:w="1075" w:type="dxa"/>
            <w:vAlign w:val="center"/>
          </w:tcPr>
          <w:p w14:paraId="25E45696" w14:textId="77777777" w:rsidR="008D68D7" w:rsidRDefault="00BA41D8">
            <w:r>
              <w:t>1023</w:t>
            </w:r>
          </w:p>
        </w:tc>
        <w:tc>
          <w:tcPr>
            <w:tcW w:w="3186" w:type="dxa"/>
            <w:vAlign w:val="center"/>
          </w:tcPr>
          <w:p w14:paraId="43DA6EAA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DD4561C" w14:textId="77777777" w:rsidR="008D68D7" w:rsidRDefault="00BA41D8">
            <w:r>
              <w:t>39.3</w:t>
            </w:r>
          </w:p>
        </w:tc>
        <w:tc>
          <w:tcPr>
            <w:tcW w:w="3356" w:type="dxa"/>
            <w:vAlign w:val="center"/>
          </w:tcPr>
          <w:p w14:paraId="45F84EA8" w14:textId="77777777" w:rsidR="008D68D7" w:rsidRDefault="00BA41D8">
            <w:r>
              <w:t>40.46</w:t>
            </w:r>
          </w:p>
        </w:tc>
      </w:tr>
      <w:tr w:rsidR="008D68D7" w14:paraId="6C2E7FC6" w14:textId="77777777">
        <w:tc>
          <w:tcPr>
            <w:tcW w:w="690" w:type="dxa"/>
            <w:vMerge/>
            <w:vAlign w:val="center"/>
          </w:tcPr>
          <w:p w14:paraId="10B58574" w14:textId="77777777" w:rsidR="008D68D7" w:rsidRDefault="008D68D7"/>
        </w:tc>
        <w:tc>
          <w:tcPr>
            <w:tcW w:w="916" w:type="dxa"/>
            <w:vMerge/>
            <w:vAlign w:val="center"/>
          </w:tcPr>
          <w:p w14:paraId="1ECD723C" w14:textId="77777777" w:rsidR="008D68D7" w:rsidRDefault="008D68D7"/>
        </w:tc>
        <w:tc>
          <w:tcPr>
            <w:tcW w:w="1075" w:type="dxa"/>
            <w:vAlign w:val="center"/>
          </w:tcPr>
          <w:p w14:paraId="4AA41906" w14:textId="77777777" w:rsidR="008D68D7" w:rsidRDefault="00BA41D8">
            <w:r>
              <w:t>1025</w:t>
            </w:r>
          </w:p>
        </w:tc>
        <w:tc>
          <w:tcPr>
            <w:tcW w:w="3186" w:type="dxa"/>
            <w:vAlign w:val="center"/>
          </w:tcPr>
          <w:p w14:paraId="1460E1FC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63CA3C1D" w14:textId="77777777" w:rsidR="008D68D7" w:rsidRDefault="00BA41D8">
            <w:r>
              <w:t>39.3</w:t>
            </w:r>
          </w:p>
        </w:tc>
        <w:tc>
          <w:tcPr>
            <w:tcW w:w="3356" w:type="dxa"/>
            <w:vAlign w:val="center"/>
          </w:tcPr>
          <w:p w14:paraId="60710DE2" w14:textId="77777777" w:rsidR="008D68D7" w:rsidRDefault="00BA41D8">
            <w:r>
              <w:t>43.29</w:t>
            </w:r>
          </w:p>
        </w:tc>
      </w:tr>
      <w:tr w:rsidR="008D68D7" w14:paraId="2E398EF4" w14:textId="77777777">
        <w:tc>
          <w:tcPr>
            <w:tcW w:w="690" w:type="dxa"/>
            <w:vMerge/>
            <w:vAlign w:val="center"/>
          </w:tcPr>
          <w:p w14:paraId="4EE8C59E" w14:textId="77777777" w:rsidR="008D68D7" w:rsidRDefault="008D68D7"/>
        </w:tc>
        <w:tc>
          <w:tcPr>
            <w:tcW w:w="916" w:type="dxa"/>
            <w:vMerge/>
            <w:vAlign w:val="center"/>
          </w:tcPr>
          <w:p w14:paraId="52F20D72" w14:textId="77777777" w:rsidR="008D68D7" w:rsidRDefault="008D68D7"/>
        </w:tc>
        <w:tc>
          <w:tcPr>
            <w:tcW w:w="1075" w:type="dxa"/>
            <w:vAlign w:val="center"/>
          </w:tcPr>
          <w:p w14:paraId="2AFAC075" w14:textId="77777777" w:rsidR="008D68D7" w:rsidRDefault="00BA41D8">
            <w:r>
              <w:t>1073</w:t>
            </w:r>
          </w:p>
        </w:tc>
        <w:tc>
          <w:tcPr>
            <w:tcW w:w="3186" w:type="dxa"/>
            <w:vAlign w:val="center"/>
          </w:tcPr>
          <w:p w14:paraId="70B60D83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3313F99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63617E5D" w14:textId="77777777" w:rsidR="008D68D7" w:rsidRDefault="00BA41D8">
            <w:r>
              <w:t>45.25</w:t>
            </w:r>
          </w:p>
        </w:tc>
      </w:tr>
      <w:tr w:rsidR="008D68D7" w14:paraId="10FB1502" w14:textId="77777777">
        <w:tc>
          <w:tcPr>
            <w:tcW w:w="690" w:type="dxa"/>
            <w:vMerge/>
            <w:vAlign w:val="center"/>
          </w:tcPr>
          <w:p w14:paraId="712DDFF5" w14:textId="77777777" w:rsidR="008D68D7" w:rsidRDefault="008D68D7"/>
        </w:tc>
        <w:tc>
          <w:tcPr>
            <w:tcW w:w="916" w:type="dxa"/>
            <w:vMerge/>
            <w:vAlign w:val="center"/>
          </w:tcPr>
          <w:p w14:paraId="07F5B87D" w14:textId="77777777" w:rsidR="008D68D7" w:rsidRDefault="008D68D7"/>
        </w:tc>
        <w:tc>
          <w:tcPr>
            <w:tcW w:w="1075" w:type="dxa"/>
            <w:vAlign w:val="center"/>
          </w:tcPr>
          <w:p w14:paraId="78B337E6" w14:textId="77777777" w:rsidR="008D68D7" w:rsidRDefault="00BA41D8">
            <w:r>
              <w:t>1083</w:t>
            </w:r>
          </w:p>
        </w:tc>
        <w:tc>
          <w:tcPr>
            <w:tcW w:w="3186" w:type="dxa"/>
            <w:vAlign w:val="center"/>
          </w:tcPr>
          <w:p w14:paraId="0E745E01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21471220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E8F0D39" w14:textId="77777777" w:rsidR="008D68D7" w:rsidRDefault="00BA41D8">
            <w:r>
              <w:t>45.61</w:t>
            </w:r>
          </w:p>
        </w:tc>
      </w:tr>
      <w:tr w:rsidR="008D68D7" w14:paraId="01ACCCA9" w14:textId="77777777">
        <w:tc>
          <w:tcPr>
            <w:tcW w:w="690" w:type="dxa"/>
            <w:vMerge/>
            <w:vAlign w:val="center"/>
          </w:tcPr>
          <w:p w14:paraId="0B61A447" w14:textId="77777777" w:rsidR="008D68D7" w:rsidRDefault="008D68D7"/>
        </w:tc>
        <w:tc>
          <w:tcPr>
            <w:tcW w:w="916" w:type="dxa"/>
            <w:vMerge/>
            <w:vAlign w:val="center"/>
          </w:tcPr>
          <w:p w14:paraId="3BE7F443" w14:textId="77777777" w:rsidR="008D68D7" w:rsidRDefault="008D68D7"/>
        </w:tc>
        <w:tc>
          <w:tcPr>
            <w:tcW w:w="1075" w:type="dxa"/>
            <w:vAlign w:val="center"/>
          </w:tcPr>
          <w:p w14:paraId="4C927838" w14:textId="77777777" w:rsidR="008D68D7" w:rsidRDefault="00BA41D8">
            <w:r>
              <w:t>1152</w:t>
            </w:r>
          </w:p>
        </w:tc>
        <w:tc>
          <w:tcPr>
            <w:tcW w:w="3186" w:type="dxa"/>
            <w:vAlign w:val="center"/>
          </w:tcPr>
          <w:p w14:paraId="2A1AD9E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3275447" w14:textId="77777777" w:rsidR="008D68D7" w:rsidRDefault="00BA41D8">
            <w:r>
              <w:t>13.1</w:t>
            </w:r>
          </w:p>
        </w:tc>
        <w:tc>
          <w:tcPr>
            <w:tcW w:w="3356" w:type="dxa"/>
            <w:vAlign w:val="center"/>
          </w:tcPr>
          <w:p w14:paraId="76D9194E" w14:textId="77777777" w:rsidR="008D68D7" w:rsidRDefault="00BA41D8">
            <w:r>
              <w:t>46.68</w:t>
            </w:r>
          </w:p>
        </w:tc>
      </w:tr>
      <w:tr w:rsidR="008D68D7" w14:paraId="70EEEA02" w14:textId="77777777">
        <w:tc>
          <w:tcPr>
            <w:tcW w:w="690" w:type="dxa"/>
            <w:vMerge/>
            <w:vAlign w:val="center"/>
          </w:tcPr>
          <w:p w14:paraId="5D3424AB" w14:textId="77777777" w:rsidR="008D68D7" w:rsidRDefault="008D68D7"/>
        </w:tc>
        <w:tc>
          <w:tcPr>
            <w:tcW w:w="916" w:type="dxa"/>
            <w:vMerge/>
            <w:vAlign w:val="center"/>
          </w:tcPr>
          <w:p w14:paraId="346F9395" w14:textId="77777777" w:rsidR="008D68D7" w:rsidRDefault="008D68D7"/>
        </w:tc>
        <w:tc>
          <w:tcPr>
            <w:tcW w:w="1075" w:type="dxa"/>
            <w:vAlign w:val="center"/>
          </w:tcPr>
          <w:p w14:paraId="377D9558" w14:textId="77777777" w:rsidR="008D68D7" w:rsidRDefault="00BA41D8">
            <w:r>
              <w:t>1155</w:t>
            </w:r>
          </w:p>
        </w:tc>
        <w:tc>
          <w:tcPr>
            <w:tcW w:w="3186" w:type="dxa"/>
            <w:vAlign w:val="center"/>
          </w:tcPr>
          <w:p w14:paraId="67D71F1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2D1AD0C" w14:textId="77777777" w:rsidR="008D68D7" w:rsidRDefault="00BA41D8">
            <w:r>
              <w:t>13.1</w:t>
            </w:r>
          </w:p>
        </w:tc>
        <w:tc>
          <w:tcPr>
            <w:tcW w:w="3356" w:type="dxa"/>
            <w:vAlign w:val="center"/>
          </w:tcPr>
          <w:p w14:paraId="00E87576" w14:textId="77777777" w:rsidR="008D68D7" w:rsidRDefault="00BA41D8">
            <w:r>
              <w:t>45.67</w:t>
            </w:r>
          </w:p>
        </w:tc>
      </w:tr>
      <w:tr w:rsidR="008D68D7" w14:paraId="080E9C48" w14:textId="77777777">
        <w:tc>
          <w:tcPr>
            <w:tcW w:w="690" w:type="dxa"/>
            <w:vMerge/>
            <w:vAlign w:val="center"/>
          </w:tcPr>
          <w:p w14:paraId="18944D22" w14:textId="77777777" w:rsidR="008D68D7" w:rsidRDefault="008D68D7"/>
        </w:tc>
        <w:tc>
          <w:tcPr>
            <w:tcW w:w="916" w:type="dxa"/>
            <w:vMerge/>
            <w:vAlign w:val="center"/>
          </w:tcPr>
          <w:p w14:paraId="0C5FE0DB" w14:textId="77777777" w:rsidR="008D68D7" w:rsidRDefault="008D68D7"/>
        </w:tc>
        <w:tc>
          <w:tcPr>
            <w:tcW w:w="1075" w:type="dxa"/>
            <w:vAlign w:val="center"/>
          </w:tcPr>
          <w:p w14:paraId="5541DA52" w14:textId="77777777" w:rsidR="008D68D7" w:rsidRDefault="00BA41D8">
            <w:r>
              <w:t>1201</w:t>
            </w:r>
          </w:p>
        </w:tc>
        <w:tc>
          <w:tcPr>
            <w:tcW w:w="3186" w:type="dxa"/>
            <w:vAlign w:val="center"/>
          </w:tcPr>
          <w:p w14:paraId="5A614E6F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20ADF93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562FEFC7" w14:textId="77777777" w:rsidR="008D68D7" w:rsidRDefault="00BA41D8">
            <w:r>
              <w:t>46.83</w:t>
            </w:r>
          </w:p>
        </w:tc>
      </w:tr>
      <w:tr w:rsidR="008D68D7" w14:paraId="117A2C7D" w14:textId="77777777">
        <w:tc>
          <w:tcPr>
            <w:tcW w:w="690" w:type="dxa"/>
            <w:vMerge/>
            <w:vAlign w:val="center"/>
          </w:tcPr>
          <w:p w14:paraId="338E3AB7" w14:textId="77777777" w:rsidR="008D68D7" w:rsidRDefault="008D68D7"/>
        </w:tc>
        <w:tc>
          <w:tcPr>
            <w:tcW w:w="916" w:type="dxa"/>
            <w:vMerge/>
            <w:vAlign w:val="center"/>
          </w:tcPr>
          <w:p w14:paraId="726F6009" w14:textId="77777777" w:rsidR="008D68D7" w:rsidRDefault="008D68D7"/>
        </w:tc>
        <w:tc>
          <w:tcPr>
            <w:tcW w:w="1075" w:type="dxa"/>
            <w:vAlign w:val="center"/>
          </w:tcPr>
          <w:p w14:paraId="35C42624" w14:textId="77777777" w:rsidR="008D68D7" w:rsidRDefault="00BA41D8">
            <w:r>
              <w:t>1217</w:t>
            </w:r>
          </w:p>
        </w:tc>
        <w:tc>
          <w:tcPr>
            <w:tcW w:w="3186" w:type="dxa"/>
            <w:vAlign w:val="center"/>
          </w:tcPr>
          <w:p w14:paraId="40F80A12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06A729F6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5601788A" w14:textId="77777777" w:rsidR="008D68D7" w:rsidRDefault="00BA41D8">
            <w:r>
              <w:t>46.69</w:t>
            </w:r>
          </w:p>
        </w:tc>
      </w:tr>
      <w:tr w:rsidR="008D68D7" w14:paraId="4D8C71FD" w14:textId="77777777">
        <w:tc>
          <w:tcPr>
            <w:tcW w:w="690" w:type="dxa"/>
            <w:vMerge/>
            <w:vAlign w:val="center"/>
          </w:tcPr>
          <w:p w14:paraId="17096F89" w14:textId="77777777" w:rsidR="008D68D7" w:rsidRDefault="008D68D7"/>
        </w:tc>
        <w:tc>
          <w:tcPr>
            <w:tcW w:w="916" w:type="dxa"/>
            <w:vMerge/>
            <w:vAlign w:val="center"/>
          </w:tcPr>
          <w:p w14:paraId="6008901E" w14:textId="77777777" w:rsidR="008D68D7" w:rsidRDefault="008D68D7"/>
        </w:tc>
        <w:tc>
          <w:tcPr>
            <w:tcW w:w="1075" w:type="dxa"/>
            <w:vAlign w:val="center"/>
          </w:tcPr>
          <w:p w14:paraId="438DB553" w14:textId="77777777" w:rsidR="008D68D7" w:rsidRDefault="00BA41D8">
            <w:r>
              <w:t>1240</w:t>
            </w:r>
          </w:p>
        </w:tc>
        <w:tc>
          <w:tcPr>
            <w:tcW w:w="3186" w:type="dxa"/>
            <w:vAlign w:val="center"/>
          </w:tcPr>
          <w:p w14:paraId="2E72169B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69DA0FE6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6DA0D15B" w14:textId="77777777" w:rsidR="008D68D7" w:rsidRDefault="00BA41D8">
            <w:r>
              <w:t>45.32</w:t>
            </w:r>
          </w:p>
        </w:tc>
      </w:tr>
      <w:tr w:rsidR="008D68D7" w14:paraId="79D76AFD" w14:textId="77777777">
        <w:tc>
          <w:tcPr>
            <w:tcW w:w="690" w:type="dxa"/>
            <w:vMerge/>
            <w:vAlign w:val="center"/>
          </w:tcPr>
          <w:p w14:paraId="1FFDE056" w14:textId="77777777" w:rsidR="008D68D7" w:rsidRDefault="008D68D7"/>
        </w:tc>
        <w:tc>
          <w:tcPr>
            <w:tcW w:w="916" w:type="dxa"/>
            <w:vMerge/>
            <w:vAlign w:val="center"/>
          </w:tcPr>
          <w:p w14:paraId="69940C85" w14:textId="77777777" w:rsidR="008D68D7" w:rsidRDefault="008D68D7"/>
        </w:tc>
        <w:tc>
          <w:tcPr>
            <w:tcW w:w="1075" w:type="dxa"/>
            <w:vAlign w:val="center"/>
          </w:tcPr>
          <w:p w14:paraId="6FB13CE1" w14:textId="77777777" w:rsidR="008D68D7" w:rsidRDefault="00BA41D8">
            <w:r>
              <w:t>1247</w:t>
            </w:r>
          </w:p>
        </w:tc>
        <w:tc>
          <w:tcPr>
            <w:tcW w:w="3186" w:type="dxa"/>
            <w:vAlign w:val="center"/>
          </w:tcPr>
          <w:p w14:paraId="7D797986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837F833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5639935E" w14:textId="77777777" w:rsidR="008D68D7" w:rsidRDefault="00BA41D8">
            <w:r>
              <w:t>42.60</w:t>
            </w:r>
          </w:p>
        </w:tc>
      </w:tr>
      <w:tr w:rsidR="008D68D7" w14:paraId="4FF86A6D" w14:textId="77777777">
        <w:tc>
          <w:tcPr>
            <w:tcW w:w="690" w:type="dxa"/>
            <w:vMerge/>
            <w:vAlign w:val="center"/>
          </w:tcPr>
          <w:p w14:paraId="5830770D" w14:textId="77777777" w:rsidR="008D68D7" w:rsidRDefault="008D68D7"/>
        </w:tc>
        <w:tc>
          <w:tcPr>
            <w:tcW w:w="916" w:type="dxa"/>
            <w:vMerge/>
            <w:vAlign w:val="center"/>
          </w:tcPr>
          <w:p w14:paraId="56541366" w14:textId="77777777" w:rsidR="008D68D7" w:rsidRDefault="008D68D7"/>
        </w:tc>
        <w:tc>
          <w:tcPr>
            <w:tcW w:w="1075" w:type="dxa"/>
            <w:vAlign w:val="center"/>
          </w:tcPr>
          <w:p w14:paraId="72791C8C" w14:textId="77777777" w:rsidR="008D68D7" w:rsidRDefault="00BA41D8">
            <w:r>
              <w:t>1271</w:t>
            </w:r>
          </w:p>
        </w:tc>
        <w:tc>
          <w:tcPr>
            <w:tcW w:w="3186" w:type="dxa"/>
            <w:vAlign w:val="center"/>
          </w:tcPr>
          <w:p w14:paraId="2B4927A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0836187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3B41376F" w14:textId="77777777" w:rsidR="008D68D7" w:rsidRDefault="00BA41D8">
            <w:r>
              <w:t>36.84</w:t>
            </w:r>
          </w:p>
        </w:tc>
      </w:tr>
      <w:tr w:rsidR="008D68D7" w14:paraId="10218D60" w14:textId="77777777">
        <w:tc>
          <w:tcPr>
            <w:tcW w:w="690" w:type="dxa"/>
            <w:vMerge/>
            <w:vAlign w:val="center"/>
          </w:tcPr>
          <w:p w14:paraId="0817ADEB" w14:textId="77777777" w:rsidR="008D68D7" w:rsidRDefault="008D68D7"/>
        </w:tc>
        <w:tc>
          <w:tcPr>
            <w:tcW w:w="916" w:type="dxa"/>
            <w:vMerge/>
            <w:vAlign w:val="center"/>
          </w:tcPr>
          <w:p w14:paraId="0F77CD71" w14:textId="77777777" w:rsidR="008D68D7" w:rsidRDefault="008D68D7"/>
        </w:tc>
        <w:tc>
          <w:tcPr>
            <w:tcW w:w="1075" w:type="dxa"/>
            <w:vAlign w:val="center"/>
          </w:tcPr>
          <w:p w14:paraId="02111CF4" w14:textId="77777777" w:rsidR="008D68D7" w:rsidRDefault="00BA41D8">
            <w:r>
              <w:t>1279</w:t>
            </w:r>
          </w:p>
        </w:tc>
        <w:tc>
          <w:tcPr>
            <w:tcW w:w="3186" w:type="dxa"/>
            <w:vAlign w:val="center"/>
          </w:tcPr>
          <w:p w14:paraId="6590794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288B0CB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00F34819" w14:textId="77777777" w:rsidR="008D68D7" w:rsidRDefault="00BA41D8">
            <w:r>
              <w:t>37.10</w:t>
            </w:r>
          </w:p>
        </w:tc>
      </w:tr>
      <w:tr w:rsidR="008D68D7" w14:paraId="125F7B04" w14:textId="77777777">
        <w:tc>
          <w:tcPr>
            <w:tcW w:w="690" w:type="dxa"/>
            <w:vMerge/>
            <w:vAlign w:val="center"/>
          </w:tcPr>
          <w:p w14:paraId="72394861" w14:textId="77777777" w:rsidR="008D68D7" w:rsidRDefault="008D68D7"/>
        </w:tc>
        <w:tc>
          <w:tcPr>
            <w:tcW w:w="916" w:type="dxa"/>
            <w:vMerge/>
            <w:vAlign w:val="center"/>
          </w:tcPr>
          <w:p w14:paraId="1A9AB8E6" w14:textId="77777777" w:rsidR="008D68D7" w:rsidRDefault="008D68D7"/>
        </w:tc>
        <w:tc>
          <w:tcPr>
            <w:tcW w:w="1075" w:type="dxa"/>
            <w:vAlign w:val="center"/>
          </w:tcPr>
          <w:p w14:paraId="3CB410F8" w14:textId="77777777" w:rsidR="008D68D7" w:rsidRDefault="00BA41D8">
            <w:r>
              <w:t>1357</w:t>
            </w:r>
          </w:p>
        </w:tc>
        <w:tc>
          <w:tcPr>
            <w:tcW w:w="3186" w:type="dxa"/>
            <w:vAlign w:val="center"/>
          </w:tcPr>
          <w:p w14:paraId="62FBC386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6F88C5D1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6D19D078" w14:textId="77777777" w:rsidR="008D68D7" w:rsidRDefault="00BA41D8">
            <w:r>
              <w:t>44.92</w:t>
            </w:r>
          </w:p>
        </w:tc>
      </w:tr>
      <w:tr w:rsidR="008D68D7" w14:paraId="4489B942" w14:textId="77777777">
        <w:tc>
          <w:tcPr>
            <w:tcW w:w="690" w:type="dxa"/>
            <w:vMerge/>
            <w:vAlign w:val="center"/>
          </w:tcPr>
          <w:p w14:paraId="73FEFFD3" w14:textId="77777777" w:rsidR="008D68D7" w:rsidRDefault="008D68D7"/>
        </w:tc>
        <w:tc>
          <w:tcPr>
            <w:tcW w:w="916" w:type="dxa"/>
            <w:vMerge/>
            <w:vAlign w:val="center"/>
          </w:tcPr>
          <w:p w14:paraId="18A92469" w14:textId="77777777" w:rsidR="008D68D7" w:rsidRDefault="008D68D7"/>
        </w:tc>
        <w:tc>
          <w:tcPr>
            <w:tcW w:w="1075" w:type="dxa"/>
            <w:vAlign w:val="center"/>
          </w:tcPr>
          <w:p w14:paraId="2BE69335" w14:textId="77777777" w:rsidR="008D68D7" w:rsidRDefault="00BA41D8">
            <w:r>
              <w:t>1403</w:t>
            </w:r>
          </w:p>
        </w:tc>
        <w:tc>
          <w:tcPr>
            <w:tcW w:w="3186" w:type="dxa"/>
            <w:vAlign w:val="center"/>
          </w:tcPr>
          <w:p w14:paraId="47AA218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4D550F8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66902FE1" w14:textId="77777777" w:rsidR="008D68D7" w:rsidRDefault="00BA41D8">
            <w:r>
              <w:t>36.93</w:t>
            </w:r>
          </w:p>
        </w:tc>
      </w:tr>
      <w:tr w:rsidR="008D68D7" w14:paraId="648B9FB1" w14:textId="77777777">
        <w:tc>
          <w:tcPr>
            <w:tcW w:w="690" w:type="dxa"/>
            <w:vMerge/>
            <w:vAlign w:val="center"/>
          </w:tcPr>
          <w:p w14:paraId="7294EFBE" w14:textId="77777777" w:rsidR="008D68D7" w:rsidRDefault="008D68D7"/>
        </w:tc>
        <w:tc>
          <w:tcPr>
            <w:tcW w:w="916" w:type="dxa"/>
            <w:vMerge/>
            <w:vAlign w:val="center"/>
          </w:tcPr>
          <w:p w14:paraId="56BE32E6" w14:textId="77777777" w:rsidR="008D68D7" w:rsidRDefault="008D68D7"/>
        </w:tc>
        <w:tc>
          <w:tcPr>
            <w:tcW w:w="1075" w:type="dxa"/>
            <w:vAlign w:val="center"/>
          </w:tcPr>
          <w:p w14:paraId="59B38A87" w14:textId="77777777" w:rsidR="008D68D7" w:rsidRDefault="00BA41D8">
            <w:r>
              <w:t>1411</w:t>
            </w:r>
          </w:p>
        </w:tc>
        <w:tc>
          <w:tcPr>
            <w:tcW w:w="3186" w:type="dxa"/>
            <w:vAlign w:val="center"/>
          </w:tcPr>
          <w:p w14:paraId="57D6493D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2C48E16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98BD588" w14:textId="77777777" w:rsidR="008D68D7" w:rsidRDefault="00BA41D8">
            <w:r>
              <w:t>36.61</w:t>
            </w:r>
          </w:p>
        </w:tc>
      </w:tr>
      <w:tr w:rsidR="008D68D7" w14:paraId="68852271" w14:textId="77777777">
        <w:tc>
          <w:tcPr>
            <w:tcW w:w="690" w:type="dxa"/>
            <w:vMerge/>
            <w:vAlign w:val="center"/>
          </w:tcPr>
          <w:p w14:paraId="5B7A289C" w14:textId="77777777" w:rsidR="008D68D7" w:rsidRDefault="008D68D7"/>
        </w:tc>
        <w:tc>
          <w:tcPr>
            <w:tcW w:w="916" w:type="dxa"/>
            <w:vMerge/>
            <w:vAlign w:val="center"/>
          </w:tcPr>
          <w:p w14:paraId="7874C44E" w14:textId="77777777" w:rsidR="008D68D7" w:rsidRDefault="008D68D7"/>
        </w:tc>
        <w:tc>
          <w:tcPr>
            <w:tcW w:w="1075" w:type="dxa"/>
            <w:vAlign w:val="center"/>
          </w:tcPr>
          <w:p w14:paraId="329BEA29" w14:textId="77777777" w:rsidR="008D68D7" w:rsidRDefault="00BA41D8">
            <w:r>
              <w:t>1546</w:t>
            </w:r>
          </w:p>
        </w:tc>
        <w:tc>
          <w:tcPr>
            <w:tcW w:w="3186" w:type="dxa"/>
            <w:vAlign w:val="center"/>
          </w:tcPr>
          <w:p w14:paraId="2272EA4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D91A4C5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476AD549" w14:textId="77777777" w:rsidR="008D68D7" w:rsidRDefault="00BA41D8">
            <w:r>
              <w:t>43.48</w:t>
            </w:r>
          </w:p>
        </w:tc>
      </w:tr>
      <w:tr w:rsidR="008D68D7" w14:paraId="0AF4BE1B" w14:textId="77777777">
        <w:tc>
          <w:tcPr>
            <w:tcW w:w="690" w:type="dxa"/>
            <w:vMerge/>
            <w:vAlign w:val="center"/>
          </w:tcPr>
          <w:p w14:paraId="5687297C" w14:textId="77777777" w:rsidR="008D68D7" w:rsidRDefault="008D68D7"/>
        </w:tc>
        <w:tc>
          <w:tcPr>
            <w:tcW w:w="916" w:type="dxa"/>
            <w:vMerge/>
            <w:vAlign w:val="center"/>
          </w:tcPr>
          <w:p w14:paraId="1A4F4B1F" w14:textId="77777777" w:rsidR="008D68D7" w:rsidRDefault="008D68D7"/>
        </w:tc>
        <w:tc>
          <w:tcPr>
            <w:tcW w:w="1075" w:type="dxa"/>
            <w:vAlign w:val="center"/>
          </w:tcPr>
          <w:p w14:paraId="6F01AC44" w14:textId="77777777" w:rsidR="008D68D7" w:rsidRDefault="00BA41D8">
            <w:r>
              <w:t>1561</w:t>
            </w:r>
          </w:p>
        </w:tc>
        <w:tc>
          <w:tcPr>
            <w:tcW w:w="3186" w:type="dxa"/>
            <w:vAlign w:val="center"/>
          </w:tcPr>
          <w:p w14:paraId="2E3A9BE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97B8F50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3435B1DA" w14:textId="77777777" w:rsidR="008D68D7" w:rsidRDefault="00BA41D8">
            <w:r>
              <w:t>43.84</w:t>
            </w:r>
          </w:p>
        </w:tc>
      </w:tr>
      <w:tr w:rsidR="008D68D7" w14:paraId="38EB8BE5" w14:textId="77777777">
        <w:tc>
          <w:tcPr>
            <w:tcW w:w="690" w:type="dxa"/>
            <w:vMerge/>
            <w:vAlign w:val="center"/>
          </w:tcPr>
          <w:p w14:paraId="6A2DD757" w14:textId="77777777" w:rsidR="008D68D7" w:rsidRDefault="008D68D7"/>
        </w:tc>
        <w:tc>
          <w:tcPr>
            <w:tcW w:w="916" w:type="dxa"/>
            <w:vMerge/>
            <w:vAlign w:val="center"/>
          </w:tcPr>
          <w:p w14:paraId="7BAB1405" w14:textId="77777777" w:rsidR="008D68D7" w:rsidRDefault="008D68D7"/>
        </w:tc>
        <w:tc>
          <w:tcPr>
            <w:tcW w:w="1075" w:type="dxa"/>
            <w:vAlign w:val="center"/>
          </w:tcPr>
          <w:p w14:paraId="6D2C07D6" w14:textId="77777777" w:rsidR="008D68D7" w:rsidRDefault="00BA41D8">
            <w:r>
              <w:t>1579</w:t>
            </w:r>
          </w:p>
        </w:tc>
        <w:tc>
          <w:tcPr>
            <w:tcW w:w="3186" w:type="dxa"/>
            <w:vAlign w:val="center"/>
          </w:tcPr>
          <w:p w14:paraId="4D359F0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D233E0B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C0FE5B0" w14:textId="77777777" w:rsidR="008D68D7" w:rsidRDefault="00BA41D8">
            <w:r>
              <w:t>48.86</w:t>
            </w:r>
          </w:p>
        </w:tc>
      </w:tr>
      <w:tr w:rsidR="008D68D7" w14:paraId="01D8A8E6" w14:textId="77777777">
        <w:tc>
          <w:tcPr>
            <w:tcW w:w="690" w:type="dxa"/>
            <w:vMerge/>
            <w:vAlign w:val="center"/>
          </w:tcPr>
          <w:p w14:paraId="3F62ACE1" w14:textId="77777777" w:rsidR="008D68D7" w:rsidRDefault="008D68D7"/>
        </w:tc>
        <w:tc>
          <w:tcPr>
            <w:tcW w:w="916" w:type="dxa"/>
            <w:vMerge/>
            <w:vAlign w:val="center"/>
          </w:tcPr>
          <w:p w14:paraId="478F01AA" w14:textId="77777777" w:rsidR="008D68D7" w:rsidRDefault="008D68D7"/>
        </w:tc>
        <w:tc>
          <w:tcPr>
            <w:tcW w:w="1075" w:type="dxa"/>
            <w:vAlign w:val="center"/>
          </w:tcPr>
          <w:p w14:paraId="543FAD00" w14:textId="77777777" w:rsidR="008D68D7" w:rsidRDefault="00BA41D8">
            <w:r>
              <w:t>1586</w:t>
            </w:r>
          </w:p>
        </w:tc>
        <w:tc>
          <w:tcPr>
            <w:tcW w:w="3186" w:type="dxa"/>
            <w:vAlign w:val="center"/>
          </w:tcPr>
          <w:p w14:paraId="29DCB57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32A4F41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92F2CDB" w14:textId="77777777" w:rsidR="008D68D7" w:rsidRDefault="00BA41D8">
            <w:r>
              <w:t>49.47</w:t>
            </w:r>
          </w:p>
        </w:tc>
      </w:tr>
      <w:tr w:rsidR="008D68D7" w14:paraId="357A2B85" w14:textId="77777777">
        <w:tc>
          <w:tcPr>
            <w:tcW w:w="690" w:type="dxa"/>
            <w:vMerge/>
            <w:vAlign w:val="center"/>
          </w:tcPr>
          <w:p w14:paraId="6FD44323" w14:textId="77777777" w:rsidR="008D68D7" w:rsidRDefault="008D68D7"/>
        </w:tc>
        <w:tc>
          <w:tcPr>
            <w:tcW w:w="916" w:type="dxa"/>
            <w:vMerge/>
            <w:vAlign w:val="center"/>
          </w:tcPr>
          <w:p w14:paraId="3D208FC7" w14:textId="77777777" w:rsidR="008D68D7" w:rsidRDefault="008D68D7"/>
        </w:tc>
        <w:tc>
          <w:tcPr>
            <w:tcW w:w="1075" w:type="dxa"/>
            <w:vAlign w:val="center"/>
          </w:tcPr>
          <w:p w14:paraId="25388BA7" w14:textId="77777777" w:rsidR="008D68D7" w:rsidRDefault="00BA41D8">
            <w:r>
              <w:t>1602</w:t>
            </w:r>
          </w:p>
        </w:tc>
        <w:tc>
          <w:tcPr>
            <w:tcW w:w="3186" w:type="dxa"/>
            <w:vAlign w:val="center"/>
          </w:tcPr>
          <w:p w14:paraId="05524EA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1A00CFF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41F728C" w14:textId="77777777" w:rsidR="008D68D7" w:rsidRDefault="00BA41D8">
            <w:r>
              <w:t>50.43</w:t>
            </w:r>
          </w:p>
        </w:tc>
      </w:tr>
      <w:tr w:rsidR="008D68D7" w14:paraId="6B23A2C6" w14:textId="77777777">
        <w:tc>
          <w:tcPr>
            <w:tcW w:w="690" w:type="dxa"/>
            <w:vMerge w:val="restart"/>
            <w:vAlign w:val="center"/>
          </w:tcPr>
          <w:p w14:paraId="2AE44BCF" w14:textId="77777777" w:rsidR="008D68D7" w:rsidRDefault="00BA41D8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14:paraId="133D0A69" w14:textId="77777777" w:rsidR="008D68D7" w:rsidRDefault="00BA41D8">
            <w:r>
              <w:t>1-Y</w:t>
            </w:r>
          </w:p>
        </w:tc>
        <w:tc>
          <w:tcPr>
            <w:tcW w:w="1075" w:type="dxa"/>
            <w:vAlign w:val="center"/>
          </w:tcPr>
          <w:p w14:paraId="27C51931" w14:textId="77777777" w:rsidR="008D68D7" w:rsidRDefault="00BA41D8">
            <w:r>
              <w:t>2009</w:t>
            </w:r>
          </w:p>
        </w:tc>
        <w:tc>
          <w:tcPr>
            <w:tcW w:w="3186" w:type="dxa"/>
            <w:vAlign w:val="center"/>
          </w:tcPr>
          <w:p w14:paraId="4F64255F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4FFA8CAC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59F3702F" w14:textId="77777777" w:rsidR="008D68D7" w:rsidRDefault="00BA41D8">
            <w:r>
              <w:t>45.13</w:t>
            </w:r>
          </w:p>
        </w:tc>
      </w:tr>
      <w:tr w:rsidR="008D68D7" w14:paraId="1489D449" w14:textId="77777777">
        <w:tc>
          <w:tcPr>
            <w:tcW w:w="690" w:type="dxa"/>
            <w:vMerge/>
            <w:vAlign w:val="center"/>
          </w:tcPr>
          <w:p w14:paraId="51286EC1" w14:textId="77777777" w:rsidR="008D68D7" w:rsidRDefault="008D68D7"/>
        </w:tc>
        <w:tc>
          <w:tcPr>
            <w:tcW w:w="916" w:type="dxa"/>
            <w:vMerge/>
            <w:vAlign w:val="center"/>
          </w:tcPr>
          <w:p w14:paraId="172DC073" w14:textId="77777777" w:rsidR="008D68D7" w:rsidRDefault="008D68D7"/>
        </w:tc>
        <w:tc>
          <w:tcPr>
            <w:tcW w:w="1075" w:type="dxa"/>
            <w:vAlign w:val="center"/>
          </w:tcPr>
          <w:p w14:paraId="513CC98D" w14:textId="77777777" w:rsidR="008D68D7" w:rsidRDefault="00BA41D8">
            <w:r>
              <w:t>2018</w:t>
            </w:r>
          </w:p>
        </w:tc>
        <w:tc>
          <w:tcPr>
            <w:tcW w:w="3186" w:type="dxa"/>
            <w:vAlign w:val="center"/>
          </w:tcPr>
          <w:p w14:paraId="240D14E5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4E75389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597C670A" w14:textId="77777777" w:rsidR="008D68D7" w:rsidRDefault="00BA41D8">
            <w:r>
              <w:t>45.18</w:t>
            </w:r>
          </w:p>
        </w:tc>
      </w:tr>
      <w:tr w:rsidR="008D68D7" w14:paraId="084D090E" w14:textId="77777777">
        <w:tc>
          <w:tcPr>
            <w:tcW w:w="690" w:type="dxa"/>
            <w:vMerge/>
            <w:vAlign w:val="center"/>
          </w:tcPr>
          <w:p w14:paraId="06A1AC58" w14:textId="77777777" w:rsidR="008D68D7" w:rsidRDefault="008D68D7"/>
        </w:tc>
        <w:tc>
          <w:tcPr>
            <w:tcW w:w="916" w:type="dxa"/>
            <w:vMerge/>
            <w:vAlign w:val="center"/>
          </w:tcPr>
          <w:p w14:paraId="035D6BD0" w14:textId="77777777" w:rsidR="008D68D7" w:rsidRDefault="008D68D7"/>
        </w:tc>
        <w:tc>
          <w:tcPr>
            <w:tcW w:w="1075" w:type="dxa"/>
            <w:vAlign w:val="center"/>
          </w:tcPr>
          <w:p w14:paraId="31FDB4C0" w14:textId="77777777" w:rsidR="008D68D7" w:rsidRDefault="00BA41D8">
            <w:r>
              <w:t>2060</w:t>
            </w:r>
          </w:p>
        </w:tc>
        <w:tc>
          <w:tcPr>
            <w:tcW w:w="3186" w:type="dxa"/>
            <w:vAlign w:val="center"/>
          </w:tcPr>
          <w:p w14:paraId="6D0BE757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CB6DA48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0DE0E8BB" w14:textId="77777777" w:rsidR="008D68D7" w:rsidRDefault="00BA41D8">
            <w:r>
              <w:t>45.19</w:t>
            </w:r>
          </w:p>
        </w:tc>
      </w:tr>
      <w:tr w:rsidR="008D68D7" w14:paraId="396F982D" w14:textId="77777777">
        <w:tc>
          <w:tcPr>
            <w:tcW w:w="690" w:type="dxa"/>
            <w:vMerge/>
            <w:vAlign w:val="center"/>
          </w:tcPr>
          <w:p w14:paraId="0E611DA1" w14:textId="77777777" w:rsidR="008D68D7" w:rsidRDefault="008D68D7"/>
        </w:tc>
        <w:tc>
          <w:tcPr>
            <w:tcW w:w="916" w:type="dxa"/>
            <w:vMerge/>
            <w:vAlign w:val="center"/>
          </w:tcPr>
          <w:p w14:paraId="3EBA5E2A" w14:textId="77777777" w:rsidR="008D68D7" w:rsidRDefault="008D68D7"/>
        </w:tc>
        <w:tc>
          <w:tcPr>
            <w:tcW w:w="1075" w:type="dxa"/>
            <w:vAlign w:val="center"/>
          </w:tcPr>
          <w:p w14:paraId="0EBB3F56" w14:textId="77777777" w:rsidR="008D68D7" w:rsidRDefault="00BA41D8">
            <w:r>
              <w:t>2095</w:t>
            </w:r>
          </w:p>
        </w:tc>
        <w:tc>
          <w:tcPr>
            <w:tcW w:w="3186" w:type="dxa"/>
            <w:vAlign w:val="center"/>
          </w:tcPr>
          <w:p w14:paraId="4079840F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0CC07AC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7E4F0B40" w14:textId="77777777" w:rsidR="008D68D7" w:rsidRDefault="00BA41D8">
            <w:r>
              <w:t>46.39</w:t>
            </w:r>
          </w:p>
        </w:tc>
      </w:tr>
      <w:tr w:rsidR="008D68D7" w14:paraId="021A3A56" w14:textId="77777777">
        <w:tc>
          <w:tcPr>
            <w:tcW w:w="690" w:type="dxa"/>
            <w:vMerge/>
            <w:vAlign w:val="center"/>
          </w:tcPr>
          <w:p w14:paraId="092DCEFE" w14:textId="77777777" w:rsidR="008D68D7" w:rsidRDefault="008D68D7"/>
        </w:tc>
        <w:tc>
          <w:tcPr>
            <w:tcW w:w="916" w:type="dxa"/>
            <w:vMerge/>
            <w:vAlign w:val="center"/>
          </w:tcPr>
          <w:p w14:paraId="3D6A952E" w14:textId="77777777" w:rsidR="008D68D7" w:rsidRDefault="008D68D7"/>
        </w:tc>
        <w:tc>
          <w:tcPr>
            <w:tcW w:w="1075" w:type="dxa"/>
            <w:vAlign w:val="center"/>
          </w:tcPr>
          <w:p w14:paraId="3CE9D450" w14:textId="77777777" w:rsidR="008D68D7" w:rsidRDefault="00BA41D8">
            <w:r>
              <w:t>2158</w:t>
            </w:r>
          </w:p>
        </w:tc>
        <w:tc>
          <w:tcPr>
            <w:tcW w:w="3186" w:type="dxa"/>
            <w:vAlign w:val="center"/>
          </w:tcPr>
          <w:p w14:paraId="7182C94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1711FFB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2BE4C304" w14:textId="77777777" w:rsidR="008D68D7" w:rsidRDefault="00BA41D8">
            <w:r>
              <w:t>38.05</w:t>
            </w:r>
          </w:p>
        </w:tc>
      </w:tr>
      <w:tr w:rsidR="008D68D7" w14:paraId="38A33A1C" w14:textId="77777777">
        <w:tc>
          <w:tcPr>
            <w:tcW w:w="690" w:type="dxa"/>
            <w:vMerge/>
            <w:vAlign w:val="center"/>
          </w:tcPr>
          <w:p w14:paraId="433CAC77" w14:textId="77777777" w:rsidR="008D68D7" w:rsidRDefault="008D68D7"/>
        </w:tc>
        <w:tc>
          <w:tcPr>
            <w:tcW w:w="916" w:type="dxa"/>
            <w:vMerge/>
            <w:vAlign w:val="center"/>
          </w:tcPr>
          <w:p w14:paraId="09B1260E" w14:textId="77777777" w:rsidR="008D68D7" w:rsidRDefault="008D68D7"/>
        </w:tc>
        <w:tc>
          <w:tcPr>
            <w:tcW w:w="1075" w:type="dxa"/>
            <w:vAlign w:val="center"/>
          </w:tcPr>
          <w:p w14:paraId="6C0DA2E0" w14:textId="77777777" w:rsidR="008D68D7" w:rsidRDefault="00BA41D8">
            <w:r>
              <w:t>2166</w:t>
            </w:r>
          </w:p>
        </w:tc>
        <w:tc>
          <w:tcPr>
            <w:tcW w:w="3186" w:type="dxa"/>
            <w:vAlign w:val="center"/>
          </w:tcPr>
          <w:p w14:paraId="622E69A1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99721E0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25FB66CB" w14:textId="77777777" w:rsidR="008D68D7" w:rsidRDefault="00BA41D8">
            <w:r>
              <w:t>46.43</w:t>
            </w:r>
          </w:p>
        </w:tc>
      </w:tr>
      <w:tr w:rsidR="008D68D7" w14:paraId="064FA8EF" w14:textId="77777777">
        <w:tc>
          <w:tcPr>
            <w:tcW w:w="690" w:type="dxa"/>
            <w:vMerge/>
            <w:vAlign w:val="center"/>
          </w:tcPr>
          <w:p w14:paraId="68F91F22" w14:textId="77777777" w:rsidR="008D68D7" w:rsidRDefault="008D68D7"/>
        </w:tc>
        <w:tc>
          <w:tcPr>
            <w:tcW w:w="916" w:type="dxa"/>
            <w:vMerge/>
            <w:vAlign w:val="center"/>
          </w:tcPr>
          <w:p w14:paraId="382C48D3" w14:textId="77777777" w:rsidR="008D68D7" w:rsidRDefault="008D68D7"/>
        </w:tc>
        <w:tc>
          <w:tcPr>
            <w:tcW w:w="1075" w:type="dxa"/>
            <w:vAlign w:val="center"/>
          </w:tcPr>
          <w:p w14:paraId="15F28898" w14:textId="77777777" w:rsidR="008D68D7" w:rsidRDefault="00BA41D8">
            <w:r>
              <w:t>2174</w:t>
            </w:r>
          </w:p>
        </w:tc>
        <w:tc>
          <w:tcPr>
            <w:tcW w:w="3186" w:type="dxa"/>
            <w:vAlign w:val="center"/>
          </w:tcPr>
          <w:p w14:paraId="146EDCB4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C15A2AE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650EDD60" w14:textId="77777777" w:rsidR="008D68D7" w:rsidRDefault="00BA41D8">
            <w:r>
              <w:t>47.65</w:t>
            </w:r>
          </w:p>
        </w:tc>
      </w:tr>
      <w:tr w:rsidR="008D68D7" w14:paraId="5047822B" w14:textId="77777777">
        <w:tc>
          <w:tcPr>
            <w:tcW w:w="690" w:type="dxa"/>
            <w:vMerge/>
            <w:vAlign w:val="center"/>
          </w:tcPr>
          <w:p w14:paraId="3910925F" w14:textId="77777777" w:rsidR="008D68D7" w:rsidRDefault="008D68D7"/>
        </w:tc>
        <w:tc>
          <w:tcPr>
            <w:tcW w:w="916" w:type="dxa"/>
            <w:vMerge/>
            <w:vAlign w:val="center"/>
          </w:tcPr>
          <w:p w14:paraId="4BCC0D2B" w14:textId="77777777" w:rsidR="008D68D7" w:rsidRDefault="008D68D7"/>
        </w:tc>
        <w:tc>
          <w:tcPr>
            <w:tcW w:w="1075" w:type="dxa"/>
            <w:vAlign w:val="center"/>
          </w:tcPr>
          <w:p w14:paraId="6E220F79" w14:textId="77777777" w:rsidR="008D68D7" w:rsidRDefault="00BA41D8">
            <w:r>
              <w:t>2178</w:t>
            </w:r>
          </w:p>
        </w:tc>
        <w:tc>
          <w:tcPr>
            <w:tcW w:w="3186" w:type="dxa"/>
            <w:vAlign w:val="center"/>
          </w:tcPr>
          <w:p w14:paraId="2BB88188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604DF986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2A6A6F95" w14:textId="77777777" w:rsidR="008D68D7" w:rsidRDefault="00BA41D8">
            <w:r>
              <w:t>43.45</w:t>
            </w:r>
          </w:p>
        </w:tc>
      </w:tr>
      <w:tr w:rsidR="008D68D7" w14:paraId="65951884" w14:textId="77777777">
        <w:tc>
          <w:tcPr>
            <w:tcW w:w="690" w:type="dxa"/>
            <w:vMerge/>
            <w:vAlign w:val="center"/>
          </w:tcPr>
          <w:p w14:paraId="625979B2" w14:textId="77777777" w:rsidR="008D68D7" w:rsidRDefault="008D68D7"/>
        </w:tc>
        <w:tc>
          <w:tcPr>
            <w:tcW w:w="916" w:type="dxa"/>
            <w:vMerge/>
            <w:vAlign w:val="center"/>
          </w:tcPr>
          <w:p w14:paraId="1D9E85D8" w14:textId="77777777" w:rsidR="008D68D7" w:rsidRDefault="008D68D7"/>
        </w:tc>
        <w:tc>
          <w:tcPr>
            <w:tcW w:w="1075" w:type="dxa"/>
            <w:vAlign w:val="center"/>
          </w:tcPr>
          <w:p w14:paraId="658183B0" w14:textId="77777777" w:rsidR="008D68D7" w:rsidRDefault="00BA41D8">
            <w:r>
              <w:t>2184</w:t>
            </w:r>
          </w:p>
        </w:tc>
        <w:tc>
          <w:tcPr>
            <w:tcW w:w="3186" w:type="dxa"/>
            <w:vAlign w:val="center"/>
          </w:tcPr>
          <w:p w14:paraId="34A5D712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5938A91A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6DBC22EF" w14:textId="77777777" w:rsidR="008D68D7" w:rsidRDefault="00BA41D8">
            <w:r>
              <w:t>43.41</w:t>
            </w:r>
          </w:p>
        </w:tc>
      </w:tr>
      <w:tr w:rsidR="008D68D7" w14:paraId="6DD405F9" w14:textId="77777777">
        <w:tc>
          <w:tcPr>
            <w:tcW w:w="690" w:type="dxa"/>
            <w:vMerge/>
            <w:vAlign w:val="center"/>
          </w:tcPr>
          <w:p w14:paraId="23DA7D29" w14:textId="77777777" w:rsidR="008D68D7" w:rsidRDefault="008D68D7"/>
        </w:tc>
        <w:tc>
          <w:tcPr>
            <w:tcW w:w="916" w:type="dxa"/>
            <w:vMerge/>
            <w:vAlign w:val="center"/>
          </w:tcPr>
          <w:p w14:paraId="10005561" w14:textId="77777777" w:rsidR="008D68D7" w:rsidRDefault="008D68D7"/>
        </w:tc>
        <w:tc>
          <w:tcPr>
            <w:tcW w:w="1075" w:type="dxa"/>
            <w:vAlign w:val="center"/>
          </w:tcPr>
          <w:p w14:paraId="77D828A7" w14:textId="77777777" w:rsidR="008D68D7" w:rsidRDefault="00BA41D8">
            <w:r>
              <w:t>2192</w:t>
            </w:r>
          </w:p>
        </w:tc>
        <w:tc>
          <w:tcPr>
            <w:tcW w:w="3186" w:type="dxa"/>
            <w:vAlign w:val="center"/>
          </w:tcPr>
          <w:p w14:paraId="3A9C7445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F256099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77F785C6" w14:textId="77777777" w:rsidR="008D68D7" w:rsidRDefault="00BA41D8">
            <w:r>
              <w:t>47.65</w:t>
            </w:r>
          </w:p>
        </w:tc>
      </w:tr>
      <w:tr w:rsidR="008D68D7" w14:paraId="31134EC1" w14:textId="77777777">
        <w:tc>
          <w:tcPr>
            <w:tcW w:w="690" w:type="dxa"/>
            <w:vMerge/>
            <w:vAlign w:val="center"/>
          </w:tcPr>
          <w:p w14:paraId="79F603D6" w14:textId="77777777" w:rsidR="008D68D7" w:rsidRDefault="008D68D7"/>
        </w:tc>
        <w:tc>
          <w:tcPr>
            <w:tcW w:w="916" w:type="dxa"/>
            <w:vMerge/>
            <w:vAlign w:val="center"/>
          </w:tcPr>
          <w:p w14:paraId="6DFE159C" w14:textId="77777777" w:rsidR="008D68D7" w:rsidRDefault="008D68D7"/>
        </w:tc>
        <w:tc>
          <w:tcPr>
            <w:tcW w:w="1075" w:type="dxa"/>
            <w:vAlign w:val="center"/>
          </w:tcPr>
          <w:p w14:paraId="478FFF07" w14:textId="77777777" w:rsidR="008D68D7" w:rsidRDefault="00BA41D8">
            <w:r>
              <w:t>2296</w:t>
            </w:r>
          </w:p>
        </w:tc>
        <w:tc>
          <w:tcPr>
            <w:tcW w:w="3186" w:type="dxa"/>
            <w:vAlign w:val="center"/>
          </w:tcPr>
          <w:p w14:paraId="7A378508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EF78DC6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3A06C729" w14:textId="77777777" w:rsidR="008D68D7" w:rsidRDefault="00BA41D8">
            <w:r>
              <w:t>47.05</w:t>
            </w:r>
          </w:p>
        </w:tc>
      </w:tr>
      <w:tr w:rsidR="008D68D7" w14:paraId="73607FAC" w14:textId="77777777">
        <w:tc>
          <w:tcPr>
            <w:tcW w:w="690" w:type="dxa"/>
            <w:vMerge/>
            <w:vAlign w:val="center"/>
          </w:tcPr>
          <w:p w14:paraId="4CC11A4E" w14:textId="77777777" w:rsidR="008D68D7" w:rsidRDefault="008D68D7"/>
        </w:tc>
        <w:tc>
          <w:tcPr>
            <w:tcW w:w="916" w:type="dxa"/>
            <w:vMerge/>
            <w:vAlign w:val="center"/>
          </w:tcPr>
          <w:p w14:paraId="271AF429" w14:textId="77777777" w:rsidR="008D68D7" w:rsidRDefault="008D68D7"/>
        </w:tc>
        <w:tc>
          <w:tcPr>
            <w:tcW w:w="1075" w:type="dxa"/>
            <w:vAlign w:val="center"/>
          </w:tcPr>
          <w:p w14:paraId="501589DB" w14:textId="77777777" w:rsidR="008D68D7" w:rsidRDefault="00BA41D8">
            <w:r>
              <w:t>2306</w:t>
            </w:r>
          </w:p>
        </w:tc>
        <w:tc>
          <w:tcPr>
            <w:tcW w:w="3186" w:type="dxa"/>
            <w:vAlign w:val="center"/>
          </w:tcPr>
          <w:p w14:paraId="655682E7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2E8CAC8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77B845F3" w14:textId="77777777" w:rsidR="008D68D7" w:rsidRDefault="00BA41D8">
            <w:r>
              <w:t>43.54</w:t>
            </w:r>
          </w:p>
        </w:tc>
      </w:tr>
      <w:tr w:rsidR="008D68D7" w14:paraId="365E1A40" w14:textId="77777777">
        <w:tc>
          <w:tcPr>
            <w:tcW w:w="690" w:type="dxa"/>
            <w:vMerge/>
            <w:vAlign w:val="center"/>
          </w:tcPr>
          <w:p w14:paraId="580EE830" w14:textId="77777777" w:rsidR="008D68D7" w:rsidRDefault="008D68D7"/>
        </w:tc>
        <w:tc>
          <w:tcPr>
            <w:tcW w:w="916" w:type="dxa"/>
            <w:vMerge/>
            <w:vAlign w:val="center"/>
          </w:tcPr>
          <w:p w14:paraId="4EEE5945" w14:textId="77777777" w:rsidR="008D68D7" w:rsidRDefault="008D68D7"/>
        </w:tc>
        <w:tc>
          <w:tcPr>
            <w:tcW w:w="1075" w:type="dxa"/>
            <w:vAlign w:val="center"/>
          </w:tcPr>
          <w:p w14:paraId="28E3921F" w14:textId="77777777" w:rsidR="008D68D7" w:rsidRDefault="00BA41D8">
            <w:r>
              <w:t>2314</w:t>
            </w:r>
          </w:p>
        </w:tc>
        <w:tc>
          <w:tcPr>
            <w:tcW w:w="3186" w:type="dxa"/>
            <w:vAlign w:val="center"/>
          </w:tcPr>
          <w:p w14:paraId="3D6971E0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11426436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3B0B2A2F" w14:textId="77777777" w:rsidR="008D68D7" w:rsidRDefault="00BA41D8">
            <w:r>
              <w:t>47.56</w:t>
            </w:r>
          </w:p>
        </w:tc>
      </w:tr>
      <w:tr w:rsidR="008D68D7" w14:paraId="3F526C99" w14:textId="77777777">
        <w:tc>
          <w:tcPr>
            <w:tcW w:w="690" w:type="dxa"/>
            <w:vMerge/>
            <w:vAlign w:val="center"/>
          </w:tcPr>
          <w:p w14:paraId="5321E689" w14:textId="77777777" w:rsidR="008D68D7" w:rsidRDefault="008D68D7"/>
        </w:tc>
        <w:tc>
          <w:tcPr>
            <w:tcW w:w="916" w:type="dxa"/>
            <w:vMerge/>
            <w:vAlign w:val="center"/>
          </w:tcPr>
          <w:p w14:paraId="5695F514" w14:textId="77777777" w:rsidR="008D68D7" w:rsidRDefault="008D68D7"/>
        </w:tc>
        <w:tc>
          <w:tcPr>
            <w:tcW w:w="1075" w:type="dxa"/>
            <w:vAlign w:val="center"/>
          </w:tcPr>
          <w:p w14:paraId="51E7DBE7" w14:textId="77777777" w:rsidR="008D68D7" w:rsidRDefault="00BA41D8">
            <w:r>
              <w:t>2347</w:t>
            </w:r>
          </w:p>
        </w:tc>
        <w:tc>
          <w:tcPr>
            <w:tcW w:w="3186" w:type="dxa"/>
            <w:vAlign w:val="center"/>
          </w:tcPr>
          <w:p w14:paraId="46EC0C60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68A3A872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69821AFE" w14:textId="77777777" w:rsidR="008D68D7" w:rsidRDefault="00BA41D8">
            <w:r>
              <w:t>45.68</w:t>
            </w:r>
          </w:p>
        </w:tc>
      </w:tr>
      <w:tr w:rsidR="008D68D7" w14:paraId="2B1D099C" w14:textId="77777777">
        <w:tc>
          <w:tcPr>
            <w:tcW w:w="690" w:type="dxa"/>
            <w:vMerge/>
            <w:vAlign w:val="center"/>
          </w:tcPr>
          <w:p w14:paraId="581CF9C1" w14:textId="77777777" w:rsidR="008D68D7" w:rsidRDefault="008D68D7"/>
        </w:tc>
        <w:tc>
          <w:tcPr>
            <w:tcW w:w="916" w:type="dxa"/>
            <w:vMerge/>
            <w:vAlign w:val="center"/>
          </w:tcPr>
          <w:p w14:paraId="6AA64896" w14:textId="77777777" w:rsidR="008D68D7" w:rsidRDefault="008D68D7"/>
        </w:tc>
        <w:tc>
          <w:tcPr>
            <w:tcW w:w="1075" w:type="dxa"/>
            <w:vAlign w:val="center"/>
          </w:tcPr>
          <w:p w14:paraId="083B9CC7" w14:textId="77777777" w:rsidR="008D68D7" w:rsidRDefault="00BA41D8">
            <w:r>
              <w:t>2521</w:t>
            </w:r>
          </w:p>
        </w:tc>
        <w:tc>
          <w:tcPr>
            <w:tcW w:w="3186" w:type="dxa"/>
            <w:vAlign w:val="center"/>
          </w:tcPr>
          <w:p w14:paraId="71FA428D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8D80745" w14:textId="77777777" w:rsidR="008D68D7" w:rsidRDefault="00BA41D8">
            <w:r>
              <w:t>3.4</w:t>
            </w:r>
          </w:p>
        </w:tc>
        <w:tc>
          <w:tcPr>
            <w:tcW w:w="3356" w:type="dxa"/>
            <w:vAlign w:val="center"/>
          </w:tcPr>
          <w:p w14:paraId="029BB936" w14:textId="77777777" w:rsidR="008D68D7" w:rsidRDefault="00BA41D8">
            <w:r>
              <w:t>37.73</w:t>
            </w:r>
          </w:p>
        </w:tc>
      </w:tr>
      <w:tr w:rsidR="008D68D7" w14:paraId="49C19CE3" w14:textId="77777777">
        <w:tc>
          <w:tcPr>
            <w:tcW w:w="690" w:type="dxa"/>
            <w:vMerge/>
            <w:vAlign w:val="center"/>
          </w:tcPr>
          <w:p w14:paraId="140679F9" w14:textId="77777777" w:rsidR="008D68D7" w:rsidRDefault="008D68D7"/>
        </w:tc>
        <w:tc>
          <w:tcPr>
            <w:tcW w:w="916" w:type="dxa"/>
            <w:vMerge/>
            <w:vAlign w:val="center"/>
          </w:tcPr>
          <w:p w14:paraId="5781F6D5" w14:textId="77777777" w:rsidR="008D68D7" w:rsidRDefault="008D68D7"/>
        </w:tc>
        <w:tc>
          <w:tcPr>
            <w:tcW w:w="1075" w:type="dxa"/>
            <w:vAlign w:val="center"/>
          </w:tcPr>
          <w:p w14:paraId="2FE73E1E" w14:textId="77777777" w:rsidR="008D68D7" w:rsidRDefault="00BA41D8">
            <w:r>
              <w:t>2528</w:t>
            </w:r>
          </w:p>
        </w:tc>
        <w:tc>
          <w:tcPr>
            <w:tcW w:w="3186" w:type="dxa"/>
            <w:vAlign w:val="center"/>
          </w:tcPr>
          <w:p w14:paraId="5546DE9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AD60A98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2061247D" w14:textId="77777777" w:rsidR="008D68D7" w:rsidRDefault="00BA41D8">
            <w:r>
              <w:t>43.69</w:t>
            </w:r>
          </w:p>
        </w:tc>
      </w:tr>
      <w:tr w:rsidR="008D68D7" w14:paraId="05802F47" w14:textId="77777777">
        <w:tc>
          <w:tcPr>
            <w:tcW w:w="690" w:type="dxa"/>
            <w:vMerge/>
            <w:vAlign w:val="center"/>
          </w:tcPr>
          <w:p w14:paraId="23AC8343" w14:textId="77777777" w:rsidR="008D68D7" w:rsidRDefault="008D68D7"/>
        </w:tc>
        <w:tc>
          <w:tcPr>
            <w:tcW w:w="916" w:type="dxa"/>
            <w:vMerge/>
            <w:vAlign w:val="center"/>
          </w:tcPr>
          <w:p w14:paraId="2C34702A" w14:textId="77777777" w:rsidR="008D68D7" w:rsidRDefault="008D68D7"/>
        </w:tc>
        <w:tc>
          <w:tcPr>
            <w:tcW w:w="1075" w:type="dxa"/>
            <w:vAlign w:val="center"/>
          </w:tcPr>
          <w:p w14:paraId="72BFD864" w14:textId="77777777" w:rsidR="008D68D7" w:rsidRDefault="00BA41D8">
            <w:r>
              <w:t>2567</w:t>
            </w:r>
          </w:p>
        </w:tc>
        <w:tc>
          <w:tcPr>
            <w:tcW w:w="3186" w:type="dxa"/>
            <w:vAlign w:val="center"/>
          </w:tcPr>
          <w:p w14:paraId="44DD6C1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D8785D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32675C0" w14:textId="77777777" w:rsidR="008D68D7" w:rsidRDefault="00BA41D8">
            <w:r>
              <w:t>48.85</w:t>
            </w:r>
          </w:p>
        </w:tc>
      </w:tr>
      <w:tr w:rsidR="008D68D7" w14:paraId="4D745004" w14:textId="77777777">
        <w:tc>
          <w:tcPr>
            <w:tcW w:w="690" w:type="dxa"/>
            <w:vMerge/>
            <w:vAlign w:val="center"/>
          </w:tcPr>
          <w:p w14:paraId="21A2792E" w14:textId="77777777" w:rsidR="008D68D7" w:rsidRDefault="008D68D7"/>
        </w:tc>
        <w:tc>
          <w:tcPr>
            <w:tcW w:w="916" w:type="dxa"/>
            <w:vMerge/>
            <w:vAlign w:val="center"/>
          </w:tcPr>
          <w:p w14:paraId="710FB100" w14:textId="77777777" w:rsidR="008D68D7" w:rsidRDefault="008D68D7"/>
        </w:tc>
        <w:tc>
          <w:tcPr>
            <w:tcW w:w="1075" w:type="dxa"/>
            <w:vAlign w:val="center"/>
          </w:tcPr>
          <w:p w14:paraId="02063E4C" w14:textId="77777777" w:rsidR="008D68D7" w:rsidRDefault="00BA41D8">
            <w:r>
              <w:t>2617</w:t>
            </w:r>
          </w:p>
        </w:tc>
        <w:tc>
          <w:tcPr>
            <w:tcW w:w="3186" w:type="dxa"/>
            <w:vAlign w:val="center"/>
          </w:tcPr>
          <w:p w14:paraId="44908F4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8D63E76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4E271C45" w14:textId="77777777" w:rsidR="008D68D7" w:rsidRDefault="00BA41D8">
            <w:r>
              <w:t>48.18</w:t>
            </w:r>
          </w:p>
        </w:tc>
      </w:tr>
      <w:tr w:rsidR="008D68D7" w14:paraId="1BB037D9" w14:textId="77777777">
        <w:tc>
          <w:tcPr>
            <w:tcW w:w="690" w:type="dxa"/>
            <w:vMerge/>
            <w:vAlign w:val="center"/>
          </w:tcPr>
          <w:p w14:paraId="022E9834" w14:textId="77777777" w:rsidR="008D68D7" w:rsidRDefault="008D68D7"/>
        </w:tc>
        <w:tc>
          <w:tcPr>
            <w:tcW w:w="916" w:type="dxa"/>
            <w:vMerge/>
            <w:vAlign w:val="center"/>
          </w:tcPr>
          <w:p w14:paraId="5091A1D6" w14:textId="77777777" w:rsidR="008D68D7" w:rsidRDefault="008D68D7"/>
        </w:tc>
        <w:tc>
          <w:tcPr>
            <w:tcW w:w="1075" w:type="dxa"/>
            <w:vAlign w:val="center"/>
          </w:tcPr>
          <w:p w14:paraId="7DFA6941" w14:textId="77777777" w:rsidR="008D68D7" w:rsidRDefault="00BA41D8">
            <w:r>
              <w:t>2625</w:t>
            </w:r>
          </w:p>
        </w:tc>
        <w:tc>
          <w:tcPr>
            <w:tcW w:w="3186" w:type="dxa"/>
            <w:vAlign w:val="center"/>
          </w:tcPr>
          <w:p w14:paraId="0AA4E3A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2BDDC52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78BA3C82" w14:textId="77777777" w:rsidR="008D68D7" w:rsidRDefault="00BA41D8">
            <w:r>
              <w:t>50.38</w:t>
            </w:r>
          </w:p>
        </w:tc>
      </w:tr>
      <w:tr w:rsidR="008D68D7" w14:paraId="58C93B94" w14:textId="77777777">
        <w:tc>
          <w:tcPr>
            <w:tcW w:w="690" w:type="dxa"/>
            <w:vMerge/>
            <w:vAlign w:val="center"/>
          </w:tcPr>
          <w:p w14:paraId="525B339B" w14:textId="77777777" w:rsidR="008D68D7" w:rsidRDefault="008D68D7"/>
        </w:tc>
        <w:tc>
          <w:tcPr>
            <w:tcW w:w="916" w:type="dxa"/>
            <w:vMerge/>
            <w:vAlign w:val="center"/>
          </w:tcPr>
          <w:p w14:paraId="0FD7AEDB" w14:textId="77777777" w:rsidR="008D68D7" w:rsidRDefault="008D68D7"/>
        </w:tc>
        <w:tc>
          <w:tcPr>
            <w:tcW w:w="1075" w:type="dxa"/>
            <w:vAlign w:val="center"/>
          </w:tcPr>
          <w:p w14:paraId="605BD076" w14:textId="77777777" w:rsidR="008D68D7" w:rsidRDefault="00BA41D8">
            <w:r>
              <w:t>2631</w:t>
            </w:r>
          </w:p>
        </w:tc>
        <w:tc>
          <w:tcPr>
            <w:tcW w:w="3186" w:type="dxa"/>
            <w:vAlign w:val="center"/>
          </w:tcPr>
          <w:p w14:paraId="3D5934F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25158AC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25C384C5" w14:textId="77777777" w:rsidR="008D68D7" w:rsidRDefault="00BA41D8">
            <w:r>
              <w:t>41.78</w:t>
            </w:r>
          </w:p>
        </w:tc>
      </w:tr>
      <w:tr w:rsidR="008D68D7" w14:paraId="6850EFCB" w14:textId="77777777">
        <w:tc>
          <w:tcPr>
            <w:tcW w:w="690" w:type="dxa"/>
            <w:vMerge/>
            <w:vAlign w:val="center"/>
          </w:tcPr>
          <w:p w14:paraId="3AFF7794" w14:textId="77777777" w:rsidR="008D68D7" w:rsidRDefault="008D68D7"/>
        </w:tc>
        <w:tc>
          <w:tcPr>
            <w:tcW w:w="916" w:type="dxa"/>
            <w:vMerge/>
            <w:vAlign w:val="center"/>
          </w:tcPr>
          <w:p w14:paraId="759B484C" w14:textId="77777777" w:rsidR="008D68D7" w:rsidRDefault="008D68D7"/>
        </w:tc>
        <w:tc>
          <w:tcPr>
            <w:tcW w:w="1075" w:type="dxa"/>
            <w:vAlign w:val="center"/>
          </w:tcPr>
          <w:p w14:paraId="61317C26" w14:textId="77777777" w:rsidR="008D68D7" w:rsidRDefault="00BA41D8">
            <w:r>
              <w:t>2637</w:t>
            </w:r>
          </w:p>
        </w:tc>
        <w:tc>
          <w:tcPr>
            <w:tcW w:w="3186" w:type="dxa"/>
            <w:vAlign w:val="center"/>
          </w:tcPr>
          <w:p w14:paraId="4274B76A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2AD2FC8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190ED012" w14:textId="77777777" w:rsidR="008D68D7" w:rsidRDefault="00BA41D8">
            <w:r>
              <w:t>47.42</w:t>
            </w:r>
          </w:p>
        </w:tc>
      </w:tr>
      <w:tr w:rsidR="008D68D7" w14:paraId="346A871E" w14:textId="77777777">
        <w:tc>
          <w:tcPr>
            <w:tcW w:w="690" w:type="dxa"/>
            <w:vMerge/>
            <w:vAlign w:val="center"/>
          </w:tcPr>
          <w:p w14:paraId="040C33DD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632E5516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038328DA" w14:textId="77777777" w:rsidR="008D68D7" w:rsidRDefault="00BA41D8">
            <w:r>
              <w:t>2028</w:t>
            </w:r>
          </w:p>
        </w:tc>
        <w:tc>
          <w:tcPr>
            <w:tcW w:w="3186" w:type="dxa"/>
            <w:vAlign w:val="center"/>
          </w:tcPr>
          <w:p w14:paraId="59C2F056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68AF57A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3BF801D1" w14:textId="77777777" w:rsidR="008D68D7" w:rsidRDefault="00BA41D8">
            <w:r>
              <w:t>45.75</w:t>
            </w:r>
          </w:p>
        </w:tc>
      </w:tr>
      <w:tr w:rsidR="008D68D7" w14:paraId="6029DC8B" w14:textId="77777777">
        <w:tc>
          <w:tcPr>
            <w:tcW w:w="690" w:type="dxa"/>
            <w:vMerge/>
            <w:vAlign w:val="center"/>
          </w:tcPr>
          <w:p w14:paraId="75CE5BB8" w14:textId="77777777" w:rsidR="008D68D7" w:rsidRDefault="008D68D7"/>
        </w:tc>
        <w:tc>
          <w:tcPr>
            <w:tcW w:w="916" w:type="dxa"/>
            <w:vMerge/>
            <w:vAlign w:val="center"/>
          </w:tcPr>
          <w:p w14:paraId="08A1892C" w14:textId="77777777" w:rsidR="008D68D7" w:rsidRDefault="008D68D7"/>
        </w:tc>
        <w:tc>
          <w:tcPr>
            <w:tcW w:w="1075" w:type="dxa"/>
            <w:vAlign w:val="center"/>
          </w:tcPr>
          <w:p w14:paraId="3818230B" w14:textId="77777777" w:rsidR="008D68D7" w:rsidRDefault="00BA41D8">
            <w:r>
              <w:t>2078</w:t>
            </w:r>
          </w:p>
        </w:tc>
        <w:tc>
          <w:tcPr>
            <w:tcW w:w="3186" w:type="dxa"/>
            <w:vAlign w:val="center"/>
          </w:tcPr>
          <w:p w14:paraId="11053078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0F212C69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06B17032" w14:textId="77777777" w:rsidR="008D68D7" w:rsidRDefault="00BA41D8">
            <w:r>
              <w:t>46.72</w:t>
            </w:r>
          </w:p>
        </w:tc>
      </w:tr>
      <w:tr w:rsidR="008D68D7" w14:paraId="4FD75D2A" w14:textId="77777777">
        <w:tc>
          <w:tcPr>
            <w:tcW w:w="690" w:type="dxa"/>
            <w:vMerge/>
            <w:vAlign w:val="center"/>
          </w:tcPr>
          <w:p w14:paraId="40FEAB0B" w14:textId="77777777" w:rsidR="008D68D7" w:rsidRDefault="008D68D7"/>
        </w:tc>
        <w:tc>
          <w:tcPr>
            <w:tcW w:w="916" w:type="dxa"/>
            <w:vMerge/>
            <w:vAlign w:val="center"/>
          </w:tcPr>
          <w:p w14:paraId="04F4AA14" w14:textId="77777777" w:rsidR="008D68D7" w:rsidRDefault="008D68D7"/>
        </w:tc>
        <w:tc>
          <w:tcPr>
            <w:tcW w:w="1075" w:type="dxa"/>
            <w:vAlign w:val="center"/>
          </w:tcPr>
          <w:p w14:paraId="392D7604" w14:textId="77777777" w:rsidR="008D68D7" w:rsidRDefault="00BA41D8">
            <w:r>
              <w:t>2089</w:t>
            </w:r>
          </w:p>
        </w:tc>
        <w:tc>
          <w:tcPr>
            <w:tcW w:w="3186" w:type="dxa"/>
            <w:vAlign w:val="center"/>
          </w:tcPr>
          <w:p w14:paraId="20154C80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C248431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4FF046C2" w14:textId="77777777" w:rsidR="008D68D7" w:rsidRDefault="00BA41D8">
            <w:r>
              <w:t>45.05</w:t>
            </w:r>
          </w:p>
        </w:tc>
      </w:tr>
      <w:tr w:rsidR="008D68D7" w14:paraId="214D4021" w14:textId="77777777">
        <w:tc>
          <w:tcPr>
            <w:tcW w:w="690" w:type="dxa"/>
            <w:vMerge/>
            <w:vAlign w:val="center"/>
          </w:tcPr>
          <w:p w14:paraId="141DE230" w14:textId="77777777" w:rsidR="008D68D7" w:rsidRDefault="008D68D7"/>
        </w:tc>
        <w:tc>
          <w:tcPr>
            <w:tcW w:w="916" w:type="dxa"/>
            <w:vMerge/>
            <w:vAlign w:val="center"/>
          </w:tcPr>
          <w:p w14:paraId="597AFB51" w14:textId="77777777" w:rsidR="008D68D7" w:rsidRDefault="008D68D7"/>
        </w:tc>
        <w:tc>
          <w:tcPr>
            <w:tcW w:w="1075" w:type="dxa"/>
            <w:vAlign w:val="center"/>
          </w:tcPr>
          <w:p w14:paraId="5E082EE3" w14:textId="77777777" w:rsidR="008D68D7" w:rsidRDefault="00BA41D8">
            <w:r>
              <w:t>2140</w:t>
            </w:r>
          </w:p>
        </w:tc>
        <w:tc>
          <w:tcPr>
            <w:tcW w:w="3186" w:type="dxa"/>
            <w:vAlign w:val="center"/>
          </w:tcPr>
          <w:p w14:paraId="7AFB99D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149FC71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2E663007" w14:textId="77777777" w:rsidR="008D68D7" w:rsidRDefault="00BA41D8">
            <w:r>
              <w:t>47.50</w:t>
            </w:r>
          </w:p>
        </w:tc>
      </w:tr>
      <w:tr w:rsidR="008D68D7" w14:paraId="7F31DFB7" w14:textId="77777777">
        <w:tc>
          <w:tcPr>
            <w:tcW w:w="690" w:type="dxa"/>
            <w:vMerge/>
            <w:vAlign w:val="center"/>
          </w:tcPr>
          <w:p w14:paraId="2BA205AF" w14:textId="77777777" w:rsidR="008D68D7" w:rsidRDefault="008D68D7"/>
        </w:tc>
        <w:tc>
          <w:tcPr>
            <w:tcW w:w="916" w:type="dxa"/>
            <w:vMerge/>
            <w:vAlign w:val="center"/>
          </w:tcPr>
          <w:p w14:paraId="01C0E04C" w14:textId="77777777" w:rsidR="008D68D7" w:rsidRDefault="008D68D7"/>
        </w:tc>
        <w:tc>
          <w:tcPr>
            <w:tcW w:w="1075" w:type="dxa"/>
            <w:vAlign w:val="center"/>
          </w:tcPr>
          <w:p w14:paraId="5F696F4A" w14:textId="77777777" w:rsidR="008D68D7" w:rsidRDefault="00BA41D8">
            <w:r>
              <w:t>2145</w:t>
            </w:r>
          </w:p>
        </w:tc>
        <w:tc>
          <w:tcPr>
            <w:tcW w:w="3186" w:type="dxa"/>
            <w:vAlign w:val="center"/>
          </w:tcPr>
          <w:p w14:paraId="6ADF661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75D5D86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73D9A23C" w14:textId="77777777" w:rsidR="008D68D7" w:rsidRDefault="00BA41D8">
            <w:r>
              <w:t>46.15</w:t>
            </w:r>
          </w:p>
        </w:tc>
      </w:tr>
      <w:tr w:rsidR="008D68D7" w14:paraId="0AD3A598" w14:textId="77777777">
        <w:tc>
          <w:tcPr>
            <w:tcW w:w="690" w:type="dxa"/>
            <w:vMerge/>
            <w:vAlign w:val="center"/>
          </w:tcPr>
          <w:p w14:paraId="37605C81" w14:textId="77777777" w:rsidR="008D68D7" w:rsidRDefault="008D68D7"/>
        </w:tc>
        <w:tc>
          <w:tcPr>
            <w:tcW w:w="916" w:type="dxa"/>
            <w:vMerge/>
            <w:vAlign w:val="center"/>
          </w:tcPr>
          <w:p w14:paraId="06C97F6F" w14:textId="77777777" w:rsidR="008D68D7" w:rsidRDefault="008D68D7"/>
        </w:tc>
        <w:tc>
          <w:tcPr>
            <w:tcW w:w="1075" w:type="dxa"/>
            <w:vAlign w:val="center"/>
          </w:tcPr>
          <w:p w14:paraId="7B2A6C22" w14:textId="77777777" w:rsidR="008D68D7" w:rsidRDefault="00BA41D8">
            <w:r>
              <w:t>2218</w:t>
            </w:r>
          </w:p>
        </w:tc>
        <w:tc>
          <w:tcPr>
            <w:tcW w:w="3186" w:type="dxa"/>
            <w:vAlign w:val="center"/>
          </w:tcPr>
          <w:p w14:paraId="25835801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AD3D762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6BFAAD34" w14:textId="77777777" w:rsidR="008D68D7" w:rsidRDefault="00BA41D8">
            <w:r>
              <w:t>47.79</w:t>
            </w:r>
          </w:p>
        </w:tc>
      </w:tr>
      <w:tr w:rsidR="008D68D7" w14:paraId="330FB075" w14:textId="77777777">
        <w:tc>
          <w:tcPr>
            <w:tcW w:w="690" w:type="dxa"/>
            <w:vMerge/>
            <w:vAlign w:val="center"/>
          </w:tcPr>
          <w:p w14:paraId="74847BE0" w14:textId="77777777" w:rsidR="008D68D7" w:rsidRDefault="008D68D7"/>
        </w:tc>
        <w:tc>
          <w:tcPr>
            <w:tcW w:w="916" w:type="dxa"/>
            <w:vMerge/>
            <w:vAlign w:val="center"/>
          </w:tcPr>
          <w:p w14:paraId="19914167" w14:textId="77777777" w:rsidR="008D68D7" w:rsidRDefault="008D68D7"/>
        </w:tc>
        <w:tc>
          <w:tcPr>
            <w:tcW w:w="1075" w:type="dxa"/>
            <w:vAlign w:val="center"/>
          </w:tcPr>
          <w:p w14:paraId="7486DE29" w14:textId="77777777" w:rsidR="008D68D7" w:rsidRDefault="00BA41D8">
            <w:r>
              <w:t>2259</w:t>
            </w:r>
          </w:p>
        </w:tc>
        <w:tc>
          <w:tcPr>
            <w:tcW w:w="3186" w:type="dxa"/>
            <w:vAlign w:val="center"/>
          </w:tcPr>
          <w:p w14:paraId="7505D19D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B4764A6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7CED34CE" w14:textId="77777777" w:rsidR="008D68D7" w:rsidRDefault="00BA41D8">
            <w:r>
              <w:t>47.52</w:t>
            </w:r>
          </w:p>
        </w:tc>
      </w:tr>
      <w:tr w:rsidR="008D68D7" w14:paraId="5ADE7D64" w14:textId="77777777">
        <w:tc>
          <w:tcPr>
            <w:tcW w:w="690" w:type="dxa"/>
            <w:vMerge/>
            <w:vAlign w:val="center"/>
          </w:tcPr>
          <w:p w14:paraId="7BF14873" w14:textId="77777777" w:rsidR="008D68D7" w:rsidRDefault="008D68D7"/>
        </w:tc>
        <w:tc>
          <w:tcPr>
            <w:tcW w:w="916" w:type="dxa"/>
            <w:vMerge/>
            <w:vAlign w:val="center"/>
          </w:tcPr>
          <w:p w14:paraId="72755CB5" w14:textId="77777777" w:rsidR="008D68D7" w:rsidRDefault="008D68D7"/>
        </w:tc>
        <w:tc>
          <w:tcPr>
            <w:tcW w:w="1075" w:type="dxa"/>
            <w:vAlign w:val="center"/>
          </w:tcPr>
          <w:p w14:paraId="1B72928D" w14:textId="77777777" w:rsidR="008D68D7" w:rsidRDefault="00BA41D8">
            <w:r>
              <w:t>2269</w:t>
            </w:r>
          </w:p>
        </w:tc>
        <w:tc>
          <w:tcPr>
            <w:tcW w:w="3186" w:type="dxa"/>
            <w:vAlign w:val="center"/>
          </w:tcPr>
          <w:p w14:paraId="156CFC5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11A977D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44325B1F" w14:textId="77777777" w:rsidR="008D68D7" w:rsidRDefault="00BA41D8">
            <w:r>
              <w:t>38.18</w:t>
            </w:r>
          </w:p>
        </w:tc>
      </w:tr>
      <w:tr w:rsidR="008D68D7" w14:paraId="41F6F3C8" w14:textId="77777777">
        <w:tc>
          <w:tcPr>
            <w:tcW w:w="690" w:type="dxa"/>
            <w:vMerge/>
            <w:vAlign w:val="center"/>
          </w:tcPr>
          <w:p w14:paraId="247D49F5" w14:textId="77777777" w:rsidR="008D68D7" w:rsidRDefault="008D68D7"/>
        </w:tc>
        <w:tc>
          <w:tcPr>
            <w:tcW w:w="916" w:type="dxa"/>
            <w:vMerge/>
            <w:vAlign w:val="center"/>
          </w:tcPr>
          <w:p w14:paraId="758B13AB" w14:textId="77777777" w:rsidR="008D68D7" w:rsidRDefault="008D68D7"/>
        </w:tc>
        <w:tc>
          <w:tcPr>
            <w:tcW w:w="1075" w:type="dxa"/>
            <w:vAlign w:val="center"/>
          </w:tcPr>
          <w:p w14:paraId="737E74E3" w14:textId="77777777" w:rsidR="008D68D7" w:rsidRDefault="00BA41D8">
            <w:r>
              <w:t>2290</w:t>
            </w:r>
          </w:p>
        </w:tc>
        <w:tc>
          <w:tcPr>
            <w:tcW w:w="3186" w:type="dxa"/>
            <w:vAlign w:val="center"/>
          </w:tcPr>
          <w:p w14:paraId="55572CB6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C5B32E3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21BBF01B" w14:textId="77777777" w:rsidR="008D68D7" w:rsidRDefault="00BA41D8">
            <w:r>
              <w:t>38.22</w:t>
            </w:r>
          </w:p>
        </w:tc>
      </w:tr>
      <w:tr w:rsidR="008D68D7" w14:paraId="527C46D2" w14:textId="77777777">
        <w:tc>
          <w:tcPr>
            <w:tcW w:w="690" w:type="dxa"/>
            <w:vMerge/>
            <w:vAlign w:val="center"/>
          </w:tcPr>
          <w:p w14:paraId="39F30D6F" w14:textId="77777777" w:rsidR="008D68D7" w:rsidRDefault="008D68D7"/>
        </w:tc>
        <w:tc>
          <w:tcPr>
            <w:tcW w:w="916" w:type="dxa"/>
            <w:vMerge/>
            <w:vAlign w:val="center"/>
          </w:tcPr>
          <w:p w14:paraId="3C5723A1" w14:textId="77777777" w:rsidR="008D68D7" w:rsidRDefault="008D68D7"/>
        </w:tc>
        <w:tc>
          <w:tcPr>
            <w:tcW w:w="1075" w:type="dxa"/>
            <w:vAlign w:val="center"/>
          </w:tcPr>
          <w:p w14:paraId="75FEBC30" w14:textId="77777777" w:rsidR="008D68D7" w:rsidRDefault="00BA41D8">
            <w:r>
              <w:t>2363</w:t>
            </w:r>
          </w:p>
        </w:tc>
        <w:tc>
          <w:tcPr>
            <w:tcW w:w="3186" w:type="dxa"/>
            <w:vAlign w:val="center"/>
          </w:tcPr>
          <w:p w14:paraId="4886826F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6B46C60C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15289F84" w14:textId="77777777" w:rsidR="008D68D7" w:rsidRDefault="00BA41D8">
            <w:r>
              <w:t>46.44</w:t>
            </w:r>
          </w:p>
        </w:tc>
      </w:tr>
      <w:tr w:rsidR="008D68D7" w14:paraId="2140E5D2" w14:textId="77777777">
        <w:tc>
          <w:tcPr>
            <w:tcW w:w="690" w:type="dxa"/>
            <w:vMerge/>
            <w:vAlign w:val="center"/>
          </w:tcPr>
          <w:p w14:paraId="04B5C527" w14:textId="77777777" w:rsidR="008D68D7" w:rsidRDefault="008D68D7"/>
        </w:tc>
        <w:tc>
          <w:tcPr>
            <w:tcW w:w="916" w:type="dxa"/>
            <w:vMerge/>
            <w:vAlign w:val="center"/>
          </w:tcPr>
          <w:p w14:paraId="4C591AFF" w14:textId="77777777" w:rsidR="008D68D7" w:rsidRDefault="008D68D7"/>
        </w:tc>
        <w:tc>
          <w:tcPr>
            <w:tcW w:w="1075" w:type="dxa"/>
            <w:vAlign w:val="center"/>
          </w:tcPr>
          <w:p w14:paraId="116D7A76" w14:textId="77777777" w:rsidR="008D68D7" w:rsidRDefault="00BA41D8">
            <w:r>
              <w:t>2415</w:t>
            </w:r>
          </w:p>
        </w:tc>
        <w:tc>
          <w:tcPr>
            <w:tcW w:w="3186" w:type="dxa"/>
            <w:vAlign w:val="center"/>
          </w:tcPr>
          <w:p w14:paraId="2FFFC1D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1BBCE5E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1CE8924A" w14:textId="77777777" w:rsidR="008D68D7" w:rsidRDefault="00BA41D8">
            <w:r>
              <w:t>38.42</w:t>
            </w:r>
          </w:p>
        </w:tc>
      </w:tr>
      <w:tr w:rsidR="008D68D7" w14:paraId="6AF0CF74" w14:textId="77777777">
        <w:tc>
          <w:tcPr>
            <w:tcW w:w="690" w:type="dxa"/>
            <w:vMerge/>
            <w:vAlign w:val="center"/>
          </w:tcPr>
          <w:p w14:paraId="51BD77F7" w14:textId="77777777" w:rsidR="008D68D7" w:rsidRDefault="008D68D7"/>
        </w:tc>
        <w:tc>
          <w:tcPr>
            <w:tcW w:w="916" w:type="dxa"/>
            <w:vMerge/>
            <w:vAlign w:val="center"/>
          </w:tcPr>
          <w:p w14:paraId="6CB00DED" w14:textId="77777777" w:rsidR="008D68D7" w:rsidRDefault="008D68D7"/>
        </w:tc>
        <w:tc>
          <w:tcPr>
            <w:tcW w:w="1075" w:type="dxa"/>
            <w:vAlign w:val="center"/>
          </w:tcPr>
          <w:p w14:paraId="39133D13" w14:textId="77777777" w:rsidR="008D68D7" w:rsidRDefault="00BA41D8">
            <w:r>
              <w:t>2422</w:t>
            </w:r>
          </w:p>
        </w:tc>
        <w:tc>
          <w:tcPr>
            <w:tcW w:w="3186" w:type="dxa"/>
            <w:vAlign w:val="center"/>
          </w:tcPr>
          <w:p w14:paraId="321AE50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CD149A9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1403A580" w14:textId="77777777" w:rsidR="008D68D7" w:rsidRDefault="00BA41D8">
            <w:r>
              <w:t>38.48</w:t>
            </w:r>
          </w:p>
        </w:tc>
      </w:tr>
      <w:tr w:rsidR="008D68D7" w14:paraId="7852256E" w14:textId="77777777">
        <w:tc>
          <w:tcPr>
            <w:tcW w:w="690" w:type="dxa"/>
            <w:vMerge/>
            <w:vAlign w:val="center"/>
          </w:tcPr>
          <w:p w14:paraId="33537892" w14:textId="77777777" w:rsidR="008D68D7" w:rsidRDefault="008D68D7"/>
        </w:tc>
        <w:tc>
          <w:tcPr>
            <w:tcW w:w="916" w:type="dxa"/>
            <w:vMerge/>
            <w:vAlign w:val="center"/>
          </w:tcPr>
          <w:p w14:paraId="24455461" w14:textId="77777777" w:rsidR="008D68D7" w:rsidRDefault="008D68D7"/>
        </w:tc>
        <w:tc>
          <w:tcPr>
            <w:tcW w:w="1075" w:type="dxa"/>
            <w:vAlign w:val="center"/>
          </w:tcPr>
          <w:p w14:paraId="12C2D0D4" w14:textId="77777777" w:rsidR="008D68D7" w:rsidRDefault="00BA41D8">
            <w:r>
              <w:t>2541</w:t>
            </w:r>
          </w:p>
        </w:tc>
        <w:tc>
          <w:tcPr>
            <w:tcW w:w="3186" w:type="dxa"/>
            <w:vAlign w:val="center"/>
          </w:tcPr>
          <w:p w14:paraId="56D2025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1B0E60D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0A7652C6" w14:textId="77777777" w:rsidR="008D68D7" w:rsidRDefault="00BA41D8">
            <w:r>
              <w:t>43.87</w:t>
            </w:r>
          </w:p>
        </w:tc>
      </w:tr>
      <w:tr w:rsidR="008D68D7" w14:paraId="22204F2C" w14:textId="77777777">
        <w:tc>
          <w:tcPr>
            <w:tcW w:w="690" w:type="dxa"/>
            <w:vMerge/>
            <w:vAlign w:val="center"/>
          </w:tcPr>
          <w:p w14:paraId="0272F350" w14:textId="77777777" w:rsidR="008D68D7" w:rsidRDefault="008D68D7"/>
        </w:tc>
        <w:tc>
          <w:tcPr>
            <w:tcW w:w="916" w:type="dxa"/>
            <w:vMerge/>
            <w:vAlign w:val="center"/>
          </w:tcPr>
          <w:p w14:paraId="0EECEB67" w14:textId="77777777" w:rsidR="008D68D7" w:rsidRDefault="008D68D7"/>
        </w:tc>
        <w:tc>
          <w:tcPr>
            <w:tcW w:w="1075" w:type="dxa"/>
            <w:vAlign w:val="center"/>
          </w:tcPr>
          <w:p w14:paraId="320F8FC2" w14:textId="77777777" w:rsidR="008D68D7" w:rsidRDefault="00BA41D8">
            <w:r>
              <w:t>2557</w:t>
            </w:r>
          </w:p>
        </w:tc>
        <w:tc>
          <w:tcPr>
            <w:tcW w:w="3186" w:type="dxa"/>
            <w:vAlign w:val="center"/>
          </w:tcPr>
          <w:p w14:paraId="1A0ADEF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E1798BF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5A4B9F04" w14:textId="77777777" w:rsidR="008D68D7" w:rsidRDefault="00BA41D8">
            <w:r>
              <w:t>45.34</w:t>
            </w:r>
          </w:p>
        </w:tc>
      </w:tr>
      <w:tr w:rsidR="008D68D7" w14:paraId="182A2009" w14:textId="77777777">
        <w:tc>
          <w:tcPr>
            <w:tcW w:w="690" w:type="dxa"/>
            <w:vMerge/>
            <w:vAlign w:val="center"/>
          </w:tcPr>
          <w:p w14:paraId="4C8A01FB" w14:textId="77777777" w:rsidR="008D68D7" w:rsidRDefault="008D68D7"/>
        </w:tc>
        <w:tc>
          <w:tcPr>
            <w:tcW w:w="916" w:type="dxa"/>
            <w:vMerge/>
            <w:vAlign w:val="center"/>
          </w:tcPr>
          <w:p w14:paraId="657AE075" w14:textId="77777777" w:rsidR="008D68D7" w:rsidRDefault="008D68D7"/>
        </w:tc>
        <w:tc>
          <w:tcPr>
            <w:tcW w:w="1075" w:type="dxa"/>
            <w:vAlign w:val="center"/>
          </w:tcPr>
          <w:p w14:paraId="3601E662" w14:textId="77777777" w:rsidR="008D68D7" w:rsidRDefault="00BA41D8">
            <w:r>
              <w:t>2589</w:t>
            </w:r>
          </w:p>
        </w:tc>
        <w:tc>
          <w:tcPr>
            <w:tcW w:w="3186" w:type="dxa"/>
            <w:vAlign w:val="center"/>
          </w:tcPr>
          <w:p w14:paraId="01F01D7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3A61160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44F578DA" w14:textId="77777777" w:rsidR="008D68D7" w:rsidRDefault="00BA41D8">
            <w:r>
              <w:t>49.86</w:t>
            </w:r>
          </w:p>
        </w:tc>
      </w:tr>
      <w:tr w:rsidR="008D68D7" w14:paraId="044D5B26" w14:textId="77777777">
        <w:tc>
          <w:tcPr>
            <w:tcW w:w="690" w:type="dxa"/>
            <w:vMerge/>
            <w:vAlign w:val="center"/>
          </w:tcPr>
          <w:p w14:paraId="231BAEC5" w14:textId="77777777" w:rsidR="008D68D7" w:rsidRDefault="008D68D7"/>
        </w:tc>
        <w:tc>
          <w:tcPr>
            <w:tcW w:w="916" w:type="dxa"/>
            <w:vMerge/>
            <w:vAlign w:val="center"/>
          </w:tcPr>
          <w:p w14:paraId="780C8990" w14:textId="77777777" w:rsidR="008D68D7" w:rsidRDefault="008D68D7"/>
        </w:tc>
        <w:tc>
          <w:tcPr>
            <w:tcW w:w="1075" w:type="dxa"/>
            <w:vAlign w:val="center"/>
          </w:tcPr>
          <w:p w14:paraId="14065CE4" w14:textId="77777777" w:rsidR="008D68D7" w:rsidRDefault="00BA41D8">
            <w:r>
              <w:t>2596</w:t>
            </w:r>
          </w:p>
        </w:tc>
        <w:tc>
          <w:tcPr>
            <w:tcW w:w="3186" w:type="dxa"/>
            <w:vAlign w:val="center"/>
          </w:tcPr>
          <w:p w14:paraId="532648C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EC3E69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C72344E" w14:textId="77777777" w:rsidR="008D68D7" w:rsidRDefault="00BA41D8">
            <w:r>
              <w:t>48.45</w:t>
            </w:r>
          </w:p>
        </w:tc>
      </w:tr>
      <w:tr w:rsidR="008D68D7" w14:paraId="6B3C87A0" w14:textId="77777777">
        <w:tc>
          <w:tcPr>
            <w:tcW w:w="690" w:type="dxa"/>
            <w:vMerge/>
            <w:vAlign w:val="center"/>
          </w:tcPr>
          <w:p w14:paraId="26AE66DF" w14:textId="77777777" w:rsidR="008D68D7" w:rsidRDefault="008D68D7"/>
        </w:tc>
        <w:tc>
          <w:tcPr>
            <w:tcW w:w="916" w:type="dxa"/>
            <w:vMerge/>
            <w:vAlign w:val="center"/>
          </w:tcPr>
          <w:p w14:paraId="0BAD36FB" w14:textId="77777777" w:rsidR="008D68D7" w:rsidRDefault="008D68D7"/>
        </w:tc>
        <w:tc>
          <w:tcPr>
            <w:tcW w:w="1075" w:type="dxa"/>
            <w:vAlign w:val="center"/>
          </w:tcPr>
          <w:p w14:paraId="0F22F6FB" w14:textId="77777777" w:rsidR="008D68D7" w:rsidRDefault="00BA41D8">
            <w:r>
              <w:t>2611</w:t>
            </w:r>
          </w:p>
        </w:tc>
        <w:tc>
          <w:tcPr>
            <w:tcW w:w="3186" w:type="dxa"/>
            <w:vAlign w:val="center"/>
          </w:tcPr>
          <w:p w14:paraId="4B69ACB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0139E6E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BB1B368" w14:textId="77777777" w:rsidR="008D68D7" w:rsidRDefault="00BA41D8">
            <w:r>
              <w:t>50.17</w:t>
            </w:r>
          </w:p>
        </w:tc>
      </w:tr>
      <w:tr w:rsidR="008D68D7" w14:paraId="62771235" w14:textId="77777777">
        <w:tc>
          <w:tcPr>
            <w:tcW w:w="690" w:type="dxa"/>
            <w:vMerge/>
            <w:vAlign w:val="center"/>
          </w:tcPr>
          <w:p w14:paraId="0C2C063B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0FF7B7B7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2D4F9663" w14:textId="77777777" w:rsidR="008D68D7" w:rsidRDefault="00BA41D8">
            <w:r>
              <w:t>2032</w:t>
            </w:r>
          </w:p>
        </w:tc>
        <w:tc>
          <w:tcPr>
            <w:tcW w:w="3186" w:type="dxa"/>
            <w:vAlign w:val="center"/>
          </w:tcPr>
          <w:p w14:paraId="61492290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4DBFDCE8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548A8E04" w14:textId="77777777" w:rsidR="008D68D7" w:rsidRDefault="00BA41D8">
            <w:r>
              <w:t>45.82</w:t>
            </w:r>
          </w:p>
        </w:tc>
      </w:tr>
      <w:tr w:rsidR="008D68D7" w14:paraId="12E84B57" w14:textId="77777777">
        <w:tc>
          <w:tcPr>
            <w:tcW w:w="690" w:type="dxa"/>
            <w:vMerge/>
            <w:vAlign w:val="center"/>
          </w:tcPr>
          <w:p w14:paraId="0D026488" w14:textId="77777777" w:rsidR="008D68D7" w:rsidRDefault="008D68D7"/>
        </w:tc>
        <w:tc>
          <w:tcPr>
            <w:tcW w:w="916" w:type="dxa"/>
            <w:vMerge/>
            <w:vAlign w:val="center"/>
          </w:tcPr>
          <w:p w14:paraId="2FD770C0" w14:textId="77777777" w:rsidR="008D68D7" w:rsidRDefault="008D68D7"/>
        </w:tc>
        <w:tc>
          <w:tcPr>
            <w:tcW w:w="1075" w:type="dxa"/>
            <w:vAlign w:val="center"/>
          </w:tcPr>
          <w:p w14:paraId="770D4A31" w14:textId="77777777" w:rsidR="008D68D7" w:rsidRDefault="00BA41D8">
            <w:r>
              <w:t>2076</w:t>
            </w:r>
          </w:p>
        </w:tc>
        <w:tc>
          <w:tcPr>
            <w:tcW w:w="3186" w:type="dxa"/>
            <w:vAlign w:val="center"/>
          </w:tcPr>
          <w:p w14:paraId="53E42ED7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3E5BD74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4FA1F2B1" w14:textId="77777777" w:rsidR="008D68D7" w:rsidRDefault="00BA41D8">
            <w:r>
              <w:t>46.85</w:t>
            </w:r>
          </w:p>
        </w:tc>
      </w:tr>
      <w:tr w:rsidR="008D68D7" w14:paraId="237B04A6" w14:textId="77777777">
        <w:tc>
          <w:tcPr>
            <w:tcW w:w="690" w:type="dxa"/>
            <w:vMerge/>
            <w:vAlign w:val="center"/>
          </w:tcPr>
          <w:p w14:paraId="749F16AE" w14:textId="77777777" w:rsidR="008D68D7" w:rsidRDefault="008D68D7"/>
        </w:tc>
        <w:tc>
          <w:tcPr>
            <w:tcW w:w="916" w:type="dxa"/>
            <w:vMerge/>
            <w:vAlign w:val="center"/>
          </w:tcPr>
          <w:p w14:paraId="1635F565" w14:textId="77777777" w:rsidR="008D68D7" w:rsidRDefault="008D68D7"/>
        </w:tc>
        <w:tc>
          <w:tcPr>
            <w:tcW w:w="1075" w:type="dxa"/>
            <w:vAlign w:val="center"/>
          </w:tcPr>
          <w:p w14:paraId="2F13D1A0" w14:textId="77777777" w:rsidR="008D68D7" w:rsidRDefault="00BA41D8">
            <w:r>
              <w:t>2087</w:t>
            </w:r>
          </w:p>
        </w:tc>
        <w:tc>
          <w:tcPr>
            <w:tcW w:w="3186" w:type="dxa"/>
            <w:vAlign w:val="center"/>
          </w:tcPr>
          <w:p w14:paraId="265DA7DD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1FDA0B9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2A0BD870" w14:textId="77777777" w:rsidR="008D68D7" w:rsidRDefault="00BA41D8">
            <w:r>
              <w:t>46.32</w:t>
            </w:r>
          </w:p>
        </w:tc>
      </w:tr>
      <w:tr w:rsidR="008D68D7" w14:paraId="04D7C5F0" w14:textId="77777777">
        <w:tc>
          <w:tcPr>
            <w:tcW w:w="690" w:type="dxa"/>
            <w:vMerge/>
            <w:vAlign w:val="center"/>
          </w:tcPr>
          <w:p w14:paraId="416E247A" w14:textId="77777777" w:rsidR="008D68D7" w:rsidRDefault="008D68D7"/>
        </w:tc>
        <w:tc>
          <w:tcPr>
            <w:tcW w:w="916" w:type="dxa"/>
            <w:vMerge/>
            <w:vAlign w:val="center"/>
          </w:tcPr>
          <w:p w14:paraId="397A43CC" w14:textId="77777777" w:rsidR="008D68D7" w:rsidRDefault="008D68D7"/>
        </w:tc>
        <w:tc>
          <w:tcPr>
            <w:tcW w:w="1075" w:type="dxa"/>
            <w:vAlign w:val="center"/>
          </w:tcPr>
          <w:p w14:paraId="2287BD08" w14:textId="77777777" w:rsidR="008D68D7" w:rsidRDefault="00BA41D8">
            <w:r>
              <w:t>2136</w:t>
            </w:r>
          </w:p>
        </w:tc>
        <w:tc>
          <w:tcPr>
            <w:tcW w:w="3186" w:type="dxa"/>
            <w:vAlign w:val="center"/>
          </w:tcPr>
          <w:p w14:paraId="4C6BA02A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57EC574E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20DE2254" w14:textId="77777777" w:rsidR="008D68D7" w:rsidRDefault="00BA41D8">
            <w:r>
              <w:t>47.97</w:t>
            </w:r>
          </w:p>
        </w:tc>
      </w:tr>
      <w:tr w:rsidR="008D68D7" w14:paraId="4AF90168" w14:textId="77777777">
        <w:tc>
          <w:tcPr>
            <w:tcW w:w="690" w:type="dxa"/>
            <w:vMerge/>
            <w:vAlign w:val="center"/>
          </w:tcPr>
          <w:p w14:paraId="64D13E5C" w14:textId="77777777" w:rsidR="008D68D7" w:rsidRDefault="008D68D7"/>
        </w:tc>
        <w:tc>
          <w:tcPr>
            <w:tcW w:w="916" w:type="dxa"/>
            <w:vMerge/>
            <w:vAlign w:val="center"/>
          </w:tcPr>
          <w:p w14:paraId="4A5235C6" w14:textId="77777777" w:rsidR="008D68D7" w:rsidRDefault="008D68D7"/>
        </w:tc>
        <w:tc>
          <w:tcPr>
            <w:tcW w:w="1075" w:type="dxa"/>
            <w:vAlign w:val="center"/>
          </w:tcPr>
          <w:p w14:paraId="4EE5CB6A" w14:textId="77777777" w:rsidR="008D68D7" w:rsidRDefault="00BA41D8">
            <w:r>
              <w:t>2149</w:t>
            </w:r>
          </w:p>
        </w:tc>
        <w:tc>
          <w:tcPr>
            <w:tcW w:w="3186" w:type="dxa"/>
            <w:vAlign w:val="center"/>
          </w:tcPr>
          <w:p w14:paraId="60B97D3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705B3C5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40CE7205" w14:textId="77777777" w:rsidR="008D68D7" w:rsidRDefault="00BA41D8">
            <w:r>
              <w:t>46.55</w:t>
            </w:r>
          </w:p>
        </w:tc>
      </w:tr>
      <w:tr w:rsidR="008D68D7" w14:paraId="48A80E7E" w14:textId="77777777">
        <w:tc>
          <w:tcPr>
            <w:tcW w:w="690" w:type="dxa"/>
            <w:vMerge/>
            <w:vAlign w:val="center"/>
          </w:tcPr>
          <w:p w14:paraId="4DB7D995" w14:textId="77777777" w:rsidR="008D68D7" w:rsidRDefault="008D68D7"/>
        </w:tc>
        <w:tc>
          <w:tcPr>
            <w:tcW w:w="916" w:type="dxa"/>
            <w:vMerge/>
            <w:vAlign w:val="center"/>
          </w:tcPr>
          <w:p w14:paraId="21230B10" w14:textId="77777777" w:rsidR="008D68D7" w:rsidRDefault="008D68D7"/>
        </w:tc>
        <w:tc>
          <w:tcPr>
            <w:tcW w:w="1075" w:type="dxa"/>
            <w:vAlign w:val="center"/>
          </w:tcPr>
          <w:p w14:paraId="586C27CC" w14:textId="77777777" w:rsidR="008D68D7" w:rsidRDefault="00BA41D8">
            <w:r>
              <w:t>2203</w:t>
            </w:r>
          </w:p>
        </w:tc>
        <w:tc>
          <w:tcPr>
            <w:tcW w:w="3186" w:type="dxa"/>
            <w:vAlign w:val="center"/>
          </w:tcPr>
          <w:p w14:paraId="483FA5C9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CC7E058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2AF65F05" w14:textId="77777777" w:rsidR="008D68D7" w:rsidRDefault="00BA41D8">
            <w:r>
              <w:t>45.17</w:t>
            </w:r>
          </w:p>
        </w:tc>
      </w:tr>
      <w:tr w:rsidR="008D68D7" w14:paraId="01FFB4BA" w14:textId="77777777">
        <w:tc>
          <w:tcPr>
            <w:tcW w:w="690" w:type="dxa"/>
            <w:vMerge/>
            <w:vAlign w:val="center"/>
          </w:tcPr>
          <w:p w14:paraId="7240E325" w14:textId="77777777" w:rsidR="008D68D7" w:rsidRDefault="008D68D7"/>
        </w:tc>
        <w:tc>
          <w:tcPr>
            <w:tcW w:w="916" w:type="dxa"/>
            <w:vMerge/>
            <w:vAlign w:val="center"/>
          </w:tcPr>
          <w:p w14:paraId="3E56E772" w14:textId="77777777" w:rsidR="008D68D7" w:rsidRDefault="008D68D7"/>
        </w:tc>
        <w:tc>
          <w:tcPr>
            <w:tcW w:w="1075" w:type="dxa"/>
            <w:vAlign w:val="center"/>
          </w:tcPr>
          <w:p w14:paraId="26F9D48F" w14:textId="77777777" w:rsidR="008D68D7" w:rsidRDefault="00BA41D8">
            <w:r>
              <w:t>2210</w:t>
            </w:r>
          </w:p>
        </w:tc>
        <w:tc>
          <w:tcPr>
            <w:tcW w:w="3186" w:type="dxa"/>
            <w:vAlign w:val="center"/>
          </w:tcPr>
          <w:p w14:paraId="595C4B1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4BA7738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407C7776" w14:textId="77777777" w:rsidR="008D68D7" w:rsidRDefault="00BA41D8">
            <w:r>
              <w:t>47.77</w:t>
            </w:r>
          </w:p>
        </w:tc>
      </w:tr>
      <w:tr w:rsidR="008D68D7" w14:paraId="177343EB" w14:textId="77777777">
        <w:tc>
          <w:tcPr>
            <w:tcW w:w="690" w:type="dxa"/>
            <w:vMerge/>
            <w:vAlign w:val="center"/>
          </w:tcPr>
          <w:p w14:paraId="49C4E24A" w14:textId="77777777" w:rsidR="008D68D7" w:rsidRDefault="008D68D7"/>
        </w:tc>
        <w:tc>
          <w:tcPr>
            <w:tcW w:w="916" w:type="dxa"/>
            <w:vMerge/>
            <w:vAlign w:val="center"/>
          </w:tcPr>
          <w:p w14:paraId="212A1CDC" w14:textId="77777777" w:rsidR="008D68D7" w:rsidRDefault="008D68D7"/>
        </w:tc>
        <w:tc>
          <w:tcPr>
            <w:tcW w:w="1075" w:type="dxa"/>
            <w:vAlign w:val="center"/>
          </w:tcPr>
          <w:p w14:paraId="67A1E495" w14:textId="77777777" w:rsidR="008D68D7" w:rsidRDefault="00BA41D8">
            <w:r>
              <w:t>2258</w:t>
            </w:r>
          </w:p>
        </w:tc>
        <w:tc>
          <w:tcPr>
            <w:tcW w:w="3186" w:type="dxa"/>
            <w:vAlign w:val="center"/>
          </w:tcPr>
          <w:p w14:paraId="48CB1EF7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36FC6B8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62274447" w14:textId="77777777" w:rsidR="008D68D7" w:rsidRDefault="00BA41D8">
            <w:r>
              <w:t>47.52</w:t>
            </w:r>
          </w:p>
        </w:tc>
      </w:tr>
      <w:tr w:rsidR="008D68D7" w14:paraId="0EEB78D3" w14:textId="77777777">
        <w:tc>
          <w:tcPr>
            <w:tcW w:w="690" w:type="dxa"/>
            <w:vMerge/>
            <w:vAlign w:val="center"/>
          </w:tcPr>
          <w:p w14:paraId="3C0145F8" w14:textId="77777777" w:rsidR="008D68D7" w:rsidRDefault="008D68D7"/>
        </w:tc>
        <w:tc>
          <w:tcPr>
            <w:tcW w:w="916" w:type="dxa"/>
            <w:vMerge/>
            <w:vAlign w:val="center"/>
          </w:tcPr>
          <w:p w14:paraId="17E60C65" w14:textId="77777777" w:rsidR="008D68D7" w:rsidRDefault="008D68D7"/>
        </w:tc>
        <w:tc>
          <w:tcPr>
            <w:tcW w:w="1075" w:type="dxa"/>
            <w:vAlign w:val="center"/>
          </w:tcPr>
          <w:p w14:paraId="6F76353D" w14:textId="77777777" w:rsidR="008D68D7" w:rsidRDefault="00BA41D8">
            <w:r>
              <w:t>2273</w:t>
            </w:r>
          </w:p>
        </w:tc>
        <w:tc>
          <w:tcPr>
            <w:tcW w:w="3186" w:type="dxa"/>
            <w:vAlign w:val="center"/>
          </w:tcPr>
          <w:p w14:paraId="24E547FE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B07A53B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3F5A86A0" w14:textId="77777777" w:rsidR="008D68D7" w:rsidRDefault="00BA41D8">
            <w:r>
              <w:t>39.18</w:t>
            </w:r>
          </w:p>
        </w:tc>
      </w:tr>
      <w:tr w:rsidR="008D68D7" w14:paraId="0C057E6C" w14:textId="77777777">
        <w:tc>
          <w:tcPr>
            <w:tcW w:w="690" w:type="dxa"/>
            <w:vMerge/>
            <w:vAlign w:val="center"/>
          </w:tcPr>
          <w:p w14:paraId="7A87022D" w14:textId="77777777" w:rsidR="008D68D7" w:rsidRDefault="008D68D7"/>
        </w:tc>
        <w:tc>
          <w:tcPr>
            <w:tcW w:w="916" w:type="dxa"/>
            <w:vMerge/>
            <w:vAlign w:val="center"/>
          </w:tcPr>
          <w:p w14:paraId="286B7C26" w14:textId="77777777" w:rsidR="008D68D7" w:rsidRDefault="008D68D7"/>
        </w:tc>
        <w:tc>
          <w:tcPr>
            <w:tcW w:w="1075" w:type="dxa"/>
            <w:vAlign w:val="center"/>
          </w:tcPr>
          <w:p w14:paraId="3E8684C3" w14:textId="77777777" w:rsidR="008D68D7" w:rsidRDefault="00BA41D8">
            <w:r>
              <w:t>2355</w:t>
            </w:r>
          </w:p>
        </w:tc>
        <w:tc>
          <w:tcPr>
            <w:tcW w:w="3186" w:type="dxa"/>
            <w:vAlign w:val="center"/>
          </w:tcPr>
          <w:p w14:paraId="49A00734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1B4131FB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2F2726BA" w14:textId="77777777" w:rsidR="008D68D7" w:rsidRDefault="00BA41D8">
            <w:r>
              <w:t>46.55</w:t>
            </w:r>
          </w:p>
        </w:tc>
      </w:tr>
      <w:tr w:rsidR="008D68D7" w14:paraId="6154A13F" w14:textId="77777777">
        <w:tc>
          <w:tcPr>
            <w:tcW w:w="690" w:type="dxa"/>
            <w:vMerge/>
            <w:vAlign w:val="center"/>
          </w:tcPr>
          <w:p w14:paraId="49CFA856" w14:textId="77777777" w:rsidR="008D68D7" w:rsidRDefault="008D68D7"/>
        </w:tc>
        <w:tc>
          <w:tcPr>
            <w:tcW w:w="916" w:type="dxa"/>
            <w:vMerge/>
            <w:vAlign w:val="center"/>
          </w:tcPr>
          <w:p w14:paraId="3E79C070" w14:textId="77777777" w:rsidR="008D68D7" w:rsidRDefault="008D68D7"/>
        </w:tc>
        <w:tc>
          <w:tcPr>
            <w:tcW w:w="1075" w:type="dxa"/>
            <w:vAlign w:val="center"/>
          </w:tcPr>
          <w:p w14:paraId="5FD85051" w14:textId="77777777" w:rsidR="008D68D7" w:rsidRDefault="00BA41D8">
            <w:r>
              <w:t>2414</w:t>
            </w:r>
          </w:p>
        </w:tc>
        <w:tc>
          <w:tcPr>
            <w:tcW w:w="3186" w:type="dxa"/>
            <w:vAlign w:val="center"/>
          </w:tcPr>
          <w:p w14:paraId="088E262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05A1070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2A357EF7" w14:textId="77777777" w:rsidR="008D68D7" w:rsidRDefault="00BA41D8">
            <w:r>
              <w:t>38.82</w:t>
            </w:r>
          </w:p>
        </w:tc>
      </w:tr>
      <w:tr w:rsidR="008D68D7" w14:paraId="0875B5C5" w14:textId="77777777">
        <w:tc>
          <w:tcPr>
            <w:tcW w:w="690" w:type="dxa"/>
            <w:vMerge/>
            <w:vAlign w:val="center"/>
          </w:tcPr>
          <w:p w14:paraId="06BACDB9" w14:textId="77777777" w:rsidR="008D68D7" w:rsidRDefault="008D68D7"/>
        </w:tc>
        <w:tc>
          <w:tcPr>
            <w:tcW w:w="916" w:type="dxa"/>
            <w:vMerge/>
            <w:vAlign w:val="center"/>
          </w:tcPr>
          <w:p w14:paraId="4772F1E5" w14:textId="77777777" w:rsidR="008D68D7" w:rsidRDefault="008D68D7"/>
        </w:tc>
        <w:tc>
          <w:tcPr>
            <w:tcW w:w="1075" w:type="dxa"/>
            <w:vAlign w:val="center"/>
          </w:tcPr>
          <w:p w14:paraId="1FB6C72B" w14:textId="77777777" w:rsidR="008D68D7" w:rsidRDefault="00BA41D8">
            <w:r>
              <w:t>2421</w:t>
            </w:r>
          </w:p>
        </w:tc>
        <w:tc>
          <w:tcPr>
            <w:tcW w:w="3186" w:type="dxa"/>
            <w:vAlign w:val="center"/>
          </w:tcPr>
          <w:p w14:paraId="42038274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BB08112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D545CB7" w14:textId="77777777" w:rsidR="008D68D7" w:rsidRDefault="00BA41D8">
            <w:r>
              <w:t>38.48</w:t>
            </w:r>
          </w:p>
        </w:tc>
      </w:tr>
      <w:tr w:rsidR="008D68D7" w14:paraId="25702E99" w14:textId="77777777">
        <w:tc>
          <w:tcPr>
            <w:tcW w:w="690" w:type="dxa"/>
            <w:vMerge/>
            <w:vAlign w:val="center"/>
          </w:tcPr>
          <w:p w14:paraId="26CAFF84" w14:textId="77777777" w:rsidR="008D68D7" w:rsidRDefault="008D68D7"/>
        </w:tc>
        <w:tc>
          <w:tcPr>
            <w:tcW w:w="916" w:type="dxa"/>
            <w:vMerge/>
            <w:vAlign w:val="center"/>
          </w:tcPr>
          <w:p w14:paraId="54B9203A" w14:textId="77777777" w:rsidR="008D68D7" w:rsidRDefault="008D68D7"/>
        </w:tc>
        <w:tc>
          <w:tcPr>
            <w:tcW w:w="1075" w:type="dxa"/>
            <w:vAlign w:val="center"/>
          </w:tcPr>
          <w:p w14:paraId="5D163087" w14:textId="77777777" w:rsidR="008D68D7" w:rsidRDefault="00BA41D8">
            <w:r>
              <w:t>2547</w:t>
            </w:r>
          </w:p>
        </w:tc>
        <w:tc>
          <w:tcPr>
            <w:tcW w:w="3186" w:type="dxa"/>
            <w:vAlign w:val="center"/>
          </w:tcPr>
          <w:p w14:paraId="3750949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962489E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3A88995C" w14:textId="77777777" w:rsidR="008D68D7" w:rsidRDefault="00BA41D8">
            <w:r>
              <w:t>44.36</w:t>
            </w:r>
          </w:p>
        </w:tc>
      </w:tr>
      <w:tr w:rsidR="008D68D7" w14:paraId="171E34B2" w14:textId="77777777">
        <w:tc>
          <w:tcPr>
            <w:tcW w:w="690" w:type="dxa"/>
            <w:vMerge/>
            <w:vAlign w:val="center"/>
          </w:tcPr>
          <w:p w14:paraId="5BB864B1" w14:textId="77777777" w:rsidR="008D68D7" w:rsidRDefault="008D68D7"/>
        </w:tc>
        <w:tc>
          <w:tcPr>
            <w:tcW w:w="916" w:type="dxa"/>
            <w:vMerge/>
            <w:vAlign w:val="center"/>
          </w:tcPr>
          <w:p w14:paraId="4BFBD495" w14:textId="77777777" w:rsidR="008D68D7" w:rsidRDefault="008D68D7"/>
        </w:tc>
        <w:tc>
          <w:tcPr>
            <w:tcW w:w="1075" w:type="dxa"/>
            <w:vAlign w:val="center"/>
          </w:tcPr>
          <w:p w14:paraId="171742C1" w14:textId="77777777" w:rsidR="008D68D7" w:rsidRDefault="00BA41D8">
            <w:r>
              <w:t>2554</w:t>
            </w:r>
          </w:p>
        </w:tc>
        <w:tc>
          <w:tcPr>
            <w:tcW w:w="3186" w:type="dxa"/>
            <w:vAlign w:val="center"/>
          </w:tcPr>
          <w:p w14:paraId="7268ABC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493881A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1AD922F1" w14:textId="77777777" w:rsidR="008D68D7" w:rsidRDefault="00BA41D8">
            <w:r>
              <w:t>45.61</w:t>
            </w:r>
          </w:p>
        </w:tc>
      </w:tr>
      <w:tr w:rsidR="008D68D7" w14:paraId="1158AFCD" w14:textId="77777777">
        <w:tc>
          <w:tcPr>
            <w:tcW w:w="690" w:type="dxa"/>
            <w:vMerge/>
            <w:vAlign w:val="center"/>
          </w:tcPr>
          <w:p w14:paraId="7CD84C87" w14:textId="77777777" w:rsidR="008D68D7" w:rsidRDefault="008D68D7"/>
        </w:tc>
        <w:tc>
          <w:tcPr>
            <w:tcW w:w="916" w:type="dxa"/>
            <w:vMerge/>
            <w:vAlign w:val="center"/>
          </w:tcPr>
          <w:p w14:paraId="10FCDC45" w14:textId="77777777" w:rsidR="008D68D7" w:rsidRDefault="008D68D7"/>
        </w:tc>
        <w:tc>
          <w:tcPr>
            <w:tcW w:w="1075" w:type="dxa"/>
            <w:vAlign w:val="center"/>
          </w:tcPr>
          <w:p w14:paraId="4F9AF50B" w14:textId="77777777" w:rsidR="008D68D7" w:rsidRDefault="00BA41D8">
            <w:r>
              <w:t>2576</w:t>
            </w:r>
          </w:p>
        </w:tc>
        <w:tc>
          <w:tcPr>
            <w:tcW w:w="3186" w:type="dxa"/>
            <w:vAlign w:val="center"/>
          </w:tcPr>
          <w:p w14:paraId="06B786C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9B97932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B6B6042" w14:textId="77777777" w:rsidR="008D68D7" w:rsidRDefault="00BA41D8">
            <w:r>
              <w:t>48.98</w:t>
            </w:r>
          </w:p>
        </w:tc>
      </w:tr>
      <w:tr w:rsidR="008D68D7" w14:paraId="5A2F7C40" w14:textId="77777777">
        <w:tc>
          <w:tcPr>
            <w:tcW w:w="690" w:type="dxa"/>
            <w:vMerge/>
            <w:vAlign w:val="center"/>
          </w:tcPr>
          <w:p w14:paraId="125D0DA3" w14:textId="77777777" w:rsidR="008D68D7" w:rsidRDefault="008D68D7"/>
        </w:tc>
        <w:tc>
          <w:tcPr>
            <w:tcW w:w="916" w:type="dxa"/>
            <w:vMerge/>
            <w:vAlign w:val="center"/>
          </w:tcPr>
          <w:p w14:paraId="16E0E89B" w14:textId="77777777" w:rsidR="008D68D7" w:rsidRDefault="008D68D7"/>
        </w:tc>
        <w:tc>
          <w:tcPr>
            <w:tcW w:w="1075" w:type="dxa"/>
            <w:vAlign w:val="center"/>
          </w:tcPr>
          <w:p w14:paraId="4D48333C" w14:textId="77777777" w:rsidR="008D68D7" w:rsidRDefault="00BA41D8">
            <w:r>
              <w:t>2609</w:t>
            </w:r>
          </w:p>
        </w:tc>
        <w:tc>
          <w:tcPr>
            <w:tcW w:w="3186" w:type="dxa"/>
            <w:vAlign w:val="center"/>
          </w:tcPr>
          <w:p w14:paraId="65E2761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BD91C69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323A9A3" w14:textId="77777777" w:rsidR="008D68D7" w:rsidRDefault="00BA41D8">
            <w:r>
              <w:t>50.79</w:t>
            </w:r>
          </w:p>
        </w:tc>
      </w:tr>
      <w:tr w:rsidR="008D68D7" w14:paraId="03D55313" w14:textId="77777777">
        <w:tc>
          <w:tcPr>
            <w:tcW w:w="690" w:type="dxa"/>
            <w:vMerge/>
            <w:vAlign w:val="center"/>
          </w:tcPr>
          <w:p w14:paraId="6ABE7944" w14:textId="77777777" w:rsidR="008D68D7" w:rsidRDefault="008D68D7"/>
        </w:tc>
        <w:tc>
          <w:tcPr>
            <w:tcW w:w="1991" w:type="dxa"/>
            <w:gridSpan w:val="2"/>
          </w:tcPr>
          <w:p w14:paraId="283F13A0" w14:textId="77777777" w:rsidR="008D68D7" w:rsidRDefault="00BA41D8">
            <w:r>
              <w:t>2281</w:t>
            </w:r>
          </w:p>
        </w:tc>
        <w:tc>
          <w:tcPr>
            <w:tcW w:w="3186" w:type="dxa"/>
            <w:vAlign w:val="center"/>
          </w:tcPr>
          <w:p w14:paraId="16E0A68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360AAB5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6E81C7A7" w14:textId="77777777" w:rsidR="008D68D7" w:rsidRDefault="00BA41D8">
            <w:r>
              <w:t>38.50</w:t>
            </w:r>
          </w:p>
        </w:tc>
      </w:tr>
      <w:tr w:rsidR="008D68D7" w14:paraId="14BA7C67" w14:textId="77777777">
        <w:tc>
          <w:tcPr>
            <w:tcW w:w="690" w:type="dxa"/>
            <w:vMerge/>
            <w:vAlign w:val="center"/>
          </w:tcPr>
          <w:p w14:paraId="29E0A7B1" w14:textId="77777777" w:rsidR="008D68D7" w:rsidRDefault="008D68D7"/>
        </w:tc>
        <w:tc>
          <w:tcPr>
            <w:tcW w:w="1991" w:type="dxa"/>
            <w:gridSpan w:val="2"/>
          </w:tcPr>
          <w:p w14:paraId="2A8DF616" w14:textId="77777777" w:rsidR="008D68D7" w:rsidRDefault="00BA41D8">
            <w:r>
              <w:t>2585</w:t>
            </w:r>
          </w:p>
        </w:tc>
        <w:tc>
          <w:tcPr>
            <w:tcW w:w="3186" w:type="dxa"/>
            <w:vAlign w:val="center"/>
          </w:tcPr>
          <w:p w14:paraId="23267A18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626A4DE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38F8A53" w14:textId="77777777" w:rsidR="008D68D7" w:rsidRDefault="00BA41D8">
            <w:r>
              <w:t>50.02</w:t>
            </w:r>
          </w:p>
        </w:tc>
      </w:tr>
      <w:tr w:rsidR="008D68D7" w14:paraId="77F75966" w14:textId="77777777">
        <w:tc>
          <w:tcPr>
            <w:tcW w:w="690" w:type="dxa"/>
            <w:vMerge w:val="restart"/>
            <w:vAlign w:val="center"/>
          </w:tcPr>
          <w:p w14:paraId="5143449F" w14:textId="77777777" w:rsidR="008D68D7" w:rsidRDefault="00BA41D8">
            <w:r>
              <w:t>3</w:t>
            </w:r>
          </w:p>
        </w:tc>
        <w:tc>
          <w:tcPr>
            <w:tcW w:w="916" w:type="dxa"/>
            <w:vMerge w:val="restart"/>
            <w:vAlign w:val="center"/>
          </w:tcPr>
          <w:p w14:paraId="1CAC735C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1ED263F8" w14:textId="77777777" w:rsidR="008D68D7" w:rsidRDefault="00BA41D8">
            <w:r>
              <w:t>3012</w:t>
            </w:r>
          </w:p>
        </w:tc>
        <w:tc>
          <w:tcPr>
            <w:tcW w:w="3186" w:type="dxa"/>
            <w:vAlign w:val="center"/>
          </w:tcPr>
          <w:p w14:paraId="0851E8E1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495FB3AA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777C55E0" w14:textId="77777777" w:rsidR="008D68D7" w:rsidRDefault="00BA41D8">
            <w:r>
              <w:t>45.71</w:t>
            </w:r>
          </w:p>
        </w:tc>
      </w:tr>
      <w:tr w:rsidR="008D68D7" w14:paraId="38C6B656" w14:textId="77777777">
        <w:tc>
          <w:tcPr>
            <w:tcW w:w="690" w:type="dxa"/>
            <w:vMerge/>
            <w:vAlign w:val="center"/>
          </w:tcPr>
          <w:p w14:paraId="672D94F7" w14:textId="77777777" w:rsidR="008D68D7" w:rsidRDefault="008D68D7"/>
        </w:tc>
        <w:tc>
          <w:tcPr>
            <w:tcW w:w="916" w:type="dxa"/>
            <w:vMerge/>
            <w:vAlign w:val="center"/>
          </w:tcPr>
          <w:p w14:paraId="5AB8ABC2" w14:textId="77777777" w:rsidR="008D68D7" w:rsidRDefault="008D68D7"/>
        </w:tc>
        <w:tc>
          <w:tcPr>
            <w:tcW w:w="1075" w:type="dxa"/>
            <w:vAlign w:val="center"/>
          </w:tcPr>
          <w:p w14:paraId="79A21E1F" w14:textId="77777777" w:rsidR="008D68D7" w:rsidRDefault="00BA41D8">
            <w:r>
              <w:t>3017</w:t>
            </w:r>
          </w:p>
        </w:tc>
        <w:tc>
          <w:tcPr>
            <w:tcW w:w="3186" w:type="dxa"/>
            <w:vAlign w:val="center"/>
          </w:tcPr>
          <w:p w14:paraId="5B6A73A3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1DE30F1B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2AC73EF3" w14:textId="77777777" w:rsidR="008D68D7" w:rsidRDefault="00BA41D8">
            <w:r>
              <w:t>45.51</w:t>
            </w:r>
          </w:p>
        </w:tc>
      </w:tr>
      <w:tr w:rsidR="008D68D7" w14:paraId="4F73B02B" w14:textId="77777777">
        <w:tc>
          <w:tcPr>
            <w:tcW w:w="690" w:type="dxa"/>
            <w:vMerge/>
            <w:vAlign w:val="center"/>
          </w:tcPr>
          <w:p w14:paraId="3A4DD4B7" w14:textId="77777777" w:rsidR="008D68D7" w:rsidRDefault="008D68D7"/>
        </w:tc>
        <w:tc>
          <w:tcPr>
            <w:tcW w:w="916" w:type="dxa"/>
            <w:vMerge/>
            <w:vAlign w:val="center"/>
          </w:tcPr>
          <w:p w14:paraId="56E6314B" w14:textId="77777777" w:rsidR="008D68D7" w:rsidRDefault="008D68D7"/>
        </w:tc>
        <w:tc>
          <w:tcPr>
            <w:tcW w:w="1075" w:type="dxa"/>
            <w:vAlign w:val="center"/>
          </w:tcPr>
          <w:p w14:paraId="57FDE8A8" w14:textId="77777777" w:rsidR="008D68D7" w:rsidRDefault="00BA41D8">
            <w:r>
              <w:t>3063</w:t>
            </w:r>
          </w:p>
        </w:tc>
        <w:tc>
          <w:tcPr>
            <w:tcW w:w="3186" w:type="dxa"/>
            <w:vAlign w:val="center"/>
          </w:tcPr>
          <w:p w14:paraId="42D349C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EC21B7A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37A4FC66" w14:textId="77777777" w:rsidR="008D68D7" w:rsidRDefault="00BA41D8">
            <w:r>
              <w:t>45.18</w:t>
            </w:r>
          </w:p>
        </w:tc>
      </w:tr>
      <w:tr w:rsidR="008D68D7" w14:paraId="2CF0ACE3" w14:textId="77777777">
        <w:tc>
          <w:tcPr>
            <w:tcW w:w="690" w:type="dxa"/>
            <w:vMerge/>
            <w:vAlign w:val="center"/>
          </w:tcPr>
          <w:p w14:paraId="243A36AB" w14:textId="77777777" w:rsidR="008D68D7" w:rsidRDefault="008D68D7"/>
        </w:tc>
        <w:tc>
          <w:tcPr>
            <w:tcW w:w="916" w:type="dxa"/>
            <w:vMerge/>
            <w:vAlign w:val="center"/>
          </w:tcPr>
          <w:p w14:paraId="684FF7D0" w14:textId="77777777" w:rsidR="008D68D7" w:rsidRDefault="008D68D7"/>
        </w:tc>
        <w:tc>
          <w:tcPr>
            <w:tcW w:w="1075" w:type="dxa"/>
            <w:vAlign w:val="center"/>
          </w:tcPr>
          <w:p w14:paraId="5EE2E185" w14:textId="77777777" w:rsidR="008D68D7" w:rsidRDefault="00BA41D8">
            <w:r>
              <w:t>3096</w:t>
            </w:r>
          </w:p>
        </w:tc>
        <w:tc>
          <w:tcPr>
            <w:tcW w:w="3186" w:type="dxa"/>
            <w:vAlign w:val="center"/>
          </w:tcPr>
          <w:p w14:paraId="40F287EE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3557C6B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7192EF3B" w14:textId="77777777" w:rsidR="008D68D7" w:rsidRDefault="00BA41D8">
            <w:r>
              <w:t>46.15</w:t>
            </w:r>
          </w:p>
        </w:tc>
      </w:tr>
      <w:tr w:rsidR="008D68D7" w14:paraId="01C17DA1" w14:textId="77777777">
        <w:tc>
          <w:tcPr>
            <w:tcW w:w="690" w:type="dxa"/>
            <w:vMerge/>
            <w:vAlign w:val="center"/>
          </w:tcPr>
          <w:p w14:paraId="28253D15" w14:textId="77777777" w:rsidR="008D68D7" w:rsidRDefault="008D68D7"/>
        </w:tc>
        <w:tc>
          <w:tcPr>
            <w:tcW w:w="916" w:type="dxa"/>
            <w:vMerge/>
            <w:vAlign w:val="center"/>
          </w:tcPr>
          <w:p w14:paraId="37A52672" w14:textId="77777777" w:rsidR="008D68D7" w:rsidRDefault="008D68D7"/>
        </w:tc>
        <w:tc>
          <w:tcPr>
            <w:tcW w:w="1075" w:type="dxa"/>
            <w:vAlign w:val="center"/>
          </w:tcPr>
          <w:p w14:paraId="55C0B8C2" w14:textId="77777777" w:rsidR="008D68D7" w:rsidRDefault="00BA41D8">
            <w:r>
              <w:t>3161</w:t>
            </w:r>
          </w:p>
        </w:tc>
        <w:tc>
          <w:tcPr>
            <w:tcW w:w="3186" w:type="dxa"/>
            <w:vAlign w:val="center"/>
          </w:tcPr>
          <w:p w14:paraId="5D7CC00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5E05079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597BE9B4" w14:textId="77777777" w:rsidR="008D68D7" w:rsidRDefault="00BA41D8">
            <w:r>
              <w:t>38.49</w:t>
            </w:r>
          </w:p>
        </w:tc>
      </w:tr>
      <w:tr w:rsidR="008D68D7" w14:paraId="560637EF" w14:textId="77777777">
        <w:tc>
          <w:tcPr>
            <w:tcW w:w="690" w:type="dxa"/>
            <w:vMerge/>
            <w:vAlign w:val="center"/>
          </w:tcPr>
          <w:p w14:paraId="76FD37CA" w14:textId="77777777" w:rsidR="008D68D7" w:rsidRDefault="008D68D7"/>
        </w:tc>
        <w:tc>
          <w:tcPr>
            <w:tcW w:w="916" w:type="dxa"/>
            <w:vMerge/>
            <w:vAlign w:val="center"/>
          </w:tcPr>
          <w:p w14:paraId="6B524A53" w14:textId="77777777" w:rsidR="008D68D7" w:rsidRDefault="008D68D7"/>
        </w:tc>
        <w:tc>
          <w:tcPr>
            <w:tcW w:w="1075" w:type="dxa"/>
            <w:vAlign w:val="center"/>
          </w:tcPr>
          <w:p w14:paraId="4EFA525B" w14:textId="77777777" w:rsidR="008D68D7" w:rsidRDefault="00BA41D8">
            <w:r>
              <w:t>3164</w:t>
            </w:r>
          </w:p>
        </w:tc>
        <w:tc>
          <w:tcPr>
            <w:tcW w:w="3186" w:type="dxa"/>
            <w:vAlign w:val="center"/>
          </w:tcPr>
          <w:p w14:paraId="74363EC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0144531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04AF596C" w14:textId="77777777" w:rsidR="008D68D7" w:rsidRDefault="00BA41D8">
            <w:r>
              <w:t>46.77</w:t>
            </w:r>
          </w:p>
        </w:tc>
      </w:tr>
      <w:tr w:rsidR="008D68D7" w14:paraId="35D2F01B" w14:textId="77777777">
        <w:tc>
          <w:tcPr>
            <w:tcW w:w="690" w:type="dxa"/>
            <w:vMerge/>
            <w:vAlign w:val="center"/>
          </w:tcPr>
          <w:p w14:paraId="479CB267" w14:textId="77777777" w:rsidR="008D68D7" w:rsidRDefault="008D68D7"/>
        </w:tc>
        <w:tc>
          <w:tcPr>
            <w:tcW w:w="916" w:type="dxa"/>
            <w:vMerge/>
            <w:vAlign w:val="center"/>
          </w:tcPr>
          <w:p w14:paraId="6174E671" w14:textId="77777777" w:rsidR="008D68D7" w:rsidRDefault="008D68D7"/>
        </w:tc>
        <w:tc>
          <w:tcPr>
            <w:tcW w:w="1075" w:type="dxa"/>
            <w:vAlign w:val="center"/>
          </w:tcPr>
          <w:p w14:paraId="5CB972C3" w14:textId="77777777" w:rsidR="008D68D7" w:rsidRDefault="00BA41D8">
            <w:r>
              <w:t>3171</w:t>
            </w:r>
          </w:p>
        </w:tc>
        <w:tc>
          <w:tcPr>
            <w:tcW w:w="3186" w:type="dxa"/>
            <w:vAlign w:val="center"/>
          </w:tcPr>
          <w:p w14:paraId="51748A64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EEDF936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0A7E997C" w14:textId="77777777" w:rsidR="008D68D7" w:rsidRDefault="00BA41D8">
            <w:r>
              <w:t>47.97</w:t>
            </w:r>
          </w:p>
        </w:tc>
      </w:tr>
      <w:tr w:rsidR="008D68D7" w14:paraId="50B55FE6" w14:textId="77777777">
        <w:tc>
          <w:tcPr>
            <w:tcW w:w="690" w:type="dxa"/>
            <w:vMerge/>
            <w:vAlign w:val="center"/>
          </w:tcPr>
          <w:p w14:paraId="78520F47" w14:textId="77777777" w:rsidR="008D68D7" w:rsidRDefault="008D68D7"/>
        </w:tc>
        <w:tc>
          <w:tcPr>
            <w:tcW w:w="916" w:type="dxa"/>
            <w:vMerge/>
            <w:vAlign w:val="center"/>
          </w:tcPr>
          <w:p w14:paraId="7F20FDF7" w14:textId="77777777" w:rsidR="008D68D7" w:rsidRDefault="008D68D7"/>
        </w:tc>
        <w:tc>
          <w:tcPr>
            <w:tcW w:w="1075" w:type="dxa"/>
            <w:vAlign w:val="center"/>
          </w:tcPr>
          <w:p w14:paraId="2FBBF194" w14:textId="77777777" w:rsidR="008D68D7" w:rsidRDefault="00BA41D8">
            <w:r>
              <w:t>3180</w:t>
            </w:r>
          </w:p>
        </w:tc>
        <w:tc>
          <w:tcPr>
            <w:tcW w:w="3186" w:type="dxa"/>
            <w:vAlign w:val="center"/>
          </w:tcPr>
          <w:p w14:paraId="582F968D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34AF8C9E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4DB26ABB" w14:textId="77777777" w:rsidR="008D68D7" w:rsidRDefault="00BA41D8">
            <w:r>
              <w:t>43.54</w:t>
            </w:r>
          </w:p>
        </w:tc>
      </w:tr>
      <w:tr w:rsidR="008D68D7" w14:paraId="36756992" w14:textId="77777777">
        <w:tc>
          <w:tcPr>
            <w:tcW w:w="690" w:type="dxa"/>
            <w:vMerge/>
            <w:vAlign w:val="center"/>
          </w:tcPr>
          <w:p w14:paraId="592CDDD5" w14:textId="77777777" w:rsidR="008D68D7" w:rsidRDefault="008D68D7"/>
        </w:tc>
        <w:tc>
          <w:tcPr>
            <w:tcW w:w="916" w:type="dxa"/>
            <w:vMerge/>
            <w:vAlign w:val="center"/>
          </w:tcPr>
          <w:p w14:paraId="29472812" w14:textId="77777777" w:rsidR="008D68D7" w:rsidRDefault="008D68D7"/>
        </w:tc>
        <w:tc>
          <w:tcPr>
            <w:tcW w:w="1075" w:type="dxa"/>
            <w:vAlign w:val="center"/>
          </w:tcPr>
          <w:p w14:paraId="29D8FF66" w14:textId="77777777" w:rsidR="008D68D7" w:rsidRDefault="00BA41D8">
            <w:r>
              <w:t>3187</w:t>
            </w:r>
          </w:p>
        </w:tc>
        <w:tc>
          <w:tcPr>
            <w:tcW w:w="3186" w:type="dxa"/>
            <w:vAlign w:val="center"/>
          </w:tcPr>
          <w:p w14:paraId="04CAC320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71AC58A5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7BD1B0B7" w14:textId="77777777" w:rsidR="008D68D7" w:rsidRDefault="00BA41D8">
            <w:r>
              <w:t>43.31</w:t>
            </w:r>
          </w:p>
        </w:tc>
      </w:tr>
      <w:tr w:rsidR="008D68D7" w14:paraId="5147B7B0" w14:textId="77777777">
        <w:tc>
          <w:tcPr>
            <w:tcW w:w="690" w:type="dxa"/>
            <w:vMerge/>
            <w:vAlign w:val="center"/>
          </w:tcPr>
          <w:p w14:paraId="515FE114" w14:textId="77777777" w:rsidR="008D68D7" w:rsidRDefault="008D68D7"/>
        </w:tc>
        <w:tc>
          <w:tcPr>
            <w:tcW w:w="916" w:type="dxa"/>
            <w:vMerge/>
            <w:vAlign w:val="center"/>
          </w:tcPr>
          <w:p w14:paraId="664A8A57" w14:textId="77777777" w:rsidR="008D68D7" w:rsidRDefault="008D68D7"/>
        </w:tc>
        <w:tc>
          <w:tcPr>
            <w:tcW w:w="1075" w:type="dxa"/>
            <w:vAlign w:val="center"/>
          </w:tcPr>
          <w:p w14:paraId="54AA0FC9" w14:textId="77777777" w:rsidR="008D68D7" w:rsidRDefault="00BA41D8">
            <w:r>
              <w:t>3193</w:t>
            </w:r>
          </w:p>
        </w:tc>
        <w:tc>
          <w:tcPr>
            <w:tcW w:w="3186" w:type="dxa"/>
            <w:vAlign w:val="center"/>
          </w:tcPr>
          <w:p w14:paraId="1B2C663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15B124C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6DD9A2CE" w14:textId="77777777" w:rsidR="008D68D7" w:rsidRDefault="00BA41D8">
            <w:r>
              <w:t>47.57</w:t>
            </w:r>
          </w:p>
        </w:tc>
      </w:tr>
      <w:tr w:rsidR="008D68D7" w14:paraId="79E9E8A2" w14:textId="77777777">
        <w:tc>
          <w:tcPr>
            <w:tcW w:w="690" w:type="dxa"/>
            <w:vMerge/>
            <w:vAlign w:val="center"/>
          </w:tcPr>
          <w:p w14:paraId="475EC8B5" w14:textId="77777777" w:rsidR="008D68D7" w:rsidRDefault="008D68D7"/>
        </w:tc>
        <w:tc>
          <w:tcPr>
            <w:tcW w:w="916" w:type="dxa"/>
            <w:vMerge/>
            <w:vAlign w:val="center"/>
          </w:tcPr>
          <w:p w14:paraId="1A46A591" w14:textId="77777777" w:rsidR="008D68D7" w:rsidRDefault="008D68D7"/>
        </w:tc>
        <w:tc>
          <w:tcPr>
            <w:tcW w:w="1075" w:type="dxa"/>
            <w:vAlign w:val="center"/>
          </w:tcPr>
          <w:p w14:paraId="234A6F0A" w14:textId="77777777" w:rsidR="008D68D7" w:rsidRDefault="00BA41D8">
            <w:r>
              <w:t>3299</w:t>
            </w:r>
          </w:p>
        </w:tc>
        <w:tc>
          <w:tcPr>
            <w:tcW w:w="3186" w:type="dxa"/>
            <w:vAlign w:val="center"/>
          </w:tcPr>
          <w:p w14:paraId="7992916B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06E1BE52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1D4EFA6D" w14:textId="77777777" w:rsidR="008D68D7" w:rsidRDefault="00BA41D8">
            <w:r>
              <w:t>47.81</w:t>
            </w:r>
          </w:p>
        </w:tc>
      </w:tr>
      <w:tr w:rsidR="008D68D7" w14:paraId="7A4E295B" w14:textId="77777777">
        <w:tc>
          <w:tcPr>
            <w:tcW w:w="690" w:type="dxa"/>
            <w:vMerge/>
            <w:vAlign w:val="center"/>
          </w:tcPr>
          <w:p w14:paraId="1D8E822B" w14:textId="77777777" w:rsidR="008D68D7" w:rsidRDefault="008D68D7"/>
        </w:tc>
        <w:tc>
          <w:tcPr>
            <w:tcW w:w="916" w:type="dxa"/>
            <w:vMerge/>
            <w:vAlign w:val="center"/>
          </w:tcPr>
          <w:p w14:paraId="7F247413" w14:textId="77777777" w:rsidR="008D68D7" w:rsidRDefault="008D68D7"/>
        </w:tc>
        <w:tc>
          <w:tcPr>
            <w:tcW w:w="1075" w:type="dxa"/>
            <w:vAlign w:val="center"/>
          </w:tcPr>
          <w:p w14:paraId="3485EF8B" w14:textId="77777777" w:rsidR="008D68D7" w:rsidRDefault="00BA41D8">
            <w:r>
              <w:t>3304</w:t>
            </w:r>
          </w:p>
        </w:tc>
        <w:tc>
          <w:tcPr>
            <w:tcW w:w="3186" w:type="dxa"/>
            <w:vAlign w:val="center"/>
          </w:tcPr>
          <w:p w14:paraId="11437E0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547179A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73616435" w14:textId="77777777" w:rsidR="008D68D7" w:rsidRDefault="00BA41D8">
            <w:r>
              <w:t>43.79</w:t>
            </w:r>
          </w:p>
        </w:tc>
      </w:tr>
      <w:tr w:rsidR="008D68D7" w14:paraId="55BAEFD2" w14:textId="77777777">
        <w:tc>
          <w:tcPr>
            <w:tcW w:w="690" w:type="dxa"/>
            <w:vMerge/>
            <w:vAlign w:val="center"/>
          </w:tcPr>
          <w:p w14:paraId="23957BAD" w14:textId="77777777" w:rsidR="008D68D7" w:rsidRDefault="008D68D7"/>
        </w:tc>
        <w:tc>
          <w:tcPr>
            <w:tcW w:w="916" w:type="dxa"/>
            <w:vMerge/>
            <w:vAlign w:val="center"/>
          </w:tcPr>
          <w:p w14:paraId="38B659D0" w14:textId="77777777" w:rsidR="008D68D7" w:rsidRDefault="008D68D7"/>
        </w:tc>
        <w:tc>
          <w:tcPr>
            <w:tcW w:w="1075" w:type="dxa"/>
            <w:vAlign w:val="center"/>
          </w:tcPr>
          <w:p w14:paraId="46A062B8" w14:textId="77777777" w:rsidR="008D68D7" w:rsidRDefault="00BA41D8">
            <w:r>
              <w:t>3315</w:t>
            </w:r>
          </w:p>
        </w:tc>
        <w:tc>
          <w:tcPr>
            <w:tcW w:w="3186" w:type="dxa"/>
            <w:vAlign w:val="center"/>
          </w:tcPr>
          <w:p w14:paraId="11F804BD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2DA7C9B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42EB3E1E" w14:textId="77777777" w:rsidR="008D68D7" w:rsidRDefault="00BA41D8">
            <w:r>
              <w:t>47.92</w:t>
            </w:r>
          </w:p>
        </w:tc>
      </w:tr>
      <w:tr w:rsidR="008D68D7" w14:paraId="11179FC0" w14:textId="77777777">
        <w:tc>
          <w:tcPr>
            <w:tcW w:w="690" w:type="dxa"/>
            <w:vMerge/>
            <w:vAlign w:val="center"/>
          </w:tcPr>
          <w:p w14:paraId="7F8F2CD8" w14:textId="77777777" w:rsidR="008D68D7" w:rsidRDefault="008D68D7"/>
        </w:tc>
        <w:tc>
          <w:tcPr>
            <w:tcW w:w="916" w:type="dxa"/>
            <w:vMerge/>
            <w:vAlign w:val="center"/>
          </w:tcPr>
          <w:p w14:paraId="32B84757" w14:textId="77777777" w:rsidR="008D68D7" w:rsidRDefault="008D68D7"/>
        </w:tc>
        <w:tc>
          <w:tcPr>
            <w:tcW w:w="1075" w:type="dxa"/>
            <w:vAlign w:val="center"/>
          </w:tcPr>
          <w:p w14:paraId="6295AB98" w14:textId="77777777" w:rsidR="008D68D7" w:rsidRDefault="00BA41D8">
            <w:r>
              <w:t>3351</w:t>
            </w:r>
          </w:p>
        </w:tc>
        <w:tc>
          <w:tcPr>
            <w:tcW w:w="3186" w:type="dxa"/>
            <w:vAlign w:val="center"/>
          </w:tcPr>
          <w:p w14:paraId="22E4E201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41BEF689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5604CC1F" w14:textId="77777777" w:rsidR="008D68D7" w:rsidRDefault="00BA41D8">
            <w:r>
              <w:t>45.88</w:t>
            </w:r>
          </w:p>
        </w:tc>
      </w:tr>
      <w:tr w:rsidR="008D68D7" w14:paraId="5CCF37A9" w14:textId="77777777">
        <w:tc>
          <w:tcPr>
            <w:tcW w:w="690" w:type="dxa"/>
            <w:vMerge/>
            <w:vAlign w:val="center"/>
          </w:tcPr>
          <w:p w14:paraId="52583E19" w14:textId="77777777" w:rsidR="008D68D7" w:rsidRDefault="008D68D7"/>
        </w:tc>
        <w:tc>
          <w:tcPr>
            <w:tcW w:w="916" w:type="dxa"/>
            <w:vMerge/>
            <w:vAlign w:val="center"/>
          </w:tcPr>
          <w:p w14:paraId="1E532B83" w14:textId="77777777" w:rsidR="008D68D7" w:rsidRDefault="008D68D7"/>
        </w:tc>
        <w:tc>
          <w:tcPr>
            <w:tcW w:w="1075" w:type="dxa"/>
            <w:vAlign w:val="center"/>
          </w:tcPr>
          <w:p w14:paraId="77B8FFAD" w14:textId="77777777" w:rsidR="008D68D7" w:rsidRDefault="00BA41D8">
            <w:r>
              <w:t>3524</w:t>
            </w:r>
          </w:p>
        </w:tc>
        <w:tc>
          <w:tcPr>
            <w:tcW w:w="3186" w:type="dxa"/>
            <w:vAlign w:val="center"/>
          </w:tcPr>
          <w:p w14:paraId="0F358DCE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48DD85A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20B1B73C" w14:textId="77777777" w:rsidR="008D68D7" w:rsidRDefault="00BA41D8">
            <w:r>
              <w:t>43.66</w:t>
            </w:r>
          </w:p>
        </w:tc>
      </w:tr>
      <w:tr w:rsidR="008D68D7" w14:paraId="4FECD533" w14:textId="77777777">
        <w:tc>
          <w:tcPr>
            <w:tcW w:w="690" w:type="dxa"/>
            <w:vMerge/>
            <w:vAlign w:val="center"/>
          </w:tcPr>
          <w:p w14:paraId="14973772" w14:textId="77777777" w:rsidR="008D68D7" w:rsidRDefault="008D68D7"/>
        </w:tc>
        <w:tc>
          <w:tcPr>
            <w:tcW w:w="916" w:type="dxa"/>
            <w:vMerge/>
            <w:vAlign w:val="center"/>
          </w:tcPr>
          <w:p w14:paraId="0836DD38" w14:textId="77777777" w:rsidR="008D68D7" w:rsidRDefault="008D68D7"/>
        </w:tc>
        <w:tc>
          <w:tcPr>
            <w:tcW w:w="1075" w:type="dxa"/>
            <w:vAlign w:val="center"/>
          </w:tcPr>
          <w:p w14:paraId="3BD167CA" w14:textId="77777777" w:rsidR="008D68D7" w:rsidRDefault="00BA41D8">
            <w:r>
              <w:t>3568</w:t>
            </w:r>
          </w:p>
        </w:tc>
        <w:tc>
          <w:tcPr>
            <w:tcW w:w="3186" w:type="dxa"/>
            <w:vAlign w:val="center"/>
          </w:tcPr>
          <w:p w14:paraId="6B877DE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7F7139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CB752B5" w14:textId="77777777" w:rsidR="008D68D7" w:rsidRDefault="00BA41D8">
            <w:r>
              <w:t>48.80</w:t>
            </w:r>
          </w:p>
        </w:tc>
      </w:tr>
      <w:tr w:rsidR="008D68D7" w14:paraId="7A455E1C" w14:textId="77777777">
        <w:tc>
          <w:tcPr>
            <w:tcW w:w="690" w:type="dxa"/>
            <w:vMerge/>
            <w:vAlign w:val="center"/>
          </w:tcPr>
          <w:p w14:paraId="4BBBF1A6" w14:textId="77777777" w:rsidR="008D68D7" w:rsidRDefault="008D68D7"/>
        </w:tc>
        <w:tc>
          <w:tcPr>
            <w:tcW w:w="916" w:type="dxa"/>
            <w:vMerge/>
            <w:vAlign w:val="center"/>
          </w:tcPr>
          <w:p w14:paraId="04324B45" w14:textId="77777777" w:rsidR="008D68D7" w:rsidRDefault="008D68D7"/>
        </w:tc>
        <w:tc>
          <w:tcPr>
            <w:tcW w:w="1075" w:type="dxa"/>
            <w:vAlign w:val="center"/>
          </w:tcPr>
          <w:p w14:paraId="187E4101" w14:textId="77777777" w:rsidR="008D68D7" w:rsidRDefault="00BA41D8">
            <w:r>
              <w:t>3618</w:t>
            </w:r>
          </w:p>
        </w:tc>
        <w:tc>
          <w:tcPr>
            <w:tcW w:w="3186" w:type="dxa"/>
            <w:vAlign w:val="center"/>
          </w:tcPr>
          <w:p w14:paraId="3E9079E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7A1C27A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23AE8C34" w14:textId="77777777" w:rsidR="008D68D7" w:rsidRDefault="00BA41D8">
            <w:r>
              <w:t>48.08</w:t>
            </w:r>
          </w:p>
        </w:tc>
      </w:tr>
      <w:tr w:rsidR="008D68D7" w14:paraId="1CDCA91C" w14:textId="77777777">
        <w:tc>
          <w:tcPr>
            <w:tcW w:w="690" w:type="dxa"/>
            <w:vMerge/>
            <w:vAlign w:val="center"/>
          </w:tcPr>
          <w:p w14:paraId="5238535A" w14:textId="77777777" w:rsidR="008D68D7" w:rsidRDefault="008D68D7"/>
        </w:tc>
        <w:tc>
          <w:tcPr>
            <w:tcW w:w="916" w:type="dxa"/>
            <w:vMerge/>
            <w:vAlign w:val="center"/>
          </w:tcPr>
          <w:p w14:paraId="55E29536" w14:textId="77777777" w:rsidR="008D68D7" w:rsidRDefault="008D68D7"/>
        </w:tc>
        <w:tc>
          <w:tcPr>
            <w:tcW w:w="1075" w:type="dxa"/>
            <w:vAlign w:val="center"/>
          </w:tcPr>
          <w:p w14:paraId="70831992" w14:textId="77777777" w:rsidR="008D68D7" w:rsidRDefault="00BA41D8">
            <w:r>
              <w:t>3628</w:t>
            </w:r>
          </w:p>
        </w:tc>
        <w:tc>
          <w:tcPr>
            <w:tcW w:w="3186" w:type="dxa"/>
            <w:vAlign w:val="center"/>
          </w:tcPr>
          <w:p w14:paraId="7078F7E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BCAB76C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5AEBA318" w14:textId="77777777" w:rsidR="008D68D7" w:rsidRDefault="00BA41D8">
            <w:r>
              <w:t>50.34</w:t>
            </w:r>
          </w:p>
        </w:tc>
      </w:tr>
      <w:tr w:rsidR="008D68D7" w14:paraId="3C7F29AC" w14:textId="77777777">
        <w:tc>
          <w:tcPr>
            <w:tcW w:w="690" w:type="dxa"/>
            <w:vMerge/>
            <w:vAlign w:val="center"/>
          </w:tcPr>
          <w:p w14:paraId="58506565" w14:textId="77777777" w:rsidR="008D68D7" w:rsidRDefault="008D68D7"/>
        </w:tc>
        <w:tc>
          <w:tcPr>
            <w:tcW w:w="916" w:type="dxa"/>
            <w:vMerge/>
            <w:vAlign w:val="center"/>
          </w:tcPr>
          <w:p w14:paraId="1F4EC5CF" w14:textId="77777777" w:rsidR="008D68D7" w:rsidRDefault="008D68D7"/>
        </w:tc>
        <w:tc>
          <w:tcPr>
            <w:tcW w:w="1075" w:type="dxa"/>
            <w:vAlign w:val="center"/>
          </w:tcPr>
          <w:p w14:paraId="2C07622E" w14:textId="77777777" w:rsidR="008D68D7" w:rsidRDefault="00BA41D8">
            <w:r>
              <w:t>3639</w:t>
            </w:r>
          </w:p>
        </w:tc>
        <w:tc>
          <w:tcPr>
            <w:tcW w:w="3186" w:type="dxa"/>
            <w:vAlign w:val="center"/>
          </w:tcPr>
          <w:p w14:paraId="324E393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DF660F3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6FF24648" w14:textId="77777777" w:rsidR="008D68D7" w:rsidRDefault="00BA41D8">
            <w:r>
              <w:t>47.28</w:t>
            </w:r>
          </w:p>
        </w:tc>
      </w:tr>
      <w:tr w:rsidR="008D68D7" w14:paraId="0D1D1ADE" w14:textId="77777777">
        <w:tc>
          <w:tcPr>
            <w:tcW w:w="690" w:type="dxa"/>
            <w:vMerge/>
            <w:vAlign w:val="center"/>
          </w:tcPr>
          <w:p w14:paraId="756E8C83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2D118669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145E37B3" w14:textId="77777777" w:rsidR="008D68D7" w:rsidRDefault="00BA41D8">
            <w:r>
              <w:t>3033</w:t>
            </w:r>
          </w:p>
        </w:tc>
        <w:tc>
          <w:tcPr>
            <w:tcW w:w="3186" w:type="dxa"/>
            <w:vAlign w:val="center"/>
          </w:tcPr>
          <w:p w14:paraId="7D8B816D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6BF123A9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1CF20E59" w14:textId="77777777" w:rsidR="008D68D7" w:rsidRDefault="00BA41D8">
            <w:r>
              <w:t>46.15</w:t>
            </w:r>
          </w:p>
        </w:tc>
      </w:tr>
      <w:tr w:rsidR="008D68D7" w14:paraId="2532B5DE" w14:textId="77777777">
        <w:tc>
          <w:tcPr>
            <w:tcW w:w="690" w:type="dxa"/>
            <w:vMerge/>
            <w:vAlign w:val="center"/>
          </w:tcPr>
          <w:p w14:paraId="309C6268" w14:textId="77777777" w:rsidR="008D68D7" w:rsidRDefault="008D68D7"/>
        </w:tc>
        <w:tc>
          <w:tcPr>
            <w:tcW w:w="916" w:type="dxa"/>
            <w:vMerge/>
            <w:vAlign w:val="center"/>
          </w:tcPr>
          <w:p w14:paraId="7A780C9D" w14:textId="77777777" w:rsidR="008D68D7" w:rsidRDefault="008D68D7"/>
        </w:tc>
        <w:tc>
          <w:tcPr>
            <w:tcW w:w="1075" w:type="dxa"/>
            <w:vAlign w:val="center"/>
          </w:tcPr>
          <w:p w14:paraId="6A88E542" w14:textId="77777777" w:rsidR="008D68D7" w:rsidRDefault="00BA41D8">
            <w:r>
              <w:t>3077</w:t>
            </w:r>
          </w:p>
        </w:tc>
        <w:tc>
          <w:tcPr>
            <w:tcW w:w="3186" w:type="dxa"/>
            <w:vAlign w:val="center"/>
          </w:tcPr>
          <w:p w14:paraId="20D0097E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808EB8E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9419D0C" w14:textId="77777777" w:rsidR="008D68D7" w:rsidRDefault="00BA41D8">
            <w:r>
              <w:t>47.24</w:t>
            </w:r>
          </w:p>
        </w:tc>
      </w:tr>
      <w:tr w:rsidR="008D68D7" w14:paraId="269323EC" w14:textId="77777777">
        <w:tc>
          <w:tcPr>
            <w:tcW w:w="690" w:type="dxa"/>
            <w:vMerge/>
            <w:vAlign w:val="center"/>
          </w:tcPr>
          <w:p w14:paraId="2577DDB1" w14:textId="77777777" w:rsidR="008D68D7" w:rsidRDefault="008D68D7"/>
        </w:tc>
        <w:tc>
          <w:tcPr>
            <w:tcW w:w="916" w:type="dxa"/>
            <w:vMerge/>
            <w:vAlign w:val="center"/>
          </w:tcPr>
          <w:p w14:paraId="02809331" w14:textId="77777777" w:rsidR="008D68D7" w:rsidRDefault="008D68D7"/>
        </w:tc>
        <w:tc>
          <w:tcPr>
            <w:tcW w:w="1075" w:type="dxa"/>
            <w:vAlign w:val="center"/>
          </w:tcPr>
          <w:p w14:paraId="199B61A5" w14:textId="77777777" w:rsidR="008D68D7" w:rsidRDefault="00BA41D8">
            <w:r>
              <w:t>3091</w:t>
            </w:r>
          </w:p>
        </w:tc>
        <w:tc>
          <w:tcPr>
            <w:tcW w:w="3186" w:type="dxa"/>
            <w:vAlign w:val="center"/>
          </w:tcPr>
          <w:p w14:paraId="78FDBC2D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928F4E5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7347DA6B" w14:textId="77777777" w:rsidR="008D68D7" w:rsidRDefault="00BA41D8">
            <w:r>
              <w:t>45.53</w:t>
            </w:r>
          </w:p>
        </w:tc>
      </w:tr>
      <w:tr w:rsidR="008D68D7" w14:paraId="713E58C5" w14:textId="77777777">
        <w:tc>
          <w:tcPr>
            <w:tcW w:w="690" w:type="dxa"/>
            <w:vMerge/>
            <w:vAlign w:val="center"/>
          </w:tcPr>
          <w:p w14:paraId="75D5E1AF" w14:textId="77777777" w:rsidR="008D68D7" w:rsidRDefault="008D68D7"/>
        </w:tc>
        <w:tc>
          <w:tcPr>
            <w:tcW w:w="916" w:type="dxa"/>
            <w:vMerge/>
            <w:vAlign w:val="center"/>
          </w:tcPr>
          <w:p w14:paraId="293FE552" w14:textId="77777777" w:rsidR="008D68D7" w:rsidRDefault="008D68D7"/>
        </w:tc>
        <w:tc>
          <w:tcPr>
            <w:tcW w:w="1075" w:type="dxa"/>
            <w:vAlign w:val="center"/>
          </w:tcPr>
          <w:p w14:paraId="134D4040" w14:textId="77777777" w:rsidR="008D68D7" w:rsidRDefault="00BA41D8">
            <w:r>
              <w:t>3135</w:t>
            </w:r>
          </w:p>
        </w:tc>
        <w:tc>
          <w:tcPr>
            <w:tcW w:w="3186" w:type="dxa"/>
            <w:vAlign w:val="center"/>
          </w:tcPr>
          <w:p w14:paraId="15A6995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3555A06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6C6B7397" w14:textId="77777777" w:rsidR="008D68D7" w:rsidRDefault="00BA41D8">
            <w:r>
              <w:t>47.81</w:t>
            </w:r>
          </w:p>
        </w:tc>
      </w:tr>
      <w:tr w:rsidR="008D68D7" w14:paraId="4E4965C1" w14:textId="77777777">
        <w:tc>
          <w:tcPr>
            <w:tcW w:w="690" w:type="dxa"/>
            <w:vMerge/>
            <w:vAlign w:val="center"/>
          </w:tcPr>
          <w:p w14:paraId="7FE07393" w14:textId="77777777" w:rsidR="008D68D7" w:rsidRDefault="008D68D7"/>
        </w:tc>
        <w:tc>
          <w:tcPr>
            <w:tcW w:w="916" w:type="dxa"/>
            <w:vMerge/>
            <w:vAlign w:val="center"/>
          </w:tcPr>
          <w:p w14:paraId="60BED1E6" w14:textId="77777777" w:rsidR="008D68D7" w:rsidRDefault="008D68D7"/>
        </w:tc>
        <w:tc>
          <w:tcPr>
            <w:tcW w:w="1075" w:type="dxa"/>
            <w:vAlign w:val="center"/>
          </w:tcPr>
          <w:p w14:paraId="13875C5E" w14:textId="77777777" w:rsidR="008D68D7" w:rsidRDefault="00BA41D8">
            <w:r>
              <w:t>3148</w:t>
            </w:r>
          </w:p>
        </w:tc>
        <w:tc>
          <w:tcPr>
            <w:tcW w:w="3186" w:type="dxa"/>
            <w:vAlign w:val="center"/>
          </w:tcPr>
          <w:p w14:paraId="4AEF46A2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58758F70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310CACAE" w14:textId="77777777" w:rsidR="008D68D7" w:rsidRDefault="00BA41D8">
            <w:r>
              <w:t>46.12</w:t>
            </w:r>
          </w:p>
        </w:tc>
      </w:tr>
      <w:tr w:rsidR="008D68D7" w14:paraId="28CFED60" w14:textId="77777777">
        <w:tc>
          <w:tcPr>
            <w:tcW w:w="690" w:type="dxa"/>
            <w:vMerge/>
            <w:vAlign w:val="center"/>
          </w:tcPr>
          <w:p w14:paraId="70D16F15" w14:textId="77777777" w:rsidR="008D68D7" w:rsidRDefault="008D68D7"/>
        </w:tc>
        <w:tc>
          <w:tcPr>
            <w:tcW w:w="916" w:type="dxa"/>
            <w:vMerge/>
            <w:vAlign w:val="center"/>
          </w:tcPr>
          <w:p w14:paraId="2D9F6DE5" w14:textId="77777777" w:rsidR="008D68D7" w:rsidRDefault="008D68D7"/>
        </w:tc>
        <w:tc>
          <w:tcPr>
            <w:tcW w:w="1075" w:type="dxa"/>
            <w:vAlign w:val="center"/>
          </w:tcPr>
          <w:p w14:paraId="5847A802" w14:textId="77777777" w:rsidR="008D68D7" w:rsidRDefault="00BA41D8">
            <w:r>
              <w:t>3215</w:t>
            </w:r>
          </w:p>
        </w:tc>
        <w:tc>
          <w:tcPr>
            <w:tcW w:w="3186" w:type="dxa"/>
            <w:vAlign w:val="center"/>
          </w:tcPr>
          <w:p w14:paraId="500528F2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100AC0B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41D523EC" w14:textId="77777777" w:rsidR="008D68D7" w:rsidRDefault="00BA41D8">
            <w:r>
              <w:t>47.72</w:t>
            </w:r>
          </w:p>
        </w:tc>
      </w:tr>
      <w:tr w:rsidR="008D68D7" w14:paraId="01234DB3" w14:textId="77777777">
        <w:tc>
          <w:tcPr>
            <w:tcW w:w="690" w:type="dxa"/>
            <w:vMerge/>
            <w:vAlign w:val="center"/>
          </w:tcPr>
          <w:p w14:paraId="4BD25125" w14:textId="77777777" w:rsidR="008D68D7" w:rsidRDefault="008D68D7"/>
        </w:tc>
        <w:tc>
          <w:tcPr>
            <w:tcW w:w="916" w:type="dxa"/>
            <w:vMerge/>
            <w:vAlign w:val="center"/>
          </w:tcPr>
          <w:p w14:paraId="5E7FC70A" w14:textId="77777777" w:rsidR="008D68D7" w:rsidRDefault="008D68D7"/>
        </w:tc>
        <w:tc>
          <w:tcPr>
            <w:tcW w:w="1075" w:type="dxa"/>
            <w:vAlign w:val="center"/>
          </w:tcPr>
          <w:p w14:paraId="6703B93A" w14:textId="77777777" w:rsidR="008D68D7" w:rsidRDefault="00BA41D8">
            <w:r>
              <w:t>3255</w:t>
            </w:r>
          </w:p>
        </w:tc>
        <w:tc>
          <w:tcPr>
            <w:tcW w:w="3186" w:type="dxa"/>
            <w:vAlign w:val="center"/>
          </w:tcPr>
          <w:p w14:paraId="14E5C3CF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4D959897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7F0BC220" w14:textId="77777777" w:rsidR="008D68D7" w:rsidRDefault="00BA41D8">
            <w:r>
              <w:t>48.16</w:t>
            </w:r>
          </w:p>
        </w:tc>
      </w:tr>
      <w:tr w:rsidR="008D68D7" w14:paraId="71EFF82D" w14:textId="77777777">
        <w:tc>
          <w:tcPr>
            <w:tcW w:w="690" w:type="dxa"/>
            <w:vMerge/>
            <w:vAlign w:val="center"/>
          </w:tcPr>
          <w:p w14:paraId="42687A1C" w14:textId="77777777" w:rsidR="008D68D7" w:rsidRDefault="008D68D7"/>
        </w:tc>
        <w:tc>
          <w:tcPr>
            <w:tcW w:w="916" w:type="dxa"/>
            <w:vMerge/>
            <w:vAlign w:val="center"/>
          </w:tcPr>
          <w:p w14:paraId="3D2152D9" w14:textId="77777777" w:rsidR="008D68D7" w:rsidRDefault="008D68D7"/>
        </w:tc>
        <w:tc>
          <w:tcPr>
            <w:tcW w:w="1075" w:type="dxa"/>
            <w:vAlign w:val="center"/>
          </w:tcPr>
          <w:p w14:paraId="4274297F" w14:textId="77777777" w:rsidR="008D68D7" w:rsidRDefault="00BA41D8">
            <w:r>
              <w:t>3275</w:t>
            </w:r>
          </w:p>
        </w:tc>
        <w:tc>
          <w:tcPr>
            <w:tcW w:w="3186" w:type="dxa"/>
            <w:vAlign w:val="center"/>
          </w:tcPr>
          <w:p w14:paraId="7D68BEB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66A04B8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1C43D931" w14:textId="77777777" w:rsidR="008D68D7" w:rsidRDefault="00BA41D8">
            <w:r>
              <w:t>38.28</w:t>
            </w:r>
          </w:p>
        </w:tc>
      </w:tr>
      <w:tr w:rsidR="008D68D7" w14:paraId="0C42399C" w14:textId="77777777">
        <w:tc>
          <w:tcPr>
            <w:tcW w:w="690" w:type="dxa"/>
            <w:vMerge/>
            <w:vAlign w:val="center"/>
          </w:tcPr>
          <w:p w14:paraId="1E10CC36" w14:textId="77777777" w:rsidR="008D68D7" w:rsidRDefault="008D68D7"/>
        </w:tc>
        <w:tc>
          <w:tcPr>
            <w:tcW w:w="916" w:type="dxa"/>
            <w:vMerge/>
            <w:vAlign w:val="center"/>
          </w:tcPr>
          <w:p w14:paraId="057702D2" w14:textId="77777777" w:rsidR="008D68D7" w:rsidRDefault="008D68D7"/>
        </w:tc>
        <w:tc>
          <w:tcPr>
            <w:tcW w:w="1075" w:type="dxa"/>
            <w:vAlign w:val="center"/>
          </w:tcPr>
          <w:p w14:paraId="41B3E58A" w14:textId="77777777" w:rsidR="008D68D7" w:rsidRDefault="00BA41D8">
            <w:r>
              <w:t>3286</w:t>
            </w:r>
          </w:p>
        </w:tc>
        <w:tc>
          <w:tcPr>
            <w:tcW w:w="3186" w:type="dxa"/>
            <w:vAlign w:val="center"/>
          </w:tcPr>
          <w:p w14:paraId="2D79C244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31E6A18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30D8E7D2" w14:textId="77777777" w:rsidR="008D68D7" w:rsidRDefault="00BA41D8">
            <w:r>
              <w:t>38.84</w:t>
            </w:r>
          </w:p>
        </w:tc>
      </w:tr>
      <w:tr w:rsidR="008D68D7" w14:paraId="5DDBA0E0" w14:textId="77777777">
        <w:tc>
          <w:tcPr>
            <w:tcW w:w="690" w:type="dxa"/>
            <w:vMerge/>
            <w:vAlign w:val="center"/>
          </w:tcPr>
          <w:p w14:paraId="63A8D2BD" w14:textId="77777777" w:rsidR="008D68D7" w:rsidRDefault="008D68D7"/>
        </w:tc>
        <w:tc>
          <w:tcPr>
            <w:tcW w:w="916" w:type="dxa"/>
            <w:vMerge/>
            <w:vAlign w:val="center"/>
          </w:tcPr>
          <w:p w14:paraId="5EA977EC" w14:textId="77777777" w:rsidR="008D68D7" w:rsidRDefault="008D68D7"/>
        </w:tc>
        <w:tc>
          <w:tcPr>
            <w:tcW w:w="1075" w:type="dxa"/>
            <w:vAlign w:val="center"/>
          </w:tcPr>
          <w:p w14:paraId="266A7BB7" w14:textId="77777777" w:rsidR="008D68D7" w:rsidRDefault="00BA41D8">
            <w:r>
              <w:t>3362</w:t>
            </w:r>
          </w:p>
        </w:tc>
        <w:tc>
          <w:tcPr>
            <w:tcW w:w="3186" w:type="dxa"/>
            <w:vAlign w:val="center"/>
          </w:tcPr>
          <w:p w14:paraId="5E18F34B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7E3A7FF3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254B8936" w14:textId="77777777" w:rsidR="008D68D7" w:rsidRDefault="00BA41D8">
            <w:r>
              <w:t>46.87</w:t>
            </w:r>
          </w:p>
        </w:tc>
      </w:tr>
      <w:tr w:rsidR="008D68D7" w14:paraId="4E68200A" w14:textId="77777777">
        <w:tc>
          <w:tcPr>
            <w:tcW w:w="690" w:type="dxa"/>
            <w:vMerge/>
            <w:vAlign w:val="center"/>
          </w:tcPr>
          <w:p w14:paraId="4DB79D6C" w14:textId="77777777" w:rsidR="008D68D7" w:rsidRDefault="008D68D7"/>
        </w:tc>
        <w:tc>
          <w:tcPr>
            <w:tcW w:w="916" w:type="dxa"/>
            <w:vMerge/>
            <w:vAlign w:val="center"/>
          </w:tcPr>
          <w:p w14:paraId="181F0F3B" w14:textId="77777777" w:rsidR="008D68D7" w:rsidRDefault="008D68D7"/>
        </w:tc>
        <w:tc>
          <w:tcPr>
            <w:tcW w:w="1075" w:type="dxa"/>
            <w:vAlign w:val="center"/>
          </w:tcPr>
          <w:p w14:paraId="7A97F97C" w14:textId="77777777" w:rsidR="008D68D7" w:rsidRDefault="00BA41D8">
            <w:r>
              <w:t>3417</w:t>
            </w:r>
          </w:p>
        </w:tc>
        <w:tc>
          <w:tcPr>
            <w:tcW w:w="3186" w:type="dxa"/>
            <w:vAlign w:val="center"/>
          </w:tcPr>
          <w:p w14:paraId="334B0CF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13C8657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69FA9D0E" w14:textId="77777777" w:rsidR="008D68D7" w:rsidRDefault="00BA41D8">
            <w:r>
              <w:t>38.64</w:t>
            </w:r>
          </w:p>
        </w:tc>
      </w:tr>
      <w:tr w:rsidR="008D68D7" w14:paraId="1E398FC9" w14:textId="77777777">
        <w:tc>
          <w:tcPr>
            <w:tcW w:w="690" w:type="dxa"/>
            <w:vMerge/>
            <w:vAlign w:val="center"/>
          </w:tcPr>
          <w:p w14:paraId="0BA20670" w14:textId="77777777" w:rsidR="008D68D7" w:rsidRDefault="008D68D7"/>
        </w:tc>
        <w:tc>
          <w:tcPr>
            <w:tcW w:w="916" w:type="dxa"/>
            <w:vMerge/>
            <w:vAlign w:val="center"/>
          </w:tcPr>
          <w:p w14:paraId="61DDB241" w14:textId="77777777" w:rsidR="008D68D7" w:rsidRDefault="008D68D7"/>
        </w:tc>
        <w:tc>
          <w:tcPr>
            <w:tcW w:w="1075" w:type="dxa"/>
            <w:vAlign w:val="center"/>
          </w:tcPr>
          <w:p w14:paraId="110C50F7" w14:textId="77777777" w:rsidR="008D68D7" w:rsidRDefault="00BA41D8">
            <w:r>
              <w:t>3418</w:t>
            </w:r>
          </w:p>
        </w:tc>
        <w:tc>
          <w:tcPr>
            <w:tcW w:w="3186" w:type="dxa"/>
            <w:vAlign w:val="center"/>
          </w:tcPr>
          <w:p w14:paraId="208AD60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9423453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4BDDFCD7" w14:textId="77777777" w:rsidR="008D68D7" w:rsidRDefault="00BA41D8">
            <w:r>
              <w:t>38.96</w:t>
            </w:r>
          </w:p>
        </w:tc>
      </w:tr>
      <w:tr w:rsidR="008D68D7" w14:paraId="6CD805A9" w14:textId="77777777">
        <w:tc>
          <w:tcPr>
            <w:tcW w:w="690" w:type="dxa"/>
            <w:vMerge/>
            <w:vAlign w:val="center"/>
          </w:tcPr>
          <w:p w14:paraId="214DD708" w14:textId="77777777" w:rsidR="008D68D7" w:rsidRDefault="008D68D7"/>
        </w:tc>
        <w:tc>
          <w:tcPr>
            <w:tcW w:w="916" w:type="dxa"/>
            <w:vMerge/>
            <w:vAlign w:val="center"/>
          </w:tcPr>
          <w:p w14:paraId="423F0C8C" w14:textId="77777777" w:rsidR="008D68D7" w:rsidRDefault="008D68D7"/>
        </w:tc>
        <w:tc>
          <w:tcPr>
            <w:tcW w:w="1075" w:type="dxa"/>
            <w:vAlign w:val="center"/>
          </w:tcPr>
          <w:p w14:paraId="07D12B02" w14:textId="77777777" w:rsidR="008D68D7" w:rsidRDefault="00BA41D8">
            <w:r>
              <w:t>3540</w:t>
            </w:r>
          </w:p>
        </w:tc>
        <w:tc>
          <w:tcPr>
            <w:tcW w:w="3186" w:type="dxa"/>
            <w:vAlign w:val="center"/>
          </w:tcPr>
          <w:p w14:paraId="7E6B9E8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1AD80BB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783037C2" w14:textId="77777777" w:rsidR="008D68D7" w:rsidRDefault="00BA41D8">
            <w:r>
              <w:t>44.02</w:t>
            </w:r>
          </w:p>
        </w:tc>
      </w:tr>
      <w:tr w:rsidR="008D68D7" w14:paraId="14F89448" w14:textId="77777777">
        <w:tc>
          <w:tcPr>
            <w:tcW w:w="690" w:type="dxa"/>
            <w:vMerge/>
            <w:vAlign w:val="center"/>
          </w:tcPr>
          <w:p w14:paraId="365E22CD" w14:textId="77777777" w:rsidR="008D68D7" w:rsidRDefault="008D68D7"/>
        </w:tc>
        <w:tc>
          <w:tcPr>
            <w:tcW w:w="916" w:type="dxa"/>
            <w:vMerge/>
            <w:vAlign w:val="center"/>
          </w:tcPr>
          <w:p w14:paraId="5469D66F" w14:textId="77777777" w:rsidR="008D68D7" w:rsidRDefault="008D68D7"/>
        </w:tc>
        <w:tc>
          <w:tcPr>
            <w:tcW w:w="1075" w:type="dxa"/>
            <w:vAlign w:val="center"/>
          </w:tcPr>
          <w:p w14:paraId="7B54307F" w14:textId="77777777" w:rsidR="008D68D7" w:rsidRDefault="00BA41D8">
            <w:r>
              <w:t>3562</w:t>
            </w:r>
          </w:p>
        </w:tc>
        <w:tc>
          <w:tcPr>
            <w:tcW w:w="3186" w:type="dxa"/>
            <w:vAlign w:val="center"/>
          </w:tcPr>
          <w:p w14:paraId="67D55F9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FC1DE07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4B6FA422" w14:textId="77777777" w:rsidR="008D68D7" w:rsidRDefault="00BA41D8">
            <w:r>
              <w:t>45.51</w:t>
            </w:r>
          </w:p>
        </w:tc>
      </w:tr>
      <w:tr w:rsidR="008D68D7" w14:paraId="54BF4BF8" w14:textId="77777777">
        <w:tc>
          <w:tcPr>
            <w:tcW w:w="690" w:type="dxa"/>
            <w:vMerge/>
            <w:vAlign w:val="center"/>
          </w:tcPr>
          <w:p w14:paraId="1F5D3F29" w14:textId="77777777" w:rsidR="008D68D7" w:rsidRDefault="008D68D7"/>
        </w:tc>
        <w:tc>
          <w:tcPr>
            <w:tcW w:w="916" w:type="dxa"/>
            <w:vMerge/>
            <w:vAlign w:val="center"/>
          </w:tcPr>
          <w:p w14:paraId="574CD9CA" w14:textId="77777777" w:rsidR="008D68D7" w:rsidRDefault="008D68D7"/>
        </w:tc>
        <w:tc>
          <w:tcPr>
            <w:tcW w:w="1075" w:type="dxa"/>
            <w:vAlign w:val="center"/>
          </w:tcPr>
          <w:p w14:paraId="3A4C08AE" w14:textId="77777777" w:rsidR="008D68D7" w:rsidRDefault="00BA41D8">
            <w:r>
              <w:t>3593</w:t>
            </w:r>
          </w:p>
        </w:tc>
        <w:tc>
          <w:tcPr>
            <w:tcW w:w="3186" w:type="dxa"/>
            <w:vAlign w:val="center"/>
          </w:tcPr>
          <w:p w14:paraId="11F5BD1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B634EC8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4BD21011" w14:textId="77777777" w:rsidR="008D68D7" w:rsidRDefault="00BA41D8">
            <w:r>
              <w:t>49.95</w:t>
            </w:r>
          </w:p>
        </w:tc>
      </w:tr>
      <w:tr w:rsidR="008D68D7" w14:paraId="5E3EA213" w14:textId="77777777">
        <w:tc>
          <w:tcPr>
            <w:tcW w:w="690" w:type="dxa"/>
            <w:vMerge/>
            <w:vAlign w:val="center"/>
          </w:tcPr>
          <w:p w14:paraId="49D2433B" w14:textId="77777777" w:rsidR="008D68D7" w:rsidRDefault="008D68D7"/>
        </w:tc>
        <w:tc>
          <w:tcPr>
            <w:tcW w:w="916" w:type="dxa"/>
            <w:vMerge/>
            <w:vAlign w:val="center"/>
          </w:tcPr>
          <w:p w14:paraId="226A1BFB" w14:textId="77777777" w:rsidR="008D68D7" w:rsidRDefault="008D68D7"/>
        </w:tc>
        <w:tc>
          <w:tcPr>
            <w:tcW w:w="1075" w:type="dxa"/>
            <w:vAlign w:val="center"/>
          </w:tcPr>
          <w:p w14:paraId="5BC03516" w14:textId="77777777" w:rsidR="008D68D7" w:rsidRDefault="00BA41D8">
            <w:r>
              <w:t>3599</w:t>
            </w:r>
          </w:p>
        </w:tc>
        <w:tc>
          <w:tcPr>
            <w:tcW w:w="3186" w:type="dxa"/>
            <w:vAlign w:val="center"/>
          </w:tcPr>
          <w:p w14:paraId="77C1831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5CE7A4B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D367BF7" w14:textId="77777777" w:rsidR="008D68D7" w:rsidRDefault="00BA41D8">
            <w:r>
              <w:t>48.50</w:t>
            </w:r>
          </w:p>
        </w:tc>
      </w:tr>
      <w:tr w:rsidR="008D68D7" w14:paraId="2A2F20A0" w14:textId="77777777">
        <w:tc>
          <w:tcPr>
            <w:tcW w:w="690" w:type="dxa"/>
            <w:vMerge/>
            <w:vAlign w:val="center"/>
          </w:tcPr>
          <w:p w14:paraId="23DC89BF" w14:textId="77777777" w:rsidR="008D68D7" w:rsidRDefault="008D68D7"/>
        </w:tc>
        <w:tc>
          <w:tcPr>
            <w:tcW w:w="916" w:type="dxa"/>
            <w:vMerge/>
            <w:vAlign w:val="center"/>
          </w:tcPr>
          <w:p w14:paraId="5E9D2BDE" w14:textId="77777777" w:rsidR="008D68D7" w:rsidRDefault="008D68D7"/>
        </w:tc>
        <w:tc>
          <w:tcPr>
            <w:tcW w:w="1075" w:type="dxa"/>
            <w:vAlign w:val="center"/>
          </w:tcPr>
          <w:p w14:paraId="4EA8C86D" w14:textId="77777777" w:rsidR="008D68D7" w:rsidRDefault="00BA41D8">
            <w:r>
              <w:t>3612</w:t>
            </w:r>
          </w:p>
        </w:tc>
        <w:tc>
          <w:tcPr>
            <w:tcW w:w="3186" w:type="dxa"/>
            <w:vAlign w:val="center"/>
          </w:tcPr>
          <w:p w14:paraId="3C1DE33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1A2010E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F0F54A6" w14:textId="77777777" w:rsidR="008D68D7" w:rsidRDefault="00BA41D8">
            <w:r>
              <w:t>50.31</w:t>
            </w:r>
          </w:p>
        </w:tc>
      </w:tr>
      <w:tr w:rsidR="008D68D7" w14:paraId="408B38E4" w14:textId="77777777">
        <w:tc>
          <w:tcPr>
            <w:tcW w:w="690" w:type="dxa"/>
            <w:vMerge/>
            <w:vAlign w:val="center"/>
          </w:tcPr>
          <w:p w14:paraId="6D035611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3409B001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72B1EA81" w14:textId="77777777" w:rsidR="008D68D7" w:rsidRDefault="00BA41D8">
            <w:r>
              <w:t>3030</w:t>
            </w:r>
          </w:p>
        </w:tc>
        <w:tc>
          <w:tcPr>
            <w:tcW w:w="3186" w:type="dxa"/>
            <w:vAlign w:val="center"/>
          </w:tcPr>
          <w:p w14:paraId="2E7E5665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3FC51A29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07897CF3" w14:textId="77777777" w:rsidR="008D68D7" w:rsidRDefault="00BA41D8">
            <w:r>
              <w:t>46.32</w:t>
            </w:r>
          </w:p>
        </w:tc>
      </w:tr>
      <w:tr w:rsidR="008D68D7" w14:paraId="1B1B9BB5" w14:textId="77777777">
        <w:tc>
          <w:tcPr>
            <w:tcW w:w="690" w:type="dxa"/>
            <w:vMerge/>
            <w:vAlign w:val="center"/>
          </w:tcPr>
          <w:p w14:paraId="381248A9" w14:textId="77777777" w:rsidR="008D68D7" w:rsidRDefault="008D68D7"/>
        </w:tc>
        <w:tc>
          <w:tcPr>
            <w:tcW w:w="916" w:type="dxa"/>
            <w:vMerge/>
            <w:vAlign w:val="center"/>
          </w:tcPr>
          <w:p w14:paraId="307A6053" w14:textId="77777777" w:rsidR="008D68D7" w:rsidRDefault="008D68D7"/>
        </w:tc>
        <w:tc>
          <w:tcPr>
            <w:tcW w:w="1075" w:type="dxa"/>
            <w:vAlign w:val="center"/>
          </w:tcPr>
          <w:p w14:paraId="61CE1D54" w14:textId="77777777" w:rsidR="008D68D7" w:rsidRDefault="00BA41D8">
            <w:r>
              <w:t>3069</w:t>
            </w:r>
          </w:p>
        </w:tc>
        <w:tc>
          <w:tcPr>
            <w:tcW w:w="3186" w:type="dxa"/>
            <w:vAlign w:val="center"/>
          </w:tcPr>
          <w:p w14:paraId="3B47FCCD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53BA23C8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26FB8B4C" w14:textId="77777777" w:rsidR="008D68D7" w:rsidRDefault="00BA41D8">
            <w:r>
              <w:t>47.37</w:t>
            </w:r>
          </w:p>
        </w:tc>
      </w:tr>
      <w:tr w:rsidR="008D68D7" w14:paraId="251BF072" w14:textId="77777777">
        <w:tc>
          <w:tcPr>
            <w:tcW w:w="690" w:type="dxa"/>
            <w:vMerge/>
            <w:vAlign w:val="center"/>
          </w:tcPr>
          <w:p w14:paraId="0D3131F8" w14:textId="77777777" w:rsidR="008D68D7" w:rsidRDefault="008D68D7"/>
        </w:tc>
        <w:tc>
          <w:tcPr>
            <w:tcW w:w="916" w:type="dxa"/>
            <w:vMerge/>
            <w:vAlign w:val="center"/>
          </w:tcPr>
          <w:p w14:paraId="3356A7F3" w14:textId="77777777" w:rsidR="008D68D7" w:rsidRDefault="008D68D7"/>
        </w:tc>
        <w:tc>
          <w:tcPr>
            <w:tcW w:w="1075" w:type="dxa"/>
            <w:vAlign w:val="center"/>
          </w:tcPr>
          <w:p w14:paraId="1E75D93D" w14:textId="77777777" w:rsidR="008D68D7" w:rsidRDefault="00BA41D8">
            <w:r>
              <w:t>3093</w:t>
            </w:r>
          </w:p>
        </w:tc>
        <w:tc>
          <w:tcPr>
            <w:tcW w:w="3186" w:type="dxa"/>
            <w:vAlign w:val="center"/>
          </w:tcPr>
          <w:p w14:paraId="2A1BC95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0707A95C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4BF8DBFA" w14:textId="77777777" w:rsidR="008D68D7" w:rsidRDefault="00BA41D8">
            <w:r>
              <w:t>46.14</w:t>
            </w:r>
          </w:p>
        </w:tc>
      </w:tr>
      <w:tr w:rsidR="008D68D7" w14:paraId="00BC6617" w14:textId="77777777">
        <w:tc>
          <w:tcPr>
            <w:tcW w:w="690" w:type="dxa"/>
            <w:vMerge/>
            <w:vAlign w:val="center"/>
          </w:tcPr>
          <w:p w14:paraId="3BE40B19" w14:textId="77777777" w:rsidR="008D68D7" w:rsidRDefault="008D68D7"/>
        </w:tc>
        <w:tc>
          <w:tcPr>
            <w:tcW w:w="916" w:type="dxa"/>
            <w:vMerge/>
            <w:vAlign w:val="center"/>
          </w:tcPr>
          <w:p w14:paraId="368A9513" w14:textId="77777777" w:rsidR="008D68D7" w:rsidRDefault="008D68D7"/>
        </w:tc>
        <w:tc>
          <w:tcPr>
            <w:tcW w:w="1075" w:type="dxa"/>
            <w:vAlign w:val="center"/>
          </w:tcPr>
          <w:p w14:paraId="7D85CF51" w14:textId="77777777" w:rsidR="008D68D7" w:rsidRDefault="00BA41D8">
            <w:r>
              <w:t>3139</w:t>
            </w:r>
          </w:p>
        </w:tc>
        <w:tc>
          <w:tcPr>
            <w:tcW w:w="3186" w:type="dxa"/>
            <w:vAlign w:val="center"/>
          </w:tcPr>
          <w:p w14:paraId="116F5954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7C2AB94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023D3239" w14:textId="77777777" w:rsidR="008D68D7" w:rsidRDefault="00BA41D8">
            <w:r>
              <w:t>48.28</w:t>
            </w:r>
          </w:p>
        </w:tc>
      </w:tr>
      <w:tr w:rsidR="008D68D7" w14:paraId="6D1148AB" w14:textId="77777777">
        <w:tc>
          <w:tcPr>
            <w:tcW w:w="690" w:type="dxa"/>
            <w:vMerge/>
            <w:vAlign w:val="center"/>
          </w:tcPr>
          <w:p w14:paraId="56A5285E" w14:textId="77777777" w:rsidR="008D68D7" w:rsidRDefault="008D68D7"/>
        </w:tc>
        <w:tc>
          <w:tcPr>
            <w:tcW w:w="916" w:type="dxa"/>
            <w:vMerge/>
            <w:vAlign w:val="center"/>
          </w:tcPr>
          <w:p w14:paraId="190A8ED6" w14:textId="77777777" w:rsidR="008D68D7" w:rsidRDefault="008D68D7"/>
        </w:tc>
        <w:tc>
          <w:tcPr>
            <w:tcW w:w="1075" w:type="dxa"/>
            <w:vAlign w:val="center"/>
          </w:tcPr>
          <w:p w14:paraId="451675AB" w14:textId="77777777" w:rsidR="008D68D7" w:rsidRDefault="00BA41D8">
            <w:r>
              <w:t>3150</w:t>
            </w:r>
          </w:p>
        </w:tc>
        <w:tc>
          <w:tcPr>
            <w:tcW w:w="3186" w:type="dxa"/>
            <w:vAlign w:val="center"/>
          </w:tcPr>
          <w:p w14:paraId="09ACF75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B9A873F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02435B46" w14:textId="77777777" w:rsidR="008D68D7" w:rsidRDefault="00BA41D8">
            <w:r>
              <w:t>46.48</w:t>
            </w:r>
          </w:p>
        </w:tc>
      </w:tr>
      <w:tr w:rsidR="008D68D7" w14:paraId="5F51C003" w14:textId="77777777">
        <w:tc>
          <w:tcPr>
            <w:tcW w:w="690" w:type="dxa"/>
            <w:vMerge/>
            <w:vAlign w:val="center"/>
          </w:tcPr>
          <w:p w14:paraId="4B1DC9D3" w14:textId="77777777" w:rsidR="008D68D7" w:rsidRDefault="008D68D7"/>
        </w:tc>
        <w:tc>
          <w:tcPr>
            <w:tcW w:w="916" w:type="dxa"/>
            <w:vMerge/>
            <w:vAlign w:val="center"/>
          </w:tcPr>
          <w:p w14:paraId="50D47E3D" w14:textId="77777777" w:rsidR="008D68D7" w:rsidRDefault="008D68D7"/>
        </w:tc>
        <w:tc>
          <w:tcPr>
            <w:tcW w:w="1075" w:type="dxa"/>
            <w:vAlign w:val="center"/>
          </w:tcPr>
          <w:p w14:paraId="02FBDB28" w14:textId="77777777" w:rsidR="008D68D7" w:rsidRDefault="00BA41D8">
            <w:r>
              <w:t>3213</w:t>
            </w:r>
          </w:p>
        </w:tc>
        <w:tc>
          <w:tcPr>
            <w:tcW w:w="3186" w:type="dxa"/>
            <w:vAlign w:val="center"/>
          </w:tcPr>
          <w:p w14:paraId="13133DB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4334117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D54F543" w14:textId="77777777" w:rsidR="008D68D7" w:rsidRDefault="00BA41D8">
            <w:r>
              <w:t>47.73</w:t>
            </w:r>
          </w:p>
        </w:tc>
      </w:tr>
      <w:tr w:rsidR="008D68D7" w14:paraId="78022264" w14:textId="77777777">
        <w:tc>
          <w:tcPr>
            <w:tcW w:w="690" w:type="dxa"/>
            <w:vMerge/>
            <w:vAlign w:val="center"/>
          </w:tcPr>
          <w:p w14:paraId="5E402787" w14:textId="77777777" w:rsidR="008D68D7" w:rsidRDefault="008D68D7"/>
        </w:tc>
        <w:tc>
          <w:tcPr>
            <w:tcW w:w="916" w:type="dxa"/>
            <w:vMerge/>
            <w:vAlign w:val="center"/>
          </w:tcPr>
          <w:p w14:paraId="5E394A38" w14:textId="77777777" w:rsidR="008D68D7" w:rsidRDefault="008D68D7"/>
        </w:tc>
        <w:tc>
          <w:tcPr>
            <w:tcW w:w="1075" w:type="dxa"/>
            <w:vAlign w:val="center"/>
          </w:tcPr>
          <w:p w14:paraId="56E140ED" w14:textId="77777777" w:rsidR="008D68D7" w:rsidRDefault="00BA41D8">
            <w:r>
              <w:t>3253</w:t>
            </w:r>
          </w:p>
        </w:tc>
        <w:tc>
          <w:tcPr>
            <w:tcW w:w="3186" w:type="dxa"/>
            <w:vAlign w:val="center"/>
          </w:tcPr>
          <w:p w14:paraId="1A84A43C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6D9D46FE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45B97D21" w14:textId="77777777" w:rsidR="008D68D7" w:rsidRDefault="00BA41D8">
            <w:r>
              <w:t>48.29</w:t>
            </w:r>
          </w:p>
        </w:tc>
      </w:tr>
      <w:tr w:rsidR="008D68D7" w14:paraId="1D5BDAB8" w14:textId="77777777">
        <w:tc>
          <w:tcPr>
            <w:tcW w:w="690" w:type="dxa"/>
            <w:vMerge/>
            <w:vAlign w:val="center"/>
          </w:tcPr>
          <w:p w14:paraId="04EE5A81" w14:textId="77777777" w:rsidR="008D68D7" w:rsidRDefault="008D68D7"/>
        </w:tc>
        <w:tc>
          <w:tcPr>
            <w:tcW w:w="916" w:type="dxa"/>
            <w:vMerge/>
            <w:vAlign w:val="center"/>
          </w:tcPr>
          <w:p w14:paraId="4712CA39" w14:textId="77777777" w:rsidR="008D68D7" w:rsidRDefault="008D68D7"/>
        </w:tc>
        <w:tc>
          <w:tcPr>
            <w:tcW w:w="1075" w:type="dxa"/>
            <w:vAlign w:val="center"/>
          </w:tcPr>
          <w:p w14:paraId="36E4D1DC" w14:textId="77777777" w:rsidR="008D68D7" w:rsidRDefault="00BA41D8">
            <w:r>
              <w:t>3270</w:t>
            </w:r>
          </w:p>
        </w:tc>
        <w:tc>
          <w:tcPr>
            <w:tcW w:w="3186" w:type="dxa"/>
            <w:vAlign w:val="center"/>
          </w:tcPr>
          <w:p w14:paraId="0353C70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0064249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4B29CAF4" w14:textId="77777777" w:rsidR="008D68D7" w:rsidRDefault="00BA41D8">
            <w:r>
              <w:t>39.36</w:t>
            </w:r>
          </w:p>
        </w:tc>
      </w:tr>
      <w:tr w:rsidR="008D68D7" w14:paraId="434CE04A" w14:textId="77777777">
        <w:tc>
          <w:tcPr>
            <w:tcW w:w="690" w:type="dxa"/>
            <w:vMerge/>
            <w:vAlign w:val="center"/>
          </w:tcPr>
          <w:p w14:paraId="67E283C8" w14:textId="77777777" w:rsidR="008D68D7" w:rsidRDefault="008D68D7"/>
        </w:tc>
        <w:tc>
          <w:tcPr>
            <w:tcW w:w="916" w:type="dxa"/>
            <w:vMerge/>
            <w:vAlign w:val="center"/>
          </w:tcPr>
          <w:p w14:paraId="77E67FAC" w14:textId="77777777" w:rsidR="008D68D7" w:rsidRDefault="008D68D7"/>
        </w:tc>
        <w:tc>
          <w:tcPr>
            <w:tcW w:w="1075" w:type="dxa"/>
            <w:vAlign w:val="center"/>
          </w:tcPr>
          <w:p w14:paraId="60BCD887" w14:textId="77777777" w:rsidR="008D68D7" w:rsidRDefault="00BA41D8">
            <w:r>
              <w:t>3284</w:t>
            </w:r>
          </w:p>
        </w:tc>
        <w:tc>
          <w:tcPr>
            <w:tcW w:w="3186" w:type="dxa"/>
            <w:vAlign w:val="center"/>
          </w:tcPr>
          <w:p w14:paraId="47CB9460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807FED7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15C86163" w14:textId="77777777" w:rsidR="008D68D7" w:rsidRDefault="00BA41D8">
            <w:r>
              <w:t>38.81</w:t>
            </w:r>
          </w:p>
        </w:tc>
      </w:tr>
      <w:tr w:rsidR="008D68D7" w14:paraId="73E7F7A8" w14:textId="77777777">
        <w:tc>
          <w:tcPr>
            <w:tcW w:w="690" w:type="dxa"/>
            <w:vMerge/>
            <w:vAlign w:val="center"/>
          </w:tcPr>
          <w:p w14:paraId="7745621A" w14:textId="77777777" w:rsidR="008D68D7" w:rsidRDefault="008D68D7"/>
        </w:tc>
        <w:tc>
          <w:tcPr>
            <w:tcW w:w="916" w:type="dxa"/>
            <w:vMerge/>
            <w:vAlign w:val="center"/>
          </w:tcPr>
          <w:p w14:paraId="3BD17CE0" w14:textId="77777777" w:rsidR="008D68D7" w:rsidRDefault="008D68D7"/>
        </w:tc>
        <w:tc>
          <w:tcPr>
            <w:tcW w:w="1075" w:type="dxa"/>
            <w:vAlign w:val="center"/>
          </w:tcPr>
          <w:p w14:paraId="6EB079E9" w14:textId="77777777" w:rsidR="008D68D7" w:rsidRDefault="00BA41D8">
            <w:r>
              <w:t>3354</w:t>
            </w:r>
          </w:p>
        </w:tc>
        <w:tc>
          <w:tcPr>
            <w:tcW w:w="3186" w:type="dxa"/>
            <w:vAlign w:val="center"/>
          </w:tcPr>
          <w:p w14:paraId="0341C600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0D55A646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29D88EB8" w14:textId="77777777" w:rsidR="008D68D7" w:rsidRDefault="00BA41D8">
            <w:r>
              <w:t>47.09</w:t>
            </w:r>
          </w:p>
        </w:tc>
      </w:tr>
      <w:tr w:rsidR="008D68D7" w14:paraId="337FDEEC" w14:textId="77777777">
        <w:tc>
          <w:tcPr>
            <w:tcW w:w="690" w:type="dxa"/>
            <w:vMerge/>
            <w:vAlign w:val="center"/>
          </w:tcPr>
          <w:p w14:paraId="2514DC49" w14:textId="77777777" w:rsidR="008D68D7" w:rsidRDefault="008D68D7"/>
        </w:tc>
        <w:tc>
          <w:tcPr>
            <w:tcW w:w="916" w:type="dxa"/>
            <w:vMerge/>
            <w:vAlign w:val="center"/>
          </w:tcPr>
          <w:p w14:paraId="2C539C23" w14:textId="77777777" w:rsidR="008D68D7" w:rsidRDefault="008D68D7"/>
        </w:tc>
        <w:tc>
          <w:tcPr>
            <w:tcW w:w="1075" w:type="dxa"/>
            <w:vAlign w:val="center"/>
          </w:tcPr>
          <w:p w14:paraId="1E99A65C" w14:textId="77777777" w:rsidR="008D68D7" w:rsidRDefault="00BA41D8">
            <w:r>
              <w:t>3406</w:t>
            </w:r>
          </w:p>
        </w:tc>
        <w:tc>
          <w:tcPr>
            <w:tcW w:w="3186" w:type="dxa"/>
            <w:vAlign w:val="center"/>
          </w:tcPr>
          <w:p w14:paraId="078FE16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5C6046E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8A4C0AA" w14:textId="77777777" w:rsidR="008D68D7" w:rsidRDefault="00BA41D8">
            <w:r>
              <w:t>39.05</w:t>
            </w:r>
          </w:p>
        </w:tc>
      </w:tr>
      <w:tr w:rsidR="008D68D7" w14:paraId="46F2232A" w14:textId="77777777">
        <w:tc>
          <w:tcPr>
            <w:tcW w:w="690" w:type="dxa"/>
            <w:vMerge/>
            <w:vAlign w:val="center"/>
          </w:tcPr>
          <w:p w14:paraId="4B97E12B" w14:textId="77777777" w:rsidR="008D68D7" w:rsidRDefault="008D68D7"/>
        </w:tc>
        <w:tc>
          <w:tcPr>
            <w:tcW w:w="916" w:type="dxa"/>
            <w:vMerge/>
            <w:vAlign w:val="center"/>
          </w:tcPr>
          <w:p w14:paraId="1CA61BDE" w14:textId="77777777" w:rsidR="008D68D7" w:rsidRDefault="008D68D7"/>
        </w:tc>
        <w:tc>
          <w:tcPr>
            <w:tcW w:w="1075" w:type="dxa"/>
            <w:vAlign w:val="center"/>
          </w:tcPr>
          <w:p w14:paraId="2B87E70C" w14:textId="77777777" w:rsidR="008D68D7" w:rsidRDefault="00BA41D8">
            <w:r>
              <w:t>3428</w:t>
            </w:r>
          </w:p>
        </w:tc>
        <w:tc>
          <w:tcPr>
            <w:tcW w:w="3186" w:type="dxa"/>
            <w:vAlign w:val="center"/>
          </w:tcPr>
          <w:p w14:paraId="17B7713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37EBA6B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FC2959A" w14:textId="77777777" w:rsidR="008D68D7" w:rsidRDefault="00BA41D8">
            <w:r>
              <w:t>38.95</w:t>
            </w:r>
          </w:p>
        </w:tc>
      </w:tr>
      <w:tr w:rsidR="008D68D7" w14:paraId="22C98FDF" w14:textId="77777777">
        <w:tc>
          <w:tcPr>
            <w:tcW w:w="690" w:type="dxa"/>
            <w:vMerge/>
            <w:vAlign w:val="center"/>
          </w:tcPr>
          <w:p w14:paraId="523BE384" w14:textId="77777777" w:rsidR="008D68D7" w:rsidRDefault="008D68D7"/>
        </w:tc>
        <w:tc>
          <w:tcPr>
            <w:tcW w:w="916" w:type="dxa"/>
            <w:vMerge/>
            <w:vAlign w:val="center"/>
          </w:tcPr>
          <w:p w14:paraId="5E940FF3" w14:textId="77777777" w:rsidR="008D68D7" w:rsidRDefault="008D68D7"/>
        </w:tc>
        <w:tc>
          <w:tcPr>
            <w:tcW w:w="1075" w:type="dxa"/>
            <w:vAlign w:val="center"/>
          </w:tcPr>
          <w:p w14:paraId="7134C4AD" w14:textId="77777777" w:rsidR="008D68D7" w:rsidRDefault="00BA41D8">
            <w:r>
              <w:t>3549</w:t>
            </w:r>
          </w:p>
        </w:tc>
        <w:tc>
          <w:tcPr>
            <w:tcW w:w="3186" w:type="dxa"/>
            <w:vAlign w:val="center"/>
          </w:tcPr>
          <w:p w14:paraId="106A142A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09457B6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65F5D3C1" w14:textId="77777777" w:rsidR="008D68D7" w:rsidRDefault="00BA41D8">
            <w:r>
              <w:t>43.87</w:t>
            </w:r>
          </w:p>
        </w:tc>
      </w:tr>
      <w:tr w:rsidR="008D68D7" w14:paraId="0D9E2F97" w14:textId="77777777">
        <w:tc>
          <w:tcPr>
            <w:tcW w:w="690" w:type="dxa"/>
            <w:vMerge/>
            <w:vAlign w:val="center"/>
          </w:tcPr>
          <w:p w14:paraId="29A1220C" w14:textId="77777777" w:rsidR="008D68D7" w:rsidRDefault="008D68D7"/>
        </w:tc>
        <w:tc>
          <w:tcPr>
            <w:tcW w:w="916" w:type="dxa"/>
            <w:vMerge/>
            <w:vAlign w:val="center"/>
          </w:tcPr>
          <w:p w14:paraId="25A3FD81" w14:textId="77777777" w:rsidR="008D68D7" w:rsidRDefault="008D68D7"/>
        </w:tc>
        <w:tc>
          <w:tcPr>
            <w:tcW w:w="1075" w:type="dxa"/>
            <w:vAlign w:val="center"/>
          </w:tcPr>
          <w:p w14:paraId="1F40FADB" w14:textId="77777777" w:rsidR="008D68D7" w:rsidRDefault="00BA41D8">
            <w:r>
              <w:t>3574</w:t>
            </w:r>
          </w:p>
        </w:tc>
        <w:tc>
          <w:tcPr>
            <w:tcW w:w="3186" w:type="dxa"/>
            <w:vAlign w:val="center"/>
          </w:tcPr>
          <w:p w14:paraId="1AE477D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9D6CD4C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08EB40D" w14:textId="77777777" w:rsidR="008D68D7" w:rsidRDefault="00BA41D8">
            <w:r>
              <w:t>49.17</w:t>
            </w:r>
          </w:p>
        </w:tc>
      </w:tr>
      <w:tr w:rsidR="008D68D7" w14:paraId="511AD138" w14:textId="77777777">
        <w:tc>
          <w:tcPr>
            <w:tcW w:w="690" w:type="dxa"/>
            <w:vMerge/>
            <w:vAlign w:val="center"/>
          </w:tcPr>
          <w:p w14:paraId="089477AB" w14:textId="77777777" w:rsidR="008D68D7" w:rsidRDefault="008D68D7"/>
        </w:tc>
        <w:tc>
          <w:tcPr>
            <w:tcW w:w="916" w:type="dxa"/>
            <w:vMerge/>
            <w:vAlign w:val="center"/>
          </w:tcPr>
          <w:p w14:paraId="42BF9D5C" w14:textId="77777777" w:rsidR="008D68D7" w:rsidRDefault="008D68D7"/>
        </w:tc>
        <w:tc>
          <w:tcPr>
            <w:tcW w:w="1075" w:type="dxa"/>
            <w:vAlign w:val="center"/>
          </w:tcPr>
          <w:p w14:paraId="4C049BC7" w14:textId="77777777" w:rsidR="008D68D7" w:rsidRDefault="00BA41D8">
            <w:r>
              <w:t>3581</w:t>
            </w:r>
          </w:p>
        </w:tc>
        <w:tc>
          <w:tcPr>
            <w:tcW w:w="3186" w:type="dxa"/>
            <w:vAlign w:val="center"/>
          </w:tcPr>
          <w:p w14:paraId="67D8F47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9274489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427D044D" w14:textId="77777777" w:rsidR="008D68D7" w:rsidRDefault="00BA41D8">
            <w:r>
              <w:t>50.07</w:t>
            </w:r>
          </w:p>
        </w:tc>
      </w:tr>
      <w:tr w:rsidR="008D68D7" w14:paraId="1C6EE982" w14:textId="77777777">
        <w:tc>
          <w:tcPr>
            <w:tcW w:w="690" w:type="dxa"/>
            <w:vMerge/>
            <w:vAlign w:val="center"/>
          </w:tcPr>
          <w:p w14:paraId="0CD9239E" w14:textId="77777777" w:rsidR="008D68D7" w:rsidRDefault="008D68D7"/>
        </w:tc>
        <w:tc>
          <w:tcPr>
            <w:tcW w:w="916" w:type="dxa"/>
            <w:vMerge/>
            <w:vAlign w:val="center"/>
          </w:tcPr>
          <w:p w14:paraId="013828D0" w14:textId="77777777" w:rsidR="008D68D7" w:rsidRDefault="008D68D7"/>
        </w:tc>
        <w:tc>
          <w:tcPr>
            <w:tcW w:w="1075" w:type="dxa"/>
            <w:vAlign w:val="center"/>
          </w:tcPr>
          <w:p w14:paraId="628260D1" w14:textId="77777777" w:rsidR="008D68D7" w:rsidRDefault="00BA41D8">
            <w:r>
              <w:t>3608</w:t>
            </w:r>
          </w:p>
        </w:tc>
        <w:tc>
          <w:tcPr>
            <w:tcW w:w="3186" w:type="dxa"/>
            <w:vAlign w:val="center"/>
          </w:tcPr>
          <w:p w14:paraId="3EC9270A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5EB8C44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870DA2D" w14:textId="77777777" w:rsidR="008D68D7" w:rsidRDefault="00BA41D8">
            <w:r>
              <w:t>50.75</w:t>
            </w:r>
          </w:p>
        </w:tc>
      </w:tr>
      <w:tr w:rsidR="008D68D7" w14:paraId="0223CA68" w14:textId="77777777">
        <w:tc>
          <w:tcPr>
            <w:tcW w:w="690" w:type="dxa"/>
            <w:vMerge/>
            <w:vAlign w:val="center"/>
          </w:tcPr>
          <w:p w14:paraId="6600EF20" w14:textId="77777777" w:rsidR="008D68D7" w:rsidRDefault="008D68D7"/>
        </w:tc>
        <w:tc>
          <w:tcPr>
            <w:tcW w:w="1991" w:type="dxa"/>
            <w:gridSpan w:val="2"/>
          </w:tcPr>
          <w:p w14:paraId="4CE282BB" w14:textId="77777777" w:rsidR="008D68D7" w:rsidRDefault="00BA41D8">
            <w:r>
              <w:t>3553</w:t>
            </w:r>
          </w:p>
        </w:tc>
        <w:tc>
          <w:tcPr>
            <w:tcW w:w="3186" w:type="dxa"/>
            <w:vAlign w:val="center"/>
          </w:tcPr>
          <w:p w14:paraId="28BE0D3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E0CA855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66A279B4" w14:textId="77777777" w:rsidR="008D68D7" w:rsidRDefault="00BA41D8">
            <w:r>
              <w:t>45.92</w:t>
            </w:r>
          </w:p>
        </w:tc>
      </w:tr>
      <w:tr w:rsidR="008D68D7" w14:paraId="64868433" w14:textId="77777777">
        <w:tc>
          <w:tcPr>
            <w:tcW w:w="690" w:type="dxa"/>
            <w:vMerge/>
            <w:vAlign w:val="center"/>
          </w:tcPr>
          <w:p w14:paraId="3218AD5B" w14:textId="77777777" w:rsidR="008D68D7" w:rsidRDefault="008D68D7"/>
        </w:tc>
        <w:tc>
          <w:tcPr>
            <w:tcW w:w="1991" w:type="dxa"/>
            <w:gridSpan w:val="2"/>
          </w:tcPr>
          <w:p w14:paraId="77BF5107" w14:textId="77777777" w:rsidR="008D68D7" w:rsidRDefault="00BA41D8">
            <w:r>
              <w:t>3634</w:t>
            </w:r>
          </w:p>
        </w:tc>
        <w:tc>
          <w:tcPr>
            <w:tcW w:w="3186" w:type="dxa"/>
            <w:vAlign w:val="center"/>
          </w:tcPr>
          <w:p w14:paraId="019469A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5A561DD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24A83859" w14:textId="77777777" w:rsidR="008D68D7" w:rsidRDefault="00BA41D8">
            <w:r>
              <w:t>41.58</w:t>
            </w:r>
          </w:p>
        </w:tc>
      </w:tr>
      <w:tr w:rsidR="008D68D7" w14:paraId="34C02017" w14:textId="77777777">
        <w:tc>
          <w:tcPr>
            <w:tcW w:w="690" w:type="dxa"/>
            <w:vMerge w:val="restart"/>
            <w:vAlign w:val="center"/>
          </w:tcPr>
          <w:p w14:paraId="178A7883" w14:textId="77777777" w:rsidR="008D68D7" w:rsidRDefault="00BA41D8">
            <w:r>
              <w:t>4</w:t>
            </w:r>
          </w:p>
        </w:tc>
        <w:tc>
          <w:tcPr>
            <w:tcW w:w="916" w:type="dxa"/>
            <w:vMerge w:val="restart"/>
            <w:vAlign w:val="center"/>
          </w:tcPr>
          <w:p w14:paraId="363E0737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04A7A9B8" w14:textId="77777777" w:rsidR="008D68D7" w:rsidRDefault="00BA41D8">
            <w:r>
              <w:t>4013</w:t>
            </w:r>
          </w:p>
        </w:tc>
        <w:tc>
          <w:tcPr>
            <w:tcW w:w="3186" w:type="dxa"/>
            <w:vAlign w:val="center"/>
          </w:tcPr>
          <w:p w14:paraId="2F269810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76A47BB2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1F2A4C5C" w14:textId="77777777" w:rsidR="008D68D7" w:rsidRDefault="00BA41D8">
            <w:r>
              <w:t>45.80</w:t>
            </w:r>
          </w:p>
        </w:tc>
      </w:tr>
      <w:tr w:rsidR="008D68D7" w14:paraId="528874C8" w14:textId="77777777">
        <w:tc>
          <w:tcPr>
            <w:tcW w:w="690" w:type="dxa"/>
            <w:vMerge/>
            <w:vAlign w:val="center"/>
          </w:tcPr>
          <w:p w14:paraId="499BF4D0" w14:textId="77777777" w:rsidR="008D68D7" w:rsidRDefault="008D68D7"/>
        </w:tc>
        <w:tc>
          <w:tcPr>
            <w:tcW w:w="916" w:type="dxa"/>
            <w:vMerge/>
            <w:vAlign w:val="center"/>
          </w:tcPr>
          <w:p w14:paraId="7F0B9CF6" w14:textId="77777777" w:rsidR="008D68D7" w:rsidRDefault="008D68D7"/>
        </w:tc>
        <w:tc>
          <w:tcPr>
            <w:tcW w:w="1075" w:type="dxa"/>
            <w:vAlign w:val="center"/>
          </w:tcPr>
          <w:p w14:paraId="7B917B8E" w14:textId="77777777" w:rsidR="008D68D7" w:rsidRDefault="00BA41D8">
            <w:r>
              <w:t>4021</w:t>
            </w:r>
          </w:p>
        </w:tc>
        <w:tc>
          <w:tcPr>
            <w:tcW w:w="3186" w:type="dxa"/>
            <w:vAlign w:val="center"/>
          </w:tcPr>
          <w:p w14:paraId="173DEFE6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3E290107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46194568" w14:textId="77777777" w:rsidR="008D68D7" w:rsidRDefault="00BA41D8">
            <w:r>
              <w:t>45.63</w:t>
            </w:r>
          </w:p>
        </w:tc>
      </w:tr>
      <w:tr w:rsidR="008D68D7" w14:paraId="383FB201" w14:textId="77777777">
        <w:tc>
          <w:tcPr>
            <w:tcW w:w="690" w:type="dxa"/>
            <w:vMerge/>
            <w:vAlign w:val="center"/>
          </w:tcPr>
          <w:p w14:paraId="57F4F9DE" w14:textId="77777777" w:rsidR="008D68D7" w:rsidRDefault="008D68D7"/>
        </w:tc>
        <w:tc>
          <w:tcPr>
            <w:tcW w:w="916" w:type="dxa"/>
            <w:vMerge/>
            <w:vAlign w:val="center"/>
          </w:tcPr>
          <w:p w14:paraId="6C2291FD" w14:textId="77777777" w:rsidR="008D68D7" w:rsidRDefault="008D68D7"/>
        </w:tc>
        <w:tc>
          <w:tcPr>
            <w:tcW w:w="1075" w:type="dxa"/>
            <w:vAlign w:val="center"/>
          </w:tcPr>
          <w:p w14:paraId="054776AC" w14:textId="77777777" w:rsidR="008D68D7" w:rsidRDefault="00BA41D8">
            <w:r>
              <w:t>4065</w:t>
            </w:r>
          </w:p>
        </w:tc>
        <w:tc>
          <w:tcPr>
            <w:tcW w:w="3186" w:type="dxa"/>
            <w:vAlign w:val="center"/>
          </w:tcPr>
          <w:p w14:paraId="21A05D5B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202A40BB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10020327" w14:textId="77777777" w:rsidR="008D68D7" w:rsidRDefault="00BA41D8">
            <w:r>
              <w:t>45.23</w:t>
            </w:r>
          </w:p>
        </w:tc>
      </w:tr>
      <w:tr w:rsidR="008D68D7" w14:paraId="02A897EB" w14:textId="77777777">
        <w:tc>
          <w:tcPr>
            <w:tcW w:w="690" w:type="dxa"/>
            <w:vMerge/>
            <w:vAlign w:val="center"/>
          </w:tcPr>
          <w:p w14:paraId="7E9CAB19" w14:textId="77777777" w:rsidR="008D68D7" w:rsidRDefault="008D68D7"/>
        </w:tc>
        <w:tc>
          <w:tcPr>
            <w:tcW w:w="916" w:type="dxa"/>
            <w:vMerge/>
            <w:vAlign w:val="center"/>
          </w:tcPr>
          <w:p w14:paraId="5B5CDD02" w14:textId="77777777" w:rsidR="008D68D7" w:rsidRDefault="008D68D7"/>
        </w:tc>
        <w:tc>
          <w:tcPr>
            <w:tcW w:w="1075" w:type="dxa"/>
            <w:vAlign w:val="center"/>
          </w:tcPr>
          <w:p w14:paraId="14978A8B" w14:textId="77777777" w:rsidR="008D68D7" w:rsidRDefault="00BA41D8">
            <w:r>
              <w:t>4099</w:t>
            </w:r>
          </w:p>
        </w:tc>
        <w:tc>
          <w:tcPr>
            <w:tcW w:w="3186" w:type="dxa"/>
            <w:vAlign w:val="center"/>
          </w:tcPr>
          <w:p w14:paraId="14AAB0CB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34D1B5B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701F7A6D" w14:textId="77777777" w:rsidR="008D68D7" w:rsidRDefault="00BA41D8">
            <w:r>
              <w:t>46.23</w:t>
            </w:r>
          </w:p>
        </w:tc>
      </w:tr>
      <w:tr w:rsidR="008D68D7" w14:paraId="1E0A06F6" w14:textId="77777777">
        <w:tc>
          <w:tcPr>
            <w:tcW w:w="690" w:type="dxa"/>
            <w:vMerge/>
            <w:vAlign w:val="center"/>
          </w:tcPr>
          <w:p w14:paraId="18D8D0A4" w14:textId="77777777" w:rsidR="008D68D7" w:rsidRDefault="008D68D7"/>
        </w:tc>
        <w:tc>
          <w:tcPr>
            <w:tcW w:w="916" w:type="dxa"/>
            <w:vMerge/>
            <w:vAlign w:val="center"/>
          </w:tcPr>
          <w:p w14:paraId="50C8D4E2" w14:textId="77777777" w:rsidR="008D68D7" w:rsidRDefault="008D68D7"/>
        </w:tc>
        <w:tc>
          <w:tcPr>
            <w:tcW w:w="1075" w:type="dxa"/>
            <w:vAlign w:val="center"/>
          </w:tcPr>
          <w:p w14:paraId="439BC083" w14:textId="77777777" w:rsidR="008D68D7" w:rsidRDefault="00BA41D8">
            <w:r>
              <w:t>4160</w:t>
            </w:r>
          </w:p>
        </w:tc>
        <w:tc>
          <w:tcPr>
            <w:tcW w:w="3186" w:type="dxa"/>
            <w:vAlign w:val="center"/>
          </w:tcPr>
          <w:p w14:paraId="4935365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972456E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4FDE4BAD" w14:textId="77777777" w:rsidR="008D68D7" w:rsidRDefault="00BA41D8">
            <w:r>
              <w:t>38.62</w:t>
            </w:r>
          </w:p>
        </w:tc>
      </w:tr>
      <w:tr w:rsidR="008D68D7" w14:paraId="61129EC9" w14:textId="77777777">
        <w:tc>
          <w:tcPr>
            <w:tcW w:w="690" w:type="dxa"/>
            <w:vMerge/>
            <w:vAlign w:val="center"/>
          </w:tcPr>
          <w:p w14:paraId="01B9E06A" w14:textId="77777777" w:rsidR="008D68D7" w:rsidRDefault="008D68D7"/>
        </w:tc>
        <w:tc>
          <w:tcPr>
            <w:tcW w:w="916" w:type="dxa"/>
            <w:vMerge/>
            <w:vAlign w:val="center"/>
          </w:tcPr>
          <w:p w14:paraId="52E2FC34" w14:textId="77777777" w:rsidR="008D68D7" w:rsidRDefault="008D68D7"/>
        </w:tc>
        <w:tc>
          <w:tcPr>
            <w:tcW w:w="1075" w:type="dxa"/>
            <w:vAlign w:val="center"/>
          </w:tcPr>
          <w:p w14:paraId="68F22B7C" w14:textId="77777777" w:rsidR="008D68D7" w:rsidRDefault="00BA41D8">
            <w:r>
              <w:t>4169</w:t>
            </w:r>
          </w:p>
        </w:tc>
        <w:tc>
          <w:tcPr>
            <w:tcW w:w="3186" w:type="dxa"/>
            <w:vAlign w:val="center"/>
          </w:tcPr>
          <w:p w14:paraId="2D7B27AA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8AD62A5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5EAE557E" w14:textId="77777777" w:rsidR="008D68D7" w:rsidRDefault="00BA41D8">
            <w:r>
              <w:t>46.78</w:t>
            </w:r>
          </w:p>
        </w:tc>
      </w:tr>
      <w:tr w:rsidR="008D68D7" w14:paraId="0312100F" w14:textId="77777777">
        <w:tc>
          <w:tcPr>
            <w:tcW w:w="690" w:type="dxa"/>
            <w:vMerge/>
            <w:vAlign w:val="center"/>
          </w:tcPr>
          <w:p w14:paraId="226260F5" w14:textId="77777777" w:rsidR="008D68D7" w:rsidRDefault="008D68D7"/>
        </w:tc>
        <w:tc>
          <w:tcPr>
            <w:tcW w:w="916" w:type="dxa"/>
            <w:vMerge/>
            <w:vAlign w:val="center"/>
          </w:tcPr>
          <w:p w14:paraId="332E6BF9" w14:textId="77777777" w:rsidR="008D68D7" w:rsidRDefault="008D68D7"/>
        </w:tc>
        <w:tc>
          <w:tcPr>
            <w:tcW w:w="1075" w:type="dxa"/>
            <w:vAlign w:val="center"/>
          </w:tcPr>
          <w:p w14:paraId="16F1088D" w14:textId="77777777" w:rsidR="008D68D7" w:rsidRDefault="00BA41D8">
            <w:r>
              <w:t>4176</w:t>
            </w:r>
          </w:p>
        </w:tc>
        <w:tc>
          <w:tcPr>
            <w:tcW w:w="3186" w:type="dxa"/>
            <w:vAlign w:val="center"/>
          </w:tcPr>
          <w:p w14:paraId="37E1BB93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9E5D2A3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30CEA80F" w14:textId="77777777" w:rsidR="008D68D7" w:rsidRDefault="00BA41D8">
            <w:r>
              <w:t>47.82</w:t>
            </w:r>
          </w:p>
        </w:tc>
      </w:tr>
      <w:tr w:rsidR="008D68D7" w14:paraId="363774A8" w14:textId="77777777">
        <w:tc>
          <w:tcPr>
            <w:tcW w:w="690" w:type="dxa"/>
            <w:vMerge/>
            <w:vAlign w:val="center"/>
          </w:tcPr>
          <w:p w14:paraId="66FEC34C" w14:textId="77777777" w:rsidR="008D68D7" w:rsidRDefault="008D68D7"/>
        </w:tc>
        <w:tc>
          <w:tcPr>
            <w:tcW w:w="916" w:type="dxa"/>
            <w:vMerge/>
            <w:vAlign w:val="center"/>
          </w:tcPr>
          <w:p w14:paraId="56972F20" w14:textId="77777777" w:rsidR="008D68D7" w:rsidRDefault="008D68D7"/>
        </w:tc>
        <w:tc>
          <w:tcPr>
            <w:tcW w:w="1075" w:type="dxa"/>
            <w:vAlign w:val="center"/>
          </w:tcPr>
          <w:p w14:paraId="00F7BA6B" w14:textId="77777777" w:rsidR="008D68D7" w:rsidRDefault="00BA41D8">
            <w:r>
              <w:t>4182</w:t>
            </w:r>
          </w:p>
        </w:tc>
        <w:tc>
          <w:tcPr>
            <w:tcW w:w="3186" w:type="dxa"/>
            <w:vAlign w:val="center"/>
          </w:tcPr>
          <w:p w14:paraId="3AB73B8A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2273FE78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56F5FEA9" w14:textId="77777777" w:rsidR="008D68D7" w:rsidRDefault="00BA41D8">
            <w:r>
              <w:t>43.49</w:t>
            </w:r>
          </w:p>
        </w:tc>
      </w:tr>
      <w:tr w:rsidR="008D68D7" w14:paraId="3535FADE" w14:textId="77777777">
        <w:tc>
          <w:tcPr>
            <w:tcW w:w="690" w:type="dxa"/>
            <w:vMerge/>
            <w:vAlign w:val="center"/>
          </w:tcPr>
          <w:p w14:paraId="08833404" w14:textId="77777777" w:rsidR="008D68D7" w:rsidRDefault="008D68D7"/>
        </w:tc>
        <w:tc>
          <w:tcPr>
            <w:tcW w:w="916" w:type="dxa"/>
            <w:vMerge/>
            <w:vAlign w:val="center"/>
          </w:tcPr>
          <w:p w14:paraId="2C6F2EE8" w14:textId="77777777" w:rsidR="008D68D7" w:rsidRDefault="008D68D7"/>
        </w:tc>
        <w:tc>
          <w:tcPr>
            <w:tcW w:w="1075" w:type="dxa"/>
            <w:vAlign w:val="center"/>
          </w:tcPr>
          <w:p w14:paraId="40674FA0" w14:textId="77777777" w:rsidR="008D68D7" w:rsidRDefault="00BA41D8">
            <w:r>
              <w:t>4188</w:t>
            </w:r>
          </w:p>
        </w:tc>
        <w:tc>
          <w:tcPr>
            <w:tcW w:w="3186" w:type="dxa"/>
            <w:vAlign w:val="center"/>
          </w:tcPr>
          <w:p w14:paraId="566682B1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35B0AAC6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55944C0A" w14:textId="77777777" w:rsidR="008D68D7" w:rsidRDefault="00BA41D8">
            <w:r>
              <w:t>43.36</w:t>
            </w:r>
          </w:p>
        </w:tc>
      </w:tr>
      <w:tr w:rsidR="008D68D7" w14:paraId="1039DB43" w14:textId="77777777">
        <w:tc>
          <w:tcPr>
            <w:tcW w:w="690" w:type="dxa"/>
            <w:vMerge/>
            <w:vAlign w:val="center"/>
          </w:tcPr>
          <w:p w14:paraId="72E5EB51" w14:textId="77777777" w:rsidR="008D68D7" w:rsidRDefault="008D68D7"/>
        </w:tc>
        <w:tc>
          <w:tcPr>
            <w:tcW w:w="916" w:type="dxa"/>
            <w:vMerge/>
            <w:vAlign w:val="center"/>
          </w:tcPr>
          <w:p w14:paraId="79816601" w14:textId="77777777" w:rsidR="008D68D7" w:rsidRDefault="008D68D7"/>
        </w:tc>
        <w:tc>
          <w:tcPr>
            <w:tcW w:w="1075" w:type="dxa"/>
            <w:vAlign w:val="center"/>
          </w:tcPr>
          <w:p w14:paraId="74331DA2" w14:textId="77777777" w:rsidR="008D68D7" w:rsidRDefault="00BA41D8">
            <w:r>
              <w:t>4194</w:t>
            </w:r>
          </w:p>
        </w:tc>
        <w:tc>
          <w:tcPr>
            <w:tcW w:w="3186" w:type="dxa"/>
            <w:vAlign w:val="center"/>
          </w:tcPr>
          <w:p w14:paraId="6804D7FF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CDF2D20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38D2F626" w14:textId="77777777" w:rsidR="008D68D7" w:rsidRDefault="00BA41D8">
            <w:r>
              <w:t>47.50</w:t>
            </w:r>
          </w:p>
        </w:tc>
      </w:tr>
      <w:tr w:rsidR="008D68D7" w14:paraId="018891B6" w14:textId="77777777">
        <w:tc>
          <w:tcPr>
            <w:tcW w:w="690" w:type="dxa"/>
            <w:vMerge/>
            <w:vAlign w:val="center"/>
          </w:tcPr>
          <w:p w14:paraId="169D4972" w14:textId="77777777" w:rsidR="008D68D7" w:rsidRDefault="008D68D7"/>
        </w:tc>
        <w:tc>
          <w:tcPr>
            <w:tcW w:w="916" w:type="dxa"/>
            <w:vMerge/>
            <w:vAlign w:val="center"/>
          </w:tcPr>
          <w:p w14:paraId="2B17656B" w14:textId="77777777" w:rsidR="008D68D7" w:rsidRDefault="008D68D7"/>
        </w:tc>
        <w:tc>
          <w:tcPr>
            <w:tcW w:w="1075" w:type="dxa"/>
            <w:vAlign w:val="center"/>
          </w:tcPr>
          <w:p w14:paraId="3B9A8CE4" w14:textId="77777777" w:rsidR="008D68D7" w:rsidRDefault="00BA41D8">
            <w:r>
              <w:t>4295</w:t>
            </w:r>
          </w:p>
        </w:tc>
        <w:tc>
          <w:tcPr>
            <w:tcW w:w="3186" w:type="dxa"/>
            <w:vAlign w:val="center"/>
          </w:tcPr>
          <w:p w14:paraId="331BEA8F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510240B9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5E79CBB4" w14:textId="77777777" w:rsidR="008D68D7" w:rsidRDefault="00BA41D8">
            <w:r>
              <w:t>47.93</w:t>
            </w:r>
          </w:p>
        </w:tc>
      </w:tr>
      <w:tr w:rsidR="008D68D7" w14:paraId="1F18359D" w14:textId="77777777">
        <w:tc>
          <w:tcPr>
            <w:tcW w:w="690" w:type="dxa"/>
            <w:vMerge/>
            <w:vAlign w:val="center"/>
          </w:tcPr>
          <w:p w14:paraId="6F4A9402" w14:textId="77777777" w:rsidR="008D68D7" w:rsidRDefault="008D68D7"/>
        </w:tc>
        <w:tc>
          <w:tcPr>
            <w:tcW w:w="916" w:type="dxa"/>
            <w:vMerge/>
            <w:vAlign w:val="center"/>
          </w:tcPr>
          <w:p w14:paraId="1B1D06F8" w14:textId="77777777" w:rsidR="008D68D7" w:rsidRDefault="008D68D7"/>
        </w:tc>
        <w:tc>
          <w:tcPr>
            <w:tcW w:w="1075" w:type="dxa"/>
            <w:vAlign w:val="center"/>
          </w:tcPr>
          <w:p w14:paraId="43A108DF" w14:textId="77777777" w:rsidR="008D68D7" w:rsidRDefault="00BA41D8">
            <w:r>
              <w:t>4303</w:t>
            </w:r>
          </w:p>
        </w:tc>
        <w:tc>
          <w:tcPr>
            <w:tcW w:w="3186" w:type="dxa"/>
            <w:vAlign w:val="center"/>
          </w:tcPr>
          <w:p w14:paraId="13DE365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ED88871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63F73E26" w14:textId="77777777" w:rsidR="008D68D7" w:rsidRDefault="00BA41D8">
            <w:r>
              <w:t>43.88</w:t>
            </w:r>
          </w:p>
        </w:tc>
      </w:tr>
      <w:tr w:rsidR="008D68D7" w14:paraId="57E09D66" w14:textId="77777777">
        <w:tc>
          <w:tcPr>
            <w:tcW w:w="690" w:type="dxa"/>
            <w:vMerge/>
            <w:vAlign w:val="center"/>
          </w:tcPr>
          <w:p w14:paraId="7ECD7A89" w14:textId="77777777" w:rsidR="008D68D7" w:rsidRDefault="008D68D7"/>
        </w:tc>
        <w:tc>
          <w:tcPr>
            <w:tcW w:w="916" w:type="dxa"/>
            <w:vMerge/>
            <w:vAlign w:val="center"/>
          </w:tcPr>
          <w:p w14:paraId="2BE2C3F2" w14:textId="77777777" w:rsidR="008D68D7" w:rsidRDefault="008D68D7"/>
        </w:tc>
        <w:tc>
          <w:tcPr>
            <w:tcW w:w="1075" w:type="dxa"/>
            <w:vAlign w:val="center"/>
          </w:tcPr>
          <w:p w14:paraId="3583DD3A" w14:textId="77777777" w:rsidR="008D68D7" w:rsidRDefault="00BA41D8">
            <w:r>
              <w:t>4310</w:t>
            </w:r>
          </w:p>
        </w:tc>
        <w:tc>
          <w:tcPr>
            <w:tcW w:w="3186" w:type="dxa"/>
            <w:vAlign w:val="center"/>
          </w:tcPr>
          <w:p w14:paraId="1ECACA65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64C353BD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34706BB4" w14:textId="77777777" w:rsidR="008D68D7" w:rsidRDefault="00BA41D8">
            <w:r>
              <w:t>47.91</w:t>
            </w:r>
          </w:p>
        </w:tc>
      </w:tr>
      <w:tr w:rsidR="008D68D7" w14:paraId="73D94416" w14:textId="77777777">
        <w:tc>
          <w:tcPr>
            <w:tcW w:w="690" w:type="dxa"/>
            <w:vMerge/>
            <w:vAlign w:val="center"/>
          </w:tcPr>
          <w:p w14:paraId="5F03370E" w14:textId="77777777" w:rsidR="008D68D7" w:rsidRDefault="008D68D7"/>
        </w:tc>
        <w:tc>
          <w:tcPr>
            <w:tcW w:w="916" w:type="dxa"/>
            <w:vMerge/>
            <w:vAlign w:val="center"/>
          </w:tcPr>
          <w:p w14:paraId="19640E99" w14:textId="77777777" w:rsidR="008D68D7" w:rsidRDefault="008D68D7"/>
        </w:tc>
        <w:tc>
          <w:tcPr>
            <w:tcW w:w="1075" w:type="dxa"/>
            <w:vAlign w:val="center"/>
          </w:tcPr>
          <w:p w14:paraId="2E90B663" w14:textId="77777777" w:rsidR="008D68D7" w:rsidRDefault="00BA41D8">
            <w:r>
              <w:t>4349</w:t>
            </w:r>
          </w:p>
        </w:tc>
        <w:tc>
          <w:tcPr>
            <w:tcW w:w="3186" w:type="dxa"/>
            <w:vAlign w:val="center"/>
          </w:tcPr>
          <w:p w14:paraId="00B1AD4A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3B51A1A3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45B2B512" w14:textId="77777777" w:rsidR="008D68D7" w:rsidRDefault="00BA41D8">
            <w:r>
              <w:t>45.84</w:t>
            </w:r>
          </w:p>
        </w:tc>
      </w:tr>
      <w:tr w:rsidR="008D68D7" w14:paraId="62466048" w14:textId="77777777">
        <w:tc>
          <w:tcPr>
            <w:tcW w:w="690" w:type="dxa"/>
            <w:vMerge/>
            <w:vAlign w:val="center"/>
          </w:tcPr>
          <w:p w14:paraId="7115E3F2" w14:textId="77777777" w:rsidR="008D68D7" w:rsidRDefault="008D68D7"/>
        </w:tc>
        <w:tc>
          <w:tcPr>
            <w:tcW w:w="916" w:type="dxa"/>
            <w:vMerge/>
            <w:vAlign w:val="center"/>
          </w:tcPr>
          <w:p w14:paraId="6FD6A0BD" w14:textId="77777777" w:rsidR="008D68D7" w:rsidRDefault="008D68D7"/>
        </w:tc>
        <w:tc>
          <w:tcPr>
            <w:tcW w:w="1075" w:type="dxa"/>
            <w:vAlign w:val="center"/>
          </w:tcPr>
          <w:p w14:paraId="17E16D2C" w14:textId="77777777" w:rsidR="008D68D7" w:rsidRDefault="00BA41D8">
            <w:r>
              <w:t>4530</w:t>
            </w:r>
          </w:p>
        </w:tc>
        <w:tc>
          <w:tcPr>
            <w:tcW w:w="3186" w:type="dxa"/>
            <w:vAlign w:val="center"/>
          </w:tcPr>
          <w:p w14:paraId="3E25E3DC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4EA35593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6B16BC65" w14:textId="77777777" w:rsidR="008D68D7" w:rsidRDefault="00BA41D8">
            <w:r>
              <w:t>43.78</w:t>
            </w:r>
          </w:p>
        </w:tc>
      </w:tr>
      <w:tr w:rsidR="008D68D7" w14:paraId="18821922" w14:textId="77777777">
        <w:tc>
          <w:tcPr>
            <w:tcW w:w="690" w:type="dxa"/>
            <w:vMerge/>
            <w:vAlign w:val="center"/>
          </w:tcPr>
          <w:p w14:paraId="40E89215" w14:textId="77777777" w:rsidR="008D68D7" w:rsidRDefault="008D68D7"/>
        </w:tc>
        <w:tc>
          <w:tcPr>
            <w:tcW w:w="916" w:type="dxa"/>
            <w:vMerge/>
            <w:vAlign w:val="center"/>
          </w:tcPr>
          <w:p w14:paraId="353906FF" w14:textId="77777777" w:rsidR="008D68D7" w:rsidRDefault="008D68D7"/>
        </w:tc>
        <w:tc>
          <w:tcPr>
            <w:tcW w:w="1075" w:type="dxa"/>
            <w:vAlign w:val="center"/>
          </w:tcPr>
          <w:p w14:paraId="67CE3688" w14:textId="77777777" w:rsidR="008D68D7" w:rsidRDefault="00BA41D8">
            <w:r>
              <w:t>4569</w:t>
            </w:r>
          </w:p>
        </w:tc>
        <w:tc>
          <w:tcPr>
            <w:tcW w:w="3186" w:type="dxa"/>
            <w:vAlign w:val="center"/>
          </w:tcPr>
          <w:p w14:paraId="6D0EEDB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0C1D440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6F88E90" w14:textId="77777777" w:rsidR="008D68D7" w:rsidRDefault="00BA41D8">
            <w:r>
              <w:t>48.73</w:t>
            </w:r>
          </w:p>
        </w:tc>
      </w:tr>
      <w:tr w:rsidR="008D68D7" w14:paraId="678D6FE3" w14:textId="77777777">
        <w:tc>
          <w:tcPr>
            <w:tcW w:w="690" w:type="dxa"/>
            <w:vMerge/>
            <w:vAlign w:val="center"/>
          </w:tcPr>
          <w:p w14:paraId="520AF9A1" w14:textId="77777777" w:rsidR="008D68D7" w:rsidRDefault="008D68D7"/>
        </w:tc>
        <w:tc>
          <w:tcPr>
            <w:tcW w:w="916" w:type="dxa"/>
            <w:vMerge/>
            <w:vAlign w:val="center"/>
          </w:tcPr>
          <w:p w14:paraId="0A176BE2" w14:textId="77777777" w:rsidR="008D68D7" w:rsidRDefault="008D68D7"/>
        </w:tc>
        <w:tc>
          <w:tcPr>
            <w:tcW w:w="1075" w:type="dxa"/>
            <w:vAlign w:val="center"/>
          </w:tcPr>
          <w:p w14:paraId="3F928123" w14:textId="77777777" w:rsidR="008D68D7" w:rsidRDefault="00BA41D8">
            <w:r>
              <w:t>4619</w:t>
            </w:r>
          </w:p>
        </w:tc>
        <w:tc>
          <w:tcPr>
            <w:tcW w:w="3186" w:type="dxa"/>
            <w:vAlign w:val="center"/>
          </w:tcPr>
          <w:p w14:paraId="7270F2D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2219EE9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0EDA4B75" w14:textId="77777777" w:rsidR="008D68D7" w:rsidRDefault="00BA41D8">
            <w:r>
              <w:t>48.04</w:t>
            </w:r>
          </w:p>
        </w:tc>
      </w:tr>
      <w:tr w:rsidR="008D68D7" w14:paraId="4CEEC060" w14:textId="77777777">
        <w:tc>
          <w:tcPr>
            <w:tcW w:w="690" w:type="dxa"/>
            <w:vMerge/>
            <w:vAlign w:val="center"/>
          </w:tcPr>
          <w:p w14:paraId="380A53FF" w14:textId="77777777" w:rsidR="008D68D7" w:rsidRDefault="008D68D7"/>
        </w:tc>
        <w:tc>
          <w:tcPr>
            <w:tcW w:w="916" w:type="dxa"/>
            <w:vMerge/>
            <w:vAlign w:val="center"/>
          </w:tcPr>
          <w:p w14:paraId="7F453320" w14:textId="77777777" w:rsidR="008D68D7" w:rsidRDefault="008D68D7"/>
        </w:tc>
        <w:tc>
          <w:tcPr>
            <w:tcW w:w="1075" w:type="dxa"/>
            <w:vAlign w:val="center"/>
          </w:tcPr>
          <w:p w14:paraId="1CC75C7F" w14:textId="77777777" w:rsidR="008D68D7" w:rsidRDefault="00BA41D8">
            <w:r>
              <w:t>4622</w:t>
            </w:r>
          </w:p>
        </w:tc>
        <w:tc>
          <w:tcPr>
            <w:tcW w:w="3186" w:type="dxa"/>
            <w:vAlign w:val="center"/>
          </w:tcPr>
          <w:p w14:paraId="2734300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822753A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7CF7E3E5" w14:textId="77777777" w:rsidR="008D68D7" w:rsidRDefault="00BA41D8">
            <w:r>
              <w:t>50.29</w:t>
            </w:r>
          </w:p>
        </w:tc>
      </w:tr>
      <w:tr w:rsidR="008D68D7" w14:paraId="69E44099" w14:textId="77777777">
        <w:tc>
          <w:tcPr>
            <w:tcW w:w="690" w:type="dxa"/>
            <w:vMerge/>
            <w:vAlign w:val="center"/>
          </w:tcPr>
          <w:p w14:paraId="7E570A33" w14:textId="77777777" w:rsidR="008D68D7" w:rsidRDefault="008D68D7"/>
        </w:tc>
        <w:tc>
          <w:tcPr>
            <w:tcW w:w="916" w:type="dxa"/>
            <w:vMerge/>
            <w:vAlign w:val="center"/>
          </w:tcPr>
          <w:p w14:paraId="6C2F32DF" w14:textId="77777777" w:rsidR="008D68D7" w:rsidRDefault="008D68D7"/>
        </w:tc>
        <w:tc>
          <w:tcPr>
            <w:tcW w:w="1075" w:type="dxa"/>
            <w:vAlign w:val="center"/>
          </w:tcPr>
          <w:p w14:paraId="69BF8806" w14:textId="77777777" w:rsidR="008D68D7" w:rsidRDefault="00BA41D8">
            <w:r>
              <w:t>4629</w:t>
            </w:r>
          </w:p>
        </w:tc>
        <w:tc>
          <w:tcPr>
            <w:tcW w:w="3186" w:type="dxa"/>
            <w:vAlign w:val="center"/>
          </w:tcPr>
          <w:p w14:paraId="73D2477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50D632B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4DA26407" w14:textId="77777777" w:rsidR="008D68D7" w:rsidRDefault="00BA41D8">
            <w:r>
              <w:t>41.62</w:t>
            </w:r>
          </w:p>
        </w:tc>
      </w:tr>
      <w:tr w:rsidR="008D68D7" w14:paraId="0D4F19D9" w14:textId="77777777">
        <w:tc>
          <w:tcPr>
            <w:tcW w:w="690" w:type="dxa"/>
            <w:vMerge/>
            <w:vAlign w:val="center"/>
          </w:tcPr>
          <w:p w14:paraId="748F2889" w14:textId="77777777" w:rsidR="008D68D7" w:rsidRDefault="008D68D7"/>
        </w:tc>
        <w:tc>
          <w:tcPr>
            <w:tcW w:w="916" w:type="dxa"/>
            <w:vMerge/>
            <w:vAlign w:val="center"/>
          </w:tcPr>
          <w:p w14:paraId="331312BF" w14:textId="77777777" w:rsidR="008D68D7" w:rsidRDefault="008D68D7"/>
        </w:tc>
        <w:tc>
          <w:tcPr>
            <w:tcW w:w="1075" w:type="dxa"/>
            <w:vAlign w:val="center"/>
          </w:tcPr>
          <w:p w14:paraId="7DC2F057" w14:textId="77777777" w:rsidR="008D68D7" w:rsidRDefault="00BA41D8">
            <w:r>
              <w:t>4640</w:t>
            </w:r>
          </w:p>
        </w:tc>
        <w:tc>
          <w:tcPr>
            <w:tcW w:w="3186" w:type="dxa"/>
            <w:vAlign w:val="center"/>
          </w:tcPr>
          <w:p w14:paraId="3A8B3A5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A49AB1F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47366861" w14:textId="77777777" w:rsidR="008D68D7" w:rsidRDefault="00BA41D8">
            <w:r>
              <w:t>47.36</w:t>
            </w:r>
          </w:p>
        </w:tc>
      </w:tr>
      <w:tr w:rsidR="008D68D7" w14:paraId="1BEAEFA0" w14:textId="77777777">
        <w:tc>
          <w:tcPr>
            <w:tcW w:w="690" w:type="dxa"/>
            <w:vMerge/>
            <w:vAlign w:val="center"/>
          </w:tcPr>
          <w:p w14:paraId="2E9F4DAF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307400BA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6D4CA45A" w14:textId="77777777" w:rsidR="008D68D7" w:rsidRDefault="00BA41D8">
            <w:r>
              <w:t>4035</w:t>
            </w:r>
          </w:p>
        </w:tc>
        <w:tc>
          <w:tcPr>
            <w:tcW w:w="3186" w:type="dxa"/>
            <w:vAlign w:val="center"/>
          </w:tcPr>
          <w:p w14:paraId="304A0729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3016A1E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0850B98C" w14:textId="77777777" w:rsidR="008D68D7" w:rsidRDefault="00BA41D8">
            <w:r>
              <w:t>46.43</w:t>
            </w:r>
          </w:p>
        </w:tc>
      </w:tr>
      <w:tr w:rsidR="008D68D7" w14:paraId="276724ED" w14:textId="77777777">
        <w:tc>
          <w:tcPr>
            <w:tcW w:w="690" w:type="dxa"/>
            <w:vMerge/>
            <w:vAlign w:val="center"/>
          </w:tcPr>
          <w:p w14:paraId="1EF796B5" w14:textId="77777777" w:rsidR="008D68D7" w:rsidRDefault="008D68D7"/>
        </w:tc>
        <w:tc>
          <w:tcPr>
            <w:tcW w:w="916" w:type="dxa"/>
            <w:vMerge/>
            <w:vAlign w:val="center"/>
          </w:tcPr>
          <w:p w14:paraId="1B5D5F78" w14:textId="77777777" w:rsidR="008D68D7" w:rsidRDefault="008D68D7"/>
        </w:tc>
        <w:tc>
          <w:tcPr>
            <w:tcW w:w="1075" w:type="dxa"/>
            <w:vAlign w:val="center"/>
          </w:tcPr>
          <w:p w14:paraId="68243D88" w14:textId="77777777" w:rsidR="008D68D7" w:rsidRDefault="00BA41D8">
            <w:r>
              <w:t>4068</w:t>
            </w:r>
          </w:p>
        </w:tc>
        <w:tc>
          <w:tcPr>
            <w:tcW w:w="3186" w:type="dxa"/>
            <w:vAlign w:val="center"/>
          </w:tcPr>
          <w:p w14:paraId="51597A6C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0BA7047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B7234FA" w14:textId="77777777" w:rsidR="008D68D7" w:rsidRDefault="00BA41D8">
            <w:r>
              <w:t>47.35</w:t>
            </w:r>
          </w:p>
        </w:tc>
      </w:tr>
      <w:tr w:rsidR="008D68D7" w14:paraId="414BCC7E" w14:textId="77777777">
        <w:tc>
          <w:tcPr>
            <w:tcW w:w="690" w:type="dxa"/>
            <w:vMerge/>
            <w:vAlign w:val="center"/>
          </w:tcPr>
          <w:p w14:paraId="3B00643A" w14:textId="77777777" w:rsidR="008D68D7" w:rsidRDefault="008D68D7"/>
        </w:tc>
        <w:tc>
          <w:tcPr>
            <w:tcW w:w="916" w:type="dxa"/>
            <w:vMerge/>
            <w:vAlign w:val="center"/>
          </w:tcPr>
          <w:p w14:paraId="1911CD87" w14:textId="77777777" w:rsidR="008D68D7" w:rsidRDefault="008D68D7"/>
        </w:tc>
        <w:tc>
          <w:tcPr>
            <w:tcW w:w="1075" w:type="dxa"/>
            <w:vAlign w:val="center"/>
          </w:tcPr>
          <w:p w14:paraId="5B068052" w14:textId="77777777" w:rsidR="008D68D7" w:rsidRDefault="00BA41D8">
            <w:r>
              <w:t>4092</w:t>
            </w:r>
          </w:p>
        </w:tc>
        <w:tc>
          <w:tcPr>
            <w:tcW w:w="3186" w:type="dxa"/>
            <w:vAlign w:val="center"/>
          </w:tcPr>
          <w:p w14:paraId="2375A02F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28EEF1B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7077DC50" w14:textId="77777777" w:rsidR="008D68D7" w:rsidRDefault="00BA41D8">
            <w:r>
              <w:t>45.66</w:t>
            </w:r>
          </w:p>
        </w:tc>
      </w:tr>
      <w:tr w:rsidR="008D68D7" w14:paraId="0BB7A9AC" w14:textId="77777777">
        <w:tc>
          <w:tcPr>
            <w:tcW w:w="690" w:type="dxa"/>
            <w:vMerge/>
            <w:vAlign w:val="center"/>
          </w:tcPr>
          <w:p w14:paraId="13F0D91D" w14:textId="77777777" w:rsidR="008D68D7" w:rsidRDefault="008D68D7"/>
        </w:tc>
        <w:tc>
          <w:tcPr>
            <w:tcW w:w="916" w:type="dxa"/>
            <w:vMerge/>
            <w:vAlign w:val="center"/>
          </w:tcPr>
          <w:p w14:paraId="19C5F120" w14:textId="77777777" w:rsidR="008D68D7" w:rsidRDefault="008D68D7"/>
        </w:tc>
        <w:tc>
          <w:tcPr>
            <w:tcW w:w="1075" w:type="dxa"/>
            <w:vAlign w:val="center"/>
          </w:tcPr>
          <w:p w14:paraId="59C005F5" w14:textId="77777777" w:rsidR="008D68D7" w:rsidRDefault="00BA41D8">
            <w:r>
              <w:t>4133</w:t>
            </w:r>
          </w:p>
        </w:tc>
        <w:tc>
          <w:tcPr>
            <w:tcW w:w="3186" w:type="dxa"/>
            <w:vAlign w:val="center"/>
          </w:tcPr>
          <w:p w14:paraId="36B15DB9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D655441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435E177B" w14:textId="77777777" w:rsidR="008D68D7" w:rsidRDefault="00BA41D8">
            <w:r>
              <w:t>47.80</w:t>
            </w:r>
          </w:p>
        </w:tc>
      </w:tr>
      <w:tr w:rsidR="008D68D7" w14:paraId="3F7C552B" w14:textId="77777777">
        <w:tc>
          <w:tcPr>
            <w:tcW w:w="690" w:type="dxa"/>
            <w:vMerge/>
            <w:vAlign w:val="center"/>
          </w:tcPr>
          <w:p w14:paraId="1FF4D2C0" w14:textId="77777777" w:rsidR="008D68D7" w:rsidRDefault="008D68D7"/>
        </w:tc>
        <w:tc>
          <w:tcPr>
            <w:tcW w:w="916" w:type="dxa"/>
            <w:vMerge/>
            <w:vAlign w:val="center"/>
          </w:tcPr>
          <w:p w14:paraId="0E45CA1F" w14:textId="77777777" w:rsidR="008D68D7" w:rsidRDefault="008D68D7"/>
        </w:tc>
        <w:tc>
          <w:tcPr>
            <w:tcW w:w="1075" w:type="dxa"/>
            <w:vAlign w:val="center"/>
          </w:tcPr>
          <w:p w14:paraId="2667CDD9" w14:textId="77777777" w:rsidR="008D68D7" w:rsidRDefault="00BA41D8">
            <w:r>
              <w:t>4142</w:t>
            </w:r>
          </w:p>
        </w:tc>
        <w:tc>
          <w:tcPr>
            <w:tcW w:w="3186" w:type="dxa"/>
            <w:vAlign w:val="center"/>
          </w:tcPr>
          <w:p w14:paraId="7750B55A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E4A2E63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2EE26D00" w14:textId="77777777" w:rsidR="008D68D7" w:rsidRDefault="00BA41D8">
            <w:r>
              <w:t>46.03</w:t>
            </w:r>
          </w:p>
        </w:tc>
      </w:tr>
      <w:tr w:rsidR="008D68D7" w14:paraId="231CDE63" w14:textId="77777777">
        <w:tc>
          <w:tcPr>
            <w:tcW w:w="690" w:type="dxa"/>
            <w:vMerge/>
            <w:vAlign w:val="center"/>
          </w:tcPr>
          <w:p w14:paraId="1FDC26FE" w14:textId="77777777" w:rsidR="008D68D7" w:rsidRDefault="008D68D7"/>
        </w:tc>
        <w:tc>
          <w:tcPr>
            <w:tcW w:w="916" w:type="dxa"/>
            <w:vMerge/>
            <w:vAlign w:val="center"/>
          </w:tcPr>
          <w:p w14:paraId="5BD0A5FA" w14:textId="77777777" w:rsidR="008D68D7" w:rsidRDefault="008D68D7"/>
        </w:tc>
        <w:tc>
          <w:tcPr>
            <w:tcW w:w="1075" w:type="dxa"/>
            <w:vAlign w:val="center"/>
          </w:tcPr>
          <w:p w14:paraId="6E7C6180" w14:textId="77777777" w:rsidR="008D68D7" w:rsidRDefault="00BA41D8">
            <w:r>
              <w:t>4206</w:t>
            </w:r>
          </w:p>
        </w:tc>
        <w:tc>
          <w:tcPr>
            <w:tcW w:w="3186" w:type="dxa"/>
            <w:vAlign w:val="center"/>
          </w:tcPr>
          <w:p w14:paraId="34B56B1B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EDAAB2C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5E591F3" w14:textId="77777777" w:rsidR="008D68D7" w:rsidRDefault="00BA41D8">
            <w:r>
              <w:t>44.78</w:t>
            </w:r>
          </w:p>
        </w:tc>
      </w:tr>
      <w:tr w:rsidR="008D68D7" w14:paraId="3969582B" w14:textId="77777777">
        <w:tc>
          <w:tcPr>
            <w:tcW w:w="690" w:type="dxa"/>
            <w:vMerge/>
            <w:vAlign w:val="center"/>
          </w:tcPr>
          <w:p w14:paraId="258C3DE7" w14:textId="77777777" w:rsidR="008D68D7" w:rsidRDefault="008D68D7"/>
        </w:tc>
        <w:tc>
          <w:tcPr>
            <w:tcW w:w="916" w:type="dxa"/>
            <w:vMerge/>
            <w:vAlign w:val="center"/>
          </w:tcPr>
          <w:p w14:paraId="102F9AC4" w14:textId="77777777" w:rsidR="008D68D7" w:rsidRDefault="008D68D7"/>
        </w:tc>
        <w:tc>
          <w:tcPr>
            <w:tcW w:w="1075" w:type="dxa"/>
            <w:vAlign w:val="center"/>
          </w:tcPr>
          <w:p w14:paraId="0D510E7F" w14:textId="77777777" w:rsidR="008D68D7" w:rsidRDefault="00BA41D8">
            <w:r>
              <w:t>4223</w:t>
            </w:r>
          </w:p>
        </w:tc>
        <w:tc>
          <w:tcPr>
            <w:tcW w:w="3186" w:type="dxa"/>
            <w:vAlign w:val="center"/>
          </w:tcPr>
          <w:p w14:paraId="79A5E7F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CBFDF2A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7E14D90" w14:textId="77777777" w:rsidR="008D68D7" w:rsidRDefault="00BA41D8">
            <w:r>
              <w:t>47.45</w:t>
            </w:r>
          </w:p>
        </w:tc>
      </w:tr>
      <w:tr w:rsidR="008D68D7" w14:paraId="44AB93FC" w14:textId="77777777">
        <w:tc>
          <w:tcPr>
            <w:tcW w:w="690" w:type="dxa"/>
            <w:vMerge/>
            <w:vAlign w:val="center"/>
          </w:tcPr>
          <w:p w14:paraId="19682EB5" w14:textId="77777777" w:rsidR="008D68D7" w:rsidRDefault="008D68D7"/>
        </w:tc>
        <w:tc>
          <w:tcPr>
            <w:tcW w:w="916" w:type="dxa"/>
            <w:vMerge/>
            <w:vAlign w:val="center"/>
          </w:tcPr>
          <w:p w14:paraId="4CD49B5D" w14:textId="77777777" w:rsidR="008D68D7" w:rsidRDefault="008D68D7"/>
        </w:tc>
        <w:tc>
          <w:tcPr>
            <w:tcW w:w="1075" w:type="dxa"/>
            <w:vAlign w:val="center"/>
          </w:tcPr>
          <w:p w14:paraId="13590ED0" w14:textId="77777777" w:rsidR="008D68D7" w:rsidRDefault="00BA41D8">
            <w:r>
              <w:t>4262</w:t>
            </w:r>
          </w:p>
        </w:tc>
        <w:tc>
          <w:tcPr>
            <w:tcW w:w="3186" w:type="dxa"/>
            <w:vAlign w:val="center"/>
          </w:tcPr>
          <w:p w14:paraId="5A99F4BD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5F4ED2D2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6DFAAC29" w14:textId="77777777" w:rsidR="008D68D7" w:rsidRDefault="00BA41D8">
            <w:r>
              <w:t>48.32</w:t>
            </w:r>
          </w:p>
        </w:tc>
      </w:tr>
      <w:tr w:rsidR="008D68D7" w14:paraId="3083E5EA" w14:textId="77777777">
        <w:tc>
          <w:tcPr>
            <w:tcW w:w="690" w:type="dxa"/>
            <w:vMerge/>
            <w:vAlign w:val="center"/>
          </w:tcPr>
          <w:p w14:paraId="05590464" w14:textId="77777777" w:rsidR="008D68D7" w:rsidRDefault="008D68D7"/>
        </w:tc>
        <w:tc>
          <w:tcPr>
            <w:tcW w:w="916" w:type="dxa"/>
            <w:vMerge/>
            <w:vAlign w:val="center"/>
          </w:tcPr>
          <w:p w14:paraId="430A1BA3" w14:textId="77777777" w:rsidR="008D68D7" w:rsidRDefault="008D68D7"/>
        </w:tc>
        <w:tc>
          <w:tcPr>
            <w:tcW w:w="1075" w:type="dxa"/>
            <w:vAlign w:val="center"/>
          </w:tcPr>
          <w:p w14:paraId="75D3159A" w14:textId="77777777" w:rsidR="008D68D7" w:rsidRDefault="00BA41D8">
            <w:r>
              <w:t>4265</w:t>
            </w:r>
          </w:p>
        </w:tc>
        <w:tc>
          <w:tcPr>
            <w:tcW w:w="3186" w:type="dxa"/>
            <w:vAlign w:val="center"/>
          </w:tcPr>
          <w:p w14:paraId="3DF0A98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4A4B885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4E47B8A8" w14:textId="77777777" w:rsidR="008D68D7" w:rsidRDefault="00BA41D8">
            <w:r>
              <w:t>38.30</w:t>
            </w:r>
          </w:p>
        </w:tc>
      </w:tr>
      <w:tr w:rsidR="008D68D7" w14:paraId="3CC9C579" w14:textId="77777777">
        <w:tc>
          <w:tcPr>
            <w:tcW w:w="690" w:type="dxa"/>
            <w:vMerge/>
            <w:vAlign w:val="center"/>
          </w:tcPr>
          <w:p w14:paraId="4F181687" w14:textId="77777777" w:rsidR="008D68D7" w:rsidRDefault="008D68D7"/>
        </w:tc>
        <w:tc>
          <w:tcPr>
            <w:tcW w:w="916" w:type="dxa"/>
            <w:vMerge/>
            <w:vAlign w:val="center"/>
          </w:tcPr>
          <w:p w14:paraId="6A250EAF" w14:textId="77777777" w:rsidR="008D68D7" w:rsidRDefault="008D68D7"/>
        </w:tc>
        <w:tc>
          <w:tcPr>
            <w:tcW w:w="1075" w:type="dxa"/>
            <w:vAlign w:val="center"/>
          </w:tcPr>
          <w:p w14:paraId="2AB14104" w14:textId="77777777" w:rsidR="008D68D7" w:rsidRDefault="00BA41D8">
            <w:r>
              <w:t>4292</w:t>
            </w:r>
          </w:p>
        </w:tc>
        <w:tc>
          <w:tcPr>
            <w:tcW w:w="3186" w:type="dxa"/>
            <w:vAlign w:val="center"/>
          </w:tcPr>
          <w:p w14:paraId="6D18107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F3B9EA9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3D428A8B" w14:textId="77777777" w:rsidR="008D68D7" w:rsidRDefault="00BA41D8">
            <w:r>
              <w:t>38.93</w:t>
            </w:r>
          </w:p>
        </w:tc>
      </w:tr>
      <w:tr w:rsidR="008D68D7" w14:paraId="0AEABC7C" w14:textId="77777777">
        <w:tc>
          <w:tcPr>
            <w:tcW w:w="690" w:type="dxa"/>
            <w:vMerge/>
            <w:vAlign w:val="center"/>
          </w:tcPr>
          <w:p w14:paraId="23A977AB" w14:textId="77777777" w:rsidR="008D68D7" w:rsidRDefault="008D68D7"/>
        </w:tc>
        <w:tc>
          <w:tcPr>
            <w:tcW w:w="916" w:type="dxa"/>
            <w:vMerge/>
            <w:vAlign w:val="center"/>
          </w:tcPr>
          <w:p w14:paraId="3760A441" w14:textId="77777777" w:rsidR="008D68D7" w:rsidRDefault="008D68D7"/>
        </w:tc>
        <w:tc>
          <w:tcPr>
            <w:tcW w:w="1075" w:type="dxa"/>
            <w:vAlign w:val="center"/>
          </w:tcPr>
          <w:p w14:paraId="118A0FE2" w14:textId="77777777" w:rsidR="008D68D7" w:rsidRDefault="00BA41D8">
            <w:r>
              <w:t>4366</w:t>
            </w:r>
          </w:p>
        </w:tc>
        <w:tc>
          <w:tcPr>
            <w:tcW w:w="3186" w:type="dxa"/>
            <w:vAlign w:val="center"/>
          </w:tcPr>
          <w:p w14:paraId="78900267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47B91730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22BB6A53" w14:textId="77777777" w:rsidR="008D68D7" w:rsidRDefault="00BA41D8">
            <w:r>
              <w:t>46.84</w:t>
            </w:r>
          </w:p>
        </w:tc>
      </w:tr>
      <w:tr w:rsidR="008D68D7" w14:paraId="2F7C5808" w14:textId="77777777">
        <w:tc>
          <w:tcPr>
            <w:tcW w:w="690" w:type="dxa"/>
            <w:vMerge/>
            <w:vAlign w:val="center"/>
          </w:tcPr>
          <w:p w14:paraId="6A4D9BB7" w14:textId="77777777" w:rsidR="008D68D7" w:rsidRDefault="008D68D7"/>
        </w:tc>
        <w:tc>
          <w:tcPr>
            <w:tcW w:w="916" w:type="dxa"/>
            <w:vMerge/>
            <w:vAlign w:val="center"/>
          </w:tcPr>
          <w:p w14:paraId="3E5B9DF0" w14:textId="77777777" w:rsidR="008D68D7" w:rsidRDefault="008D68D7"/>
        </w:tc>
        <w:tc>
          <w:tcPr>
            <w:tcW w:w="1075" w:type="dxa"/>
            <w:vAlign w:val="center"/>
          </w:tcPr>
          <w:p w14:paraId="5BC6CD96" w14:textId="77777777" w:rsidR="008D68D7" w:rsidRDefault="00BA41D8">
            <w:r>
              <w:t>4408</w:t>
            </w:r>
          </w:p>
        </w:tc>
        <w:tc>
          <w:tcPr>
            <w:tcW w:w="3186" w:type="dxa"/>
            <w:vAlign w:val="center"/>
          </w:tcPr>
          <w:p w14:paraId="74C9E5AE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07D3D86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FADF427" w14:textId="77777777" w:rsidR="008D68D7" w:rsidRDefault="00BA41D8">
            <w:r>
              <w:t>38.65</w:t>
            </w:r>
          </w:p>
        </w:tc>
      </w:tr>
      <w:tr w:rsidR="008D68D7" w14:paraId="6ABBEE20" w14:textId="77777777">
        <w:tc>
          <w:tcPr>
            <w:tcW w:w="690" w:type="dxa"/>
            <w:vMerge/>
            <w:vAlign w:val="center"/>
          </w:tcPr>
          <w:p w14:paraId="504A045F" w14:textId="77777777" w:rsidR="008D68D7" w:rsidRDefault="008D68D7"/>
        </w:tc>
        <w:tc>
          <w:tcPr>
            <w:tcW w:w="916" w:type="dxa"/>
            <w:vMerge/>
            <w:vAlign w:val="center"/>
          </w:tcPr>
          <w:p w14:paraId="429685B5" w14:textId="77777777" w:rsidR="008D68D7" w:rsidRDefault="008D68D7"/>
        </w:tc>
        <w:tc>
          <w:tcPr>
            <w:tcW w:w="1075" w:type="dxa"/>
            <w:vAlign w:val="center"/>
          </w:tcPr>
          <w:p w14:paraId="23943863" w14:textId="77777777" w:rsidR="008D68D7" w:rsidRDefault="00BA41D8">
            <w:r>
              <w:t>4426</w:t>
            </w:r>
          </w:p>
        </w:tc>
        <w:tc>
          <w:tcPr>
            <w:tcW w:w="3186" w:type="dxa"/>
            <w:vAlign w:val="center"/>
          </w:tcPr>
          <w:p w14:paraId="0843FA5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2E6D2CA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C314F4C" w14:textId="77777777" w:rsidR="008D68D7" w:rsidRDefault="00BA41D8">
            <w:r>
              <w:t>39.08</w:t>
            </w:r>
          </w:p>
        </w:tc>
      </w:tr>
      <w:tr w:rsidR="008D68D7" w14:paraId="2828733A" w14:textId="77777777">
        <w:tc>
          <w:tcPr>
            <w:tcW w:w="690" w:type="dxa"/>
            <w:vMerge/>
            <w:vAlign w:val="center"/>
          </w:tcPr>
          <w:p w14:paraId="46AB2175" w14:textId="77777777" w:rsidR="008D68D7" w:rsidRDefault="008D68D7"/>
        </w:tc>
        <w:tc>
          <w:tcPr>
            <w:tcW w:w="916" w:type="dxa"/>
            <w:vMerge/>
            <w:vAlign w:val="center"/>
          </w:tcPr>
          <w:p w14:paraId="2E2F6B8F" w14:textId="77777777" w:rsidR="008D68D7" w:rsidRDefault="008D68D7"/>
        </w:tc>
        <w:tc>
          <w:tcPr>
            <w:tcW w:w="1075" w:type="dxa"/>
            <w:vAlign w:val="center"/>
          </w:tcPr>
          <w:p w14:paraId="6C3E0F8F" w14:textId="77777777" w:rsidR="008D68D7" w:rsidRDefault="00BA41D8">
            <w:r>
              <w:t>4538</w:t>
            </w:r>
          </w:p>
        </w:tc>
        <w:tc>
          <w:tcPr>
            <w:tcW w:w="3186" w:type="dxa"/>
            <w:vAlign w:val="center"/>
          </w:tcPr>
          <w:p w14:paraId="23E7CD2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EB5E960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73C6AEAF" w14:textId="77777777" w:rsidR="008D68D7" w:rsidRDefault="00BA41D8">
            <w:r>
              <w:t>44.61</w:t>
            </w:r>
          </w:p>
        </w:tc>
      </w:tr>
      <w:tr w:rsidR="008D68D7" w14:paraId="5A259459" w14:textId="77777777">
        <w:tc>
          <w:tcPr>
            <w:tcW w:w="690" w:type="dxa"/>
            <w:vMerge/>
            <w:vAlign w:val="center"/>
          </w:tcPr>
          <w:p w14:paraId="32D93118" w14:textId="77777777" w:rsidR="008D68D7" w:rsidRDefault="008D68D7"/>
        </w:tc>
        <w:tc>
          <w:tcPr>
            <w:tcW w:w="916" w:type="dxa"/>
            <w:vMerge/>
            <w:vAlign w:val="center"/>
          </w:tcPr>
          <w:p w14:paraId="513D21F6" w14:textId="77777777" w:rsidR="008D68D7" w:rsidRDefault="008D68D7"/>
        </w:tc>
        <w:tc>
          <w:tcPr>
            <w:tcW w:w="1075" w:type="dxa"/>
            <w:vAlign w:val="center"/>
          </w:tcPr>
          <w:p w14:paraId="314CB5B5" w14:textId="77777777" w:rsidR="008D68D7" w:rsidRDefault="00BA41D8">
            <w:r>
              <w:t>4552</w:t>
            </w:r>
          </w:p>
        </w:tc>
        <w:tc>
          <w:tcPr>
            <w:tcW w:w="3186" w:type="dxa"/>
            <w:vAlign w:val="center"/>
          </w:tcPr>
          <w:p w14:paraId="66E3A45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624714D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7F1B6CB0" w14:textId="77777777" w:rsidR="008D68D7" w:rsidRDefault="00BA41D8">
            <w:r>
              <w:t>45.50</w:t>
            </w:r>
          </w:p>
        </w:tc>
      </w:tr>
      <w:tr w:rsidR="008D68D7" w14:paraId="16BA1B08" w14:textId="77777777">
        <w:tc>
          <w:tcPr>
            <w:tcW w:w="690" w:type="dxa"/>
            <w:vMerge/>
            <w:vAlign w:val="center"/>
          </w:tcPr>
          <w:p w14:paraId="6EB8F046" w14:textId="77777777" w:rsidR="008D68D7" w:rsidRDefault="008D68D7"/>
        </w:tc>
        <w:tc>
          <w:tcPr>
            <w:tcW w:w="916" w:type="dxa"/>
            <w:vMerge/>
            <w:vAlign w:val="center"/>
          </w:tcPr>
          <w:p w14:paraId="47E69462" w14:textId="77777777" w:rsidR="008D68D7" w:rsidRDefault="008D68D7"/>
        </w:tc>
        <w:tc>
          <w:tcPr>
            <w:tcW w:w="1075" w:type="dxa"/>
            <w:vAlign w:val="center"/>
          </w:tcPr>
          <w:p w14:paraId="73D73D41" w14:textId="77777777" w:rsidR="008D68D7" w:rsidRDefault="00BA41D8">
            <w:r>
              <w:t>4580</w:t>
            </w:r>
          </w:p>
        </w:tc>
        <w:tc>
          <w:tcPr>
            <w:tcW w:w="3186" w:type="dxa"/>
            <w:vAlign w:val="center"/>
          </w:tcPr>
          <w:p w14:paraId="2355D5A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EF26F5D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25A71AC1" w14:textId="77777777" w:rsidR="008D68D7" w:rsidRDefault="00BA41D8">
            <w:r>
              <w:t>49.93</w:t>
            </w:r>
          </w:p>
        </w:tc>
      </w:tr>
      <w:tr w:rsidR="008D68D7" w14:paraId="157C0B59" w14:textId="77777777">
        <w:tc>
          <w:tcPr>
            <w:tcW w:w="690" w:type="dxa"/>
            <w:vMerge/>
            <w:vAlign w:val="center"/>
          </w:tcPr>
          <w:p w14:paraId="7CABCF3B" w14:textId="77777777" w:rsidR="008D68D7" w:rsidRDefault="008D68D7"/>
        </w:tc>
        <w:tc>
          <w:tcPr>
            <w:tcW w:w="916" w:type="dxa"/>
            <w:vMerge/>
            <w:vAlign w:val="center"/>
          </w:tcPr>
          <w:p w14:paraId="6639F5A7" w14:textId="77777777" w:rsidR="008D68D7" w:rsidRDefault="008D68D7"/>
        </w:tc>
        <w:tc>
          <w:tcPr>
            <w:tcW w:w="1075" w:type="dxa"/>
            <w:vAlign w:val="center"/>
          </w:tcPr>
          <w:p w14:paraId="5892052C" w14:textId="77777777" w:rsidR="008D68D7" w:rsidRDefault="00BA41D8">
            <w:r>
              <w:t>4598</w:t>
            </w:r>
          </w:p>
        </w:tc>
        <w:tc>
          <w:tcPr>
            <w:tcW w:w="3186" w:type="dxa"/>
            <w:vAlign w:val="center"/>
          </w:tcPr>
          <w:p w14:paraId="74DD4C5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8C679E6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213F53BC" w14:textId="77777777" w:rsidR="008D68D7" w:rsidRDefault="00BA41D8">
            <w:r>
              <w:t>48.69</w:t>
            </w:r>
          </w:p>
        </w:tc>
      </w:tr>
      <w:tr w:rsidR="008D68D7" w14:paraId="623C5A3C" w14:textId="77777777">
        <w:tc>
          <w:tcPr>
            <w:tcW w:w="690" w:type="dxa"/>
            <w:vMerge/>
            <w:vAlign w:val="center"/>
          </w:tcPr>
          <w:p w14:paraId="52CC03B6" w14:textId="77777777" w:rsidR="008D68D7" w:rsidRDefault="008D68D7"/>
        </w:tc>
        <w:tc>
          <w:tcPr>
            <w:tcW w:w="916" w:type="dxa"/>
            <w:vMerge/>
            <w:vAlign w:val="center"/>
          </w:tcPr>
          <w:p w14:paraId="77B747AA" w14:textId="77777777" w:rsidR="008D68D7" w:rsidRDefault="008D68D7"/>
        </w:tc>
        <w:tc>
          <w:tcPr>
            <w:tcW w:w="1075" w:type="dxa"/>
            <w:vAlign w:val="center"/>
          </w:tcPr>
          <w:p w14:paraId="4D4529D6" w14:textId="77777777" w:rsidR="008D68D7" w:rsidRDefault="00BA41D8">
            <w:r>
              <w:t>4613</w:t>
            </w:r>
          </w:p>
        </w:tc>
        <w:tc>
          <w:tcPr>
            <w:tcW w:w="3186" w:type="dxa"/>
            <w:vAlign w:val="center"/>
          </w:tcPr>
          <w:p w14:paraId="7162D1ED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71C7378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986C4E6" w14:textId="77777777" w:rsidR="008D68D7" w:rsidRDefault="00BA41D8">
            <w:r>
              <w:t>50.43</w:t>
            </w:r>
          </w:p>
        </w:tc>
      </w:tr>
      <w:tr w:rsidR="008D68D7" w14:paraId="124C35FD" w14:textId="77777777">
        <w:tc>
          <w:tcPr>
            <w:tcW w:w="690" w:type="dxa"/>
            <w:vMerge/>
            <w:vAlign w:val="center"/>
          </w:tcPr>
          <w:p w14:paraId="405E8FDB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06C19928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4C1D49C7" w14:textId="77777777" w:rsidR="008D68D7" w:rsidRDefault="00BA41D8">
            <w:r>
              <w:t>4034</w:t>
            </w:r>
          </w:p>
        </w:tc>
        <w:tc>
          <w:tcPr>
            <w:tcW w:w="3186" w:type="dxa"/>
            <w:vAlign w:val="center"/>
          </w:tcPr>
          <w:p w14:paraId="1AA4449E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AE91566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4AE6C624" w14:textId="77777777" w:rsidR="008D68D7" w:rsidRDefault="00BA41D8">
            <w:r>
              <w:t>46.71</w:t>
            </w:r>
          </w:p>
        </w:tc>
      </w:tr>
      <w:tr w:rsidR="008D68D7" w14:paraId="6EF7FD3F" w14:textId="77777777">
        <w:tc>
          <w:tcPr>
            <w:tcW w:w="690" w:type="dxa"/>
            <w:vMerge/>
            <w:vAlign w:val="center"/>
          </w:tcPr>
          <w:p w14:paraId="10BFD566" w14:textId="77777777" w:rsidR="008D68D7" w:rsidRDefault="008D68D7"/>
        </w:tc>
        <w:tc>
          <w:tcPr>
            <w:tcW w:w="916" w:type="dxa"/>
            <w:vMerge/>
            <w:vAlign w:val="center"/>
          </w:tcPr>
          <w:p w14:paraId="2A6A5D28" w14:textId="77777777" w:rsidR="008D68D7" w:rsidRDefault="008D68D7"/>
        </w:tc>
        <w:tc>
          <w:tcPr>
            <w:tcW w:w="1075" w:type="dxa"/>
            <w:vAlign w:val="center"/>
          </w:tcPr>
          <w:p w14:paraId="4D849CB9" w14:textId="77777777" w:rsidR="008D68D7" w:rsidRDefault="00BA41D8">
            <w:r>
              <w:t>4039</w:t>
            </w:r>
          </w:p>
        </w:tc>
        <w:tc>
          <w:tcPr>
            <w:tcW w:w="3186" w:type="dxa"/>
            <w:vAlign w:val="center"/>
          </w:tcPr>
          <w:p w14:paraId="737D5333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9EDBE3F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20A82DF6" w14:textId="77777777" w:rsidR="008D68D7" w:rsidRDefault="00BA41D8">
            <w:r>
              <w:t>44.89</w:t>
            </w:r>
          </w:p>
        </w:tc>
      </w:tr>
      <w:tr w:rsidR="008D68D7" w14:paraId="32B2511E" w14:textId="77777777">
        <w:tc>
          <w:tcPr>
            <w:tcW w:w="690" w:type="dxa"/>
            <w:vMerge/>
            <w:vAlign w:val="center"/>
          </w:tcPr>
          <w:p w14:paraId="3ABB53A5" w14:textId="77777777" w:rsidR="008D68D7" w:rsidRDefault="008D68D7"/>
        </w:tc>
        <w:tc>
          <w:tcPr>
            <w:tcW w:w="916" w:type="dxa"/>
            <w:vMerge/>
            <w:vAlign w:val="center"/>
          </w:tcPr>
          <w:p w14:paraId="3F84C13A" w14:textId="77777777" w:rsidR="008D68D7" w:rsidRDefault="008D68D7"/>
        </w:tc>
        <w:tc>
          <w:tcPr>
            <w:tcW w:w="1075" w:type="dxa"/>
            <w:vAlign w:val="center"/>
          </w:tcPr>
          <w:p w14:paraId="62F59134" w14:textId="77777777" w:rsidR="008D68D7" w:rsidRDefault="00BA41D8">
            <w:r>
              <w:t>4067</w:t>
            </w:r>
          </w:p>
        </w:tc>
        <w:tc>
          <w:tcPr>
            <w:tcW w:w="3186" w:type="dxa"/>
            <w:vAlign w:val="center"/>
          </w:tcPr>
          <w:p w14:paraId="01D06E82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42C12F2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19DF9DB8" w14:textId="77777777" w:rsidR="008D68D7" w:rsidRDefault="00BA41D8">
            <w:r>
              <w:t>47.48</w:t>
            </w:r>
          </w:p>
        </w:tc>
      </w:tr>
      <w:tr w:rsidR="008D68D7" w14:paraId="64240AA7" w14:textId="77777777">
        <w:tc>
          <w:tcPr>
            <w:tcW w:w="690" w:type="dxa"/>
            <w:vMerge/>
            <w:vAlign w:val="center"/>
          </w:tcPr>
          <w:p w14:paraId="7DDECB5B" w14:textId="77777777" w:rsidR="008D68D7" w:rsidRDefault="008D68D7"/>
        </w:tc>
        <w:tc>
          <w:tcPr>
            <w:tcW w:w="916" w:type="dxa"/>
            <w:vMerge/>
            <w:vAlign w:val="center"/>
          </w:tcPr>
          <w:p w14:paraId="672C4BA1" w14:textId="77777777" w:rsidR="008D68D7" w:rsidRDefault="008D68D7"/>
        </w:tc>
        <w:tc>
          <w:tcPr>
            <w:tcW w:w="1075" w:type="dxa"/>
            <w:vAlign w:val="center"/>
          </w:tcPr>
          <w:p w14:paraId="295E5D25" w14:textId="77777777" w:rsidR="008D68D7" w:rsidRDefault="00BA41D8">
            <w:r>
              <w:t>4084</w:t>
            </w:r>
          </w:p>
        </w:tc>
        <w:tc>
          <w:tcPr>
            <w:tcW w:w="3186" w:type="dxa"/>
            <w:vAlign w:val="center"/>
          </w:tcPr>
          <w:p w14:paraId="24281F5F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2484B91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1A87BB2A" w14:textId="77777777" w:rsidR="008D68D7" w:rsidRDefault="00BA41D8">
            <w:r>
              <w:t>46.85</w:t>
            </w:r>
          </w:p>
        </w:tc>
      </w:tr>
      <w:tr w:rsidR="008D68D7" w14:paraId="4EE26E38" w14:textId="77777777">
        <w:tc>
          <w:tcPr>
            <w:tcW w:w="690" w:type="dxa"/>
            <w:vMerge/>
            <w:vAlign w:val="center"/>
          </w:tcPr>
          <w:p w14:paraId="55B9A50C" w14:textId="77777777" w:rsidR="008D68D7" w:rsidRDefault="008D68D7"/>
        </w:tc>
        <w:tc>
          <w:tcPr>
            <w:tcW w:w="916" w:type="dxa"/>
            <w:vMerge/>
            <w:vAlign w:val="center"/>
          </w:tcPr>
          <w:p w14:paraId="4DFDAB47" w14:textId="77777777" w:rsidR="008D68D7" w:rsidRDefault="008D68D7"/>
        </w:tc>
        <w:tc>
          <w:tcPr>
            <w:tcW w:w="1075" w:type="dxa"/>
            <w:vAlign w:val="center"/>
          </w:tcPr>
          <w:p w14:paraId="17A0AE8B" w14:textId="77777777" w:rsidR="008D68D7" w:rsidRDefault="00BA41D8">
            <w:r>
              <w:t>4134</w:t>
            </w:r>
          </w:p>
        </w:tc>
        <w:tc>
          <w:tcPr>
            <w:tcW w:w="3186" w:type="dxa"/>
            <w:vAlign w:val="center"/>
          </w:tcPr>
          <w:p w14:paraId="0A54C59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12DFDEF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0C73BB3B" w14:textId="77777777" w:rsidR="008D68D7" w:rsidRDefault="00BA41D8">
            <w:r>
              <w:t>48.39</w:t>
            </w:r>
          </w:p>
        </w:tc>
      </w:tr>
      <w:tr w:rsidR="008D68D7" w14:paraId="3E15B484" w14:textId="77777777">
        <w:tc>
          <w:tcPr>
            <w:tcW w:w="690" w:type="dxa"/>
            <w:vMerge/>
            <w:vAlign w:val="center"/>
          </w:tcPr>
          <w:p w14:paraId="5FAB457D" w14:textId="77777777" w:rsidR="008D68D7" w:rsidRDefault="008D68D7"/>
        </w:tc>
        <w:tc>
          <w:tcPr>
            <w:tcW w:w="916" w:type="dxa"/>
            <w:vMerge/>
            <w:vAlign w:val="center"/>
          </w:tcPr>
          <w:p w14:paraId="4895C2DF" w14:textId="77777777" w:rsidR="008D68D7" w:rsidRDefault="008D68D7"/>
        </w:tc>
        <w:tc>
          <w:tcPr>
            <w:tcW w:w="1075" w:type="dxa"/>
            <w:vAlign w:val="center"/>
          </w:tcPr>
          <w:p w14:paraId="3461C585" w14:textId="77777777" w:rsidR="008D68D7" w:rsidRDefault="00BA41D8">
            <w:r>
              <w:t>4144</w:t>
            </w:r>
          </w:p>
        </w:tc>
        <w:tc>
          <w:tcPr>
            <w:tcW w:w="3186" w:type="dxa"/>
            <w:vAlign w:val="center"/>
          </w:tcPr>
          <w:p w14:paraId="25E3575C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D9B284F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646627E7" w14:textId="77777777" w:rsidR="008D68D7" w:rsidRDefault="00BA41D8">
            <w:r>
              <w:t>47.66</w:t>
            </w:r>
          </w:p>
        </w:tc>
      </w:tr>
      <w:tr w:rsidR="008D68D7" w14:paraId="0F737C19" w14:textId="77777777">
        <w:tc>
          <w:tcPr>
            <w:tcW w:w="690" w:type="dxa"/>
            <w:vMerge/>
            <w:vAlign w:val="center"/>
          </w:tcPr>
          <w:p w14:paraId="61BAFF7F" w14:textId="77777777" w:rsidR="008D68D7" w:rsidRDefault="008D68D7"/>
        </w:tc>
        <w:tc>
          <w:tcPr>
            <w:tcW w:w="916" w:type="dxa"/>
            <w:vMerge/>
            <w:vAlign w:val="center"/>
          </w:tcPr>
          <w:p w14:paraId="5DE89948" w14:textId="77777777" w:rsidR="008D68D7" w:rsidRDefault="008D68D7"/>
        </w:tc>
        <w:tc>
          <w:tcPr>
            <w:tcW w:w="1075" w:type="dxa"/>
            <w:vAlign w:val="center"/>
          </w:tcPr>
          <w:p w14:paraId="3F4D3972" w14:textId="77777777" w:rsidR="008D68D7" w:rsidRDefault="00BA41D8">
            <w:r>
              <w:t>4199</w:t>
            </w:r>
          </w:p>
        </w:tc>
        <w:tc>
          <w:tcPr>
            <w:tcW w:w="3186" w:type="dxa"/>
            <w:vAlign w:val="center"/>
          </w:tcPr>
          <w:p w14:paraId="10A19F89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3720B6F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692D71CC" w14:textId="77777777" w:rsidR="008D68D7" w:rsidRDefault="00BA41D8">
            <w:r>
              <w:t>44.94</w:t>
            </w:r>
          </w:p>
        </w:tc>
      </w:tr>
      <w:tr w:rsidR="008D68D7" w14:paraId="6414DF00" w14:textId="77777777">
        <w:tc>
          <w:tcPr>
            <w:tcW w:w="690" w:type="dxa"/>
            <w:vMerge/>
            <w:vAlign w:val="center"/>
          </w:tcPr>
          <w:p w14:paraId="5C6C8E84" w14:textId="77777777" w:rsidR="008D68D7" w:rsidRDefault="008D68D7"/>
        </w:tc>
        <w:tc>
          <w:tcPr>
            <w:tcW w:w="916" w:type="dxa"/>
            <w:vMerge/>
            <w:vAlign w:val="center"/>
          </w:tcPr>
          <w:p w14:paraId="4BA44A13" w14:textId="77777777" w:rsidR="008D68D7" w:rsidRDefault="008D68D7"/>
        </w:tc>
        <w:tc>
          <w:tcPr>
            <w:tcW w:w="1075" w:type="dxa"/>
            <w:vAlign w:val="center"/>
          </w:tcPr>
          <w:p w14:paraId="78BA98DC" w14:textId="77777777" w:rsidR="008D68D7" w:rsidRDefault="00BA41D8">
            <w:r>
              <w:t>4222</w:t>
            </w:r>
          </w:p>
        </w:tc>
        <w:tc>
          <w:tcPr>
            <w:tcW w:w="3186" w:type="dxa"/>
            <w:vAlign w:val="center"/>
          </w:tcPr>
          <w:p w14:paraId="29872796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1065C1D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2C08AE56" w14:textId="77777777" w:rsidR="008D68D7" w:rsidRDefault="00BA41D8">
            <w:r>
              <w:t>47.58</w:t>
            </w:r>
          </w:p>
        </w:tc>
      </w:tr>
      <w:tr w:rsidR="008D68D7" w14:paraId="59C291BC" w14:textId="77777777">
        <w:tc>
          <w:tcPr>
            <w:tcW w:w="690" w:type="dxa"/>
            <w:vMerge/>
            <w:vAlign w:val="center"/>
          </w:tcPr>
          <w:p w14:paraId="0FBBE0F7" w14:textId="77777777" w:rsidR="008D68D7" w:rsidRDefault="008D68D7"/>
        </w:tc>
        <w:tc>
          <w:tcPr>
            <w:tcW w:w="916" w:type="dxa"/>
            <w:vMerge/>
            <w:vAlign w:val="center"/>
          </w:tcPr>
          <w:p w14:paraId="35B20EAA" w14:textId="77777777" w:rsidR="008D68D7" w:rsidRDefault="008D68D7"/>
        </w:tc>
        <w:tc>
          <w:tcPr>
            <w:tcW w:w="1075" w:type="dxa"/>
            <w:vAlign w:val="center"/>
          </w:tcPr>
          <w:p w14:paraId="0AE96CAC" w14:textId="77777777" w:rsidR="008D68D7" w:rsidRDefault="00BA41D8">
            <w:r>
              <w:t>4250</w:t>
            </w:r>
          </w:p>
        </w:tc>
        <w:tc>
          <w:tcPr>
            <w:tcW w:w="3186" w:type="dxa"/>
            <w:vAlign w:val="center"/>
          </w:tcPr>
          <w:p w14:paraId="37FABEF4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297C6086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238FABE7" w14:textId="77777777" w:rsidR="008D68D7" w:rsidRDefault="00BA41D8">
            <w:r>
              <w:t>45.47</w:t>
            </w:r>
          </w:p>
        </w:tc>
      </w:tr>
      <w:tr w:rsidR="008D68D7" w14:paraId="1152277A" w14:textId="77777777">
        <w:tc>
          <w:tcPr>
            <w:tcW w:w="690" w:type="dxa"/>
            <w:vMerge/>
            <w:vAlign w:val="center"/>
          </w:tcPr>
          <w:p w14:paraId="185DCAD1" w14:textId="77777777" w:rsidR="008D68D7" w:rsidRDefault="008D68D7"/>
        </w:tc>
        <w:tc>
          <w:tcPr>
            <w:tcW w:w="916" w:type="dxa"/>
            <w:vMerge/>
            <w:vAlign w:val="center"/>
          </w:tcPr>
          <w:p w14:paraId="613A6E85" w14:textId="77777777" w:rsidR="008D68D7" w:rsidRDefault="008D68D7"/>
        </w:tc>
        <w:tc>
          <w:tcPr>
            <w:tcW w:w="1075" w:type="dxa"/>
            <w:vAlign w:val="center"/>
          </w:tcPr>
          <w:p w14:paraId="19AEBFCE" w14:textId="77777777" w:rsidR="008D68D7" w:rsidRDefault="00BA41D8">
            <w:r>
              <w:t>4260</w:t>
            </w:r>
          </w:p>
        </w:tc>
        <w:tc>
          <w:tcPr>
            <w:tcW w:w="3186" w:type="dxa"/>
            <w:vAlign w:val="center"/>
          </w:tcPr>
          <w:p w14:paraId="6001135B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24507BE0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3EAD16D8" w14:textId="77777777" w:rsidR="008D68D7" w:rsidRDefault="00BA41D8">
            <w:r>
              <w:t>48.42</w:t>
            </w:r>
          </w:p>
        </w:tc>
      </w:tr>
      <w:tr w:rsidR="008D68D7" w14:paraId="64D1441C" w14:textId="77777777">
        <w:tc>
          <w:tcPr>
            <w:tcW w:w="690" w:type="dxa"/>
            <w:vMerge/>
            <w:vAlign w:val="center"/>
          </w:tcPr>
          <w:p w14:paraId="17C11FFB" w14:textId="77777777" w:rsidR="008D68D7" w:rsidRDefault="008D68D7"/>
        </w:tc>
        <w:tc>
          <w:tcPr>
            <w:tcW w:w="916" w:type="dxa"/>
            <w:vMerge/>
            <w:vAlign w:val="center"/>
          </w:tcPr>
          <w:p w14:paraId="66F49D8C" w14:textId="77777777" w:rsidR="008D68D7" w:rsidRDefault="008D68D7"/>
        </w:tc>
        <w:tc>
          <w:tcPr>
            <w:tcW w:w="1075" w:type="dxa"/>
            <w:vAlign w:val="center"/>
          </w:tcPr>
          <w:p w14:paraId="514CFAFF" w14:textId="77777777" w:rsidR="008D68D7" w:rsidRDefault="00BA41D8">
            <w:r>
              <w:t>4266</w:t>
            </w:r>
          </w:p>
        </w:tc>
        <w:tc>
          <w:tcPr>
            <w:tcW w:w="3186" w:type="dxa"/>
            <w:vAlign w:val="center"/>
          </w:tcPr>
          <w:p w14:paraId="1145DB2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FF480AB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21F8E761" w14:textId="77777777" w:rsidR="008D68D7" w:rsidRDefault="00BA41D8">
            <w:r>
              <w:t>38.79</w:t>
            </w:r>
          </w:p>
        </w:tc>
      </w:tr>
      <w:tr w:rsidR="008D68D7" w14:paraId="750EEA45" w14:textId="77777777">
        <w:tc>
          <w:tcPr>
            <w:tcW w:w="690" w:type="dxa"/>
            <w:vMerge/>
            <w:vAlign w:val="center"/>
          </w:tcPr>
          <w:p w14:paraId="4B2ED823" w14:textId="77777777" w:rsidR="008D68D7" w:rsidRDefault="008D68D7"/>
        </w:tc>
        <w:tc>
          <w:tcPr>
            <w:tcW w:w="916" w:type="dxa"/>
            <w:vMerge/>
            <w:vAlign w:val="center"/>
          </w:tcPr>
          <w:p w14:paraId="5F269B1E" w14:textId="77777777" w:rsidR="008D68D7" w:rsidRDefault="008D68D7"/>
        </w:tc>
        <w:tc>
          <w:tcPr>
            <w:tcW w:w="1075" w:type="dxa"/>
            <w:vAlign w:val="center"/>
          </w:tcPr>
          <w:p w14:paraId="6719B705" w14:textId="77777777" w:rsidR="008D68D7" w:rsidRDefault="00BA41D8">
            <w:r>
              <w:t>4282</w:t>
            </w:r>
          </w:p>
        </w:tc>
        <w:tc>
          <w:tcPr>
            <w:tcW w:w="3186" w:type="dxa"/>
            <w:vAlign w:val="center"/>
          </w:tcPr>
          <w:p w14:paraId="608F34F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0EF2AF6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225013A8" w14:textId="77777777" w:rsidR="008D68D7" w:rsidRDefault="00BA41D8">
            <w:r>
              <w:t>38.92</w:t>
            </w:r>
          </w:p>
        </w:tc>
      </w:tr>
      <w:tr w:rsidR="008D68D7" w14:paraId="3A863BAF" w14:textId="77777777">
        <w:tc>
          <w:tcPr>
            <w:tcW w:w="690" w:type="dxa"/>
            <w:vMerge/>
            <w:vAlign w:val="center"/>
          </w:tcPr>
          <w:p w14:paraId="583E5BE4" w14:textId="77777777" w:rsidR="008D68D7" w:rsidRDefault="008D68D7"/>
        </w:tc>
        <w:tc>
          <w:tcPr>
            <w:tcW w:w="916" w:type="dxa"/>
            <w:vMerge/>
            <w:vAlign w:val="center"/>
          </w:tcPr>
          <w:p w14:paraId="6B58195C" w14:textId="77777777" w:rsidR="008D68D7" w:rsidRDefault="008D68D7"/>
        </w:tc>
        <w:tc>
          <w:tcPr>
            <w:tcW w:w="1075" w:type="dxa"/>
            <w:vAlign w:val="center"/>
          </w:tcPr>
          <w:p w14:paraId="2DD1CEF7" w14:textId="77777777" w:rsidR="008D68D7" w:rsidRDefault="00BA41D8">
            <w:r>
              <w:t>4359</w:t>
            </w:r>
          </w:p>
        </w:tc>
        <w:tc>
          <w:tcPr>
            <w:tcW w:w="3186" w:type="dxa"/>
            <w:vAlign w:val="center"/>
          </w:tcPr>
          <w:p w14:paraId="64FDACF9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72E1C517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5A52EE21" w14:textId="77777777" w:rsidR="008D68D7" w:rsidRDefault="00BA41D8">
            <w:r>
              <w:t>47.41</w:t>
            </w:r>
          </w:p>
        </w:tc>
      </w:tr>
      <w:tr w:rsidR="008D68D7" w14:paraId="69F66850" w14:textId="77777777">
        <w:tc>
          <w:tcPr>
            <w:tcW w:w="690" w:type="dxa"/>
            <w:vMerge/>
            <w:vAlign w:val="center"/>
          </w:tcPr>
          <w:p w14:paraId="4AAC7E4B" w14:textId="77777777" w:rsidR="008D68D7" w:rsidRDefault="008D68D7"/>
        </w:tc>
        <w:tc>
          <w:tcPr>
            <w:tcW w:w="916" w:type="dxa"/>
            <w:vMerge/>
            <w:vAlign w:val="center"/>
          </w:tcPr>
          <w:p w14:paraId="5675D54B" w14:textId="77777777" w:rsidR="008D68D7" w:rsidRDefault="008D68D7"/>
        </w:tc>
        <w:tc>
          <w:tcPr>
            <w:tcW w:w="1075" w:type="dxa"/>
            <w:vAlign w:val="center"/>
          </w:tcPr>
          <w:p w14:paraId="0184741E" w14:textId="77777777" w:rsidR="008D68D7" w:rsidRDefault="00BA41D8">
            <w:r>
              <w:t>4416</w:t>
            </w:r>
          </w:p>
        </w:tc>
        <w:tc>
          <w:tcPr>
            <w:tcW w:w="3186" w:type="dxa"/>
            <w:vAlign w:val="center"/>
          </w:tcPr>
          <w:p w14:paraId="51675C84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55527F2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2EEA34C0" w14:textId="77777777" w:rsidR="008D68D7" w:rsidRDefault="00BA41D8">
            <w:r>
              <w:t>38.80</w:t>
            </w:r>
          </w:p>
        </w:tc>
      </w:tr>
      <w:tr w:rsidR="008D68D7" w14:paraId="5DFAB1C8" w14:textId="77777777">
        <w:tc>
          <w:tcPr>
            <w:tcW w:w="690" w:type="dxa"/>
            <w:vMerge/>
            <w:vAlign w:val="center"/>
          </w:tcPr>
          <w:p w14:paraId="2D0CB89A" w14:textId="77777777" w:rsidR="008D68D7" w:rsidRDefault="008D68D7"/>
        </w:tc>
        <w:tc>
          <w:tcPr>
            <w:tcW w:w="916" w:type="dxa"/>
            <w:vMerge/>
            <w:vAlign w:val="center"/>
          </w:tcPr>
          <w:p w14:paraId="5C12C93B" w14:textId="77777777" w:rsidR="008D68D7" w:rsidRDefault="008D68D7"/>
        </w:tc>
        <w:tc>
          <w:tcPr>
            <w:tcW w:w="1075" w:type="dxa"/>
            <w:vAlign w:val="center"/>
          </w:tcPr>
          <w:p w14:paraId="57BEBBBE" w14:textId="77777777" w:rsidR="008D68D7" w:rsidRDefault="00BA41D8">
            <w:r>
              <w:t>4420</w:t>
            </w:r>
          </w:p>
        </w:tc>
        <w:tc>
          <w:tcPr>
            <w:tcW w:w="3186" w:type="dxa"/>
            <w:vAlign w:val="center"/>
          </w:tcPr>
          <w:p w14:paraId="4B3543A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57189DA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7FC259C4" w14:textId="77777777" w:rsidR="008D68D7" w:rsidRDefault="00BA41D8">
            <w:r>
              <w:t>39.11</w:t>
            </w:r>
          </w:p>
        </w:tc>
      </w:tr>
      <w:tr w:rsidR="008D68D7" w14:paraId="134A1C5F" w14:textId="77777777">
        <w:tc>
          <w:tcPr>
            <w:tcW w:w="690" w:type="dxa"/>
            <w:vMerge/>
            <w:vAlign w:val="center"/>
          </w:tcPr>
          <w:p w14:paraId="75832FFA" w14:textId="77777777" w:rsidR="008D68D7" w:rsidRDefault="008D68D7"/>
        </w:tc>
        <w:tc>
          <w:tcPr>
            <w:tcW w:w="916" w:type="dxa"/>
            <w:vMerge/>
            <w:vAlign w:val="center"/>
          </w:tcPr>
          <w:p w14:paraId="44D4805B" w14:textId="77777777" w:rsidR="008D68D7" w:rsidRDefault="008D68D7"/>
        </w:tc>
        <w:tc>
          <w:tcPr>
            <w:tcW w:w="1075" w:type="dxa"/>
            <w:vAlign w:val="center"/>
          </w:tcPr>
          <w:p w14:paraId="274D0AB0" w14:textId="77777777" w:rsidR="008D68D7" w:rsidRDefault="00BA41D8">
            <w:r>
              <w:t>4543</w:t>
            </w:r>
          </w:p>
        </w:tc>
        <w:tc>
          <w:tcPr>
            <w:tcW w:w="3186" w:type="dxa"/>
            <w:vAlign w:val="center"/>
          </w:tcPr>
          <w:p w14:paraId="519FBD6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8330757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58AD8166" w14:textId="77777777" w:rsidR="008D68D7" w:rsidRDefault="00BA41D8">
            <w:r>
              <w:t>44.55</w:t>
            </w:r>
          </w:p>
        </w:tc>
      </w:tr>
      <w:tr w:rsidR="008D68D7" w14:paraId="4FBE84F8" w14:textId="77777777">
        <w:tc>
          <w:tcPr>
            <w:tcW w:w="690" w:type="dxa"/>
            <w:vMerge/>
            <w:vAlign w:val="center"/>
          </w:tcPr>
          <w:p w14:paraId="1D2F14B9" w14:textId="77777777" w:rsidR="008D68D7" w:rsidRDefault="008D68D7"/>
        </w:tc>
        <w:tc>
          <w:tcPr>
            <w:tcW w:w="916" w:type="dxa"/>
            <w:vMerge/>
            <w:vAlign w:val="center"/>
          </w:tcPr>
          <w:p w14:paraId="323AB721" w14:textId="77777777" w:rsidR="008D68D7" w:rsidRDefault="008D68D7"/>
        </w:tc>
        <w:tc>
          <w:tcPr>
            <w:tcW w:w="1075" w:type="dxa"/>
            <w:vAlign w:val="center"/>
          </w:tcPr>
          <w:p w14:paraId="11903021" w14:textId="77777777" w:rsidR="008D68D7" w:rsidRDefault="00BA41D8">
            <w:r>
              <w:t>4551</w:t>
            </w:r>
          </w:p>
        </w:tc>
        <w:tc>
          <w:tcPr>
            <w:tcW w:w="3186" w:type="dxa"/>
            <w:vAlign w:val="center"/>
          </w:tcPr>
          <w:p w14:paraId="63930BDF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B3B5875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4EBD504D" w14:textId="77777777" w:rsidR="008D68D7" w:rsidRDefault="00BA41D8">
            <w:r>
              <w:t>45.95</w:t>
            </w:r>
          </w:p>
        </w:tc>
      </w:tr>
      <w:tr w:rsidR="008D68D7" w14:paraId="07528CDD" w14:textId="77777777">
        <w:tc>
          <w:tcPr>
            <w:tcW w:w="690" w:type="dxa"/>
            <w:vMerge/>
            <w:vAlign w:val="center"/>
          </w:tcPr>
          <w:p w14:paraId="5B00069E" w14:textId="77777777" w:rsidR="008D68D7" w:rsidRDefault="008D68D7"/>
        </w:tc>
        <w:tc>
          <w:tcPr>
            <w:tcW w:w="916" w:type="dxa"/>
            <w:vMerge/>
            <w:vAlign w:val="center"/>
          </w:tcPr>
          <w:p w14:paraId="2B0AC426" w14:textId="77777777" w:rsidR="008D68D7" w:rsidRDefault="008D68D7"/>
        </w:tc>
        <w:tc>
          <w:tcPr>
            <w:tcW w:w="1075" w:type="dxa"/>
            <w:vAlign w:val="center"/>
          </w:tcPr>
          <w:p w14:paraId="5713BD18" w14:textId="77777777" w:rsidR="008D68D7" w:rsidRDefault="00BA41D8">
            <w:r>
              <w:t>4573</w:t>
            </w:r>
          </w:p>
        </w:tc>
        <w:tc>
          <w:tcPr>
            <w:tcW w:w="3186" w:type="dxa"/>
            <w:vAlign w:val="center"/>
          </w:tcPr>
          <w:p w14:paraId="2B4A330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893C624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8253AEE" w14:textId="77777777" w:rsidR="008D68D7" w:rsidRDefault="00BA41D8">
            <w:r>
              <w:t>49.19</w:t>
            </w:r>
          </w:p>
        </w:tc>
      </w:tr>
      <w:tr w:rsidR="008D68D7" w14:paraId="0079C8D2" w14:textId="77777777">
        <w:tc>
          <w:tcPr>
            <w:tcW w:w="690" w:type="dxa"/>
            <w:vMerge/>
            <w:vAlign w:val="center"/>
          </w:tcPr>
          <w:p w14:paraId="04F2A9F2" w14:textId="77777777" w:rsidR="008D68D7" w:rsidRDefault="008D68D7"/>
        </w:tc>
        <w:tc>
          <w:tcPr>
            <w:tcW w:w="916" w:type="dxa"/>
            <w:vMerge/>
            <w:vAlign w:val="center"/>
          </w:tcPr>
          <w:p w14:paraId="6C6E4A1B" w14:textId="77777777" w:rsidR="008D68D7" w:rsidRDefault="008D68D7"/>
        </w:tc>
        <w:tc>
          <w:tcPr>
            <w:tcW w:w="1075" w:type="dxa"/>
            <w:vAlign w:val="center"/>
          </w:tcPr>
          <w:p w14:paraId="5E1DD98E" w14:textId="77777777" w:rsidR="008D68D7" w:rsidRDefault="00BA41D8">
            <w:r>
              <w:t>4587</w:t>
            </w:r>
          </w:p>
        </w:tc>
        <w:tc>
          <w:tcPr>
            <w:tcW w:w="3186" w:type="dxa"/>
            <w:vAlign w:val="center"/>
          </w:tcPr>
          <w:p w14:paraId="3A2FFE38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E3877D1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7598616" w14:textId="77777777" w:rsidR="008D68D7" w:rsidRDefault="00BA41D8">
            <w:r>
              <w:t>50.09</w:t>
            </w:r>
          </w:p>
        </w:tc>
      </w:tr>
      <w:tr w:rsidR="008D68D7" w14:paraId="5FEDB4A3" w14:textId="77777777">
        <w:tc>
          <w:tcPr>
            <w:tcW w:w="690" w:type="dxa"/>
            <w:vMerge/>
            <w:vAlign w:val="center"/>
          </w:tcPr>
          <w:p w14:paraId="5B19D70F" w14:textId="77777777" w:rsidR="008D68D7" w:rsidRDefault="008D68D7"/>
        </w:tc>
        <w:tc>
          <w:tcPr>
            <w:tcW w:w="916" w:type="dxa"/>
            <w:vMerge/>
            <w:vAlign w:val="center"/>
          </w:tcPr>
          <w:p w14:paraId="095C5231" w14:textId="77777777" w:rsidR="008D68D7" w:rsidRDefault="008D68D7"/>
        </w:tc>
        <w:tc>
          <w:tcPr>
            <w:tcW w:w="1075" w:type="dxa"/>
            <w:vAlign w:val="center"/>
          </w:tcPr>
          <w:p w14:paraId="35C9C46B" w14:textId="77777777" w:rsidR="008D68D7" w:rsidRDefault="00BA41D8">
            <w:r>
              <w:t>4605</w:t>
            </w:r>
          </w:p>
        </w:tc>
        <w:tc>
          <w:tcPr>
            <w:tcW w:w="3186" w:type="dxa"/>
            <w:vAlign w:val="center"/>
          </w:tcPr>
          <w:p w14:paraId="1881139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AD85B39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4930605D" w14:textId="77777777" w:rsidR="008D68D7" w:rsidRDefault="00BA41D8">
            <w:r>
              <w:t>50.88</w:t>
            </w:r>
          </w:p>
        </w:tc>
      </w:tr>
      <w:tr w:rsidR="008D68D7" w14:paraId="19C7C33B" w14:textId="77777777">
        <w:tc>
          <w:tcPr>
            <w:tcW w:w="690" w:type="dxa"/>
            <w:vMerge w:val="restart"/>
            <w:vAlign w:val="center"/>
          </w:tcPr>
          <w:p w14:paraId="3D37BDC9" w14:textId="77777777" w:rsidR="008D68D7" w:rsidRDefault="00BA41D8">
            <w:r>
              <w:t>5</w:t>
            </w:r>
          </w:p>
        </w:tc>
        <w:tc>
          <w:tcPr>
            <w:tcW w:w="916" w:type="dxa"/>
            <w:vMerge w:val="restart"/>
            <w:vAlign w:val="center"/>
          </w:tcPr>
          <w:p w14:paraId="1E78A96E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16089989" w14:textId="77777777" w:rsidR="008D68D7" w:rsidRDefault="00BA41D8">
            <w:r>
              <w:t>5014</w:t>
            </w:r>
          </w:p>
        </w:tc>
        <w:tc>
          <w:tcPr>
            <w:tcW w:w="3186" w:type="dxa"/>
            <w:vAlign w:val="center"/>
          </w:tcPr>
          <w:p w14:paraId="62F6D590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326BE961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70E4EF93" w14:textId="77777777" w:rsidR="008D68D7" w:rsidRDefault="00BA41D8">
            <w:r>
              <w:t>45.73</w:t>
            </w:r>
          </w:p>
        </w:tc>
      </w:tr>
      <w:tr w:rsidR="008D68D7" w14:paraId="4444F144" w14:textId="77777777">
        <w:tc>
          <w:tcPr>
            <w:tcW w:w="690" w:type="dxa"/>
            <w:vMerge/>
            <w:vAlign w:val="center"/>
          </w:tcPr>
          <w:p w14:paraId="1F996668" w14:textId="77777777" w:rsidR="008D68D7" w:rsidRDefault="008D68D7"/>
        </w:tc>
        <w:tc>
          <w:tcPr>
            <w:tcW w:w="916" w:type="dxa"/>
            <w:vMerge/>
            <w:vAlign w:val="center"/>
          </w:tcPr>
          <w:p w14:paraId="5AFA718E" w14:textId="77777777" w:rsidR="008D68D7" w:rsidRDefault="008D68D7"/>
        </w:tc>
        <w:tc>
          <w:tcPr>
            <w:tcW w:w="1075" w:type="dxa"/>
            <w:vAlign w:val="center"/>
          </w:tcPr>
          <w:p w14:paraId="54E34341" w14:textId="77777777" w:rsidR="008D68D7" w:rsidRDefault="00BA41D8">
            <w:r>
              <w:t>5015</w:t>
            </w:r>
          </w:p>
        </w:tc>
        <w:tc>
          <w:tcPr>
            <w:tcW w:w="3186" w:type="dxa"/>
            <w:vAlign w:val="center"/>
          </w:tcPr>
          <w:p w14:paraId="2D97F951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3A447710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6F986418" w14:textId="77777777" w:rsidR="008D68D7" w:rsidRDefault="00BA41D8">
            <w:r>
              <w:t>45.61</w:t>
            </w:r>
          </w:p>
        </w:tc>
      </w:tr>
      <w:tr w:rsidR="008D68D7" w14:paraId="77565E75" w14:textId="77777777">
        <w:tc>
          <w:tcPr>
            <w:tcW w:w="690" w:type="dxa"/>
            <w:vMerge/>
            <w:vAlign w:val="center"/>
          </w:tcPr>
          <w:p w14:paraId="23E8A3FB" w14:textId="77777777" w:rsidR="008D68D7" w:rsidRDefault="008D68D7"/>
        </w:tc>
        <w:tc>
          <w:tcPr>
            <w:tcW w:w="916" w:type="dxa"/>
            <w:vMerge/>
            <w:vAlign w:val="center"/>
          </w:tcPr>
          <w:p w14:paraId="2EE7ABB4" w14:textId="77777777" w:rsidR="008D68D7" w:rsidRDefault="008D68D7"/>
        </w:tc>
        <w:tc>
          <w:tcPr>
            <w:tcW w:w="1075" w:type="dxa"/>
            <w:vAlign w:val="center"/>
          </w:tcPr>
          <w:p w14:paraId="08B2D1DD" w14:textId="77777777" w:rsidR="008D68D7" w:rsidRDefault="00BA41D8">
            <w:r>
              <w:t>5064</w:t>
            </w:r>
          </w:p>
        </w:tc>
        <w:tc>
          <w:tcPr>
            <w:tcW w:w="3186" w:type="dxa"/>
            <w:vAlign w:val="center"/>
          </w:tcPr>
          <w:p w14:paraId="4F29CAF9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15C9B6F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28C3B729" w14:textId="77777777" w:rsidR="008D68D7" w:rsidRDefault="00BA41D8">
            <w:r>
              <w:t>45.21</w:t>
            </w:r>
          </w:p>
        </w:tc>
      </w:tr>
      <w:tr w:rsidR="008D68D7" w14:paraId="241BD3A2" w14:textId="77777777">
        <w:tc>
          <w:tcPr>
            <w:tcW w:w="690" w:type="dxa"/>
            <w:vMerge/>
            <w:vAlign w:val="center"/>
          </w:tcPr>
          <w:p w14:paraId="4772A20B" w14:textId="77777777" w:rsidR="008D68D7" w:rsidRDefault="008D68D7"/>
        </w:tc>
        <w:tc>
          <w:tcPr>
            <w:tcW w:w="916" w:type="dxa"/>
            <w:vMerge/>
            <w:vAlign w:val="center"/>
          </w:tcPr>
          <w:p w14:paraId="13BF5D6F" w14:textId="77777777" w:rsidR="008D68D7" w:rsidRDefault="008D68D7"/>
        </w:tc>
        <w:tc>
          <w:tcPr>
            <w:tcW w:w="1075" w:type="dxa"/>
            <w:vAlign w:val="center"/>
          </w:tcPr>
          <w:p w14:paraId="2F703235" w14:textId="77777777" w:rsidR="008D68D7" w:rsidRDefault="00BA41D8">
            <w:r>
              <w:t>5100</w:t>
            </w:r>
          </w:p>
        </w:tc>
        <w:tc>
          <w:tcPr>
            <w:tcW w:w="3186" w:type="dxa"/>
            <w:vAlign w:val="center"/>
          </w:tcPr>
          <w:p w14:paraId="7E42EEA5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8CA3683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309A221F" w14:textId="77777777" w:rsidR="008D68D7" w:rsidRDefault="00BA41D8">
            <w:r>
              <w:t>46.32</w:t>
            </w:r>
          </w:p>
        </w:tc>
      </w:tr>
      <w:tr w:rsidR="008D68D7" w14:paraId="37BFB327" w14:textId="77777777">
        <w:tc>
          <w:tcPr>
            <w:tcW w:w="690" w:type="dxa"/>
            <w:vMerge/>
            <w:vAlign w:val="center"/>
          </w:tcPr>
          <w:p w14:paraId="5A92B58F" w14:textId="77777777" w:rsidR="008D68D7" w:rsidRDefault="008D68D7"/>
        </w:tc>
        <w:tc>
          <w:tcPr>
            <w:tcW w:w="916" w:type="dxa"/>
            <w:vMerge/>
            <w:vAlign w:val="center"/>
          </w:tcPr>
          <w:p w14:paraId="494C0245" w14:textId="77777777" w:rsidR="008D68D7" w:rsidRDefault="008D68D7"/>
        </w:tc>
        <w:tc>
          <w:tcPr>
            <w:tcW w:w="1075" w:type="dxa"/>
            <w:vAlign w:val="center"/>
          </w:tcPr>
          <w:p w14:paraId="03FFEA4F" w14:textId="77777777" w:rsidR="008D68D7" w:rsidRDefault="00BA41D8">
            <w:r>
              <w:t>5162</w:t>
            </w:r>
          </w:p>
        </w:tc>
        <w:tc>
          <w:tcPr>
            <w:tcW w:w="3186" w:type="dxa"/>
            <w:vAlign w:val="center"/>
          </w:tcPr>
          <w:p w14:paraId="0BCC98FE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315F5E8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3C879083" w14:textId="77777777" w:rsidR="008D68D7" w:rsidRDefault="00BA41D8">
            <w:r>
              <w:t>38.62</w:t>
            </w:r>
          </w:p>
        </w:tc>
      </w:tr>
      <w:tr w:rsidR="008D68D7" w14:paraId="5FE25E3C" w14:textId="77777777">
        <w:tc>
          <w:tcPr>
            <w:tcW w:w="690" w:type="dxa"/>
            <w:vMerge/>
            <w:vAlign w:val="center"/>
          </w:tcPr>
          <w:p w14:paraId="5048B689" w14:textId="77777777" w:rsidR="008D68D7" w:rsidRDefault="008D68D7"/>
        </w:tc>
        <w:tc>
          <w:tcPr>
            <w:tcW w:w="916" w:type="dxa"/>
            <w:vMerge/>
            <w:vAlign w:val="center"/>
          </w:tcPr>
          <w:p w14:paraId="108F77AB" w14:textId="77777777" w:rsidR="008D68D7" w:rsidRDefault="008D68D7"/>
        </w:tc>
        <w:tc>
          <w:tcPr>
            <w:tcW w:w="1075" w:type="dxa"/>
            <w:vAlign w:val="center"/>
          </w:tcPr>
          <w:p w14:paraId="6AEEA30D" w14:textId="77777777" w:rsidR="008D68D7" w:rsidRDefault="00BA41D8">
            <w:r>
              <w:t>5163</w:t>
            </w:r>
          </w:p>
        </w:tc>
        <w:tc>
          <w:tcPr>
            <w:tcW w:w="3186" w:type="dxa"/>
            <w:vAlign w:val="center"/>
          </w:tcPr>
          <w:p w14:paraId="5FF211F2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4A7643A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04BCF3D1" w14:textId="77777777" w:rsidR="008D68D7" w:rsidRDefault="00BA41D8">
            <w:r>
              <w:t>46.70</w:t>
            </w:r>
          </w:p>
        </w:tc>
      </w:tr>
      <w:tr w:rsidR="008D68D7" w14:paraId="0826FE8F" w14:textId="77777777">
        <w:tc>
          <w:tcPr>
            <w:tcW w:w="690" w:type="dxa"/>
            <w:vMerge/>
            <w:vAlign w:val="center"/>
          </w:tcPr>
          <w:p w14:paraId="0A45FE50" w14:textId="77777777" w:rsidR="008D68D7" w:rsidRDefault="008D68D7"/>
        </w:tc>
        <w:tc>
          <w:tcPr>
            <w:tcW w:w="916" w:type="dxa"/>
            <w:vMerge/>
            <w:vAlign w:val="center"/>
          </w:tcPr>
          <w:p w14:paraId="3A3A06B9" w14:textId="77777777" w:rsidR="008D68D7" w:rsidRDefault="008D68D7"/>
        </w:tc>
        <w:tc>
          <w:tcPr>
            <w:tcW w:w="1075" w:type="dxa"/>
            <w:vAlign w:val="center"/>
          </w:tcPr>
          <w:p w14:paraId="5F20C1DE" w14:textId="77777777" w:rsidR="008D68D7" w:rsidRDefault="00BA41D8">
            <w:r>
              <w:t>5170</w:t>
            </w:r>
          </w:p>
        </w:tc>
        <w:tc>
          <w:tcPr>
            <w:tcW w:w="3186" w:type="dxa"/>
            <w:vAlign w:val="center"/>
          </w:tcPr>
          <w:p w14:paraId="06BA599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60C8818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19CDD311" w14:textId="77777777" w:rsidR="008D68D7" w:rsidRDefault="00BA41D8">
            <w:r>
              <w:t>47.73</w:t>
            </w:r>
          </w:p>
        </w:tc>
      </w:tr>
      <w:tr w:rsidR="008D68D7" w14:paraId="7DE4075B" w14:textId="77777777">
        <w:tc>
          <w:tcPr>
            <w:tcW w:w="690" w:type="dxa"/>
            <w:vMerge/>
            <w:vAlign w:val="center"/>
          </w:tcPr>
          <w:p w14:paraId="5B005D15" w14:textId="77777777" w:rsidR="008D68D7" w:rsidRDefault="008D68D7"/>
        </w:tc>
        <w:tc>
          <w:tcPr>
            <w:tcW w:w="916" w:type="dxa"/>
            <w:vMerge/>
            <w:vAlign w:val="center"/>
          </w:tcPr>
          <w:p w14:paraId="37FFE41E" w14:textId="77777777" w:rsidR="008D68D7" w:rsidRDefault="008D68D7"/>
        </w:tc>
        <w:tc>
          <w:tcPr>
            <w:tcW w:w="1075" w:type="dxa"/>
            <w:vAlign w:val="center"/>
          </w:tcPr>
          <w:p w14:paraId="6EDF258B" w14:textId="77777777" w:rsidR="008D68D7" w:rsidRDefault="00BA41D8">
            <w:r>
              <w:t>5181</w:t>
            </w:r>
          </w:p>
        </w:tc>
        <w:tc>
          <w:tcPr>
            <w:tcW w:w="3186" w:type="dxa"/>
            <w:vAlign w:val="center"/>
          </w:tcPr>
          <w:p w14:paraId="01B02CC0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5EB180EA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5AAB6F91" w14:textId="77777777" w:rsidR="008D68D7" w:rsidRDefault="00BA41D8">
            <w:r>
              <w:t>43.42</w:t>
            </w:r>
          </w:p>
        </w:tc>
      </w:tr>
      <w:tr w:rsidR="008D68D7" w14:paraId="4D803E75" w14:textId="77777777">
        <w:tc>
          <w:tcPr>
            <w:tcW w:w="690" w:type="dxa"/>
            <w:vMerge/>
            <w:vAlign w:val="center"/>
          </w:tcPr>
          <w:p w14:paraId="2FFB2DAA" w14:textId="77777777" w:rsidR="008D68D7" w:rsidRDefault="008D68D7"/>
        </w:tc>
        <w:tc>
          <w:tcPr>
            <w:tcW w:w="916" w:type="dxa"/>
            <w:vMerge/>
            <w:vAlign w:val="center"/>
          </w:tcPr>
          <w:p w14:paraId="5213931F" w14:textId="77777777" w:rsidR="008D68D7" w:rsidRDefault="008D68D7"/>
        </w:tc>
        <w:tc>
          <w:tcPr>
            <w:tcW w:w="1075" w:type="dxa"/>
            <w:vAlign w:val="center"/>
          </w:tcPr>
          <w:p w14:paraId="53FFE739" w14:textId="77777777" w:rsidR="008D68D7" w:rsidRDefault="00BA41D8">
            <w:r>
              <w:t>5183</w:t>
            </w:r>
          </w:p>
        </w:tc>
        <w:tc>
          <w:tcPr>
            <w:tcW w:w="3186" w:type="dxa"/>
            <w:vAlign w:val="center"/>
          </w:tcPr>
          <w:p w14:paraId="1B56632E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5C279DA5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76D7BD25" w14:textId="77777777" w:rsidR="008D68D7" w:rsidRDefault="00BA41D8">
            <w:r>
              <w:t>43.33</w:t>
            </w:r>
          </w:p>
        </w:tc>
      </w:tr>
      <w:tr w:rsidR="008D68D7" w14:paraId="6462672D" w14:textId="77777777">
        <w:tc>
          <w:tcPr>
            <w:tcW w:w="690" w:type="dxa"/>
            <w:vMerge/>
            <w:vAlign w:val="center"/>
          </w:tcPr>
          <w:p w14:paraId="4BE8FED2" w14:textId="77777777" w:rsidR="008D68D7" w:rsidRDefault="008D68D7"/>
        </w:tc>
        <w:tc>
          <w:tcPr>
            <w:tcW w:w="916" w:type="dxa"/>
            <w:vMerge/>
            <w:vAlign w:val="center"/>
          </w:tcPr>
          <w:p w14:paraId="4484A2D8" w14:textId="77777777" w:rsidR="008D68D7" w:rsidRDefault="008D68D7"/>
        </w:tc>
        <w:tc>
          <w:tcPr>
            <w:tcW w:w="1075" w:type="dxa"/>
            <w:vAlign w:val="center"/>
          </w:tcPr>
          <w:p w14:paraId="2F68092B" w14:textId="77777777" w:rsidR="008D68D7" w:rsidRDefault="00BA41D8">
            <w:r>
              <w:t>5195</w:t>
            </w:r>
          </w:p>
        </w:tc>
        <w:tc>
          <w:tcPr>
            <w:tcW w:w="3186" w:type="dxa"/>
            <w:vAlign w:val="center"/>
          </w:tcPr>
          <w:p w14:paraId="45348226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0A71C93E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4A421668" w14:textId="77777777" w:rsidR="008D68D7" w:rsidRDefault="00BA41D8">
            <w:r>
              <w:t>47.43</w:t>
            </w:r>
          </w:p>
        </w:tc>
      </w:tr>
      <w:tr w:rsidR="008D68D7" w14:paraId="05132511" w14:textId="77777777">
        <w:tc>
          <w:tcPr>
            <w:tcW w:w="690" w:type="dxa"/>
            <w:vMerge/>
            <w:vAlign w:val="center"/>
          </w:tcPr>
          <w:p w14:paraId="2E1D098F" w14:textId="77777777" w:rsidR="008D68D7" w:rsidRDefault="008D68D7"/>
        </w:tc>
        <w:tc>
          <w:tcPr>
            <w:tcW w:w="916" w:type="dxa"/>
            <w:vMerge/>
            <w:vAlign w:val="center"/>
          </w:tcPr>
          <w:p w14:paraId="2B046F1E" w14:textId="77777777" w:rsidR="008D68D7" w:rsidRDefault="008D68D7"/>
        </w:tc>
        <w:tc>
          <w:tcPr>
            <w:tcW w:w="1075" w:type="dxa"/>
            <w:vAlign w:val="center"/>
          </w:tcPr>
          <w:p w14:paraId="6427A644" w14:textId="77777777" w:rsidR="008D68D7" w:rsidRDefault="00BA41D8">
            <w:r>
              <w:t>5300</w:t>
            </w:r>
          </w:p>
        </w:tc>
        <w:tc>
          <w:tcPr>
            <w:tcW w:w="3186" w:type="dxa"/>
            <w:vAlign w:val="center"/>
          </w:tcPr>
          <w:p w14:paraId="60226CC5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23B3BB41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41235F7D" w14:textId="77777777" w:rsidR="008D68D7" w:rsidRDefault="00BA41D8">
            <w:r>
              <w:t>47.77</w:t>
            </w:r>
          </w:p>
        </w:tc>
      </w:tr>
      <w:tr w:rsidR="008D68D7" w14:paraId="2FC1BCB6" w14:textId="77777777">
        <w:tc>
          <w:tcPr>
            <w:tcW w:w="690" w:type="dxa"/>
            <w:vMerge/>
            <w:vAlign w:val="center"/>
          </w:tcPr>
          <w:p w14:paraId="4A81AACF" w14:textId="77777777" w:rsidR="008D68D7" w:rsidRDefault="008D68D7"/>
        </w:tc>
        <w:tc>
          <w:tcPr>
            <w:tcW w:w="916" w:type="dxa"/>
            <w:vMerge/>
            <w:vAlign w:val="center"/>
          </w:tcPr>
          <w:p w14:paraId="6B82926D" w14:textId="77777777" w:rsidR="008D68D7" w:rsidRDefault="008D68D7"/>
        </w:tc>
        <w:tc>
          <w:tcPr>
            <w:tcW w:w="1075" w:type="dxa"/>
            <w:vAlign w:val="center"/>
          </w:tcPr>
          <w:p w14:paraId="0B384787" w14:textId="77777777" w:rsidR="008D68D7" w:rsidRDefault="00BA41D8">
            <w:r>
              <w:t>5302</w:t>
            </w:r>
          </w:p>
        </w:tc>
        <w:tc>
          <w:tcPr>
            <w:tcW w:w="3186" w:type="dxa"/>
            <w:vAlign w:val="center"/>
          </w:tcPr>
          <w:p w14:paraId="091CB720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DA9F921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6CC72ACC" w14:textId="77777777" w:rsidR="008D68D7" w:rsidRDefault="00BA41D8">
            <w:r>
              <w:t>43.81</w:t>
            </w:r>
          </w:p>
        </w:tc>
      </w:tr>
      <w:tr w:rsidR="008D68D7" w14:paraId="31118158" w14:textId="77777777">
        <w:tc>
          <w:tcPr>
            <w:tcW w:w="690" w:type="dxa"/>
            <w:vMerge/>
            <w:vAlign w:val="center"/>
          </w:tcPr>
          <w:p w14:paraId="36715B79" w14:textId="77777777" w:rsidR="008D68D7" w:rsidRDefault="008D68D7"/>
        </w:tc>
        <w:tc>
          <w:tcPr>
            <w:tcW w:w="916" w:type="dxa"/>
            <w:vMerge/>
            <w:vAlign w:val="center"/>
          </w:tcPr>
          <w:p w14:paraId="35CF0421" w14:textId="77777777" w:rsidR="008D68D7" w:rsidRDefault="008D68D7"/>
        </w:tc>
        <w:tc>
          <w:tcPr>
            <w:tcW w:w="1075" w:type="dxa"/>
            <w:vAlign w:val="center"/>
          </w:tcPr>
          <w:p w14:paraId="61DE314A" w14:textId="77777777" w:rsidR="008D68D7" w:rsidRDefault="00BA41D8">
            <w:r>
              <w:t>5309</w:t>
            </w:r>
          </w:p>
        </w:tc>
        <w:tc>
          <w:tcPr>
            <w:tcW w:w="3186" w:type="dxa"/>
            <w:vAlign w:val="center"/>
          </w:tcPr>
          <w:p w14:paraId="2415D2C7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443EF89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6D495367" w14:textId="77777777" w:rsidR="008D68D7" w:rsidRDefault="00BA41D8">
            <w:r>
              <w:t>47.34</w:t>
            </w:r>
          </w:p>
        </w:tc>
      </w:tr>
      <w:tr w:rsidR="008D68D7" w14:paraId="4D59D3A5" w14:textId="77777777">
        <w:tc>
          <w:tcPr>
            <w:tcW w:w="690" w:type="dxa"/>
            <w:vMerge/>
            <w:vAlign w:val="center"/>
          </w:tcPr>
          <w:p w14:paraId="079BC83E" w14:textId="77777777" w:rsidR="008D68D7" w:rsidRDefault="008D68D7"/>
        </w:tc>
        <w:tc>
          <w:tcPr>
            <w:tcW w:w="916" w:type="dxa"/>
            <w:vMerge/>
            <w:vAlign w:val="center"/>
          </w:tcPr>
          <w:p w14:paraId="7E5D99A2" w14:textId="77777777" w:rsidR="008D68D7" w:rsidRDefault="008D68D7"/>
        </w:tc>
        <w:tc>
          <w:tcPr>
            <w:tcW w:w="1075" w:type="dxa"/>
            <w:vAlign w:val="center"/>
          </w:tcPr>
          <w:p w14:paraId="67DBD502" w14:textId="77777777" w:rsidR="008D68D7" w:rsidRDefault="00BA41D8">
            <w:r>
              <w:t>5346</w:t>
            </w:r>
          </w:p>
        </w:tc>
        <w:tc>
          <w:tcPr>
            <w:tcW w:w="3186" w:type="dxa"/>
            <w:vAlign w:val="center"/>
          </w:tcPr>
          <w:p w14:paraId="7787A2FC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2984A804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612E6EB4" w14:textId="77777777" w:rsidR="008D68D7" w:rsidRDefault="00BA41D8">
            <w:r>
              <w:t>45.89</w:t>
            </w:r>
          </w:p>
        </w:tc>
      </w:tr>
      <w:tr w:rsidR="008D68D7" w14:paraId="3969C88F" w14:textId="77777777">
        <w:tc>
          <w:tcPr>
            <w:tcW w:w="690" w:type="dxa"/>
            <w:vMerge/>
            <w:vAlign w:val="center"/>
          </w:tcPr>
          <w:p w14:paraId="0A193C22" w14:textId="77777777" w:rsidR="008D68D7" w:rsidRDefault="008D68D7"/>
        </w:tc>
        <w:tc>
          <w:tcPr>
            <w:tcW w:w="916" w:type="dxa"/>
            <w:vMerge/>
            <w:vAlign w:val="center"/>
          </w:tcPr>
          <w:p w14:paraId="05249A01" w14:textId="77777777" w:rsidR="008D68D7" w:rsidRDefault="008D68D7"/>
        </w:tc>
        <w:tc>
          <w:tcPr>
            <w:tcW w:w="1075" w:type="dxa"/>
            <w:vAlign w:val="center"/>
          </w:tcPr>
          <w:p w14:paraId="6834CDEF" w14:textId="77777777" w:rsidR="008D68D7" w:rsidRDefault="00BA41D8">
            <w:r>
              <w:t>5525</w:t>
            </w:r>
          </w:p>
        </w:tc>
        <w:tc>
          <w:tcPr>
            <w:tcW w:w="3186" w:type="dxa"/>
            <w:vAlign w:val="center"/>
          </w:tcPr>
          <w:p w14:paraId="4CCD4528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9E2E89E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1102F47B" w14:textId="77777777" w:rsidR="008D68D7" w:rsidRDefault="00BA41D8">
            <w:r>
              <w:t>43.82</w:t>
            </w:r>
          </w:p>
        </w:tc>
      </w:tr>
      <w:tr w:rsidR="008D68D7" w14:paraId="3B39B34F" w14:textId="77777777">
        <w:tc>
          <w:tcPr>
            <w:tcW w:w="690" w:type="dxa"/>
            <w:vMerge/>
            <w:vAlign w:val="center"/>
          </w:tcPr>
          <w:p w14:paraId="2A3FE06E" w14:textId="77777777" w:rsidR="008D68D7" w:rsidRDefault="008D68D7"/>
        </w:tc>
        <w:tc>
          <w:tcPr>
            <w:tcW w:w="916" w:type="dxa"/>
            <w:vMerge/>
            <w:vAlign w:val="center"/>
          </w:tcPr>
          <w:p w14:paraId="6F91A490" w14:textId="77777777" w:rsidR="008D68D7" w:rsidRDefault="008D68D7"/>
        </w:tc>
        <w:tc>
          <w:tcPr>
            <w:tcW w:w="1075" w:type="dxa"/>
            <w:vAlign w:val="center"/>
          </w:tcPr>
          <w:p w14:paraId="416328E4" w14:textId="77777777" w:rsidR="008D68D7" w:rsidRDefault="00BA41D8">
            <w:r>
              <w:t>5566</w:t>
            </w:r>
          </w:p>
        </w:tc>
        <w:tc>
          <w:tcPr>
            <w:tcW w:w="3186" w:type="dxa"/>
            <w:vAlign w:val="center"/>
          </w:tcPr>
          <w:p w14:paraId="142480F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774E1F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A0DB731" w14:textId="77777777" w:rsidR="008D68D7" w:rsidRDefault="00BA41D8">
            <w:r>
              <w:t>48.66</w:t>
            </w:r>
          </w:p>
        </w:tc>
      </w:tr>
      <w:tr w:rsidR="008D68D7" w14:paraId="30651104" w14:textId="77777777">
        <w:tc>
          <w:tcPr>
            <w:tcW w:w="690" w:type="dxa"/>
            <w:vMerge/>
            <w:vAlign w:val="center"/>
          </w:tcPr>
          <w:p w14:paraId="2FA0B5BE" w14:textId="77777777" w:rsidR="008D68D7" w:rsidRDefault="008D68D7"/>
        </w:tc>
        <w:tc>
          <w:tcPr>
            <w:tcW w:w="916" w:type="dxa"/>
            <w:vMerge/>
            <w:vAlign w:val="center"/>
          </w:tcPr>
          <w:p w14:paraId="4368FDE9" w14:textId="77777777" w:rsidR="008D68D7" w:rsidRDefault="008D68D7"/>
        </w:tc>
        <w:tc>
          <w:tcPr>
            <w:tcW w:w="1075" w:type="dxa"/>
            <w:vAlign w:val="center"/>
          </w:tcPr>
          <w:p w14:paraId="2DE19CDA" w14:textId="77777777" w:rsidR="008D68D7" w:rsidRDefault="00BA41D8">
            <w:r>
              <w:t>5621</w:t>
            </w:r>
          </w:p>
        </w:tc>
        <w:tc>
          <w:tcPr>
            <w:tcW w:w="3186" w:type="dxa"/>
            <w:vAlign w:val="center"/>
          </w:tcPr>
          <w:p w14:paraId="434B1C6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38E7B82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7C24F201" w14:textId="77777777" w:rsidR="008D68D7" w:rsidRDefault="00BA41D8">
            <w:r>
              <w:t>48.04</w:t>
            </w:r>
          </w:p>
        </w:tc>
      </w:tr>
      <w:tr w:rsidR="008D68D7" w14:paraId="414A15FE" w14:textId="77777777">
        <w:tc>
          <w:tcPr>
            <w:tcW w:w="690" w:type="dxa"/>
            <w:vMerge/>
            <w:vAlign w:val="center"/>
          </w:tcPr>
          <w:p w14:paraId="304A9BA6" w14:textId="77777777" w:rsidR="008D68D7" w:rsidRDefault="008D68D7"/>
        </w:tc>
        <w:tc>
          <w:tcPr>
            <w:tcW w:w="916" w:type="dxa"/>
            <w:vMerge/>
            <w:vAlign w:val="center"/>
          </w:tcPr>
          <w:p w14:paraId="3941F6F0" w14:textId="77777777" w:rsidR="008D68D7" w:rsidRDefault="008D68D7"/>
        </w:tc>
        <w:tc>
          <w:tcPr>
            <w:tcW w:w="1075" w:type="dxa"/>
            <w:vAlign w:val="center"/>
          </w:tcPr>
          <w:p w14:paraId="32AB218A" w14:textId="77777777" w:rsidR="008D68D7" w:rsidRDefault="00BA41D8">
            <w:r>
              <w:t>5626</w:t>
            </w:r>
          </w:p>
        </w:tc>
        <w:tc>
          <w:tcPr>
            <w:tcW w:w="3186" w:type="dxa"/>
            <w:vAlign w:val="center"/>
          </w:tcPr>
          <w:p w14:paraId="6A32887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FAB300D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555F3A3D" w14:textId="77777777" w:rsidR="008D68D7" w:rsidRDefault="00BA41D8">
            <w:r>
              <w:t>50.29</w:t>
            </w:r>
          </w:p>
        </w:tc>
      </w:tr>
      <w:tr w:rsidR="008D68D7" w14:paraId="04D98742" w14:textId="77777777">
        <w:tc>
          <w:tcPr>
            <w:tcW w:w="690" w:type="dxa"/>
            <w:vMerge/>
            <w:vAlign w:val="center"/>
          </w:tcPr>
          <w:p w14:paraId="523A9753" w14:textId="77777777" w:rsidR="008D68D7" w:rsidRDefault="008D68D7"/>
        </w:tc>
        <w:tc>
          <w:tcPr>
            <w:tcW w:w="916" w:type="dxa"/>
            <w:vMerge/>
            <w:vAlign w:val="center"/>
          </w:tcPr>
          <w:p w14:paraId="2CCC3421" w14:textId="77777777" w:rsidR="008D68D7" w:rsidRDefault="008D68D7"/>
        </w:tc>
        <w:tc>
          <w:tcPr>
            <w:tcW w:w="1075" w:type="dxa"/>
            <w:vAlign w:val="center"/>
          </w:tcPr>
          <w:p w14:paraId="30F89BD3" w14:textId="77777777" w:rsidR="008D68D7" w:rsidRDefault="00BA41D8">
            <w:r>
              <w:t>5633</w:t>
            </w:r>
          </w:p>
        </w:tc>
        <w:tc>
          <w:tcPr>
            <w:tcW w:w="3186" w:type="dxa"/>
            <w:vAlign w:val="center"/>
          </w:tcPr>
          <w:p w14:paraId="4C7EAC38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2A1AD85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7F8AA499" w14:textId="77777777" w:rsidR="008D68D7" w:rsidRDefault="00BA41D8">
            <w:r>
              <w:t>41.68</w:t>
            </w:r>
          </w:p>
        </w:tc>
      </w:tr>
      <w:tr w:rsidR="008D68D7" w14:paraId="5F19798F" w14:textId="77777777">
        <w:tc>
          <w:tcPr>
            <w:tcW w:w="690" w:type="dxa"/>
            <w:vMerge/>
            <w:vAlign w:val="center"/>
          </w:tcPr>
          <w:p w14:paraId="2826A441" w14:textId="77777777" w:rsidR="008D68D7" w:rsidRDefault="008D68D7"/>
        </w:tc>
        <w:tc>
          <w:tcPr>
            <w:tcW w:w="916" w:type="dxa"/>
            <w:vMerge/>
            <w:vAlign w:val="center"/>
          </w:tcPr>
          <w:p w14:paraId="6D780AB5" w14:textId="77777777" w:rsidR="008D68D7" w:rsidRDefault="008D68D7"/>
        </w:tc>
        <w:tc>
          <w:tcPr>
            <w:tcW w:w="1075" w:type="dxa"/>
            <w:vAlign w:val="center"/>
          </w:tcPr>
          <w:p w14:paraId="313FAB54" w14:textId="77777777" w:rsidR="008D68D7" w:rsidRDefault="00BA41D8">
            <w:r>
              <w:t>5635</w:t>
            </w:r>
          </w:p>
        </w:tc>
        <w:tc>
          <w:tcPr>
            <w:tcW w:w="3186" w:type="dxa"/>
            <w:vAlign w:val="center"/>
          </w:tcPr>
          <w:p w14:paraId="729C8CC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AD2AC20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7F223A09" w14:textId="77777777" w:rsidR="008D68D7" w:rsidRDefault="00BA41D8">
            <w:r>
              <w:t>47.50</w:t>
            </w:r>
          </w:p>
        </w:tc>
      </w:tr>
      <w:tr w:rsidR="008D68D7" w14:paraId="4489C1C4" w14:textId="77777777">
        <w:tc>
          <w:tcPr>
            <w:tcW w:w="690" w:type="dxa"/>
            <w:vMerge/>
            <w:vAlign w:val="center"/>
          </w:tcPr>
          <w:p w14:paraId="6F593A63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4D21E731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28AF2D20" w14:textId="77777777" w:rsidR="008D68D7" w:rsidRDefault="00BA41D8">
            <w:r>
              <w:t>5036</w:t>
            </w:r>
          </w:p>
        </w:tc>
        <w:tc>
          <w:tcPr>
            <w:tcW w:w="3186" w:type="dxa"/>
            <w:vAlign w:val="center"/>
          </w:tcPr>
          <w:p w14:paraId="6362F4CC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66561D95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10B9D76A" w14:textId="77777777" w:rsidR="008D68D7" w:rsidRDefault="00BA41D8">
            <w:r>
              <w:t>46.29</w:t>
            </w:r>
          </w:p>
        </w:tc>
      </w:tr>
      <w:tr w:rsidR="008D68D7" w14:paraId="05319C60" w14:textId="77777777">
        <w:tc>
          <w:tcPr>
            <w:tcW w:w="690" w:type="dxa"/>
            <w:vMerge/>
            <w:vAlign w:val="center"/>
          </w:tcPr>
          <w:p w14:paraId="73DB683F" w14:textId="77777777" w:rsidR="008D68D7" w:rsidRDefault="008D68D7"/>
        </w:tc>
        <w:tc>
          <w:tcPr>
            <w:tcW w:w="916" w:type="dxa"/>
            <w:vMerge/>
            <w:vAlign w:val="center"/>
          </w:tcPr>
          <w:p w14:paraId="433B363E" w14:textId="77777777" w:rsidR="008D68D7" w:rsidRDefault="008D68D7"/>
        </w:tc>
        <w:tc>
          <w:tcPr>
            <w:tcW w:w="1075" w:type="dxa"/>
            <w:vAlign w:val="center"/>
          </w:tcPr>
          <w:p w14:paraId="519CBE04" w14:textId="77777777" w:rsidR="008D68D7" w:rsidRDefault="00BA41D8">
            <w:r>
              <w:t>5066</w:t>
            </w:r>
          </w:p>
        </w:tc>
        <w:tc>
          <w:tcPr>
            <w:tcW w:w="3186" w:type="dxa"/>
            <w:vAlign w:val="center"/>
          </w:tcPr>
          <w:p w14:paraId="053282F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DD6D33B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57283A8" w14:textId="77777777" w:rsidR="008D68D7" w:rsidRDefault="00BA41D8">
            <w:r>
              <w:t>47.36</w:t>
            </w:r>
          </w:p>
        </w:tc>
      </w:tr>
      <w:tr w:rsidR="008D68D7" w14:paraId="60006F3C" w14:textId="77777777">
        <w:tc>
          <w:tcPr>
            <w:tcW w:w="690" w:type="dxa"/>
            <w:vMerge/>
            <w:vAlign w:val="center"/>
          </w:tcPr>
          <w:p w14:paraId="5B48C845" w14:textId="77777777" w:rsidR="008D68D7" w:rsidRDefault="008D68D7"/>
        </w:tc>
        <w:tc>
          <w:tcPr>
            <w:tcW w:w="916" w:type="dxa"/>
            <w:vMerge/>
            <w:vAlign w:val="center"/>
          </w:tcPr>
          <w:p w14:paraId="1237DE27" w14:textId="77777777" w:rsidR="008D68D7" w:rsidRDefault="008D68D7"/>
        </w:tc>
        <w:tc>
          <w:tcPr>
            <w:tcW w:w="1075" w:type="dxa"/>
            <w:vAlign w:val="center"/>
          </w:tcPr>
          <w:p w14:paraId="045244E7" w14:textId="77777777" w:rsidR="008D68D7" w:rsidRDefault="00BA41D8">
            <w:r>
              <w:t>5080</w:t>
            </w:r>
          </w:p>
        </w:tc>
        <w:tc>
          <w:tcPr>
            <w:tcW w:w="3186" w:type="dxa"/>
            <w:vAlign w:val="center"/>
          </w:tcPr>
          <w:p w14:paraId="632A1760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0CFA653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192C9FF0" w14:textId="77777777" w:rsidR="008D68D7" w:rsidRDefault="00BA41D8">
            <w:r>
              <w:t>45.72</w:t>
            </w:r>
          </w:p>
        </w:tc>
      </w:tr>
      <w:tr w:rsidR="008D68D7" w14:paraId="1319D1BD" w14:textId="77777777">
        <w:tc>
          <w:tcPr>
            <w:tcW w:w="690" w:type="dxa"/>
            <w:vMerge/>
            <w:vAlign w:val="center"/>
          </w:tcPr>
          <w:p w14:paraId="0BB841B8" w14:textId="77777777" w:rsidR="008D68D7" w:rsidRDefault="008D68D7"/>
        </w:tc>
        <w:tc>
          <w:tcPr>
            <w:tcW w:w="916" w:type="dxa"/>
            <w:vMerge/>
            <w:vAlign w:val="center"/>
          </w:tcPr>
          <w:p w14:paraId="36BDD90E" w14:textId="77777777" w:rsidR="008D68D7" w:rsidRDefault="008D68D7"/>
        </w:tc>
        <w:tc>
          <w:tcPr>
            <w:tcW w:w="1075" w:type="dxa"/>
            <w:vAlign w:val="center"/>
          </w:tcPr>
          <w:p w14:paraId="2C3CC42E" w14:textId="77777777" w:rsidR="008D68D7" w:rsidRDefault="00BA41D8">
            <w:r>
              <w:t>5132</w:t>
            </w:r>
          </w:p>
        </w:tc>
        <w:tc>
          <w:tcPr>
            <w:tcW w:w="3186" w:type="dxa"/>
            <w:vAlign w:val="center"/>
          </w:tcPr>
          <w:p w14:paraId="323EE73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239D06D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6EFDA117" w14:textId="77777777" w:rsidR="008D68D7" w:rsidRDefault="00BA41D8">
            <w:r>
              <w:t>47.79</w:t>
            </w:r>
          </w:p>
        </w:tc>
      </w:tr>
      <w:tr w:rsidR="008D68D7" w14:paraId="3FC3918C" w14:textId="77777777">
        <w:tc>
          <w:tcPr>
            <w:tcW w:w="690" w:type="dxa"/>
            <w:vMerge/>
            <w:vAlign w:val="center"/>
          </w:tcPr>
          <w:p w14:paraId="6090062B" w14:textId="77777777" w:rsidR="008D68D7" w:rsidRDefault="008D68D7"/>
        </w:tc>
        <w:tc>
          <w:tcPr>
            <w:tcW w:w="916" w:type="dxa"/>
            <w:vMerge/>
            <w:vAlign w:val="center"/>
          </w:tcPr>
          <w:p w14:paraId="1049768B" w14:textId="77777777" w:rsidR="008D68D7" w:rsidRDefault="008D68D7"/>
        </w:tc>
        <w:tc>
          <w:tcPr>
            <w:tcW w:w="1075" w:type="dxa"/>
            <w:vAlign w:val="center"/>
          </w:tcPr>
          <w:p w14:paraId="6D555A95" w14:textId="77777777" w:rsidR="008D68D7" w:rsidRDefault="00BA41D8">
            <w:r>
              <w:t>5143</w:t>
            </w:r>
          </w:p>
        </w:tc>
        <w:tc>
          <w:tcPr>
            <w:tcW w:w="3186" w:type="dxa"/>
            <w:vAlign w:val="center"/>
          </w:tcPr>
          <w:p w14:paraId="7E80E6C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2229326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7373E275" w14:textId="77777777" w:rsidR="008D68D7" w:rsidRDefault="00BA41D8">
            <w:r>
              <w:t>45.97</w:t>
            </w:r>
          </w:p>
        </w:tc>
      </w:tr>
      <w:tr w:rsidR="008D68D7" w14:paraId="1CD6322D" w14:textId="77777777">
        <w:tc>
          <w:tcPr>
            <w:tcW w:w="690" w:type="dxa"/>
            <w:vMerge/>
            <w:vAlign w:val="center"/>
          </w:tcPr>
          <w:p w14:paraId="4CB38931" w14:textId="77777777" w:rsidR="008D68D7" w:rsidRDefault="008D68D7"/>
        </w:tc>
        <w:tc>
          <w:tcPr>
            <w:tcW w:w="916" w:type="dxa"/>
            <w:vMerge/>
            <w:vAlign w:val="center"/>
          </w:tcPr>
          <w:p w14:paraId="1EA2F4C5" w14:textId="77777777" w:rsidR="008D68D7" w:rsidRDefault="008D68D7"/>
        </w:tc>
        <w:tc>
          <w:tcPr>
            <w:tcW w:w="1075" w:type="dxa"/>
            <w:vAlign w:val="center"/>
          </w:tcPr>
          <w:p w14:paraId="6C94E67B" w14:textId="77777777" w:rsidR="008D68D7" w:rsidRDefault="00BA41D8">
            <w:r>
              <w:t>5208</w:t>
            </w:r>
          </w:p>
        </w:tc>
        <w:tc>
          <w:tcPr>
            <w:tcW w:w="3186" w:type="dxa"/>
            <w:vAlign w:val="center"/>
          </w:tcPr>
          <w:p w14:paraId="275AF06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6C457BB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5669E5E" w14:textId="77777777" w:rsidR="008D68D7" w:rsidRDefault="00BA41D8">
            <w:r>
              <w:t>45.08</w:t>
            </w:r>
          </w:p>
        </w:tc>
      </w:tr>
      <w:tr w:rsidR="008D68D7" w14:paraId="2692B6C1" w14:textId="77777777">
        <w:tc>
          <w:tcPr>
            <w:tcW w:w="690" w:type="dxa"/>
            <w:vMerge/>
            <w:vAlign w:val="center"/>
          </w:tcPr>
          <w:p w14:paraId="604F9A66" w14:textId="77777777" w:rsidR="008D68D7" w:rsidRDefault="008D68D7"/>
        </w:tc>
        <w:tc>
          <w:tcPr>
            <w:tcW w:w="916" w:type="dxa"/>
            <w:vMerge/>
            <w:vAlign w:val="center"/>
          </w:tcPr>
          <w:p w14:paraId="68E321C7" w14:textId="77777777" w:rsidR="008D68D7" w:rsidRDefault="008D68D7"/>
        </w:tc>
        <w:tc>
          <w:tcPr>
            <w:tcW w:w="1075" w:type="dxa"/>
            <w:vAlign w:val="center"/>
          </w:tcPr>
          <w:p w14:paraId="6C93D09E" w14:textId="77777777" w:rsidR="008D68D7" w:rsidRDefault="00BA41D8">
            <w:r>
              <w:t>5212</w:t>
            </w:r>
          </w:p>
        </w:tc>
        <w:tc>
          <w:tcPr>
            <w:tcW w:w="3186" w:type="dxa"/>
            <w:vAlign w:val="center"/>
          </w:tcPr>
          <w:p w14:paraId="7DB72AD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6F46F05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A541412" w14:textId="77777777" w:rsidR="008D68D7" w:rsidRDefault="00BA41D8">
            <w:r>
              <w:t>47.23</w:t>
            </w:r>
          </w:p>
        </w:tc>
      </w:tr>
      <w:tr w:rsidR="008D68D7" w14:paraId="44D830BD" w14:textId="77777777">
        <w:tc>
          <w:tcPr>
            <w:tcW w:w="690" w:type="dxa"/>
            <w:vMerge/>
            <w:vAlign w:val="center"/>
          </w:tcPr>
          <w:p w14:paraId="6579D723" w14:textId="77777777" w:rsidR="008D68D7" w:rsidRDefault="008D68D7"/>
        </w:tc>
        <w:tc>
          <w:tcPr>
            <w:tcW w:w="916" w:type="dxa"/>
            <w:vMerge/>
            <w:vAlign w:val="center"/>
          </w:tcPr>
          <w:p w14:paraId="0E3F4F6E" w14:textId="77777777" w:rsidR="008D68D7" w:rsidRDefault="008D68D7"/>
        </w:tc>
        <w:tc>
          <w:tcPr>
            <w:tcW w:w="1075" w:type="dxa"/>
            <w:vAlign w:val="center"/>
          </w:tcPr>
          <w:p w14:paraId="2DD6F026" w14:textId="77777777" w:rsidR="008D68D7" w:rsidRDefault="00BA41D8">
            <w:r>
              <w:t>5261</w:t>
            </w:r>
          </w:p>
        </w:tc>
        <w:tc>
          <w:tcPr>
            <w:tcW w:w="3186" w:type="dxa"/>
            <w:vAlign w:val="center"/>
          </w:tcPr>
          <w:p w14:paraId="29C7BCB2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6E9EB8CD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5A247CE5" w14:textId="77777777" w:rsidR="008D68D7" w:rsidRDefault="00BA41D8">
            <w:r>
              <w:t>48.29</w:t>
            </w:r>
          </w:p>
        </w:tc>
      </w:tr>
      <w:tr w:rsidR="008D68D7" w14:paraId="63836B85" w14:textId="77777777">
        <w:tc>
          <w:tcPr>
            <w:tcW w:w="690" w:type="dxa"/>
            <w:vMerge/>
            <w:vAlign w:val="center"/>
          </w:tcPr>
          <w:p w14:paraId="34D28A71" w14:textId="77777777" w:rsidR="008D68D7" w:rsidRDefault="008D68D7"/>
        </w:tc>
        <w:tc>
          <w:tcPr>
            <w:tcW w:w="916" w:type="dxa"/>
            <w:vMerge/>
            <w:vAlign w:val="center"/>
          </w:tcPr>
          <w:p w14:paraId="0C15EB58" w14:textId="77777777" w:rsidR="008D68D7" w:rsidRDefault="008D68D7"/>
        </w:tc>
        <w:tc>
          <w:tcPr>
            <w:tcW w:w="1075" w:type="dxa"/>
            <w:vAlign w:val="center"/>
          </w:tcPr>
          <w:p w14:paraId="3FF23DB9" w14:textId="77777777" w:rsidR="008D68D7" w:rsidRDefault="00BA41D8">
            <w:r>
              <w:t>5278</w:t>
            </w:r>
          </w:p>
        </w:tc>
        <w:tc>
          <w:tcPr>
            <w:tcW w:w="3186" w:type="dxa"/>
            <w:vAlign w:val="center"/>
          </w:tcPr>
          <w:p w14:paraId="4B36C93C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FD2D346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25FFDB0E" w14:textId="77777777" w:rsidR="008D68D7" w:rsidRDefault="00BA41D8">
            <w:r>
              <w:t>38.32</w:t>
            </w:r>
          </w:p>
        </w:tc>
      </w:tr>
      <w:tr w:rsidR="008D68D7" w14:paraId="5905E0C9" w14:textId="77777777">
        <w:tc>
          <w:tcPr>
            <w:tcW w:w="690" w:type="dxa"/>
            <w:vMerge/>
            <w:vAlign w:val="center"/>
          </w:tcPr>
          <w:p w14:paraId="43C0B970" w14:textId="77777777" w:rsidR="008D68D7" w:rsidRDefault="008D68D7"/>
        </w:tc>
        <w:tc>
          <w:tcPr>
            <w:tcW w:w="916" w:type="dxa"/>
            <w:vMerge/>
            <w:vAlign w:val="center"/>
          </w:tcPr>
          <w:p w14:paraId="5396DBA6" w14:textId="77777777" w:rsidR="008D68D7" w:rsidRDefault="008D68D7"/>
        </w:tc>
        <w:tc>
          <w:tcPr>
            <w:tcW w:w="1075" w:type="dxa"/>
            <w:vAlign w:val="center"/>
          </w:tcPr>
          <w:p w14:paraId="5D75409A" w14:textId="77777777" w:rsidR="008D68D7" w:rsidRDefault="00BA41D8">
            <w:r>
              <w:t>5287</w:t>
            </w:r>
          </w:p>
        </w:tc>
        <w:tc>
          <w:tcPr>
            <w:tcW w:w="3186" w:type="dxa"/>
            <w:vAlign w:val="center"/>
          </w:tcPr>
          <w:p w14:paraId="763C30D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E2B2463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581FDA48" w14:textId="77777777" w:rsidR="008D68D7" w:rsidRDefault="00BA41D8">
            <w:r>
              <w:t>38.92</w:t>
            </w:r>
          </w:p>
        </w:tc>
      </w:tr>
      <w:tr w:rsidR="008D68D7" w14:paraId="03C5B154" w14:textId="77777777">
        <w:tc>
          <w:tcPr>
            <w:tcW w:w="690" w:type="dxa"/>
            <w:vMerge/>
            <w:vAlign w:val="center"/>
          </w:tcPr>
          <w:p w14:paraId="518D56AF" w14:textId="77777777" w:rsidR="008D68D7" w:rsidRDefault="008D68D7"/>
        </w:tc>
        <w:tc>
          <w:tcPr>
            <w:tcW w:w="916" w:type="dxa"/>
            <w:vMerge/>
            <w:vAlign w:val="center"/>
          </w:tcPr>
          <w:p w14:paraId="36436558" w14:textId="77777777" w:rsidR="008D68D7" w:rsidRDefault="008D68D7"/>
        </w:tc>
        <w:tc>
          <w:tcPr>
            <w:tcW w:w="1075" w:type="dxa"/>
            <w:vAlign w:val="center"/>
          </w:tcPr>
          <w:p w14:paraId="5293BEC7" w14:textId="77777777" w:rsidR="008D68D7" w:rsidRDefault="00BA41D8">
            <w:r>
              <w:t>5364</w:t>
            </w:r>
          </w:p>
        </w:tc>
        <w:tc>
          <w:tcPr>
            <w:tcW w:w="3186" w:type="dxa"/>
            <w:vAlign w:val="center"/>
          </w:tcPr>
          <w:p w14:paraId="090AC205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7CC1F89A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386B3464" w14:textId="77777777" w:rsidR="008D68D7" w:rsidRDefault="00BA41D8">
            <w:r>
              <w:t>46.70</w:t>
            </w:r>
          </w:p>
        </w:tc>
      </w:tr>
      <w:tr w:rsidR="008D68D7" w14:paraId="0CE20303" w14:textId="77777777">
        <w:tc>
          <w:tcPr>
            <w:tcW w:w="690" w:type="dxa"/>
            <w:vMerge/>
            <w:vAlign w:val="center"/>
          </w:tcPr>
          <w:p w14:paraId="5230A48D" w14:textId="77777777" w:rsidR="008D68D7" w:rsidRDefault="008D68D7"/>
        </w:tc>
        <w:tc>
          <w:tcPr>
            <w:tcW w:w="916" w:type="dxa"/>
            <w:vMerge/>
            <w:vAlign w:val="center"/>
          </w:tcPr>
          <w:p w14:paraId="2F25A88A" w14:textId="77777777" w:rsidR="008D68D7" w:rsidRDefault="008D68D7"/>
        </w:tc>
        <w:tc>
          <w:tcPr>
            <w:tcW w:w="1075" w:type="dxa"/>
            <w:vAlign w:val="center"/>
          </w:tcPr>
          <w:p w14:paraId="52BF7E83" w14:textId="77777777" w:rsidR="008D68D7" w:rsidRDefault="00BA41D8">
            <w:r>
              <w:t>5404</w:t>
            </w:r>
          </w:p>
        </w:tc>
        <w:tc>
          <w:tcPr>
            <w:tcW w:w="3186" w:type="dxa"/>
            <w:vAlign w:val="center"/>
          </w:tcPr>
          <w:p w14:paraId="17655344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5380BDB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722B9437" w14:textId="77777777" w:rsidR="008D68D7" w:rsidRDefault="00BA41D8">
            <w:r>
              <w:t>38.66</w:t>
            </w:r>
          </w:p>
        </w:tc>
      </w:tr>
      <w:tr w:rsidR="008D68D7" w14:paraId="757CCAB9" w14:textId="77777777">
        <w:tc>
          <w:tcPr>
            <w:tcW w:w="690" w:type="dxa"/>
            <w:vMerge/>
            <w:vAlign w:val="center"/>
          </w:tcPr>
          <w:p w14:paraId="559A3579" w14:textId="77777777" w:rsidR="008D68D7" w:rsidRDefault="008D68D7"/>
        </w:tc>
        <w:tc>
          <w:tcPr>
            <w:tcW w:w="916" w:type="dxa"/>
            <w:vMerge/>
            <w:vAlign w:val="center"/>
          </w:tcPr>
          <w:p w14:paraId="18024351" w14:textId="77777777" w:rsidR="008D68D7" w:rsidRDefault="008D68D7"/>
        </w:tc>
        <w:tc>
          <w:tcPr>
            <w:tcW w:w="1075" w:type="dxa"/>
            <w:vAlign w:val="center"/>
          </w:tcPr>
          <w:p w14:paraId="29DD4488" w14:textId="77777777" w:rsidR="008D68D7" w:rsidRDefault="00BA41D8">
            <w:r>
              <w:t>5425</w:t>
            </w:r>
          </w:p>
        </w:tc>
        <w:tc>
          <w:tcPr>
            <w:tcW w:w="3186" w:type="dxa"/>
            <w:vAlign w:val="center"/>
          </w:tcPr>
          <w:p w14:paraId="289AE18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8CB0D39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0C7365A" w14:textId="77777777" w:rsidR="008D68D7" w:rsidRDefault="00BA41D8">
            <w:r>
              <w:t>39.10</w:t>
            </w:r>
          </w:p>
        </w:tc>
      </w:tr>
      <w:tr w:rsidR="008D68D7" w14:paraId="337FD825" w14:textId="77777777">
        <w:tc>
          <w:tcPr>
            <w:tcW w:w="690" w:type="dxa"/>
            <w:vMerge/>
            <w:vAlign w:val="center"/>
          </w:tcPr>
          <w:p w14:paraId="4F7A059B" w14:textId="77777777" w:rsidR="008D68D7" w:rsidRDefault="008D68D7"/>
        </w:tc>
        <w:tc>
          <w:tcPr>
            <w:tcW w:w="916" w:type="dxa"/>
            <w:vMerge/>
            <w:vAlign w:val="center"/>
          </w:tcPr>
          <w:p w14:paraId="1735EDFE" w14:textId="77777777" w:rsidR="008D68D7" w:rsidRDefault="008D68D7"/>
        </w:tc>
        <w:tc>
          <w:tcPr>
            <w:tcW w:w="1075" w:type="dxa"/>
            <w:vAlign w:val="center"/>
          </w:tcPr>
          <w:p w14:paraId="0AF7E538" w14:textId="77777777" w:rsidR="008D68D7" w:rsidRDefault="00BA41D8">
            <w:r>
              <w:t>5545</w:t>
            </w:r>
          </w:p>
        </w:tc>
        <w:tc>
          <w:tcPr>
            <w:tcW w:w="3186" w:type="dxa"/>
            <w:vAlign w:val="center"/>
          </w:tcPr>
          <w:p w14:paraId="632154C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0BF5D46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1869F244" w14:textId="77777777" w:rsidR="008D68D7" w:rsidRDefault="00BA41D8">
            <w:r>
              <w:t>44.76</w:t>
            </w:r>
          </w:p>
        </w:tc>
      </w:tr>
      <w:tr w:rsidR="008D68D7" w14:paraId="78311FF3" w14:textId="77777777">
        <w:tc>
          <w:tcPr>
            <w:tcW w:w="690" w:type="dxa"/>
            <w:vMerge/>
            <w:vAlign w:val="center"/>
          </w:tcPr>
          <w:p w14:paraId="4A93DB2F" w14:textId="77777777" w:rsidR="008D68D7" w:rsidRDefault="008D68D7"/>
        </w:tc>
        <w:tc>
          <w:tcPr>
            <w:tcW w:w="916" w:type="dxa"/>
            <w:vMerge/>
            <w:vAlign w:val="center"/>
          </w:tcPr>
          <w:p w14:paraId="254C6873" w14:textId="77777777" w:rsidR="008D68D7" w:rsidRDefault="008D68D7"/>
        </w:tc>
        <w:tc>
          <w:tcPr>
            <w:tcW w:w="1075" w:type="dxa"/>
            <w:vAlign w:val="center"/>
          </w:tcPr>
          <w:p w14:paraId="7F4FDD77" w14:textId="77777777" w:rsidR="008D68D7" w:rsidRDefault="00BA41D8">
            <w:r>
              <w:t>5564</w:t>
            </w:r>
          </w:p>
        </w:tc>
        <w:tc>
          <w:tcPr>
            <w:tcW w:w="3186" w:type="dxa"/>
            <w:vAlign w:val="center"/>
          </w:tcPr>
          <w:p w14:paraId="35F0085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47C6025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42815F48" w14:textId="77777777" w:rsidR="008D68D7" w:rsidRDefault="00BA41D8">
            <w:r>
              <w:t>45.47</w:t>
            </w:r>
          </w:p>
        </w:tc>
      </w:tr>
      <w:tr w:rsidR="008D68D7" w14:paraId="1605FC72" w14:textId="77777777">
        <w:tc>
          <w:tcPr>
            <w:tcW w:w="690" w:type="dxa"/>
            <w:vMerge/>
            <w:vAlign w:val="center"/>
          </w:tcPr>
          <w:p w14:paraId="0FA3A278" w14:textId="77777777" w:rsidR="008D68D7" w:rsidRDefault="008D68D7"/>
        </w:tc>
        <w:tc>
          <w:tcPr>
            <w:tcW w:w="916" w:type="dxa"/>
            <w:vMerge/>
            <w:vAlign w:val="center"/>
          </w:tcPr>
          <w:p w14:paraId="139C8C5F" w14:textId="77777777" w:rsidR="008D68D7" w:rsidRDefault="008D68D7"/>
        </w:tc>
        <w:tc>
          <w:tcPr>
            <w:tcW w:w="1075" w:type="dxa"/>
            <w:vAlign w:val="center"/>
          </w:tcPr>
          <w:p w14:paraId="77C1C384" w14:textId="77777777" w:rsidR="008D68D7" w:rsidRDefault="00BA41D8">
            <w:r>
              <w:t>5591</w:t>
            </w:r>
          </w:p>
        </w:tc>
        <w:tc>
          <w:tcPr>
            <w:tcW w:w="3186" w:type="dxa"/>
            <w:vAlign w:val="center"/>
          </w:tcPr>
          <w:p w14:paraId="5F76A93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645C1F2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D2E5881" w14:textId="77777777" w:rsidR="008D68D7" w:rsidRDefault="00BA41D8">
            <w:r>
              <w:t>49.98</w:t>
            </w:r>
          </w:p>
        </w:tc>
      </w:tr>
      <w:tr w:rsidR="008D68D7" w14:paraId="647AC4E9" w14:textId="77777777">
        <w:tc>
          <w:tcPr>
            <w:tcW w:w="690" w:type="dxa"/>
            <w:vMerge/>
            <w:vAlign w:val="center"/>
          </w:tcPr>
          <w:p w14:paraId="7EB26200" w14:textId="77777777" w:rsidR="008D68D7" w:rsidRDefault="008D68D7"/>
        </w:tc>
        <w:tc>
          <w:tcPr>
            <w:tcW w:w="916" w:type="dxa"/>
            <w:vMerge/>
            <w:vAlign w:val="center"/>
          </w:tcPr>
          <w:p w14:paraId="1C6689DF" w14:textId="77777777" w:rsidR="008D68D7" w:rsidRDefault="008D68D7"/>
        </w:tc>
        <w:tc>
          <w:tcPr>
            <w:tcW w:w="1075" w:type="dxa"/>
            <w:vAlign w:val="center"/>
          </w:tcPr>
          <w:p w14:paraId="24C3EAD5" w14:textId="77777777" w:rsidR="008D68D7" w:rsidRDefault="00BA41D8">
            <w:r>
              <w:t>5600</w:t>
            </w:r>
          </w:p>
        </w:tc>
        <w:tc>
          <w:tcPr>
            <w:tcW w:w="3186" w:type="dxa"/>
            <w:vAlign w:val="center"/>
          </w:tcPr>
          <w:p w14:paraId="0B14B76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4CCFC4E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6F808EA" w14:textId="77777777" w:rsidR="008D68D7" w:rsidRDefault="00BA41D8">
            <w:r>
              <w:t>48.97</w:t>
            </w:r>
          </w:p>
        </w:tc>
      </w:tr>
      <w:tr w:rsidR="008D68D7" w14:paraId="2330CC83" w14:textId="77777777">
        <w:tc>
          <w:tcPr>
            <w:tcW w:w="690" w:type="dxa"/>
            <w:vMerge/>
            <w:vAlign w:val="center"/>
          </w:tcPr>
          <w:p w14:paraId="54E0F88F" w14:textId="77777777" w:rsidR="008D68D7" w:rsidRDefault="008D68D7"/>
        </w:tc>
        <w:tc>
          <w:tcPr>
            <w:tcW w:w="916" w:type="dxa"/>
            <w:vMerge/>
            <w:vAlign w:val="center"/>
          </w:tcPr>
          <w:p w14:paraId="55AC5E97" w14:textId="77777777" w:rsidR="008D68D7" w:rsidRDefault="008D68D7"/>
        </w:tc>
        <w:tc>
          <w:tcPr>
            <w:tcW w:w="1075" w:type="dxa"/>
            <w:vAlign w:val="center"/>
          </w:tcPr>
          <w:p w14:paraId="50B59C20" w14:textId="77777777" w:rsidR="008D68D7" w:rsidRDefault="00BA41D8">
            <w:r>
              <w:t>5603</w:t>
            </w:r>
          </w:p>
        </w:tc>
        <w:tc>
          <w:tcPr>
            <w:tcW w:w="3186" w:type="dxa"/>
            <w:vAlign w:val="center"/>
          </w:tcPr>
          <w:p w14:paraId="6233463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419E74D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0CB52B5" w14:textId="77777777" w:rsidR="008D68D7" w:rsidRDefault="00BA41D8">
            <w:r>
              <w:t>50.39</w:t>
            </w:r>
          </w:p>
        </w:tc>
      </w:tr>
      <w:tr w:rsidR="008D68D7" w14:paraId="2E2256A8" w14:textId="77777777">
        <w:tc>
          <w:tcPr>
            <w:tcW w:w="690" w:type="dxa"/>
            <w:vMerge/>
            <w:vAlign w:val="center"/>
          </w:tcPr>
          <w:p w14:paraId="22228081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20A89035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7DB115B2" w14:textId="77777777" w:rsidR="008D68D7" w:rsidRDefault="00BA41D8">
            <w:r>
              <w:t>5027</w:t>
            </w:r>
          </w:p>
        </w:tc>
        <w:tc>
          <w:tcPr>
            <w:tcW w:w="3186" w:type="dxa"/>
            <w:vAlign w:val="center"/>
          </w:tcPr>
          <w:p w14:paraId="0D9A42B5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71FDC2BD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2F24B436" w14:textId="77777777" w:rsidR="008D68D7" w:rsidRDefault="00BA41D8">
            <w:r>
              <w:t>46.53</w:t>
            </w:r>
          </w:p>
        </w:tc>
      </w:tr>
      <w:tr w:rsidR="008D68D7" w14:paraId="6A3BF124" w14:textId="77777777">
        <w:tc>
          <w:tcPr>
            <w:tcW w:w="690" w:type="dxa"/>
            <w:vMerge/>
            <w:vAlign w:val="center"/>
          </w:tcPr>
          <w:p w14:paraId="7663391B" w14:textId="77777777" w:rsidR="008D68D7" w:rsidRDefault="008D68D7"/>
        </w:tc>
        <w:tc>
          <w:tcPr>
            <w:tcW w:w="916" w:type="dxa"/>
            <w:vMerge/>
            <w:vAlign w:val="center"/>
          </w:tcPr>
          <w:p w14:paraId="5792A4FD" w14:textId="77777777" w:rsidR="008D68D7" w:rsidRDefault="008D68D7"/>
        </w:tc>
        <w:tc>
          <w:tcPr>
            <w:tcW w:w="1075" w:type="dxa"/>
            <w:vAlign w:val="center"/>
          </w:tcPr>
          <w:p w14:paraId="2FD05235" w14:textId="77777777" w:rsidR="008D68D7" w:rsidRDefault="00BA41D8">
            <w:r>
              <w:t>5046</w:t>
            </w:r>
          </w:p>
        </w:tc>
        <w:tc>
          <w:tcPr>
            <w:tcW w:w="3186" w:type="dxa"/>
            <w:vAlign w:val="center"/>
          </w:tcPr>
          <w:p w14:paraId="65EE7BFD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091796B8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68FDC358" w14:textId="77777777" w:rsidR="008D68D7" w:rsidRDefault="00BA41D8">
            <w:r>
              <w:t>44.28</w:t>
            </w:r>
          </w:p>
        </w:tc>
      </w:tr>
      <w:tr w:rsidR="008D68D7" w14:paraId="73593603" w14:textId="77777777">
        <w:tc>
          <w:tcPr>
            <w:tcW w:w="690" w:type="dxa"/>
            <w:vMerge/>
            <w:vAlign w:val="center"/>
          </w:tcPr>
          <w:p w14:paraId="189EDAAE" w14:textId="77777777" w:rsidR="008D68D7" w:rsidRDefault="008D68D7"/>
        </w:tc>
        <w:tc>
          <w:tcPr>
            <w:tcW w:w="916" w:type="dxa"/>
            <w:vMerge/>
            <w:vAlign w:val="center"/>
          </w:tcPr>
          <w:p w14:paraId="21380E91" w14:textId="77777777" w:rsidR="008D68D7" w:rsidRDefault="008D68D7"/>
        </w:tc>
        <w:tc>
          <w:tcPr>
            <w:tcW w:w="1075" w:type="dxa"/>
            <w:vAlign w:val="center"/>
          </w:tcPr>
          <w:p w14:paraId="7E93A3D8" w14:textId="77777777" w:rsidR="008D68D7" w:rsidRDefault="00BA41D8">
            <w:r>
              <w:t>5079</w:t>
            </w:r>
          </w:p>
        </w:tc>
        <w:tc>
          <w:tcPr>
            <w:tcW w:w="3186" w:type="dxa"/>
            <w:vAlign w:val="center"/>
          </w:tcPr>
          <w:p w14:paraId="01018724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2AA1252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418DAE01" w14:textId="77777777" w:rsidR="008D68D7" w:rsidRDefault="00BA41D8">
            <w:r>
              <w:t>47.43</w:t>
            </w:r>
          </w:p>
        </w:tc>
      </w:tr>
      <w:tr w:rsidR="008D68D7" w14:paraId="18AB6142" w14:textId="77777777">
        <w:tc>
          <w:tcPr>
            <w:tcW w:w="690" w:type="dxa"/>
            <w:vMerge/>
            <w:vAlign w:val="center"/>
          </w:tcPr>
          <w:p w14:paraId="407A0AEC" w14:textId="77777777" w:rsidR="008D68D7" w:rsidRDefault="008D68D7"/>
        </w:tc>
        <w:tc>
          <w:tcPr>
            <w:tcW w:w="916" w:type="dxa"/>
            <w:vMerge/>
            <w:vAlign w:val="center"/>
          </w:tcPr>
          <w:p w14:paraId="2501E710" w14:textId="77777777" w:rsidR="008D68D7" w:rsidRDefault="008D68D7"/>
        </w:tc>
        <w:tc>
          <w:tcPr>
            <w:tcW w:w="1075" w:type="dxa"/>
            <w:vAlign w:val="center"/>
          </w:tcPr>
          <w:p w14:paraId="550A16CB" w14:textId="77777777" w:rsidR="008D68D7" w:rsidRDefault="00BA41D8">
            <w:r>
              <w:t>5090</w:t>
            </w:r>
          </w:p>
        </w:tc>
        <w:tc>
          <w:tcPr>
            <w:tcW w:w="3186" w:type="dxa"/>
            <w:vAlign w:val="center"/>
          </w:tcPr>
          <w:p w14:paraId="7F195C9C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0B02B7F9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02588322" w14:textId="77777777" w:rsidR="008D68D7" w:rsidRDefault="00BA41D8">
            <w:r>
              <w:t>46.78</w:t>
            </w:r>
          </w:p>
        </w:tc>
      </w:tr>
      <w:tr w:rsidR="008D68D7" w14:paraId="405BEFF0" w14:textId="77777777">
        <w:tc>
          <w:tcPr>
            <w:tcW w:w="690" w:type="dxa"/>
            <w:vMerge/>
            <w:vAlign w:val="center"/>
          </w:tcPr>
          <w:p w14:paraId="01BED369" w14:textId="77777777" w:rsidR="008D68D7" w:rsidRDefault="008D68D7"/>
        </w:tc>
        <w:tc>
          <w:tcPr>
            <w:tcW w:w="916" w:type="dxa"/>
            <w:vMerge/>
            <w:vAlign w:val="center"/>
          </w:tcPr>
          <w:p w14:paraId="10C110A1" w14:textId="77777777" w:rsidR="008D68D7" w:rsidRDefault="008D68D7"/>
        </w:tc>
        <w:tc>
          <w:tcPr>
            <w:tcW w:w="1075" w:type="dxa"/>
            <w:vAlign w:val="center"/>
          </w:tcPr>
          <w:p w14:paraId="59A7ADC8" w14:textId="77777777" w:rsidR="008D68D7" w:rsidRDefault="00BA41D8">
            <w:r>
              <w:t>5141</w:t>
            </w:r>
          </w:p>
        </w:tc>
        <w:tc>
          <w:tcPr>
            <w:tcW w:w="3186" w:type="dxa"/>
            <w:vAlign w:val="center"/>
          </w:tcPr>
          <w:p w14:paraId="10C2B27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8454CC9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359F6E6C" w14:textId="77777777" w:rsidR="008D68D7" w:rsidRDefault="00BA41D8">
            <w:r>
              <w:t>48.17</w:t>
            </w:r>
          </w:p>
        </w:tc>
      </w:tr>
      <w:tr w:rsidR="008D68D7" w14:paraId="54338ECB" w14:textId="77777777">
        <w:tc>
          <w:tcPr>
            <w:tcW w:w="690" w:type="dxa"/>
            <w:vMerge/>
            <w:vAlign w:val="center"/>
          </w:tcPr>
          <w:p w14:paraId="2210A7B3" w14:textId="77777777" w:rsidR="008D68D7" w:rsidRDefault="008D68D7"/>
        </w:tc>
        <w:tc>
          <w:tcPr>
            <w:tcW w:w="916" w:type="dxa"/>
            <w:vMerge/>
            <w:vAlign w:val="center"/>
          </w:tcPr>
          <w:p w14:paraId="73FE4BE0" w14:textId="77777777" w:rsidR="008D68D7" w:rsidRDefault="008D68D7"/>
        </w:tc>
        <w:tc>
          <w:tcPr>
            <w:tcW w:w="1075" w:type="dxa"/>
            <w:vAlign w:val="center"/>
          </w:tcPr>
          <w:p w14:paraId="7DB1C602" w14:textId="77777777" w:rsidR="008D68D7" w:rsidRDefault="00BA41D8">
            <w:r>
              <w:t>5151</w:t>
            </w:r>
          </w:p>
        </w:tc>
        <w:tc>
          <w:tcPr>
            <w:tcW w:w="3186" w:type="dxa"/>
            <w:vAlign w:val="center"/>
          </w:tcPr>
          <w:p w14:paraId="280641D3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3180250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1B1D758E" w14:textId="77777777" w:rsidR="008D68D7" w:rsidRDefault="00BA41D8">
            <w:r>
              <w:t>47.53</w:t>
            </w:r>
          </w:p>
        </w:tc>
      </w:tr>
      <w:tr w:rsidR="008D68D7" w14:paraId="79079362" w14:textId="77777777">
        <w:tc>
          <w:tcPr>
            <w:tcW w:w="690" w:type="dxa"/>
            <w:vMerge/>
            <w:vAlign w:val="center"/>
          </w:tcPr>
          <w:p w14:paraId="58F9E327" w14:textId="77777777" w:rsidR="008D68D7" w:rsidRDefault="008D68D7"/>
        </w:tc>
        <w:tc>
          <w:tcPr>
            <w:tcW w:w="916" w:type="dxa"/>
            <w:vMerge/>
            <w:vAlign w:val="center"/>
          </w:tcPr>
          <w:p w14:paraId="058C2E1B" w14:textId="77777777" w:rsidR="008D68D7" w:rsidRDefault="008D68D7"/>
        </w:tc>
        <w:tc>
          <w:tcPr>
            <w:tcW w:w="1075" w:type="dxa"/>
            <w:vAlign w:val="center"/>
          </w:tcPr>
          <w:p w14:paraId="6DD17A9A" w14:textId="77777777" w:rsidR="008D68D7" w:rsidRDefault="00BA41D8">
            <w:r>
              <w:t>5221</w:t>
            </w:r>
          </w:p>
        </w:tc>
        <w:tc>
          <w:tcPr>
            <w:tcW w:w="3186" w:type="dxa"/>
            <w:vAlign w:val="center"/>
          </w:tcPr>
          <w:p w14:paraId="18595A03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6DEE681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203DAC4C" w14:textId="77777777" w:rsidR="008D68D7" w:rsidRDefault="00BA41D8">
            <w:r>
              <w:t>47.53</w:t>
            </w:r>
          </w:p>
        </w:tc>
      </w:tr>
      <w:tr w:rsidR="008D68D7" w14:paraId="5A478B7A" w14:textId="77777777">
        <w:tc>
          <w:tcPr>
            <w:tcW w:w="690" w:type="dxa"/>
            <w:vMerge/>
            <w:vAlign w:val="center"/>
          </w:tcPr>
          <w:p w14:paraId="32AE0426" w14:textId="77777777" w:rsidR="008D68D7" w:rsidRDefault="008D68D7"/>
        </w:tc>
        <w:tc>
          <w:tcPr>
            <w:tcW w:w="916" w:type="dxa"/>
            <w:vMerge/>
            <w:vAlign w:val="center"/>
          </w:tcPr>
          <w:p w14:paraId="58E1EEDC" w14:textId="77777777" w:rsidR="008D68D7" w:rsidRDefault="008D68D7"/>
        </w:tc>
        <w:tc>
          <w:tcPr>
            <w:tcW w:w="1075" w:type="dxa"/>
            <w:vAlign w:val="center"/>
          </w:tcPr>
          <w:p w14:paraId="6E954B94" w14:textId="77777777" w:rsidR="008D68D7" w:rsidRDefault="00BA41D8">
            <w:r>
              <w:t>5252</w:t>
            </w:r>
          </w:p>
        </w:tc>
        <w:tc>
          <w:tcPr>
            <w:tcW w:w="3186" w:type="dxa"/>
            <w:vAlign w:val="center"/>
          </w:tcPr>
          <w:p w14:paraId="70816EEA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088F47B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1117D4B3" w14:textId="77777777" w:rsidR="008D68D7" w:rsidRDefault="00BA41D8">
            <w:r>
              <w:t>48.32</w:t>
            </w:r>
          </w:p>
        </w:tc>
      </w:tr>
      <w:tr w:rsidR="008D68D7" w14:paraId="12247132" w14:textId="77777777">
        <w:tc>
          <w:tcPr>
            <w:tcW w:w="690" w:type="dxa"/>
            <w:vMerge/>
            <w:vAlign w:val="center"/>
          </w:tcPr>
          <w:p w14:paraId="05BEA6DC" w14:textId="77777777" w:rsidR="008D68D7" w:rsidRDefault="008D68D7"/>
        </w:tc>
        <w:tc>
          <w:tcPr>
            <w:tcW w:w="916" w:type="dxa"/>
            <w:vMerge/>
            <w:vAlign w:val="center"/>
          </w:tcPr>
          <w:p w14:paraId="7E13E9BC" w14:textId="77777777" w:rsidR="008D68D7" w:rsidRDefault="008D68D7"/>
        </w:tc>
        <w:tc>
          <w:tcPr>
            <w:tcW w:w="1075" w:type="dxa"/>
            <w:vAlign w:val="center"/>
          </w:tcPr>
          <w:p w14:paraId="5CFACAC1" w14:textId="77777777" w:rsidR="008D68D7" w:rsidRDefault="00BA41D8">
            <w:r>
              <w:t>5277</w:t>
            </w:r>
          </w:p>
        </w:tc>
        <w:tc>
          <w:tcPr>
            <w:tcW w:w="3186" w:type="dxa"/>
            <w:vAlign w:val="center"/>
          </w:tcPr>
          <w:p w14:paraId="1C4138E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D303017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0CB18ABF" w14:textId="77777777" w:rsidR="008D68D7" w:rsidRDefault="00BA41D8">
            <w:r>
              <w:t>38.73</w:t>
            </w:r>
          </w:p>
        </w:tc>
      </w:tr>
      <w:tr w:rsidR="008D68D7" w14:paraId="0C7DDD4E" w14:textId="77777777">
        <w:tc>
          <w:tcPr>
            <w:tcW w:w="690" w:type="dxa"/>
            <w:vMerge/>
            <w:vAlign w:val="center"/>
          </w:tcPr>
          <w:p w14:paraId="1B173A4C" w14:textId="77777777" w:rsidR="008D68D7" w:rsidRDefault="008D68D7"/>
        </w:tc>
        <w:tc>
          <w:tcPr>
            <w:tcW w:w="916" w:type="dxa"/>
            <w:vMerge/>
            <w:vAlign w:val="center"/>
          </w:tcPr>
          <w:p w14:paraId="652432C0" w14:textId="77777777" w:rsidR="008D68D7" w:rsidRDefault="008D68D7"/>
        </w:tc>
        <w:tc>
          <w:tcPr>
            <w:tcW w:w="1075" w:type="dxa"/>
            <w:vAlign w:val="center"/>
          </w:tcPr>
          <w:p w14:paraId="38BBD1FB" w14:textId="77777777" w:rsidR="008D68D7" w:rsidRDefault="00BA41D8">
            <w:r>
              <w:t>5285</w:t>
            </w:r>
          </w:p>
        </w:tc>
        <w:tc>
          <w:tcPr>
            <w:tcW w:w="3186" w:type="dxa"/>
            <w:vAlign w:val="center"/>
          </w:tcPr>
          <w:p w14:paraId="1873690C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E91A330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542E3A42" w14:textId="77777777" w:rsidR="008D68D7" w:rsidRDefault="00BA41D8">
            <w:r>
              <w:t>38.90</w:t>
            </w:r>
          </w:p>
        </w:tc>
      </w:tr>
      <w:tr w:rsidR="008D68D7" w14:paraId="5BE94EB5" w14:textId="77777777">
        <w:tc>
          <w:tcPr>
            <w:tcW w:w="690" w:type="dxa"/>
            <w:vMerge/>
            <w:vAlign w:val="center"/>
          </w:tcPr>
          <w:p w14:paraId="539FBF51" w14:textId="77777777" w:rsidR="008D68D7" w:rsidRDefault="008D68D7"/>
        </w:tc>
        <w:tc>
          <w:tcPr>
            <w:tcW w:w="916" w:type="dxa"/>
            <w:vMerge/>
            <w:vAlign w:val="center"/>
          </w:tcPr>
          <w:p w14:paraId="327B794B" w14:textId="77777777" w:rsidR="008D68D7" w:rsidRDefault="008D68D7"/>
        </w:tc>
        <w:tc>
          <w:tcPr>
            <w:tcW w:w="1075" w:type="dxa"/>
            <w:vAlign w:val="center"/>
          </w:tcPr>
          <w:p w14:paraId="45E8F72E" w14:textId="77777777" w:rsidR="008D68D7" w:rsidRDefault="00BA41D8">
            <w:r>
              <w:t>5352</w:t>
            </w:r>
          </w:p>
        </w:tc>
        <w:tc>
          <w:tcPr>
            <w:tcW w:w="3186" w:type="dxa"/>
            <w:vAlign w:val="center"/>
          </w:tcPr>
          <w:p w14:paraId="155F7DC0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0B67E0A8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2B223F76" w14:textId="77777777" w:rsidR="008D68D7" w:rsidRDefault="00BA41D8">
            <w:r>
              <w:t>47.25</w:t>
            </w:r>
          </w:p>
        </w:tc>
      </w:tr>
      <w:tr w:rsidR="008D68D7" w14:paraId="4B207503" w14:textId="77777777">
        <w:tc>
          <w:tcPr>
            <w:tcW w:w="690" w:type="dxa"/>
            <w:vMerge/>
            <w:vAlign w:val="center"/>
          </w:tcPr>
          <w:p w14:paraId="207D627A" w14:textId="77777777" w:rsidR="008D68D7" w:rsidRDefault="008D68D7"/>
        </w:tc>
        <w:tc>
          <w:tcPr>
            <w:tcW w:w="916" w:type="dxa"/>
            <w:vMerge/>
            <w:vAlign w:val="center"/>
          </w:tcPr>
          <w:p w14:paraId="0537AB4E" w14:textId="77777777" w:rsidR="008D68D7" w:rsidRDefault="008D68D7"/>
        </w:tc>
        <w:tc>
          <w:tcPr>
            <w:tcW w:w="1075" w:type="dxa"/>
            <w:vAlign w:val="center"/>
          </w:tcPr>
          <w:p w14:paraId="43B37FAA" w14:textId="77777777" w:rsidR="008D68D7" w:rsidRDefault="00BA41D8">
            <w:r>
              <w:t>5409</w:t>
            </w:r>
          </w:p>
        </w:tc>
        <w:tc>
          <w:tcPr>
            <w:tcW w:w="3186" w:type="dxa"/>
            <w:vAlign w:val="center"/>
          </w:tcPr>
          <w:p w14:paraId="58357CA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6FC72C8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6DCC2125" w14:textId="77777777" w:rsidR="008D68D7" w:rsidRDefault="00BA41D8">
            <w:r>
              <w:t>39.13</w:t>
            </w:r>
          </w:p>
        </w:tc>
      </w:tr>
      <w:tr w:rsidR="008D68D7" w14:paraId="7650143E" w14:textId="77777777">
        <w:tc>
          <w:tcPr>
            <w:tcW w:w="690" w:type="dxa"/>
            <w:vMerge/>
            <w:vAlign w:val="center"/>
          </w:tcPr>
          <w:p w14:paraId="3735D593" w14:textId="77777777" w:rsidR="008D68D7" w:rsidRDefault="008D68D7"/>
        </w:tc>
        <w:tc>
          <w:tcPr>
            <w:tcW w:w="916" w:type="dxa"/>
            <w:vMerge/>
            <w:vAlign w:val="center"/>
          </w:tcPr>
          <w:p w14:paraId="274F27F2" w14:textId="77777777" w:rsidR="008D68D7" w:rsidRDefault="008D68D7"/>
        </w:tc>
        <w:tc>
          <w:tcPr>
            <w:tcW w:w="1075" w:type="dxa"/>
            <w:vAlign w:val="center"/>
          </w:tcPr>
          <w:p w14:paraId="22BC2397" w14:textId="77777777" w:rsidR="008D68D7" w:rsidRDefault="00BA41D8">
            <w:r>
              <w:t>5429</w:t>
            </w:r>
          </w:p>
        </w:tc>
        <w:tc>
          <w:tcPr>
            <w:tcW w:w="3186" w:type="dxa"/>
            <w:vAlign w:val="center"/>
          </w:tcPr>
          <w:p w14:paraId="26AE25E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1F1FFA5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3BE90ACC" w14:textId="77777777" w:rsidR="008D68D7" w:rsidRDefault="00BA41D8">
            <w:r>
              <w:t>39.13</w:t>
            </w:r>
          </w:p>
        </w:tc>
      </w:tr>
      <w:tr w:rsidR="008D68D7" w14:paraId="31607672" w14:textId="77777777">
        <w:tc>
          <w:tcPr>
            <w:tcW w:w="690" w:type="dxa"/>
            <w:vMerge/>
            <w:vAlign w:val="center"/>
          </w:tcPr>
          <w:p w14:paraId="79258116" w14:textId="77777777" w:rsidR="008D68D7" w:rsidRDefault="008D68D7"/>
        </w:tc>
        <w:tc>
          <w:tcPr>
            <w:tcW w:w="916" w:type="dxa"/>
            <w:vMerge/>
            <w:vAlign w:val="center"/>
          </w:tcPr>
          <w:p w14:paraId="2ED61EDB" w14:textId="77777777" w:rsidR="008D68D7" w:rsidRDefault="008D68D7"/>
        </w:tc>
        <w:tc>
          <w:tcPr>
            <w:tcW w:w="1075" w:type="dxa"/>
            <w:vAlign w:val="center"/>
          </w:tcPr>
          <w:p w14:paraId="676A86C1" w14:textId="77777777" w:rsidR="008D68D7" w:rsidRDefault="00BA41D8">
            <w:r>
              <w:t>5548</w:t>
            </w:r>
          </w:p>
        </w:tc>
        <w:tc>
          <w:tcPr>
            <w:tcW w:w="3186" w:type="dxa"/>
            <w:vAlign w:val="center"/>
          </w:tcPr>
          <w:p w14:paraId="7CC09A1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3E4477D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679745DF" w14:textId="77777777" w:rsidR="008D68D7" w:rsidRDefault="00BA41D8">
            <w:r>
              <w:t>43.89</w:t>
            </w:r>
          </w:p>
        </w:tc>
      </w:tr>
      <w:tr w:rsidR="008D68D7" w14:paraId="0744A40C" w14:textId="77777777">
        <w:tc>
          <w:tcPr>
            <w:tcW w:w="690" w:type="dxa"/>
            <w:vMerge/>
            <w:vAlign w:val="center"/>
          </w:tcPr>
          <w:p w14:paraId="5CACC59C" w14:textId="77777777" w:rsidR="008D68D7" w:rsidRDefault="008D68D7"/>
        </w:tc>
        <w:tc>
          <w:tcPr>
            <w:tcW w:w="916" w:type="dxa"/>
            <w:vMerge/>
            <w:vAlign w:val="center"/>
          </w:tcPr>
          <w:p w14:paraId="6B25D579" w14:textId="77777777" w:rsidR="008D68D7" w:rsidRDefault="008D68D7"/>
        </w:tc>
        <w:tc>
          <w:tcPr>
            <w:tcW w:w="1075" w:type="dxa"/>
            <w:vAlign w:val="center"/>
          </w:tcPr>
          <w:p w14:paraId="257B8110" w14:textId="77777777" w:rsidR="008D68D7" w:rsidRDefault="00BA41D8">
            <w:r>
              <w:t>5550</w:t>
            </w:r>
          </w:p>
        </w:tc>
        <w:tc>
          <w:tcPr>
            <w:tcW w:w="3186" w:type="dxa"/>
            <w:vAlign w:val="center"/>
          </w:tcPr>
          <w:p w14:paraId="0E13114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C8A1800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28C7779E" w14:textId="77777777" w:rsidR="008D68D7" w:rsidRDefault="00BA41D8">
            <w:r>
              <w:t>45.91</w:t>
            </w:r>
          </w:p>
        </w:tc>
      </w:tr>
      <w:tr w:rsidR="008D68D7" w14:paraId="4E263A11" w14:textId="77777777">
        <w:tc>
          <w:tcPr>
            <w:tcW w:w="690" w:type="dxa"/>
            <w:vMerge/>
            <w:vAlign w:val="center"/>
          </w:tcPr>
          <w:p w14:paraId="6F5603F3" w14:textId="77777777" w:rsidR="008D68D7" w:rsidRDefault="008D68D7"/>
        </w:tc>
        <w:tc>
          <w:tcPr>
            <w:tcW w:w="916" w:type="dxa"/>
            <w:vMerge/>
            <w:vAlign w:val="center"/>
          </w:tcPr>
          <w:p w14:paraId="51E265D5" w14:textId="77777777" w:rsidR="008D68D7" w:rsidRDefault="008D68D7"/>
        </w:tc>
        <w:tc>
          <w:tcPr>
            <w:tcW w:w="1075" w:type="dxa"/>
            <w:vAlign w:val="center"/>
          </w:tcPr>
          <w:p w14:paraId="75696D39" w14:textId="77777777" w:rsidR="008D68D7" w:rsidRDefault="00BA41D8">
            <w:r>
              <w:t>5575</w:t>
            </w:r>
          </w:p>
        </w:tc>
        <w:tc>
          <w:tcPr>
            <w:tcW w:w="3186" w:type="dxa"/>
            <w:vAlign w:val="center"/>
          </w:tcPr>
          <w:p w14:paraId="68902388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CB0141C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0A00721B" w14:textId="77777777" w:rsidR="008D68D7" w:rsidRDefault="00BA41D8">
            <w:r>
              <w:t>49.18</w:t>
            </w:r>
          </w:p>
        </w:tc>
      </w:tr>
      <w:tr w:rsidR="008D68D7" w14:paraId="1078DE78" w14:textId="77777777">
        <w:tc>
          <w:tcPr>
            <w:tcW w:w="690" w:type="dxa"/>
            <w:vMerge/>
            <w:vAlign w:val="center"/>
          </w:tcPr>
          <w:p w14:paraId="2B8E8A39" w14:textId="77777777" w:rsidR="008D68D7" w:rsidRDefault="008D68D7"/>
        </w:tc>
        <w:tc>
          <w:tcPr>
            <w:tcW w:w="916" w:type="dxa"/>
            <w:vMerge/>
            <w:vAlign w:val="center"/>
          </w:tcPr>
          <w:p w14:paraId="165983B4" w14:textId="77777777" w:rsidR="008D68D7" w:rsidRDefault="008D68D7"/>
        </w:tc>
        <w:tc>
          <w:tcPr>
            <w:tcW w:w="1075" w:type="dxa"/>
            <w:vAlign w:val="center"/>
          </w:tcPr>
          <w:p w14:paraId="031E3F73" w14:textId="77777777" w:rsidR="008D68D7" w:rsidRDefault="00BA41D8">
            <w:r>
              <w:t>5582</w:t>
            </w:r>
          </w:p>
        </w:tc>
        <w:tc>
          <w:tcPr>
            <w:tcW w:w="3186" w:type="dxa"/>
            <w:vAlign w:val="center"/>
          </w:tcPr>
          <w:p w14:paraId="3A74D4F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F1A54A2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202D99FA" w14:textId="77777777" w:rsidR="008D68D7" w:rsidRDefault="00BA41D8">
            <w:r>
              <w:t>50.08</w:t>
            </w:r>
          </w:p>
        </w:tc>
      </w:tr>
      <w:tr w:rsidR="008D68D7" w14:paraId="425952A7" w14:textId="77777777">
        <w:tc>
          <w:tcPr>
            <w:tcW w:w="690" w:type="dxa"/>
            <w:vMerge/>
            <w:vAlign w:val="center"/>
          </w:tcPr>
          <w:p w14:paraId="07FB627C" w14:textId="77777777" w:rsidR="008D68D7" w:rsidRDefault="008D68D7"/>
        </w:tc>
        <w:tc>
          <w:tcPr>
            <w:tcW w:w="916" w:type="dxa"/>
            <w:vMerge/>
            <w:vAlign w:val="center"/>
          </w:tcPr>
          <w:p w14:paraId="51FDEE10" w14:textId="77777777" w:rsidR="008D68D7" w:rsidRDefault="008D68D7"/>
        </w:tc>
        <w:tc>
          <w:tcPr>
            <w:tcW w:w="1075" w:type="dxa"/>
            <w:vAlign w:val="center"/>
          </w:tcPr>
          <w:p w14:paraId="15A2AC70" w14:textId="77777777" w:rsidR="008D68D7" w:rsidRDefault="00BA41D8">
            <w:r>
              <w:t>5614</w:t>
            </w:r>
          </w:p>
        </w:tc>
        <w:tc>
          <w:tcPr>
            <w:tcW w:w="3186" w:type="dxa"/>
            <w:vAlign w:val="center"/>
          </w:tcPr>
          <w:p w14:paraId="1CBE094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1759772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73FB6EC" w14:textId="77777777" w:rsidR="008D68D7" w:rsidRDefault="00BA41D8">
            <w:r>
              <w:t>50.83</w:t>
            </w:r>
          </w:p>
        </w:tc>
      </w:tr>
      <w:tr w:rsidR="008D68D7" w14:paraId="4F0DC612" w14:textId="77777777">
        <w:tc>
          <w:tcPr>
            <w:tcW w:w="690" w:type="dxa"/>
            <w:vMerge w:val="restart"/>
            <w:vAlign w:val="center"/>
          </w:tcPr>
          <w:p w14:paraId="77C49F1D" w14:textId="77777777" w:rsidR="008D68D7" w:rsidRDefault="00BA41D8">
            <w:r>
              <w:t>6</w:t>
            </w:r>
          </w:p>
        </w:tc>
        <w:tc>
          <w:tcPr>
            <w:tcW w:w="916" w:type="dxa"/>
            <w:vMerge w:val="restart"/>
            <w:vAlign w:val="center"/>
          </w:tcPr>
          <w:p w14:paraId="4D19228E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584F87B6" w14:textId="77777777" w:rsidR="008D68D7" w:rsidRDefault="00BA41D8">
            <w:r>
              <w:t>6010</w:t>
            </w:r>
          </w:p>
        </w:tc>
        <w:tc>
          <w:tcPr>
            <w:tcW w:w="3186" w:type="dxa"/>
            <w:vAlign w:val="center"/>
          </w:tcPr>
          <w:p w14:paraId="7E16410E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36CAC487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1BE22E0F" w14:textId="77777777" w:rsidR="008D68D7" w:rsidRDefault="00BA41D8">
            <w:r>
              <w:t>45.42</w:t>
            </w:r>
          </w:p>
        </w:tc>
      </w:tr>
      <w:tr w:rsidR="008D68D7" w14:paraId="0781EEF0" w14:textId="77777777">
        <w:tc>
          <w:tcPr>
            <w:tcW w:w="690" w:type="dxa"/>
            <w:vMerge/>
            <w:vAlign w:val="center"/>
          </w:tcPr>
          <w:p w14:paraId="5E748B76" w14:textId="77777777" w:rsidR="008D68D7" w:rsidRDefault="008D68D7"/>
        </w:tc>
        <w:tc>
          <w:tcPr>
            <w:tcW w:w="916" w:type="dxa"/>
            <w:vMerge/>
            <w:vAlign w:val="center"/>
          </w:tcPr>
          <w:p w14:paraId="38170F6D" w14:textId="77777777" w:rsidR="008D68D7" w:rsidRDefault="008D68D7"/>
        </w:tc>
        <w:tc>
          <w:tcPr>
            <w:tcW w:w="1075" w:type="dxa"/>
            <w:vAlign w:val="center"/>
          </w:tcPr>
          <w:p w14:paraId="67B78F1A" w14:textId="77777777" w:rsidR="008D68D7" w:rsidRDefault="00BA41D8">
            <w:r>
              <w:t>6019</w:t>
            </w:r>
          </w:p>
        </w:tc>
        <w:tc>
          <w:tcPr>
            <w:tcW w:w="3186" w:type="dxa"/>
            <w:vAlign w:val="center"/>
          </w:tcPr>
          <w:p w14:paraId="07F9D5BB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16890F06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2312137A" w14:textId="77777777" w:rsidR="008D68D7" w:rsidRDefault="00BA41D8">
            <w:r>
              <w:t>45.32</w:t>
            </w:r>
          </w:p>
        </w:tc>
      </w:tr>
      <w:tr w:rsidR="008D68D7" w14:paraId="1E8029C3" w14:textId="77777777">
        <w:tc>
          <w:tcPr>
            <w:tcW w:w="690" w:type="dxa"/>
            <w:vMerge/>
            <w:vAlign w:val="center"/>
          </w:tcPr>
          <w:p w14:paraId="1EB828D5" w14:textId="77777777" w:rsidR="008D68D7" w:rsidRDefault="008D68D7"/>
        </w:tc>
        <w:tc>
          <w:tcPr>
            <w:tcW w:w="916" w:type="dxa"/>
            <w:vMerge/>
            <w:vAlign w:val="center"/>
          </w:tcPr>
          <w:p w14:paraId="1A033D56" w14:textId="77777777" w:rsidR="008D68D7" w:rsidRDefault="008D68D7"/>
        </w:tc>
        <w:tc>
          <w:tcPr>
            <w:tcW w:w="1075" w:type="dxa"/>
            <w:vAlign w:val="center"/>
          </w:tcPr>
          <w:p w14:paraId="0954CA70" w14:textId="77777777" w:rsidR="008D68D7" w:rsidRDefault="00BA41D8">
            <w:r>
              <w:t>6062</w:t>
            </w:r>
          </w:p>
        </w:tc>
        <w:tc>
          <w:tcPr>
            <w:tcW w:w="3186" w:type="dxa"/>
            <w:vAlign w:val="center"/>
          </w:tcPr>
          <w:p w14:paraId="14E6D50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68712B4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36E58731" w14:textId="77777777" w:rsidR="008D68D7" w:rsidRDefault="00BA41D8">
            <w:r>
              <w:t>44.93</w:t>
            </w:r>
          </w:p>
        </w:tc>
      </w:tr>
      <w:tr w:rsidR="008D68D7" w14:paraId="1FBD8A3D" w14:textId="77777777">
        <w:tc>
          <w:tcPr>
            <w:tcW w:w="690" w:type="dxa"/>
            <w:vMerge/>
            <w:vAlign w:val="center"/>
          </w:tcPr>
          <w:p w14:paraId="35CED1D7" w14:textId="77777777" w:rsidR="008D68D7" w:rsidRDefault="008D68D7"/>
        </w:tc>
        <w:tc>
          <w:tcPr>
            <w:tcW w:w="916" w:type="dxa"/>
            <w:vMerge/>
            <w:vAlign w:val="center"/>
          </w:tcPr>
          <w:p w14:paraId="5A550131" w14:textId="77777777" w:rsidR="008D68D7" w:rsidRDefault="008D68D7"/>
        </w:tc>
        <w:tc>
          <w:tcPr>
            <w:tcW w:w="1075" w:type="dxa"/>
            <w:vAlign w:val="center"/>
          </w:tcPr>
          <w:p w14:paraId="0A1B97B6" w14:textId="77777777" w:rsidR="008D68D7" w:rsidRDefault="00BA41D8">
            <w:r>
              <w:t>6097</w:t>
            </w:r>
          </w:p>
        </w:tc>
        <w:tc>
          <w:tcPr>
            <w:tcW w:w="3186" w:type="dxa"/>
            <w:vAlign w:val="center"/>
          </w:tcPr>
          <w:p w14:paraId="5F97CB9A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5D6AAC69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60650D56" w14:textId="77777777" w:rsidR="008D68D7" w:rsidRDefault="00BA41D8">
            <w:r>
              <w:t>46.00</w:t>
            </w:r>
          </w:p>
        </w:tc>
      </w:tr>
      <w:tr w:rsidR="008D68D7" w14:paraId="32E417F2" w14:textId="77777777">
        <w:tc>
          <w:tcPr>
            <w:tcW w:w="690" w:type="dxa"/>
            <w:vMerge/>
            <w:vAlign w:val="center"/>
          </w:tcPr>
          <w:p w14:paraId="456D1283" w14:textId="77777777" w:rsidR="008D68D7" w:rsidRDefault="008D68D7"/>
        </w:tc>
        <w:tc>
          <w:tcPr>
            <w:tcW w:w="916" w:type="dxa"/>
            <w:vMerge/>
            <w:vAlign w:val="center"/>
          </w:tcPr>
          <w:p w14:paraId="046C08F4" w14:textId="77777777" w:rsidR="008D68D7" w:rsidRDefault="008D68D7"/>
        </w:tc>
        <w:tc>
          <w:tcPr>
            <w:tcW w:w="1075" w:type="dxa"/>
            <w:vAlign w:val="center"/>
          </w:tcPr>
          <w:p w14:paraId="3FA0388E" w14:textId="77777777" w:rsidR="008D68D7" w:rsidRDefault="00BA41D8">
            <w:r>
              <w:t>6156</w:t>
            </w:r>
          </w:p>
        </w:tc>
        <w:tc>
          <w:tcPr>
            <w:tcW w:w="3186" w:type="dxa"/>
            <w:vAlign w:val="center"/>
          </w:tcPr>
          <w:p w14:paraId="00A6771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D340048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1EFB89D9" w14:textId="77777777" w:rsidR="008D68D7" w:rsidRDefault="00BA41D8">
            <w:r>
              <w:t>38.56</w:t>
            </w:r>
          </w:p>
        </w:tc>
      </w:tr>
      <w:tr w:rsidR="008D68D7" w14:paraId="36853B1B" w14:textId="77777777">
        <w:tc>
          <w:tcPr>
            <w:tcW w:w="690" w:type="dxa"/>
            <w:vMerge/>
            <w:vAlign w:val="center"/>
          </w:tcPr>
          <w:p w14:paraId="73777365" w14:textId="77777777" w:rsidR="008D68D7" w:rsidRDefault="008D68D7"/>
        </w:tc>
        <w:tc>
          <w:tcPr>
            <w:tcW w:w="916" w:type="dxa"/>
            <w:vMerge/>
            <w:vAlign w:val="center"/>
          </w:tcPr>
          <w:p w14:paraId="4892CF08" w14:textId="77777777" w:rsidR="008D68D7" w:rsidRDefault="008D68D7"/>
        </w:tc>
        <w:tc>
          <w:tcPr>
            <w:tcW w:w="1075" w:type="dxa"/>
            <w:vAlign w:val="center"/>
          </w:tcPr>
          <w:p w14:paraId="431D4657" w14:textId="77777777" w:rsidR="008D68D7" w:rsidRDefault="00BA41D8">
            <w:r>
              <w:t>6168</w:t>
            </w:r>
          </w:p>
        </w:tc>
        <w:tc>
          <w:tcPr>
            <w:tcW w:w="3186" w:type="dxa"/>
            <w:vAlign w:val="center"/>
          </w:tcPr>
          <w:p w14:paraId="552048A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52910337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2035442D" w14:textId="77777777" w:rsidR="008D68D7" w:rsidRDefault="00BA41D8">
            <w:r>
              <w:t>46.58</w:t>
            </w:r>
          </w:p>
        </w:tc>
      </w:tr>
      <w:tr w:rsidR="008D68D7" w14:paraId="6371FA9E" w14:textId="77777777">
        <w:tc>
          <w:tcPr>
            <w:tcW w:w="690" w:type="dxa"/>
            <w:vMerge/>
            <w:vAlign w:val="center"/>
          </w:tcPr>
          <w:p w14:paraId="30393C99" w14:textId="77777777" w:rsidR="008D68D7" w:rsidRDefault="008D68D7"/>
        </w:tc>
        <w:tc>
          <w:tcPr>
            <w:tcW w:w="916" w:type="dxa"/>
            <w:vMerge/>
            <w:vAlign w:val="center"/>
          </w:tcPr>
          <w:p w14:paraId="1ED67F7E" w14:textId="77777777" w:rsidR="008D68D7" w:rsidRDefault="008D68D7"/>
        </w:tc>
        <w:tc>
          <w:tcPr>
            <w:tcW w:w="1075" w:type="dxa"/>
            <w:vAlign w:val="center"/>
          </w:tcPr>
          <w:p w14:paraId="25E5CA4F" w14:textId="77777777" w:rsidR="008D68D7" w:rsidRDefault="00BA41D8">
            <w:r>
              <w:t>6173</w:t>
            </w:r>
          </w:p>
        </w:tc>
        <w:tc>
          <w:tcPr>
            <w:tcW w:w="3186" w:type="dxa"/>
            <w:vAlign w:val="center"/>
          </w:tcPr>
          <w:p w14:paraId="7B8F01C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84326C6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033355DF" w14:textId="77777777" w:rsidR="008D68D7" w:rsidRDefault="00BA41D8">
            <w:r>
              <w:t>47.58</w:t>
            </w:r>
          </w:p>
        </w:tc>
      </w:tr>
      <w:tr w:rsidR="008D68D7" w14:paraId="258F73D4" w14:textId="77777777">
        <w:tc>
          <w:tcPr>
            <w:tcW w:w="690" w:type="dxa"/>
            <w:vMerge/>
            <w:vAlign w:val="center"/>
          </w:tcPr>
          <w:p w14:paraId="26A8587E" w14:textId="77777777" w:rsidR="008D68D7" w:rsidRDefault="008D68D7"/>
        </w:tc>
        <w:tc>
          <w:tcPr>
            <w:tcW w:w="916" w:type="dxa"/>
            <w:vMerge/>
            <w:vAlign w:val="center"/>
          </w:tcPr>
          <w:p w14:paraId="2357A321" w14:textId="77777777" w:rsidR="008D68D7" w:rsidRDefault="008D68D7"/>
        </w:tc>
        <w:tc>
          <w:tcPr>
            <w:tcW w:w="1075" w:type="dxa"/>
            <w:vAlign w:val="center"/>
          </w:tcPr>
          <w:p w14:paraId="7419FC28" w14:textId="77777777" w:rsidR="008D68D7" w:rsidRDefault="00BA41D8">
            <w:r>
              <w:t>6179</w:t>
            </w:r>
          </w:p>
        </w:tc>
        <w:tc>
          <w:tcPr>
            <w:tcW w:w="3186" w:type="dxa"/>
            <w:vAlign w:val="center"/>
          </w:tcPr>
          <w:p w14:paraId="23EB7C33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1C087923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0C1BE792" w14:textId="77777777" w:rsidR="008D68D7" w:rsidRDefault="00BA41D8">
            <w:r>
              <w:t>43.39</w:t>
            </w:r>
          </w:p>
        </w:tc>
      </w:tr>
      <w:tr w:rsidR="008D68D7" w14:paraId="4DC8691F" w14:textId="77777777">
        <w:tc>
          <w:tcPr>
            <w:tcW w:w="690" w:type="dxa"/>
            <w:vMerge/>
            <w:vAlign w:val="center"/>
          </w:tcPr>
          <w:p w14:paraId="0B5B50CE" w14:textId="77777777" w:rsidR="008D68D7" w:rsidRDefault="008D68D7"/>
        </w:tc>
        <w:tc>
          <w:tcPr>
            <w:tcW w:w="916" w:type="dxa"/>
            <w:vMerge/>
            <w:vAlign w:val="center"/>
          </w:tcPr>
          <w:p w14:paraId="49379892" w14:textId="77777777" w:rsidR="008D68D7" w:rsidRDefault="008D68D7"/>
        </w:tc>
        <w:tc>
          <w:tcPr>
            <w:tcW w:w="1075" w:type="dxa"/>
            <w:vAlign w:val="center"/>
          </w:tcPr>
          <w:p w14:paraId="74E4F98B" w14:textId="77777777" w:rsidR="008D68D7" w:rsidRDefault="00BA41D8">
            <w:r>
              <w:t>6186</w:t>
            </w:r>
          </w:p>
        </w:tc>
        <w:tc>
          <w:tcPr>
            <w:tcW w:w="3186" w:type="dxa"/>
            <w:vAlign w:val="center"/>
          </w:tcPr>
          <w:p w14:paraId="0F4647E7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16412CE1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5D6383E9" w14:textId="77777777" w:rsidR="008D68D7" w:rsidRDefault="00BA41D8">
            <w:r>
              <w:t>43.31</w:t>
            </w:r>
          </w:p>
        </w:tc>
      </w:tr>
      <w:tr w:rsidR="008D68D7" w14:paraId="75064C78" w14:textId="77777777">
        <w:tc>
          <w:tcPr>
            <w:tcW w:w="690" w:type="dxa"/>
            <w:vMerge/>
            <w:vAlign w:val="center"/>
          </w:tcPr>
          <w:p w14:paraId="1C759E2F" w14:textId="77777777" w:rsidR="008D68D7" w:rsidRDefault="008D68D7"/>
        </w:tc>
        <w:tc>
          <w:tcPr>
            <w:tcW w:w="916" w:type="dxa"/>
            <w:vMerge/>
            <w:vAlign w:val="center"/>
          </w:tcPr>
          <w:p w14:paraId="67423555" w14:textId="77777777" w:rsidR="008D68D7" w:rsidRDefault="008D68D7"/>
        </w:tc>
        <w:tc>
          <w:tcPr>
            <w:tcW w:w="1075" w:type="dxa"/>
            <w:vAlign w:val="center"/>
          </w:tcPr>
          <w:p w14:paraId="7204E9EC" w14:textId="77777777" w:rsidR="008D68D7" w:rsidRDefault="00BA41D8">
            <w:r>
              <w:t>6190</w:t>
            </w:r>
          </w:p>
        </w:tc>
        <w:tc>
          <w:tcPr>
            <w:tcW w:w="3186" w:type="dxa"/>
            <w:vAlign w:val="center"/>
          </w:tcPr>
          <w:p w14:paraId="418F001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60347DA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66E83356" w14:textId="77777777" w:rsidR="008D68D7" w:rsidRDefault="00BA41D8">
            <w:r>
              <w:t>47.37</w:t>
            </w:r>
          </w:p>
        </w:tc>
      </w:tr>
      <w:tr w:rsidR="008D68D7" w14:paraId="319E6B55" w14:textId="77777777">
        <w:tc>
          <w:tcPr>
            <w:tcW w:w="690" w:type="dxa"/>
            <w:vMerge/>
            <w:vAlign w:val="center"/>
          </w:tcPr>
          <w:p w14:paraId="0DB09CD2" w14:textId="77777777" w:rsidR="008D68D7" w:rsidRDefault="008D68D7"/>
        </w:tc>
        <w:tc>
          <w:tcPr>
            <w:tcW w:w="916" w:type="dxa"/>
            <w:vMerge/>
            <w:vAlign w:val="center"/>
          </w:tcPr>
          <w:p w14:paraId="4B7CD644" w14:textId="77777777" w:rsidR="008D68D7" w:rsidRDefault="008D68D7"/>
        </w:tc>
        <w:tc>
          <w:tcPr>
            <w:tcW w:w="1075" w:type="dxa"/>
            <w:vAlign w:val="center"/>
          </w:tcPr>
          <w:p w14:paraId="0F34CE77" w14:textId="77777777" w:rsidR="008D68D7" w:rsidRDefault="00BA41D8">
            <w:r>
              <w:t>6298</w:t>
            </w:r>
          </w:p>
        </w:tc>
        <w:tc>
          <w:tcPr>
            <w:tcW w:w="3186" w:type="dxa"/>
            <w:vAlign w:val="center"/>
          </w:tcPr>
          <w:p w14:paraId="77E163F3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1CC44E60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31FF7E56" w14:textId="77777777" w:rsidR="008D68D7" w:rsidRDefault="00BA41D8">
            <w:r>
              <w:t>47.33</w:t>
            </w:r>
          </w:p>
        </w:tc>
      </w:tr>
      <w:tr w:rsidR="008D68D7" w14:paraId="4EC798C8" w14:textId="77777777">
        <w:tc>
          <w:tcPr>
            <w:tcW w:w="690" w:type="dxa"/>
            <w:vMerge/>
            <w:vAlign w:val="center"/>
          </w:tcPr>
          <w:p w14:paraId="2588574D" w14:textId="77777777" w:rsidR="008D68D7" w:rsidRDefault="008D68D7"/>
        </w:tc>
        <w:tc>
          <w:tcPr>
            <w:tcW w:w="916" w:type="dxa"/>
            <w:vMerge/>
            <w:vAlign w:val="center"/>
          </w:tcPr>
          <w:p w14:paraId="7A89DA05" w14:textId="77777777" w:rsidR="008D68D7" w:rsidRDefault="008D68D7"/>
        </w:tc>
        <w:tc>
          <w:tcPr>
            <w:tcW w:w="1075" w:type="dxa"/>
            <w:vAlign w:val="center"/>
          </w:tcPr>
          <w:p w14:paraId="157DE2BC" w14:textId="77777777" w:rsidR="008D68D7" w:rsidRDefault="00BA41D8">
            <w:r>
              <w:t>6308</w:t>
            </w:r>
          </w:p>
        </w:tc>
        <w:tc>
          <w:tcPr>
            <w:tcW w:w="3186" w:type="dxa"/>
            <w:vAlign w:val="center"/>
          </w:tcPr>
          <w:p w14:paraId="197015F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C06C1F9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2A4C5E3A" w14:textId="77777777" w:rsidR="008D68D7" w:rsidRDefault="00BA41D8">
            <w:r>
              <w:t>43.69</w:t>
            </w:r>
          </w:p>
        </w:tc>
      </w:tr>
      <w:tr w:rsidR="008D68D7" w14:paraId="40912094" w14:textId="77777777">
        <w:tc>
          <w:tcPr>
            <w:tcW w:w="690" w:type="dxa"/>
            <w:vMerge/>
            <w:vAlign w:val="center"/>
          </w:tcPr>
          <w:p w14:paraId="5A3D15F5" w14:textId="77777777" w:rsidR="008D68D7" w:rsidRDefault="008D68D7"/>
        </w:tc>
        <w:tc>
          <w:tcPr>
            <w:tcW w:w="916" w:type="dxa"/>
            <w:vMerge/>
            <w:vAlign w:val="center"/>
          </w:tcPr>
          <w:p w14:paraId="74804805" w14:textId="77777777" w:rsidR="008D68D7" w:rsidRDefault="008D68D7"/>
        </w:tc>
        <w:tc>
          <w:tcPr>
            <w:tcW w:w="1075" w:type="dxa"/>
            <w:vAlign w:val="center"/>
          </w:tcPr>
          <w:p w14:paraId="7857D6DB" w14:textId="77777777" w:rsidR="008D68D7" w:rsidRDefault="00BA41D8">
            <w:r>
              <w:t>6311</w:t>
            </w:r>
          </w:p>
        </w:tc>
        <w:tc>
          <w:tcPr>
            <w:tcW w:w="3186" w:type="dxa"/>
            <w:vAlign w:val="center"/>
          </w:tcPr>
          <w:p w14:paraId="5CDA9741" w14:textId="77777777" w:rsidR="008D68D7" w:rsidRDefault="00BA41D8">
            <w:r>
              <w:t>起居室</w:t>
            </w:r>
          </w:p>
        </w:tc>
        <w:tc>
          <w:tcPr>
            <w:tcW w:w="1075" w:type="dxa"/>
            <w:vAlign w:val="center"/>
          </w:tcPr>
          <w:p w14:paraId="48E970A7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3E93A0EB" w14:textId="77777777" w:rsidR="008D68D7" w:rsidRDefault="00BA41D8">
            <w:r>
              <w:t>43.41</w:t>
            </w:r>
          </w:p>
        </w:tc>
      </w:tr>
      <w:tr w:rsidR="008D68D7" w14:paraId="1D70EBE9" w14:textId="77777777">
        <w:tc>
          <w:tcPr>
            <w:tcW w:w="690" w:type="dxa"/>
            <w:vMerge/>
            <w:vAlign w:val="center"/>
          </w:tcPr>
          <w:p w14:paraId="1A9B9301" w14:textId="77777777" w:rsidR="008D68D7" w:rsidRDefault="008D68D7"/>
        </w:tc>
        <w:tc>
          <w:tcPr>
            <w:tcW w:w="916" w:type="dxa"/>
            <w:vMerge/>
            <w:vAlign w:val="center"/>
          </w:tcPr>
          <w:p w14:paraId="5D633A8B" w14:textId="77777777" w:rsidR="008D68D7" w:rsidRDefault="008D68D7"/>
        </w:tc>
        <w:tc>
          <w:tcPr>
            <w:tcW w:w="1075" w:type="dxa"/>
            <w:vAlign w:val="center"/>
          </w:tcPr>
          <w:p w14:paraId="42C9D4A4" w14:textId="77777777" w:rsidR="008D68D7" w:rsidRDefault="00BA41D8">
            <w:r>
              <w:t>6348</w:t>
            </w:r>
          </w:p>
        </w:tc>
        <w:tc>
          <w:tcPr>
            <w:tcW w:w="3186" w:type="dxa"/>
            <w:vAlign w:val="center"/>
          </w:tcPr>
          <w:p w14:paraId="53EF71DE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23F026C5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4F0C143B" w14:textId="77777777" w:rsidR="008D68D7" w:rsidRDefault="00BA41D8">
            <w:r>
              <w:t>45.68</w:t>
            </w:r>
          </w:p>
        </w:tc>
      </w:tr>
      <w:tr w:rsidR="008D68D7" w14:paraId="2ECA4A8B" w14:textId="77777777">
        <w:tc>
          <w:tcPr>
            <w:tcW w:w="690" w:type="dxa"/>
            <w:vMerge/>
            <w:vAlign w:val="center"/>
          </w:tcPr>
          <w:p w14:paraId="10170045" w14:textId="77777777" w:rsidR="008D68D7" w:rsidRDefault="008D68D7"/>
        </w:tc>
        <w:tc>
          <w:tcPr>
            <w:tcW w:w="916" w:type="dxa"/>
            <w:vMerge/>
            <w:vAlign w:val="center"/>
          </w:tcPr>
          <w:p w14:paraId="5D721A80" w14:textId="77777777" w:rsidR="008D68D7" w:rsidRDefault="008D68D7"/>
        </w:tc>
        <w:tc>
          <w:tcPr>
            <w:tcW w:w="1075" w:type="dxa"/>
            <w:vAlign w:val="center"/>
          </w:tcPr>
          <w:p w14:paraId="7D6F8C9E" w14:textId="77777777" w:rsidR="008D68D7" w:rsidRDefault="00BA41D8">
            <w:r>
              <w:t>6516</w:t>
            </w:r>
          </w:p>
        </w:tc>
        <w:tc>
          <w:tcPr>
            <w:tcW w:w="3186" w:type="dxa"/>
            <w:vAlign w:val="center"/>
          </w:tcPr>
          <w:p w14:paraId="3B728DB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4B3C3A8" w14:textId="77777777" w:rsidR="008D68D7" w:rsidRDefault="00BA41D8">
            <w:r>
              <w:t>3.4</w:t>
            </w:r>
          </w:p>
        </w:tc>
        <w:tc>
          <w:tcPr>
            <w:tcW w:w="3356" w:type="dxa"/>
            <w:vAlign w:val="center"/>
          </w:tcPr>
          <w:p w14:paraId="6F65C883" w14:textId="77777777" w:rsidR="008D68D7" w:rsidRDefault="00BA41D8">
            <w:r>
              <w:t>38.00</w:t>
            </w:r>
          </w:p>
        </w:tc>
      </w:tr>
      <w:tr w:rsidR="008D68D7" w14:paraId="6F7F6171" w14:textId="77777777">
        <w:tc>
          <w:tcPr>
            <w:tcW w:w="690" w:type="dxa"/>
            <w:vMerge/>
            <w:vAlign w:val="center"/>
          </w:tcPr>
          <w:p w14:paraId="219A8134" w14:textId="77777777" w:rsidR="008D68D7" w:rsidRDefault="008D68D7"/>
        </w:tc>
        <w:tc>
          <w:tcPr>
            <w:tcW w:w="916" w:type="dxa"/>
            <w:vMerge/>
            <w:vAlign w:val="center"/>
          </w:tcPr>
          <w:p w14:paraId="3F5B5F0A" w14:textId="77777777" w:rsidR="008D68D7" w:rsidRDefault="008D68D7"/>
        </w:tc>
        <w:tc>
          <w:tcPr>
            <w:tcW w:w="1075" w:type="dxa"/>
            <w:vAlign w:val="center"/>
          </w:tcPr>
          <w:p w14:paraId="2F59D07C" w14:textId="77777777" w:rsidR="008D68D7" w:rsidRDefault="00BA41D8">
            <w:r>
              <w:t>6529</w:t>
            </w:r>
          </w:p>
        </w:tc>
        <w:tc>
          <w:tcPr>
            <w:tcW w:w="3186" w:type="dxa"/>
            <w:vAlign w:val="center"/>
          </w:tcPr>
          <w:p w14:paraId="239FF453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4A6CCE5F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4B35F185" w14:textId="77777777" w:rsidR="008D68D7" w:rsidRDefault="00BA41D8">
            <w:r>
              <w:t>43.74</w:t>
            </w:r>
          </w:p>
        </w:tc>
      </w:tr>
      <w:tr w:rsidR="008D68D7" w14:paraId="6D80CEE3" w14:textId="77777777">
        <w:tc>
          <w:tcPr>
            <w:tcW w:w="690" w:type="dxa"/>
            <w:vMerge/>
            <w:vAlign w:val="center"/>
          </w:tcPr>
          <w:p w14:paraId="04CA1BFF" w14:textId="77777777" w:rsidR="008D68D7" w:rsidRDefault="008D68D7"/>
        </w:tc>
        <w:tc>
          <w:tcPr>
            <w:tcW w:w="916" w:type="dxa"/>
            <w:vMerge/>
            <w:vAlign w:val="center"/>
          </w:tcPr>
          <w:p w14:paraId="58A0C77F" w14:textId="77777777" w:rsidR="008D68D7" w:rsidRDefault="008D68D7"/>
        </w:tc>
        <w:tc>
          <w:tcPr>
            <w:tcW w:w="1075" w:type="dxa"/>
            <w:vAlign w:val="center"/>
          </w:tcPr>
          <w:p w14:paraId="2B124661" w14:textId="77777777" w:rsidR="008D68D7" w:rsidRDefault="00BA41D8">
            <w:r>
              <w:t>6572</w:t>
            </w:r>
          </w:p>
        </w:tc>
        <w:tc>
          <w:tcPr>
            <w:tcW w:w="3186" w:type="dxa"/>
            <w:vAlign w:val="center"/>
          </w:tcPr>
          <w:p w14:paraId="7722B8A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A12A81A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08C7A139" w14:textId="77777777" w:rsidR="008D68D7" w:rsidRDefault="00BA41D8">
            <w:r>
              <w:t>48.49</w:t>
            </w:r>
          </w:p>
        </w:tc>
      </w:tr>
      <w:tr w:rsidR="008D68D7" w14:paraId="0BE2C1D7" w14:textId="77777777">
        <w:tc>
          <w:tcPr>
            <w:tcW w:w="690" w:type="dxa"/>
            <w:vMerge/>
            <w:vAlign w:val="center"/>
          </w:tcPr>
          <w:p w14:paraId="018DC9BD" w14:textId="77777777" w:rsidR="008D68D7" w:rsidRDefault="008D68D7"/>
        </w:tc>
        <w:tc>
          <w:tcPr>
            <w:tcW w:w="916" w:type="dxa"/>
            <w:vMerge/>
            <w:vAlign w:val="center"/>
          </w:tcPr>
          <w:p w14:paraId="37810119" w14:textId="77777777" w:rsidR="008D68D7" w:rsidRDefault="008D68D7"/>
        </w:tc>
        <w:tc>
          <w:tcPr>
            <w:tcW w:w="1075" w:type="dxa"/>
            <w:vAlign w:val="center"/>
          </w:tcPr>
          <w:p w14:paraId="6B13E0B7" w14:textId="77777777" w:rsidR="008D68D7" w:rsidRDefault="00BA41D8">
            <w:r>
              <w:t>6620</w:t>
            </w:r>
          </w:p>
        </w:tc>
        <w:tc>
          <w:tcPr>
            <w:tcW w:w="3186" w:type="dxa"/>
            <w:vAlign w:val="center"/>
          </w:tcPr>
          <w:p w14:paraId="74A0C07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6049C53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09EE092D" w14:textId="77777777" w:rsidR="008D68D7" w:rsidRDefault="00BA41D8">
            <w:r>
              <w:t>48.06</w:t>
            </w:r>
          </w:p>
        </w:tc>
      </w:tr>
      <w:tr w:rsidR="008D68D7" w14:paraId="1874956A" w14:textId="77777777">
        <w:tc>
          <w:tcPr>
            <w:tcW w:w="690" w:type="dxa"/>
            <w:vMerge/>
            <w:vAlign w:val="center"/>
          </w:tcPr>
          <w:p w14:paraId="15331B51" w14:textId="77777777" w:rsidR="008D68D7" w:rsidRDefault="008D68D7"/>
        </w:tc>
        <w:tc>
          <w:tcPr>
            <w:tcW w:w="916" w:type="dxa"/>
            <w:vMerge/>
            <w:vAlign w:val="center"/>
          </w:tcPr>
          <w:p w14:paraId="64ABAD78" w14:textId="77777777" w:rsidR="008D68D7" w:rsidRDefault="008D68D7"/>
        </w:tc>
        <w:tc>
          <w:tcPr>
            <w:tcW w:w="1075" w:type="dxa"/>
            <w:vAlign w:val="center"/>
          </w:tcPr>
          <w:p w14:paraId="292AB388" w14:textId="77777777" w:rsidR="008D68D7" w:rsidRDefault="00BA41D8">
            <w:r>
              <w:t>6624</w:t>
            </w:r>
          </w:p>
        </w:tc>
        <w:tc>
          <w:tcPr>
            <w:tcW w:w="3186" w:type="dxa"/>
            <w:vAlign w:val="center"/>
          </w:tcPr>
          <w:p w14:paraId="6636213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5A49597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560BA98E" w14:textId="77777777" w:rsidR="008D68D7" w:rsidRDefault="00BA41D8">
            <w:r>
              <w:t>50.18</w:t>
            </w:r>
          </w:p>
        </w:tc>
      </w:tr>
      <w:tr w:rsidR="008D68D7" w14:paraId="20B9EFF8" w14:textId="77777777">
        <w:tc>
          <w:tcPr>
            <w:tcW w:w="690" w:type="dxa"/>
            <w:vMerge/>
            <w:vAlign w:val="center"/>
          </w:tcPr>
          <w:p w14:paraId="4B94BB67" w14:textId="77777777" w:rsidR="008D68D7" w:rsidRDefault="008D68D7"/>
        </w:tc>
        <w:tc>
          <w:tcPr>
            <w:tcW w:w="916" w:type="dxa"/>
            <w:vMerge/>
            <w:vAlign w:val="center"/>
          </w:tcPr>
          <w:p w14:paraId="23E64B97" w14:textId="77777777" w:rsidR="008D68D7" w:rsidRDefault="008D68D7"/>
        </w:tc>
        <w:tc>
          <w:tcPr>
            <w:tcW w:w="1075" w:type="dxa"/>
            <w:vAlign w:val="center"/>
          </w:tcPr>
          <w:p w14:paraId="54EEAC48" w14:textId="77777777" w:rsidR="008D68D7" w:rsidRDefault="00BA41D8">
            <w:r>
              <w:t>6632</w:t>
            </w:r>
          </w:p>
        </w:tc>
        <w:tc>
          <w:tcPr>
            <w:tcW w:w="3186" w:type="dxa"/>
            <w:vAlign w:val="center"/>
          </w:tcPr>
          <w:p w14:paraId="63542A7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EEEB934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1743D7C9" w14:textId="77777777" w:rsidR="008D68D7" w:rsidRDefault="00BA41D8">
            <w:r>
              <w:t>41.61</w:t>
            </w:r>
          </w:p>
        </w:tc>
      </w:tr>
      <w:tr w:rsidR="008D68D7" w14:paraId="2D00244A" w14:textId="77777777">
        <w:tc>
          <w:tcPr>
            <w:tcW w:w="690" w:type="dxa"/>
            <w:vMerge/>
            <w:vAlign w:val="center"/>
          </w:tcPr>
          <w:p w14:paraId="1837CE8B" w14:textId="77777777" w:rsidR="008D68D7" w:rsidRDefault="008D68D7"/>
        </w:tc>
        <w:tc>
          <w:tcPr>
            <w:tcW w:w="916" w:type="dxa"/>
            <w:vMerge/>
            <w:vAlign w:val="center"/>
          </w:tcPr>
          <w:p w14:paraId="2FFB6EFB" w14:textId="77777777" w:rsidR="008D68D7" w:rsidRDefault="008D68D7"/>
        </w:tc>
        <w:tc>
          <w:tcPr>
            <w:tcW w:w="1075" w:type="dxa"/>
            <w:vAlign w:val="center"/>
          </w:tcPr>
          <w:p w14:paraId="5BDD6DC5" w14:textId="77777777" w:rsidR="008D68D7" w:rsidRDefault="00BA41D8">
            <w:r>
              <w:t>6636</w:t>
            </w:r>
          </w:p>
        </w:tc>
        <w:tc>
          <w:tcPr>
            <w:tcW w:w="3186" w:type="dxa"/>
            <w:vAlign w:val="center"/>
          </w:tcPr>
          <w:p w14:paraId="58C90F8F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466B77E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639A2EBE" w14:textId="77777777" w:rsidR="008D68D7" w:rsidRDefault="00BA41D8">
            <w:r>
              <w:t>47.42</w:t>
            </w:r>
          </w:p>
        </w:tc>
      </w:tr>
      <w:tr w:rsidR="008D68D7" w14:paraId="38372BC3" w14:textId="77777777">
        <w:tc>
          <w:tcPr>
            <w:tcW w:w="690" w:type="dxa"/>
            <w:vMerge/>
            <w:vAlign w:val="center"/>
          </w:tcPr>
          <w:p w14:paraId="797CE89F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47F50F60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1F5BBA35" w14:textId="77777777" w:rsidR="008D68D7" w:rsidRDefault="00BA41D8">
            <w:r>
              <w:t>6031</w:t>
            </w:r>
          </w:p>
        </w:tc>
        <w:tc>
          <w:tcPr>
            <w:tcW w:w="3186" w:type="dxa"/>
            <w:vAlign w:val="center"/>
          </w:tcPr>
          <w:p w14:paraId="1D033F0D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0968741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49CF7E90" w14:textId="77777777" w:rsidR="008D68D7" w:rsidRDefault="00BA41D8">
            <w:r>
              <w:t>45.79</w:t>
            </w:r>
          </w:p>
        </w:tc>
      </w:tr>
      <w:tr w:rsidR="008D68D7" w14:paraId="697A401B" w14:textId="77777777">
        <w:tc>
          <w:tcPr>
            <w:tcW w:w="690" w:type="dxa"/>
            <w:vMerge/>
            <w:vAlign w:val="center"/>
          </w:tcPr>
          <w:p w14:paraId="37969C53" w14:textId="77777777" w:rsidR="008D68D7" w:rsidRDefault="008D68D7"/>
        </w:tc>
        <w:tc>
          <w:tcPr>
            <w:tcW w:w="916" w:type="dxa"/>
            <w:vMerge/>
            <w:vAlign w:val="center"/>
          </w:tcPr>
          <w:p w14:paraId="27F7F6BE" w14:textId="77777777" w:rsidR="008D68D7" w:rsidRDefault="008D68D7"/>
        </w:tc>
        <w:tc>
          <w:tcPr>
            <w:tcW w:w="1075" w:type="dxa"/>
            <w:vAlign w:val="center"/>
          </w:tcPr>
          <w:p w14:paraId="6EC1A1A6" w14:textId="77777777" w:rsidR="008D68D7" w:rsidRDefault="00BA41D8">
            <w:r>
              <w:t>6072</w:t>
            </w:r>
          </w:p>
        </w:tc>
        <w:tc>
          <w:tcPr>
            <w:tcW w:w="3186" w:type="dxa"/>
            <w:vAlign w:val="center"/>
          </w:tcPr>
          <w:p w14:paraId="15635A37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F889BAA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56C89EA0" w14:textId="77777777" w:rsidR="008D68D7" w:rsidRDefault="00BA41D8">
            <w:r>
              <w:t>47.05</w:t>
            </w:r>
          </w:p>
        </w:tc>
      </w:tr>
      <w:tr w:rsidR="008D68D7" w14:paraId="4E5F8B5D" w14:textId="77777777">
        <w:tc>
          <w:tcPr>
            <w:tcW w:w="690" w:type="dxa"/>
            <w:vMerge/>
            <w:vAlign w:val="center"/>
          </w:tcPr>
          <w:p w14:paraId="11FA3FCD" w14:textId="77777777" w:rsidR="008D68D7" w:rsidRDefault="008D68D7"/>
        </w:tc>
        <w:tc>
          <w:tcPr>
            <w:tcW w:w="916" w:type="dxa"/>
            <w:vMerge/>
            <w:vAlign w:val="center"/>
          </w:tcPr>
          <w:p w14:paraId="486E55D7" w14:textId="77777777" w:rsidR="008D68D7" w:rsidRDefault="008D68D7"/>
        </w:tc>
        <w:tc>
          <w:tcPr>
            <w:tcW w:w="1075" w:type="dxa"/>
            <w:vAlign w:val="center"/>
          </w:tcPr>
          <w:p w14:paraId="4BE0060D" w14:textId="77777777" w:rsidR="008D68D7" w:rsidRDefault="00BA41D8">
            <w:r>
              <w:t>6085</w:t>
            </w:r>
          </w:p>
        </w:tc>
        <w:tc>
          <w:tcPr>
            <w:tcW w:w="3186" w:type="dxa"/>
            <w:vAlign w:val="center"/>
          </w:tcPr>
          <w:p w14:paraId="6C54FE9B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3B87101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25D3EE09" w14:textId="77777777" w:rsidR="008D68D7" w:rsidRDefault="00BA41D8">
            <w:r>
              <w:t>45.66</w:t>
            </w:r>
          </w:p>
        </w:tc>
      </w:tr>
      <w:tr w:rsidR="008D68D7" w14:paraId="6FA9863A" w14:textId="77777777">
        <w:tc>
          <w:tcPr>
            <w:tcW w:w="690" w:type="dxa"/>
            <w:vMerge/>
            <w:vAlign w:val="center"/>
          </w:tcPr>
          <w:p w14:paraId="42723C30" w14:textId="77777777" w:rsidR="008D68D7" w:rsidRDefault="008D68D7"/>
        </w:tc>
        <w:tc>
          <w:tcPr>
            <w:tcW w:w="916" w:type="dxa"/>
            <w:vMerge/>
            <w:vAlign w:val="center"/>
          </w:tcPr>
          <w:p w14:paraId="337BC944" w14:textId="77777777" w:rsidR="008D68D7" w:rsidRDefault="008D68D7"/>
        </w:tc>
        <w:tc>
          <w:tcPr>
            <w:tcW w:w="1075" w:type="dxa"/>
            <w:vAlign w:val="center"/>
          </w:tcPr>
          <w:p w14:paraId="2EE508A6" w14:textId="77777777" w:rsidR="008D68D7" w:rsidRDefault="00BA41D8">
            <w:r>
              <w:t>6137</w:t>
            </w:r>
          </w:p>
        </w:tc>
        <w:tc>
          <w:tcPr>
            <w:tcW w:w="3186" w:type="dxa"/>
            <w:vAlign w:val="center"/>
          </w:tcPr>
          <w:p w14:paraId="2389A511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28E5211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58EF4EA9" w14:textId="77777777" w:rsidR="008D68D7" w:rsidRDefault="00BA41D8">
            <w:r>
              <w:t>47.29</w:t>
            </w:r>
          </w:p>
        </w:tc>
      </w:tr>
      <w:tr w:rsidR="008D68D7" w14:paraId="4C760A83" w14:textId="77777777">
        <w:tc>
          <w:tcPr>
            <w:tcW w:w="690" w:type="dxa"/>
            <w:vMerge/>
            <w:vAlign w:val="center"/>
          </w:tcPr>
          <w:p w14:paraId="558F614B" w14:textId="77777777" w:rsidR="008D68D7" w:rsidRDefault="008D68D7"/>
        </w:tc>
        <w:tc>
          <w:tcPr>
            <w:tcW w:w="916" w:type="dxa"/>
            <w:vMerge/>
            <w:vAlign w:val="center"/>
          </w:tcPr>
          <w:p w14:paraId="78946EC2" w14:textId="77777777" w:rsidR="008D68D7" w:rsidRDefault="008D68D7"/>
        </w:tc>
        <w:tc>
          <w:tcPr>
            <w:tcW w:w="1075" w:type="dxa"/>
            <w:vAlign w:val="center"/>
          </w:tcPr>
          <w:p w14:paraId="7169F39F" w14:textId="77777777" w:rsidR="008D68D7" w:rsidRDefault="00BA41D8">
            <w:r>
              <w:t>6147</w:t>
            </w:r>
          </w:p>
        </w:tc>
        <w:tc>
          <w:tcPr>
            <w:tcW w:w="3186" w:type="dxa"/>
            <w:vAlign w:val="center"/>
          </w:tcPr>
          <w:p w14:paraId="08B4116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F0B5807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713D01AC" w14:textId="77777777" w:rsidR="008D68D7" w:rsidRDefault="00BA41D8">
            <w:r>
              <w:t>45.19</w:t>
            </w:r>
          </w:p>
        </w:tc>
      </w:tr>
      <w:tr w:rsidR="008D68D7" w14:paraId="1672850A" w14:textId="77777777">
        <w:tc>
          <w:tcPr>
            <w:tcW w:w="690" w:type="dxa"/>
            <w:vMerge/>
            <w:vAlign w:val="center"/>
          </w:tcPr>
          <w:p w14:paraId="677E1423" w14:textId="77777777" w:rsidR="008D68D7" w:rsidRDefault="008D68D7"/>
        </w:tc>
        <w:tc>
          <w:tcPr>
            <w:tcW w:w="916" w:type="dxa"/>
            <w:vMerge/>
            <w:vAlign w:val="center"/>
          </w:tcPr>
          <w:p w14:paraId="6AD766AB" w14:textId="77777777" w:rsidR="008D68D7" w:rsidRDefault="008D68D7"/>
        </w:tc>
        <w:tc>
          <w:tcPr>
            <w:tcW w:w="1075" w:type="dxa"/>
            <w:vAlign w:val="center"/>
          </w:tcPr>
          <w:p w14:paraId="648A93CC" w14:textId="77777777" w:rsidR="008D68D7" w:rsidRDefault="00BA41D8">
            <w:r>
              <w:t>6205</w:t>
            </w:r>
          </w:p>
        </w:tc>
        <w:tc>
          <w:tcPr>
            <w:tcW w:w="3186" w:type="dxa"/>
            <w:vAlign w:val="center"/>
          </w:tcPr>
          <w:p w14:paraId="3354E5A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5AFC259E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63BFD56" w14:textId="77777777" w:rsidR="008D68D7" w:rsidRDefault="00BA41D8">
            <w:r>
              <w:t>44.63</w:t>
            </w:r>
          </w:p>
        </w:tc>
      </w:tr>
      <w:tr w:rsidR="008D68D7" w14:paraId="2F6974FC" w14:textId="77777777">
        <w:tc>
          <w:tcPr>
            <w:tcW w:w="690" w:type="dxa"/>
            <w:vMerge/>
            <w:vAlign w:val="center"/>
          </w:tcPr>
          <w:p w14:paraId="42669E55" w14:textId="77777777" w:rsidR="008D68D7" w:rsidRDefault="008D68D7"/>
        </w:tc>
        <w:tc>
          <w:tcPr>
            <w:tcW w:w="916" w:type="dxa"/>
            <w:vMerge/>
            <w:vAlign w:val="center"/>
          </w:tcPr>
          <w:p w14:paraId="75D50A94" w14:textId="77777777" w:rsidR="008D68D7" w:rsidRDefault="008D68D7"/>
        </w:tc>
        <w:tc>
          <w:tcPr>
            <w:tcW w:w="1075" w:type="dxa"/>
            <w:vAlign w:val="center"/>
          </w:tcPr>
          <w:p w14:paraId="0903B898" w14:textId="77777777" w:rsidR="008D68D7" w:rsidRDefault="00BA41D8">
            <w:r>
              <w:t>6214</w:t>
            </w:r>
          </w:p>
        </w:tc>
        <w:tc>
          <w:tcPr>
            <w:tcW w:w="3186" w:type="dxa"/>
            <w:vAlign w:val="center"/>
          </w:tcPr>
          <w:p w14:paraId="6ECD5730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5696C093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7066B638" w14:textId="77777777" w:rsidR="008D68D7" w:rsidRDefault="00BA41D8">
            <w:r>
              <w:t>47.03</w:t>
            </w:r>
          </w:p>
        </w:tc>
      </w:tr>
      <w:tr w:rsidR="008D68D7" w14:paraId="703702DA" w14:textId="77777777">
        <w:tc>
          <w:tcPr>
            <w:tcW w:w="690" w:type="dxa"/>
            <w:vMerge/>
            <w:vAlign w:val="center"/>
          </w:tcPr>
          <w:p w14:paraId="7BB9BE16" w14:textId="77777777" w:rsidR="008D68D7" w:rsidRDefault="008D68D7"/>
        </w:tc>
        <w:tc>
          <w:tcPr>
            <w:tcW w:w="916" w:type="dxa"/>
            <w:vMerge/>
            <w:vAlign w:val="center"/>
          </w:tcPr>
          <w:p w14:paraId="1FBE4A54" w14:textId="77777777" w:rsidR="008D68D7" w:rsidRDefault="008D68D7"/>
        </w:tc>
        <w:tc>
          <w:tcPr>
            <w:tcW w:w="1075" w:type="dxa"/>
            <w:vAlign w:val="center"/>
          </w:tcPr>
          <w:p w14:paraId="62364790" w14:textId="77777777" w:rsidR="008D68D7" w:rsidRDefault="00BA41D8">
            <w:r>
              <w:t>6256</w:t>
            </w:r>
          </w:p>
        </w:tc>
        <w:tc>
          <w:tcPr>
            <w:tcW w:w="3186" w:type="dxa"/>
            <w:vAlign w:val="center"/>
          </w:tcPr>
          <w:p w14:paraId="5764515A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E91D511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7BA7D22D" w14:textId="77777777" w:rsidR="008D68D7" w:rsidRDefault="00BA41D8">
            <w:r>
              <w:t>48.00</w:t>
            </w:r>
          </w:p>
        </w:tc>
      </w:tr>
      <w:tr w:rsidR="008D68D7" w14:paraId="67097106" w14:textId="77777777">
        <w:tc>
          <w:tcPr>
            <w:tcW w:w="690" w:type="dxa"/>
            <w:vMerge/>
            <w:vAlign w:val="center"/>
          </w:tcPr>
          <w:p w14:paraId="097564CD" w14:textId="77777777" w:rsidR="008D68D7" w:rsidRDefault="008D68D7"/>
        </w:tc>
        <w:tc>
          <w:tcPr>
            <w:tcW w:w="916" w:type="dxa"/>
            <w:vMerge/>
            <w:vAlign w:val="center"/>
          </w:tcPr>
          <w:p w14:paraId="77A8CCD5" w14:textId="77777777" w:rsidR="008D68D7" w:rsidRDefault="008D68D7"/>
        </w:tc>
        <w:tc>
          <w:tcPr>
            <w:tcW w:w="1075" w:type="dxa"/>
            <w:vAlign w:val="center"/>
          </w:tcPr>
          <w:p w14:paraId="21C708B5" w14:textId="77777777" w:rsidR="008D68D7" w:rsidRDefault="00BA41D8">
            <w:r>
              <w:t>6268</w:t>
            </w:r>
          </w:p>
        </w:tc>
        <w:tc>
          <w:tcPr>
            <w:tcW w:w="3186" w:type="dxa"/>
            <w:vAlign w:val="center"/>
          </w:tcPr>
          <w:p w14:paraId="6BA5CF0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30375F6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46D1507C" w14:textId="77777777" w:rsidR="008D68D7" w:rsidRDefault="00BA41D8">
            <w:r>
              <w:t>38.30</w:t>
            </w:r>
          </w:p>
        </w:tc>
      </w:tr>
      <w:tr w:rsidR="008D68D7" w14:paraId="4A0BAC41" w14:textId="77777777">
        <w:tc>
          <w:tcPr>
            <w:tcW w:w="690" w:type="dxa"/>
            <w:vMerge/>
            <w:vAlign w:val="center"/>
          </w:tcPr>
          <w:p w14:paraId="7041D40F" w14:textId="77777777" w:rsidR="008D68D7" w:rsidRDefault="008D68D7"/>
        </w:tc>
        <w:tc>
          <w:tcPr>
            <w:tcW w:w="916" w:type="dxa"/>
            <w:vMerge/>
            <w:vAlign w:val="center"/>
          </w:tcPr>
          <w:p w14:paraId="28713E55" w14:textId="77777777" w:rsidR="008D68D7" w:rsidRDefault="008D68D7"/>
        </w:tc>
        <w:tc>
          <w:tcPr>
            <w:tcW w:w="1075" w:type="dxa"/>
            <w:vAlign w:val="center"/>
          </w:tcPr>
          <w:p w14:paraId="1B711886" w14:textId="77777777" w:rsidR="008D68D7" w:rsidRDefault="00BA41D8">
            <w:r>
              <w:t>6289</w:t>
            </w:r>
          </w:p>
        </w:tc>
        <w:tc>
          <w:tcPr>
            <w:tcW w:w="3186" w:type="dxa"/>
            <w:vAlign w:val="center"/>
          </w:tcPr>
          <w:p w14:paraId="5CC697C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9B8C777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50C8FFD7" w14:textId="77777777" w:rsidR="008D68D7" w:rsidRDefault="00BA41D8">
            <w:r>
              <w:t>38.82</w:t>
            </w:r>
          </w:p>
        </w:tc>
      </w:tr>
      <w:tr w:rsidR="008D68D7" w14:paraId="41A2582D" w14:textId="77777777">
        <w:tc>
          <w:tcPr>
            <w:tcW w:w="690" w:type="dxa"/>
            <w:vMerge/>
            <w:vAlign w:val="center"/>
          </w:tcPr>
          <w:p w14:paraId="3CDC0897" w14:textId="77777777" w:rsidR="008D68D7" w:rsidRDefault="008D68D7"/>
        </w:tc>
        <w:tc>
          <w:tcPr>
            <w:tcW w:w="916" w:type="dxa"/>
            <w:vMerge/>
            <w:vAlign w:val="center"/>
          </w:tcPr>
          <w:p w14:paraId="60424D90" w14:textId="77777777" w:rsidR="008D68D7" w:rsidRDefault="008D68D7"/>
        </w:tc>
        <w:tc>
          <w:tcPr>
            <w:tcW w:w="1075" w:type="dxa"/>
            <w:vAlign w:val="center"/>
          </w:tcPr>
          <w:p w14:paraId="6AA67CCE" w14:textId="77777777" w:rsidR="008D68D7" w:rsidRDefault="00BA41D8">
            <w:r>
              <w:t>6356</w:t>
            </w:r>
          </w:p>
        </w:tc>
        <w:tc>
          <w:tcPr>
            <w:tcW w:w="3186" w:type="dxa"/>
            <w:vAlign w:val="center"/>
          </w:tcPr>
          <w:p w14:paraId="100ECF78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2339DFE6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7E4F41F5" w14:textId="77777777" w:rsidR="008D68D7" w:rsidRDefault="00BA41D8">
            <w:r>
              <w:t>46.54</w:t>
            </w:r>
          </w:p>
        </w:tc>
      </w:tr>
      <w:tr w:rsidR="008D68D7" w14:paraId="796EB5F9" w14:textId="77777777">
        <w:tc>
          <w:tcPr>
            <w:tcW w:w="690" w:type="dxa"/>
            <w:vMerge/>
            <w:vAlign w:val="center"/>
          </w:tcPr>
          <w:p w14:paraId="0C1DA013" w14:textId="77777777" w:rsidR="008D68D7" w:rsidRDefault="008D68D7"/>
        </w:tc>
        <w:tc>
          <w:tcPr>
            <w:tcW w:w="916" w:type="dxa"/>
            <w:vMerge/>
            <w:vAlign w:val="center"/>
          </w:tcPr>
          <w:p w14:paraId="6792B7B1" w14:textId="77777777" w:rsidR="008D68D7" w:rsidRDefault="008D68D7"/>
        </w:tc>
        <w:tc>
          <w:tcPr>
            <w:tcW w:w="1075" w:type="dxa"/>
            <w:vAlign w:val="center"/>
          </w:tcPr>
          <w:p w14:paraId="029DE363" w14:textId="77777777" w:rsidR="008D68D7" w:rsidRDefault="00BA41D8">
            <w:r>
              <w:t>6413</w:t>
            </w:r>
          </w:p>
        </w:tc>
        <w:tc>
          <w:tcPr>
            <w:tcW w:w="3186" w:type="dxa"/>
            <w:vAlign w:val="center"/>
          </w:tcPr>
          <w:p w14:paraId="7E28F78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4ACB01E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6FED309C" w14:textId="77777777" w:rsidR="008D68D7" w:rsidRDefault="00BA41D8">
            <w:r>
              <w:t>38.66</w:t>
            </w:r>
          </w:p>
        </w:tc>
      </w:tr>
      <w:tr w:rsidR="008D68D7" w14:paraId="57E7335E" w14:textId="77777777">
        <w:tc>
          <w:tcPr>
            <w:tcW w:w="690" w:type="dxa"/>
            <w:vMerge/>
            <w:vAlign w:val="center"/>
          </w:tcPr>
          <w:p w14:paraId="2748017A" w14:textId="77777777" w:rsidR="008D68D7" w:rsidRDefault="008D68D7"/>
        </w:tc>
        <w:tc>
          <w:tcPr>
            <w:tcW w:w="916" w:type="dxa"/>
            <w:vMerge/>
            <w:vAlign w:val="center"/>
          </w:tcPr>
          <w:p w14:paraId="106D6E14" w14:textId="77777777" w:rsidR="008D68D7" w:rsidRDefault="008D68D7"/>
        </w:tc>
        <w:tc>
          <w:tcPr>
            <w:tcW w:w="1075" w:type="dxa"/>
            <w:vAlign w:val="center"/>
          </w:tcPr>
          <w:p w14:paraId="5124B70D" w14:textId="77777777" w:rsidR="008D68D7" w:rsidRDefault="00BA41D8">
            <w:r>
              <w:t>6419</w:t>
            </w:r>
          </w:p>
        </w:tc>
        <w:tc>
          <w:tcPr>
            <w:tcW w:w="3186" w:type="dxa"/>
            <w:vAlign w:val="center"/>
          </w:tcPr>
          <w:p w14:paraId="088F59F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E7C512B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242CE0B" w14:textId="77777777" w:rsidR="008D68D7" w:rsidRDefault="00BA41D8">
            <w:r>
              <w:t>39.02</w:t>
            </w:r>
          </w:p>
        </w:tc>
      </w:tr>
      <w:tr w:rsidR="008D68D7" w14:paraId="16DEDC9E" w14:textId="77777777">
        <w:tc>
          <w:tcPr>
            <w:tcW w:w="690" w:type="dxa"/>
            <w:vMerge/>
            <w:vAlign w:val="center"/>
          </w:tcPr>
          <w:p w14:paraId="5BAA7FE8" w14:textId="77777777" w:rsidR="008D68D7" w:rsidRDefault="008D68D7"/>
        </w:tc>
        <w:tc>
          <w:tcPr>
            <w:tcW w:w="916" w:type="dxa"/>
            <w:vMerge/>
            <w:vAlign w:val="center"/>
          </w:tcPr>
          <w:p w14:paraId="36F9C132" w14:textId="77777777" w:rsidR="008D68D7" w:rsidRDefault="008D68D7"/>
        </w:tc>
        <w:tc>
          <w:tcPr>
            <w:tcW w:w="1075" w:type="dxa"/>
            <w:vAlign w:val="center"/>
          </w:tcPr>
          <w:p w14:paraId="267573CE" w14:textId="77777777" w:rsidR="008D68D7" w:rsidRDefault="00BA41D8">
            <w:r>
              <w:t>6542</w:t>
            </w:r>
          </w:p>
        </w:tc>
        <w:tc>
          <w:tcPr>
            <w:tcW w:w="3186" w:type="dxa"/>
            <w:vAlign w:val="center"/>
          </w:tcPr>
          <w:p w14:paraId="02E87B1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BC78969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20EF4961" w14:textId="77777777" w:rsidR="008D68D7" w:rsidRDefault="00BA41D8">
            <w:r>
              <w:t>44.47</w:t>
            </w:r>
          </w:p>
        </w:tc>
      </w:tr>
      <w:tr w:rsidR="008D68D7" w14:paraId="68CB19C1" w14:textId="77777777">
        <w:tc>
          <w:tcPr>
            <w:tcW w:w="690" w:type="dxa"/>
            <w:vMerge/>
            <w:vAlign w:val="center"/>
          </w:tcPr>
          <w:p w14:paraId="7EC24CB9" w14:textId="77777777" w:rsidR="008D68D7" w:rsidRDefault="008D68D7"/>
        </w:tc>
        <w:tc>
          <w:tcPr>
            <w:tcW w:w="916" w:type="dxa"/>
            <w:vMerge/>
            <w:vAlign w:val="center"/>
          </w:tcPr>
          <w:p w14:paraId="7F063F4D" w14:textId="77777777" w:rsidR="008D68D7" w:rsidRDefault="008D68D7"/>
        </w:tc>
        <w:tc>
          <w:tcPr>
            <w:tcW w:w="1075" w:type="dxa"/>
            <w:vAlign w:val="center"/>
          </w:tcPr>
          <w:p w14:paraId="2DB774F8" w14:textId="77777777" w:rsidR="008D68D7" w:rsidRDefault="00BA41D8">
            <w:r>
              <w:t>6560</w:t>
            </w:r>
          </w:p>
        </w:tc>
        <w:tc>
          <w:tcPr>
            <w:tcW w:w="3186" w:type="dxa"/>
            <w:vAlign w:val="center"/>
          </w:tcPr>
          <w:p w14:paraId="720F1BA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8A462B5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656B849B" w14:textId="77777777" w:rsidR="008D68D7" w:rsidRDefault="00BA41D8">
            <w:r>
              <w:t>45.35</w:t>
            </w:r>
          </w:p>
        </w:tc>
      </w:tr>
      <w:tr w:rsidR="008D68D7" w14:paraId="2A7F4F74" w14:textId="77777777">
        <w:tc>
          <w:tcPr>
            <w:tcW w:w="690" w:type="dxa"/>
            <w:vMerge/>
            <w:vAlign w:val="center"/>
          </w:tcPr>
          <w:p w14:paraId="52A7ED16" w14:textId="77777777" w:rsidR="008D68D7" w:rsidRDefault="008D68D7"/>
        </w:tc>
        <w:tc>
          <w:tcPr>
            <w:tcW w:w="916" w:type="dxa"/>
            <w:vMerge/>
            <w:vAlign w:val="center"/>
          </w:tcPr>
          <w:p w14:paraId="0F3F3505" w14:textId="77777777" w:rsidR="008D68D7" w:rsidRDefault="008D68D7"/>
        </w:tc>
        <w:tc>
          <w:tcPr>
            <w:tcW w:w="1075" w:type="dxa"/>
            <w:vAlign w:val="center"/>
          </w:tcPr>
          <w:p w14:paraId="06E1B3FF" w14:textId="77777777" w:rsidR="008D68D7" w:rsidRDefault="00BA41D8">
            <w:r>
              <w:t>6590</w:t>
            </w:r>
          </w:p>
        </w:tc>
        <w:tc>
          <w:tcPr>
            <w:tcW w:w="3186" w:type="dxa"/>
            <w:vAlign w:val="center"/>
          </w:tcPr>
          <w:p w14:paraId="1BC2F37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101D333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E101841" w14:textId="77777777" w:rsidR="008D68D7" w:rsidRDefault="00BA41D8">
            <w:r>
              <w:t>49.83</w:t>
            </w:r>
          </w:p>
        </w:tc>
      </w:tr>
      <w:tr w:rsidR="008D68D7" w14:paraId="7487554A" w14:textId="77777777">
        <w:tc>
          <w:tcPr>
            <w:tcW w:w="690" w:type="dxa"/>
            <w:vMerge/>
            <w:vAlign w:val="center"/>
          </w:tcPr>
          <w:p w14:paraId="7117E6CF" w14:textId="77777777" w:rsidR="008D68D7" w:rsidRDefault="008D68D7"/>
        </w:tc>
        <w:tc>
          <w:tcPr>
            <w:tcW w:w="916" w:type="dxa"/>
            <w:vMerge/>
            <w:vAlign w:val="center"/>
          </w:tcPr>
          <w:p w14:paraId="3CFE92F4" w14:textId="77777777" w:rsidR="008D68D7" w:rsidRDefault="008D68D7"/>
        </w:tc>
        <w:tc>
          <w:tcPr>
            <w:tcW w:w="1075" w:type="dxa"/>
            <w:vAlign w:val="center"/>
          </w:tcPr>
          <w:p w14:paraId="0D5868F2" w14:textId="77777777" w:rsidR="008D68D7" w:rsidRDefault="00BA41D8">
            <w:r>
              <w:t>6595</w:t>
            </w:r>
          </w:p>
        </w:tc>
        <w:tc>
          <w:tcPr>
            <w:tcW w:w="3186" w:type="dxa"/>
            <w:vAlign w:val="center"/>
          </w:tcPr>
          <w:p w14:paraId="13BEB846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6B01D4A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D605AC6" w14:textId="77777777" w:rsidR="008D68D7" w:rsidRDefault="00BA41D8">
            <w:r>
              <w:t>49.29</w:t>
            </w:r>
          </w:p>
        </w:tc>
      </w:tr>
      <w:tr w:rsidR="008D68D7" w14:paraId="4A9F1C5F" w14:textId="77777777">
        <w:tc>
          <w:tcPr>
            <w:tcW w:w="690" w:type="dxa"/>
            <w:vMerge/>
            <w:vAlign w:val="center"/>
          </w:tcPr>
          <w:p w14:paraId="06DFDF5D" w14:textId="77777777" w:rsidR="008D68D7" w:rsidRDefault="008D68D7"/>
        </w:tc>
        <w:tc>
          <w:tcPr>
            <w:tcW w:w="916" w:type="dxa"/>
            <w:vMerge/>
            <w:vAlign w:val="center"/>
          </w:tcPr>
          <w:p w14:paraId="5588A06A" w14:textId="77777777" w:rsidR="008D68D7" w:rsidRDefault="008D68D7"/>
        </w:tc>
        <w:tc>
          <w:tcPr>
            <w:tcW w:w="1075" w:type="dxa"/>
            <w:vAlign w:val="center"/>
          </w:tcPr>
          <w:p w14:paraId="757EF419" w14:textId="77777777" w:rsidR="008D68D7" w:rsidRDefault="00BA41D8">
            <w:r>
              <w:t>6610</w:t>
            </w:r>
          </w:p>
        </w:tc>
        <w:tc>
          <w:tcPr>
            <w:tcW w:w="3186" w:type="dxa"/>
            <w:vAlign w:val="center"/>
          </w:tcPr>
          <w:p w14:paraId="22674B0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FB5632A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CAA417D" w14:textId="77777777" w:rsidR="008D68D7" w:rsidRDefault="00BA41D8">
            <w:r>
              <w:t>50.22</w:t>
            </w:r>
          </w:p>
        </w:tc>
      </w:tr>
      <w:tr w:rsidR="008D68D7" w14:paraId="5BA58EDA" w14:textId="77777777">
        <w:tc>
          <w:tcPr>
            <w:tcW w:w="690" w:type="dxa"/>
            <w:vMerge/>
            <w:vAlign w:val="center"/>
          </w:tcPr>
          <w:p w14:paraId="551038AF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6A5B790C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523FBBA4" w14:textId="77777777" w:rsidR="008D68D7" w:rsidRDefault="00BA41D8">
            <w:r>
              <w:t>6029</w:t>
            </w:r>
          </w:p>
        </w:tc>
        <w:tc>
          <w:tcPr>
            <w:tcW w:w="3186" w:type="dxa"/>
            <w:vAlign w:val="center"/>
          </w:tcPr>
          <w:p w14:paraId="720E6D33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E802993" w14:textId="77777777" w:rsidR="008D68D7" w:rsidRDefault="00BA41D8">
            <w:r>
              <w:t>39.2</w:t>
            </w:r>
          </w:p>
        </w:tc>
        <w:tc>
          <w:tcPr>
            <w:tcW w:w="3356" w:type="dxa"/>
            <w:vAlign w:val="center"/>
          </w:tcPr>
          <w:p w14:paraId="05C7C38C" w14:textId="77777777" w:rsidR="008D68D7" w:rsidRDefault="00BA41D8">
            <w:r>
              <w:t>45.84</w:t>
            </w:r>
          </w:p>
        </w:tc>
      </w:tr>
      <w:tr w:rsidR="008D68D7" w14:paraId="22283CE9" w14:textId="77777777">
        <w:tc>
          <w:tcPr>
            <w:tcW w:w="690" w:type="dxa"/>
            <w:vMerge/>
            <w:vAlign w:val="center"/>
          </w:tcPr>
          <w:p w14:paraId="7966157D" w14:textId="77777777" w:rsidR="008D68D7" w:rsidRDefault="008D68D7"/>
        </w:tc>
        <w:tc>
          <w:tcPr>
            <w:tcW w:w="916" w:type="dxa"/>
            <w:vMerge/>
            <w:vAlign w:val="center"/>
          </w:tcPr>
          <w:p w14:paraId="5C534383" w14:textId="77777777" w:rsidR="008D68D7" w:rsidRDefault="008D68D7"/>
        </w:tc>
        <w:tc>
          <w:tcPr>
            <w:tcW w:w="1075" w:type="dxa"/>
            <w:vAlign w:val="center"/>
          </w:tcPr>
          <w:p w14:paraId="0151D009" w14:textId="77777777" w:rsidR="008D68D7" w:rsidRDefault="00BA41D8">
            <w:r>
              <w:t>6071</w:t>
            </w:r>
          </w:p>
        </w:tc>
        <w:tc>
          <w:tcPr>
            <w:tcW w:w="3186" w:type="dxa"/>
            <w:vAlign w:val="center"/>
          </w:tcPr>
          <w:p w14:paraId="3AA69BC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24B2BEBE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784C4CB9" w14:textId="77777777" w:rsidR="008D68D7" w:rsidRDefault="00BA41D8">
            <w:r>
              <w:t>47.09</w:t>
            </w:r>
          </w:p>
        </w:tc>
      </w:tr>
      <w:tr w:rsidR="008D68D7" w14:paraId="4B5942C6" w14:textId="77777777">
        <w:tc>
          <w:tcPr>
            <w:tcW w:w="690" w:type="dxa"/>
            <w:vMerge/>
            <w:vAlign w:val="center"/>
          </w:tcPr>
          <w:p w14:paraId="7CB5791A" w14:textId="77777777" w:rsidR="008D68D7" w:rsidRDefault="008D68D7"/>
        </w:tc>
        <w:tc>
          <w:tcPr>
            <w:tcW w:w="916" w:type="dxa"/>
            <w:vMerge/>
            <w:vAlign w:val="center"/>
          </w:tcPr>
          <w:p w14:paraId="58F3DF11" w14:textId="77777777" w:rsidR="008D68D7" w:rsidRDefault="008D68D7"/>
        </w:tc>
        <w:tc>
          <w:tcPr>
            <w:tcW w:w="1075" w:type="dxa"/>
            <w:vAlign w:val="center"/>
          </w:tcPr>
          <w:p w14:paraId="1EC17C80" w14:textId="77777777" w:rsidR="008D68D7" w:rsidRDefault="00BA41D8">
            <w:r>
              <w:t>6086</w:t>
            </w:r>
          </w:p>
        </w:tc>
        <w:tc>
          <w:tcPr>
            <w:tcW w:w="3186" w:type="dxa"/>
            <w:vAlign w:val="center"/>
          </w:tcPr>
          <w:p w14:paraId="7FD1EE7F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33B78097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21CCDD7A" w14:textId="77777777" w:rsidR="008D68D7" w:rsidRDefault="00BA41D8">
            <w:r>
              <w:t>45.82</w:t>
            </w:r>
          </w:p>
        </w:tc>
      </w:tr>
      <w:tr w:rsidR="008D68D7" w14:paraId="3BD96916" w14:textId="77777777">
        <w:tc>
          <w:tcPr>
            <w:tcW w:w="690" w:type="dxa"/>
            <w:vMerge/>
            <w:vAlign w:val="center"/>
          </w:tcPr>
          <w:p w14:paraId="3A637B46" w14:textId="77777777" w:rsidR="008D68D7" w:rsidRDefault="008D68D7"/>
        </w:tc>
        <w:tc>
          <w:tcPr>
            <w:tcW w:w="916" w:type="dxa"/>
            <w:vMerge/>
            <w:vAlign w:val="center"/>
          </w:tcPr>
          <w:p w14:paraId="157D0200" w14:textId="77777777" w:rsidR="008D68D7" w:rsidRDefault="008D68D7"/>
        </w:tc>
        <w:tc>
          <w:tcPr>
            <w:tcW w:w="1075" w:type="dxa"/>
            <w:vAlign w:val="center"/>
          </w:tcPr>
          <w:p w14:paraId="77C27E1B" w14:textId="77777777" w:rsidR="008D68D7" w:rsidRDefault="00BA41D8">
            <w:r>
              <w:t>6138</w:t>
            </w:r>
          </w:p>
        </w:tc>
        <w:tc>
          <w:tcPr>
            <w:tcW w:w="3186" w:type="dxa"/>
            <w:vAlign w:val="center"/>
          </w:tcPr>
          <w:p w14:paraId="7B6CD64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9656765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623C3C12" w14:textId="77777777" w:rsidR="008D68D7" w:rsidRDefault="00BA41D8">
            <w:r>
              <w:t>47.64</w:t>
            </w:r>
          </w:p>
        </w:tc>
      </w:tr>
      <w:tr w:rsidR="008D68D7" w14:paraId="7131FE36" w14:textId="77777777">
        <w:tc>
          <w:tcPr>
            <w:tcW w:w="690" w:type="dxa"/>
            <w:vMerge/>
            <w:vAlign w:val="center"/>
          </w:tcPr>
          <w:p w14:paraId="1EA15613" w14:textId="77777777" w:rsidR="008D68D7" w:rsidRDefault="008D68D7"/>
        </w:tc>
        <w:tc>
          <w:tcPr>
            <w:tcW w:w="916" w:type="dxa"/>
            <w:vMerge/>
            <w:vAlign w:val="center"/>
          </w:tcPr>
          <w:p w14:paraId="2E6FCBA7" w14:textId="77777777" w:rsidR="008D68D7" w:rsidRDefault="008D68D7"/>
        </w:tc>
        <w:tc>
          <w:tcPr>
            <w:tcW w:w="1075" w:type="dxa"/>
            <w:vAlign w:val="center"/>
          </w:tcPr>
          <w:p w14:paraId="11E49AB7" w14:textId="77777777" w:rsidR="008D68D7" w:rsidRDefault="00BA41D8">
            <w:r>
              <w:t>6146</w:t>
            </w:r>
          </w:p>
        </w:tc>
        <w:tc>
          <w:tcPr>
            <w:tcW w:w="3186" w:type="dxa"/>
            <w:vAlign w:val="center"/>
          </w:tcPr>
          <w:p w14:paraId="0A10182E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67C4AF2" w14:textId="77777777" w:rsidR="008D68D7" w:rsidRDefault="00BA41D8">
            <w:r>
              <w:t>13.2</w:t>
            </w:r>
          </w:p>
        </w:tc>
        <w:tc>
          <w:tcPr>
            <w:tcW w:w="3356" w:type="dxa"/>
            <w:vAlign w:val="center"/>
          </w:tcPr>
          <w:p w14:paraId="0953DC2A" w14:textId="77777777" w:rsidR="008D68D7" w:rsidRDefault="00BA41D8">
            <w:r>
              <w:t>45.96</w:t>
            </w:r>
          </w:p>
        </w:tc>
      </w:tr>
      <w:tr w:rsidR="008D68D7" w14:paraId="513098A6" w14:textId="77777777">
        <w:tc>
          <w:tcPr>
            <w:tcW w:w="690" w:type="dxa"/>
            <w:vMerge/>
            <w:vAlign w:val="center"/>
          </w:tcPr>
          <w:p w14:paraId="25F25E59" w14:textId="77777777" w:rsidR="008D68D7" w:rsidRDefault="008D68D7"/>
        </w:tc>
        <w:tc>
          <w:tcPr>
            <w:tcW w:w="916" w:type="dxa"/>
            <w:vMerge/>
            <w:vAlign w:val="center"/>
          </w:tcPr>
          <w:p w14:paraId="5E1A3234" w14:textId="77777777" w:rsidR="008D68D7" w:rsidRDefault="008D68D7"/>
        </w:tc>
        <w:tc>
          <w:tcPr>
            <w:tcW w:w="1075" w:type="dxa"/>
            <w:vAlign w:val="center"/>
          </w:tcPr>
          <w:p w14:paraId="2E04E5BC" w14:textId="77777777" w:rsidR="008D68D7" w:rsidRDefault="00BA41D8">
            <w:r>
              <w:t>6202</w:t>
            </w:r>
          </w:p>
        </w:tc>
        <w:tc>
          <w:tcPr>
            <w:tcW w:w="3186" w:type="dxa"/>
            <w:vAlign w:val="center"/>
          </w:tcPr>
          <w:p w14:paraId="0CEE25E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730E922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1A6C8B81" w14:textId="77777777" w:rsidR="008D68D7" w:rsidRDefault="00BA41D8">
            <w:r>
              <w:t>44.98</w:t>
            </w:r>
          </w:p>
        </w:tc>
      </w:tr>
      <w:tr w:rsidR="008D68D7" w14:paraId="2EE0FD90" w14:textId="77777777">
        <w:tc>
          <w:tcPr>
            <w:tcW w:w="690" w:type="dxa"/>
            <w:vMerge/>
            <w:vAlign w:val="center"/>
          </w:tcPr>
          <w:p w14:paraId="505CE867" w14:textId="77777777" w:rsidR="008D68D7" w:rsidRDefault="008D68D7"/>
        </w:tc>
        <w:tc>
          <w:tcPr>
            <w:tcW w:w="916" w:type="dxa"/>
            <w:vMerge/>
            <w:vAlign w:val="center"/>
          </w:tcPr>
          <w:p w14:paraId="174C97EE" w14:textId="77777777" w:rsidR="008D68D7" w:rsidRDefault="008D68D7"/>
        </w:tc>
        <w:tc>
          <w:tcPr>
            <w:tcW w:w="1075" w:type="dxa"/>
            <w:vAlign w:val="center"/>
          </w:tcPr>
          <w:p w14:paraId="706D3723" w14:textId="77777777" w:rsidR="008D68D7" w:rsidRDefault="00BA41D8">
            <w:r>
              <w:t>6216</w:t>
            </w:r>
          </w:p>
        </w:tc>
        <w:tc>
          <w:tcPr>
            <w:tcW w:w="3186" w:type="dxa"/>
            <w:vAlign w:val="center"/>
          </w:tcPr>
          <w:p w14:paraId="28E923F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3158417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3B79132A" w14:textId="77777777" w:rsidR="008D68D7" w:rsidRDefault="00BA41D8">
            <w:r>
              <w:t>47.32</w:t>
            </w:r>
          </w:p>
        </w:tc>
      </w:tr>
      <w:tr w:rsidR="008D68D7" w14:paraId="50C0D760" w14:textId="77777777">
        <w:tc>
          <w:tcPr>
            <w:tcW w:w="690" w:type="dxa"/>
            <w:vMerge/>
            <w:vAlign w:val="center"/>
          </w:tcPr>
          <w:p w14:paraId="086C45D9" w14:textId="77777777" w:rsidR="008D68D7" w:rsidRDefault="008D68D7"/>
        </w:tc>
        <w:tc>
          <w:tcPr>
            <w:tcW w:w="916" w:type="dxa"/>
            <w:vMerge/>
            <w:vAlign w:val="center"/>
          </w:tcPr>
          <w:p w14:paraId="3CC042B7" w14:textId="77777777" w:rsidR="008D68D7" w:rsidRDefault="008D68D7"/>
        </w:tc>
        <w:tc>
          <w:tcPr>
            <w:tcW w:w="1075" w:type="dxa"/>
            <w:vAlign w:val="center"/>
          </w:tcPr>
          <w:p w14:paraId="36CC38C1" w14:textId="77777777" w:rsidR="008D68D7" w:rsidRDefault="00BA41D8">
            <w:r>
              <w:t>6254</w:t>
            </w:r>
          </w:p>
        </w:tc>
        <w:tc>
          <w:tcPr>
            <w:tcW w:w="3186" w:type="dxa"/>
            <w:vAlign w:val="center"/>
          </w:tcPr>
          <w:p w14:paraId="53AA0886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3D15D04D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08E4E8BA" w14:textId="77777777" w:rsidR="008D68D7" w:rsidRDefault="00BA41D8">
            <w:r>
              <w:t>47.95</w:t>
            </w:r>
          </w:p>
        </w:tc>
      </w:tr>
      <w:tr w:rsidR="008D68D7" w14:paraId="115AC029" w14:textId="77777777">
        <w:tc>
          <w:tcPr>
            <w:tcW w:w="690" w:type="dxa"/>
            <w:vMerge/>
            <w:vAlign w:val="center"/>
          </w:tcPr>
          <w:p w14:paraId="1113535F" w14:textId="77777777" w:rsidR="008D68D7" w:rsidRDefault="008D68D7"/>
        </w:tc>
        <w:tc>
          <w:tcPr>
            <w:tcW w:w="916" w:type="dxa"/>
            <w:vMerge/>
            <w:vAlign w:val="center"/>
          </w:tcPr>
          <w:p w14:paraId="2D7220A8" w14:textId="77777777" w:rsidR="008D68D7" w:rsidRDefault="008D68D7"/>
        </w:tc>
        <w:tc>
          <w:tcPr>
            <w:tcW w:w="1075" w:type="dxa"/>
            <w:vAlign w:val="center"/>
          </w:tcPr>
          <w:p w14:paraId="0E5B88E7" w14:textId="77777777" w:rsidR="008D68D7" w:rsidRDefault="00BA41D8">
            <w:r>
              <w:t>6272</w:t>
            </w:r>
          </w:p>
        </w:tc>
        <w:tc>
          <w:tcPr>
            <w:tcW w:w="3186" w:type="dxa"/>
            <w:vAlign w:val="center"/>
          </w:tcPr>
          <w:p w14:paraId="689FBE6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358C0B3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0EE564DA" w14:textId="77777777" w:rsidR="008D68D7" w:rsidRDefault="00BA41D8">
            <w:r>
              <w:t>39.26</w:t>
            </w:r>
          </w:p>
        </w:tc>
      </w:tr>
      <w:tr w:rsidR="008D68D7" w14:paraId="6C897FAC" w14:textId="77777777">
        <w:tc>
          <w:tcPr>
            <w:tcW w:w="690" w:type="dxa"/>
            <w:vMerge/>
            <w:vAlign w:val="center"/>
          </w:tcPr>
          <w:p w14:paraId="618AAAE0" w14:textId="77777777" w:rsidR="008D68D7" w:rsidRDefault="008D68D7"/>
        </w:tc>
        <w:tc>
          <w:tcPr>
            <w:tcW w:w="916" w:type="dxa"/>
            <w:vMerge/>
            <w:vAlign w:val="center"/>
          </w:tcPr>
          <w:p w14:paraId="1FCA463E" w14:textId="77777777" w:rsidR="008D68D7" w:rsidRDefault="008D68D7"/>
        </w:tc>
        <w:tc>
          <w:tcPr>
            <w:tcW w:w="1075" w:type="dxa"/>
            <w:vAlign w:val="center"/>
          </w:tcPr>
          <w:p w14:paraId="2DF57D75" w14:textId="77777777" w:rsidR="008D68D7" w:rsidRDefault="00BA41D8">
            <w:r>
              <w:t>6283</w:t>
            </w:r>
          </w:p>
        </w:tc>
        <w:tc>
          <w:tcPr>
            <w:tcW w:w="3186" w:type="dxa"/>
            <w:vAlign w:val="center"/>
          </w:tcPr>
          <w:p w14:paraId="3DDACF8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E58B967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7CCD56D7" w14:textId="77777777" w:rsidR="008D68D7" w:rsidRDefault="00BA41D8">
            <w:r>
              <w:t>38.82</w:t>
            </w:r>
          </w:p>
        </w:tc>
      </w:tr>
      <w:tr w:rsidR="008D68D7" w14:paraId="70E7CC8C" w14:textId="77777777">
        <w:tc>
          <w:tcPr>
            <w:tcW w:w="690" w:type="dxa"/>
            <w:vMerge/>
            <w:vAlign w:val="center"/>
          </w:tcPr>
          <w:p w14:paraId="71F3D634" w14:textId="77777777" w:rsidR="008D68D7" w:rsidRDefault="008D68D7"/>
        </w:tc>
        <w:tc>
          <w:tcPr>
            <w:tcW w:w="916" w:type="dxa"/>
            <w:vMerge/>
            <w:vAlign w:val="center"/>
          </w:tcPr>
          <w:p w14:paraId="326D784F" w14:textId="77777777" w:rsidR="008D68D7" w:rsidRDefault="008D68D7"/>
        </w:tc>
        <w:tc>
          <w:tcPr>
            <w:tcW w:w="1075" w:type="dxa"/>
            <w:vAlign w:val="center"/>
          </w:tcPr>
          <w:p w14:paraId="2CAD4C70" w14:textId="77777777" w:rsidR="008D68D7" w:rsidRDefault="00BA41D8">
            <w:r>
              <w:t>6360</w:t>
            </w:r>
          </w:p>
        </w:tc>
        <w:tc>
          <w:tcPr>
            <w:tcW w:w="3186" w:type="dxa"/>
            <w:vAlign w:val="center"/>
          </w:tcPr>
          <w:p w14:paraId="0F5A2115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0FB3E58B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0379C0D8" w14:textId="77777777" w:rsidR="008D68D7" w:rsidRDefault="00BA41D8">
            <w:r>
              <w:t>46.82</w:t>
            </w:r>
          </w:p>
        </w:tc>
      </w:tr>
      <w:tr w:rsidR="008D68D7" w14:paraId="5CC057D4" w14:textId="77777777">
        <w:tc>
          <w:tcPr>
            <w:tcW w:w="690" w:type="dxa"/>
            <w:vMerge/>
            <w:vAlign w:val="center"/>
          </w:tcPr>
          <w:p w14:paraId="079F0BE7" w14:textId="77777777" w:rsidR="008D68D7" w:rsidRDefault="008D68D7"/>
        </w:tc>
        <w:tc>
          <w:tcPr>
            <w:tcW w:w="916" w:type="dxa"/>
            <w:vMerge/>
            <w:vAlign w:val="center"/>
          </w:tcPr>
          <w:p w14:paraId="7B9845E7" w14:textId="77777777" w:rsidR="008D68D7" w:rsidRDefault="008D68D7"/>
        </w:tc>
        <w:tc>
          <w:tcPr>
            <w:tcW w:w="1075" w:type="dxa"/>
            <w:vAlign w:val="center"/>
          </w:tcPr>
          <w:p w14:paraId="1BBE9679" w14:textId="77777777" w:rsidR="008D68D7" w:rsidRDefault="00BA41D8">
            <w:r>
              <w:t>6412</w:t>
            </w:r>
          </w:p>
        </w:tc>
        <w:tc>
          <w:tcPr>
            <w:tcW w:w="3186" w:type="dxa"/>
            <w:vAlign w:val="center"/>
          </w:tcPr>
          <w:p w14:paraId="799F54A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07E98ED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43BDA06D" w14:textId="77777777" w:rsidR="008D68D7" w:rsidRDefault="00BA41D8">
            <w:r>
              <w:t>39.10</w:t>
            </w:r>
          </w:p>
        </w:tc>
      </w:tr>
      <w:tr w:rsidR="008D68D7" w14:paraId="4D15E8FB" w14:textId="77777777">
        <w:tc>
          <w:tcPr>
            <w:tcW w:w="690" w:type="dxa"/>
            <w:vMerge/>
            <w:vAlign w:val="center"/>
          </w:tcPr>
          <w:p w14:paraId="59F63EE0" w14:textId="77777777" w:rsidR="008D68D7" w:rsidRDefault="008D68D7"/>
        </w:tc>
        <w:tc>
          <w:tcPr>
            <w:tcW w:w="916" w:type="dxa"/>
            <w:vMerge/>
            <w:vAlign w:val="center"/>
          </w:tcPr>
          <w:p w14:paraId="56D6EF91" w14:textId="77777777" w:rsidR="008D68D7" w:rsidRDefault="008D68D7"/>
        </w:tc>
        <w:tc>
          <w:tcPr>
            <w:tcW w:w="1075" w:type="dxa"/>
            <w:vAlign w:val="center"/>
          </w:tcPr>
          <w:p w14:paraId="0EB15F80" w14:textId="77777777" w:rsidR="008D68D7" w:rsidRDefault="00BA41D8">
            <w:r>
              <w:t>6424</w:t>
            </w:r>
          </w:p>
        </w:tc>
        <w:tc>
          <w:tcPr>
            <w:tcW w:w="3186" w:type="dxa"/>
            <w:vAlign w:val="center"/>
          </w:tcPr>
          <w:p w14:paraId="45A97276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0990537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5969DB7B" w14:textId="77777777" w:rsidR="008D68D7" w:rsidRDefault="00BA41D8">
            <w:r>
              <w:t>39.04</w:t>
            </w:r>
          </w:p>
        </w:tc>
      </w:tr>
      <w:tr w:rsidR="008D68D7" w14:paraId="7481987A" w14:textId="77777777">
        <w:tc>
          <w:tcPr>
            <w:tcW w:w="690" w:type="dxa"/>
            <w:vMerge/>
            <w:vAlign w:val="center"/>
          </w:tcPr>
          <w:p w14:paraId="5C97C338" w14:textId="77777777" w:rsidR="008D68D7" w:rsidRDefault="008D68D7"/>
        </w:tc>
        <w:tc>
          <w:tcPr>
            <w:tcW w:w="916" w:type="dxa"/>
            <w:vMerge/>
            <w:vAlign w:val="center"/>
          </w:tcPr>
          <w:p w14:paraId="4529139C" w14:textId="77777777" w:rsidR="008D68D7" w:rsidRDefault="008D68D7"/>
        </w:tc>
        <w:tc>
          <w:tcPr>
            <w:tcW w:w="1075" w:type="dxa"/>
            <w:vAlign w:val="center"/>
          </w:tcPr>
          <w:p w14:paraId="53E22076" w14:textId="77777777" w:rsidR="008D68D7" w:rsidRDefault="00BA41D8">
            <w:r>
              <w:t>6544</w:t>
            </w:r>
          </w:p>
        </w:tc>
        <w:tc>
          <w:tcPr>
            <w:tcW w:w="3186" w:type="dxa"/>
            <w:vAlign w:val="center"/>
          </w:tcPr>
          <w:p w14:paraId="2504321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D01C943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3892D852" w14:textId="77777777" w:rsidR="008D68D7" w:rsidRDefault="00BA41D8">
            <w:r>
              <w:t>44.37</w:t>
            </w:r>
          </w:p>
        </w:tc>
      </w:tr>
      <w:tr w:rsidR="008D68D7" w14:paraId="308641D8" w14:textId="77777777">
        <w:tc>
          <w:tcPr>
            <w:tcW w:w="690" w:type="dxa"/>
            <w:vMerge/>
            <w:vAlign w:val="center"/>
          </w:tcPr>
          <w:p w14:paraId="2AC38698" w14:textId="77777777" w:rsidR="008D68D7" w:rsidRDefault="008D68D7"/>
        </w:tc>
        <w:tc>
          <w:tcPr>
            <w:tcW w:w="916" w:type="dxa"/>
            <w:vMerge/>
            <w:vAlign w:val="center"/>
          </w:tcPr>
          <w:p w14:paraId="2A0F3BE1" w14:textId="77777777" w:rsidR="008D68D7" w:rsidRDefault="008D68D7"/>
        </w:tc>
        <w:tc>
          <w:tcPr>
            <w:tcW w:w="1075" w:type="dxa"/>
            <w:vAlign w:val="center"/>
          </w:tcPr>
          <w:p w14:paraId="2578E53B" w14:textId="77777777" w:rsidR="008D68D7" w:rsidRDefault="00BA41D8">
            <w:r>
              <w:t>6556</w:t>
            </w:r>
          </w:p>
        </w:tc>
        <w:tc>
          <w:tcPr>
            <w:tcW w:w="3186" w:type="dxa"/>
            <w:vAlign w:val="center"/>
          </w:tcPr>
          <w:p w14:paraId="29FECEA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F4A4AFC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502B847B" w14:textId="77777777" w:rsidR="008D68D7" w:rsidRDefault="00BA41D8">
            <w:r>
              <w:t>45.78</w:t>
            </w:r>
          </w:p>
        </w:tc>
      </w:tr>
      <w:tr w:rsidR="008D68D7" w14:paraId="4BFC53CF" w14:textId="77777777">
        <w:tc>
          <w:tcPr>
            <w:tcW w:w="690" w:type="dxa"/>
            <w:vMerge/>
            <w:vAlign w:val="center"/>
          </w:tcPr>
          <w:p w14:paraId="2998C92C" w14:textId="77777777" w:rsidR="008D68D7" w:rsidRDefault="008D68D7"/>
        </w:tc>
        <w:tc>
          <w:tcPr>
            <w:tcW w:w="916" w:type="dxa"/>
            <w:vMerge/>
            <w:vAlign w:val="center"/>
          </w:tcPr>
          <w:p w14:paraId="656A5E52" w14:textId="77777777" w:rsidR="008D68D7" w:rsidRDefault="008D68D7"/>
        </w:tc>
        <w:tc>
          <w:tcPr>
            <w:tcW w:w="1075" w:type="dxa"/>
            <w:vAlign w:val="center"/>
          </w:tcPr>
          <w:p w14:paraId="3CB1589D" w14:textId="77777777" w:rsidR="008D68D7" w:rsidRDefault="00BA41D8">
            <w:r>
              <w:t>6578</w:t>
            </w:r>
          </w:p>
        </w:tc>
        <w:tc>
          <w:tcPr>
            <w:tcW w:w="3186" w:type="dxa"/>
            <w:vAlign w:val="center"/>
          </w:tcPr>
          <w:p w14:paraId="7AA15D4B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B84F36B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67B1C5F" w14:textId="77777777" w:rsidR="008D68D7" w:rsidRDefault="00BA41D8">
            <w:r>
              <w:t>49.04</w:t>
            </w:r>
          </w:p>
        </w:tc>
      </w:tr>
      <w:tr w:rsidR="008D68D7" w14:paraId="565FC7DF" w14:textId="77777777">
        <w:tc>
          <w:tcPr>
            <w:tcW w:w="690" w:type="dxa"/>
            <w:vMerge/>
            <w:vAlign w:val="center"/>
          </w:tcPr>
          <w:p w14:paraId="2A280A3C" w14:textId="77777777" w:rsidR="008D68D7" w:rsidRDefault="008D68D7"/>
        </w:tc>
        <w:tc>
          <w:tcPr>
            <w:tcW w:w="916" w:type="dxa"/>
            <w:vMerge/>
            <w:vAlign w:val="center"/>
          </w:tcPr>
          <w:p w14:paraId="5D1D7810" w14:textId="77777777" w:rsidR="008D68D7" w:rsidRDefault="008D68D7"/>
        </w:tc>
        <w:tc>
          <w:tcPr>
            <w:tcW w:w="1075" w:type="dxa"/>
            <w:vAlign w:val="center"/>
          </w:tcPr>
          <w:p w14:paraId="4E93D69A" w14:textId="77777777" w:rsidR="008D68D7" w:rsidRDefault="00BA41D8">
            <w:r>
              <w:t>6584</w:t>
            </w:r>
          </w:p>
        </w:tc>
        <w:tc>
          <w:tcPr>
            <w:tcW w:w="3186" w:type="dxa"/>
            <w:vAlign w:val="center"/>
          </w:tcPr>
          <w:p w14:paraId="189CB52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EDE5F86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44038706" w14:textId="77777777" w:rsidR="008D68D7" w:rsidRDefault="00BA41D8">
            <w:r>
              <w:t>49.95</w:t>
            </w:r>
          </w:p>
        </w:tc>
      </w:tr>
      <w:tr w:rsidR="008D68D7" w14:paraId="7E60010B" w14:textId="77777777">
        <w:tc>
          <w:tcPr>
            <w:tcW w:w="690" w:type="dxa"/>
            <w:vMerge/>
            <w:vAlign w:val="center"/>
          </w:tcPr>
          <w:p w14:paraId="338395EC" w14:textId="77777777" w:rsidR="008D68D7" w:rsidRDefault="008D68D7"/>
        </w:tc>
        <w:tc>
          <w:tcPr>
            <w:tcW w:w="916" w:type="dxa"/>
            <w:vMerge/>
            <w:vAlign w:val="center"/>
          </w:tcPr>
          <w:p w14:paraId="5A1B4564" w14:textId="77777777" w:rsidR="008D68D7" w:rsidRDefault="008D68D7"/>
        </w:tc>
        <w:tc>
          <w:tcPr>
            <w:tcW w:w="1075" w:type="dxa"/>
            <w:vAlign w:val="center"/>
          </w:tcPr>
          <w:p w14:paraId="6341F22E" w14:textId="77777777" w:rsidR="008D68D7" w:rsidRDefault="00BA41D8">
            <w:r>
              <w:t>6606</w:t>
            </w:r>
          </w:p>
        </w:tc>
        <w:tc>
          <w:tcPr>
            <w:tcW w:w="3186" w:type="dxa"/>
            <w:vAlign w:val="center"/>
          </w:tcPr>
          <w:p w14:paraId="73F4BB47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EC19A91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3453653F" w14:textId="77777777" w:rsidR="008D68D7" w:rsidRDefault="00BA41D8">
            <w:r>
              <w:t>50.53</w:t>
            </w:r>
          </w:p>
        </w:tc>
      </w:tr>
      <w:tr w:rsidR="008D68D7" w14:paraId="174331DB" w14:textId="77777777">
        <w:tc>
          <w:tcPr>
            <w:tcW w:w="690" w:type="dxa"/>
            <w:vMerge w:val="restart"/>
            <w:vAlign w:val="center"/>
          </w:tcPr>
          <w:p w14:paraId="4414F70F" w14:textId="77777777" w:rsidR="008D68D7" w:rsidRDefault="00BA41D8">
            <w:r>
              <w:t>7</w:t>
            </w:r>
          </w:p>
        </w:tc>
        <w:tc>
          <w:tcPr>
            <w:tcW w:w="916" w:type="dxa"/>
            <w:vMerge w:val="restart"/>
            <w:vAlign w:val="center"/>
          </w:tcPr>
          <w:p w14:paraId="7356E239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6731947F" w14:textId="77777777" w:rsidR="008D68D7" w:rsidRDefault="00BA41D8">
            <w:r>
              <w:t>7011</w:t>
            </w:r>
          </w:p>
        </w:tc>
        <w:tc>
          <w:tcPr>
            <w:tcW w:w="3186" w:type="dxa"/>
            <w:vAlign w:val="center"/>
          </w:tcPr>
          <w:p w14:paraId="741ACCA3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432976C3" w14:textId="77777777" w:rsidR="008D68D7" w:rsidRDefault="00BA41D8">
            <w:r>
              <w:t>42.0</w:t>
            </w:r>
          </w:p>
        </w:tc>
        <w:tc>
          <w:tcPr>
            <w:tcW w:w="3356" w:type="dxa"/>
            <w:vAlign w:val="center"/>
          </w:tcPr>
          <w:p w14:paraId="28BDDFE6" w14:textId="77777777" w:rsidR="008D68D7" w:rsidRDefault="00BA41D8">
            <w:r>
              <w:t>44.33</w:t>
            </w:r>
          </w:p>
        </w:tc>
      </w:tr>
      <w:tr w:rsidR="008D68D7" w14:paraId="3DC9BF16" w14:textId="77777777">
        <w:tc>
          <w:tcPr>
            <w:tcW w:w="690" w:type="dxa"/>
            <w:vMerge/>
            <w:vAlign w:val="center"/>
          </w:tcPr>
          <w:p w14:paraId="07DC53FC" w14:textId="77777777" w:rsidR="008D68D7" w:rsidRDefault="008D68D7"/>
        </w:tc>
        <w:tc>
          <w:tcPr>
            <w:tcW w:w="916" w:type="dxa"/>
            <w:vMerge/>
            <w:vAlign w:val="center"/>
          </w:tcPr>
          <w:p w14:paraId="2A8EB195" w14:textId="77777777" w:rsidR="008D68D7" w:rsidRDefault="008D68D7"/>
        </w:tc>
        <w:tc>
          <w:tcPr>
            <w:tcW w:w="1075" w:type="dxa"/>
            <w:vAlign w:val="center"/>
          </w:tcPr>
          <w:p w14:paraId="3F3F5C19" w14:textId="77777777" w:rsidR="008D68D7" w:rsidRDefault="00BA41D8">
            <w:r>
              <w:t>7016</w:t>
            </w:r>
          </w:p>
        </w:tc>
        <w:tc>
          <w:tcPr>
            <w:tcW w:w="3186" w:type="dxa"/>
            <w:vAlign w:val="center"/>
          </w:tcPr>
          <w:p w14:paraId="7CBD030B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7A2AC6A3" w14:textId="77777777" w:rsidR="008D68D7" w:rsidRDefault="00BA41D8">
            <w:r>
              <w:t>40.5</w:t>
            </w:r>
          </w:p>
        </w:tc>
        <w:tc>
          <w:tcPr>
            <w:tcW w:w="3356" w:type="dxa"/>
            <w:vAlign w:val="center"/>
          </w:tcPr>
          <w:p w14:paraId="56134EFA" w14:textId="77777777" w:rsidR="008D68D7" w:rsidRDefault="00BA41D8">
            <w:r>
              <w:t>44.05</w:t>
            </w:r>
          </w:p>
        </w:tc>
      </w:tr>
      <w:tr w:rsidR="008D68D7" w14:paraId="28000C92" w14:textId="77777777">
        <w:tc>
          <w:tcPr>
            <w:tcW w:w="690" w:type="dxa"/>
            <w:vMerge/>
            <w:vAlign w:val="center"/>
          </w:tcPr>
          <w:p w14:paraId="7FB488E7" w14:textId="77777777" w:rsidR="008D68D7" w:rsidRDefault="008D68D7"/>
        </w:tc>
        <w:tc>
          <w:tcPr>
            <w:tcW w:w="916" w:type="dxa"/>
            <w:vMerge/>
            <w:vAlign w:val="center"/>
          </w:tcPr>
          <w:p w14:paraId="4BF504EC" w14:textId="77777777" w:rsidR="008D68D7" w:rsidRDefault="008D68D7"/>
        </w:tc>
        <w:tc>
          <w:tcPr>
            <w:tcW w:w="1075" w:type="dxa"/>
            <w:vAlign w:val="center"/>
          </w:tcPr>
          <w:p w14:paraId="11CAA715" w14:textId="77777777" w:rsidR="008D68D7" w:rsidRDefault="00BA41D8">
            <w:r>
              <w:t>7059</w:t>
            </w:r>
          </w:p>
        </w:tc>
        <w:tc>
          <w:tcPr>
            <w:tcW w:w="3186" w:type="dxa"/>
            <w:vAlign w:val="center"/>
          </w:tcPr>
          <w:p w14:paraId="26787FD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7CCF8D9" w14:textId="77777777" w:rsidR="008D68D7" w:rsidRDefault="00BA41D8">
            <w:r>
              <w:t>21.6</w:t>
            </w:r>
          </w:p>
        </w:tc>
        <w:tc>
          <w:tcPr>
            <w:tcW w:w="3356" w:type="dxa"/>
            <w:vAlign w:val="center"/>
          </w:tcPr>
          <w:p w14:paraId="0D73A14F" w14:textId="77777777" w:rsidR="008D68D7" w:rsidRDefault="00BA41D8">
            <w:r>
              <w:t>43.84</w:t>
            </w:r>
          </w:p>
        </w:tc>
      </w:tr>
      <w:tr w:rsidR="008D68D7" w14:paraId="4A8145FE" w14:textId="77777777">
        <w:tc>
          <w:tcPr>
            <w:tcW w:w="690" w:type="dxa"/>
            <w:vMerge/>
            <w:vAlign w:val="center"/>
          </w:tcPr>
          <w:p w14:paraId="24EF11B6" w14:textId="77777777" w:rsidR="008D68D7" w:rsidRDefault="008D68D7"/>
        </w:tc>
        <w:tc>
          <w:tcPr>
            <w:tcW w:w="916" w:type="dxa"/>
            <w:vMerge/>
            <w:vAlign w:val="center"/>
          </w:tcPr>
          <w:p w14:paraId="02873056" w14:textId="77777777" w:rsidR="008D68D7" w:rsidRDefault="008D68D7"/>
        </w:tc>
        <w:tc>
          <w:tcPr>
            <w:tcW w:w="1075" w:type="dxa"/>
            <w:vAlign w:val="center"/>
          </w:tcPr>
          <w:p w14:paraId="17561615" w14:textId="77777777" w:rsidR="008D68D7" w:rsidRDefault="00BA41D8">
            <w:r>
              <w:t>7094</w:t>
            </w:r>
          </w:p>
        </w:tc>
        <w:tc>
          <w:tcPr>
            <w:tcW w:w="3186" w:type="dxa"/>
            <w:vAlign w:val="center"/>
          </w:tcPr>
          <w:p w14:paraId="5C99D801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5008DEF" w14:textId="77777777" w:rsidR="008D68D7" w:rsidRDefault="00BA41D8">
            <w:r>
              <w:t>21.2</w:t>
            </w:r>
          </w:p>
        </w:tc>
        <w:tc>
          <w:tcPr>
            <w:tcW w:w="3356" w:type="dxa"/>
            <w:vAlign w:val="center"/>
          </w:tcPr>
          <w:p w14:paraId="5151CF0F" w14:textId="77777777" w:rsidR="008D68D7" w:rsidRDefault="00BA41D8">
            <w:r>
              <w:t>45.10</w:t>
            </w:r>
          </w:p>
        </w:tc>
      </w:tr>
      <w:tr w:rsidR="008D68D7" w14:paraId="3AF747AD" w14:textId="77777777">
        <w:tc>
          <w:tcPr>
            <w:tcW w:w="690" w:type="dxa"/>
            <w:vMerge/>
            <w:vAlign w:val="center"/>
          </w:tcPr>
          <w:p w14:paraId="5C670F6B" w14:textId="77777777" w:rsidR="008D68D7" w:rsidRDefault="008D68D7"/>
        </w:tc>
        <w:tc>
          <w:tcPr>
            <w:tcW w:w="916" w:type="dxa"/>
            <w:vMerge/>
            <w:vAlign w:val="center"/>
          </w:tcPr>
          <w:p w14:paraId="78C75628" w14:textId="77777777" w:rsidR="008D68D7" w:rsidRDefault="008D68D7"/>
        </w:tc>
        <w:tc>
          <w:tcPr>
            <w:tcW w:w="1075" w:type="dxa"/>
            <w:vAlign w:val="center"/>
          </w:tcPr>
          <w:p w14:paraId="12413804" w14:textId="77777777" w:rsidR="008D68D7" w:rsidRDefault="00BA41D8">
            <w:r>
              <w:t>7157</w:t>
            </w:r>
          </w:p>
        </w:tc>
        <w:tc>
          <w:tcPr>
            <w:tcW w:w="3186" w:type="dxa"/>
            <w:vAlign w:val="center"/>
          </w:tcPr>
          <w:p w14:paraId="6B0EB21D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DD3F95F" w14:textId="77777777" w:rsidR="008D68D7" w:rsidRDefault="00BA41D8">
            <w:r>
              <w:t>12.8</w:t>
            </w:r>
          </w:p>
        </w:tc>
        <w:tc>
          <w:tcPr>
            <w:tcW w:w="3356" w:type="dxa"/>
            <w:vAlign w:val="center"/>
          </w:tcPr>
          <w:p w14:paraId="38128EA6" w14:textId="77777777" w:rsidR="008D68D7" w:rsidRDefault="00BA41D8">
            <w:r>
              <w:t>38.33</w:t>
            </w:r>
          </w:p>
        </w:tc>
      </w:tr>
      <w:tr w:rsidR="008D68D7" w14:paraId="5F89D721" w14:textId="77777777">
        <w:tc>
          <w:tcPr>
            <w:tcW w:w="690" w:type="dxa"/>
            <w:vMerge/>
            <w:vAlign w:val="center"/>
          </w:tcPr>
          <w:p w14:paraId="3B859BBA" w14:textId="77777777" w:rsidR="008D68D7" w:rsidRDefault="008D68D7"/>
        </w:tc>
        <w:tc>
          <w:tcPr>
            <w:tcW w:w="916" w:type="dxa"/>
            <w:vMerge/>
            <w:vAlign w:val="center"/>
          </w:tcPr>
          <w:p w14:paraId="0FB40D48" w14:textId="77777777" w:rsidR="008D68D7" w:rsidRDefault="008D68D7"/>
        </w:tc>
        <w:tc>
          <w:tcPr>
            <w:tcW w:w="1075" w:type="dxa"/>
            <w:vAlign w:val="center"/>
          </w:tcPr>
          <w:p w14:paraId="096E4D6A" w14:textId="77777777" w:rsidR="008D68D7" w:rsidRDefault="00BA41D8">
            <w:r>
              <w:t>7165</w:t>
            </w:r>
          </w:p>
        </w:tc>
        <w:tc>
          <w:tcPr>
            <w:tcW w:w="3186" w:type="dxa"/>
            <w:vAlign w:val="center"/>
          </w:tcPr>
          <w:p w14:paraId="679C8F35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7C2ECAD4" w14:textId="77777777" w:rsidR="008D68D7" w:rsidRDefault="00BA41D8">
            <w:r>
              <w:t>12.4</w:t>
            </w:r>
          </w:p>
        </w:tc>
        <w:tc>
          <w:tcPr>
            <w:tcW w:w="3356" w:type="dxa"/>
            <w:vAlign w:val="center"/>
          </w:tcPr>
          <w:p w14:paraId="2A281A68" w14:textId="77777777" w:rsidR="008D68D7" w:rsidRDefault="00BA41D8">
            <w:r>
              <w:t>45.62</w:t>
            </w:r>
          </w:p>
        </w:tc>
      </w:tr>
      <w:tr w:rsidR="008D68D7" w14:paraId="76CD2F36" w14:textId="77777777">
        <w:tc>
          <w:tcPr>
            <w:tcW w:w="690" w:type="dxa"/>
            <w:vMerge/>
            <w:vAlign w:val="center"/>
          </w:tcPr>
          <w:p w14:paraId="460EF48A" w14:textId="77777777" w:rsidR="008D68D7" w:rsidRDefault="008D68D7"/>
        </w:tc>
        <w:tc>
          <w:tcPr>
            <w:tcW w:w="916" w:type="dxa"/>
            <w:vMerge/>
            <w:vAlign w:val="center"/>
          </w:tcPr>
          <w:p w14:paraId="46C82D05" w14:textId="77777777" w:rsidR="008D68D7" w:rsidRDefault="008D68D7"/>
        </w:tc>
        <w:tc>
          <w:tcPr>
            <w:tcW w:w="1075" w:type="dxa"/>
            <w:vAlign w:val="center"/>
          </w:tcPr>
          <w:p w14:paraId="0873FF52" w14:textId="77777777" w:rsidR="008D68D7" w:rsidRDefault="00BA41D8">
            <w:r>
              <w:t>7175</w:t>
            </w:r>
          </w:p>
        </w:tc>
        <w:tc>
          <w:tcPr>
            <w:tcW w:w="3186" w:type="dxa"/>
            <w:vAlign w:val="center"/>
          </w:tcPr>
          <w:p w14:paraId="6516B2D8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2D8024E" w14:textId="77777777" w:rsidR="008D68D7" w:rsidRDefault="00BA41D8">
            <w:r>
              <w:t>11.7</w:t>
            </w:r>
          </w:p>
        </w:tc>
        <w:tc>
          <w:tcPr>
            <w:tcW w:w="3356" w:type="dxa"/>
            <w:vAlign w:val="center"/>
          </w:tcPr>
          <w:p w14:paraId="23DD2B27" w14:textId="77777777" w:rsidR="008D68D7" w:rsidRDefault="00BA41D8">
            <w:r>
              <w:t>46.37</w:t>
            </w:r>
          </w:p>
        </w:tc>
      </w:tr>
      <w:tr w:rsidR="008D68D7" w14:paraId="53900F28" w14:textId="77777777">
        <w:tc>
          <w:tcPr>
            <w:tcW w:w="690" w:type="dxa"/>
            <w:vMerge/>
            <w:vAlign w:val="center"/>
          </w:tcPr>
          <w:p w14:paraId="389925BA" w14:textId="77777777" w:rsidR="008D68D7" w:rsidRDefault="008D68D7"/>
        </w:tc>
        <w:tc>
          <w:tcPr>
            <w:tcW w:w="916" w:type="dxa"/>
            <w:vMerge/>
            <w:vAlign w:val="center"/>
          </w:tcPr>
          <w:p w14:paraId="664914D4" w14:textId="77777777" w:rsidR="008D68D7" w:rsidRDefault="008D68D7"/>
        </w:tc>
        <w:tc>
          <w:tcPr>
            <w:tcW w:w="1075" w:type="dxa"/>
            <w:vAlign w:val="center"/>
          </w:tcPr>
          <w:p w14:paraId="1CB0F511" w14:textId="77777777" w:rsidR="008D68D7" w:rsidRDefault="00BA41D8">
            <w:r>
              <w:t>7177</w:t>
            </w:r>
          </w:p>
        </w:tc>
        <w:tc>
          <w:tcPr>
            <w:tcW w:w="3186" w:type="dxa"/>
            <w:vAlign w:val="center"/>
          </w:tcPr>
          <w:p w14:paraId="4BB63DCE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296DDD42" w14:textId="77777777" w:rsidR="008D68D7" w:rsidRDefault="00BA41D8">
            <w:r>
              <w:t>11.6</w:t>
            </w:r>
          </w:p>
        </w:tc>
        <w:tc>
          <w:tcPr>
            <w:tcW w:w="3356" w:type="dxa"/>
            <w:vAlign w:val="center"/>
          </w:tcPr>
          <w:p w14:paraId="76CDE326" w14:textId="77777777" w:rsidR="008D68D7" w:rsidRDefault="00BA41D8">
            <w:r>
              <w:t>43.14</w:t>
            </w:r>
          </w:p>
        </w:tc>
      </w:tr>
      <w:tr w:rsidR="008D68D7" w14:paraId="52749E8F" w14:textId="77777777">
        <w:tc>
          <w:tcPr>
            <w:tcW w:w="690" w:type="dxa"/>
            <w:vMerge/>
            <w:vAlign w:val="center"/>
          </w:tcPr>
          <w:p w14:paraId="58A2502A" w14:textId="77777777" w:rsidR="008D68D7" w:rsidRDefault="008D68D7"/>
        </w:tc>
        <w:tc>
          <w:tcPr>
            <w:tcW w:w="916" w:type="dxa"/>
            <w:vMerge/>
            <w:vAlign w:val="center"/>
          </w:tcPr>
          <w:p w14:paraId="65EA44E8" w14:textId="77777777" w:rsidR="008D68D7" w:rsidRDefault="008D68D7"/>
        </w:tc>
        <w:tc>
          <w:tcPr>
            <w:tcW w:w="1075" w:type="dxa"/>
            <w:vAlign w:val="center"/>
          </w:tcPr>
          <w:p w14:paraId="67625677" w14:textId="77777777" w:rsidR="008D68D7" w:rsidRDefault="00BA41D8">
            <w:r>
              <w:t>7185</w:t>
            </w:r>
          </w:p>
        </w:tc>
        <w:tc>
          <w:tcPr>
            <w:tcW w:w="3186" w:type="dxa"/>
            <w:vAlign w:val="center"/>
          </w:tcPr>
          <w:p w14:paraId="429BF96F" w14:textId="77777777" w:rsidR="008D68D7" w:rsidRDefault="00BA41D8">
            <w:r>
              <w:t>活动室</w:t>
            </w:r>
          </w:p>
        </w:tc>
        <w:tc>
          <w:tcPr>
            <w:tcW w:w="1075" w:type="dxa"/>
            <w:vAlign w:val="center"/>
          </w:tcPr>
          <w:p w14:paraId="74BCE7DF" w14:textId="77777777" w:rsidR="008D68D7" w:rsidRDefault="00BA41D8">
            <w:r>
              <w:t>11.2</w:t>
            </w:r>
          </w:p>
        </w:tc>
        <w:tc>
          <w:tcPr>
            <w:tcW w:w="3356" w:type="dxa"/>
            <w:vAlign w:val="center"/>
          </w:tcPr>
          <w:p w14:paraId="0E1839F8" w14:textId="77777777" w:rsidR="008D68D7" w:rsidRDefault="00BA41D8">
            <w:r>
              <w:t>42.92</w:t>
            </w:r>
          </w:p>
        </w:tc>
      </w:tr>
      <w:tr w:rsidR="008D68D7" w14:paraId="2B875515" w14:textId="77777777">
        <w:tc>
          <w:tcPr>
            <w:tcW w:w="690" w:type="dxa"/>
            <w:vMerge/>
            <w:vAlign w:val="center"/>
          </w:tcPr>
          <w:p w14:paraId="5EF3A804" w14:textId="77777777" w:rsidR="008D68D7" w:rsidRDefault="008D68D7"/>
        </w:tc>
        <w:tc>
          <w:tcPr>
            <w:tcW w:w="916" w:type="dxa"/>
            <w:vMerge/>
            <w:vAlign w:val="center"/>
          </w:tcPr>
          <w:p w14:paraId="44819A03" w14:textId="77777777" w:rsidR="008D68D7" w:rsidRDefault="008D68D7"/>
        </w:tc>
        <w:tc>
          <w:tcPr>
            <w:tcW w:w="1075" w:type="dxa"/>
            <w:vAlign w:val="center"/>
          </w:tcPr>
          <w:p w14:paraId="3AFE48E5" w14:textId="77777777" w:rsidR="008D68D7" w:rsidRDefault="00BA41D8">
            <w:r>
              <w:t>7189</w:t>
            </w:r>
          </w:p>
        </w:tc>
        <w:tc>
          <w:tcPr>
            <w:tcW w:w="3186" w:type="dxa"/>
            <w:vAlign w:val="center"/>
          </w:tcPr>
          <w:p w14:paraId="483F50EF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4010AF33" w14:textId="77777777" w:rsidR="008D68D7" w:rsidRDefault="00BA41D8">
            <w:r>
              <w:t>11.1</w:t>
            </w:r>
          </w:p>
        </w:tc>
        <w:tc>
          <w:tcPr>
            <w:tcW w:w="3356" w:type="dxa"/>
            <w:vAlign w:val="center"/>
          </w:tcPr>
          <w:p w14:paraId="5B1E1137" w14:textId="77777777" w:rsidR="008D68D7" w:rsidRDefault="00BA41D8">
            <w:r>
              <w:t>46.83</w:t>
            </w:r>
          </w:p>
        </w:tc>
      </w:tr>
      <w:tr w:rsidR="008D68D7" w14:paraId="4A136345" w14:textId="77777777">
        <w:tc>
          <w:tcPr>
            <w:tcW w:w="690" w:type="dxa"/>
            <w:vMerge/>
            <w:vAlign w:val="center"/>
          </w:tcPr>
          <w:p w14:paraId="01D7C1E7" w14:textId="77777777" w:rsidR="008D68D7" w:rsidRDefault="008D68D7"/>
        </w:tc>
        <w:tc>
          <w:tcPr>
            <w:tcW w:w="916" w:type="dxa"/>
            <w:vMerge/>
            <w:vAlign w:val="center"/>
          </w:tcPr>
          <w:p w14:paraId="4D366208" w14:textId="77777777" w:rsidR="008D68D7" w:rsidRDefault="008D68D7"/>
        </w:tc>
        <w:tc>
          <w:tcPr>
            <w:tcW w:w="1075" w:type="dxa"/>
            <w:vAlign w:val="center"/>
          </w:tcPr>
          <w:p w14:paraId="3A5B9FB4" w14:textId="77777777" w:rsidR="008D68D7" w:rsidRDefault="00BA41D8">
            <w:r>
              <w:t>7301</w:t>
            </w:r>
          </w:p>
        </w:tc>
        <w:tc>
          <w:tcPr>
            <w:tcW w:w="3186" w:type="dxa"/>
            <w:vAlign w:val="center"/>
          </w:tcPr>
          <w:p w14:paraId="680AA237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AFE1269" w14:textId="77777777" w:rsidR="008D68D7" w:rsidRDefault="00BA41D8">
            <w:r>
              <w:t>7.2</w:t>
            </w:r>
          </w:p>
        </w:tc>
        <w:tc>
          <w:tcPr>
            <w:tcW w:w="3356" w:type="dxa"/>
            <w:vAlign w:val="center"/>
          </w:tcPr>
          <w:p w14:paraId="00153EB5" w14:textId="77777777" w:rsidR="008D68D7" w:rsidRDefault="00BA41D8">
            <w:r>
              <w:t>46.13</w:t>
            </w:r>
          </w:p>
        </w:tc>
      </w:tr>
      <w:tr w:rsidR="008D68D7" w14:paraId="27BE32CE" w14:textId="77777777">
        <w:tc>
          <w:tcPr>
            <w:tcW w:w="690" w:type="dxa"/>
            <w:vMerge/>
            <w:vAlign w:val="center"/>
          </w:tcPr>
          <w:p w14:paraId="64D42CC6" w14:textId="77777777" w:rsidR="008D68D7" w:rsidRDefault="008D68D7"/>
        </w:tc>
        <w:tc>
          <w:tcPr>
            <w:tcW w:w="916" w:type="dxa"/>
            <w:vMerge/>
            <w:vAlign w:val="center"/>
          </w:tcPr>
          <w:p w14:paraId="3AC6A62F" w14:textId="77777777" w:rsidR="008D68D7" w:rsidRDefault="008D68D7"/>
        </w:tc>
        <w:tc>
          <w:tcPr>
            <w:tcW w:w="1075" w:type="dxa"/>
            <w:vAlign w:val="center"/>
          </w:tcPr>
          <w:p w14:paraId="71E23562" w14:textId="77777777" w:rsidR="008D68D7" w:rsidRDefault="00BA41D8">
            <w:r>
              <w:t>7305</w:t>
            </w:r>
          </w:p>
        </w:tc>
        <w:tc>
          <w:tcPr>
            <w:tcW w:w="3186" w:type="dxa"/>
            <w:vAlign w:val="center"/>
          </w:tcPr>
          <w:p w14:paraId="0E26E86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5AEEF12" w14:textId="77777777" w:rsidR="008D68D7" w:rsidRDefault="00BA41D8">
            <w:r>
              <w:t>7.1</w:t>
            </w:r>
          </w:p>
        </w:tc>
        <w:tc>
          <w:tcPr>
            <w:tcW w:w="3356" w:type="dxa"/>
            <w:vAlign w:val="center"/>
          </w:tcPr>
          <w:p w14:paraId="231640BC" w14:textId="77777777" w:rsidR="008D68D7" w:rsidRDefault="00BA41D8">
            <w:r>
              <w:t>43.01</w:t>
            </w:r>
          </w:p>
        </w:tc>
      </w:tr>
      <w:tr w:rsidR="008D68D7" w14:paraId="5AE47531" w14:textId="77777777">
        <w:tc>
          <w:tcPr>
            <w:tcW w:w="690" w:type="dxa"/>
            <w:vMerge/>
            <w:vAlign w:val="center"/>
          </w:tcPr>
          <w:p w14:paraId="46AFDFC1" w14:textId="77777777" w:rsidR="008D68D7" w:rsidRDefault="008D68D7"/>
        </w:tc>
        <w:tc>
          <w:tcPr>
            <w:tcW w:w="916" w:type="dxa"/>
            <w:vMerge/>
            <w:vAlign w:val="center"/>
          </w:tcPr>
          <w:p w14:paraId="6427BD90" w14:textId="77777777" w:rsidR="008D68D7" w:rsidRDefault="008D68D7"/>
        </w:tc>
        <w:tc>
          <w:tcPr>
            <w:tcW w:w="1075" w:type="dxa"/>
            <w:vAlign w:val="center"/>
          </w:tcPr>
          <w:p w14:paraId="63A01DF8" w14:textId="77777777" w:rsidR="008D68D7" w:rsidRDefault="00BA41D8">
            <w:r>
              <w:t>7313</w:t>
            </w:r>
          </w:p>
        </w:tc>
        <w:tc>
          <w:tcPr>
            <w:tcW w:w="3186" w:type="dxa"/>
            <w:vAlign w:val="center"/>
          </w:tcPr>
          <w:p w14:paraId="10AA9913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BBF298B" w14:textId="77777777" w:rsidR="008D68D7" w:rsidRDefault="00BA41D8">
            <w:r>
              <w:t>6.5</w:t>
            </w:r>
          </w:p>
        </w:tc>
        <w:tc>
          <w:tcPr>
            <w:tcW w:w="3356" w:type="dxa"/>
            <w:vAlign w:val="center"/>
          </w:tcPr>
          <w:p w14:paraId="6FA9A9D0" w14:textId="77777777" w:rsidR="008D68D7" w:rsidRDefault="00BA41D8">
            <w:r>
              <w:t>45.73</w:t>
            </w:r>
          </w:p>
        </w:tc>
      </w:tr>
      <w:tr w:rsidR="008D68D7" w14:paraId="31E8B616" w14:textId="77777777">
        <w:tc>
          <w:tcPr>
            <w:tcW w:w="690" w:type="dxa"/>
            <w:vMerge/>
            <w:vAlign w:val="center"/>
          </w:tcPr>
          <w:p w14:paraId="0970B08C" w14:textId="77777777" w:rsidR="008D68D7" w:rsidRDefault="008D68D7"/>
        </w:tc>
        <w:tc>
          <w:tcPr>
            <w:tcW w:w="916" w:type="dxa"/>
            <w:vMerge/>
            <w:vAlign w:val="center"/>
          </w:tcPr>
          <w:p w14:paraId="433192DF" w14:textId="77777777" w:rsidR="008D68D7" w:rsidRDefault="008D68D7"/>
        </w:tc>
        <w:tc>
          <w:tcPr>
            <w:tcW w:w="1075" w:type="dxa"/>
            <w:vAlign w:val="center"/>
          </w:tcPr>
          <w:p w14:paraId="5FDC4EB3" w14:textId="77777777" w:rsidR="008D68D7" w:rsidRDefault="00BA41D8">
            <w:r>
              <w:t>7350</w:t>
            </w:r>
          </w:p>
        </w:tc>
        <w:tc>
          <w:tcPr>
            <w:tcW w:w="3186" w:type="dxa"/>
            <w:vAlign w:val="center"/>
          </w:tcPr>
          <w:p w14:paraId="21C41321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7A1E9441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022A7575" w14:textId="77777777" w:rsidR="008D68D7" w:rsidRDefault="00BA41D8">
            <w:r>
              <w:t>44.77</w:t>
            </w:r>
          </w:p>
        </w:tc>
      </w:tr>
      <w:tr w:rsidR="008D68D7" w14:paraId="2A660E21" w14:textId="77777777">
        <w:tc>
          <w:tcPr>
            <w:tcW w:w="690" w:type="dxa"/>
            <w:vMerge/>
            <w:vAlign w:val="center"/>
          </w:tcPr>
          <w:p w14:paraId="479E46C1" w14:textId="77777777" w:rsidR="008D68D7" w:rsidRDefault="008D68D7"/>
        </w:tc>
        <w:tc>
          <w:tcPr>
            <w:tcW w:w="916" w:type="dxa"/>
            <w:vMerge/>
            <w:vAlign w:val="center"/>
          </w:tcPr>
          <w:p w14:paraId="1E0D4603" w14:textId="77777777" w:rsidR="008D68D7" w:rsidRDefault="008D68D7"/>
        </w:tc>
        <w:tc>
          <w:tcPr>
            <w:tcW w:w="1075" w:type="dxa"/>
            <w:vAlign w:val="center"/>
          </w:tcPr>
          <w:p w14:paraId="7E43AA24" w14:textId="77777777" w:rsidR="008D68D7" w:rsidRDefault="00BA41D8">
            <w:r>
              <w:t>7518</w:t>
            </w:r>
          </w:p>
        </w:tc>
        <w:tc>
          <w:tcPr>
            <w:tcW w:w="3186" w:type="dxa"/>
            <w:vAlign w:val="center"/>
          </w:tcPr>
          <w:p w14:paraId="04E32B1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9F96063" w14:textId="77777777" w:rsidR="008D68D7" w:rsidRDefault="00BA41D8">
            <w:r>
              <w:t>3.4</w:t>
            </w:r>
          </w:p>
        </w:tc>
        <w:tc>
          <w:tcPr>
            <w:tcW w:w="3356" w:type="dxa"/>
            <w:vAlign w:val="center"/>
          </w:tcPr>
          <w:p w14:paraId="0EF36493" w14:textId="77777777" w:rsidR="008D68D7" w:rsidRDefault="00BA41D8">
            <w:r>
              <w:t>38.30</w:t>
            </w:r>
          </w:p>
        </w:tc>
      </w:tr>
      <w:tr w:rsidR="008D68D7" w14:paraId="5DCA13B5" w14:textId="77777777">
        <w:tc>
          <w:tcPr>
            <w:tcW w:w="690" w:type="dxa"/>
            <w:vMerge/>
            <w:vAlign w:val="center"/>
          </w:tcPr>
          <w:p w14:paraId="2838E0B5" w14:textId="77777777" w:rsidR="008D68D7" w:rsidRDefault="008D68D7"/>
        </w:tc>
        <w:tc>
          <w:tcPr>
            <w:tcW w:w="916" w:type="dxa"/>
            <w:vMerge/>
            <w:vAlign w:val="center"/>
          </w:tcPr>
          <w:p w14:paraId="291135A1" w14:textId="77777777" w:rsidR="008D68D7" w:rsidRDefault="008D68D7"/>
        </w:tc>
        <w:tc>
          <w:tcPr>
            <w:tcW w:w="1075" w:type="dxa"/>
            <w:vAlign w:val="center"/>
          </w:tcPr>
          <w:p w14:paraId="14432BF8" w14:textId="77777777" w:rsidR="008D68D7" w:rsidRDefault="00BA41D8">
            <w:r>
              <w:t>7526</w:t>
            </w:r>
          </w:p>
        </w:tc>
        <w:tc>
          <w:tcPr>
            <w:tcW w:w="3186" w:type="dxa"/>
            <w:vAlign w:val="center"/>
          </w:tcPr>
          <w:p w14:paraId="6FFA91B2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AB45A3D" w14:textId="77777777" w:rsidR="008D68D7" w:rsidRDefault="00BA41D8">
            <w:r>
              <w:t>2.7</w:t>
            </w:r>
          </w:p>
        </w:tc>
        <w:tc>
          <w:tcPr>
            <w:tcW w:w="3356" w:type="dxa"/>
            <w:vAlign w:val="center"/>
          </w:tcPr>
          <w:p w14:paraId="73F6CAAC" w14:textId="77777777" w:rsidR="008D68D7" w:rsidRDefault="00BA41D8">
            <w:r>
              <w:t>43.20</w:t>
            </w:r>
          </w:p>
        </w:tc>
      </w:tr>
      <w:tr w:rsidR="008D68D7" w14:paraId="58037187" w14:textId="77777777">
        <w:tc>
          <w:tcPr>
            <w:tcW w:w="690" w:type="dxa"/>
            <w:vMerge/>
            <w:vAlign w:val="center"/>
          </w:tcPr>
          <w:p w14:paraId="2C62DDE6" w14:textId="77777777" w:rsidR="008D68D7" w:rsidRDefault="008D68D7"/>
        </w:tc>
        <w:tc>
          <w:tcPr>
            <w:tcW w:w="916" w:type="dxa"/>
            <w:vMerge/>
            <w:vAlign w:val="center"/>
          </w:tcPr>
          <w:p w14:paraId="67E77D8B" w14:textId="77777777" w:rsidR="008D68D7" w:rsidRDefault="008D68D7"/>
        </w:tc>
        <w:tc>
          <w:tcPr>
            <w:tcW w:w="1075" w:type="dxa"/>
            <w:vAlign w:val="center"/>
          </w:tcPr>
          <w:p w14:paraId="36C83828" w14:textId="77777777" w:rsidR="008D68D7" w:rsidRDefault="00BA41D8">
            <w:r>
              <w:t>7571</w:t>
            </w:r>
          </w:p>
        </w:tc>
        <w:tc>
          <w:tcPr>
            <w:tcW w:w="3186" w:type="dxa"/>
            <w:vAlign w:val="center"/>
          </w:tcPr>
          <w:p w14:paraId="3A1F174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5CC8982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22C41918" w14:textId="77777777" w:rsidR="008D68D7" w:rsidRDefault="00BA41D8">
            <w:r>
              <w:t>47.56</w:t>
            </w:r>
          </w:p>
        </w:tc>
      </w:tr>
      <w:tr w:rsidR="008D68D7" w14:paraId="11D81F82" w14:textId="77777777">
        <w:tc>
          <w:tcPr>
            <w:tcW w:w="690" w:type="dxa"/>
            <w:vMerge/>
            <w:vAlign w:val="center"/>
          </w:tcPr>
          <w:p w14:paraId="172730A5" w14:textId="77777777" w:rsidR="008D68D7" w:rsidRDefault="008D68D7"/>
        </w:tc>
        <w:tc>
          <w:tcPr>
            <w:tcW w:w="916" w:type="dxa"/>
            <w:vMerge/>
            <w:vAlign w:val="center"/>
          </w:tcPr>
          <w:p w14:paraId="5581F34C" w14:textId="77777777" w:rsidR="008D68D7" w:rsidRDefault="008D68D7"/>
        </w:tc>
        <w:tc>
          <w:tcPr>
            <w:tcW w:w="1075" w:type="dxa"/>
            <w:vAlign w:val="center"/>
          </w:tcPr>
          <w:p w14:paraId="755F7DC7" w14:textId="77777777" w:rsidR="008D68D7" w:rsidRDefault="00BA41D8">
            <w:r>
              <w:t>7615</w:t>
            </w:r>
          </w:p>
        </w:tc>
        <w:tc>
          <w:tcPr>
            <w:tcW w:w="3186" w:type="dxa"/>
            <w:vAlign w:val="center"/>
          </w:tcPr>
          <w:p w14:paraId="6B692CF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CEEA1F9" w14:textId="77777777" w:rsidR="008D68D7" w:rsidRDefault="00BA41D8">
            <w:r>
              <w:t>1.0</w:t>
            </w:r>
          </w:p>
        </w:tc>
        <w:tc>
          <w:tcPr>
            <w:tcW w:w="3356" w:type="dxa"/>
            <w:vAlign w:val="center"/>
          </w:tcPr>
          <w:p w14:paraId="29C8A7BF" w14:textId="77777777" w:rsidR="008D68D7" w:rsidRDefault="00BA41D8">
            <w:r>
              <w:t>47.31</w:t>
            </w:r>
          </w:p>
        </w:tc>
      </w:tr>
      <w:tr w:rsidR="008D68D7" w14:paraId="7549CE35" w14:textId="77777777">
        <w:tc>
          <w:tcPr>
            <w:tcW w:w="690" w:type="dxa"/>
            <w:vMerge/>
            <w:vAlign w:val="center"/>
          </w:tcPr>
          <w:p w14:paraId="2B3D7EE4" w14:textId="77777777" w:rsidR="008D68D7" w:rsidRDefault="008D68D7"/>
        </w:tc>
        <w:tc>
          <w:tcPr>
            <w:tcW w:w="916" w:type="dxa"/>
            <w:vMerge/>
            <w:vAlign w:val="center"/>
          </w:tcPr>
          <w:p w14:paraId="7139C14C" w14:textId="77777777" w:rsidR="008D68D7" w:rsidRDefault="008D68D7"/>
        </w:tc>
        <w:tc>
          <w:tcPr>
            <w:tcW w:w="1075" w:type="dxa"/>
            <w:vAlign w:val="center"/>
          </w:tcPr>
          <w:p w14:paraId="4FB983F5" w14:textId="77777777" w:rsidR="008D68D7" w:rsidRDefault="00BA41D8">
            <w:r>
              <w:t>7623</w:t>
            </w:r>
          </w:p>
        </w:tc>
        <w:tc>
          <w:tcPr>
            <w:tcW w:w="3186" w:type="dxa"/>
            <w:vAlign w:val="center"/>
          </w:tcPr>
          <w:p w14:paraId="1B0837E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5547F78" w14:textId="77777777" w:rsidR="008D68D7" w:rsidRDefault="00BA41D8">
            <w:r>
              <w:t>0.9</w:t>
            </w:r>
          </w:p>
        </w:tc>
        <w:tc>
          <w:tcPr>
            <w:tcW w:w="3356" w:type="dxa"/>
            <w:vAlign w:val="center"/>
          </w:tcPr>
          <w:p w14:paraId="35AAD212" w14:textId="77777777" w:rsidR="008D68D7" w:rsidRDefault="00BA41D8">
            <w:r>
              <w:t>49.52</w:t>
            </w:r>
          </w:p>
        </w:tc>
      </w:tr>
      <w:tr w:rsidR="008D68D7" w14:paraId="4E6054A7" w14:textId="77777777">
        <w:tc>
          <w:tcPr>
            <w:tcW w:w="690" w:type="dxa"/>
            <w:vMerge/>
            <w:vAlign w:val="center"/>
          </w:tcPr>
          <w:p w14:paraId="2B78C702" w14:textId="77777777" w:rsidR="008D68D7" w:rsidRDefault="008D68D7"/>
        </w:tc>
        <w:tc>
          <w:tcPr>
            <w:tcW w:w="916" w:type="dxa"/>
            <w:vMerge/>
            <w:vAlign w:val="center"/>
          </w:tcPr>
          <w:p w14:paraId="53776607" w14:textId="77777777" w:rsidR="008D68D7" w:rsidRDefault="008D68D7"/>
        </w:tc>
        <w:tc>
          <w:tcPr>
            <w:tcW w:w="1075" w:type="dxa"/>
            <w:vAlign w:val="center"/>
          </w:tcPr>
          <w:p w14:paraId="2691ED44" w14:textId="77777777" w:rsidR="008D68D7" w:rsidRDefault="00BA41D8">
            <w:r>
              <w:t>7630</w:t>
            </w:r>
          </w:p>
        </w:tc>
        <w:tc>
          <w:tcPr>
            <w:tcW w:w="3186" w:type="dxa"/>
            <w:vAlign w:val="center"/>
          </w:tcPr>
          <w:p w14:paraId="4748118F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2D67C35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6967CE40" w14:textId="77777777" w:rsidR="008D68D7" w:rsidRDefault="00BA41D8">
            <w:r>
              <w:t>41.24</w:t>
            </w:r>
          </w:p>
        </w:tc>
      </w:tr>
      <w:tr w:rsidR="008D68D7" w14:paraId="4A5B5E86" w14:textId="77777777">
        <w:tc>
          <w:tcPr>
            <w:tcW w:w="690" w:type="dxa"/>
            <w:vMerge/>
            <w:vAlign w:val="center"/>
          </w:tcPr>
          <w:p w14:paraId="609C579E" w14:textId="77777777" w:rsidR="008D68D7" w:rsidRDefault="008D68D7"/>
        </w:tc>
        <w:tc>
          <w:tcPr>
            <w:tcW w:w="916" w:type="dxa"/>
            <w:vMerge/>
            <w:vAlign w:val="center"/>
          </w:tcPr>
          <w:p w14:paraId="68DA3724" w14:textId="77777777" w:rsidR="008D68D7" w:rsidRDefault="008D68D7"/>
        </w:tc>
        <w:tc>
          <w:tcPr>
            <w:tcW w:w="1075" w:type="dxa"/>
            <w:vAlign w:val="center"/>
          </w:tcPr>
          <w:p w14:paraId="16824BC1" w14:textId="77777777" w:rsidR="008D68D7" w:rsidRDefault="00BA41D8">
            <w:r>
              <w:t>7641</w:t>
            </w:r>
          </w:p>
        </w:tc>
        <w:tc>
          <w:tcPr>
            <w:tcW w:w="3186" w:type="dxa"/>
            <w:vAlign w:val="center"/>
          </w:tcPr>
          <w:p w14:paraId="1FA0DF4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9A1F75C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559B8573" w14:textId="77777777" w:rsidR="008D68D7" w:rsidRDefault="00BA41D8">
            <w:r>
              <w:t>47.25</w:t>
            </w:r>
          </w:p>
        </w:tc>
      </w:tr>
      <w:tr w:rsidR="008D68D7" w14:paraId="1A7D66AD" w14:textId="77777777">
        <w:tc>
          <w:tcPr>
            <w:tcW w:w="690" w:type="dxa"/>
            <w:vMerge/>
            <w:vAlign w:val="center"/>
          </w:tcPr>
          <w:p w14:paraId="2E461B0A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528818BC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4A29D6C9" w14:textId="77777777" w:rsidR="008D68D7" w:rsidRDefault="00BA41D8">
            <w:r>
              <w:t>7002</w:t>
            </w:r>
          </w:p>
        </w:tc>
        <w:tc>
          <w:tcPr>
            <w:tcW w:w="3186" w:type="dxa"/>
            <w:vAlign w:val="center"/>
          </w:tcPr>
          <w:p w14:paraId="4221CBD7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595C362" w14:textId="77777777" w:rsidR="008D68D7" w:rsidRDefault="00BA41D8">
            <w:r>
              <w:t>46.8</w:t>
            </w:r>
          </w:p>
        </w:tc>
        <w:tc>
          <w:tcPr>
            <w:tcW w:w="3356" w:type="dxa"/>
            <w:vAlign w:val="center"/>
          </w:tcPr>
          <w:p w14:paraId="7D755CFE" w14:textId="77777777" w:rsidR="008D68D7" w:rsidRDefault="00BA41D8">
            <w:r>
              <w:t>44.14</w:t>
            </w:r>
          </w:p>
        </w:tc>
      </w:tr>
      <w:tr w:rsidR="008D68D7" w14:paraId="33D658AA" w14:textId="77777777">
        <w:tc>
          <w:tcPr>
            <w:tcW w:w="690" w:type="dxa"/>
            <w:vMerge/>
            <w:vAlign w:val="center"/>
          </w:tcPr>
          <w:p w14:paraId="57D8ABA0" w14:textId="77777777" w:rsidR="008D68D7" w:rsidRDefault="008D68D7"/>
        </w:tc>
        <w:tc>
          <w:tcPr>
            <w:tcW w:w="916" w:type="dxa"/>
            <w:vMerge/>
            <w:vAlign w:val="center"/>
          </w:tcPr>
          <w:p w14:paraId="2E3CFC7B" w14:textId="77777777" w:rsidR="008D68D7" w:rsidRDefault="008D68D7"/>
        </w:tc>
        <w:tc>
          <w:tcPr>
            <w:tcW w:w="1075" w:type="dxa"/>
            <w:vAlign w:val="center"/>
          </w:tcPr>
          <w:p w14:paraId="74AECEFA" w14:textId="77777777" w:rsidR="008D68D7" w:rsidRDefault="00BA41D8">
            <w:r>
              <w:t>7075</w:t>
            </w:r>
          </w:p>
        </w:tc>
        <w:tc>
          <w:tcPr>
            <w:tcW w:w="3186" w:type="dxa"/>
            <w:vAlign w:val="center"/>
          </w:tcPr>
          <w:p w14:paraId="714733EB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539FBC2D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202E34A" w14:textId="77777777" w:rsidR="008D68D7" w:rsidRDefault="00BA41D8">
            <w:r>
              <w:t>45.26</w:t>
            </w:r>
          </w:p>
        </w:tc>
      </w:tr>
      <w:tr w:rsidR="008D68D7" w14:paraId="2F46D4F8" w14:textId="77777777">
        <w:tc>
          <w:tcPr>
            <w:tcW w:w="690" w:type="dxa"/>
            <w:vMerge/>
            <w:vAlign w:val="center"/>
          </w:tcPr>
          <w:p w14:paraId="41142FE0" w14:textId="77777777" w:rsidR="008D68D7" w:rsidRDefault="008D68D7"/>
        </w:tc>
        <w:tc>
          <w:tcPr>
            <w:tcW w:w="916" w:type="dxa"/>
            <w:vMerge/>
            <w:vAlign w:val="center"/>
          </w:tcPr>
          <w:p w14:paraId="3E7D6E1B" w14:textId="77777777" w:rsidR="008D68D7" w:rsidRDefault="008D68D7"/>
        </w:tc>
        <w:tc>
          <w:tcPr>
            <w:tcW w:w="1075" w:type="dxa"/>
            <w:vAlign w:val="center"/>
          </w:tcPr>
          <w:p w14:paraId="6CF5D174" w14:textId="77777777" w:rsidR="008D68D7" w:rsidRDefault="00BA41D8">
            <w:r>
              <w:t>7081</w:t>
            </w:r>
          </w:p>
        </w:tc>
        <w:tc>
          <w:tcPr>
            <w:tcW w:w="3186" w:type="dxa"/>
            <w:vAlign w:val="center"/>
          </w:tcPr>
          <w:p w14:paraId="2D715291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F794F3A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1BE15A03" w14:textId="77777777" w:rsidR="008D68D7" w:rsidRDefault="00BA41D8">
            <w:r>
              <w:t>44.81</w:t>
            </w:r>
          </w:p>
        </w:tc>
      </w:tr>
      <w:tr w:rsidR="008D68D7" w14:paraId="062A03BD" w14:textId="77777777">
        <w:tc>
          <w:tcPr>
            <w:tcW w:w="690" w:type="dxa"/>
            <w:vMerge/>
            <w:vAlign w:val="center"/>
          </w:tcPr>
          <w:p w14:paraId="4B650A8E" w14:textId="77777777" w:rsidR="008D68D7" w:rsidRDefault="008D68D7"/>
        </w:tc>
        <w:tc>
          <w:tcPr>
            <w:tcW w:w="916" w:type="dxa"/>
            <w:vMerge/>
            <w:vAlign w:val="center"/>
          </w:tcPr>
          <w:p w14:paraId="7E52C8F7" w14:textId="77777777" w:rsidR="008D68D7" w:rsidRDefault="008D68D7"/>
        </w:tc>
        <w:tc>
          <w:tcPr>
            <w:tcW w:w="1075" w:type="dxa"/>
            <w:vAlign w:val="center"/>
          </w:tcPr>
          <w:p w14:paraId="48F4B4B3" w14:textId="77777777" w:rsidR="008D68D7" w:rsidRDefault="00BA41D8">
            <w:r>
              <w:t>7220</w:t>
            </w:r>
          </w:p>
        </w:tc>
        <w:tc>
          <w:tcPr>
            <w:tcW w:w="3186" w:type="dxa"/>
            <w:vAlign w:val="center"/>
          </w:tcPr>
          <w:p w14:paraId="6EC5125D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95E63BD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5524F724" w14:textId="77777777" w:rsidR="008D68D7" w:rsidRDefault="00BA41D8">
            <w:r>
              <w:t>45.97</w:t>
            </w:r>
          </w:p>
        </w:tc>
      </w:tr>
      <w:tr w:rsidR="008D68D7" w14:paraId="2D93838B" w14:textId="77777777">
        <w:tc>
          <w:tcPr>
            <w:tcW w:w="690" w:type="dxa"/>
            <w:vMerge/>
            <w:vAlign w:val="center"/>
          </w:tcPr>
          <w:p w14:paraId="14DE0D1B" w14:textId="77777777" w:rsidR="008D68D7" w:rsidRDefault="008D68D7"/>
        </w:tc>
        <w:tc>
          <w:tcPr>
            <w:tcW w:w="916" w:type="dxa"/>
            <w:vMerge/>
            <w:vAlign w:val="center"/>
          </w:tcPr>
          <w:p w14:paraId="25A97510" w14:textId="77777777" w:rsidR="008D68D7" w:rsidRDefault="008D68D7"/>
        </w:tc>
        <w:tc>
          <w:tcPr>
            <w:tcW w:w="1075" w:type="dxa"/>
            <w:vAlign w:val="center"/>
          </w:tcPr>
          <w:p w14:paraId="70FCBFC0" w14:textId="77777777" w:rsidR="008D68D7" w:rsidRDefault="00BA41D8">
            <w:r>
              <w:t>7263</w:t>
            </w:r>
          </w:p>
        </w:tc>
        <w:tc>
          <w:tcPr>
            <w:tcW w:w="3186" w:type="dxa"/>
            <w:vAlign w:val="center"/>
          </w:tcPr>
          <w:p w14:paraId="2B5519E5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ACF2474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77B6742B" w14:textId="77777777" w:rsidR="008D68D7" w:rsidRDefault="00BA41D8">
            <w:r>
              <w:t>46.21</w:t>
            </w:r>
          </w:p>
        </w:tc>
      </w:tr>
      <w:tr w:rsidR="008D68D7" w14:paraId="46EB83A2" w14:textId="77777777">
        <w:tc>
          <w:tcPr>
            <w:tcW w:w="690" w:type="dxa"/>
            <w:vMerge/>
            <w:vAlign w:val="center"/>
          </w:tcPr>
          <w:p w14:paraId="0F2A30F5" w14:textId="77777777" w:rsidR="008D68D7" w:rsidRDefault="008D68D7"/>
        </w:tc>
        <w:tc>
          <w:tcPr>
            <w:tcW w:w="916" w:type="dxa"/>
            <w:vMerge/>
            <w:vAlign w:val="center"/>
          </w:tcPr>
          <w:p w14:paraId="60A4E917" w14:textId="77777777" w:rsidR="008D68D7" w:rsidRDefault="008D68D7"/>
        </w:tc>
        <w:tc>
          <w:tcPr>
            <w:tcW w:w="1075" w:type="dxa"/>
            <w:vAlign w:val="center"/>
          </w:tcPr>
          <w:p w14:paraId="318EF923" w14:textId="77777777" w:rsidR="008D68D7" w:rsidRDefault="00BA41D8">
            <w:r>
              <w:t>7274</w:t>
            </w:r>
          </w:p>
        </w:tc>
        <w:tc>
          <w:tcPr>
            <w:tcW w:w="3186" w:type="dxa"/>
            <w:vAlign w:val="center"/>
          </w:tcPr>
          <w:p w14:paraId="54F88F20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E97AF8A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7C363711" w14:textId="77777777" w:rsidR="008D68D7" w:rsidRDefault="00BA41D8">
            <w:r>
              <w:t>38.13</w:t>
            </w:r>
          </w:p>
        </w:tc>
      </w:tr>
      <w:tr w:rsidR="008D68D7" w14:paraId="658E315C" w14:textId="77777777">
        <w:tc>
          <w:tcPr>
            <w:tcW w:w="690" w:type="dxa"/>
            <w:vMerge/>
            <w:vAlign w:val="center"/>
          </w:tcPr>
          <w:p w14:paraId="5425AC73" w14:textId="77777777" w:rsidR="008D68D7" w:rsidRDefault="008D68D7"/>
        </w:tc>
        <w:tc>
          <w:tcPr>
            <w:tcW w:w="916" w:type="dxa"/>
            <w:vMerge/>
            <w:vAlign w:val="center"/>
          </w:tcPr>
          <w:p w14:paraId="4455A65F" w14:textId="77777777" w:rsidR="008D68D7" w:rsidRDefault="008D68D7"/>
        </w:tc>
        <w:tc>
          <w:tcPr>
            <w:tcW w:w="1075" w:type="dxa"/>
            <w:vAlign w:val="center"/>
          </w:tcPr>
          <w:p w14:paraId="24DC6840" w14:textId="77777777" w:rsidR="008D68D7" w:rsidRDefault="00BA41D8">
            <w:r>
              <w:t>7288</w:t>
            </w:r>
          </w:p>
        </w:tc>
        <w:tc>
          <w:tcPr>
            <w:tcW w:w="3186" w:type="dxa"/>
            <w:vAlign w:val="center"/>
          </w:tcPr>
          <w:p w14:paraId="36981BA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4694BDB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568FCBE7" w14:textId="77777777" w:rsidR="008D68D7" w:rsidRDefault="00BA41D8">
            <w:r>
              <w:t>38.49</w:t>
            </w:r>
          </w:p>
        </w:tc>
      </w:tr>
      <w:tr w:rsidR="008D68D7" w14:paraId="6817E6EE" w14:textId="77777777">
        <w:tc>
          <w:tcPr>
            <w:tcW w:w="690" w:type="dxa"/>
            <w:vMerge/>
            <w:vAlign w:val="center"/>
          </w:tcPr>
          <w:p w14:paraId="1B088B76" w14:textId="77777777" w:rsidR="008D68D7" w:rsidRDefault="008D68D7"/>
        </w:tc>
        <w:tc>
          <w:tcPr>
            <w:tcW w:w="916" w:type="dxa"/>
            <w:vMerge/>
            <w:vAlign w:val="center"/>
          </w:tcPr>
          <w:p w14:paraId="31DAFD11" w14:textId="77777777" w:rsidR="008D68D7" w:rsidRDefault="008D68D7"/>
        </w:tc>
        <w:tc>
          <w:tcPr>
            <w:tcW w:w="1075" w:type="dxa"/>
            <w:vAlign w:val="center"/>
          </w:tcPr>
          <w:p w14:paraId="392B4ECA" w14:textId="77777777" w:rsidR="008D68D7" w:rsidRDefault="00BA41D8">
            <w:r>
              <w:t>7324</w:t>
            </w:r>
          </w:p>
        </w:tc>
        <w:tc>
          <w:tcPr>
            <w:tcW w:w="3186" w:type="dxa"/>
            <w:vAlign w:val="center"/>
          </w:tcPr>
          <w:p w14:paraId="4D7A7E83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F544D57" w14:textId="77777777" w:rsidR="008D68D7" w:rsidRDefault="00BA41D8">
            <w:r>
              <w:t>5.6</w:t>
            </w:r>
          </w:p>
        </w:tc>
        <w:tc>
          <w:tcPr>
            <w:tcW w:w="3356" w:type="dxa"/>
            <w:vAlign w:val="center"/>
          </w:tcPr>
          <w:p w14:paraId="1027F613" w14:textId="77777777" w:rsidR="008D68D7" w:rsidRDefault="00BA41D8">
            <w:r>
              <w:t>43.15</w:t>
            </w:r>
          </w:p>
        </w:tc>
      </w:tr>
      <w:tr w:rsidR="008D68D7" w14:paraId="088A1B46" w14:textId="77777777">
        <w:tc>
          <w:tcPr>
            <w:tcW w:w="690" w:type="dxa"/>
            <w:vMerge/>
            <w:vAlign w:val="center"/>
          </w:tcPr>
          <w:p w14:paraId="780322DB" w14:textId="77777777" w:rsidR="008D68D7" w:rsidRDefault="008D68D7"/>
        </w:tc>
        <w:tc>
          <w:tcPr>
            <w:tcW w:w="916" w:type="dxa"/>
            <w:vMerge/>
            <w:vAlign w:val="center"/>
          </w:tcPr>
          <w:p w14:paraId="2B5D2911" w14:textId="77777777" w:rsidR="008D68D7" w:rsidRDefault="008D68D7"/>
        </w:tc>
        <w:tc>
          <w:tcPr>
            <w:tcW w:w="1075" w:type="dxa"/>
            <w:vAlign w:val="center"/>
          </w:tcPr>
          <w:p w14:paraId="2FFD2E3E" w14:textId="77777777" w:rsidR="008D68D7" w:rsidRDefault="00BA41D8">
            <w:r>
              <w:t>7326</w:t>
            </w:r>
          </w:p>
        </w:tc>
        <w:tc>
          <w:tcPr>
            <w:tcW w:w="3186" w:type="dxa"/>
            <w:vAlign w:val="center"/>
          </w:tcPr>
          <w:p w14:paraId="1EE3DBCA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26739100" w14:textId="77777777" w:rsidR="008D68D7" w:rsidRDefault="00BA41D8">
            <w:r>
              <w:t>5.6</w:t>
            </w:r>
          </w:p>
        </w:tc>
        <w:tc>
          <w:tcPr>
            <w:tcW w:w="3356" w:type="dxa"/>
            <w:vAlign w:val="center"/>
          </w:tcPr>
          <w:p w14:paraId="3A8E84D1" w14:textId="77777777" w:rsidR="008D68D7" w:rsidRDefault="00BA41D8">
            <w:r>
              <w:t>44.95</w:t>
            </w:r>
          </w:p>
        </w:tc>
      </w:tr>
      <w:tr w:rsidR="008D68D7" w14:paraId="5ED83565" w14:textId="77777777">
        <w:tc>
          <w:tcPr>
            <w:tcW w:w="690" w:type="dxa"/>
            <w:vMerge/>
            <w:vAlign w:val="center"/>
          </w:tcPr>
          <w:p w14:paraId="3544FBA3" w14:textId="77777777" w:rsidR="008D68D7" w:rsidRDefault="008D68D7"/>
        </w:tc>
        <w:tc>
          <w:tcPr>
            <w:tcW w:w="916" w:type="dxa"/>
            <w:vMerge/>
            <w:vAlign w:val="center"/>
          </w:tcPr>
          <w:p w14:paraId="32766053" w14:textId="77777777" w:rsidR="008D68D7" w:rsidRDefault="008D68D7"/>
        </w:tc>
        <w:tc>
          <w:tcPr>
            <w:tcW w:w="1075" w:type="dxa"/>
            <w:vAlign w:val="center"/>
          </w:tcPr>
          <w:p w14:paraId="025A2E44" w14:textId="77777777" w:rsidR="008D68D7" w:rsidRDefault="00BA41D8">
            <w:r>
              <w:t>7365</w:t>
            </w:r>
          </w:p>
        </w:tc>
        <w:tc>
          <w:tcPr>
            <w:tcW w:w="3186" w:type="dxa"/>
            <w:vAlign w:val="center"/>
          </w:tcPr>
          <w:p w14:paraId="58AD9F93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17CF9F14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13167020" w14:textId="77777777" w:rsidR="008D68D7" w:rsidRDefault="00BA41D8">
            <w:r>
              <w:t>45.26</w:t>
            </w:r>
          </w:p>
        </w:tc>
      </w:tr>
      <w:tr w:rsidR="008D68D7" w14:paraId="3059CE15" w14:textId="77777777">
        <w:tc>
          <w:tcPr>
            <w:tcW w:w="690" w:type="dxa"/>
            <w:vMerge/>
            <w:vAlign w:val="center"/>
          </w:tcPr>
          <w:p w14:paraId="27853F41" w14:textId="77777777" w:rsidR="008D68D7" w:rsidRDefault="008D68D7"/>
        </w:tc>
        <w:tc>
          <w:tcPr>
            <w:tcW w:w="916" w:type="dxa"/>
            <w:vMerge/>
            <w:vAlign w:val="center"/>
          </w:tcPr>
          <w:p w14:paraId="3DD8791B" w14:textId="77777777" w:rsidR="008D68D7" w:rsidRDefault="008D68D7"/>
        </w:tc>
        <w:tc>
          <w:tcPr>
            <w:tcW w:w="1075" w:type="dxa"/>
            <w:vAlign w:val="center"/>
          </w:tcPr>
          <w:p w14:paraId="34AAC824" w14:textId="77777777" w:rsidR="008D68D7" w:rsidRDefault="00BA41D8">
            <w:r>
              <w:t>7405</w:t>
            </w:r>
          </w:p>
        </w:tc>
        <w:tc>
          <w:tcPr>
            <w:tcW w:w="3186" w:type="dxa"/>
            <w:vAlign w:val="center"/>
          </w:tcPr>
          <w:p w14:paraId="16CCE3EC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D509C37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2885CEC3" w14:textId="77777777" w:rsidR="008D68D7" w:rsidRDefault="00BA41D8">
            <w:r>
              <w:t>38.54</w:t>
            </w:r>
          </w:p>
        </w:tc>
      </w:tr>
      <w:tr w:rsidR="008D68D7" w14:paraId="279D50E9" w14:textId="77777777">
        <w:tc>
          <w:tcPr>
            <w:tcW w:w="690" w:type="dxa"/>
            <w:vMerge/>
            <w:vAlign w:val="center"/>
          </w:tcPr>
          <w:p w14:paraId="0043BACC" w14:textId="77777777" w:rsidR="008D68D7" w:rsidRDefault="008D68D7"/>
        </w:tc>
        <w:tc>
          <w:tcPr>
            <w:tcW w:w="916" w:type="dxa"/>
            <w:vMerge/>
            <w:vAlign w:val="center"/>
          </w:tcPr>
          <w:p w14:paraId="4161DC4E" w14:textId="77777777" w:rsidR="008D68D7" w:rsidRDefault="008D68D7"/>
        </w:tc>
        <w:tc>
          <w:tcPr>
            <w:tcW w:w="1075" w:type="dxa"/>
            <w:vAlign w:val="center"/>
          </w:tcPr>
          <w:p w14:paraId="624D7F04" w14:textId="77777777" w:rsidR="008D68D7" w:rsidRDefault="00BA41D8">
            <w:r>
              <w:t>7427</w:t>
            </w:r>
          </w:p>
        </w:tc>
        <w:tc>
          <w:tcPr>
            <w:tcW w:w="3186" w:type="dxa"/>
            <w:vAlign w:val="center"/>
          </w:tcPr>
          <w:p w14:paraId="520EAD2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815457A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0317156B" w14:textId="77777777" w:rsidR="008D68D7" w:rsidRDefault="00BA41D8">
            <w:r>
              <w:t>38.84</w:t>
            </w:r>
          </w:p>
        </w:tc>
      </w:tr>
      <w:tr w:rsidR="008D68D7" w14:paraId="40EBB7F4" w14:textId="77777777">
        <w:tc>
          <w:tcPr>
            <w:tcW w:w="690" w:type="dxa"/>
            <w:vMerge/>
            <w:vAlign w:val="center"/>
          </w:tcPr>
          <w:p w14:paraId="5935C679" w14:textId="77777777" w:rsidR="008D68D7" w:rsidRDefault="008D68D7"/>
        </w:tc>
        <w:tc>
          <w:tcPr>
            <w:tcW w:w="916" w:type="dxa"/>
            <w:vMerge/>
            <w:vAlign w:val="center"/>
          </w:tcPr>
          <w:p w14:paraId="7F0BF9E7" w14:textId="77777777" w:rsidR="008D68D7" w:rsidRDefault="008D68D7"/>
        </w:tc>
        <w:tc>
          <w:tcPr>
            <w:tcW w:w="1075" w:type="dxa"/>
            <w:vAlign w:val="center"/>
          </w:tcPr>
          <w:p w14:paraId="097F0CFB" w14:textId="77777777" w:rsidR="008D68D7" w:rsidRDefault="00BA41D8">
            <w:r>
              <w:t>7555</w:t>
            </w:r>
          </w:p>
        </w:tc>
        <w:tc>
          <w:tcPr>
            <w:tcW w:w="3186" w:type="dxa"/>
            <w:vAlign w:val="center"/>
          </w:tcPr>
          <w:p w14:paraId="6A21A89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84E680D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62FA8C78" w14:textId="77777777" w:rsidR="008D68D7" w:rsidRDefault="00BA41D8">
            <w:r>
              <w:t>44.41</w:t>
            </w:r>
          </w:p>
        </w:tc>
      </w:tr>
      <w:tr w:rsidR="008D68D7" w14:paraId="69DAD7E6" w14:textId="77777777">
        <w:tc>
          <w:tcPr>
            <w:tcW w:w="690" w:type="dxa"/>
            <w:vMerge/>
            <w:vAlign w:val="center"/>
          </w:tcPr>
          <w:p w14:paraId="2DFCD5BF" w14:textId="77777777" w:rsidR="008D68D7" w:rsidRDefault="008D68D7"/>
        </w:tc>
        <w:tc>
          <w:tcPr>
            <w:tcW w:w="916" w:type="dxa"/>
            <w:vMerge/>
            <w:vAlign w:val="center"/>
          </w:tcPr>
          <w:p w14:paraId="57A0CC83" w14:textId="77777777" w:rsidR="008D68D7" w:rsidRDefault="008D68D7"/>
        </w:tc>
        <w:tc>
          <w:tcPr>
            <w:tcW w:w="1075" w:type="dxa"/>
            <w:vAlign w:val="center"/>
          </w:tcPr>
          <w:p w14:paraId="4ED2AC69" w14:textId="77777777" w:rsidR="008D68D7" w:rsidRDefault="00BA41D8">
            <w:r>
              <w:t>7565</w:t>
            </w:r>
          </w:p>
        </w:tc>
        <w:tc>
          <w:tcPr>
            <w:tcW w:w="3186" w:type="dxa"/>
            <w:vAlign w:val="center"/>
          </w:tcPr>
          <w:p w14:paraId="032D046D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10F79A0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79B9D986" w14:textId="77777777" w:rsidR="008D68D7" w:rsidRDefault="00BA41D8">
            <w:r>
              <w:t>43.46</w:t>
            </w:r>
          </w:p>
        </w:tc>
      </w:tr>
      <w:tr w:rsidR="008D68D7" w14:paraId="5674BD8E" w14:textId="77777777">
        <w:tc>
          <w:tcPr>
            <w:tcW w:w="690" w:type="dxa"/>
            <w:vMerge/>
            <w:vAlign w:val="center"/>
          </w:tcPr>
          <w:p w14:paraId="0B9973E4" w14:textId="77777777" w:rsidR="008D68D7" w:rsidRDefault="008D68D7"/>
        </w:tc>
        <w:tc>
          <w:tcPr>
            <w:tcW w:w="916" w:type="dxa"/>
            <w:vMerge/>
            <w:vAlign w:val="center"/>
          </w:tcPr>
          <w:p w14:paraId="18FFA36F" w14:textId="77777777" w:rsidR="008D68D7" w:rsidRDefault="008D68D7"/>
        </w:tc>
        <w:tc>
          <w:tcPr>
            <w:tcW w:w="1075" w:type="dxa"/>
            <w:vAlign w:val="center"/>
          </w:tcPr>
          <w:p w14:paraId="222D963E" w14:textId="77777777" w:rsidR="008D68D7" w:rsidRDefault="00BA41D8">
            <w:r>
              <w:t>7592</w:t>
            </w:r>
          </w:p>
        </w:tc>
        <w:tc>
          <w:tcPr>
            <w:tcW w:w="3186" w:type="dxa"/>
            <w:vAlign w:val="center"/>
          </w:tcPr>
          <w:p w14:paraId="49E995D9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126910E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5F979D27" w14:textId="77777777" w:rsidR="008D68D7" w:rsidRDefault="00BA41D8">
            <w:r>
              <w:t>48.71</w:t>
            </w:r>
          </w:p>
        </w:tc>
      </w:tr>
      <w:tr w:rsidR="008D68D7" w14:paraId="424E19F5" w14:textId="77777777">
        <w:tc>
          <w:tcPr>
            <w:tcW w:w="690" w:type="dxa"/>
            <w:vMerge/>
            <w:vAlign w:val="center"/>
          </w:tcPr>
          <w:p w14:paraId="5798C900" w14:textId="77777777" w:rsidR="008D68D7" w:rsidRDefault="008D68D7"/>
        </w:tc>
        <w:tc>
          <w:tcPr>
            <w:tcW w:w="916" w:type="dxa"/>
            <w:vMerge/>
            <w:vAlign w:val="center"/>
          </w:tcPr>
          <w:p w14:paraId="1B63EBBB" w14:textId="77777777" w:rsidR="008D68D7" w:rsidRDefault="008D68D7"/>
        </w:tc>
        <w:tc>
          <w:tcPr>
            <w:tcW w:w="1075" w:type="dxa"/>
            <w:vAlign w:val="center"/>
          </w:tcPr>
          <w:p w14:paraId="63571988" w14:textId="77777777" w:rsidR="008D68D7" w:rsidRDefault="00BA41D8">
            <w:r>
              <w:t>7597</w:t>
            </w:r>
          </w:p>
        </w:tc>
        <w:tc>
          <w:tcPr>
            <w:tcW w:w="3186" w:type="dxa"/>
            <w:vAlign w:val="center"/>
          </w:tcPr>
          <w:p w14:paraId="1F7B63E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5BB370AC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0DF670B2" w14:textId="77777777" w:rsidR="008D68D7" w:rsidRDefault="00BA41D8">
            <w:r>
              <w:t>48.71</w:t>
            </w:r>
          </w:p>
        </w:tc>
      </w:tr>
      <w:tr w:rsidR="008D68D7" w14:paraId="2058194A" w14:textId="77777777">
        <w:tc>
          <w:tcPr>
            <w:tcW w:w="690" w:type="dxa"/>
            <w:vMerge/>
            <w:vAlign w:val="center"/>
          </w:tcPr>
          <w:p w14:paraId="494695CF" w14:textId="77777777" w:rsidR="008D68D7" w:rsidRDefault="008D68D7"/>
        </w:tc>
        <w:tc>
          <w:tcPr>
            <w:tcW w:w="916" w:type="dxa"/>
            <w:vMerge/>
            <w:vAlign w:val="center"/>
          </w:tcPr>
          <w:p w14:paraId="33EDFCD1" w14:textId="77777777" w:rsidR="008D68D7" w:rsidRDefault="008D68D7"/>
        </w:tc>
        <w:tc>
          <w:tcPr>
            <w:tcW w:w="1075" w:type="dxa"/>
            <w:vAlign w:val="center"/>
          </w:tcPr>
          <w:p w14:paraId="4C08B6DE" w14:textId="77777777" w:rsidR="008D68D7" w:rsidRDefault="00BA41D8">
            <w:r>
              <w:t>7607</w:t>
            </w:r>
          </w:p>
        </w:tc>
        <w:tc>
          <w:tcPr>
            <w:tcW w:w="3186" w:type="dxa"/>
            <w:vAlign w:val="center"/>
          </w:tcPr>
          <w:p w14:paraId="055C2D6E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C479314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20E22FFF" w14:textId="77777777" w:rsidR="008D68D7" w:rsidRDefault="00BA41D8">
            <w:r>
              <w:t>48.73</w:t>
            </w:r>
          </w:p>
        </w:tc>
      </w:tr>
      <w:tr w:rsidR="008D68D7" w14:paraId="216AB63E" w14:textId="77777777">
        <w:tc>
          <w:tcPr>
            <w:tcW w:w="690" w:type="dxa"/>
            <w:vMerge/>
            <w:vAlign w:val="center"/>
          </w:tcPr>
          <w:p w14:paraId="6ECEE294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11D73889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08A0A17C" w14:textId="77777777" w:rsidR="008D68D7" w:rsidRDefault="00BA41D8">
            <w:r>
              <w:t>7003</w:t>
            </w:r>
          </w:p>
        </w:tc>
        <w:tc>
          <w:tcPr>
            <w:tcW w:w="3186" w:type="dxa"/>
            <w:vAlign w:val="center"/>
          </w:tcPr>
          <w:p w14:paraId="155FD0FD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17E14391" w14:textId="77777777" w:rsidR="008D68D7" w:rsidRDefault="00BA41D8">
            <w:r>
              <w:t>46.8</w:t>
            </w:r>
          </w:p>
        </w:tc>
        <w:tc>
          <w:tcPr>
            <w:tcW w:w="3356" w:type="dxa"/>
            <w:vAlign w:val="center"/>
          </w:tcPr>
          <w:p w14:paraId="37E9DA5B" w14:textId="77777777" w:rsidR="008D68D7" w:rsidRDefault="00BA41D8">
            <w:r>
              <w:t>44.24</w:t>
            </w:r>
          </w:p>
        </w:tc>
      </w:tr>
      <w:tr w:rsidR="008D68D7" w14:paraId="08A9B2BE" w14:textId="77777777">
        <w:tc>
          <w:tcPr>
            <w:tcW w:w="690" w:type="dxa"/>
            <w:vMerge/>
            <w:vAlign w:val="center"/>
          </w:tcPr>
          <w:p w14:paraId="15DE328E" w14:textId="77777777" w:rsidR="008D68D7" w:rsidRDefault="008D68D7"/>
        </w:tc>
        <w:tc>
          <w:tcPr>
            <w:tcW w:w="916" w:type="dxa"/>
            <w:vMerge/>
            <w:vAlign w:val="center"/>
          </w:tcPr>
          <w:p w14:paraId="084636C0" w14:textId="77777777" w:rsidR="008D68D7" w:rsidRDefault="008D68D7"/>
        </w:tc>
        <w:tc>
          <w:tcPr>
            <w:tcW w:w="1075" w:type="dxa"/>
            <w:vAlign w:val="center"/>
          </w:tcPr>
          <w:p w14:paraId="08AF09F8" w14:textId="77777777" w:rsidR="008D68D7" w:rsidRDefault="00BA41D8">
            <w:r>
              <w:t>7004</w:t>
            </w:r>
          </w:p>
        </w:tc>
        <w:tc>
          <w:tcPr>
            <w:tcW w:w="3186" w:type="dxa"/>
            <w:vAlign w:val="center"/>
          </w:tcPr>
          <w:p w14:paraId="3E1E14A2" w14:textId="77777777" w:rsidR="008D68D7" w:rsidRDefault="00BA41D8">
            <w:r>
              <w:t>客厅</w:t>
            </w:r>
          </w:p>
        </w:tc>
        <w:tc>
          <w:tcPr>
            <w:tcW w:w="1075" w:type="dxa"/>
            <w:vAlign w:val="center"/>
          </w:tcPr>
          <w:p w14:paraId="230A64C5" w14:textId="77777777" w:rsidR="008D68D7" w:rsidRDefault="00BA41D8">
            <w:r>
              <w:t>46.8</w:t>
            </w:r>
          </w:p>
        </w:tc>
        <w:tc>
          <w:tcPr>
            <w:tcW w:w="3356" w:type="dxa"/>
            <w:vAlign w:val="center"/>
          </w:tcPr>
          <w:p w14:paraId="60C88BD7" w14:textId="77777777" w:rsidR="008D68D7" w:rsidRDefault="00BA41D8">
            <w:r>
              <w:t>43.42</w:t>
            </w:r>
          </w:p>
        </w:tc>
      </w:tr>
      <w:tr w:rsidR="008D68D7" w14:paraId="5E7DB3DA" w14:textId="77777777">
        <w:tc>
          <w:tcPr>
            <w:tcW w:w="690" w:type="dxa"/>
            <w:vMerge/>
            <w:vAlign w:val="center"/>
          </w:tcPr>
          <w:p w14:paraId="713ACB42" w14:textId="77777777" w:rsidR="008D68D7" w:rsidRDefault="008D68D7"/>
        </w:tc>
        <w:tc>
          <w:tcPr>
            <w:tcW w:w="916" w:type="dxa"/>
            <w:vMerge/>
            <w:vAlign w:val="center"/>
          </w:tcPr>
          <w:p w14:paraId="77949191" w14:textId="77777777" w:rsidR="008D68D7" w:rsidRDefault="008D68D7"/>
        </w:tc>
        <w:tc>
          <w:tcPr>
            <w:tcW w:w="1075" w:type="dxa"/>
            <w:vAlign w:val="center"/>
          </w:tcPr>
          <w:p w14:paraId="19A16BC7" w14:textId="77777777" w:rsidR="008D68D7" w:rsidRDefault="00BA41D8">
            <w:r>
              <w:t>7070</w:t>
            </w:r>
          </w:p>
        </w:tc>
        <w:tc>
          <w:tcPr>
            <w:tcW w:w="3186" w:type="dxa"/>
            <w:vAlign w:val="center"/>
          </w:tcPr>
          <w:p w14:paraId="60B06DC2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6B6F9BB8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33B5BF6E" w14:textId="77777777" w:rsidR="008D68D7" w:rsidRDefault="00BA41D8">
            <w:r>
              <w:t>45.25</w:t>
            </w:r>
          </w:p>
        </w:tc>
      </w:tr>
      <w:tr w:rsidR="008D68D7" w14:paraId="36036E30" w14:textId="77777777">
        <w:tc>
          <w:tcPr>
            <w:tcW w:w="690" w:type="dxa"/>
            <w:vMerge/>
            <w:vAlign w:val="center"/>
          </w:tcPr>
          <w:p w14:paraId="1769AAAF" w14:textId="77777777" w:rsidR="008D68D7" w:rsidRDefault="008D68D7"/>
        </w:tc>
        <w:tc>
          <w:tcPr>
            <w:tcW w:w="916" w:type="dxa"/>
            <w:vMerge/>
            <w:vAlign w:val="center"/>
          </w:tcPr>
          <w:p w14:paraId="4BC5B20C" w14:textId="77777777" w:rsidR="008D68D7" w:rsidRDefault="008D68D7"/>
        </w:tc>
        <w:tc>
          <w:tcPr>
            <w:tcW w:w="1075" w:type="dxa"/>
            <w:vAlign w:val="center"/>
          </w:tcPr>
          <w:p w14:paraId="7A4C5238" w14:textId="77777777" w:rsidR="008D68D7" w:rsidRDefault="00BA41D8">
            <w:r>
              <w:t>7082</w:t>
            </w:r>
          </w:p>
        </w:tc>
        <w:tc>
          <w:tcPr>
            <w:tcW w:w="3186" w:type="dxa"/>
            <w:vAlign w:val="center"/>
          </w:tcPr>
          <w:p w14:paraId="5CFB22B5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296F570B" w14:textId="77777777" w:rsidR="008D68D7" w:rsidRDefault="00BA41D8">
            <w:r>
              <w:t>21.3</w:t>
            </w:r>
          </w:p>
        </w:tc>
        <w:tc>
          <w:tcPr>
            <w:tcW w:w="3356" w:type="dxa"/>
            <w:vAlign w:val="center"/>
          </w:tcPr>
          <w:p w14:paraId="2F6AF9F1" w14:textId="77777777" w:rsidR="008D68D7" w:rsidRDefault="00BA41D8">
            <w:r>
              <w:t>45.55</w:t>
            </w:r>
          </w:p>
        </w:tc>
      </w:tr>
      <w:tr w:rsidR="008D68D7" w14:paraId="162323C4" w14:textId="77777777">
        <w:tc>
          <w:tcPr>
            <w:tcW w:w="690" w:type="dxa"/>
            <w:vMerge/>
            <w:vAlign w:val="center"/>
          </w:tcPr>
          <w:p w14:paraId="3CA706E6" w14:textId="77777777" w:rsidR="008D68D7" w:rsidRDefault="008D68D7"/>
        </w:tc>
        <w:tc>
          <w:tcPr>
            <w:tcW w:w="916" w:type="dxa"/>
            <w:vMerge/>
            <w:vAlign w:val="center"/>
          </w:tcPr>
          <w:p w14:paraId="6EC068C3" w14:textId="77777777" w:rsidR="008D68D7" w:rsidRDefault="008D68D7"/>
        </w:tc>
        <w:tc>
          <w:tcPr>
            <w:tcW w:w="1075" w:type="dxa"/>
            <w:vAlign w:val="center"/>
          </w:tcPr>
          <w:p w14:paraId="667FFE6B" w14:textId="77777777" w:rsidR="008D68D7" w:rsidRDefault="00BA41D8">
            <w:r>
              <w:t>7200</w:t>
            </w:r>
          </w:p>
        </w:tc>
        <w:tc>
          <w:tcPr>
            <w:tcW w:w="3186" w:type="dxa"/>
            <w:vAlign w:val="center"/>
          </w:tcPr>
          <w:p w14:paraId="57503931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BAF0357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441FE1B8" w14:textId="77777777" w:rsidR="008D68D7" w:rsidRDefault="00BA41D8">
            <w:r>
              <w:t>45.33</w:t>
            </w:r>
          </w:p>
        </w:tc>
      </w:tr>
      <w:tr w:rsidR="008D68D7" w14:paraId="39593CD6" w14:textId="77777777">
        <w:tc>
          <w:tcPr>
            <w:tcW w:w="690" w:type="dxa"/>
            <w:vMerge/>
            <w:vAlign w:val="center"/>
          </w:tcPr>
          <w:p w14:paraId="5D1FDA76" w14:textId="77777777" w:rsidR="008D68D7" w:rsidRDefault="008D68D7"/>
        </w:tc>
        <w:tc>
          <w:tcPr>
            <w:tcW w:w="916" w:type="dxa"/>
            <w:vMerge/>
            <w:vAlign w:val="center"/>
          </w:tcPr>
          <w:p w14:paraId="2A0CCCEA" w14:textId="77777777" w:rsidR="008D68D7" w:rsidRDefault="008D68D7"/>
        </w:tc>
        <w:tc>
          <w:tcPr>
            <w:tcW w:w="1075" w:type="dxa"/>
            <w:vAlign w:val="center"/>
          </w:tcPr>
          <w:p w14:paraId="481E0400" w14:textId="77777777" w:rsidR="008D68D7" w:rsidRDefault="00BA41D8">
            <w:r>
              <w:t>7211</w:t>
            </w:r>
          </w:p>
        </w:tc>
        <w:tc>
          <w:tcPr>
            <w:tcW w:w="3186" w:type="dxa"/>
            <w:vAlign w:val="center"/>
          </w:tcPr>
          <w:p w14:paraId="428C496B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AE96A69" w14:textId="77777777" w:rsidR="008D68D7" w:rsidRDefault="00BA41D8">
            <w:r>
              <w:t>10.9</w:t>
            </w:r>
          </w:p>
        </w:tc>
        <w:tc>
          <w:tcPr>
            <w:tcW w:w="3356" w:type="dxa"/>
            <w:vAlign w:val="center"/>
          </w:tcPr>
          <w:p w14:paraId="07A3FE23" w14:textId="77777777" w:rsidR="008D68D7" w:rsidRDefault="00BA41D8">
            <w:r>
              <w:t>46.03</w:t>
            </w:r>
          </w:p>
        </w:tc>
      </w:tr>
      <w:tr w:rsidR="008D68D7" w14:paraId="35E4C9A9" w14:textId="77777777">
        <w:tc>
          <w:tcPr>
            <w:tcW w:w="690" w:type="dxa"/>
            <w:vMerge/>
            <w:vAlign w:val="center"/>
          </w:tcPr>
          <w:p w14:paraId="2F7FB975" w14:textId="77777777" w:rsidR="008D68D7" w:rsidRDefault="008D68D7"/>
        </w:tc>
        <w:tc>
          <w:tcPr>
            <w:tcW w:w="916" w:type="dxa"/>
            <w:vMerge/>
            <w:vAlign w:val="center"/>
          </w:tcPr>
          <w:p w14:paraId="51FA7D91" w14:textId="77777777" w:rsidR="008D68D7" w:rsidRDefault="008D68D7"/>
        </w:tc>
        <w:tc>
          <w:tcPr>
            <w:tcW w:w="1075" w:type="dxa"/>
            <w:vAlign w:val="center"/>
          </w:tcPr>
          <w:p w14:paraId="11B00922" w14:textId="77777777" w:rsidR="008D68D7" w:rsidRDefault="00BA41D8">
            <w:r>
              <w:t>7244</w:t>
            </w:r>
          </w:p>
        </w:tc>
        <w:tc>
          <w:tcPr>
            <w:tcW w:w="3186" w:type="dxa"/>
            <w:vAlign w:val="center"/>
          </w:tcPr>
          <w:p w14:paraId="295B0E95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254B2A92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4FACDE9B" w14:textId="77777777" w:rsidR="008D68D7" w:rsidRDefault="00BA41D8">
            <w:r>
              <w:t>45.05</w:t>
            </w:r>
          </w:p>
        </w:tc>
      </w:tr>
      <w:tr w:rsidR="008D68D7" w14:paraId="125ED38A" w14:textId="77777777">
        <w:tc>
          <w:tcPr>
            <w:tcW w:w="690" w:type="dxa"/>
            <w:vMerge/>
            <w:vAlign w:val="center"/>
          </w:tcPr>
          <w:p w14:paraId="25191AB5" w14:textId="77777777" w:rsidR="008D68D7" w:rsidRDefault="008D68D7"/>
        </w:tc>
        <w:tc>
          <w:tcPr>
            <w:tcW w:w="916" w:type="dxa"/>
            <w:vMerge/>
            <w:vAlign w:val="center"/>
          </w:tcPr>
          <w:p w14:paraId="4F226214" w14:textId="77777777" w:rsidR="008D68D7" w:rsidRDefault="008D68D7"/>
        </w:tc>
        <w:tc>
          <w:tcPr>
            <w:tcW w:w="1075" w:type="dxa"/>
            <w:vAlign w:val="center"/>
          </w:tcPr>
          <w:p w14:paraId="75196850" w14:textId="77777777" w:rsidR="008D68D7" w:rsidRDefault="00BA41D8">
            <w:r>
              <w:t>7257</w:t>
            </w:r>
          </w:p>
        </w:tc>
        <w:tc>
          <w:tcPr>
            <w:tcW w:w="3186" w:type="dxa"/>
            <w:vAlign w:val="center"/>
          </w:tcPr>
          <w:p w14:paraId="6AC3B71A" w14:textId="77777777" w:rsidR="008D68D7" w:rsidRDefault="00BA41D8">
            <w:r>
              <w:t>厨房</w:t>
            </w:r>
          </w:p>
        </w:tc>
        <w:tc>
          <w:tcPr>
            <w:tcW w:w="1075" w:type="dxa"/>
            <w:vAlign w:val="center"/>
          </w:tcPr>
          <w:p w14:paraId="71544BF7" w14:textId="77777777" w:rsidR="008D68D7" w:rsidRDefault="00BA41D8">
            <w:r>
              <w:t>8.4</w:t>
            </w:r>
          </w:p>
        </w:tc>
        <w:tc>
          <w:tcPr>
            <w:tcW w:w="3356" w:type="dxa"/>
            <w:vAlign w:val="center"/>
          </w:tcPr>
          <w:p w14:paraId="49F335AC" w14:textId="77777777" w:rsidR="008D68D7" w:rsidRDefault="00BA41D8">
            <w:r>
              <w:t>46.27</w:t>
            </w:r>
          </w:p>
        </w:tc>
      </w:tr>
      <w:tr w:rsidR="008D68D7" w14:paraId="247CFC5E" w14:textId="77777777">
        <w:tc>
          <w:tcPr>
            <w:tcW w:w="690" w:type="dxa"/>
            <w:vMerge/>
            <w:vAlign w:val="center"/>
          </w:tcPr>
          <w:p w14:paraId="5AE6169E" w14:textId="77777777" w:rsidR="008D68D7" w:rsidRDefault="008D68D7"/>
        </w:tc>
        <w:tc>
          <w:tcPr>
            <w:tcW w:w="916" w:type="dxa"/>
            <w:vMerge/>
            <w:vAlign w:val="center"/>
          </w:tcPr>
          <w:p w14:paraId="47FEA229" w14:textId="77777777" w:rsidR="008D68D7" w:rsidRDefault="008D68D7"/>
        </w:tc>
        <w:tc>
          <w:tcPr>
            <w:tcW w:w="1075" w:type="dxa"/>
            <w:vAlign w:val="center"/>
          </w:tcPr>
          <w:p w14:paraId="0E9FD4EA" w14:textId="77777777" w:rsidR="008D68D7" w:rsidRDefault="00BA41D8">
            <w:r>
              <w:t>7276</w:t>
            </w:r>
          </w:p>
        </w:tc>
        <w:tc>
          <w:tcPr>
            <w:tcW w:w="3186" w:type="dxa"/>
            <w:vAlign w:val="center"/>
          </w:tcPr>
          <w:p w14:paraId="24B7DC9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C956C0F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4B5F5CEE" w14:textId="77777777" w:rsidR="008D68D7" w:rsidRDefault="00BA41D8">
            <w:r>
              <w:t>38.36</w:t>
            </w:r>
          </w:p>
        </w:tc>
      </w:tr>
      <w:tr w:rsidR="008D68D7" w14:paraId="16B36758" w14:textId="77777777">
        <w:tc>
          <w:tcPr>
            <w:tcW w:w="690" w:type="dxa"/>
            <w:vMerge/>
            <w:vAlign w:val="center"/>
          </w:tcPr>
          <w:p w14:paraId="69EA56D2" w14:textId="77777777" w:rsidR="008D68D7" w:rsidRDefault="008D68D7"/>
        </w:tc>
        <w:tc>
          <w:tcPr>
            <w:tcW w:w="916" w:type="dxa"/>
            <w:vMerge/>
            <w:vAlign w:val="center"/>
          </w:tcPr>
          <w:p w14:paraId="5E11AABA" w14:textId="77777777" w:rsidR="008D68D7" w:rsidRDefault="008D68D7"/>
        </w:tc>
        <w:tc>
          <w:tcPr>
            <w:tcW w:w="1075" w:type="dxa"/>
            <w:vAlign w:val="center"/>
          </w:tcPr>
          <w:p w14:paraId="66CF85BF" w14:textId="77777777" w:rsidR="008D68D7" w:rsidRDefault="00BA41D8">
            <w:r>
              <w:t>7291</w:t>
            </w:r>
          </w:p>
        </w:tc>
        <w:tc>
          <w:tcPr>
            <w:tcW w:w="3186" w:type="dxa"/>
            <w:vAlign w:val="center"/>
          </w:tcPr>
          <w:p w14:paraId="424AEAF8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F250C3A" w14:textId="77777777" w:rsidR="008D68D7" w:rsidRDefault="00BA41D8">
            <w:r>
              <w:t>7.8</w:t>
            </w:r>
          </w:p>
        </w:tc>
        <w:tc>
          <w:tcPr>
            <w:tcW w:w="3356" w:type="dxa"/>
            <w:vAlign w:val="center"/>
          </w:tcPr>
          <w:p w14:paraId="5B52E8A2" w14:textId="77777777" w:rsidR="008D68D7" w:rsidRDefault="00BA41D8">
            <w:r>
              <w:t>38.38</w:t>
            </w:r>
          </w:p>
        </w:tc>
      </w:tr>
      <w:tr w:rsidR="008D68D7" w14:paraId="084961E3" w14:textId="77777777">
        <w:tc>
          <w:tcPr>
            <w:tcW w:w="690" w:type="dxa"/>
            <w:vMerge/>
            <w:vAlign w:val="center"/>
          </w:tcPr>
          <w:p w14:paraId="7B90624C" w14:textId="77777777" w:rsidR="008D68D7" w:rsidRDefault="008D68D7"/>
        </w:tc>
        <w:tc>
          <w:tcPr>
            <w:tcW w:w="916" w:type="dxa"/>
            <w:vMerge/>
            <w:vAlign w:val="center"/>
          </w:tcPr>
          <w:p w14:paraId="6D17FAD0" w14:textId="77777777" w:rsidR="008D68D7" w:rsidRDefault="008D68D7"/>
        </w:tc>
        <w:tc>
          <w:tcPr>
            <w:tcW w:w="1075" w:type="dxa"/>
            <w:vAlign w:val="center"/>
          </w:tcPr>
          <w:p w14:paraId="4BFDEB7B" w14:textId="77777777" w:rsidR="008D68D7" w:rsidRDefault="00BA41D8">
            <w:r>
              <w:t>7323</w:t>
            </w:r>
          </w:p>
        </w:tc>
        <w:tc>
          <w:tcPr>
            <w:tcW w:w="3186" w:type="dxa"/>
            <w:vAlign w:val="center"/>
          </w:tcPr>
          <w:p w14:paraId="673FB981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12BC7251" w14:textId="77777777" w:rsidR="008D68D7" w:rsidRDefault="00BA41D8">
            <w:r>
              <w:t>5.6</w:t>
            </w:r>
          </w:p>
        </w:tc>
        <w:tc>
          <w:tcPr>
            <w:tcW w:w="3356" w:type="dxa"/>
            <w:vAlign w:val="center"/>
          </w:tcPr>
          <w:p w14:paraId="627A48D8" w14:textId="77777777" w:rsidR="008D68D7" w:rsidRDefault="00BA41D8">
            <w:r>
              <w:t>44.45</w:t>
            </w:r>
          </w:p>
        </w:tc>
      </w:tr>
      <w:tr w:rsidR="008D68D7" w14:paraId="17FAD286" w14:textId="77777777">
        <w:tc>
          <w:tcPr>
            <w:tcW w:w="690" w:type="dxa"/>
            <w:vMerge/>
            <w:vAlign w:val="center"/>
          </w:tcPr>
          <w:p w14:paraId="023CE5A9" w14:textId="77777777" w:rsidR="008D68D7" w:rsidRDefault="008D68D7"/>
        </w:tc>
        <w:tc>
          <w:tcPr>
            <w:tcW w:w="916" w:type="dxa"/>
            <w:vMerge/>
            <w:vAlign w:val="center"/>
          </w:tcPr>
          <w:p w14:paraId="75432D9A" w14:textId="77777777" w:rsidR="008D68D7" w:rsidRDefault="008D68D7"/>
        </w:tc>
        <w:tc>
          <w:tcPr>
            <w:tcW w:w="1075" w:type="dxa"/>
            <w:vAlign w:val="center"/>
          </w:tcPr>
          <w:p w14:paraId="2D396968" w14:textId="77777777" w:rsidR="008D68D7" w:rsidRDefault="00BA41D8">
            <w:r>
              <w:t>7325</w:t>
            </w:r>
          </w:p>
        </w:tc>
        <w:tc>
          <w:tcPr>
            <w:tcW w:w="3186" w:type="dxa"/>
            <w:vAlign w:val="center"/>
          </w:tcPr>
          <w:p w14:paraId="0E8D79F3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648C1779" w14:textId="77777777" w:rsidR="008D68D7" w:rsidRDefault="00BA41D8">
            <w:r>
              <w:t>5.6</w:t>
            </w:r>
          </w:p>
        </w:tc>
        <w:tc>
          <w:tcPr>
            <w:tcW w:w="3356" w:type="dxa"/>
            <w:vAlign w:val="center"/>
          </w:tcPr>
          <w:p w14:paraId="6D6D5FA3" w14:textId="77777777" w:rsidR="008D68D7" w:rsidRDefault="00BA41D8">
            <w:r>
              <w:t>45.02</w:t>
            </w:r>
          </w:p>
        </w:tc>
      </w:tr>
      <w:tr w:rsidR="008D68D7" w14:paraId="1CC866DE" w14:textId="77777777">
        <w:tc>
          <w:tcPr>
            <w:tcW w:w="690" w:type="dxa"/>
            <w:vMerge/>
            <w:vAlign w:val="center"/>
          </w:tcPr>
          <w:p w14:paraId="0C6B1E26" w14:textId="77777777" w:rsidR="008D68D7" w:rsidRDefault="008D68D7"/>
        </w:tc>
        <w:tc>
          <w:tcPr>
            <w:tcW w:w="916" w:type="dxa"/>
            <w:vMerge/>
            <w:vAlign w:val="center"/>
          </w:tcPr>
          <w:p w14:paraId="04704584" w14:textId="77777777" w:rsidR="008D68D7" w:rsidRDefault="008D68D7"/>
        </w:tc>
        <w:tc>
          <w:tcPr>
            <w:tcW w:w="1075" w:type="dxa"/>
            <w:vAlign w:val="center"/>
          </w:tcPr>
          <w:p w14:paraId="622784C9" w14:textId="77777777" w:rsidR="008D68D7" w:rsidRDefault="00BA41D8">
            <w:r>
              <w:t>7353</w:t>
            </w:r>
          </w:p>
        </w:tc>
        <w:tc>
          <w:tcPr>
            <w:tcW w:w="3186" w:type="dxa"/>
            <w:vAlign w:val="center"/>
          </w:tcPr>
          <w:p w14:paraId="211DF6D4" w14:textId="77777777" w:rsidR="008D68D7" w:rsidRDefault="00BA41D8">
            <w:r>
              <w:t>客梯兼无障碍</w:t>
            </w:r>
          </w:p>
        </w:tc>
        <w:tc>
          <w:tcPr>
            <w:tcW w:w="1075" w:type="dxa"/>
            <w:vAlign w:val="center"/>
          </w:tcPr>
          <w:p w14:paraId="1592D465" w14:textId="77777777" w:rsidR="008D68D7" w:rsidRDefault="00BA41D8">
            <w:r>
              <w:t>4.7</w:t>
            </w:r>
          </w:p>
        </w:tc>
        <w:tc>
          <w:tcPr>
            <w:tcW w:w="3356" w:type="dxa"/>
            <w:vAlign w:val="center"/>
          </w:tcPr>
          <w:p w14:paraId="3CEAF511" w14:textId="77777777" w:rsidR="008D68D7" w:rsidRDefault="00BA41D8">
            <w:r>
              <w:t>45.54</w:t>
            </w:r>
          </w:p>
        </w:tc>
      </w:tr>
      <w:tr w:rsidR="008D68D7" w14:paraId="24A9E309" w14:textId="77777777">
        <w:tc>
          <w:tcPr>
            <w:tcW w:w="690" w:type="dxa"/>
            <w:vMerge/>
            <w:vAlign w:val="center"/>
          </w:tcPr>
          <w:p w14:paraId="4F1F1662" w14:textId="77777777" w:rsidR="008D68D7" w:rsidRDefault="008D68D7"/>
        </w:tc>
        <w:tc>
          <w:tcPr>
            <w:tcW w:w="916" w:type="dxa"/>
            <w:vMerge/>
            <w:vAlign w:val="center"/>
          </w:tcPr>
          <w:p w14:paraId="76AA8F3B" w14:textId="77777777" w:rsidR="008D68D7" w:rsidRDefault="008D68D7"/>
        </w:tc>
        <w:tc>
          <w:tcPr>
            <w:tcW w:w="1075" w:type="dxa"/>
            <w:vAlign w:val="center"/>
          </w:tcPr>
          <w:p w14:paraId="0845BE47" w14:textId="77777777" w:rsidR="008D68D7" w:rsidRDefault="00BA41D8">
            <w:r>
              <w:t>7407</w:t>
            </w:r>
          </w:p>
        </w:tc>
        <w:tc>
          <w:tcPr>
            <w:tcW w:w="3186" w:type="dxa"/>
            <w:vAlign w:val="center"/>
          </w:tcPr>
          <w:p w14:paraId="76A1565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67B7DA3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6A8FAB42" w14:textId="77777777" w:rsidR="008D68D7" w:rsidRDefault="00BA41D8">
            <w:r>
              <w:t>38.64</w:t>
            </w:r>
          </w:p>
        </w:tc>
      </w:tr>
      <w:tr w:rsidR="008D68D7" w14:paraId="7E98DA2A" w14:textId="77777777">
        <w:tc>
          <w:tcPr>
            <w:tcW w:w="690" w:type="dxa"/>
            <w:vMerge/>
            <w:vAlign w:val="center"/>
          </w:tcPr>
          <w:p w14:paraId="2477A4DE" w14:textId="77777777" w:rsidR="008D68D7" w:rsidRDefault="008D68D7"/>
        </w:tc>
        <w:tc>
          <w:tcPr>
            <w:tcW w:w="916" w:type="dxa"/>
            <w:vMerge/>
            <w:vAlign w:val="center"/>
          </w:tcPr>
          <w:p w14:paraId="1CFC8EE6" w14:textId="77777777" w:rsidR="008D68D7" w:rsidRDefault="008D68D7"/>
        </w:tc>
        <w:tc>
          <w:tcPr>
            <w:tcW w:w="1075" w:type="dxa"/>
            <w:vAlign w:val="center"/>
          </w:tcPr>
          <w:p w14:paraId="2002D484" w14:textId="77777777" w:rsidR="008D68D7" w:rsidRDefault="00BA41D8">
            <w:r>
              <w:t>7423</w:t>
            </w:r>
          </w:p>
        </w:tc>
        <w:tc>
          <w:tcPr>
            <w:tcW w:w="3186" w:type="dxa"/>
            <w:vAlign w:val="center"/>
          </w:tcPr>
          <w:p w14:paraId="279F7FF5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CFC8FBB" w14:textId="77777777" w:rsidR="008D68D7" w:rsidRDefault="00BA41D8">
            <w:r>
              <w:t>4.6</w:t>
            </w:r>
          </w:p>
        </w:tc>
        <w:tc>
          <w:tcPr>
            <w:tcW w:w="3356" w:type="dxa"/>
            <w:vAlign w:val="center"/>
          </w:tcPr>
          <w:p w14:paraId="7022B579" w14:textId="77777777" w:rsidR="008D68D7" w:rsidRDefault="00BA41D8">
            <w:r>
              <w:t>38.84</w:t>
            </w:r>
          </w:p>
        </w:tc>
      </w:tr>
      <w:tr w:rsidR="008D68D7" w14:paraId="24366B0F" w14:textId="77777777">
        <w:tc>
          <w:tcPr>
            <w:tcW w:w="690" w:type="dxa"/>
            <w:vMerge/>
            <w:vAlign w:val="center"/>
          </w:tcPr>
          <w:p w14:paraId="48F67D29" w14:textId="77777777" w:rsidR="008D68D7" w:rsidRDefault="008D68D7"/>
        </w:tc>
        <w:tc>
          <w:tcPr>
            <w:tcW w:w="916" w:type="dxa"/>
            <w:vMerge/>
            <w:vAlign w:val="center"/>
          </w:tcPr>
          <w:p w14:paraId="332C6A22" w14:textId="77777777" w:rsidR="008D68D7" w:rsidRDefault="008D68D7"/>
        </w:tc>
        <w:tc>
          <w:tcPr>
            <w:tcW w:w="1075" w:type="dxa"/>
            <w:vAlign w:val="center"/>
          </w:tcPr>
          <w:p w14:paraId="49F064D4" w14:textId="77777777" w:rsidR="008D68D7" w:rsidRDefault="00BA41D8">
            <w:r>
              <w:t>7559</w:t>
            </w:r>
          </w:p>
        </w:tc>
        <w:tc>
          <w:tcPr>
            <w:tcW w:w="3186" w:type="dxa"/>
            <w:vAlign w:val="center"/>
          </w:tcPr>
          <w:p w14:paraId="265907F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409428C3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0EEC8EFE" w14:textId="77777777" w:rsidR="008D68D7" w:rsidRDefault="00BA41D8">
            <w:r>
              <w:t>44.79</w:t>
            </w:r>
          </w:p>
        </w:tc>
      </w:tr>
      <w:tr w:rsidR="008D68D7" w14:paraId="4FC9A72C" w14:textId="77777777">
        <w:tc>
          <w:tcPr>
            <w:tcW w:w="690" w:type="dxa"/>
            <w:vMerge/>
            <w:vAlign w:val="center"/>
          </w:tcPr>
          <w:p w14:paraId="56B5EE8C" w14:textId="77777777" w:rsidR="008D68D7" w:rsidRDefault="008D68D7"/>
        </w:tc>
        <w:tc>
          <w:tcPr>
            <w:tcW w:w="916" w:type="dxa"/>
            <w:vMerge/>
            <w:vAlign w:val="center"/>
          </w:tcPr>
          <w:p w14:paraId="1C8D515F" w14:textId="77777777" w:rsidR="008D68D7" w:rsidRDefault="008D68D7"/>
        </w:tc>
        <w:tc>
          <w:tcPr>
            <w:tcW w:w="1075" w:type="dxa"/>
            <w:vAlign w:val="center"/>
          </w:tcPr>
          <w:p w14:paraId="74775B30" w14:textId="77777777" w:rsidR="008D68D7" w:rsidRDefault="00BA41D8">
            <w:r>
              <w:t>7563</w:t>
            </w:r>
          </w:p>
        </w:tc>
        <w:tc>
          <w:tcPr>
            <w:tcW w:w="3186" w:type="dxa"/>
            <w:vAlign w:val="center"/>
          </w:tcPr>
          <w:p w14:paraId="21F22AB0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25C6B4A" w14:textId="77777777" w:rsidR="008D68D7" w:rsidRDefault="00BA41D8">
            <w:r>
              <w:t>2.0</w:t>
            </w:r>
          </w:p>
        </w:tc>
        <w:tc>
          <w:tcPr>
            <w:tcW w:w="3356" w:type="dxa"/>
            <w:vAlign w:val="center"/>
          </w:tcPr>
          <w:p w14:paraId="0E8CEF6B" w14:textId="77777777" w:rsidR="008D68D7" w:rsidRDefault="00BA41D8">
            <w:r>
              <w:t>44.14</w:t>
            </w:r>
          </w:p>
        </w:tc>
      </w:tr>
      <w:tr w:rsidR="008D68D7" w14:paraId="4A46D4A9" w14:textId="77777777">
        <w:tc>
          <w:tcPr>
            <w:tcW w:w="690" w:type="dxa"/>
            <w:vMerge/>
            <w:vAlign w:val="center"/>
          </w:tcPr>
          <w:p w14:paraId="061F31E2" w14:textId="77777777" w:rsidR="008D68D7" w:rsidRDefault="008D68D7"/>
        </w:tc>
        <w:tc>
          <w:tcPr>
            <w:tcW w:w="916" w:type="dxa"/>
            <w:vMerge/>
            <w:vAlign w:val="center"/>
          </w:tcPr>
          <w:p w14:paraId="75C957FB" w14:textId="77777777" w:rsidR="008D68D7" w:rsidRDefault="008D68D7"/>
        </w:tc>
        <w:tc>
          <w:tcPr>
            <w:tcW w:w="1075" w:type="dxa"/>
            <w:vAlign w:val="center"/>
          </w:tcPr>
          <w:p w14:paraId="484130D1" w14:textId="77777777" w:rsidR="008D68D7" w:rsidRDefault="00BA41D8">
            <w:r>
              <w:t>7577</w:t>
            </w:r>
          </w:p>
        </w:tc>
        <w:tc>
          <w:tcPr>
            <w:tcW w:w="3186" w:type="dxa"/>
            <w:vAlign w:val="center"/>
          </w:tcPr>
          <w:p w14:paraId="07FAACDA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36C5E264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608ADCD6" w14:textId="77777777" w:rsidR="008D68D7" w:rsidRDefault="00BA41D8">
            <w:r>
              <w:t>48.12</w:t>
            </w:r>
          </w:p>
        </w:tc>
      </w:tr>
      <w:tr w:rsidR="008D68D7" w14:paraId="06665F94" w14:textId="77777777">
        <w:tc>
          <w:tcPr>
            <w:tcW w:w="690" w:type="dxa"/>
            <w:vMerge/>
            <w:vAlign w:val="center"/>
          </w:tcPr>
          <w:p w14:paraId="1A5925D9" w14:textId="77777777" w:rsidR="008D68D7" w:rsidRDefault="008D68D7"/>
        </w:tc>
        <w:tc>
          <w:tcPr>
            <w:tcW w:w="916" w:type="dxa"/>
            <w:vMerge/>
            <w:vAlign w:val="center"/>
          </w:tcPr>
          <w:p w14:paraId="690DB020" w14:textId="77777777" w:rsidR="008D68D7" w:rsidRDefault="008D68D7"/>
        </w:tc>
        <w:tc>
          <w:tcPr>
            <w:tcW w:w="1075" w:type="dxa"/>
            <w:vAlign w:val="center"/>
          </w:tcPr>
          <w:p w14:paraId="4D2AA19A" w14:textId="77777777" w:rsidR="008D68D7" w:rsidRDefault="00BA41D8">
            <w:r>
              <w:t>7583</w:t>
            </w:r>
          </w:p>
        </w:tc>
        <w:tc>
          <w:tcPr>
            <w:tcW w:w="3186" w:type="dxa"/>
            <w:vAlign w:val="center"/>
          </w:tcPr>
          <w:p w14:paraId="778672F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BF4C497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7826DFD8" w14:textId="77777777" w:rsidR="008D68D7" w:rsidRDefault="00BA41D8">
            <w:r>
              <w:t>48.78</w:t>
            </w:r>
          </w:p>
        </w:tc>
      </w:tr>
      <w:tr w:rsidR="008D68D7" w14:paraId="1FD82654" w14:textId="77777777">
        <w:tc>
          <w:tcPr>
            <w:tcW w:w="690" w:type="dxa"/>
            <w:vMerge/>
            <w:vAlign w:val="center"/>
          </w:tcPr>
          <w:p w14:paraId="206D58DB" w14:textId="77777777" w:rsidR="008D68D7" w:rsidRDefault="008D68D7"/>
        </w:tc>
        <w:tc>
          <w:tcPr>
            <w:tcW w:w="916" w:type="dxa"/>
            <w:vMerge/>
            <w:vAlign w:val="center"/>
          </w:tcPr>
          <w:p w14:paraId="1DF683DB" w14:textId="77777777" w:rsidR="008D68D7" w:rsidRDefault="008D68D7"/>
        </w:tc>
        <w:tc>
          <w:tcPr>
            <w:tcW w:w="1075" w:type="dxa"/>
            <w:vAlign w:val="center"/>
          </w:tcPr>
          <w:p w14:paraId="152D282D" w14:textId="77777777" w:rsidR="008D68D7" w:rsidRDefault="00BA41D8">
            <w:r>
              <w:t>7604</w:t>
            </w:r>
          </w:p>
        </w:tc>
        <w:tc>
          <w:tcPr>
            <w:tcW w:w="3186" w:type="dxa"/>
            <w:vAlign w:val="center"/>
          </w:tcPr>
          <w:p w14:paraId="006B01FF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438373B" w14:textId="77777777" w:rsidR="008D68D7" w:rsidRDefault="00BA41D8">
            <w:r>
              <w:t>1.1</w:t>
            </w:r>
          </w:p>
        </w:tc>
        <w:tc>
          <w:tcPr>
            <w:tcW w:w="3356" w:type="dxa"/>
            <w:vAlign w:val="center"/>
          </w:tcPr>
          <w:p w14:paraId="1BAB90A1" w14:textId="77777777" w:rsidR="008D68D7" w:rsidRDefault="00BA41D8">
            <w:r>
              <w:t>48.86</w:t>
            </w:r>
          </w:p>
        </w:tc>
      </w:tr>
      <w:tr w:rsidR="008D68D7" w14:paraId="34028C6E" w14:textId="77777777">
        <w:tc>
          <w:tcPr>
            <w:tcW w:w="690" w:type="dxa"/>
            <w:vMerge w:val="restart"/>
            <w:vAlign w:val="center"/>
          </w:tcPr>
          <w:p w14:paraId="42431854" w14:textId="77777777" w:rsidR="008D68D7" w:rsidRDefault="00BA41D8">
            <w:r>
              <w:t>8</w:t>
            </w:r>
          </w:p>
        </w:tc>
        <w:tc>
          <w:tcPr>
            <w:tcW w:w="916" w:type="dxa"/>
            <w:vMerge w:val="restart"/>
            <w:vAlign w:val="center"/>
          </w:tcPr>
          <w:p w14:paraId="23092C5E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31F7C5DA" w14:textId="77777777" w:rsidR="008D68D7" w:rsidRDefault="00BA41D8">
            <w:r>
              <w:t>8001</w:t>
            </w:r>
          </w:p>
        </w:tc>
        <w:tc>
          <w:tcPr>
            <w:tcW w:w="3186" w:type="dxa"/>
            <w:vAlign w:val="center"/>
          </w:tcPr>
          <w:p w14:paraId="096DFC6A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5B79152B" w14:textId="77777777" w:rsidR="008D68D7" w:rsidRDefault="00BA41D8">
            <w:r>
              <w:t>36.3</w:t>
            </w:r>
          </w:p>
        </w:tc>
        <w:tc>
          <w:tcPr>
            <w:tcW w:w="3356" w:type="dxa"/>
            <w:vAlign w:val="center"/>
          </w:tcPr>
          <w:p w14:paraId="4F2E0855" w14:textId="77777777" w:rsidR="008D68D7" w:rsidRDefault="00BA41D8">
            <w:r>
              <w:t>38.16</w:t>
            </w:r>
          </w:p>
        </w:tc>
      </w:tr>
      <w:tr w:rsidR="008D68D7" w14:paraId="62C047B4" w14:textId="77777777">
        <w:tc>
          <w:tcPr>
            <w:tcW w:w="690" w:type="dxa"/>
            <w:vMerge/>
            <w:vAlign w:val="center"/>
          </w:tcPr>
          <w:p w14:paraId="60D232D9" w14:textId="77777777" w:rsidR="008D68D7" w:rsidRDefault="008D68D7"/>
        </w:tc>
        <w:tc>
          <w:tcPr>
            <w:tcW w:w="916" w:type="dxa"/>
            <w:vMerge/>
            <w:vAlign w:val="center"/>
          </w:tcPr>
          <w:p w14:paraId="7AF59555" w14:textId="77777777" w:rsidR="008D68D7" w:rsidRDefault="008D68D7"/>
        </w:tc>
        <w:tc>
          <w:tcPr>
            <w:tcW w:w="1075" w:type="dxa"/>
            <w:vAlign w:val="center"/>
          </w:tcPr>
          <w:p w14:paraId="3A6ECA4D" w14:textId="77777777" w:rsidR="008D68D7" w:rsidRDefault="00BA41D8">
            <w:r>
              <w:t>8002</w:t>
            </w:r>
          </w:p>
        </w:tc>
        <w:tc>
          <w:tcPr>
            <w:tcW w:w="3186" w:type="dxa"/>
            <w:vAlign w:val="center"/>
          </w:tcPr>
          <w:p w14:paraId="4753BF85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72E71918" w14:textId="77777777" w:rsidR="008D68D7" w:rsidRDefault="00BA41D8">
            <w:r>
              <w:t>21.8</w:t>
            </w:r>
          </w:p>
        </w:tc>
        <w:tc>
          <w:tcPr>
            <w:tcW w:w="3356" w:type="dxa"/>
            <w:vAlign w:val="center"/>
          </w:tcPr>
          <w:p w14:paraId="26BAAE5F" w14:textId="77777777" w:rsidR="008D68D7" w:rsidRDefault="00BA41D8">
            <w:r>
              <w:t>41.72</w:t>
            </w:r>
          </w:p>
        </w:tc>
      </w:tr>
      <w:tr w:rsidR="008D68D7" w14:paraId="347A558F" w14:textId="77777777">
        <w:tc>
          <w:tcPr>
            <w:tcW w:w="690" w:type="dxa"/>
            <w:vMerge/>
            <w:vAlign w:val="center"/>
          </w:tcPr>
          <w:p w14:paraId="058BB264" w14:textId="77777777" w:rsidR="008D68D7" w:rsidRDefault="008D68D7"/>
        </w:tc>
        <w:tc>
          <w:tcPr>
            <w:tcW w:w="916" w:type="dxa"/>
            <w:vMerge/>
            <w:vAlign w:val="center"/>
          </w:tcPr>
          <w:p w14:paraId="5B474C51" w14:textId="77777777" w:rsidR="008D68D7" w:rsidRDefault="008D68D7"/>
        </w:tc>
        <w:tc>
          <w:tcPr>
            <w:tcW w:w="1075" w:type="dxa"/>
            <w:vAlign w:val="center"/>
          </w:tcPr>
          <w:p w14:paraId="59479CC9" w14:textId="77777777" w:rsidR="008D68D7" w:rsidRDefault="00BA41D8">
            <w:r>
              <w:t>8004</w:t>
            </w:r>
          </w:p>
        </w:tc>
        <w:tc>
          <w:tcPr>
            <w:tcW w:w="3186" w:type="dxa"/>
            <w:vAlign w:val="center"/>
          </w:tcPr>
          <w:p w14:paraId="2B56B14C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37DC8820" w14:textId="77777777" w:rsidR="008D68D7" w:rsidRDefault="00BA41D8">
            <w:r>
              <w:t>24.9</w:t>
            </w:r>
          </w:p>
        </w:tc>
        <w:tc>
          <w:tcPr>
            <w:tcW w:w="3356" w:type="dxa"/>
            <w:vAlign w:val="center"/>
          </w:tcPr>
          <w:p w14:paraId="225F1376" w14:textId="77777777" w:rsidR="008D68D7" w:rsidRDefault="00BA41D8">
            <w:r>
              <w:t>41.34</w:t>
            </w:r>
          </w:p>
        </w:tc>
      </w:tr>
      <w:tr w:rsidR="008D68D7" w14:paraId="76E78408" w14:textId="77777777">
        <w:tc>
          <w:tcPr>
            <w:tcW w:w="690" w:type="dxa"/>
            <w:vMerge/>
            <w:vAlign w:val="center"/>
          </w:tcPr>
          <w:p w14:paraId="5431118F" w14:textId="77777777" w:rsidR="008D68D7" w:rsidRDefault="008D68D7"/>
        </w:tc>
        <w:tc>
          <w:tcPr>
            <w:tcW w:w="916" w:type="dxa"/>
            <w:vMerge/>
            <w:vAlign w:val="center"/>
          </w:tcPr>
          <w:p w14:paraId="797B8724" w14:textId="77777777" w:rsidR="008D68D7" w:rsidRDefault="008D68D7"/>
        </w:tc>
        <w:tc>
          <w:tcPr>
            <w:tcW w:w="1075" w:type="dxa"/>
            <w:vAlign w:val="center"/>
          </w:tcPr>
          <w:p w14:paraId="12FC7B5F" w14:textId="77777777" w:rsidR="008D68D7" w:rsidRDefault="00BA41D8">
            <w:r>
              <w:t>8005</w:t>
            </w:r>
          </w:p>
        </w:tc>
        <w:tc>
          <w:tcPr>
            <w:tcW w:w="3186" w:type="dxa"/>
            <w:vAlign w:val="center"/>
          </w:tcPr>
          <w:p w14:paraId="7B15B8C2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0B5DF519" w14:textId="77777777" w:rsidR="008D68D7" w:rsidRDefault="00BA41D8">
            <w:r>
              <w:t>7.5</w:t>
            </w:r>
          </w:p>
        </w:tc>
        <w:tc>
          <w:tcPr>
            <w:tcW w:w="3356" w:type="dxa"/>
            <w:vAlign w:val="center"/>
          </w:tcPr>
          <w:p w14:paraId="2E90750F" w14:textId="77777777" w:rsidR="008D68D7" w:rsidRDefault="00BA41D8">
            <w:r>
              <w:t>47.02</w:t>
            </w:r>
          </w:p>
        </w:tc>
      </w:tr>
      <w:tr w:rsidR="008D68D7" w14:paraId="45C90FF6" w14:textId="77777777">
        <w:tc>
          <w:tcPr>
            <w:tcW w:w="690" w:type="dxa"/>
            <w:vMerge/>
            <w:vAlign w:val="center"/>
          </w:tcPr>
          <w:p w14:paraId="2AC120F7" w14:textId="77777777" w:rsidR="008D68D7" w:rsidRDefault="008D68D7"/>
        </w:tc>
        <w:tc>
          <w:tcPr>
            <w:tcW w:w="916" w:type="dxa"/>
            <w:vMerge/>
            <w:vAlign w:val="center"/>
          </w:tcPr>
          <w:p w14:paraId="4E1A7986" w14:textId="77777777" w:rsidR="008D68D7" w:rsidRDefault="008D68D7"/>
        </w:tc>
        <w:tc>
          <w:tcPr>
            <w:tcW w:w="1075" w:type="dxa"/>
            <w:vAlign w:val="center"/>
          </w:tcPr>
          <w:p w14:paraId="68B4E2B1" w14:textId="77777777" w:rsidR="008D68D7" w:rsidRDefault="00BA41D8">
            <w:r>
              <w:t>8006</w:t>
            </w:r>
          </w:p>
        </w:tc>
        <w:tc>
          <w:tcPr>
            <w:tcW w:w="3186" w:type="dxa"/>
            <w:vAlign w:val="center"/>
          </w:tcPr>
          <w:p w14:paraId="7E699868" w14:textId="77777777" w:rsidR="008D68D7" w:rsidRDefault="00BA41D8">
            <w:r>
              <w:t>起居室</w:t>
            </w:r>
          </w:p>
        </w:tc>
        <w:tc>
          <w:tcPr>
            <w:tcW w:w="1075" w:type="dxa"/>
            <w:vAlign w:val="center"/>
          </w:tcPr>
          <w:p w14:paraId="3408D481" w14:textId="77777777" w:rsidR="008D68D7" w:rsidRDefault="00BA41D8">
            <w:r>
              <w:t>5.9</w:t>
            </w:r>
          </w:p>
        </w:tc>
        <w:tc>
          <w:tcPr>
            <w:tcW w:w="3356" w:type="dxa"/>
            <w:vAlign w:val="center"/>
          </w:tcPr>
          <w:p w14:paraId="51CD231E" w14:textId="77777777" w:rsidR="008D68D7" w:rsidRDefault="00BA41D8">
            <w:r>
              <w:t>40.40</w:t>
            </w:r>
          </w:p>
        </w:tc>
      </w:tr>
      <w:tr w:rsidR="008D68D7" w14:paraId="23F8D1AE" w14:textId="77777777">
        <w:tc>
          <w:tcPr>
            <w:tcW w:w="690" w:type="dxa"/>
            <w:vMerge/>
            <w:vAlign w:val="center"/>
          </w:tcPr>
          <w:p w14:paraId="4D7636F2" w14:textId="77777777" w:rsidR="008D68D7" w:rsidRDefault="008D68D7"/>
        </w:tc>
        <w:tc>
          <w:tcPr>
            <w:tcW w:w="916" w:type="dxa"/>
            <w:vMerge/>
            <w:vAlign w:val="center"/>
          </w:tcPr>
          <w:p w14:paraId="4B26AEF1" w14:textId="77777777" w:rsidR="008D68D7" w:rsidRDefault="008D68D7"/>
        </w:tc>
        <w:tc>
          <w:tcPr>
            <w:tcW w:w="1075" w:type="dxa"/>
            <w:vAlign w:val="center"/>
          </w:tcPr>
          <w:p w14:paraId="261222E7" w14:textId="77777777" w:rsidR="008D68D7" w:rsidRDefault="00BA41D8">
            <w:r>
              <w:t>8008</w:t>
            </w:r>
          </w:p>
        </w:tc>
        <w:tc>
          <w:tcPr>
            <w:tcW w:w="3186" w:type="dxa"/>
            <w:vAlign w:val="center"/>
          </w:tcPr>
          <w:p w14:paraId="20D1B91C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28B71BB3" w14:textId="77777777" w:rsidR="008D68D7" w:rsidRDefault="00BA41D8">
            <w:r>
              <w:t>39.7</w:t>
            </w:r>
          </w:p>
        </w:tc>
        <w:tc>
          <w:tcPr>
            <w:tcW w:w="3356" w:type="dxa"/>
            <w:vAlign w:val="center"/>
          </w:tcPr>
          <w:p w14:paraId="13AE622B" w14:textId="77777777" w:rsidR="008D68D7" w:rsidRDefault="00BA41D8">
            <w:r>
              <w:t>40.87</w:t>
            </w:r>
          </w:p>
        </w:tc>
      </w:tr>
      <w:tr w:rsidR="008D68D7" w14:paraId="55001663" w14:textId="77777777">
        <w:tc>
          <w:tcPr>
            <w:tcW w:w="690" w:type="dxa"/>
            <w:vMerge/>
            <w:vAlign w:val="center"/>
          </w:tcPr>
          <w:p w14:paraId="1B90D3AF" w14:textId="77777777" w:rsidR="008D68D7" w:rsidRDefault="008D68D7"/>
        </w:tc>
        <w:tc>
          <w:tcPr>
            <w:tcW w:w="916" w:type="dxa"/>
            <w:vMerge/>
            <w:vAlign w:val="center"/>
          </w:tcPr>
          <w:p w14:paraId="1E15A164" w14:textId="77777777" w:rsidR="008D68D7" w:rsidRDefault="008D68D7"/>
        </w:tc>
        <w:tc>
          <w:tcPr>
            <w:tcW w:w="1075" w:type="dxa"/>
            <w:vAlign w:val="center"/>
          </w:tcPr>
          <w:p w14:paraId="3EDD3160" w14:textId="77777777" w:rsidR="008D68D7" w:rsidRDefault="00BA41D8">
            <w:r>
              <w:t>8009</w:t>
            </w:r>
          </w:p>
        </w:tc>
        <w:tc>
          <w:tcPr>
            <w:tcW w:w="3186" w:type="dxa"/>
            <w:vAlign w:val="center"/>
          </w:tcPr>
          <w:p w14:paraId="46BC049E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360A0BF3" w14:textId="77777777" w:rsidR="008D68D7" w:rsidRDefault="00BA41D8">
            <w:r>
              <w:t>55.5</w:t>
            </w:r>
          </w:p>
        </w:tc>
        <w:tc>
          <w:tcPr>
            <w:tcW w:w="3356" w:type="dxa"/>
            <w:vAlign w:val="center"/>
          </w:tcPr>
          <w:p w14:paraId="3A7927FE" w14:textId="77777777" w:rsidR="008D68D7" w:rsidRDefault="00BA41D8">
            <w:r>
              <w:t>40.83</w:t>
            </w:r>
          </w:p>
        </w:tc>
      </w:tr>
      <w:tr w:rsidR="008D68D7" w14:paraId="16420638" w14:textId="77777777">
        <w:tc>
          <w:tcPr>
            <w:tcW w:w="690" w:type="dxa"/>
            <w:vMerge/>
            <w:vAlign w:val="center"/>
          </w:tcPr>
          <w:p w14:paraId="7F67A901" w14:textId="77777777" w:rsidR="008D68D7" w:rsidRDefault="008D68D7"/>
        </w:tc>
        <w:tc>
          <w:tcPr>
            <w:tcW w:w="916" w:type="dxa"/>
            <w:vMerge/>
            <w:vAlign w:val="center"/>
          </w:tcPr>
          <w:p w14:paraId="46CB91C9" w14:textId="77777777" w:rsidR="008D68D7" w:rsidRDefault="008D68D7"/>
        </w:tc>
        <w:tc>
          <w:tcPr>
            <w:tcW w:w="1075" w:type="dxa"/>
            <w:vAlign w:val="center"/>
          </w:tcPr>
          <w:p w14:paraId="0AA4A0C4" w14:textId="77777777" w:rsidR="008D68D7" w:rsidRDefault="00BA41D8">
            <w:r>
              <w:t>8010</w:t>
            </w:r>
          </w:p>
        </w:tc>
        <w:tc>
          <w:tcPr>
            <w:tcW w:w="3186" w:type="dxa"/>
            <w:vAlign w:val="center"/>
          </w:tcPr>
          <w:p w14:paraId="68B8436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FFE120A" w14:textId="77777777" w:rsidR="008D68D7" w:rsidRDefault="00BA41D8">
            <w:r>
              <w:t>36.9</w:t>
            </w:r>
          </w:p>
        </w:tc>
        <w:tc>
          <w:tcPr>
            <w:tcW w:w="3356" w:type="dxa"/>
            <w:vAlign w:val="center"/>
          </w:tcPr>
          <w:p w14:paraId="51070B1C" w14:textId="77777777" w:rsidR="008D68D7" w:rsidRDefault="00BA41D8">
            <w:r>
              <w:t>38.14</w:t>
            </w:r>
          </w:p>
        </w:tc>
      </w:tr>
      <w:tr w:rsidR="008D68D7" w14:paraId="4DF69DF1" w14:textId="77777777">
        <w:tc>
          <w:tcPr>
            <w:tcW w:w="690" w:type="dxa"/>
            <w:vMerge/>
            <w:vAlign w:val="center"/>
          </w:tcPr>
          <w:p w14:paraId="7DF54C09" w14:textId="77777777" w:rsidR="008D68D7" w:rsidRDefault="008D68D7"/>
        </w:tc>
        <w:tc>
          <w:tcPr>
            <w:tcW w:w="916" w:type="dxa"/>
            <w:vMerge/>
            <w:vAlign w:val="center"/>
          </w:tcPr>
          <w:p w14:paraId="4672F03A" w14:textId="77777777" w:rsidR="008D68D7" w:rsidRDefault="008D68D7"/>
        </w:tc>
        <w:tc>
          <w:tcPr>
            <w:tcW w:w="1075" w:type="dxa"/>
            <w:vAlign w:val="center"/>
          </w:tcPr>
          <w:p w14:paraId="4276BDC2" w14:textId="77777777" w:rsidR="008D68D7" w:rsidRDefault="00BA41D8">
            <w:r>
              <w:t>8012</w:t>
            </w:r>
          </w:p>
        </w:tc>
        <w:tc>
          <w:tcPr>
            <w:tcW w:w="3186" w:type="dxa"/>
            <w:vAlign w:val="center"/>
          </w:tcPr>
          <w:p w14:paraId="605A8966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0C560AAA" w14:textId="77777777" w:rsidR="008D68D7" w:rsidRDefault="00BA41D8">
            <w:r>
              <w:t>9.9</w:t>
            </w:r>
          </w:p>
        </w:tc>
        <w:tc>
          <w:tcPr>
            <w:tcW w:w="3356" w:type="dxa"/>
            <w:vAlign w:val="center"/>
          </w:tcPr>
          <w:p w14:paraId="5BE3D1DB" w14:textId="77777777" w:rsidR="008D68D7" w:rsidRDefault="00BA41D8">
            <w:r>
              <w:t>46.30</w:t>
            </w:r>
          </w:p>
        </w:tc>
      </w:tr>
      <w:tr w:rsidR="008D68D7" w14:paraId="13BA2416" w14:textId="77777777">
        <w:tc>
          <w:tcPr>
            <w:tcW w:w="690" w:type="dxa"/>
            <w:vMerge/>
            <w:vAlign w:val="center"/>
          </w:tcPr>
          <w:p w14:paraId="09160929" w14:textId="77777777" w:rsidR="008D68D7" w:rsidRDefault="008D68D7"/>
        </w:tc>
        <w:tc>
          <w:tcPr>
            <w:tcW w:w="916" w:type="dxa"/>
            <w:vMerge/>
            <w:vAlign w:val="center"/>
          </w:tcPr>
          <w:p w14:paraId="2D6A1EDF" w14:textId="77777777" w:rsidR="008D68D7" w:rsidRDefault="008D68D7"/>
        </w:tc>
        <w:tc>
          <w:tcPr>
            <w:tcW w:w="1075" w:type="dxa"/>
            <w:vAlign w:val="center"/>
          </w:tcPr>
          <w:p w14:paraId="5B2F1499" w14:textId="77777777" w:rsidR="008D68D7" w:rsidRDefault="00BA41D8">
            <w:r>
              <w:t>8013</w:t>
            </w:r>
          </w:p>
        </w:tc>
        <w:tc>
          <w:tcPr>
            <w:tcW w:w="3186" w:type="dxa"/>
            <w:vAlign w:val="center"/>
          </w:tcPr>
          <w:p w14:paraId="38360547" w14:textId="77777777" w:rsidR="008D68D7" w:rsidRDefault="00BA41D8">
            <w:r>
              <w:t>次卧室</w:t>
            </w:r>
          </w:p>
        </w:tc>
        <w:tc>
          <w:tcPr>
            <w:tcW w:w="1075" w:type="dxa"/>
            <w:vAlign w:val="center"/>
          </w:tcPr>
          <w:p w14:paraId="0B754A84" w14:textId="77777777" w:rsidR="008D68D7" w:rsidRDefault="00BA41D8">
            <w:r>
              <w:t>23.5</w:t>
            </w:r>
          </w:p>
        </w:tc>
        <w:tc>
          <w:tcPr>
            <w:tcW w:w="3356" w:type="dxa"/>
            <w:vAlign w:val="center"/>
          </w:tcPr>
          <w:p w14:paraId="2DB855A3" w14:textId="77777777" w:rsidR="008D68D7" w:rsidRDefault="00BA41D8">
            <w:r>
              <w:t>41.45</w:t>
            </w:r>
          </w:p>
        </w:tc>
      </w:tr>
      <w:tr w:rsidR="008D68D7" w14:paraId="2552FBA2" w14:textId="77777777">
        <w:tc>
          <w:tcPr>
            <w:tcW w:w="690" w:type="dxa"/>
            <w:vMerge/>
            <w:vAlign w:val="center"/>
          </w:tcPr>
          <w:p w14:paraId="6707199C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166E69AA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24D85921" w14:textId="77777777" w:rsidR="008D68D7" w:rsidRDefault="00BA41D8">
            <w:r>
              <w:t>8014</w:t>
            </w:r>
          </w:p>
        </w:tc>
        <w:tc>
          <w:tcPr>
            <w:tcW w:w="3186" w:type="dxa"/>
            <w:vAlign w:val="center"/>
          </w:tcPr>
          <w:p w14:paraId="1AE00D93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207577ED" w14:textId="77777777" w:rsidR="008D68D7" w:rsidRDefault="00BA41D8">
            <w:r>
              <w:t>19.1</w:t>
            </w:r>
          </w:p>
        </w:tc>
        <w:tc>
          <w:tcPr>
            <w:tcW w:w="3356" w:type="dxa"/>
            <w:vAlign w:val="center"/>
          </w:tcPr>
          <w:p w14:paraId="5586896D" w14:textId="77777777" w:rsidR="008D68D7" w:rsidRDefault="00BA41D8">
            <w:r>
              <w:t>37.60</w:t>
            </w:r>
          </w:p>
        </w:tc>
      </w:tr>
      <w:tr w:rsidR="008D68D7" w14:paraId="57AE7ABB" w14:textId="77777777">
        <w:tc>
          <w:tcPr>
            <w:tcW w:w="690" w:type="dxa"/>
            <w:vMerge/>
            <w:vAlign w:val="center"/>
          </w:tcPr>
          <w:p w14:paraId="7B8C31F1" w14:textId="77777777" w:rsidR="008D68D7" w:rsidRDefault="008D68D7"/>
        </w:tc>
        <w:tc>
          <w:tcPr>
            <w:tcW w:w="916" w:type="dxa"/>
            <w:vMerge/>
            <w:vAlign w:val="center"/>
          </w:tcPr>
          <w:p w14:paraId="4C64DE51" w14:textId="77777777" w:rsidR="008D68D7" w:rsidRDefault="008D68D7"/>
        </w:tc>
        <w:tc>
          <w:tcPr>
            <w:tcW w:w="1075" w:type="dxa"/>
            <w:vAlign w:val="center"/>
          </w:tcPr>
          <w:p w14:paraId="54B19554" w14:textId="77777777" w:rsidR="008D68D7" w:rsidRDefault="00BA41D8">
            <w:r>
              <w:t>8016</w:t>
            </w:r>
          </w:p>
        </w:tc>
        <w:tc>
          <w:tcPr>
            <w:tcW w:w="3186" w:type="dxa"/>
            <w:vAlign w:val="center"/>
          </w:tcPr>
          <w:p w14:paraId="3BBA916E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7F6A0199" w14:textId="77777777" w:rsidR="008D68D7" w:rsidRDefault="00BA41D8">
            <w:r>
              <w:t>14.4</w:t>
            </w:r>
          </w:p>
        </w:tc>
        <w:tc>
          <w:tcPr>
            <w:tcW w:w="3356" w:type="dxa"/>
            <w:vAlign w:val="center"/>
          </w:tcPr>
          <w:p w14:paraId="20CC4637" w14:textId="77777777" w:rsidR="008D68D7" w:rsidRDefault="00BA41D8">
            <w:r>
              <w:t>40.94</w:t>
            </w:r>
          </w:p>
        </w:tc>
      </w:tr>
      <w:tr w:rsidR="008D68D7" w14:paraId="0C82BCC2" w14:textId="77777777">
        <w:tc>
          <w:tcPr>
            <w:tcW w:w="690" w:type="dxa"/>
            <w:vMerge/>
            <w:vAlign w:val="center"/>
          </w:tcPr>
          <w:p w14:paraId="5BA72E1A" w14:textId="77777777" w:rsidR="008D68D7" w:rsidRDefault="008D68D7"/>
        </w:tc>
        <w:tc>
          <w:tcPr>
            <w:tcW w:w="916" w:type="dxa"/>
            <w:vMerge/>
            <w:vAlign w:val="center"/>
          </w:tcPr>
          <w:p w14:paraId="37A070F0" w14:textId="77777777" w:rsidR="008D68D7" w:rsidRDefault="008D68D7"/>
        </w:tc>
        <w:tc>
          <w:tcPr>
            <w:tcW w:w="1075" w:type="dxa"/>
            <w:vAlign w:val="center"/>
          </w:tcPr>
          <w:p w14:paraId="21198AB2" w14:textId="77777777" w:rsidR="008D68D7" w:rsidRDefault="00BA41D8">
            <w:r>
              <w:t>8017</w:t>
            </w:r>
          </w:p>
        </w:tc>
        <w:tc>
          <w:tcPr>
            <w:tcW w:w="3186" w:type="dxa"/>
            <w:vAlign w:val="center"/>
          </w:tcPr>
          <w:p w14:paraId="6BEA8A88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1FD16245" w14:textId="77777777" w:rsidR="008D68D7" w:rsidRDefault="00BA41D8">
            <w:r>
              <w:t>4.5</w:t>
            </w:r>
          </w:p>
        </w:tc>
        <w:tc>
          <w:tcPr>
            <w:tcW w:w="3356" w:type="dxa"/>
            <w:vAlign w:val="center"/>
          </w:tcPr>
          <w:p w14:paraId="3EB3A30B" w14:textId="77777777" w:rsidR="008D68D7" w:rsidRDefault="00BA41D8">
            <w:r>
              <w:t>36.79</w:t>
            </w:r>
          </w:p>
        </w:tc>
      </w:tr>
      <w:tr w:rsidR="008D68D7" w14:paraId="6E7867AA" w14:textId="77777777">
        <w:tc>
          <w:tcPr>
            <w:tcW w:w="690" w:type="dxa"/>
            <w:vMerge/>
            <w:vAlign w:val="center"/>
          </w:tcPr>
          <w:p w14:paraId="0E901733" w14:textId="77777777" w:rsidR="008D68D7" w:rsidRDefault="008D68D7"/>
        </w:tc>
        <w:tc>
          <w:tcPr>
            <w:tcW w:w="916" w:type="dxa"/>
            <w:vMerge/>
            <w:vAlign w:val="center"/>
          </w:tcPr>
          <w:p w14:paraId="48D6C642" w14:textId="77777777" w:rsidR="008D68D7" w:rsidRDefault="008D68D7"/>
        </w:tc>
        <w:tc>
          <w:tcPr>
            <w:tcW w:w="1075" w:type="dxa"/>
            <w:vAlign w:val="center"/>
          </w:tcPr>
          <w:p w14:paraId="7280BDCC" w14:textId="77777777" w:rsidR="008D68D7" w:rsidRDefault="00BA41D8">
            <w:r>
              <w:t>8018</w:t>
            </w:r>
          </w:p>
        </w:tc>
        <w:tc>
          <w:tcPr>
            <w:tcW w:w="3186" w:type="dxa"/>
            <w:vAlign w:val="center"/>
          </w:tcPr>
          <w:p w14:paraId="4FFE238F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3A706E1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19BFCF17" w14:textId="77777777" w:rsidR="008D68D7" w:rsidRDefault="00BA41D8">
            <w:r>
              <w:t>35.53</w:t>
            </w:r>
          </w:p>
        </w:tc>
      </w:tr>
      <w:tr w:rsidR="008D68D7" w14:paraId="22D8F0BB" w14:textId="77777777">
        <w:tc>
          <w:tcPr>
            <w:tcW w:w="690" w:type="dxa"/>
            <w:vMerge/>
            <w:vAlign w:val="center"/>
          </w:tcPr>
          <w:p w14:paraId="1C2DDB72" w14:textId="77777777" w:rsidR="008D68D7" w:rsidRDefault="008D68D7"/>
        </w:tc>
        <w:tc>
          <w:tcPr>
            <w:tcW w:w="916" w:type="dxa"/>
            <w:vMerge/>
            <w:vAlign w:val="center"/>
          </w:tcPr>
          <w:p w14:paraId="26487377" w14:textId="77777777" w:rsidR="008D68D7" w:rsidRDefault="008D68D7"/>
        </w:tc>
        <w:tc>
          <w:tcPr>
            <w:tcW w:w="1075" w:type="dxa"/>
            <w:vAlign w:val="center"/>
          </w:tcPr>
          <w:p w14:paraId="448267E8" w14:textId="77777777" w:rsidR="008D68D7" w:rsidRDefault="00BA41D8">
            <w:r>
              <w:t>8019</w:t>
            </w:r>
          </w:p>
        </w:tc>
        <w:tc>
          <w:tcPr>
            <w:tcW w:w="3186" w:type="dxa"/>
            <w:vAlign w:val="center"/>
          </w:tcPr>
          <w:p w14:paraId="59D91AA7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78E05DAB" w14:textId="77777777" w:rsidR="008D68D7" w:rsidRDefault="00BA41D8">
            <w:r>
              <w:t>20.5</w:t>
            </w:r>
          </w:p>
        </w:tc>
        <w:tc>
          <w:tcPr>
            <w:tcW w:w="3356" w:type="dxa"/>
            <w:vAlign w:val="center"/>
          </w:tcPr>
          <w:p w14:paraId="527663A1" w14:textId="77777777" w:rsidR="008D68D7" w:rsidRDefault="00BA41D8">
            <w:r>
              <w:t>39.41</w:t>
            </w:r>
          </w:p>
        </w:tc>
      </w:tr>
      <w:tr w:rsidR="008D68D7" w14:paraId="7458556D" w14:textId="77777777">
        <w:tc>
          <w:tcPr>
            <w:tcW w:w="690" w:type="dxa"/>
            <w:vMerge/>
            <w:vAlign w:val="center"/>
          </w:tcPr>
          <w:p w14:paraId="7797F638" w14:textId="77777777" w:rsidR="008D68D7" w:rsidRDefault="008D68D7"/>
        </w:tc>
        <w:tc>
          <w:tcPr>
            <w:tcW w:w="916" w:type="dxa"/>
            <w:vMerge/>
            <w:vAlign w:val="center"/>
          </w:tcPr>
          <w:p w14:paraId="1BCDBCB4" w14:textId="77777777" w:rsidR="008D68D7" w:rsidRDefault="008D68D7"/>
        </w:tc>
        <w:tc>
          <w:tcPr>
            <w:tcW w:w="1075" w:type="dxa"/>
            <w:vAlign w:val="center"/>
          </w:tcPr>
          <w:p w14:paraId="3ECD10B2" w14:textId="77777777" w:rsidR="008D68D7" w:rsidRDefault="00BA41D8">
            <w:r>
              <w:t>8021</w:t>
            </w:r>
          </w:p>
        </w:tc>
        <w:tc>
          <w:tcPr>
            <w:tcW w:w="3186" w:type="dxa"/>
            <w:vAlign w:val="center"/>
          </w:tcPr>
          <w:p w14:paraId="5C064531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7996268" w14:textId="77777777" w:rsidR="008D68D7" w:rsidRDefault="00BA41D8">
            <w:r>
              <w:t>19.1</w:t>
            </w:r>
          </w:p>
        </w:tc>
        <w:tc>
          <w:tcPr>
            <w:tcW w:w="3356" w:type="dxa"/>
            <w:vAlign w:val="center"/>
          </w:tcPr>
          <w:p w14:paraId="5261286A" w14:textId="77777777" w:rsidR="008D68D7" w:rsidRDefault="00BA41D8">
            <w:r>
              <w:t>38.03</w:t>
            </w:r>
          </w:p>
        </w:tc>
      </w:tr>
      <w:tr w:rsidR="008D68D7" w14:paraId="049B17A8" w14:textId="77777777">
        <w:tc>
          <w:tcPr>
            <w:tcW w:w="690" w:type="dxa"/>
            <w:vMerge/>
            <w:vAlign w:val="center"/>
          </w:tcPr>
          <w:p w14:paraId="7BD23E84" w14:textId="77777777" w:rsidR="008D68D7" w:rsidRDefault="008D68D7"/>
        </w:tc>
        <w:tc>
          <w:tcPr>
            <w:tcW w:w="916" w:type="dxa"/>
            <w:vMerge/>
            <w:vAlign w:val="center"/>
          </w:tcPr>
          <w:p w14:paraId="4BB53AF9" w14:textId="77777777" w:rsidR="008D68D7" w:rsidRDefault="008D68D7"/>
        </w:tc>
        <w:tc>
          <w:tcPr>
            <w:tcW w:w="1075" w:type="dxa"/>
            <w:vAlign w:val="center"/>
          </w:tcPr>
          <w:p w14:paraId="02A44764" w14:textId="77777777" w:rsidR="008D68D7" w:rsidRDefault="00BA41D8">
            <w:r>
              <w:t>8022</w:t>
            </w:r>
          </w:p>
        </w:tc>
        <w:tc>
          <w:tcPr>
            <w:tcW w:w="3186" w:type="dxa"/>
            <w:vAlign w:val="center"/>
          </w:tcPr>
          <w:p w14:paraId="73536E23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62B5385D" w14:textId="77777777" w:rsidR="008D68D7" w:rsidRDefault="00BA41D8">
            <w:r>
              <w:t>5.9</w:t>
            </w:r>
          </w:p>
        </w:tc>
        <w:tc>
          <w:tcPr>
            <w:tcW w:w="3356" w:type="dxa"/>
            <w:vAlign w:val="center"/>
          </w:tcPr>
          <w:p w14:paraId="5D403E18" w14:textId="77777777" w:rsidR="008D68D7" w:rsidRDefault="00BA41D8">
            <w:r>
              <w:t>46.12</w:t>
            </w:r>
          </w:p>
        </w:tc>
      </w:tr>
      <w:tr w:rsidR="008D68D7" w14:paraId="6A440539" w14:textId="77777777">
        <w:tc>
          <w:tcPr>
            <w:tcW w:w="690" w:type="dxa"/>
            <w:vMerge/>
            <w:vAlign w:val="center"/>
          </w:tcPr>
          <w:p w14:paraId="4CE741F3" w14:textId="77777777" w:rsidR="008D68D7" w:rsidRDefault="008D68D7"/>
        </w:tc>
        <w:tc>
          <w:tcPr>
            <w:tcW w:w="916" w:type="dxa"/>
            <w:vMerge/>
            <w:vAlign w:val="center"/>
          </w:tcPr>
          <w:p w14:paraId="5ED9F0C6" w14:textId="77777777" w:rsidR="008D68D7" w:rsidRDefault="008D68D7"/>
        </w:tc>
        <w:tc>
          <w:tcPr>
            <w:tcW w:w="1075" w:type="dxa"/>
            <w:vAlign w:val="center"/>
          </w:tcPr>
          <w:p w14:paraId="69F6D28A" w14:textId="77777777" w:rsidR="008D68D7" w:rsidRDefault="00BA41D8">
            <w:r>
              <w:t>8023</w:t>
            </w:r>
          </w:p>
        </w:tc>
        <w:tc>
          <w:tcPr>
            <w:tcW w:w="3186" w:type="dxa"/>
            <w:vAlign w:val="center"/>
          </w:tcPr>
          <w:p w14:paraId="3CF7E694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0D558B91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25D7FE50" w14:textId="77777777" w:rsidR="008D68D7" w:rsidRDefault="00BA41D8">
            <w:r>
              <w:t>35.86</w:t>
            </w:r>
          </w:p>
        </w:tc>
      </w:tr>
      <w:tr w:rsidR="008D68D7" w14:paraId="20095E17" w14:textId="77777777">
        <w:tc>
          <w:tcPr>
            <w:tcW w:w="690" w:type="dxa"/>
            <w:vMerge/>
            <w:vAlign w:val="center"/>
          </w:tcPr>
          <w:p w14:paraId="4E894475" w14:textId="77777777" w:rsidR="008D68D7" w:rsidRDefault="008D68D7"/>
        </w:tc>
        <w:tc>
          <w:tcPr>
            <w:tcW w:w="916" w:type="dxa"/>
            <w:vMerge/>
            <w:vAlign w:val="center"/>
          </w:tcPr>
          <w:p w14:paraId="031413CD" w14:textId="77777777" w:rsidR="008D68D7" w:rsidRDefault="008D68D7"/>
        </w:tc>
        <w:tc>
          <w:tcPr>
            <w:tcW w:w="1075" w:type="dxa"/>
            <w:vAlign w:val="center"/>
          </w:tcPr>
          <w:p w14:paraId="3448440A" w14:textId="77777777" w:rsidR="008D68D7" w:rsidRDefault="00BA41D8">
            <w:r>
              <w:t>8026</w:t>
            </w:r>
          </w:p>
        </w:tc>
        <w:tc>
          <w:tcPr>
            <w:tcW w:w="3186" w:type="dxa"/>
            <w:vAlign w:val="center"/>
          </w:tcPr>
          <w:p w14:paraId="5366FFB0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316BDB6E" w14:textId="77777777" w:rsidR="008D68D7" w:rsidRDefault="00BA41D8">
            <w:r>
              <w:t>4.5</w:t>
            </w:r>
          </w:p>
        </w:tc>
        <w:tc>
          <w:tcPr>
            <w:tcW w:w="3356" w:type="dxa"/>
            <w:vAlign w:val="center"/>
          </w:tcPr>
          <w:p w14:paraId="11CDD24C" w14:textId="77777777" w:rsidR="008D68D7" w:rsidRDefault="00BA41D8">
            <w:r>
              <w:t>37.79</w:t>
            </w:r>
          </w:p>
        </w:tc>
      </w:tr>
      <w:tr w:rsidR="008D68D7" w14:paraId="3637E94A" w14:textId="77777777">
        <w:tc>
          <w:tcPr>
            <w:tcW w:w="690" w:type="dxa"/>
            <w:vMerge/>
            <w:vAlign w:val="center"/>
          </w:tcPr>
          <w:p w14:paraId="226B5FD7" w14:textId="77777777" w:rsidR="008D68D7" w:rsidRDefault="008D68D7"/>
        </w:tc>
        <w:tc>
          <w:tcPr>
            <w:tcW w:w="916" w:type="dxa"/>
            <w:vMerge/>
            <w:vAlign w:val="center"/>
          </w:tcPr>
          <w:p w14:paraId="0C487986" w14:textId="77777777" w:rsidR="008D68D7" w:rsidRDefault="008D68D7"/>
        </w:tc>
        <w:tc>
          <w:tcPr>
            <w:tcW w:w="1075" w:type="dxa"/>
            <w:vAlign w:val="center"/>
          </w:tcPr>
          <w:p w14:paraId="536AC8EB" w14:textId="77777777" w:rsidR="008D68D7" w:rsidRDefault="00BA41D8">
            <w:r>
              <w:t>8027</w:t>
            </w:r>
          </w:p>
        </w:tc>
        <w:tc>
          <w:tcPr>
            <w:tcW w:w="3186" w:type="dxa"/>
            <w:vAlign w:val="center"/>
          </w:tcPr>
          <w:p w14:paraId="42AAC4E6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2C508A1E" w14:textId="77777777" w:rsidR="008D68D7" w:rsidRDefault="00BA41D8">
            <w:r>
              <w:t>5.9</w:t>
            </w:r>
          </w:p>
        </w:tc>
        <w:tc>
          <w:tcPr>
            <w:tcW w:w="3356" w:type="dxa"/>
            <w:vAlign w:val="center"/>
          </w:tcPr>
          <w:p w14:paraId="28CF5D38" w14:textId="77777777" w:rsidR="008D68D7" w:rsidRDefault="00BA41D8">
            <w:r>
              <w:t>47.21</w:t>
            </w:r>
          </w:p>
        </w:tc>
      </w:tr>
      <w:tr w:rsidR="008D68D7" w14:paraId="37D4A0D1" w14:textId="77777777">
        <w:tc>
          <w:tcPr>
            <w:tcW w:w="690" w:type="dxa"/>
            <w:vMerge/>
            <w:vAlign w:val="center"/>
          </w:tcPr>
          <w:p w14:paraId="19FD7B5A" w14:textId="77777777" w:rsidR="008D68D7" w:rsidRDefault="008D68D7"/>
        </w:tc>
        <w:tc>
          <w:tcPr>
            <w:tcW w:w="916" w:type="dxa"/>
            <w:vMerge/>
            <w:vAlign w:val="center"/>
          </w:tcPr>
          <w:p w14:paraId="2C71D967" w14:textId="77777777" w:rsidR="008D68D7" w:rsidRDefault="008D68D7"/>
        </w:tc>
        <w:tc>
          <w:tcPr>
            <w:tcW w:w="1075" w:type="dxa"/>
            <w:vAlign w:val="center"/>
          </w:tcPr>
          <w:p w14:paraId="26AE169E" w14:textId="77777777" w:rsidR="008D68D7" w:rsidRDefault="00BA41D8">
            <w:r>
              <w:t>8028</w:t>
            </w:r>
          </w:p>
        </w:tc>
        <w:tc>
          <w:tcPr>
            <w:tcW w:w="3186" w:type="dxa"/>
            <w:vAlign w:val="center"/>
          </w:tcPr>
          <w:p w14:paraId="7FA668D6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2E10D7D9" w14:textId="77777777" w:rsidR="008D68D7" w:rsidRDefault="00BA41D8">
            <w:r>
              <w:t>37.1</w:t>
            </w:r>
          </w:p>
        </w:tc>
        <w:tc>
          <w:tcPr>
            <w:tcW w:w="3356" w:type="dxa"/>
            <w:vAlign w:val="center"/>
          </w:tcPr>
          <w:p w14:paraId="57356E48" w14:textId="77777777" w:rsidR="008D68D7" w:rsidRDefault="00BA41D8">
            <w:r>
              <w:t>39.36</w:t>
            </w:r>
          </w:p>
        </w:tc>
      </w:tr>
      <w:tr w:rsidR="008D68D7" w14:paraId="0EF8F854" w14:textId="77777777">
        <w:tc>
          <w:tcPr>
            <w:tcW w:w="690" w:type="dxa"/>
            <w:vMerge/>
            <w:vAlign w:val="center"/>
          </w:tcPr>
          <w:p w14:paraId="732A3189" w14:textId="77777777" w:rsidR="008D68D7" w:rsidRDefault="008D68D7"/>
        </w:tc>
        <w:tc>
          <w:tcPr>
            <w:tcW w:w="916" w:type="dxa"/>
            <w:vMerge/>
            <w:vAlign w:val="center"/>
          </w:tcPr>
          <w:p w14:paraId="34BB5D24" w14:textId="77777777" w:rsidR="008D68D7" w:rsidRDefault="008D68D7"/>
        </w:tc>
        <w:tc>
          <w:tcPr>
            <w:tcW w:w="1075" w:type="dxa"/>
            <w:vAlign w:val="center"/>
          </w:tcPr>
          <w:p w14:paraId="12F0F809" w14:textId="77777777" w:rsidR="008D68D7" w:rsidRDefault="00BA41D8">
            <w:r>
              <w:t>8029</w:t>
            </w:r>
          </w:p>
        </w:tc>
        <w:tc>
          <w:tcPr>
            <w:tcW w:w="3186" w:type="dxa"/>
            <w:vAlign w:val="center"/>
          </w:tcPr>
          <w:p w14:paraId="41682F76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54F19290" w14:textId="77777777" w:rsidR="008D68D7" w:rsidRDefault="00BA41D8">
            <w:r>
              <w:t>20.5</w:t>
            </w:r>
          </w:p>
        </w:tc>
        <w:tc>
          <w:tcPr>
            <w:tcW w:w="3356" w:type="dxa"/>
            <w:vAlign w:val="center"/>
          </w:tcPr>
          <w:p w14:paraId="52909034" w14:textId="77777777" w:rsidR="008D68D7" w:rsidRDefault="00BA41D8">
            <w:r>
              <w:t>41.59</w:t>
            </w:r>
          </w:p>
        </w:tc>
      </w:tr>
      <w:tr w:rsidR="008D68D7" w14:paraId="448E8910" w14:textId="77777777">
        <w:tc>
          <w:tcPr>
            <w:tcW w:w="690" w:type="dxa"/>
            <w:vMerge/>
            <w:vAlign w:val="center"/>
          </w:tcPr>
          <w:p w14:paraId="005B7567" w14:textId="77777777" w:rsidR="008D68D7" w:rsidRDefault="008D68D7"/>
        </w:tc>
        <w:tc>
          <w:tcPr>
            <w:tcW w:w="916" w:type="dxa"/>
            <w:vMerge/>
            <w:vAlign w:val="center"/>
          </w:tcPr>
          <w:p w14:paraId="4FB39D73" w14:textId="77777777" w:rsidR="008D68D7" w:rsidRDefault="008D68D7"/>
        </w:tc>
        <w:tc>
          <w:tcPr>
            <w:tcW w:w="1075" w:type="dxa"/>
            <w:vAlign w:val="center"/>
          </w:tcPr>
          <w:p w14:paraId="38AC24FD" w14:textId="77777777" w:rsidR="008D68D7" w:rsidRDefault="00BA41D8">
            <w:r>
              <w:t>8030</w:t>
            </w:r>
          </w:p>
        </w:tc>
        <w:tc>
          <w:tcPr>
            <w:tcW w:w="3186" w:type="dxa"/>
            <w:vAlign w:val="center"/>
          </w:tcPr>
          <w:p w14:paraId="3F13C877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74FE4CCD" w14:textId="77777777" w:rsidR="008D68D7" w:rsidRDefault="00BA41D8">
            <w:r>
              <w:t>14.4</w:t>
            </w:r>
          </w:p>
        </w:tc>
        <w:tc>
          <w:tcPr>
            <w:tcW w:w="3356" w:type="dxa"/>
            <w:vAlign w:val="center"/>
          </w:tcPr>
          <w:p w14:paraId="5AD550ED" w14:textId="77777777" w:rsidR="008D68D7" w:rsidRDefault="00BA41D8">
            <w:r>
              <w:t>41.58</w:t>
            </w:r>
          </w:p>
        </w:tc>
      </w:tr>
      <w:tr w:rsidR="008D68D7" w14:paraId="6E98B27F" w14:textId="77777777">
        <w:tc>
          <w:tcPr>
            <w:tcW w:w="690" w:type="dxa"/>
            <w:vMerge/>
            <w:vAlign w:val="center"/>
          </w:tcPr>
          <w:p w14:paraId="2B2CF30C" w14:textId="77777777" w:rsidR="008D68D7" w:rsidRDefault="008D68D7"/>
        </w:tc>
        <w:tc>
          <w:tcPr>
            <w:tcW w:w="916" w:type="dxa"/>
            <w:vMerge/>
            <w:vAlign w:val="center"/>
          </w:tcPr>
          <w:p w14:paraId="7674CABA" w14:textId="77777777" w:rsidR="008D68D7" w:rsidRDefault="008D68D7"/>
        </w:tc>
        <w:tc>
          <w:tcPr>
            <w:tcW w:w="1075" w:type="dxa"/>
            <w:vAlign w:val="center"/>
          </w:tcPr>
          <w:p w14:paraId="79924AB0" w14:textId="77777777" w:rsidR="008D68D7" w:rsidRDefault="00BA41D8">
            <w:r>
              <w:t>8031</w:t>
            </w:r>
          </w:p>
        </w:tc>
        <w:tc>
          <w:tcPr>
            <w:tcW w:w="3186" w:type="dxa"/>
            <w:vAlign w:val="center"/>
          </w:tcPr>
          <w:p w14:paraId="7C482B5C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7B45823" w14:textId="77777777" w:rsidR="008D68D7" w:rsidRDefault="00BA41D8">
            <w:r>
              <w:t>0.7</w:t>
            </w:r>
          </w:p>
        </w:tc>
        <w:tc>
          <w:tcPr>
            <w:tcW w:w="3356" w:type="dxa"/>
            <w:vAlign w:val="center"/>
          </w:tcPr>
          <w:p w14:paraId="5CA63052" w14:textId="77777777" w:rsidR="008D68D7" w:rsidRDefault="00BA41D8">
            <w:r>
              <w:t>36.40</w:t>
            </w:r>
          </w:p>
        </w:tc>
      </w:tr>
      <w:tr w:rsidR="008D68D7" w14:paraId="002AA21E" w14:textId="77777777">
        <w:tc>
          <w:tcPr>
            <w:tcW w:w="690" w:type="dxa"/>
            <w:vMerge/>
            <w:vAlign w:val="center"/>
          </w:tcPr>
          <w:p w14:paraId="7304A3E0" w14:textId="77777777" w:rsidR="008D68D7" w:rsidRDefault="008D68D7"/>
        </w:tc>
        <w:tc>
          <w:tcPr>
            <w:tcW w:w="916" w:type="dxa"/>
            <w:vMerge/>
            <w:vAlign w:val="center"/>
          </w:tcPr>
          <w:p w14:paraId="140FBE64" w14:textId="77777777" w:rsidR="008D68D7" w:rsidRDefault="008D68D7"/>
        </w:tc>
        <w:tc>
          <w:tcPr>
            <w:tcW w:w="1075" w:type="dxa"/>
            <w:vAlign w:val="center"/>
          </w:tcPr>
          <w:p w14:paraId="3B07B91A" w14:textId="77777777" w:rsidR="008D68D7" w:rsidRDefault="00BA41D8">
            <w:r>
              <w:t>8032</w:t>
            </w:r>
          </w:p>
        </w:tc>
        <w:tc>
          <w:tcPr>
            <w:tcW w:w="3186" w:type="dxa"/>
            <w:vAlign w:val="center"/>
          </w:tcPr>
          <w:p w14:paraId="3254EBD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EE794CD" w14:textId="77777777" w:rsidR="008D68D7" w:rsidRDefault="00BA41D8">
            <w:r>
              <w:t>33.9</w:t>
            </w:r>
          </w:p>
        </w:tc>
        <w:tc>
          <w:tcPr>
            <w:tcW w:w="3356" w:type="dxa"/>
            <w:vAlign w:val="center"/>
          </w:tcPr>
          <w:p w14:paraId="1544818C" w14:textId="77777777" w:rsidR="008D68D7" w:rsidRDefault="00BA41D8">
            <w:r>
              <w:t>38.09</w:t>
            </w:r>
          </w:p>
        </w:tc>
      </w:tr>
      <w:tr w:rsidR="008D68D7" w14:paraId="14992C81" w14:textId="77777777">
        <w:tc>
          <w:tcPr>
            <w:tcW w:w="690" w:type="dxa"/>
            <w:vMerge/>
            <w:vAlign w:val="center"/>
          </w:tcPr>
          <w:p w14:paraId="7E9A0C98" w14:textId="77777777" w:rsidR="008D68D7" w:rsidRDefault="008D68D7"/>
        </w:tc>
        <w:tc>
          <w:tcPr>
            <w:tcW w:w="916" w:type="dxa"/>
            <w:vMerge/>
            <w:vAlign w:val="center"/>
          </w:tcPr>
          <w:p w14:paraId="76E23028" w14:textId="77777777" w:rsidR="008D68D7" w:rsidRDefault="008D68D7"/>
        </w:tc>
        <w:tc>
          <w:tcPr>
            <w:tcW w:w="1075" w:type="dxa"/>
            <w:vAlign w:val="center"/>
          </w:tcPr>
          <w:p w14:paraId="5E5E7061" w14:textId="77777777" w:rsidR="008D68D7" w:rsidRDefault="00BA41D8">
            <w:r>
              <w:t>8035</w:t>
            </w:r>
          </w:p>
        </w:tc>
        <w:tc>
          <w:tcPr>
            <w:tcW w:w="3186" w:type="dxa"/>
            <w:vAlign w:val="center"/>
          </w:tcPr>
          <w:p w14:paraId="680A3132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6A0E43F2" w14:textId="77777777" w:rsidR="008D68D7" w:rsidRDefault="00BA41D8">
            <w:r>
              <w:t>37.1</w:t>
            </w:r>
          </w:p>
        </w:tc>
        <w:tc>
          <w:tcPr>
            <w:tcW w:w="3356" w:type="dxa"/>
            <w:vAlign w:val="center"/>
          </w:tcPr>
          <w:p w14:paraId="405193A0" w14:textId="77777777" w:rsidR="008D68D7" w:rsidRDefault="00BA41D8">
            <w:r>
              <w:t>41.53</w:t>
            </w:r>
          </w:p>
        </w:tc>
      </w:tr>
      <w:tr w:rsidR="008D68D7" w14:paraId="4762DE82" w14:textId="77777777">
        <w:tc>
          <w:tcPr>
            <w:tcW w:w="690" w:type="dxa"/>
            <w:vMerge/>
            <w:vAlign w:val="center"/>
          </w:tcPr>
          <w:p w14:paraId="534D205D" w14:textId="77777777" w:rsidR="008D68D7" w:rsidRDefault="008D68D7"/>
        </w:tc>
        <w:tc>
          <w:tcPr>
            <w:tcW w:w="916" w:type="dxa"/>
            <w:vMerge/>
            <w:vAlign w:val="center"/>
          </w:tcPr>
          <w:p w14:paraId="50DF5EE9" w14:textId="77777777" w:rsidR="008D68D7" w:rsidRDefault="008D68D7"/>
        </w:tc>
        <w:tc>
          <w:tcPr>
            <w:tcW w:w="1075" w:type="dxa"/>
            <w:vAlign w:val="center"/>
          </w:tcPr>
          <w:p w14:paraId="2448E34B" w14:textId="77777777" w:rsidR="008D68D7" w:rsidRDefault="00BA41D8">
            <w:r>
              <w:t>8049</w:t>
            </w:r>
          </w:p>
        </w:tc>
        <w:tc>
          <w:tcPr>
            <w:tcW w:w="3186" w:type="dxa"/>
            <w:vAlign w:val="center"/>
          </w:tcPr>
          <w:p w14:paraId="1B447523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2C4E7EBB" w14:textId="77777777" w:rsidR="008D68D7" w:rsidRDefault="00BA41D8">
            <w:r>
              <w:t>0.7</w:t>
            </w:r>
          </w:p>
        </w:tc>
        <w:tc>
          <w:tcPr>
            <w:tcW w:w="3356" w:type="dxa"/>
            <w:vAlign w:val="center"/>
          </w:tcPr>
          <w:p w14:paraId="5A609C8E" w14:textId="77777777" w:rsidR="008D68D7" w:rsidRDefault="00BA41D8">
            <w:r>
              <w:t>38.90</w:t>
            </w:r>
          </w:p>
        </w:tc>
      </w:tr>
      <w:tr w:rsidR="008D68D7" w14:paraId="37E5ACD1" w14:textId="77777777">
        <w:tc>
          <w:tcPr>
            <w:tcW w:w="690" w:type="dxa"/>
            <w:vMerge/>
            <w:vAlign w:val="center"/>
          </w:tcPr>
          <w:p w14:paraId="36FF02C9" w14:textId="77777777" w:rsidR="008D68D7" w:rsidRDefault="008D68D7"/>
        </w:tc>
        <w:tc>
          <w:tcPr>
            <w:tcW w:w="916" w:type="dxa"/>
            <w:vMerge w:val="restart"/>
            <w:vAlign w:val="center"/>
          </w:tcPr>
          <w:p w14:paraId="701A9F86" w14:textId="77777777" w:rsidR="008D68D7" w:rsidRDefault="00BA41D8">
            <w:r>
              <w:t>1-Z</w:t>
            </w:r>
          </w:p>
        </w:tc>
        <w:tc>
          <w:tcPr>
            <w:tcW w:w="1075" w:type="dxa"/>
            <w:vAlign w:val="center"/>
          </w:tcPr>
          <w:p w14:paraId="4866D4F6" w14:textId="77777777" w:rsidR="008D68D7" w:rsidRDefault="00BA41D8">
            <w:r>
              <w:t>8033</w:t>
            </w:r>
          </w:p>
        </w:tc>
        <w:tc>
          <w:tcPr>
            <w:tcW w:w="3186" w:type="dxa"/>
            <w:vAlign w:val="center"/>
          </w:tcPr>
          <w:p w14:paraId="2C04AFD2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4AD9C595" w14:textId="77777777" w:rsidR="008D68D7" w:rsidRDefault="00BA41D8">
            <w:r>
              <w:t>19.1</w:t>
            </w:r>
          </w:p>
        </w:tc>
        <w:tc>
          <w:tcPr>
            <w:tcW w:w="3356" w:type="dxa"/>
            <w:vAlign w:val="center"/>
          </w:tcPr>
          <w:p w14:paraId="1F7DCB1C" w14:textId="77777777" w:rsidR="008D68D7" w:rsidRDefault="00BA41D8">
            <w:r>
              <w:t>38.03</w:t>
            </w:r>
          </w:p>
        </w:tc>
      </w:tr>
      <w:tr w:rsidR="008D68D7" w14:paraId="24DE78AB" w14:textId="77777777">
        <w:tc>
          <w:tcPr>
            <w:tcW w:w="690" w:type="dxa"/>
            <w:vMerge/>
            <w:vAlign w:val="center"/>
          </w:tcPr>
          <w:p w14:paraId="012397E2" w14:textId="77777777" w:rsidR="008D68D7" w:rsidRDefault="008D68D7"/>
        </w:tc>
        <w:tc>
          <w:tcPr>
            <w:tcW w:w="916" w:type="dxa"/>
            <w:vMerge/>
            <w:vAlign w:val="center"/>
          </w:tcPr>
          <w:p w14:paraId="4D86774B" w14:textId="77777777" w:rsidR="008D68D7" w:rsidRDefault="008D68D7"/>
        </w:tc>
        <w:tc>
          <w:tcPr>
            <w:tcW w:w="1075" w:type="dxa"/>
            <w:vAlign w:val="center"/>
          </w:tcPr>
          <w:p w14:paraId="3A9B48F2" w14:textId="77777777" w:rsidR="008D68D7" w:rsidRDefault="00BA41D8">
            <w:r>
              <w:t>8034</w:t>
            </w:r>
          </w:p>
        </w:tc>
        <w:tc>
          <w:tcPr>
            <w:tcW w:w="3186" w:type="dxa"/>
            <w:vAlign w:val="center"/>
          </w:tcPr>
          <w:p w14:paraId="724A42E7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25F593B4" w14:textId="77777777" w:rsidR="008D68D7" w:rsidRDefault="00BA41D8">
            <w:r>
              <w:t>14.4</w:t>
            </w:r>
          </w:p>
        </w:tc>
        <w:tc>
          <w:tcPr>
            <w:tcW w:w="3356" w:type="dxa"/>
            <w:vAlign w:val="center"/>
          </w:tcPr>
          <w:p w14:paraId="59301690" w14:textId="77777777" w:rsidR="008D68D7" w:rsidRDefault="00BA41D8">
            <w:r>
              <w:t>41.48</w:t>
            </w:r>
          </w:p>
        </w:tc>
      </w:tr>
      <w:tr w:rsidR="008D68D7" w14:paraId="29D5B7B2" w14:textId="77777777">
        <w:tc>
          <w:tcPr>
            <w:tcW w:w="690" w:type="dxa"/>
            <w:vMerge/>
            <w:vAlign w:val="center"/>
          </w:tcPr>
          <w:p w14:paraId="05C7F03F" w14:textId="77777777" w:rsidR="008D68D7" w:rsidRDefault="008D68D7"/>
        </w:tc>
        <w:tc>
          <w:tcPr>
            <w:tcW w:w="916" w:type="dxa"/>
            <w:vMerge/>
            <w:vAlign w:val="center"/>
          </w:tcPr>
          <w:p w14:paraId="6258563C" w14:textId="77777777" w:rsidR="008D68D7" w:rsidRDefault="008D68D7"/>
        </w:tc>
        <w:tc>
          <w:tcPr>
            <w:tcW w:w="1075" w:type="dxa"/>
            <w:vAlign w:val="center"/>
          </w:tcPr>
          <w:p w14:paraId="71F12239" w14:textId="77777777" w:rsidR="008D68D7" w:rsidRDefault="00BA41D8">
            <w:r>
              <w:t>8036</w:t>
            </w:r>
          </w:p>
        </w:tc>
        <w:tc>
          <w:tcPr>
            <w:tcW w:w="3186" w:type="dxa"/>
            <w:vAlign w:val="center"/>
          </w:tcPr>
          <w:p w14:paraId="4ABACA29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AEA5EA2" w14:textId="77777777" w:rsidR="008D68D7" w:rsidRDefault="00BA41D8">
            <w:r>
              <w:t>4.5</w:t>
            </w:r>
          </w:p>
        </w:tc>
        <w:tc>
          <w:tcPr>
            <w:tcW w:w="3356" w:type="dxa"/>
            <w:vAlign w:val="center"/>
          </w:tcPr>
          <w:p w14:paraId="0C3D6198" w14:textId="77777777" w:rsidR="008D68D7" w:rsidRDefault="00BA41D8">
            <w:r>
              <w:t>37.69</w:t>
            </w:r>
          </w:p>
        </w:tc>
      </w:tr>
      <w:tr w:rsidR="008D68D7" w14:paraId="17282D03" w14:textId="77777777">
        <w:tc>
          <w:tcPr>
            <w:tcW w:w="690" w:type="dxa"/>
            <w:vMerge/>
            <w:vAlign w:val="center"/>
          </w:tcPr>
          <w:p w14:paraId="06F4F957" w14:textId="77777777" w:rsidR="008D68D7" w:rsidRDefault="008D68D7"/>
        </w:tc>
        <w:tc>
          <w:tcPr>
            <w:tcW w:w="916" w:type="dxa"/>
            <w:vMerge/>
            <w:vAlign w:val="center"/>
          </w:tcPr>
          <w:p w14:paraId="7F0E31A1" w14:textId="77777777" w:rsidR="008D68D7" w:rsidRDefault="008D68D7"/>
        </w:tc>
        <w:tc>
          <w:tcPr>
            <w:tcW w:w="1075" w:type="dxa"/>
            <w:vAlign w:val="center"/>
          </w:tcPr>
          <w:p w14:paraId="5E92E213" w14:textId="77777777" w:rsidR="008D68D7" w:rsidRDefault="00BA41D8">
            <w:r>
              <w:t>8038</w:t>
            </w:r>
          </w:p>
        </w:tc>
        <w:tc>
          <w:tcPr>
            <w:tcW w:w="3186" w:type="dxa"/>
            <w:vAlign w:val="center"/>
          </w:tcPr>
          <w:p w14:paraId="43F7E505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819BCCC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2E6C98A1" w14:textId="77777777" w:rsidR="008D68D7" w:rsidRDefault="00BA41D8">
            <w:r>
              <w:t>36.03</w:t>
            </w:r>
          </w:p>
        </w:tc>
      </w:tr>
      <w:tr w:rsidR="008D68D7" w14:paraId="01ACF380" w14:textId="77777777">
        <w:tc>
          <w:tcPr>
            <w:tcW w:w="690" w:type="dxa"/>
            <w:vMerge/>
            <w:vAlign w:val="center"/>
          </w:tcPr>
          <w:p w14:paraId="7B537B5E" w14:textId="77777777" w:rsidR="008D68D7" w:rsidRDefault="008D68D7"/>
        </w:tc>
        <w:tc>
          <w:tcPr>
            <w:tcW w:w="916" w:type="dxa"/>
            <w:vMerge/>
            <w:vAlign w:val="center"/>
          </w:tcPr>
          <w:p w14:paraId="4CB0B697" w14:textId="77777777" w:rsidR="008D68D7" w:rsidRDefault="008D68D7"/>
        </w:tc>
        <w:tc>
          <w:tcPr>
            <w:tcW w:w="1075" w:type="dxa"/>
            <w:vAlign w:val="center"/>
          </w:tcPr>
          <w:p w14:paraId="325998FF" w14:textId="77777777" w:rsidR="008D68D7" w:rsidRDefault="00BA41D8">
            <w:r>
              <w:t>8039</w:t>
            </w:r>
          </w:p>
        </w:tc>
        <w:tc>
          <w:tcPr>
            <w:tcW w:w="3186" w:type="dxa"/>
            <w:vAlign w:val="center"/>
          </w:tcPr>
          <w:p w14:paraId="324F35D2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23D08232" w14:textId="77777777" w:rsidR="008D68D7" w:rsidRDefault="00BA41D8">
            <w:r>
              <w:t>20.5</w:t>
            </w:r>
          </w:p>
        </w:tc>
        <w:tc>
          <w:tcPr>
            <w:tcW w:w="3356" w:type="dxa"/>
            <w:vAlign w:val="center"/>
          </w:tcPr>
          <w:p w14:paraId="111F87E4" w14:textId="77777777" w:rsidR="008D68D7" w:rsidRDefault="00BA41D8">
            <w:r>
              <w:t>41.36</w:t>
            </w:r>
          </w:p>
        </w:tc>
      </w:tr>
      <w:tr w:rsidR="008D68D7" w14:paraId="54A0D6E8" w14:textId="77777777">
        <w:tc>
          <w:tcPr>
            <w:tcW w:w="690" w:type="dxa"/>
            <w:vMerge/>
            <w:vAlign w:val="center"/>
          </w:tcPr>
          <w:p w14:paraId="6306156B" w14:textId="77777777" w:rsidR="008D68D7" w:rsidRDefault="008D68D7"/>
        </w:tc>
        <w:tc>
          <w:tcPr>
            <w:tcW w:w="916" w:type="dxa"/>
            <w:vMerge/>
            <w:vAlign w:val="center"/>
          </w:tcPr>
          <w:p w14:paraId="7B70923F" w14:textId="77777777" w:rsidR="008D68D7" w:rsidRDefault="008D68D7"/>
        </w:tc>
        <w:tc>
          <w:tcPr>
            <w:tcW w:w="1075" w:type="dxa"/>
            <w:vAlign w:val="center"/>
          </w:tcPr>
          <w:p w14:paraId="28A76CB4" w14:textId="77777777" w:rsidR="008D68D7" w:rsidRDefault="00BA41D8">
            <w:r>
              <w:t>8041</w:t>
            </w:r>
          </w:p>
        </w:tc>
        <w:tc>
          <w:tcPr>
            <w:tcW w:w="3186" w:type="dxa"/>
            <w:vAlign w:val="center"/>
          </w:tcPr>
          <w:p w14:paraId="3A020BEF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7B90A1CB" w14:textId="77777777" w:rsidR="008D68D7" w:rsidRDefault="00BA41D8">
            <w:r>
              <w:t>19.1</w:t>
            </w:r>
          </w:p>
        </w:tc>
        <w:tc>
          <w:tcPr>
            <w:tcW w:w="3356" w:type="dxa"/>
            <w:vAlign w:val="center"/>
          </w:tcPr>
          <w:p w14:paraId="769BDE02" w14:textId="77777777" w:rsidR="008D68D7" w:rsidRDefault="00BA41D8">
            <w:r>
              <w:t>38.12</w:t>
            </w:r>
          </w:p>
        </w:tc>
      </w:tr>
      <w:tr w:rsidR="008D68D7" w14:paraId="5D4C8BB6" w14:textId="77777777">
        <w:tc>
          <w:tcPr>
            <w:tcW w:w="690" w:type="dxa"/>
            <w:vMerge/>
            <w:vAlign w:val="center"/>
          </w:tcPr>
          <w:p w14:paraId="39615694" w14:textId="77777777" w:rsidR="008D68D7" w:rsidRDefault="008D68D7"/>
        </w:tc>
        <w:tc>
          <w:tcPr>
            <w:tcW w:w="916" w:type="dxa"/>
            <w:vMerge/>
            <w:vAlign w:val="center"/>
          </w:tcPr>
          <w:p w14:paraId="66432C80" w14:textId="77777777" w:rsidR="008D68D7" w:rsidRDefault="008D68D7"/>
        </w:tc>
        <w:tc>
          <w:tcPr>
            <w:tcW w:w="1075" w:type="dxa"/>
            <w:vAlign w:val="center"/>
          </w:tcPr>
          <w:p w14:paraId="3A0F284E" w14:textId="77777777" w:rsidR="008D68D7" w:rsidRDefault="00BA41D8">
            <w:r>
              <w:t>8042</w:t>
            </w:r>
          </w:p>
        </w:tc>
        <w:tc>
          <w:tcPr>
            <w:tcW w:w="3186" w:type="dxa"/>
            <w:vAlign w:val="center"/>
          </w:tcPr>
          <w:p w14:paraId="728A1133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35C2BBB4" w14:textId="77777777" w:rsidR="008D68D7" w:rsidRDefault="00BA41D8">
            <w:r>
              <w:t>5.9</w:t>
            </w:r>
          </w:p>
        </w:tc>
        <w:tc>
          <w:tcPr>
            <w:tcW w:w="3356" w:type="dxa"/>
            <w:vAlign w:val="center"/>
          </w:tcPr>
          <w:p w14:paraId="0AA7AAB5" w14:textId="77777777" w:rsidR="008D68D7" w:rsidRDefault="00BA41D8">
            <w:r>
              <w:t>47.11</w:t>
            </w:r>
          </w:p>
        </w:tc>
      </w:tr>
      <w:tr w:rsidR="008D68D7" w14:paraId="76FED729" w14:textId="77777777">
        <w:tc>
          <w:tcPr>
            <w:tcW w:w="690" w:type="dxa"/>
            <w:vMerge/>
            <w:vAlign w:val="center"/>
          </w:tcPr>
          <w:p w14:paraId="5C98BA87" w14:textId="77777777" w:rsidR="008D68D7" w:rsidRDefault="008D68D7"/>
        </w:tc>
        <w:tc>
          <w:tcPr>
            <w:tcW w:w="916" w:type="dxa"/>
            <w:vMerge/>
            <w:vAlign w:val="center"/>
          </w:tcPr>
          <w:p w14:paraId="6A38BF15" w14:textId="77777777" w:rsidR="008D68D7" w:rsidRDefault="008D68D7"/>
        </w:tc>
        <w:tc>
          <w:tcPr>
            <w:tcW w:w="1075" w:type="dxa"/>
            <w:vAlign w:val="center"/>
          </w:tcPr>
          <w:p w14:paraId="1E077401" w14:textId="77777777" w:rsidR="008D68D7" w:rsidRDefault="00BA41D8">
            <w:r>
              <w:t>8043</w:t>
            </w:r>
          </w:p>
        </w:tc>
        <w:tc>
          <w:tcPr>
            <w:tcW w:w="3186" w:type="dxa"/>
            <w:vAlign w:val="center"/>
          </w:tcPr>
          <w:p w14:paraId="1EFA0901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79383F81" w14:textId="77777777" w:rsidR="008D68D7" w:rsidRDefault="00BA41D8">
            <w:r>
              <w:t>0.8</w:t>
            </w:r>
          </w:p>
        </w:tc>
        <w:tc>
          <w:tcPr>
            <w:tcW w:w="3356" w:type="dxa"/>
            <w:vAlign w:val="center"/>
          </w:tcPr>
          <w:p w14:paraId="7DE93763" w14:textId="77777777" w:rsidR="008D68D7" w:rsidRDefault="00BA41D8">
            <w:r>
              <w:t>36.06</w:t>
            </w:r>
          </w:p>
        </w:tc>
      </w:tr>
      <w:tr w:rsidR="008D68D7" w14:paraId="7044A7D7" w14:textId="77777777">
        <w:tc>
          <w:tcPr>
            <w:tcW w:w="690" w:type="dxa"/>
            <w:vMerge/>
            <w:vAlign w:val="center"/>
          </w:tcPr>
          <w:p w14:paraId="29912606" w14:textId="77777777" w:rsidR="008D68D7" w:rsidRDefault="008D68D7"/>
        </w:tc>
        <w:tc>
          <w:tcPr>
            <w:tcW w:w="916" w:type="dxa"/>
            <w:vMerge/>
            <w:vAlign w:val="center"/>
          </w:tcPr>
          <w:p w14:paraId="406C7DD6" w14:textId="77777777" w:rsidR="008D68D7" w:rsidRDefault="008D68D7"/>
        </w:tc>
        <w:tc>
          <w:tcPr>
            <w:tcW w:w="1075" w:type="dxa"/>
            <w:vAlign w:val="center"/>
          </w:tcPr>
          <w:p w14:paraId="1D24436D" w14:textId="77777777" w:rsidR="008D68D7" w:rsidRDefault="00BA41D8">
            <w:r>
              <w:t>8046</w:t>
            </w:r>
          </w:p>
        </w:tc>
        <w:tc>
          <w:tcPr>
            <w:tcW w:w="3186" w:type="dxa"/>
            <w:vAlign w:val="center"/>
          </w:tcPr>
          <w:p w14:paraId="133B676B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68FB3DE6" w14:textId="77777777" w:rsidR="008D68D7" w:rsidRDefault="00BA41D8">
            <w:r>
              <w:t>4.5</w:t>
            </w:r>
          </w:p>
        </w:tc>
        <w:tc>
          <w:tcPr>
            <w:tcW w:w="3356" w:type="dxa"/>
            <w:vAlign w:val="center"/>
          </w:tcPr>
          <w:p w14:paraId="09828C15" w14:textId="77777777" w:rsidR="008D68D7" w:rsidRDefault="00BA41D8">
            <w:r>
              <w:t>37.68</w:t>
            </w:r>
          </w:p>
        </w:tc>
      </w:tr>
      <w:tr w:rsidR="008D68D7" w14:paraId="74CF5AE5" w14:textId="77777777">
        <w:tc>
          <w:tcPr>
            <w:tcW w:w="690" w:type="dxa"/>
            <w:vMerge/>
            <w:vAlign w:val="center"/>
          </w:tcPr>
          <w:p w14:paraId="14E7D560" w14:textId="77777777" w:rsidR="008D68D7" w:rsidRDefault="008D68D7"/>
        </w:tc>
        <w:tc>
          <w:tcPr>
            <w:tcW w:w="916" w:type="dxa"/>
            <w:vMerge/>
            <w:vAlign w:val="center"/>
          </w:tcPr>
          <w:p w14:paraId="1CF17781" w14:textId="77777777" w:rsidR="008D68D7" w:rsidRDefault="008D68D7"/>
        </w:tc>
        <w:tc>
          <w:tcPr>
            <w:tcW w:w="1075" w:type="dxa"/>
            <w:vAlign w:val="center"/>
          </w:tcPr>
          <w:p w14:paraId="7682491B" w14:textId="77777777" w:rsidR="008D68D7" w:rsidRDefault="00BA41D8">
            <w:r>
              <w:t>8047</w:t>
            </w:r>
          </w:p>
        </w:tc>
        <w:tc>
          <w:tcPr>
            <w:tcW w:w="3186" w:type="dxa"/>
            <w:vAlign w:val="center"/>
          </w:tcPr>
          <w:p w14:paraId="7F3B8851" w14:textId="77777777" w:rsidR="008D68D7" w:rsidRDefault="00BA41D8">
            <w:r>
              <w:t>衣帽间</w:t>
            </w:r>
          </w:p>
        </w:tc>
        <w:tc>
          <w:tcPr>
            <w:tcW w:w="1075" w:type="dxa"/>
            <w:vAlign w:val="center"/>
          </w:tcPr>
          <w:p w14:paraId="29E980D7" w14:textId="77777777" w:rsidR="008D68D7" w:rsidRDefault="00BA41D8">
            <w:r>
              <w:t>5.9</w:t>
            </w:r>
          </w:p>
        </w:tc>
        <w:tc>
          <w:tcPr>
            <w:tcW w:w="3356" w:type="dxa"/>
            <w:vAlign w:val="center"/>
          </w:tcPr>
          <w:p w14:paraId="7E0083DB" w14:textId="77777777" w:rsidR="008D68D7" w:rsidRDefault="00BA41D8">
            <w:r>
              <w:t>46.84</w:t>
            </w:r>
          </w:p>
        </w:tc>
      </w:tr>
      <w:tr w:rsidR="008D68D7" w14:paraId="139C5F40" w14:textId="77777777">
        <w:tc>
          <w:tcPr>
            <w:tcW w:w="690" w:type="dxa"/>
            <w:vMerge/>
            <w:vAlign w:val="center"/>
          </w:tcPr>
          <w:p w14:paraId="51DF0A96" w14:textId="77777777" w:rsidR="008D68D7" w:rsidRDefault="008D68D7"/>
        </w:tc>
        <w:tc>
          <w:tcPr>
            <w:tcW w:w="916" w:type="dxa"/>
            <w:vMerge/>
            <w:vAlign w:val="center"/>
          </w:tcPr>
          <w:p w14:paraId="74A5FF05" w14:textId="77777777" w:rsidR="008D68D7" w:rsidRDefault="008D68D7"/>
        </w:tc>
        <w:tc>
          <w:tcPr>
            <w:tcW w:w="1075" w:type="dxa"/>
            <w:vAlign w:val="center"/>
          </w:tcPr>
          <w:p w14:paraId="1F355D8D" w14:textId="77777777" w:rsidR="008D68D7" w:rsidRDefault="00BA41D8">
            <w:r>
              <w:t>8048</w:t>
            </w:r>
          </w:p>
        </w:tc>
        <w:tc>
          <w:tcPr>
            <w:tcW w:w="3186" w:type="dxa"/>
            <w:vAlign w:val="center"/>
          </w:tcPr>
          <w:p w14:paraId="5D52B214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48868A86" w14:textId="77777777" w:rsidR="008D68D7" w:rsidRDefault="00BA41D8">
            <w:r>
              <w:t>37.1</w:t>
            </w:r>
          </w:p>
        </w:tc>
        <w:tc>
          <w:tcPr>
            <w:tcW w:w="3356" w:type="dxa"/>
            <w:vAlign w:val="center"/>
          </w:tcPr>
          <w:p w14:paraId="6C7D07AD" w14:textId="77777777" w:rsidR="008D68D7" w:rsidRDefault="00BA41D8">
            <w:r>
              <w:t>41.28</w:t>
            </w:r>
          </w:p>
        </w:tc>
      </w:tr>
      <w:tr w:rsidR="008D68D7" w14:paraId="5D9B72DD" w14:textId="77777777">
        <w:tc>
          <w:tcPr>
            <w:tcW w:w="690" w:type="dxa"/>
            <w:vMerge/>
            <w:vAlign w:val="center"/>
          </w:tcPr>
          <w:p w14:paraId="70FEE733" w14:textId="77777777" w:rsidR="008D68D7" w:rsidRDefault="008D68D7"/>
        </w:tc>
        <w:tc>
          <w:tcPr>
            <w:tcW w:w="916" w:type="dxa"/>
            <w:vMerge/>
            <w:vAlign w:val="center"/>
          </w:tcPr>
          <w:p w14:paraId="7DF87E45" w14:textId="77777777" w:rsidR="008D68D7" w:rsidRDefault="008D68D7"/>
        </w:tc>
        <w:tc>
          <w:tcPr>
            <w:tcW w:w="1075" w:type="dxa"/>
            <w:vAlign w:val="center"/>
          </w:tcPr>
          <w:p w14:paraId="411108E3" w14:textId="77777777" w:rsidR="008D68D7" w:rsidRDefault="00BA41D8">
            <w:r>
              <w:t>8050</w:t>
            </w:r>
          </w:p>
        </w:tc>
        <w:tc>
          <w:tcPr>
            <w:tcW w:w="3186" w:type="dxa"/>
            <w:vAlign w:val="center"/>
          </w:tcPr>
          <w:p w14:paraId="458ED4FD" w14:textId="77777777" w:rsidR="008D68D7" w:rsidRDefault="00BA41D8">
            <w:r>
              <w:t>主卧室</w:t>
            </w:r>
          </w:p>
        </w:tc>
        <w:tc>
          <w:tcPr>
            <w:tcW w:w="1075" w:type="dxa"/>
            <w:vAlign w:val="center"/>
          </w:tcPr>
          <w:p w14:paraId="138DD6AA" w14:textId="77777777" w:rsidR="008D68D7" w:rsidRDefault="00BA41D8">
            <w:r>
              <w:t>20.5</w:t>
            </w:r>
          </w:p>
        </w:tc>
        <w:tc>
          <w:tcPr>
            <w:tcW w:w="3356" w:type="dxa"/>
            <w:vAlign w:val="center"/>
          </w:tcPr>
          <w:p w14:paraId="4370E8B0" w14:textId="77777777" w:rsidR="008D68D7" w:rsidRDefault="00BA41D8">
            <w:r>
              <w:t>41.26</w:t>
            </w:r>
          </w:p>
        </w:tc>
      </w:tr>
      <w:tr w:rsidR="008D68D7" w14:paraId="6E0ED008" w14:textId="77777777">
        <w:tc>
          <w:tcPr>
            <w:tcW w:w="690" w:type="dxa"/>
            <w:vMerge/>
            <w:vAlign w:val="center"/>
          </w:tcPr>
          <w:p w14:paraId="2F927AB4" w14:textId="77777777" w:rsidR="008D68D7" w:rsidRDefault="008D68D7"/>
        </w:tc>
        <w:tc>
          <w:tcPr>
            <w:tcW w:w="916" w:type="dxa"/>
            <w:vMerge/>
            <w:vAlign w:val="center"/>
          </w:tcPr>
          <w:p w14:paraId="217A0CE1" w14:textId="77777777" w:rsidR="008D68D7" w:rsidRDefault="008D68D7"/>
        </w:tc>
        <w:tc>
          <w:tcPr>
            <w:tcW w:w="1075" w:type="dxa"/>
            <w:vAlign w:val="center"/>
          </w:tcPr>
          <w:p w14:paraId="624CE422" w14:textId="77777777" w:rsidR="008D68D7" w:rsidRDefault="00BA41D8">
            <w:r>
              <w:t>8051</w:t>
            </w:r>
          </w:p>
        </w:tc>
        <w:tc>
          <w:tcPr>
            <w:tcW w:w="3186" w:type="dxa"/>
            <w:vAlign w:val="center"/>
          </w:tcPr>
          <w:p w14:paraId="3AD8E8BC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2E653BDB" w14:textId="77777777" w:rsidR="008D68D7" w:rsidRDefault="00BA41D8">
            <w:r>
              <w:t>14.4</w:t>
            </w:r>
          </w:p>
        </w:tc>
        <w:tc>
          <w:tcPr>
            <w:tcW w:w="3356" w:type="dxa"/>
            <w:vAlign w:val="center"/>
          </w:tcPr>
          <w:p w14:paraId="7CB605F0" w14:textId="77777777" w:rsidR="008D68D7" w:rsidRDefault="00BA41D8">
            <w:r>
              <w:t>41.67</w:t>
            </w:r>
          </w:p>
        </w:tc>
      </w:tr>
      <w:tr w:rsidR="008D68D7" w14:paraId="52B762D3" w14:textId="77777777">
        <w:tc>
          <w:tcPr>
            <w:tcW w:w="690" w:type="dxa"/>
            <w:vMerge/>
            <w:vAlign w:val="center"/>
          </w:tcPr>
          <w:p w14:paraId="494FA8E2" w14:textId="77777777" w:rsidR="008D68D7" w:rsidRDefault="008D68D7"/>
        </w:tc>
        <w:tc>
          <w:tcPr>
            <w:tcW w:w="916" w:type="dxa"/>
            <w:vMerge/>
            <w:vAlign w:val="center"/>
          </w:tcPr>
          <w:p w14:paraId="100EC830" w14:textId="77777777" w:rsidR="008D68D7" w:rsidRDefault="008D68D7"/>
        </w:tc>
        <w:tc>
          <w:tcPr>
            <w:tcW w:w="1075" w:type="dxa"/>
            <w:vAlign w:val="center"/>
          </w:tcPr>
          <w:p w14:paraId="22228400" w14:textId="77777777" w:rsidR="008D68D7" w:rsidRDefault="00BA41D8">
            <w:r>
              <w:t>8052</w:t>
            </w:r>
          </w:p>
        </w:tc>
        <w:tc>
          <w:tcPr>
            <w:tcW w:w="3186" w:type="dxa"/>
            <w:vAlign w:val="center"/>
          </w:tcPr>
          <w:p w14:paraId="212EAE12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16D8B99D" w14:textId="77777777" w:rsidR="008D68D7" w:rsidRDefault="00BA41D8">
            <w:r>
              <w:t>0.7</w:t>
            </w:r>
          </w:p>
        </w:tc>
        <w:tc>
          <w:tcPr>
            <w:tcW w:w="3356" w:type="dxa"/>
            <w:vAlign w:val="center"/>
          </w:tcPr>
          <w:p w14:paraId="1355840B" w14:textId="77777777" w:rsidR="008D68D7" w:rsidRDefault="00BA41D8">
            <w:r>
              <w:t>37.64</w:t>
            </w:r>
          </w:p>
        </w:tc>
      </w:tr>
      <w:tr w:rsidR="008D68D7" w14:paraId="61D5626A" w14:textId="77777777">
        <w:tc>
          <w:tcPr>
            <w:tcW w:w="690" w:type="dxa"/>
            <w:vMerge/>
            <w:vAlign w:val="center"/>
          </w:tcPr>
          <w:p w14:paraId="605727C5" w14:textId="77777777" w:rsidR="008D68D7" w:rsidRDefault="008D68D7"/>
        </w:tc>
        <w:tc>
          <w:tcPr>
            <w:tcW w:w="916" w:type="dxa"/>
            <w:vMerge/>
            <w:vAlign w:val="center"/>
          </w:tcPr>
          <w:p w14:paraId="0A9D98B8" w14:textId="77777777" w:rsidR="008D68D7" w:rsidRDefault="008D68D7"/>
        </w:tc>
        <w:tc>
          <w:tcPr>
            <w:tcW w:w="1075" w:type="dxa"/>
            <w:vAlign w:val="center"/>
          </w:tcPr>
          <w:p w14:paraId="5AF890C0" w14:textId="77777777" w:rsidR="008D68D7" w:rsidRDefault="00BA41D8">
            <w:r>
              <w:t>8053</w:t>
            </w:r>
          </w:p>
        </w:tc>
        <w:tc>
          <w:tcPr>
            <w:tcW w:w="3186" w:type="dxa"/>
            <w:vAlign w:val="center"/>
          </w:tcPr>
          <w:p w14:paraId="0CD601A6" w14:textId="77777777" w:rsidR="008D68D7" w:rsidRDefault="00BA41D8">
            <w:r>
              <w:t>封闭阳台</w:t>
            </w:r>
          </w:p>
        </w:tc>
        <w:tc>
          <w:tcPr>
            <w:tcW w:w="1075" w:type="dxa"/>
            <w:vAlign w:val="center"/>
          </w:tcPr>
          <w:p w14:paraId="090A065D" w14:textId="77777777" w:rsidR="008D68D7" w:rsidRDefault="00BA41D8">
            <w:r>
              <w:t>33.9</w:t>
            </w:r>
          </w:p>
        </w:tc>
        <w:tc>
          <w:tcPr>
            <w:tcW w:w="3356" w:type="dxa"/>
            <w:vAlign w:val="center"/>
          </w:tcPr>
          <w:p w14:paraId="60A2D515" w14:textId="77777777" w:rsidR="008D68D7" w:rsidRDefault="00BA41D8">
            <w:r>
              <w:t>37.98</w:t>
            </w:r>
          </w:p>
        </w:tc>
      </w:tr>
      <w:tr w:rsidR="008D68D7" w14:paraId="3B141924" w14:textId="77777777">
        <w:tc>
          <w:tcPr>
            <w:tcW w:w="690" w:type="dxa"/>
            <w:vMerge/>
            <w:vAlign w:val="center"/>
          </w:tcPr>
          <w:p w14:paraId="522D69E7" w14:textId="77777777" w:rsidR="008D68D7" w:rsidRDefault="008D68D7"/>
        </w:tc>
        <w:tc>
          <w:tcPr>
            <w:tcW w:w="916" w:type="dxa"/>
            <w:vMerge/>
            <w:vAlign w:val="center"/>
          </w:tcPr>
          <w:p w14:paraId="3344A440" w14:textId="77777777" w:rsidR="008D68D7" w:rsidRDefault="008D68D7"/>
        </w:tc>
        <w:tc>
          <w:tcPr>
            <w:tcW w:w="1075" w:type="dxa"/>
            <w:vAlign w:val="center"/>
          </w:tcPr>
          <w:p w14:paraId="6B5E0337" w14:textId="77777777" w:rsidR="008D68D7" w:rsidRDefault="00BA41D8">
            <w:r>
              <w:t>8054</w:t>
            </w:r>
          </w:p>
        </w:tc>
        <w:tc>
          <w:tcPr>
            <w:tcW w:w="3186" w:type="dxa"/>
            <w:vAlign w:val="center"/>
          </w:tcPr>
          <w:p w14:paraId="10AE3844" w14:textId="77777777" w:rsidR="008D68D7" w:rsidRDefault="00BA41D8">
            <w:r>
              <w:t>空房间</w:t>
            </w:r>
          </w:p>
        </w:tc>
        <w:tc>
          <w:tcPr>
            <w:tcW w:w="1075" w:type="dxa"/>
            <w:vAlign w:val="center"/>
          </w:tcPr>
          <w:p w14:paraId="06B12FBF" w14:textId="77777777" w:rsidR="008D68D7" w:rsidRDefault="00BA41D8">
            <w:r>
              <w:t>37.1</w:t>
            </w:r>
          </w:p>
        </w:tc>
        <w:tc>
          <w:tcPr>
            <w:tcW w:w="3356" w:type="dxa"/>
            <w:vAlign w:val="center"/>
          </w:tcPr>
          <w:p w14:paraId="568157DA" w14:textId="77777777" w:rsidR="008D68D7" w:rsidRDefault="00BA41D8">
            <w:r>
              <w:t>41.24</w:t>
            </w:r>
          </w:p>
        </w:tc>
      </w:tr>
      <w:tr w:rsidR="008D68D7" w14:paraId="645D2FF5" w14:textId="77777777">
        <w:tc>
          <w:tcPr>
            <w:tcW w:w="690" w:type="dxa"/>
            <w:vMerge/>
            <w:vAlign w:val="center"/>
          </w:tcPr>
          <w:p w14:paraId="0D1556D8" w14:textId="77777777" w:rsidR="008D68D7" w:rsidRDefault="008D68D7"/>
        </w:tc>
        <w:tc>
          <w:tcPr>
            <w:tcW w:w="916" w:type="dxa"/>
            <w:vMerge/>
            <w:vAlign w:val="center"/>
          </w:tcPr>
          <w:p w14:paraId="06B14B01" w14:textId="77777777" w:rsidR="008D68D7" w:rsidRDefault="008D68D7"/>
        </w:tc>
        <w:tc>
          <w:tcPr>
            <w:tcW w:w="1075" w:type="dxa"/>
            <w:vAlign w:val="center"/>
          </w:tcPr>
          <w:p w14:paraId="5A97111F" w14:textId="77777777" w:rsidR="008D68D7" w:rsidRDefault="00BA41D8">
            <w:r>
              <w:t>8056</w:t>
            </w:r>
          </w:p>
        </w:tc>
        <w:tc>
          <w:tcPr>
            <w:tcW w:w="3186" w:type="dxa"/>
            <w:vAlign w:val="center"/>
          </w:tcPr>
          <w:p w14:paraId="7078AF18" w14:textId="77777777" w:rsidR="008D68D7" w:rsidRDefault="00BA41D8">
            <w:r>
              <w:t>通风井</w:t>
            </w:r>
          </w:p>
        </w:tc>
        <w:tc>
          <w:tcPr>
            <w:tcW w:w="1075" w:type="dxa"/>
            <w:vAlign w:val="center"/>
          </w:tcPr>
          <w:p w14:paraId="60E22DF1" w14:textId="77777777" w:rsidR="008D68D7" w:rsidRDefault="00BA41D8">
            <w:r>
              <w:t>0.7</w:t>
            </w:r>
          </w:p>
        </w:tc>
        <w:tc>
          <w:tcPr>
            <w:tcW w:w="3356" w:type="dxa"/>
            <w:vAlign w:val="center"/>
          </w:tcPr>
          <w:p w14:paraId="60096B10" w14:textId="77777777" w:rsidR="008D68D7" w:rsidRDefault="00BA41D8">
            <w:r>
              <w:t>38.17</w:t>
            </w:r>
          </w:p>
        </w:tc>
      </w:tr>
      <w:tr w:rsidR="008D68D7" w14:paraId="1D72ABB4" w14:textId="77777777">
        <w:tc>
          <w:tcPr>
            <w:tcW w:w="5867" w:type="dxa"/>
            <w:gridSpan w:val="4"/>
            <w:vAlign w:val="center"/>
          </w:tcPr>
          <w:p w14:paraId="6605C077" w14:textId="77777777" w:rsidR="008D68D7" w:rsidRDefault="00BA41D8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05B575BE" w14:textId="77777777" w:rsidR="008D68D7" w:rsidRDefault="00BA41D8">
            <w:r>
              <w:t>44.22%</w:t>
            </w:r>
          </w:p>
        </w:tc>
      </w:tr>
    </w:tbl>
    <w:p w14:paraId="5331DC46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7" w:name="达标比例统计表"/>
      <w:bookmarkEnd w:id="56"/>
      <w:bookmarkEnd w:id="57"/>
    </w:p>
    <w:p w14:paraId="3ADC5900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324F1A3C" w14:textId="77777777" w:rsidR="008E2A42" w:rsidRPr="00E14B7E" w:rsidRDefault="00A968A5" w:rsidP="00A968A5">
      <w:pPr>
        <w:pStyle w:val="1"/>
        <w:tabs>
          <w:tab w:val="left" w:pos="432"/>
        </w:tabs>
      </w:pPr>
      <w:bookmarkStart w:id="58" w:name="_Toc91012177"/>
      <w:r w:rsidRPr="00E14B7E">
        <w:rPr>
          <w:rFonts w:hint="eastAsia"/>
        </w:rPr>
        <w:t>结论</w:t>
      </w:r>
      <w:bookmarkEnd w:id="58"/>
    </w:p>
    <w:p w14:paraId="1FAE4358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9" w:name="达标百分比"/>
      <w:r w:rsidR="00481D85" w:rsidRPr="00E14B7E">
        <w:rPr>
          <w:rFonts w:hint="eastAsia"/>
          <w:lang w:val="en-US"/>
        </w:rPr>
        <w:t>44.22%</w:t>
      </w:r>
      <w:bookmarkEnd w:id="5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0" w:name="得分"/>
      <w:r w:rsidR="006006D2" w:rsidRPr="00E14B7E">
        <w:rPr>
          <w:rFonts w:hint="eastAsia"/>
          <w:lang w:val="en-US"/>
        </w:rPr>
        <w:t>3</w:t>
      </w:r>
      <w:bookmarkEnd w:id="60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A605B" w14:textId="77777777" w:rsidR="00BA41D8" w:rsidRDefault="00BA41D8" w:rsidP="00203A7D">
      <w:pPr>
        <w:spacing w:line="240" w:lineRule="auto"/>
      </w:pPr>
      <w:r>
        <w:separator/>
      </w:r>
    </w:p>
  </w:endnote>
  <w:endnote w:type="continuationSeparator" w:id="0">
    <w:p w14:paraId="42408883" w14:textId="77777777" w:rsidR="00BA41D8" w:rsidRDefault="00BA41D8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7D582922" w14:textId="77777777" w:rsidTr="001A12A0">
      <w:tc>
        <w:tcPr>
          <w:tcW w:w="3020" w:type="dxa"/>
        </w:tcPr>
        <w:p w14:paraId="12160AE7" w14:textId="77777777" w:rsidR="001A12A0" w:rsidRPr="00F5023B" w:rsidRDefault="00BA41D8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72ACEEAC" w14:textId="77777777" w:rsidR="001A12A0" w:rsidRPr="00F5023B" w:rsidRDefault="00BA41D8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6F4D2382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3A2F07BF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8985E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020A24D8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F0FDE" w14:textId="77777777" w:rsidR="00BA41D8" w:rsidRDefault="00BA41D8" w:rsidP="00203A7D">
      <w:pPr>
        <w:spacing w:line="240" w:lineRule="auto"/>
      </w:pPr>
      <w:r>
        <w:separator/>
      </w:r>
    </w:p>
  </w:footnote>
  <w:footnote w:type="continuationSeparator" w:id="0">
    <w:p w14:paraId="15FB224A" w14:textId="77777777" w:rsidR="00BA41D8" w:rsidRDefault="00BA41D8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AFE64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18AFCFEF" wp14:editId="2BC8CC0F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B7A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6B7A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68D7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A41D8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4912D2"/>
  <w15:docId w15:val="{70638C80-261B-4546-B4A8-07578A558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orOs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</TotalTime>
  <Pages>38</Pages>
  <Words>4207</Words>
  <Characters>23985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28136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mengchuan xu</dc:creator>
  <cp:lastModifiedBy>xu mengchuan</cp:lastModifiedBy>
  <cp:revision>1</cp:revision>
  <cp:lastPrinted>1900-12-31T16:00:00Z</cp:lastPrinted>
  <dcterms:created xsi:type="dcterms:W3CDTF">2021-12-21T12:49:00Z</dcterms:created>
  <dcterms:modified xsi:type="dcterms:W3CDTF">2021-12-21T12:50:00Z</dcterms:modified>
</cp:coreProperties>
</file>