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97231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171EA276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0D4B487C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1C2878B1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57AAE841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18D9C952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529CEA2B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68D04451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4#</w:t>
            </w:r>
            <w:bookmarkEnd w:id="1"/>
          </w:p>
        </w:tc>
      </w:tr>
      <w:tr w:rsidR="00D40158" w:rsidRPr="00D40158" w14:paraId="52A7632A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60D05D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6CA6B62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四川</w:t>
            </w:r>
            <w:r>
              <w:t>-</w:t>
            </w:r>
            <w:r>
              <w:t>成都</w:t>
            </w:r>
            <w:bookmarkEnd w:id="2"/>
          </w:p>
        </w:tc>
      </w:tr>
      <w:tr w:rsidR="00D40158" w:rsidRPr="00D40158" w14:paraId="0B5493E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A94307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214999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025A0B1C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6BB46F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99EF642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21744878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368EF7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BB6735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5A3F5B7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50CF85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5D9FE5C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9C85321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BA498FB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048DAA3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4F5C4FC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529ED96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548C49B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27A727D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392AB8D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2CCBF5F3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09C85E8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2AF742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0073C2E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2021年12月21日</w:t>
            </w:r>
            <w:bookmarkEnd w:id="6"/>
          </w:p>
        </w:tc>
      </w:tr>
    </w:tbl>
    <w:p w14:paraId="2FC9DCEA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6E2CC95B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4735ABC8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089FAC80" wp14:editId="70A96D8F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BFE15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09DB8CF7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41F511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70766A5E" w14:textId="77777777"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绿建斯维尔室内热舒适评价ITES2020</w:t>
            </w:r>
          </w:p>
        </w:tc>
      </w:tr>
      <w:tr w:rsidR="00AC0859" w:rsidRPr="003539C2" w14:paraId="59A2506D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6BB9A19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26139E08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20200808</w:t>
            </w:r>
            <w:bookmarkEnd w:id="8"/>
          </w:p>
        </w:tc>
      </w:tr>
      <w:tr w:rsidR="00AC0859" w:rsidRPr="003539C2" w14:paraId="20E43477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2F4564A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9F35EB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0806A629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BD86A1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AE2C0AE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T18190024985</w:t>
            </w:r>
            <w:bookmarkEnd w:id="9"/>
          </w:p>
        </w:tc>
      </w:tr>
    </w:tbl>
    <w:p w14:paraId="0221294C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4D39F724" w14:textId="77777777" w:rsidR="00B80036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1013610" w:history="1">
        <w:r w:rsidR="00B80036" w:rsidRPr="00B84684">
          <w:rPr>
            <w:rStyle w:val="a8"/>
          </w:rPr>
          <w:t>1</w:t>
        </w:r>
        <w:r w:rsidR="00B80036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80036" w:rsidRPr="00B84684">
          <w:rPr>
            <w:rStyle w:val="a8"/>
          </w:rPr>
          <w:t>项目概况</w:t>
        </w:r>
        <w:r w:rsidR="00B80036">
          <w:rPr>
            <w:webHidden/>
          </w:rPr>
          <w:tab/>
        </w:r>
        <w:r w:rsidR="00B80036">
          <w:rPr>
            <w:webHidden/>
          </w:rPr>
          <w:fldChar w:fldCharType="begin"/>
        </w:r>
        <w:r w:rsidR="00B80036">
          <w:rPr>
            <w:webHidden/>
          </w:rPr>
          <w:instrText xml:space="preserve"> PAGEREF _Toc91013610 \h </w:instrText>
        </w:r>
        <w:r w:rsidR="00B80036">
          <w:rPr>
            <w:webHidden/>
          </w:rPr>
        </w:r>
        <w:r w:rsidR="00B80036">
          <w:rPr>
            <w:webHidden/>
          </w:rPr>
          <w:fldChar w:fldCharType="separate"/>
        </w:r>
        <w:r w:rsidR="00B80036">
          <w:rPr>
            <w:webHidden/>
          </w:rPr>
          <w:t>3</w:t>
        </w:r>
        <w:r w:rsidR="00B80036">
          <w:rPr>
            <w:webHidden/>
          </w:rPr>
          <w:fldChar w:fldCharType="end"/>
        </w:r>
      </w:hyperlink>
    </w:p>
    <w:p w14:paraId="43CAF234" w14:textId="77777777" w:rsidR="00B80036" w:rsidRDefault="00B8003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3611" w:history="1">
        <w:r w:rsidRPr="00B84684">
          <w:rPr>
            <w:rStyle w:val="a8"/>
            <w:lang w:val="en-GB"/>
          </w:rPr>
          <w:t>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84684">
          <w:rPr>
            <w:rStyle w:val="a8"/>
          </w:rPr>
          <w:t>平面图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BBA825D" w14:textId="77777777" w:rsidR="00B80036" w:rsidRDefault="00B8003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3612" w:history="1">
        <w:r w:rsidRPr="00B84684">
          <w:rPr>
            <w:rStyle w:val="a8"/>
            <w:lang w:val="en-GB"/>
          </w:rPr>
          <w:t>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84684">
          <w:rPr>
            <w:rStyle w:val="a8"/>
          </w:rPr>
          <w:t>三维视图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D2822F2" w14:textId="77777777" w:rsidR="00B80036" w:rsidRDefault="00B8003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3613" w:history="1">
        <w:r w:rsidRPr="00B84684">
          <w:rPr>
            <w:rStyle w:val="a8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84684">
          <w:rPr>
            <w:rStyle w:val="a8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7D16CBE" w14:textId="77777777" w:rsidR="00B80036" w:rsidRDefault="00B8003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3614" w:history="1">
        <w:r w:rsidRPr="00B84684">
          <w:rPr>
            <w:rStyle w:val="a8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84684">
          <w:rPr>
            <w:rStyle w:val="a8"/>
          </w:rPr>
          <w:t>参考标准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8456BCC" w14:textId="77777777" w:rsidR="00B80036" w:rsidRDefault="00B8003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3615" w:history="1">
        <w:r w:rsidRPr="00B84684">
          <w:rPr>
            <w:rStyle w:val="a8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84684">
          <w:rPr>
            <w:rStyle w:val="a8"/>
          </w:rPr>
          <w:t>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A45427C" w14:textId="77777777" w:rsidR="00B80036" w:rsidRDefault="00B8003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3616" w:history="1">
        <w:r w:rsidRPr="00B84684">
          <w:rPr>
            <w:rStyle w:val="a8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84684">
          <w:rPr>
            <w:rStyle w:val="a8"/>
          </w:rPr>
          <w:t>参数定义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E144C91" w14:textId="77777777" w:rsidR="00B80036" w:rsidRDefault="00B8003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3617" w:history="1">
        <w:r w:rsidRPr="00B84684">
          <w:rPr>
            <w:rStyle w:val="a8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84684">
          <w:rPr>
            <w:rStyle w:val="a8"/>
          </w:rPr>
          <w:t>计算流程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BCA0F06" w14:textId="77777777" w:rsidR="00B80036" w:rsidRDefault="00B8003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3618" w:history="1">
        <w:r w:rsidRPr="00B84684">
          <w:rPr>
            <w:rStyle w:val="a8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84684">
          <w:rPr>
            <w:rStyle w:val="a8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1AF236F" w14:textId="77777777" w:rsidR="00B80036" w:rsidRDefault="00B8003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3619" w:history="1">
        <w:r w:rsidRPr="00B84684">
          <w:rPr>
            <w:rStyle w:val="a8"/>
            <w:lang w:val="en-GB"/>
          </w:rPr>
          <w:t>4.3.1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84684">
          <w:rPr>
            <w:rStyle w:val="a8"/>
          </w:rPr>
          <w:t>室外月平均温度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6EF3364" w14:textId="77777777" w:rsidR="00B80036" w:rsidRDefault="00B8003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3620" w:history="1">
        <w:r w:rsidRPr="00B84684">
          <w:rPr>
            <w:rStyle w:val="a8"/>
            <w:lang w:val="en-GB"/>
          </w:rPr>
          <w:t>4.3.2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84684">
          <w:rPr>
            <w:rStyle w:val="a8"/>
          </w:rPr>
          <w:t>室内热舒适温度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193438A" w14:textId="77777777" w:rsidR="00B80036" w:rsidRDefault="00B8003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3621" w:history="1">
        <w:r w:rsidRPr="00B84684">
          <w:rPr>
            <w:rStyle w:val="a8"/>
            <w:lang w:val="en-GB"/>
          </w:rPr>
          <w:t>4.3.3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84684">
          <w:rPr>
            <w:rStyle w:val="a8"/>
          </w:rPr>
          <w:t>参评时间段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3992F886" w14:textId="77777777" w:rsidR="00B80036" w:rsidRDefault="00B8003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3622" w:history="1">
        <w:r w:rsidRPr="00B84684">
          <w:rPr>
            <w:rStyle w:val="a8"/>
            <w:lang w:val="en-GB"/>
          </w:rPr>
          <w:t>4.3.4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84684">
          <w:rPr>
            <w:rStyle w:val="a8"/>
          </w:rPr>
          <w:t>围护结构热工性能参数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654FC07" w14:textId="77777777" w:rsidR="00B80036" w:rsidRDefault="00B8003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3623" w:history="1">
        <w:r w:rsidRPr="00B84684">
          <w:rPr>
            <w:rStyle w:val="a8"/>
            <w:lang w:val="en-GB"/>
          </w:rPr>
          <w:t>4.3.5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84684">
          <w:rPr>
            <w:rStyle w:val="a8"/>
          </w:rPr>
          <w:t>房间类型参数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5558019" w14:textId="77777777" w:rsidR="00B80036" w:rsidRDefault="00B8003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3624" w:history="1">
        <w:r w:rsidRPr="00B84684">
          <w:rPr>
            <w:rStyle w:val="a8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84684">
          <w:rPr>
            <w:rStyle w:val="a8"/>
          </w:rPr>
          <w:t>结果分析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C1FF39C" w14:textId="77777777" w:rsidR="00B80036" w:rsidRDefault="00B8003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3625" w:history="1">
        <w:r w:rsidRPr="00B84684">
          <w:rPr>
            <w:rStyle w:val="a8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84684">
          <w:rPr>
            <w:rStyle w:val="a8"/>
          </w:rPr>
          <w:t>室内适应性热舒适温度达标比例统计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0D167D0" w14:textId="77777777" w:rsidR="00B80036" w:rsidRDefault="00B8003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3626" w:history="1">
        <w:r w:rsidRPr="00B84684">
          <w:rPr>
            <w:rStyle w:val="a8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84684">
          <w:rPr>
            <w:rStyle w:val="a8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_Toc91013626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3C885C9F" w14:textId="77777777"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10"/>
    </w:p>
    <w:p w14:paraId="5656133B" w14:textId="77777777" w:rsidR="0000578F" w:rsidRDefault="0000578F" w:rsidP="0000578F">
      <w:pPr>
        <w:pStyle w:val="1"/>
      </w:pPr>
      <w:bookmarkStart w:id="11" w:name="_Toc452108759"/>
      <w:bookmarkStart w:id="12" w:name="_Toc91013610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3F2CA59C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2EDA3015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03736A60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7DC4A90E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7C968986" w14:textId="77777777" w:rsidR="0000578F" w:rsidRDefault="0000578F" w:rsidP="00DC62E7">
      <w:pPr>
        <w:pStyle w:val="2"/>
      </w:pPr>
      <w:bookmarkStart w:id="14" w:name="_Toc452108760"/>
      <w:bookmarkStart w:id="15" w:name="_Toc91013611"/>
      <w:r>
        <w:lastRenderedPageBreak/>
        <w:t>平面图</w:t>
      </w:r>
      <w:bookmarkEnd w:id="14"/>
      <w:bookmarkEnd w:id="15"/>
    </w:p>
    <w:p w14:paraId="3626DB3B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798F921D" wp14:editId="13E54DE9">
            <wp:extent cx="5667375" cy="35623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4286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43C5CB39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EEAA25C" wp14:editId="6A637E88">
            <wp:extent cx="5667375" cy="33147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1A8F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4F91930D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5FA22D1" wp14:editId="6816659E">
            <wp:extent cx="5667375" cy="33147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2EEB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14:paraId="40EBB501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E45595B" wp14:editId="0581D4AD">
            <wp:extent cx="5667375" cy="33147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B3B7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4</w:t>
      </w:r>
      <w:r>
        <w:rPr>
          <w:lang w:val="en-US"/>
        </w:rPr>
        <w:t>层平面</w:t>
      </w:r>
    </w:p>
    <w:p w14:paraId="637A50D7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0C89171" wp14:editId="0980766B">
            <wp:extent cx="5667375" cy="33147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2E61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5</w:t>
      </w:r>
      <w:r>
        <w:rPr>
          <w:lang w:val="en-US"/>
        </w:rPr>
        <w:t>层平面</w:t>
      </w:r>
    </w:p>
    <w:p w14:paraId="450C3D1E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4B9C99" wp14:editId="0FC35621">
            <wp:extent cx="5667375" cy="33147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87BC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6</w:t>
      </w:r>
      <w:r>
        <w:rPr>
          <w:lang w:val="en-US"/>
        </w:rPr>
        <w:t>层平面</w:t>
      </w:r>
    </w:p>
    <w:p w14:paraId="4710F6FC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3CBDA79" wp14:editId="4E892D6C">
            <wp:extent cx="5667375" cy="33147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0A85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7</w:t>
      </w:r>
      <w:r>
        <w:rPr>
          <w:lang w:val="en-US"/>
        </w:rPr>
        <w:t>层平面</w:t>
      </w:r>
    </w:p>
    <w:p w14:paraId="5E0087FA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FA05D6D" wp14:editId="462D0C98">
            <wp:extent cx="5667375" cy="32575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5ECE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8</w:t>
      </w:r>
      <w:r>
        <w:rPr>
          <w:lang w:val="en-US"/>
        </w:rPr>
        <w:t>层平面</w:t>
      </w:r>
    </w:p>
    <w:p w14:paraId="5FDAEEA2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948EF92" wp14:editId="0E1B9167">
            <wp:extent cx="5667375" cy="30956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A8F8" w14:textId="77777777" w:rsidR="007623F8" w:rsidRDefault="007739B3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9</w:t>
      </w:r>
      <w:r>
        <w:rPr>
          <w:lang w:val="en-US"/>
        </w:rPr>
        <w:t>层平面</w:t>
      </w:r>
    </w:p>
    <w:p w14:paraId="73BC366A" w14:textId="77777777" w:rsidR="007623F8" w:rsidRDefault="007623F8">
      <w:pPr>
        <w:pStyle w:val="a0"/>
        <w:ind w:firstLineChars="0" w:firstLine="0"/>
        <w:jc w:val="center"/>
        <w:rPr>
          <w:lang w:val="en-US"/>
        </w:rPr>
      </w:pPr>
    </w:p>
    <w:p w14:paraId="16807852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5994A659" w14:textId="77777777" w:rsidR="0000578F" w:rsidRDefault="0000578F" w:rsidP="00DC62E7">
      <w:pPr>
        <w:pStyle w:val="2"/>
      </w:pPr>
      <w:bookmarkStart w:id="17" w:name="_Toc452108761"/>
      <w:bookmarkStart w:id="18" w:name="_Toc91013612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36BE85E4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r>
        <w:t>请先在【模型观察】命令中保存图片</w:t>
      </w:r>
      <w:bookmarkEnd w:id="19"/>
    </w:p>
    <w:p w14:paraId="46234256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B80036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B80036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51B4B429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1C705759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91013613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1CD3ABA1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7F6BFF19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14:paraId="6D266A73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75CEAE18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4"/>
    </w:p>
    <w:p w14:paraId="14F9B35A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5" w:name="_Hlk13516321"/>
    </w:p>
    <w:bookmarkEnd w:id="25"/>
    <w:p w14:paraId="4A623513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349AE847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35CDC57C" w14:textId="77777777" w:rsidR="0000578F" w:rsidRDefault="0000578F" w:rsidP="0000578F">
      <w:pPr>
        <w:pStyle w:val="1"/>
      </w:pPr>
      <w:bookmarkStart w:id="26" w:name="_Toc91013614"/>
      <w:r>
        <w:rPr>
          <w:rFonts w:hint="eastAsia"/>
        </w:rPr>
        <w:t>参考</w:t>
      </w:r>
      <w:r>
        <w:t>标准</w:t>
      </w:r>
      <w:bookmarkEnd w:id="23"/>
      <w:bookmarkEnd w:id="26"/>
    </w:p>
    <w:p w14:paraId="321DE9C9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7" w:name="_Toc451698935"/>
      <w:bookmarkStart w:id="28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409E7F4A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1B86075C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7FD52737" w14:textId="77777777" w:rsidR="0000578F" w:rsidRDefault="0000578F" w:rsidP="0000578F">
      <w:pPr>
        <w:pStyle w:val="1"/>
      </w:pPr>
      <w:bookmarkStart w:id="29" w:name="_Toc91013615"/>
      <w:r>
        <w:rPr>
          <w:rFonts w:hint="eastAsia"/>
        </w:rPr>
        <w:t>计算</w:t>
      </w:r>
      <w:bookmarkEnd w:id="27"/>
      <w:bookmarkEnd w:id="28"/>
      <w:r w:rsidR="008E2A42">
        <w:rPr>
          <w:rFonts w:hint="eastAsia"/>
        </w:rPr>
        <w:t>方法</w:t>
      </w:r>
      <w:bookmarkEnd w:id="29"/>
    </w:p>
    <w:p w14:paraId="2F4E5E2B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6C7F74C1" w14:textId="77777777" w:rsidR="00833AFE" w:rsidRDefault="00833AFE" w:rsidP="00833AFE">
      <w:pPr>
        <w:pStyle w:val="2"/>
      </w:pPr>
      <w:bookmarkStart w:id="30" w:name="_Toc91013616"/>
      <w:r>
        <w:rPr>
          <w:rFonts w:hint="eastAsia"/>
        </w:rPr>
        <w:t>参数定义</w:t>
      </w:r>
      <w:bookmarkEnd w:id="30"/>
    </w:p>
    <w:p w14:paraId="70AF07D9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05CCF3DD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22B42BA5" w14:textId="77777777" w:rsidR="002D33C1" w:rsidRDefault="002D33C1" w:rsidP="002D33C1">
      <w:pPr>
        <w:pStyle w:val="2"/>
      </w:pPr>
      <w:bookmarkStart w:id="31" w:name="_Toc91013617"/>
      <w:r>
        <w:rPr>
          <w:rFonts w:hint="eastAsia"/>
        </w:rPr>
        <w:t>计算流程</w:t>
      </w:r>
      <w:bookmarkEnd w:id="31"/>
    </w:p>
    <w:p w14:paraId="74FB21EB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6151316D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02E20296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3389DBC1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4AC05BD9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5090716B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52A5DC55" wp14:editId="40028065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BEAB0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B80036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B80036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71475374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58596A19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79481CB7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14:paraId="217917A7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5E829E4D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3FFD9B2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194F66D2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16284203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1A6E7D61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3D8D1BBD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696DF2B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3A05DE4E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0E2E1F2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1BCCB407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17233674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3CECC5AD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626846E7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5574E994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0131AE8F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2" w:name="_Hlk36153165"/>
      <w:r>
        <w:rPr>
          <w:rFonts w:hint="eastAsia"/>
          <w:szCs w:val="21"/>
        </w:rPr>
        <w:t>室内适应性舒适温度时间比例</w:t>
      </w:r>
      <w:bookmarkEnd w:id="32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6A02449E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740F42BB" w14:textId="77777777" w:rsidR="001B0BA1" w:rsidRDefault="006D296D" w:rsidP="00B50E2E">
      <w:pPr>
        <w:pStyle w:val="2"/>
      </w:pPr>
      <w:bookmarkStart w:id="33" w:name="_Toc91013618"/>
      <w:r>
        <w:rPr>
          <w:rFonts w:hint="eastAsia"/>
        </w:rPr>
        <w:t>计算参数</w:t>
      </w:r>
      <w:bookmarkEnd w:id="33"/>
    </w:p>
    <w:p w14:paraId="087FE35E" w14:textId="77777777" w:rsidR="006D296D" w:rsidRDefault="006043F1" w:rsidP="00EA3BB3">
      <w:pPr>
        <w:pStyle w:val="3"/>
      </w:pPr>
      <w:bookmarkStart w:id="34" w:name="_Toc91013619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4"/>
    </w:p>
    <w:p w14:paraId="2D424220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5" w:name="站台城市"/>
      <w:r w:rsidR="006D3413" w:rsidRPr="00E87AC0">
        <w:rPr>
          <w:rFonts w:ascii="Calibri" w:hAnsi="Calibri" w:hint="eastAsia"/>
          <w:kern w:val="2"/>
          <w:lang w:val="en-US"/>
        </w:rPr>
        <w:t>成都</w:t>
      </w:r>
      <w:bookmarkEnd w:id="35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61EF8935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6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6"/>
      <w:r>
        <w:rPr>
          <w:noProof/>
        </w:rPr>
        <w:drawing>
          <wp:inline distT="0" distB="0" distL="0" distR="0" wp14:anchorId="3B048286" wp14:editId="371034BC">
            <wp:extent cx="5667375" cy="29051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B050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B80036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B80036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00CBC2C9" w14:textId="77777777" w:rsidR="00B665C1" w:rsidRDefault="00B665C1" w:rsidP="00EA3BB3">
      <w:pPr>
        <w:pStyle w:val="3"/>
      </w:pPr>
      <w:bookmarkStart w:id="37" w:name="_Toc91013620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7"/>
    </w:p>
    <w:p w14:paraId="23FC44B4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2956DB39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1FE48343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C8C6677" w14:textId="77777777" w:rsidR="0099773C" w:rsidRPr="00A412D8" w:rsidRDefault="0099773C" w:rsidP="00A412D8">
            <w:pPr>
              <w:jc w:val="center"/>
            </w:pPr>
            <w:bookmarkStart w:id="38" w:name="室内热舒适温度表"/>
            <w:r w:rsidRPr="00A412D8">
              <w:rPr>
                <w:rFonts w:hint="eastAsia"/>
              </w:rPr>
              <w:t>室外月平均温度</w:t>
            </w:r>
            <w:bookmarkEnd w:id="38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1439924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12430D23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0424F37A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89D33AA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5.8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61D3B7E7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7F10AEF7" w14:textId="77777777" w:rsidTr="0099773C">
        <w:trPr>
          <w:trHeight w:val="270"/>
        </w:trPr>
        <w:tc>
          <w:tcPr>
            <w:tcW w:w="1861" w:type="dxa"/>
          </w:tcPr>
          <w:p w14:paraId="315BA0A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32DFAB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5F7D0C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26B3ED0D" w14:textId="77777777" w:rsidTr="0099773C">
        <w:trPr>
          <w:trHeight w:val="270"/>
        </w:trPr>
        <w:tc>
          <w:tcPr>
            <w:tcW w:w="1861" w:type="dxa"/>
          </w:tcPr>
          <w:p w14:paraId="3E1529A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CEC93B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12.8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AEB79F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18.3~25.3</w:t>
            </w:r>
          </w:p>
        </w:tc>
      </w:tr>
      <w:tr w:rsidR="0099773C" w:rsidRPr="00A412D8" w14:paraId="12EE9B03" w14:textId="77777777" w:rsidTr="0099773C">
        <w:trPr>
          <w:trHeight w:val="270"/>
        </w:trPr>
        <w:tc>
          <w:tcPr>
            <w:tcW w:w="1861" w:type="dxa"/>
          </w:tcPr>
          <w:p w14:paraId="5F99D52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B93134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45884E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19.3~26.3</w:t>
            </w:r>
          </w:p>
        </w:tc>
      </w:tr>
      <w:tr w:rsidR="0099773C" w:rsidRPr="00A412D8" w14:paraId="50FE840F" w14:textId="77777777" w:rsidTr="0099773C">
        <w:trPr>
          <w:trHeight w:val="270"/>
        </w:trPr>
        <w:tc>
          <w:tcPr>
            <w:tcW w:w="1861" w:type="dxa"/>
          </w:tcPr>
          <w:p w14:paraId="66BD6B7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BCFFEC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56F117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20.9~27.9</w:t>
            </w:r>
          </w:p>
        </w:tc>
      </w:tr>
      <w:tr w:rsidR="0099773C" w:rsidRPr="00A412D8" w14:paraId="2AFE60AF" w14:textId="77777777" w:rsidTr="0099773C">
        <w:trPr>
          <w:trHeight w:val="270"/>
        </w:trPr>
        <w:tc>
          <w:tcPr>
            <w:tcW w:w="1861" w:type="dxa"/>
          </w:tcPr>
          <w:p w14:paraId="4F1D0E4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8B8FFE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C3CFE8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21.7~28.7</w:t>
            </w:r>
          </w:p>
        </w:tc>
      </w:tr>
      <w:tr w:rsidR="0099773C" w:rsidRPr="00A412D8" w14:paraId="1D3AC26D" w14:textId="77777777" w:rsidTr="0099773C">
        <w:trPr>
          <w:trHeight w:val="270"/>
        </w:trPr>
        <w:tc>
          <w:tcPr>
            <w:tcW w:w="1861" w:type="dxa"/>
          </w:tcPr>
          <w:p w14:paraId="7BCFDDE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081004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FF5368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22.3~29.3</w:t>
            </w:r>
          </w:p>
        </w:tc>
      </w:tr>
      <w:tr w:rsidR="0099773C" w:rsidRPr="00A412D8" w14:paraId="0593F852" w14:textId="77777777" w:rsidTr="0099773C">
        <w:trPr>
          <w:trHeight w:val="270"/>
        </w:trPr>
        <w:tc>
          <w:tcPr>
            <w:tcW w:w="1861" w:type="dxa"/>
          </w:tcPr>
          <w:p w14:paraId="7241851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69BDE1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4A3A8E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22.1~29.1</w:t>
            </w:r>
          </w:p>
        </w:tc>
      </w:tr>
      <w:tr w:rsidR="0099773C" w:rsidRPr="00A412D8" w14:paraId="38504ACC" w14:textId="77777777" w:rsidTr="0099773C">
        <w:trPr>
          <w:trHeight w:val="270"/>
        </w:trPr>
        <w:tc>
          <w:tcPr>
            <w:tcW w:w="1861" w:type="dxa"/>
          </w:tcPr>
          <w:p w14:paraId="18AA171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043A04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D6860A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9773C" w:rsidRPr="00A412D8" w14:paraId="6BF1DDE1" w14:textId="77777777" w:rsidTr="0099773C">
        <w:trPr>
          <w:trHeight w:val="270"/>
        </w:trPr>
        <w:tc>
          <w:tcPr>
            <w:tcW w:w="1861" w:type="dxa"/>
          </w:tcPr>
          <w:p w14:paraId="7B52381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C3DDAB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BFC5FB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19.8~26.8</w:t>
            </w:r>
          </w:p>
        </w:tc>
      </w:tr>
      <w:tr w:rsidR="0099773C" w:rsidRPr="00A412D8" w14:paraId="23704180" w14:textId="77777777" w:rsidTr="0099773C">
        <w:trPr>
          <w:trHeight w:val="270"/>
        </w:trPr>
        <w:tc>
          <w:tcPr>
            <w:tcW w:w="1861" w:type="dxa"/>
          </w:tcPr>
          <w:p w14:paraId="38D9E31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9EAE2C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30A767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18.5~25.5</w:t>
            </w:r>
          </w:p>
        </w:tc>
      </w:tr>
      <w:tr w:rsidR="0099773C" w:rsidRPr="00A412D8" w14:paraId="245288F0" w14:textId="77777777" w:rsidTr="0099773C">
        <w:trPr>
          <w:trHeight w:val="270"/>
        </w:trPr>
        <w:tc>
          <w:tcPr>
            <w:tcW w:w="1861" w:type="dxa"/>
          </w:tcPr>
          <w:p w14:paraId="248D85C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452A2B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139753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0D5C1D62" w14:textId="77777777" w:rsidR="009C72E6" w:rsidRDefault="009C72E6" w:rsidP="009C72E6">
      <w:pPr>
        <w:pStyle w:val="3"/>
      </w:pPr>
      <w:bookmarkStart w:id="39" w:name="_Toc91013621"/>
      <w:r>
        <w:rPr>
          <w:rFonts w:hint="eastAsia"/>
        </w:rPr>
        <w:t>参评时间</w:t>
      </w:r>
      <w:r>
        <w:t>段</w:t>
      </w:r>
      <w:bookmarkEnd w:id="39"/>
    </w:p>
    <w:p w14:paraId="21DFE2F0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40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0"/>
    </w:p>
    <w:p w14:paraId="2511DCB8" w14:textId="77777777" w:rsidR="006043F1" w:rsidRPr="000B1793" w:rsidRDefault="006043F1" w:rsidP="00EA3BB3">
      <w:pPr>
        <w:pStyle w:val="3"/>
      </w:pPr>
      <w:bookmarkStart w:id="41" w:name="_Toc91013622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1"/>
    </w:p>
    <w:p w14:paraId="394D35EB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7F9B04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21A3F40" w14:textId="77777777" w:rsidR="0058474F" w:rsidRDefault="007739B3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3F97403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E450F0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01C35B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B04E6E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BD99AC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DBD0871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07B03570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0ECED88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C6174C3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C94E6E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D2B9E2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3210D5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BC8D47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C84A4B9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034E509A" w14:textId="77777777">
        <w:trPr>
          <w:jc w:val="center"/>
        </w:trPr>
        <w:tc>
          <w:tcPr>
            <w:tcW w:w="3347" w:type="dxa"/>
            <w:vAlign w:val="center"/>
          </w:tcPr>
          <w:p w14:paraId="0DFEB047" w14:textId="77777777" w:rsidR="0058474F" w:rsidRDefault="007739B3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7EBD5C2C" w14:textId="77777777" w:rsidR="0058474F" w:rsidRDefault="007739B3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4185EFA8" w14:textId="77777777" w:rsidR="0058474F" w:rsidRDefault="007739B3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4A47DA9F" w14:textId="77777777" w:rsidR="0058474F" w:rsidRDefault="007739B3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419AD064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B3962DE" w14:textId="77777777" w:rsidR="0058474F" w:rsidRDefault="007739B3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1392D6FC" w14:textId="77777777" w:rsidR="0058474F" w:rsidRDefault="007739B3" w:rsidP="002F44D5">
            <w:r>
              <w:t>0.407</w:t>
            </w:r>
          </w:p>
        </w:tc>
      </w:tr>
      <w:tr w:rsidR="007623F8" w14:paraId="0039BF15" w14:textId="77777777">
        <w:trPr>
          <w:jc w:val="center"/>
        </w:trPr>
        <w:tc>
          <w:tcPr>
            <w:tcW w:w="3347" w:type="dxa"/>
            <w:vAlign w:val="center"/>
          </w:tcPr>
          <w:p w14:paraId="6E76C942" w14:textId="77777777" w:rsidR="0058474F" w:rsidRDefault="007739B3" w:rsidP="002F44D5">
            <w:r>
              <w:lastRenderedPageBreak/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849" w:type="dxa"/>
            <w:vAlign w:val="center"/>
          </w:tcPr>
          <w:p w14:paraId="5E13D45A" w14:textId="77777777" w:rsidR="0058474F" w:rsidRDefault="007739B3" w:rsidP="002F44D5">
            <w:r>
              <w:t>35</w:t>
            </w:r>
          </w:p>
        </w:tc>
        <w:tc>
          <w:tcPr>
            <w:tcW w:w="1075" w:type="dxa"/>
            <w:vAlign w:val="center"/>
          </w:tcPr>
          <w:p w14:paraId="39C65657" w14:textId="77777777" w:rsidR="0058474F" w:rsidRDefault="007739B3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08EB12B0" w14:textId="77777777" w:rsidR="0058474F" w:rsidRDefault="007739B3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3D389D90" w14:textId="77777777" w:rsidR="0058474F" w:rsidRDefault="007739B3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40017CEC" w14:textId="77777777" w:rsidR="0058474F" w:rsidRDefault="007739B3" w:rsidP="002F44D5">
            <w:r>
              <w:t>0.972</w:t>
            </w:r>
          </w:p>
        </w:tc>
        <w:tc>
          <w:tcPr>
            <w:tcW w:w="1064" w:type="dxa"/>
            <w:vAlign w:val="center"/>
          </w:tcPr>
          <w:p w14:paraId="14223AE2" w14:textId="77777777" w:rsidR="0058474F" w:rsidRDefault="007739B3" w:rsidP="002F44D5">
            <w:r>
              <w:t>0.630</w:t>
            </w:r>
          </w:p>
        </w:tc>
      </w:tr>
      <w:tr w:rsidR="007623F8" w14:paraId="38A32258" w14:textId="77777777">
        <w:trPr>
          <w:jc w:val="center"/>
        </w:trPr>
        <w:tc>
          <w:tcPr>
            <w:tcW w:w="3347" w:type="dxa"/>
            <w:vAlign w:val="center"/>
          </w:tcPr>
          <w:p w14:paraId="426426FA" w14:textId="77777777" w:rsidR="0058474F" w:rsidRDefault="007739B3" w:rsidP="002F44D5">
            <w:r>
              <w:t>SBS</w:t>
            </w:r>
            <w:r>
              <w:t>改性沥青防水卷材</w:t>
            </w:r>
          </w:p>
        </w:tc>
        <w:tc>
          <w:tcPr>
            <w:tcW w:w="849" w:type="dxa"/>
            <w:vAlign w:val="center"/>
          </w:tcPr>
          <w:p w14:paraId="17380DF4" w14:textId="77777777" w:rsidR="0058474F" w:rsidRDefault="007739B3" w:rsidP="002F44D5">
            <w:r>
              <w:t>4</w:t>
            </w:r>
          </w:p>
        </w:tc>
        <w:tc>
          <w:tcPr>
            <w:tcW w:w="1075" w:type="dxa"/>
            <w:vAlign w:val="center"/>
          </w:tcPr>
          <w:p w14:paraId="5C7C164A" w14:textId="77777777" w:rsidR="0058474F" w:rsidRDefault="007739B3" w:rsidP="002F44D5">
            <w:r>
              <w:t>0.230</w:t>
            </w:r>
          </w:p>
        </w:tc>
        <w:tc>
          <w:tcPr>
            <w:tcW w:w="1075" w:type="dxa"/>
            <w:vAlign w:val="center"/>
          </w:tcPr>
          <w:p w14:paraId="1F700E1E" w14:textId="77777777" w:rsidR="0058474F" w:rsidRDefault="007739B3" w:rsidP="002F44D5">
            <w:r>
              <w:t>9.370</w:t>
            </w:r>
          </w:p>
        </w:tc>
        <w:tc>
          <w:tcPr>
            <w:tcW w:w="848" w:type="dxa"/>
            <w:vAlign w:val="center"/>
          </w:tcPr>
          <w:p w14:paraId="28DA6AB1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E3BE150" w14:textId="77777777" w:rsidR="0058474F" w:rsidRDefault="007739B3" w:rsidP="002F44D5">
            <w:r>
              <w:t>0.017</w:t>
            </w:r>
          </w:p>
        </w:tc>
        <w:tc>
          <w:tcPr>
            <w:tcW w:w="1064" w:type="dxa"/>
            <w:vAlign w:val="center"/>
          </w:tcPr>
          <w:p w14:paraId="3A3FB22C" w14:textId="77777777" w:rsidR="0058474F" w:rsidRDefault="007739B3" w:rsidP="002F44D5">
            <w:r>
              <w:t>0.163</w:t>
            </w:r>
          </w:p>
        </w:tc>
      </w:tr>
      <w:tr w:rsidR="007623F8" w14:paraId="2D066489" w14:textId="77777777">
        <w:trPr>
          <w:jc w:val="center"/>
        </w:trPr>
        <w:tc>
          <w:tcPr>
            <w:tcW w:w="3347" w:type="dxa"/>
            <w:vAlign w:val="center"/>
          </w:tcPr>
          <w:p w14:paraId="65695412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4CB2908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0F1E05C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A391C0F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BF66835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7087D4A" w14:textId="77777777" w:rsidR="0058474F" w:rsidRDefault="007739B3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BBB5707" w14:textId="77777777" w:rsidR="0058474F" w:rsidRDefault="007739B3" w:rsidP="002F44D5">
            <w:r>
              <w:t>0.245</w:t>
            </w:r>
          </w:p>
        </w:tc>
      </w:tr>
      <w:tr w:rsidR="007623F8" w14:paraId="71A93AE4" w14:textId="77777777">
        <w:trPr>
          <w:jc w:val="center"/>
        </w:trPr>
        <w:tc>
          <w:tcPr>
            <w:tcW w:w="3347" w:type="dxa"/>
            <w:vAlign w:val="center"/>
          </w:tcPr>
          <w:p w14:paraId="694BB010" w14:textId="77777777" w:rsidR="0058474F" w:rsidRDefault="007739B3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7AE3CEB" w14:textId="77777777" w:rsidR="0058474F" w:rsidRDefault="007739B3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263B474" w14:textId="77777777" w:rsidR="0058474F" w:rsidRDefault="007739B3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60E78A5" w14:textId="77777777" w:rsidR="0058474F" w:rsidRDefault="007739B3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43715C0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04A4F5A" w14:textId="77777777" w:rsidR="0058474F" w:rsidRDefault="007739B3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DD2F90E" w14:textId="77777777" w:rsidR="0058474F" w:rsidRDefault="007739B3" w:rsidP="002F44D5">
            <w:r>
              <w:t>1.186</w:t>
            </w:r>
          </w:p>
        </w:tc>
      </w:tr>
      <w:tr w:rsidR="007623F8" w14:paraId="79F3AC56" w14:textId="77777777">
        <w:trPr>
          <w:jc w:val="center"/>
        </w:trPr>
        <w:tc>
          <w:tcPr>
            <w:tcW w:w="3347" w:type="dxa"/>
            <w:vAlign w:val="center"/>
          </w:tcPr>
          <w:p w14:paraId="04452E80" w14:textId="77777777" w:rsidR="0058474F" w:rsidRDefault="007739B3" w:rsidP="002F44D5">
            <w:r>
              <w:t>石灰水泥砂浆（混合砂浆）</w:t>
            </w:r>
          </w:p>
        </w:tc>
        <w:tc>
          <w:tcPr>
            <w:tcW w:w="849" w:type="dxa"/>
            <w:vAlign w:val="center"/>
          </w:tcPr>
          <w:p w14:paraId="6D1586BD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DDF013C" w14:textId="77777777" w:rsidR="0058474F" w:rsidRDefault="007739B3" w:rsidP="002F44D5">
            <w:r>
              <w:t>0.870</w:t>
            </w:r>
          </w:p>
        </w:tc>
        <w:tc>
          <w:tcPr>
            <w:tcW w:w="1075" w:type="dxa"/>
            <w:vAlign w:val="center"/>
          </w:tcPr>
          <w:p w14:paraId="1F3F4F50" w14:textId="77777777" w:rsidR="0058474F" w:rsidRDefault="007739B3" w:rsidP="002F44D5">
            <w:r>
              <w:t>10.750</w:t>
            </w:r>
          </w:p>
        </w:tc>
        <w:tc>
          <w:tcPr>
            <w:tcW w:w="848" w:type="dxa"/>
            <w:vAlign w:val="center"/>
          </w:tcPr>
          <w:p w14:paraId="5AD274EC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6DC58CD" w14:textId="77777777" w:rsidR="0058474F" w:rsidRDefault="007739B3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5E478CDC" w14:textId="77777777" w:rsidR="0058474F" w:rsidRDefault="007739B3" w:rsidP="002F44D5">
            <w:r>
              <w:t>0.247</w:t>
            </w:r>
          </w:p>
        </w:tc>
      </w:tr>
      <w:tr w:rsidR="0058474F" w14:paraId="6CE525ED" w14:textId="77777777" w:rsidTr="00762E43">
        <w:trPr>
          <w:jc w:val="center"/>
        </w:trPr>
        <w:tc>
          <w:tcPr>
            <w:tcW w:w="3347" w:type="dxa"/>
            <w:vAlign w:val="center"/>
          </w:tcPr>
          <w:p w14:paraId="142745F9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1B41622" w14:textId="77777777" w:rsidR="0058474F" w:rsidRDefault="007739B3" w:rsidP="002F44D5">
            <w:r>
              <w:t>239</w:t>
            </w:r>
          </w:p>
        </w:tc>
        <w:tc>
          <w:tcPr>
            <w:tcW w:w="1075" w:type="dxa"/>
            <w:vAlign w:val="center"/>
          </w:tcPr>
          <w:p w14:paraId="34C1E46E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D650DC8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8CE5F82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03304BA" w14:textId="77777777" w:rsidR="0058474F" w:rsidRDefault="007739B3" w:rsidP="002F44D5">
            <w:r>
              <w:t>1.130</w:t>
            </w:r>
          </w:p>
        </w:tc>
        <w:tc>
          <w:tcPr>
            <w:tcW w:w="1064" w:type="dxa"/>
            <w:vAlign w:val="center"/>
          </w:tcPr>
          <w:p w14:paraId="604908D8" w14:textId="77777777" w:rsidR="0058474F" w:rsidRDefault="007739B3" w:rsidP="002F44D5">
            <w:r>
              <w:t>2.878</w:t>
            </w:r>
          </w:p>
        </w:tc>
      </w:tr>
      <w:tr w:rsidR="0058474F" w14:paraId="445FF43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DECDEAC" w14:textId="77777777" w:rsidR="0058474F" w:rsidRDefault="007739B3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732743C6" w14:textId="77777777" w:rsidR="0058474F" w:rsidRDefault="007739B3" w:rsidP="002F44D5">
            <w:pPr>
              <w:jc w:val="center"/>
            </w:pPr>
            <w:r>
              <w:t>0.48</w:t>
            </w:r>
          </w:p>
        </w:tc>
      </w:tr>
      <w:tr w:rsidR="0058474F" w14:paraId="4B3382E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028FAC3" w14:textId="77777777" w:rsidR="0058474F" w:rsidRPr="00D95163" w:rsidRDefault="007739B3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F28CC54" w14:textId="77777777" w:rsidR="0058474F" w:rsidRDefault="007739B3" w:rsidP="002F44D5">
            <w:pPr>
              <w:jc w:val="center"/>
            </w:pPr>
            <w:r>
              <w:t>0.78</w:t>
            </w:r>
          </w:p>
        </w:tc>
      </w:tr>
    </w:tbl>
    <w:p w14:paraId="12322107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2829D11A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AC46E6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74797D4" w14:textId="77777777" w:rsidR="0058474F" w:rsidRDefault="007739B3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098817F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ACCB0A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F619AC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C43A98F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CCB722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A9A4135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358432B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CCBA788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BE6BE88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285519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559D4A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B7FE771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DE9F70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B9746CE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089CABCE" w14:textId="77777777">
        <w:trPr>
          <w:jc w:val="center"/>
        </w:trPr>
        <w:tc>
          <w:tcPr>
            <w:tcW w:w="3347" w:type="dxa"/>
            <w:vAlign w:val="center"/>
          </w:tcPr>
          <w:p w14:paraId="2B9B57B3" w14:textId="77777777" w:rsidR="0058474F" w:rsidRDefault="007739B3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01803C1B" w14:textId="77777777" w:rsidR="0058474F" w:rsidRDefault="007739B3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2F8E95A0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C0EEF59" w14:textId="77777777" w:rsidR="0058474F" w:rsidRDefault="007739B3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3400EE9B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2CE7429" w14:textId="77777777" w:rsidR="0058474F" w:rsidRDefault="007739B3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654AFB6F" w14:textId="77777777" w:rsidR="0058474F" w:rsidRDefault="007739B3" w:rsidP="002F44D5">
            <w:r>
              <w:t>0.061</w:t>
            </w:r>
          </w:p>
        </w:tc>
      </w:tr>
      <w:tr w:rsidR="007623F8" w14:paraId="592CBEEF" w14:textId="77777777">
        <w:trPr>
          <w:jc w:val="center"/>
        </w:trPr>
        <w:tc>
          <w:tcPr>
            <w:tcW w:w="3347" w:type="dxa"/>
            <w:vAlign w:val="center"/>
          </w:tcPr>
          <w:p w14:paraId="7D77AACA" w14:textId="77777777" w:rsidR="0058474F" w:rsidRDefault="007739B3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2E006FC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778D847" w14:textId="77777777" w:rsidR="0058474F" w:rsidRDefault="007739B3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120DD078" w14:textId="77777777" w:rsidR="0058474F" w:rsidRDefault="007739B3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370359AB" w14:textId="77777777" w:rsidR="0058474F" w:rsidRDefault="007739B3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1693D94E" w14:textId="77777777" w:rsidR="0058474F" w:rsidRDefault="007739B3" w:rsidP="002F44D5">
            <w:r>
              <w:t>0.580</w:t>
            </w:r>
          </w:p>
        </w:tc>
        <w:tc>
          <w:tcPr>
            <w:tcW w:w="1064" w:type="dxa"/>
            <w:vAlign w:val="center"/>
          </w:tcPr>
          <w:p w14:paraId="41043331" w14:textId="77777777" w:rsidR="0058474F" w:rsidRDefault="007739B3" w:rsidP="002F44D5">
            <w:r>
              <w:t>0.227</w:t>
            </w:r>
          </w:p>
        </w:tc>
      </w:tr>
      <w:tr w:rsidR="007623F8" w14:paraId="4DC0FAC9" w14:textId="77777777">
        <w:trPr>
          <w:jc w:val="center"/>
        </w:trPr>
        <w:tc>
          <w:tcPr>
            <w:tcW w:w="3347" w:type="dxa"/>
            <w:vAlign w:val="center"/>
          </w:tcPr>
          <w:p w14:paraId="24A5B263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3B95876" w14:textId="77777777" w:rsidR="0058474F" w:rsidRDefault="007739B3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788347D5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F67B395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861490D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73C3D1B" w14:textId="77777777" w:rsidR="0058474F" w:rsidRDefault="007739B3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1D01164B" w14:textId="77777777" w:rsidR="0058474F" w:rsidRDefault="007739B3" w:rsidP="002F44D5">
            <w:r>
              <w:t>0.183</w:t>
            </w:r>
          </w:p>
        </w:tc>
      </w:tr>
      <w:tr w:rsidR="007623F8" w14:paraId="549D73ED" w14:textId="77777777">
        <w:trPr>
          <w:jc w:val="center"/>
        </w:trPr>
        <w:tc>
          <w:tcPr>
            <w:tcW w:w="3347" w:type="dxa"/>
            <w:vAlign w:val="center"/>
          </w:tcPr>
          <w:p w14:paraId="7F61CC0E" w14:textId="77777777" w:rsidR="0058474F" w:rsidRDefault="007739B3" w:rsidP="002F44D5">
            <w:r>
              <w:t>粉煤灰烧结砖</w:t>
            </w:r>
          </w:p>
        </w:tc>
        <w:tc>
          <w:tcPr>
            <w:tcW w:w="849" w:type="dxa"/>
            <w:vAlign w:val="center"/>
          </w:tcPr>
          <w:p w14:paraId="65DE2986" w14:textId="77777777" w:rsidR="0058474F" w:rsidRDefault="007739B3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16EBDE03" w14:textId="77777777" w:rsidR="0058474F" w:rsidRDefault="007739B3" w:rsidP="002F44D5">
            <w:r>
              <w:t>0.500</w:t>
            </w:r>
          </w:p>
        </w:tc>
        <w:tc>
          <w:tcPr>
            <w:tcW w:w="1075" w:type="dxa"/>
            <w:vAlign w:val="center"/>
          </w:tcPr>
          <w:p w14:paraId="71B0D4E1" w14:textId="77777777" w:rsidR="0058474F" w:rsidRDefault="007739B3" w:rsidP="002F44D5">
            <w:r>
              <w:t>7.820</w:t>
            </w:r>
          </w:p>
        </w:tc>
        <w:tc>
          <w:tcPr>
            <w:tcW w:w="848" w:type="dxa"/>
            <w:vAlign w:val="center"/>
          </w:tcPr>
          <w:p w14:paraId="27E3B9FF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66321A8" w14:textId="77777777" w:rsidR="0058474F" w:rsidRDefault="007739B3" w:rsidP="002F44D5">
            <w:r>
              <w:t>0.400</w:t>
            </w:r>
          </w:p>
        </w:tc>
        <w:tc>
          <w:tcPr>
            <w:tcW w:w="1064" w:type="dxa"/>
            <w:vAlign w:val="center"/>
          </w:tcPr>
          <w:p w14:paraId="040F28D0" w14:textId="77777777" w:rsidR="0058474F" w:rsidRDefault="007739B3" w:rsidP="002F44D5">
            <w:r>
              <w:t>3.128</w:t>
            </w:r>
          </w:p>
        </w:tc>
      </w:tr>
      <w:tr w:rsidR="007623F8" w14:paraId="5ADD7DEF" w14:textId="77777777">
        <w:trPr>
          <w:jc w:val="center"/>
        </w:trPr>
        <w:tc>
          <w:tcPr>
            <w:tcW w:w="3347" w:type="dxa"/>
            <w:vAlign w:val="center"/>
          </w:tcPr>
          <w:p w14:paraId="37752610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441FAEC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243F1AD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39B2754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240A52D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50D52CB" w14:textId="77777777" w:rsidR="0058474F" w:rsidRDefault="007739B3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B2DE600" w14:textId="77777777" w:rsidR="0058474F" w:rsidRDefault="007739B3" w:rsidP="002F44D5">
            <w:r>
              <w:t>0.245</w:t>
            </w:r>
          </w:p>
        </w:tc>
      </w:tr>
      <w:tr w:rsidR="0058474F" w14:paraId="37054B7E" w14:textId="77777777" w:rsidTr="00762E43">
        <w:trPr>
          <w:jc w:val="center"/>
        </w:trPr>
        <w:tc>
          <w:tcPr>
            <w:tcW w:w="3347" w:type="dxa"/>
            <w:vAlign w:val="center"/>
          </w:tcPr>
          <w:p w14:paraId="7E3512C3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51DB3FB" w14:textId="77777777" w:rsidR="0058474F" w:rsidRDefault="007739B3" w:rsidP="002F44D5">
            <w:r>
              <w:t>260</w:t>
            </w:r>
          </w:p>
        </w:tc>
        <w:tc>
          <w:tcPr>
            <w:tcW w:w="1075" w:type="dxa"/>
            <w:vAlign w:val="center"/>
          </w:tcPr>
          <w:p w14:paraId="6F8E88CF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A236B3A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BD57DFD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84F3EA8" w14:textId="77777777" w:rsidR="0058474F" w:rsidRDefault="007739B3" w:rsidP="002F44D5">
            <w:r>
              <w:t>1.023</w:t>
            </w:r>
          </w:p>
        </w:tc>
        <w:tc>
          <w:tcPr>
            <w:tcW w:w="1064" w:type="dxa"/>
            <w:vAlign w:val="center"/>
          </w:tcPr>
          <w:p w14:paraId="73239483" w14:textId="77777777" w:rsidR="0058474F" w:rsidRDefault="007739B3" w:rsidP="002F44D5">
            <w:r>
              <w:t>3.843</w:t>
            </w:r>
          </w:p>
        </w:tc>
      </w:tr>
      <w:tr w:rsidR="0058474F" w14:paraId="057DD96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12DFBCF" w14:textId="77777777" w:rsidR="0058474F" w:rsidRDefault="007739B3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3C2228A3" w14:textId="77777777" w:rsidR="0058474F" w:rsidRDefault="007739B3" w:rsidP="002F44D5">
            <w:pPr>
              <w:jc w:val="center"/>
            </w:pPr>
            <w:r>
              <w:t>0.70</w:t>
            </w:r>
          </w:p>
        </w:tc>
      </w:tr>
      <w:tr w:rsidR="0058474F" w14:paraId="531272D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809CBE9" w14:textId="77777777" w:rsidR="0058474F" w:rsidRPr="00D95163" w:rsidRDefault="007739B3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3AE089C7" w14:textId="77777777" w:rsidR="0058474F" w:rsidRDefault="007739B3" w:rsidP="002F44D5">
            <w:pPr>
              <w:jc w:val="center"/>
            </w:pPr>
            <w:r>
              <w:t>0.85</w:t>
            </w:r>
          </w:p>
        </w:tc>
      </w:tr>
    </w:tbl>
    <w:p w14:paraId="05CD140E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2786FE0E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684AE6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0CD35EF" w14:textId="77777777" w:rsidR="0058474F" w:rsidRDefault="007739B3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B9AB2F1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CFAC54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130395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7D48A4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58896E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A9D103D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6D89D3F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B229E40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A1DBD04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E90C08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7F76FC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04608F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F944F0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0D66FBF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080562D2" w14:textId="77777777">
        <w:trPr>
          <w:jc w:val="center"/>
        </w:trPr>
        <w:tc>
          <w:tcPr>
            <w:tcW w:w="3347" w:type="dxa"/>
            <w:vAlign w:val="center"/>
          </w:tcPr>
          <w:p w14:paraId="5B94B192" w14:textId="77777777" w:rsidR="0058474F" w:rsidRDefault="007739B3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726D12F7" w14:textId="77777777" w:rsidR="0058474F" w:rsidRDefault="007739B3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5D7D8145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2D51181" w14:textId="77777777" w:rsidR="0058474F" w:rsidRDefault="007739B3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330D48BF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FAC9AC9" w14:textId="77777777" w:rsidR="0058474F" w:rsidRDefault="007739B3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3BBACADD" w14:textId="77777777" w:rsidR="0058474F" w:rsidRDefault="007739B3" w:rsidP="002F44D5">
            <w:r>
              <w:t>0.061</w:t>
            </w:r>
          </w:p>
        </w:tc>
      </w:tr>
      <w:tr w:rsidR="007623F8" w14:paraId="3FF7E34D" w14:textId="77777777">
        <w:trPr>
          <w:jc w:val="center"/>
        </w:trPr>
        <w:tc>
          <w:tcPr>
            <w:tcW w:w="3347" w:type="dxa"/>
            <w:vAlign w:val="center"/>
          </w:tcPr>
          <w:p w14:paraId="51ACC04B" w14:textId="77777777" w:rsidR="0058474F" w:rsidRDefault="007739B3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B59EB50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3A555BE" w14:textId="77777777" w:rsidR="0058474F" w:rsidRDefault="007739B3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8D759A1" w14:textId="77777777" w:rsidR="0058474F" w:rsidRDefault="007739B3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689635D9" w14:textId="77777777" w:rsidR="0058474F" w:rsidRDefault="007739B3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659CC728" w14:textId="77777777" w:rsidR="0058474F" w:rsidRDefault="007739B3" w:rsidP="002F44D5">
            <w:r>
              <w:t>0.580</w:t>
            </w:r>
          </w:p>
        </w:tc>
        <w:tc>
          <w:tcPr>
            <w:tcW w:w="1064" w:type="dxa"/>
            <w:vAlign w:val="center"/>
          </w:tcPr>
          <w:p w14:paraId="4A913700" w14:textId="77777777" w:rsidR="0058474F" w:rsidRDefault="007739B3" w:rsidP="002F44D5">
            <w:r>
              <w:t>0.227</w:t>
            </w:r>
          </w:p>
        </w:tc>
      </w:tr>
      <w:tr w:rsidR="007623F8" w14:paraId="2A4B0670" w14:textId="77777777">
        <w:trPr>
          <w:jc w:val="center"/>
        </w:trPr>
        <w:tc>
          <w:tcPr>
            <w:tcW w:w="3347" w:type="dxa"/>
            <w:vAlign w:val="center"/>
          </w:tcPr>
          <w:p w14:paraId="23D7D4D2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A0C3995" w14:textId="77777777" w:rsidR="0058474F" w:rsidRDefault="007739B3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3209D2EF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DEDF171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C5454FD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A4D5F0C" w14:textId="77777777" w:rsidR="0058474F" w:rsidRDefault="007739B3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05445A5B" w14:textId="77777777" w:rsidR="0058474F" w:rsidRDefault="007739B3" w:rsidP="002F44D5">
            <w:r>
              <w:t>0.183</w:t>
            </w:r>
          </w:p>
        </w:tc>
      </w:tr>
      <w:tr w:rsidR="007623F8" w14:paraId="3AE6983F" w14:textId="77777777">
        <w:trPr>
          <w:jc w:val="center"/>
        </w:trPr>
        <w:tc>
          <w:tcPr>
            <w:tcW w:w="3347" w:type="dxa"/>
            <w:vAlign w:val="center"/>
          </w:tcPr>
          <w:p w14:paraId="1B42C511" w14:textId="77777777" w:rsidR="0058474F" w:rsidRDefault="007739B3" w:rsidP="002F44D5">
            <w:r>
              <w:t>煤矸石页岩多孔砖砌体</w:t>
            </w:r>
            <w:r>
              <w:t>240×115×90</w:t>
            </w:r>
          </w:p>
        </w:tc>
        <w:tc>
          <w:tcPr>
            <w:tcW w:w="849" w:type="dxa"/>
            <w:vAlign w:val="center"/>
          </w:tcPr>
          <w:p w14:paraId="6B8ED080" w14:textId="77777777" w:rsidR="0058474F" w:rsidRDefault="007739B3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60E1A899" w14:textId="77777777" w:rsidR="0058474F" w:rsidRDefault="007739B3" w:rsidP="002F44D5">
            <w:r>
              <w:t>0.390</w:t>
            </w:r>
          </w:p>
        </w:tc>
        <w:tc>
          <w:tcPr>
            <w:tcW w:w="1075" w:type="dxa"/>
            <w:vAlign w:val="center"/>
          </w:tcPr>
          <w:p w14:paraId="4C0DD737" w14:textId="77777777" w:rsidR="0058474F" w:rsidRDefault="007739B3" w:rsidP="002F44D5">
            <w:r>
              <w:t>5.978</w:t>
            </w:r>
          </w:p>
        </w:tc>
        <w:tc>
          <w:tcPr>
            <w:tcW w:w="848" w:type="dxa"/>
            <w:vAlign w:val="center"/>
          </w:tcPr>
          <w:p w14:paraId="4A062675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8FE294C" w14:textId="77777777" w:rsidR="0058474F" w:rsidRDefault="007739B3" w:rsidP="002F44D5">
            <w:r>
              <w:t>0.513</w:t>
            </w:r>
          </w:p>
        </w:tc>
        <w:tc>
          <w:tcPr>
            <w:tcW w:w="1064" w:type="dxa"/>
            <w:vAlign w:val="center"/>
          </w:tcPr>
          <w:p w14:paraId="79833DCB" w14:textId="77777777" w:rsidR="0058474F" w:rsidRDefault="007739B3" w:rsidP="002F44D5">
            <w:r>
              <w:t>3.066</w:t>
            </w:r>
          </w:p>
        </w:tc>
      </w:tr>
      <w:tr w:rsidR="007623F8" w14:paraId="3AB01D93" w14:textId="77777777">
        <w:trPr>
          <w:jc w:val="center"/>
        </w:trPr>
        <w:tc>
          <w:tcPr>
            <w:tcW w:w="3347" w:type="dxa"/>
            <w:vAlign w:val="center"/>
          </w:tcPr>
          <w:p w14:paraId="3B6B7A56" w14:textId="77777777" w:rsidR="0058474F" w:rsidRDefault="007739B3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540F9BB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8B92F29" w14:textId="77777777" w:rsidR="0058474F" w:rsidRDefault="007739B3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3530287" w14:textId="77777777" w:rsidR="0058474F" w:rsidRDefault="007739B3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294A539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B934DAE" w14:textId="77777777" w:rsidR="0058474F" w:rsidRDefault="007739B3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D17F21E" w14:textId="77777777" w:rsidR="0058474F" w:rsidRDefault="007739B3" w:rsidP="002F44D5">
            <w:r>
              <w:t>0.249</w:t>
            </w:r>
          </w:p>
        </w:tc>
      </w:tr>
      <w:tr w:rsidR="0058474F" w14:paraId="71EBF990" w14:textId="77777777" w:rsidTr="00762E43">
        <w:trPr>
          <w:jc w:val="center"/>
        </w:trPr>
        <w:tc>
          <w:tcPr>
            <w:tcW w:w="3347" w:type="dxa"/>
            <w:vAlign w:val="center"/>
          </w:tcPr>
          <w:p w14:paraId="116B5E7B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F14527F" w14:textId="77777777" w:rsidR="0058474F" w:rsidRDefault="007739B3" w:rsidP="002F44D5">
            <w:r>
              <w:t>260</w:t>
            </w:r>
          </w:p>
        </w:tc>
        <w:tc>
          <w:tcPr>
            <w:tcW w:w="1075" w:type="dxa"/>
            <w:vAlign w:val="center"/>
          </w:tcPr>
          <w:p w14:paraId="29ADCCB9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B938EFB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6E0E862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D3FD017" w14:textId="77777777" w:rsidR="0058474F" w:rsidRDefault="007739B3" w:rsidP="002F44D5">
            <w:r>
              <w:t>1.139</w:t>
            </w:r>
          </w:p>
        </w:tc>
        <w:tc>
          <w:tcPr>
            <w:tcW w:w="1064" w:type="dxa"/>
            <w:vAlign w:val="center"/>
          </w:tcPr>
          <w:p w14:paraId="441EF00D" w14:textId="77777777" w:rsidR="0058474F" w:rsidRDefault="007739B3" w:rsidP="002F44D5">
            <w:r>
              <w:t>3.785</w:t>
            </w:r>
          </w:p>
        </w:tc>
      </w:tr>
      <w:tr w:rsidR="0058474F" w14:paraId="53E2E20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4D1F729" w14:textId="77777777" w:rsidR="0058474F" w:rsidRDefault="007739B3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6039E77" w14:textId="77777777" w:rsidR="0058474F" w:rsidRDefault="007739B3" w:rsidP="002F44D5">
            <w:pPr>
              <w:jc w:val="center"/>
            </w:pPr>
            <w:r>
              <w:t>0.70</w:t>
            </w:r>
          </w:p>
        </w:tc>
      </w:tr>
      <w:tr w:rsidR="0058474F" w14:paraId="51E75AD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2069D48" w14:textId="77777777" w:rsidR="0058474F" w:rsidRPr="00D95163" w:rsidRDefault="007739B3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2CCB278" w14:textId="77777777" w:rsidR="0058474F" w:rsidRDefault="007739B3" w:rsidP="002F44D5">
            <w:pPr>
              <w:jc w:val="center"/>
            </w:pPr>
            <w:r>
              <w:t>0.78</w:t>
            </w:r>
          </w:p>
        </w:tc>
      </w:tr>
    </w:tbl>
    <w:p w14:paraId="3395D61C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1643B363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EDF919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E458DD2" w14:textId="77777777" w:rsidR="0058474F" w:rsidRDefault="007739B3" w:rsidP="002F44D5">
            <w:pPr>
              <w:jc w:val="center"/>
            </w:pPr>
            <w:r>
              <w:lastRenderedPageBreak/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D5E7541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C4E86C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155EB6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ADF401C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AB63C4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71F17C3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282BA10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1E06015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7D301EF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FE14C6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6FDFF2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8EF3609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F8B90E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FE03A5C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01C8F99E" w14:textId="77777777">
        <w:trPr>
          <w:jc w:val="center"/>
        </w:trPr>
        <w:tc>
          <w:tcPr>
            <w:tcW w:w="3347" w:type="dxa"/>
            <w:vAlign w:val="center"/>
          </w:tcPr>
          <w:p w14:paraId="2CCD7FEE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2B1A700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4608729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62E19C5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19F674C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B4A8215" w14:textId="77777777" w:rsidR="0058474F" w:rsidRDefault="007739B3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46D57AA" w14:textId="77777777" w:rsidR="0058474F" w:rsidRDefault="007739B3" w:rsidP="002F44D5">
            <w:r>
              <w:t>0.245</w:t>
            </w:r>
          </w:p>
        </w:tc>
      </w:tr>
      <w:tr w:rsidR="007623F8" w14:paraId="60E51B34" w14:textId="77777777">
        <w:trPr>
          <w:jc w:val="center"/>
        </w:trPr>
        <w:tc>
          <w:tcPr>
            <w:tcW w:w="3347" w:type="dxa"/>
            <w:vAlign w:val="center"/>
          </w:tcPr>
          <w:p w14:paraId="161CC23F" w14:textId="77777777" w:rsidR="0058474F" w:rsidRDefault="007739B3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854A5EE" w14:textId="77777777" w:rsidR="0058474F" w:rsidRDefault="007739B3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126E9167" w14:textId="77777777" w:rsidR="0058474F" w:rsidRDefault="007739B3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6CCCC26" w14:textId="77777777" w:rsidR="0058474F" w:rsidRDefault="007739B3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9C09C54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D3A2A25" w14:textId="77777777" w:rsidR="0058474F" w:rsidRDefault="007739B3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5B6F88EF" w14:textId="77777777" w:rsidR="0058474F" w:rsidRDefault="007739B3" w:rsidP="002F44D5">
            <w:r>
              <w:t>1.977</w:t>
            </w:r>
          </w:p>
        </w:tc>
      </w:tr>
      <w:tr w:rsidR="007623F8" w14:paraId="3F0AAC9E" w14:textId="77777777">
        <w:trPr>
          <w:jc w:val="center"/>
        </w:trPr>
        <w:tc>
          <w:tcPr>
            <w:tcW w:w="3347" w:type="dxa"/>
            <w:vAlign w:val="center"/>
          </w:tcPr>
          <w:p w14:paraId="505186B0" w14:textId="77777777" w:rsidR="0058474F" w:rsidRDefault="007739B3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2A8DDE2" w14:textId="77777777" w:rsidR="0058474F" w:rsidRDefault="007739B3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0355200A" w14:textId="77777777" w:rsidR="0058474F" w:rsidRDefault="007739B3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73BAD98D" w14:textId="77777777" w:rsidR="0058474F" w:rsidRDefault="007739B3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6238DFB9" w14:textId="77777777" w:rsidR="0058474F" w:rsidRDefault="007739B3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3AEBA389" w14:textId="77777777" w:rsidR="0058474F" w:rsidRDefault="007739B3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7CED84C0" w14:textId="77777777" w:rsidR="0058474F" w:rsidRDefault="007739B3" w:rsidP="002F44D5">
            <w:r>
              <w:t>0.340</w:t>
            </w:r>
          </w:p>
        </w:tc>
      </w:tr>
      <w:tr w:rsidR="007623F8" w14:paraId="2CFB7BCA" w14:textId="77777777">
        <w:trPr>
          <w:jc w:val="center"/>
        </w:trPr>
        <w:tc>
          <w:tcPr>
            <w:tcW w:w="3347" w:type="dxa"/>
            <w:vAlign w:val="center"/>
          </w:tcPr>
          <w:p w14:paraId="178CEE69" w14:textId="77777777" w:rsidR="0058474F" w:rsidRDefault="007739B3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14A2F0CA" w14:textId="77777777" w:rsidR="0058474F" w:rsidRDefault="007739B3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49FC232A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8DDDB6C" w14:textId="77777777" w:rsidR="0058474F" w:rsidRDefault="007739B3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22379DEC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AB2187D" w14:textId="77777777" w:rsidR="0058474F" w:rsidRDefault="007739B3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2D623E44" w14:textId="77777777" w:rsidR="0058474F" w:rsidRDefault="007739B3" w:rsidP="002F44D5">
            <w:r>
              <w:t>0.061</w:t>
            </w:r>
          </w:p>
        </w:tc>
      </w:tr>
      <w:tr w:rsidR="0058474F" w14:paraId="33044DD8" w14:textId="77777777" w:rsidTr="00762E43">
        <w:trPr>
          <w:jc w:val="center"/>
        </w:trPr>
        <w:tc>
          <w:tcPr>
            <w:tcW w:w="3347" w:type="dxa"/>
            <w:vAlign w:val="center"/>
          </w:tcPr>
          <w:p w14:paraId="46C8B9FE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D94154D" w14:textId="77777777" w:rsidR="0058474F" w:rsidRDefault="007739B3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5501DE26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3B433F7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33A749A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4982B0A" w14:textId="77777777" w:rsidR="0058474F" w:rsidRDefault="007739B3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7CB7D21B" w14:textId="77777777" w:rsidR="0058474F" w:rsidRDefault="007739B3" w:rsidP="002F44D5">
            <w:r>
              <w:t>2.622</w:t>
            </w:r>
          </w:p>
        </w:tc>
      </w:tr>
      <w:tr w:rsidR="0058474F" w14:paraId="35FCEF5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72B3102" w14:textId="77777777" w:rsidR="0058474F" w:rsidRPr="00D95163" w:rsidRDefault="007739B3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5F03F5E3" w14:textId="77777777" w:rsidR="0058474F" w:rsidRDefault="007739B3" w:rsidP="002F44D5">
            <w:pPr>
              <w:jc w:val="center"/>
            </w:pPr>
            <w:r>
              <w:t>0.86</w:t>
            </w:r>
          </w:p>
        </w:tc>
      </w:tr>
    </w:tbl>
    <w:p w14:paraId="4376A955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3A4AFBB8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阳台顶板构造一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31B26E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9A79383" w14:textId="77777777" w:rsidR="0058474F" w:rsidRDefault="007739B3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CD30857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F3E632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D2D7EA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4B21E59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431D5E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9CA5B3E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00D79B46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3B11DED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CD5E00B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00F9C3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7A79BF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99D47F1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DD9AD3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898C48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1372E6A3" w14:textId="77777777">
        <w:trPr>
          <w:jc w:val="center"/>
        </w:trPr>
        <w:tc>
          <w:tcPr>
            <w:tcW w:w="3347" w:type="dxa"/>
            <w:vAlign w:val="center"/>
          </w:tcPr>
          <w:p w14:paraId="6A6C7C3B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EE6DF4A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A1108DA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A8D6D68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EAB234B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675DF66" w14:textId="77777777" w:rsidR="0058474F" w:rsidRDefault="007739B3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307F5F0" w14:textId="77777777" w:rsidR="0058474F" w:rsidRDefault="007739B3" w:rsidP="002F44D5">
            <w:r>
              <w:t>0.245</w:t>
            </w:r>
          </w:p>
        </w:tc>
      </w:tr>
      <w:tr w:rsidR="007623F8" w14:paraId="29CFF714" w14:textId="77777777">
        <w:trPr>
          <w:jc w:val="center"/>
        </w:trPr>
        <w:tc>
          <w:tcPr>
            <w:tcW w:w="3347" w:type="dxa"/>
            <w:vAlign w:val="center"/>
          </w:tcPr>
          <w:p w14:paraId="3A06A4CD" w14:textId="77777777" w:rsidR="0058474F" w:rsidRDefault="007739B3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BED1F0C" w14:textId="77777777" w:rsidR="0058474F" w:rsidRDefault="007739B3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2CCC947" w14:textId="77777777" w:rsidR="0058474F" w:rsidRDefault="007739B3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552924B" w14:textId="77777777" w:rsidR="0058474F" w:rsidRDefault="007739B3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BC3177F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6692B37" w14:textId="77777777" w:rsidR="0058474F" w:rsidRDefault="007739B3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1BABD325" w14:textId="77777777" w:rsidR="0058474F" w:rsidRDefault="007739B3" w:rsidP="002F44D5">
            <w:r>
              <w:t>1.977</w:t>
            </w:r>
          </w:p>
        </w:tc>
      </w:tr>
      <w:tr w:rsidR="007623F8" w14:paraId="5938EC3C" w14:textId="77777777">
        <w:trPr>
          <w:jc w:val="center"/>
        </w:trPr>
        <w:tc>
          <w:tcPr>
            <w:tcW w:w="3347" w:type="dxa"/>
            <w:vAlign w:val="center"/>
          </w:tcPr>
          <w:p w14:paraId="2A467C6E" w14:textId="77777777" w:rsidR="0058474F" w:rsidRDefault="007739B3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D204A58" w14:textId="77777777" w:rsidR="0058474F" w:rsidRDefault="007739B3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0AD10FA1" w14:textId="77777777" w:rsidR="0058474F" w:rsidRDefault="007739B3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11513822" w14:textId="77777777" w:rsidR="0058474F" w:rsidRDefault="007739B3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73E31D02" w14:textId="77777777" w:rsidR="0058474F" w:rsidRDefault="007739B3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6ADCB974" w14:textId="77777777" w:rsidR="0058474F" w:rsidRDefault="007739B3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30C38E5A" w14:textId="77777777" w:rsidR="0058474F" w:rsidRDefault="007739B3" w:rsidP="002F44D5">
            <w:r>
              <w:t>0.340</w:t>
            </w:r>
          </w:p>
        </w:tc>
      </w:tr>
      <w:tr w:rsidR="007623F8" w14:paraId="3A453431" w14:textId="77777777">
        <w:trPr>
          <w:jc w:val="center"/>
        </w:trPr>
        <w:tc>
          <w:tcPr>
            <w:tcW w:w="3347" w:type="dxa"/>
            <w:vAlign w:val="center"/>
          </w:tcPr>
          <w:p w14:paraId="77CB95F5" w14:textId="77777777" w:rsidR="0058474F" w:rsidRDefault="007739B3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5844C1E0" w14:textId="77777777" w:rsidR="0058474F" w:rsidRDefault="007739B3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60CEA18A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2180BF0" w14:textId="77777777" w:rsidR="0058474F" w:rsidRDefault="007739B3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1F8EEA1B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8B7C149" w14:textId="77777777" w:rsidR="0058474F" w:rsidRDefault="007739B3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4C7EDF31" w14:textId="77777777" w:rsidR="0058474F" w:rsidRDefault="007739B3" w:rsidP="002F44D5">
            <w:r>
              <w:t>0.061</w:t>
            </w:r>
          </w:p>
        </w:tc>
      </w:tr>
      <w:tr w:rsidR="0058474F" w14:paraId="0ED1DCC8" w14:textId="77777777" w:rsidTr="00762E43">
        <w:trPr>
          <w:jc w:val="center"/>
        </w:trPr>
        <w:tc>
          <w:tcPr>
            <w:tcW w:w="3347" w:type="dxa"/>
            <w:vAlign w:val="center"/>
          </w:tcPr>
          <w:p w14:paraId="0BF00A08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2BD7A4C" w14:textId="77777777" w:rsidR="0058474F" w:rsidRDefault="007739B3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0A098197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9BD3860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B288F65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E11EB56" w14:textId="77777777" w:rsidR="0058474F" w:rsidRDefault="007739B3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507E0D52" w14:textId="77777777" w:rsidR="0058474F" w:rsidRDefault="007739B3" w:rsidP="002F44D5">
            <w:r>
              <w:t>2.622</w:t>
            </w:r>
          </w:p>
        </w:tc>
      </w:tr>
      <w:tr w:rsidR="0058474F" w14:paraId="7FEFF32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40F9DE7" w14:textId="77777777" w:rsidR="0058474F" w:rsidRPr="00D95163" w:rsidRDefault="007739B3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6297812" w14:textId="77777777" w:rsidR="0058474F" w:rsidRDefault="007739B3" w:rsidP="002F44D5">
            <w:pPr>
              <w:jc w:val="center"/>
            </w:pPr>
            <w:r>
              <w:t>0.86</w:t>
            </w:r>
          </w:p>
        </w:tc>
      </w:tr>
    </w:tbl>
    <w:p w14:paraId="334FE3E1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1AE5F7F2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阳台底板构造一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419711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365C427" w14:textId="77777777" w:rsidR="0058474F" w:rsidRDefault="007739B3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222B959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2D797A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9A17C3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28E5088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B45031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8753905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5EB7940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F15994A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AA67C5C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FD8C0B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F26BCC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1E36DE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2BC09D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688F1F8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1CBE6072" w14:textId="77777777">
        <w:trPr>
          <w:jc w:val="center"/>
        </w:trPr>
        <w:tc>
          <w:tcPr>
            <w:tcW w:w="3347" w:type="dxa"/>
            <w:vAlign w:val="center"/>
          </w:tcPr>
          <w:p w14:paraId="43B5CD32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08DC10B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933A095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CA448F2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58F5D6F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80025EC" w14:textId="77777777" w:rsidR="0058474F" w:rsidRDefault="007739B3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8BB83DD" w14:textId="77777777" w:rsidR="0058474F" w:rsidRDefault="007739B3" w:rsidP="002F44D5">
            <w:r>
              <w:t>0.245</w:t>
            </w:r>
          </w:p>
        </w:tc>
      </w:tr>
      <w:tr w:rsidR="007623F8" w14:paraId="22B28B81" w14:textId="77777777">
        <w:trPr>
          <w:jc w:val="center"/>
        </w:trPr>
        <w:tc>
          <w:tcPr>
            <w:tcW w:w="3347" w:type="dxa"/>
            <w:vAlign w:val="center"/>
          </w:tcPr>
          <w:p w14:paraId="4E86C0DE" w14:textId="77777777" w:rsidR="0058474F" w:rsidRDefault="007739B3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2A1DB1E" w14:textId="77777777" w:rsidR="0058474F" w:rsidRDefault="007739B3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65FD8E7" w14:textId="77777777" w:rsidR="0058474F" w:rsidRDefault="007739B3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610E8F1" w14:textId="77777777" w:rsidR="0058474F" w:rsidRDefault="007739B3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1C522EB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2D96225" w14:textId="77777777" w:rsidR="0058474F" w:rsidRDefault="007739B3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0896F7F1" w14:textId="77777777" w:rsidR="0058474F" w:rsidRDefault="007739B3" w:rsidP="002F44D5">
            <w:r>
              <w:t>1.977</w:t>
            </w:r>
          </w:p>
        </w:tc>
      </w:tr>
      <w:tr w:rsidR="007623F8" w14:paraId="4A004B9C" w14:textId="77777777">
        <w:trPr>
          <w:jc w:val="center"/>
        </w:trPr>
        <w:tc>
          <w:tcPr>
            <w:tcW w:w="3347" w:type="dxa"/>
            <w:vAlign w:val="center"/>
          </w:tcPr>
          <w:p w14:paraId="369E9B1F" w14:textId="77777777" w:rsidR="0058474F" w:rsidRDefault="007739B3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DB1C422" w14:textId="77777777" w:rsidR="0058474F" w:rsidRDefault="007739B3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27BE3E52" w14:textId="77777777" w:rsidR="0058474F" w:rsidRDefault="007739B3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48698DE8" w14:textId="77777777" w:rsidR="0058474F" w:rsidRDefault="007739B3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1475C704" w14:textId="77777777" w:rsidR="0058474F" w:rsidRDefault="007739B3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05608DBE" w14:textId="77777777" w:rsidR="0058474F" w:rsidRDefault="007739B3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642A68B8" w14:textId="77777777" w:rsidR="0058474F" w:rsidRDefault="007739B3" w:rsidP="002F44D5">
            <w:r>
              <w:t>0.340</w:t>
            </w:r>
          </w:p>
        </w:tc>
      </w:tr>
      <w:tr w:rsidR="007623F8" w14:paraId="03F2390F" w14:textId="77777777">
        <w:trPr>
          <w:jc w:val="center"/>
        </w:trPr>
        <w:tc>
          <w:tcPr>
            <w:tcW w:w="3347" w:type="dxa"/>
            <w:vAlign w:val="center"/>
          </w:tcPr>
          <w:p w14:paraId="086187AD" w14:textId="77777777" w:rsidR="0058474F" w:rsidRDefault="007739B3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209EAFD2" w14:textId="77777777" w:rsidR="0058474F" w:rsidRDefault="007739B3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02CBD912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153297B" w14:textId="77777777" w:rsidR="0058474F" w:rsidRDefault="007739B3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4E6B3864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25F239B" w14:textId="77777777" w:rsidR="0058474F" w:rsidRDefault="007739B3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16E5AB88" w14:textId="77777777" w:rsidR="0058474F" w:rsidRDefault="007739B3" w:rsidP="002F44D5">
            <w:r>
              <w:t>0.061</w:t>
            </w:r>
          </w:p>
        </w:tc>
      </w:tr>
      <w:tr w:rsidR="0058474F" w14:paraId="09F867A7" w14:textId="77777777" w:rsidTr="00762E43">
        <w:trPr>
          <w:jc w:val="center"/>
        </w:trPr>
        <w:tc>
          <w:tcPr>
            <w:tcW w:w="3347" w:type="dxa"/>
            <w:vAlign w:val="center"/>
          </w:tcPr>
          <w:p w14:paraId="7E83A4D9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B582613" w14:textId="77777777" w:rsidR="0058474F" w:rsidRDefault="007739B3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1FB96984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711B2CA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D04ADF2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7921074" w14:textId="77777777" w:rsidR="0058474F" w:rsidRDefault="007739B3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698E0F93" w14:textId="77777777" w:rsidR="0058474F" w:rsidRDefault="007739B3" w:rsidP="002F44D5">
            <w:r>
              <w:t>2.622</w:t>
            </w:r>
          </w:p>
        </w:tc>
      </w:tr>
      <w:tr w:rsidR="0058474F" w14:paraId="3726755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9AD1EB4" w14:textId="77777777" w:rsidR="0058474F" w:rsidRPr="00D95163" w:rsidRDefault="007739B3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17F993D" w14:textId="77777777" w:rsidR="0058474F" w:rsidRDefault="007739B3" w:rsidP="002F44D5">
            <w:pPr>
              <w:jc w:val="center"/>
            </w:pPr>
            <w:r>
              <w:t>0.86</w:t>
            </w:r>
          </w:p>
        </w:tc>
      </w:tr>
    </w:tbl>
    <w:p w14:paraId="596FEBE2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35B92B2C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阳台栏板构造一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D90E76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BBA0A4F" w14:textId="77777777" w:rsidR="0058474F" w:rsidRDefault="007739B3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B2A2B93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D68D0E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EE2614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B37BEDC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A1BF7D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3BCF6A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1F047FB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B0A48B6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4945657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C13AEB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FE381D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BB9C36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6477C4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53843B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732301C2" w14:textId="77777777">
        <w:trPr>
          <w:jc w:val="center"/>
        </w:trPr>
        <w:tc>
          <w:tcPr>
            <w:tcW w:w="3347" w:type="dxa"/>
            <w:vAlign w:val="center"/>
          </w:tcPr>
          <w:p w14:paraId="0AA520E6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BEBD1FF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0E4178E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968560F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2BA757C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639EF70" w14:textId="77777777" w:rsidR="0058474F" w:rsidRDefault="007739B3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7A369EA" w14:textId="77777777" w:rsidR="0058474F" w:rsidRDefault="007739B3" w:rsidP="002F44D5">
            <w:r>
              <w:t>0.245</w:t>
            </w:r>
          </w:p>
        </w:tc>
      </w:tr>
      <w:tr w:rsidR="007623F8" w14:paraId="47DB7216" w14:textId="77777777">
        <w:trPr>
          <w:jc w:val="center"/>
        </w:trPr>
        <w:tc>
          <w:tcPr>
            <w:tcW w:w="3347" w:type="dxa"/>
            <w:vAlign w:val="center"/>
          </w:tcPr>
          <w:p w14:paraId="210761D2" w14:textId="77777777" w:rsidR="0058474F" w:rsidRDefault="007739B3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3406FF6" w14:textId="77777777" w:rsidR="0058474F" w:rsidRDefault="007739B3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A13EC76" w14:textId="77777777" w:rsidR="0058474F" w:rsidRDefault="007739B3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9633844" w14:textId="77777777" w:rsidR="0058474F" w:rsidRDefault="007739B3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E727AE4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8E17623" w14:textId="77777777" w:rsidR="0058474F" w:rsidRDefault="007739B3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3C7DF98D" w14:textId="77777777" w:rsidR="0058474F" w:rsidRDefault="007739B3" w:rsidP="002F44D5">
            <w:r>
              <w:t>1.977</w:t>
            </w:r>
          </w:p>
        </w:tc>
      </w:tr>
      <w:tr w:rsidR="007623F8" w14:paraId="3CF5FB1B" w14:textId="77777777">
        <w:trPr>
          <w:jc w:val="center"/>
        </w:trPr>
        <w:tc>
          <w:tcPr>
            <w:tcW w:w="3347" w:type="dxa"/>
            <w:vAlign w:val="center"/>
          </w:tcPr>
          <w:p w14:paraId="48B483FE" w14:textId="77777777" w:rsidR="0058474F" w:rsidRDefault="007739B3" w:rsidP="002F44D5">
            <w:r>
              <w:lastRenderedPageBreak/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5038847C" w14:textId="77777777" w:rsidR="0058474F" w:rsidRDefault="007739B3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233F6164" w14:textId="77777777" w:rsidR="0058474F" w:rsidRDefault="007739B3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5187F2B9" w14:textId="77777777" w:rsidR="0058474F" w:rsidRDefault="007739B3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6777824A" w14:textId="77777777" w:rsidR="0058474F" w:rsidRDefault="007739B3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6ECE3DFA" w14:textId="77777777" w:rsidR="0058474F" w:rsidRDefault="007739B3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792C8BA4" w14:textId="77777777" w:rsidR="0058474F" w:rsidRDefault="007739B3" w:rsidP="002F44D5">
            <w:r>
              <w:t>0.340</w:t>
            </w:r>
          </w:p>
        </w:tc>
      </w:tr>
      <w:tr w:rsidR="007623F8" w14:paraId="5C915903" w14:textId="77777777">
        <w:trPr>
          <w:jc w:val="center"/>
        </w:trPr>
        <w:tc>
          <w:tcPr>
            <w:tcW w:w="3347" w:type="dxa"/>
            <w:vAlign w:val="center"/>
          </w:tcPr>
          <w:p w14:paraId="43AEFD45" w14:textId="77777777" w:rsidR="0058474F" w:rsidRDefault="007739B3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2B371E54" w14:textId="77777777" w:rsidR="0058474F" w:rsidRDefault="007739B3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7C934352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88A9394" w14:textId="77777777" w:rsidR="0058474F" w:rsidRDefault="007739B3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374C7918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BCE6FE1" w14:textId="77777777" w:rsidR="0058474F" w:rsidRDefault="007739B3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09A6BC45" w14:textId="77777777" w:rsidR="0058474F" w:rsidRDefault="007739B3" w:rsidP="002F44D5">
            <w:r>
              <w:t>0.061</w:t>
            </w:r>
          </w:p>
        </w:tc>
      </w:tr>
      <w:tr w:rsidR="0058474F" w14:paraId="55C4192B" w14:textId="77777777" w:rsidTr="00762E43">
        <w:trPr>
          <w:jc w:val="center"/>
        </w:trPr>
        <w:tc>
          <w:tcPr>
            <w:tcW w:w="3347" w:type="dxa"/>
            <w:vAlign w:val="center"/>
          </w:tcPr>
          <w:p w14:paraId="4F10BFE6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09EC567" w14:textId="77777777" w:rsidR="0058474F" w:rsidRDefault="007739B3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7607DB01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669A65B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E1FC79A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43930EA" w14:textId="77777777" w:rsidR="0058474F" w:rsidRDefault="007739B3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01167646" w14:textId="77777777" w:rsidR="0058474F" w:rsidRDefault="007739B3" w:rsidP="002F44D5">
            <w:r>
              <w:t>2.622</w:t>
            </w:r>
          </w:p>
        </w:tc>
      </w:tr>
      <w:tr w:rsidR="0058474F" w14:paraId="1D6D7E2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F067A3C" w14:textId="77777777" w:rsidR="0058474F" w:rsidRPr="00D95163" w:rsidRDefault="007739B3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68C3F85" w14:textId="77777777" w:rsidR="0058474F" w:rsidRDefault="007739B3" w:rsidP="002F44D5">
            <w:pPr>
              <w:jc w:val="center"/>
            </w:pPr>
            <w:r>
              <w:t>0.86</w:t>
            </w:r>
          </w:p>
        </w:tc>
      </w:tr>
    </w:tbl>
    <w:p w14:paraId="0C8C5CEE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7FD5DEFD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D2CC43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AD88985" w14:textId="77777777" w:rsidR="0058474F" w:rsidRDefault="007739B3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02085A9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B49623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F08C5C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45A8D8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6B5764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B044089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6C6D876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970CA99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7192E24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0BFDC1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12DDC8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D3277C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9E9432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EA7F4F7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01BF8EDE" w14:textId="77777777">
        <w:trPr>
          <w:jc w:val="center"/>
        </w:trPr>
        <w:tc>
          <w:tcPr>
            <w:tcW w:w="3347" w:type="dxa"/>
            <w:vAlign w:val="center"/>
          </w:tcPr>
          <w:p w14:paraId="40F0D116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1922244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E396C6A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C00CC97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5B58B87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0B6AF9B" w14:textId="77777777" w:rsidR="0058474F" w:rsidRDefault="007739B3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B7BA6EC" w14:textId="77777777" w:rsidR="0058474F" w:rsidRDefault="007739B3" w:rsidP="002F44D5">
            <w:r>
              <w:t>0.245</w:t>
            </w:r>
          </w:p>
        </w:tc>
      </w:tr>
      <w:tr w:rsidR="007623F8" w14:paraId="066F0271" w14:textId="77777777">
        <w:trPr>
          <w:jc w:val="center"/>
        </w:trPr>
        <w:tc>
          <w:tcPr>
            <w:tcW w:w="3347" w:type="dxa"/>
            <w:vAlign w:val="center"/>
          </w:tcPr>
          <w:p w14:paraId="2CD89A1D" w14:textId="77777777" w:rsidR="0058474F" w:rsidRDefault="007739B3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C9D1E9C" w14:textId="77777777" w:rsidR="0058474F" w:rsidRDefault="007739B3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2AC0983" w14:textId="77777777" w:rsidR="0058474F" w:rsidRDefault="007739B3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CF59AF8" w14:textId="77777777" w:rsidR="0058474F" w:rsidRDefault="007739B3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546CE4D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8651EE9" w14:textId="77777777" w:rsidR="0058474F" w:rsidRDefault="007739B3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3A5FC0AA" w14:textId="77777777" w:rsidR="0058474F" w:rsidRDefault="007739B3" w:rsidP="002F44D5">
            <w:r>
              <w:t>1.186</w:t>
            </w:r>
          </w:p>
        </w:tc>
      </w:tr>
      <w:tr w:rsidR="0058474F" w14:paraId="3E869FF2" w14:textId="77777777" w:rsidTr="00762E43">
        <w:trPr>
          <w:jc w:val="center"/>
        </w:trPr>
        <w:tc>
          <w:tcPr>
            <w:tcW w:w="3347" w:type="dxa"/>
            <w:vAlign w:val="center"/>
          </w:tcPr>
          <w:p w14:paraId="6BBD63DE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BAD2C0A" w14:textId="77777777" w:rsidR="0058474F" w:rsidRDefault="007739B3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1D7F6728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BA5361C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C199C13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D855ED2" w14:textId="77777777" w:rsidR="0058474F" w:rsidRDefault="007739B3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50935091" w14:textId="77777777" w:rsidR="0058474F" w:rsidRDefault="007739B3" w:rsidP="002F44D5">
            <w:r>
              <w:t>1.431</w:t>
            </w:r>
          </w:p>
        </w:tc>
      </w:tr>
      <w:tr w:rsidR="0058474F" w14:paraId="3EF275C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DB2D583" w14:textId="77777777" w:rsidR="0058474F" w:rsidRPr="00D95163" w:rsidRDefault="007739B3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60B5F12F" w14:textId="77777777" w:rsidR="0058474F" w:rsidRDefault="007739B3" w:rsidP="002F44D5">
            <w:pPr>
              <w:jc w:val="center"/>
            </w:pPr>
            <w:r>
              <w:t>0.30</w:t>
            </w:r>
          </w:p>
        </w:tc>
      </w:tr>
    </w:tbl>
    <w:p w14:paraId="769E68F4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362D41EA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楼梯间隔墙构造一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97DA509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1468FCB" w14:textId="77777777" w:rsidR="0058474F" w:rsidRDefault="007739B3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B0713CD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8F43AA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23ABD4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83EF20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79474F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AB193BD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76E2949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43108EA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82FA6C9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1E6C8D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37168B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D68AA9D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6613E3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15D6EA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088BC9C3" w14:textId="77777777">
        <w:trPr>
          <w:jc w:val="center"/>
        </w:trPr>
        <w:tc>
          <w:tcPr>
            <w:tcW w:w="3347" w:type="dxa"/>
            <w:vAlign w:val="center"/>
          </w:tcPr>
          <w:p w14:paraId="6D6C416B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D16A5C5" w14:textId="77777777" w:rsidR="0058474F" w:rsidRDefault="007739B3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18E2792B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34F312D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01E5AEC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792E5D4" w14:textId="77777777" w:rsidR="0058474F" w:rsidRDefault="007739B3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1987C48B" w14:textId="77777777" w:rsidR="0058474F" w:rsidRDefault="007739B3" w:rsidP="002F44D5">
            <w:r>
              <w:t>0.220</w:t>
            </w:r>
          </w:p>
        </w:tc>
      </w:tr>
      <w:tr w:rsidR="007623F8" w14:paraId="004281BC" w14:textId="77777777">
        <w:trPr>
          <w:jc w:val="center"/>
        </w:trPr>
        <w:tc>
          <w:tcPr>
            <w:tcW w:w="3347" w:type="dxa"/>
            <w:vAlign w:val="center"/>
          </w:tcPr>
          <w:p w14:paraId="75C7F954" w14:textId="77777777" w:rsidR="0058474F" w:rsidRDefault="007739B3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13B51443" w14:textId="77777777" w:rsidR="0058474F" w:rsidRDefault="007739B3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24D714D9" w14:textId="77777777" w:rsidR="0058474F" w:rsidRDefault="007739B3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6A479FBF" w14:textId="77777777" w:rsidR="0058474F" w:rsidRDefault="007739B3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58C85733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8C62030" w14:textId="77777777" w:rsidR="0058474F" w:rsidRDefault="007739B3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03CD910E" w14:textId="77777777" w:rsidR="0058474F" w:rsidRDefault="007739B3" w:rsidP="002F44D5">
            <w:r>
              <w:t>3.714</w:t>
            </w:r>
          </w:p>
        </w:tc>
      </w:tr>
      <w:tr w:rsidR="007623F8" w14:paraId="5C74414F" w14:textId="77777777">
        <w:trPr>
          <w:jc w:val="center"/>
        </w:trPr>
        <w:tc>
          <w:tcPr>
            <w:tcW w:w="3347" w:type="dxa"/>
            <w:vAlign w:val="center"/>
          </w:tcPr>
          <w:p w14:paraId="1277ACE4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4306506" w14:textId="77777777" w:rsidR="0058474F" w:rsidRDefault="007739B3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1FA04FE2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4255FAE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8D48CAD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D2582FE" w14:textId="77777777" w:rsidR="0058474F" w:rsidRDefault="007739B3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031F2251" w14:textId="77777777" w:rsidR="0058474F" w:rsidRDefault="007739B3" w:rsidP="002F44D5">
            <w:r>
              <w:t>0.220</w:t>
            </w:r>
          </w:p>
        </w:tc>
      </w:tr>
      <w:tr w:rsidR="0058474F" w14:paraId="3DB9FF83" w14:textId="77777777" w:rsidTr="00762E43">
        <w:trPr>
          <w:jc w:val="center"/>
        </w:trPr>
        <w:tc>
          <w:tcPr>
            <w:tcW w:w="3347" w:type="dxa"/>
            <w:vAlign w:val="center"/>
          </w:tcPr>
          <w:p w14:paraId="72FA6344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ABF2A4F" w14:textId="77777777" w:rsidR="0058474F" w:rsidRDefault="007739B3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62C6BCE3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D494666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F1EB382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7D97730" w14:textId="77777777" w:rsidR="0058474F" w:rsidRDefault="007739B3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4CBE5B1B" w14:textId="77777777" w:rsidR="0058474F" w:rsidRDefault="007739B3" w:rsidP="002F44D5">
            <w:r>
              <w:t>4.154</w:t>
            </w:r>
          </w:p>
        </w:tc>
      </w:tr>
      <w:tr w:rsidR="0058474F" w14:paraId="1CFC203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38C233A" w14:textId="77777777" w:rsidR="0058474F" w:rsidRPr="00D95163" w:rsidRDefault="007739B3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2302B5B" w14:textId="77777777" w:rsidR="0058474F" w:rsidRDefault="007739B3" w:rsidP="002F44D5">
            <w:pPr>
              <w:jc w:val="center"/>
            </w:pPr>
            <w:r>
              <w:t>1.21</w:t>
            </w:r>
          </w:p>
        </w:tc>
      </w:tr>
    </w:tbl>
    <w:p w14:paraId="0F6DD0BB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02ED401F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D5A74C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2C1A2DA" w14:textId="77777777" w:rsidR="0058474F" w:rsidRDefault="007739B3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9916AE0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BDF083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C0A2F7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389B40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A89E98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D91DD5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4EEFB0B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23FE990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8F01446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46AEE7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B095EF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74A647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1BAAF6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E7A8FE9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1310FF9B" w14:textId="77777777">
        <w:trPr>
          <w:jc w:val="center"/>
        </w:trPr>
        <w:tc>
          <w:tcPr>
            <w:tcW w:w="3347" w:type="dxa"/>
            <w:vAlign w:val="center"/>
          </w:tcPr>
          <w:p w14:paraId="5C5C2D5B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744EF13" w14:textId="77777777" w:rsidR="0058474F" w:rsidRDefault="007739B3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0A947EC7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DD047B8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A5C5D39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4712575" w14:textId="77777777" w:rsidR="0058474F" w:rsidRDefault="007739B3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03B6B381" w14:textId="77777777" w:rsidR="0058474F" w:rsidRDefault="007739B3" w:rsidP="002F44D5">
            <w:r>
              <w:t>0.220</w:t>
            </w:r>
          </w:p>
        </w:tc>
      </w:tr>
      <w:tr w:rsidR="007623F8" w14:paraId="32C15099" w14:textId="77777777">
        <w:trPr>
          <w:jc w:val="center"/>
        </w:trPr>
        <w:tc>
          <w:tcPr>
            <w:tcW w:w="3347" w:type="dxa"/>
            <w:vAlign w:val="center"/>
          </w:tcPr>
          <w:p w14:paraId="0E2AA970" w14:textId="77777777" w:rsidR="0058474F" w:rsidRDefault="007739B3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15B2F625" w14:textId="77777777" w:rsidR="0058474F" w:rsidRDefault="007739B3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0D99B5B9" w14:textId="77777777" w:rsidR="0058474F" w:rsidRDefault="007739B3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5CDD2A3C" w14:textId="77777777" w:rsidR="0058474F" w:rsidRDefault="007739B3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2BAA2A32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A21974E" w14:textId="77777777" w:rsidR="0058474F" w:rsidRDefault="007739B3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35B66EB1" w14:textId="77777777" w:rsidR="0058474F" w:rsidRDefault="007739B3" w:rsidP="002F44D5">
            <w:r>
              <w:t>3.714</w:t>
            </w:r>
          </w:p>
        </w:tc>
      </w:tr>
      <w:tr w:rsidR="007623F8" w14:paraId="3DF9E407" w14:textId="77777777">
        <w:trPr>
          <w:jc w:val="center"/>
        </w:trPr>
        <w:tc>
          <w:tcPr>
            <w:tcW w:w="3347" w:type="dxa"/>
            <w:vAlign w:val="center"/>
          </w:tcPr>
          <w:p w14:paraId="3D3DBE52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4BB273C" w14:textId="77777777" w:rsidR="0058474F" w:rsidRDefault="007739B3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1ADCDB4D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5D5DCC9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883CD42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3662656" w14:textId="77777777" w:rsidR="0058474F" w:rsidRDefault="007739B3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50D95E0C" w14:textId="77777777" w:rsidR="0058474F" w:rsidRDefault="007739B3" w:rsidP="002F44D5">
            <w:r>
              <w:t>0.220</w:t>
            </w:r>
          </w:p>
        </w:tc>
      </w:tr>
      <w:tr w:rsidR="0058474F" w14:paraId="1DDBFC6A" w14:textId="77777777" w:rsidTr="00762E43">
        <w:trPr>
          <w:jc w:val="center"/>
        </w:trPr>
        <w:tc>
          <w:tcPr>
            <w:tcW w:w="3347" w:type="dxa"/>
            <w:vAlign w:val="center"/>
          </w:tcPr>
          <w:p w14:paraId="36ADA913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F3C1126" w14:textId="77777777" w:rsidR="0058474F" w:rsidRDefault="007739B3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7E6AB113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E1810AC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C44908B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D69FA37" w14:textId="77777777" w:rsidR="0058474F" w:rsidRDefault="007739B3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75B0E206" w14:textId="77777777" w:rsidR="0058474F" w:rsidRDefault="007739B3" w:rsidP="002F44D5">
            <w:r>
              <w:t>4.154</w:t>
            </w:r>
          </w:p>
        </w:tc>
      </w:tr>
      <w:tr w:rsidR="0058474F" w14:paraId="624C068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B6F2848" w14:textId="77777777" w:rsidR="0058474F" w:rsidRPr="00D95163" w:rsidRDefault="007739B3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269075C" w14:textId="77777777" w:rsidR="0058474F" w:rsidRDefault="007739B3" w:rsidP="002F44D5">
            <w:pPr>
              <w:jc w:val="center"/>
            </w:pPr>
            <w:r>
              <w:t>1.21</w:t>
            </w:r>
          </w:p>
        </w:tc>
      </w:tr>
    </w:tbl>
    <w:p w14:paraId="19A4168F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47021C6D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46B8D9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7096F72" w14:textId="77777777" w:rsidR="0058474F" w:rsidRDefault="007739B3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00526D5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AF789E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B32AED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82B284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076BC9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6BEE531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555C788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D231525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5EF16FD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51CD24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37A0C3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A1F4C02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B3B18E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1AF83B4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5E3C2F0F" w14:textId="77777777">
        <w:trPr>
          <w:jc w:val="center"/>
        </w:trPr>
        <w:tc>
          <w:tcPr>
            <w:tcW w:w="3347" w:type="dxa"/>
            <w:vAlign w:val="center"/>
          </w:tcPr>
          <w:p w14:paraId="57893267" w14:textId="77777777" w:rsidR="0058474F" w:rsidRDefault="007739B3" w:rsidP="002F44D5">
            <w:r>
              <w:lastRenderedPageBreak/>
              <w:t>水泥砂浆</w:t>
            </w:r>
          </w:p>
        </w:tc>
        <w:tc>
          <w:tcPr>
            <w:tcW w:w="849" w:type="dxa"/>
            <w:vAlign w:val="center"/>
          </w:tcPr>
          <w:p w14:paraId="455F8551" w14:textId="77777777" w:rsidR="0058474F" w:rsidRDefault="007739B3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7C8A3D7A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E657558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5538CE7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1517541" w14:textId="77777777" w:rsidR="0058474F" w:rsidRDefault="007739B3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4D0BF17D" w14:textId="77777777" w:rsidR="0058474F" w:rsidRDefault="007739B3" w:rsidP="002F44D5">
            <w:r>
              <w:t>0.220</w:t>
            </w:r>
          </w:p>
        </w:tc>
      </w:tr>
      <w:tr w:rsidR="007623F8" w14:paraId="5D0FCE1A" w14:textId="77777777">
        <w:trPr>
          <w:jc w:val="center"/>
        </w:trPr>
        <w:tc>
          <w:tcPr>
            <w:tcW w:w="3347" w:type="dxa"/>
            <w:vAlign w:val="center"/>
          </w:tcPr>
          <w:p w14:paraId="45E64CCF" w14:textId="77777777" w:rsidR="0058474F" w:rsidRDefault="007739B3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2F1D6C6E" w14:textId="77777777" w:rsidR="0058474F" w:rsidRDefault="007739B3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16D57987" w14:textId="77777777" w:rsidR="0058474F" w:rsidRDefault="007739B3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16A3E10D" w14:textId="77777777" w:rsidR="0058474F" w:rsidRDefault="007739B3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27FD5B42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DA2BAE8" w14:textId="77777777" w:rsidR="0058474F" w:rsidRDefault="007739B3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26E93E82" w14:textId="77777777" w:rsidR="0058474F" w:rsidRDefault="007739B3" w:rsidP="002F44D5">
            <w:r>
              <w:t>3.714</w:t>
            </w:r>
          </w:p>
        </w:tc>
      </w:tr>
      <w:tr w:rsidR="007623F8" w14:paraId="16FB9718" w14:textId="77777777">
        <w:trPr>
          <w:jc w:val="center"/>
        </w:trPr>
        <w:tc>
          <w:tcPr>
            <w:tcW w:w="3347" w:type="dxa"/>
            <w:vAlign w:val="center"/>
          </w:tcPr>
          <w:p w14:paraId="4262A339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D1C8B23" w14:textId="77777777" w:rsidR="0058474F" w:rsidRDefault="007739B3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2B1297DB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35873BF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35D08ED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32C622F" w14:textId="77777777" w:rsidR="0058474F" w:rsidRDefault="007739B3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68BF891A" w14:textId="77777777" w:rsidR="0058474F" w:rsidRDefault="007739B3" w:rsidP="002F44D5">
            <w:r>
              <w:t>0.220</w:t>
            </w:r>
          </w:p>
        </w:tc>
      </w:tr>
      <w:tr w:rsidR="0058474F" w14:paraId="57E57DFE" w14:textId="77777777" w:rsidTr="00762E43">
        <w:trPr>
          <w:jc w:val="center"/>
        </w:trPr>
        <w:tc>
          <w:tcPr>
            <w:tcW w:w="3347" w:type="dxa"/>
            <w:vAlign w:val="center"/>
          </w:tcPr>
          <w:p w14:paraId="4CE035BB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07A21BF" w14:textId="77777777" w:rsidR="0058474F" w:rsidRDefault="007739B3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786D7BEB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B37D6EA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83CA241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92969E2" w14:textId="77777777" w:rsidR="0058474F" w:rsidRDefault="007739B3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24CFEDE0" w14:textId="77777777" w:rsidR="0058474F" w:rsidRDefault="007739B3" w:rsidP="002F44D5">
            <w:r>
              <w:t>4.154</w:t>
            </w:r>
          </w:p>
        </w:tc>
      </w:tr>
      <w:tr w:rsidR="0058474F" w14:paraId="588AC7D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A1F6E64" w14:textId="77777777" w:rsidR="0058474F" w:rsidRPr="00D95163" w:rsidRDefault="007739B3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2DAA222" w14:textId="77777777" w:rsidR="0058474F" w:rsidRDefault="007739B3" w:rsidP="002F44D5">
            <w:pPr>
              <w:jc w:val="center"/>
            </w:pPr>
            <w:r>
              <w:t>1.21</w:t>
            </w:r>
          </w:p>
        </w:tc>
      </w:tr>
    </w:tbl>
    <w:p w14:paraId="5F218CF9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252A0EB1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FD9639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98254CC" w14:textId="77777777" w:rsidR="0058474F" w:rsidRDefault="007739B3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7FBEE4C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F1D1CC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0A4012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48DEE2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9B76F8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72FCD08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69A1959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1CDFD08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670F4B2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6833DF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9AB860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9FDD7D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010178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9A21237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7D0AD56D" w14:textId="77777777">
        <w:trPr>
          <w:jc w:val="center"/>
        </w:trPr>
        <w:tc>
          <w:tcPr>
            <w:tcW w:w="3347" w:type="dxa"/>
            <w:vAlign w:val="center"/>
          </w:tcPr>
          <w:p w14:paraId="76F53C0A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90D3894" w14:textId="77777777" w:rsidR="0058474F" w:rsidRDefault="007739B3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4B4063CD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04187BE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D013673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292BCFB" w14:textId="77777777" w:rsidR="0058474F" w:rsidRDefault="007739B3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3268E44B" w14:textId="77777777" w:rsidR="0058474F" w:rsidRDefault="007739B3" w:rsidP="002F44D5">
            <w:r>
              <w:t>0.220</w:t>
            </w:r>
          </w:p>
        </w:tc>
      </w:tr>
      <w:tr w:rsidR="007623F8" w14:paraId="271E81D8" w14:textId="77777777">
        <w:trPr>
          <w:jc w:val="center"/>
        </w:trPr>
        <w:tc>
          <w:tcPr>
            <w:tcW w:w="3347" w:type="dxa"/>
            <w:vAlign w:val="center"/>
          </w:tcPr>
          <w:p w14:paraId="23AAC20B" w14:textId="77777777" w:rsidR="0058474F" w:rsidRDefault="007739B3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68E2D4D2" w14:textId="77777777" w:rsidR="0058474F" w:rsidRDefault="007739B3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610B584D" w14:textId="77777777" w:rsidR="0058474F" w:rsidRDefault="007739B3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0B475DEA" w14:textId="77777777" w:rsidR="0058474F" w:rsidRDefault="007739B3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4BEA889D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F87C81F" w14:textId="77777777" w:rsidR="0058474F" w:rsidRDefault="007739B3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17154C58" w14:textId="77777777" w:rsidR="0058474F" w:rsidRDefault="007739B3" w:rsidP="002F44D5">
            <w:r>
              <w:t>3.714</w:t>
            </w:r>
          </w:p>
        </w:tc>
      </w:tr>
      <w:tr w:rsidR="007623F8" w14:paraId="6DB910C2" w14:textId="77777777">
        <w:trPr>
          <w:jc w:val="center"/>
        </w:trPr>
        <w:tc>
          <w:tcPr>
            <w:tcW w:w="3347" w:type="dxa"/>
            <w:vAlign w:val="center"/>
          </w:tcPr>
          <w:p w14:paraId="586805F2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9B903E2" w14:textId="77777777" w:rsidR="0058474F" w:rsidRDefault="007739B3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39D6CF51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0DC2495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874068D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62C1F53" w14:textId="77777777" w:rsidR="0058474F" w:rsidRDefault="007739B3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55BA78CC" w14:textId="77777777" w:rsidR="0058474F" w:rsidRDefault="007739B3" w:rsidP="002F44D5">
            <w:r>
              <w:t>0.220</w:t>
            </w:r>
          </w:p>
        </w:tc>
      </w:tr>
      <w:tr w:rsidR="0058474F" w14:paraId="675FAD9B" w14:textId="77777777" w:rsidTr="00762E43">
        <w:trPr>
          <w:jc w:val="center"/>
        </w:trPr>
        <w:tc>
          <w:tcPr>
            <w:tcW w:w="3347" w:type="dxa"/>
            <w:vAlign w:val="center"/>
          </w:tcPr>
          <w:p w14:paraId="6FC4DCD5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E58C90B" w14:textId="77777777" w:rsidR="0058474F" w:rsidRDefault="007739B3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5F2599F7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0907305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0995BF0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668C6DA" w14:textId="77777777" w:rsidR="0058474F" w:rsidRDefault="007739B3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4CA169AB" w14:textId="77777777" w:rsidR="0058474F" w:rsidRDefault="007739B3" w:rsidP="002F44D5">
            <w:r>
              <w:t>4.154</w:t>
            </w:r>
          </w:p>
        </w:tc>
      </w:tr>
      <w:tr w:rsidR="0058474F" w14:paraId="17E7FAF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C940BCB" w14:textId="77777777" w:rsidR="0058474F" w:rsidRPr="00D95163" w:rsidRDefault="007739B3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6954795" w14:textId="77777777" w:rsidR="0058474F" w:rsidRDefault="007739B3" w:rsidP="002F44D5">
            <w:pPr>
              <w:jc w:val="center"/>
            </w:pPr>
            <w:r>
              <w:t>1.21</w:t>
            </w:r>
          </w:p>
        </w:tc>
      </w:tr>
    </w:tbl>
    <w:p w14:paraId="3994B046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183B4AA5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13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80C9D9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5AB4DEB" w14:textId="77777777" w:rsidR="0058474F" w:rsidRDefault="007739B3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7D91022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4CA113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CC1CA2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4735EAD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03D502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30F967B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5D620F6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7075AF7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03998C7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A6D9CA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FE0FE0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8B3B0A9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8D0448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EA2389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23B56493" w14:textId="77777777">
        <w:trPr>
          <w:jc w:val="center"/>
        </w:trPr>
        <w:tc>
          <w:tcPr>
            <w:tcW w:w="3347" w:type="dxa"/>
            <w:vAlign w:val="center"/>
          </w:tcPr>
          <w:p w14:paraId="15F55A41" w14:textId="77777777" w:rsidR="0058474F" w:rsidRDefault="007739B3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00942AD0" w14:textId="77777777" w:rsidR="0058474F" w:rsidRDefault="007739B3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4F3B0DB5" w14:textId="77777777" w:rsidR="0058474F" w:rsidRDefault="007739B3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2789AFAC" w14:textId="77777777" w:rsidR="0058474F" w:rsidRDefault="007739B3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68253365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631A8B1" w14:textId="77777777" w:rsidR="0058474F" w:rsidRDefault="007739B3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6A2189EE" w14:textId="77777777" w:rsidR="0058474F" w:rsidRDefault="007739B3" w:rsidP="002F44D5">
            <w:r>
              <w:t>0.688</w:t>
            </w:r>
          </w:p>
        </w:tc>
      </w:tr>
      <w:tr w:rsidR="007623F8" w14:paraId="06D9DF81" w14:textId="77777777">
        <w:trPr>
          <w:jc w:val="center"/>
        </w:trPr>
        <w:tc>
          <w:tcPr>
            <w:tcW w:w="3347" w:type="dxa"/>
            <w:vAlign w:val="center"/>
          </w:tcPr>
          <w:p w14:paraId="00E03193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3DA8389" w14:textId="77777777" w:rsidR="0058474F" w:rsidRDefault="007739B3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60F4DBE9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CA56761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07BBB6B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5D1E725" w14:textId="77777777" w:rsidR="0058474F" w:rsidRDefault="007739B3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609D1FCD" w14:textId="77777777" w:rsidR="0058474F" w:rsidRDefault="007739B3" w:rsidP="002F44D5">
            <w:r>
              <w:t>0.306</w:t>
            </w:r>
          </w:p>
        </w:tc>
      </w:tr>
      <w:tr w:rsidR="007623F8" w14:paraId="1B95C327" w14:textId="77777777">
        <w:trPr>
          <w:jc w:val="center"/>
        </w:trPr>
        <w:tc>
          <w:tcPr>
            <w:tcW w:w="3347" w:type="dxa"/>
            <w:vAlign w:val="center"/>
          </w:tcPr>
          <w:p w14:paraId="6F601E25" w14:textId="77777777" w:rsidR="0058474F" w:rsidRDefault="007739B3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57159D1" w14:textId="77777777" w:rsidR="0058474F" w:rsidRDefault="007739B3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88F81D0" w14:textId="77777777" w:rsidR="0058474F" w:rsidRDefault="007739B3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473EF11" w14:textId="77777777" w:rsidR="0058474F" w:rsidRDefault="007739B3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EA7253B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D4C4244" w14:textId="77777777" w:rsidR="0058474F" w:rsidRDefault="007739B3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19711E2" w14:textId="77777777" w:rsidR="0058474F" w:rsidRDefault="007739B3" w:rsidP="002F44D5">
            <w:r>
              <w:t>1.186</w:t>
            </w:r>
          </w:p>
        </w:tc>
      </w:tr>
      <w:tr w:rsidR="007623F8" w14:paraId="4459576D" w14:textId="77777777">
        <w:trPr>
          <w:jc w:val="center"/>
        </w:trPr>
        <w:tc>
          <w:tcPr>
            <w:tcW w:w="3347" w:type="dxa"/>
            <w:vAlign w:val="center"/>
          </w:tcPr>
          <w:p w14:paraId="5B6C5D8C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74DB9E8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BE1ECF9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54CD152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F06E77E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6EBA92A" w14:textId="77777777" w:rsidR="0058474F" w:rsidRDefault="007739B3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9C56250" w14:textId="77777777" w:rsidR="0058474F" w:rsidRDefault="007739B3" w:rsidP="002F44D5">
            <w:r>
              <w:t>0.245</w:t>
            </w:r>
          </w:p>
        </w:tc>
      </w:tr>
      <w:tr w:rsidR="0058474F" w14:paraId="3F7B7A71" w14:textId="77777777" w:rsidTr="00762E43">
        <w:trPr>
          <w:jc w:val="center"/>
        </w:trPr>
        <w:tc>
          <w:tcPr>
            <w:tcW w:w="3347" w:type="dxa"/>
            <w:vAlign w:val="center"/>
          </w:tcPr>
          <w:p w14:paraId="327BCB90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23D1A6B" w14:textId="77777777" w:rsidR="0058474F" w:rsidRDefault="007739B3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0D2B632D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48862D4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F4442AC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8BE8A4A" w14:textId="77777777" w:rsidR="0058474F" w:rsidRDefault="007739B3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50CC0F80" w14:textId="77777777" w:rsidR="0058474F" w:rsidRDefault="007739B3" w:rsidP="002F44D5">
            <w:r>
              <w:t>2.424</w:t>
            </w:r>
          </w:p>
        </w:tc>
      </w:tr>
      <w:tr w:rsidR="0058474F" w14:paraId="2113D9F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F150BD3" w14:textId="77777777" w:rsidR="0058474F" w:rsidRPr="00D95163" w:rsidRDefault="007739B3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573A87E" w14:textId="77777777" w:rsidR="0058474F" w:rsidRDefault="007739B3" w:rsidP="002F44D5">
            <w:pPr>
              <w:jc w:val="center"/>
            </w:pPr>
            <w:r>
              <w:t>1.94</w:t>
            </w:r>
          </w:p>
        </w:tc>
      </w:tr>
    </w:tbl>
    <w:p w14:paraId="119CC92C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46DE4F90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14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中间层阳台底板构造一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EF9DCB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99F1217" w14:textId="77777777" w:rsidR="0058474F" w:rsidRDefault="007739B3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685E0D6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0F3B79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69609A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DABF75E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3DC211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14AD5D3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1F1775F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29522E3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E68201A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A463C9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94BD6F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13413A2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E1EC31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72EF270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6FC1B38C" w14:textId="77777777">
        <w:trPr>
          <w:jc w:val="center"/>
        </w:trPr>
        <w:tc>
          <w:tcPr>
            <w:tcW w:w="3347" w:type="dxa"/>
            <w:vAlign w:val="center"/>
          </w:tcPr>
          <w:p w14:paraId="6215AFA4" w14:textId="77777777" w:rsidR="0058474F" w:rsidRDefault="007739B3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75000CC7" w14:textId="77777777" w:rsidR="0058474F" w:rsidRDefault="007739B3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1DF72535" w14:textId="77777777" w:rsidR="0058474F" w:rsidRDefault="007739B3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2D5B1FEC" w14:textId="77777777" w:rsidR="0058474F" w:rsidRDefault="007739B3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1BE46705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450ECD5" w14:textId="77777777" w:rsidR="0058474F" w:rsidRDefault="007739B3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4F9A5BD4" w14:textId="77777777" w:rsidR="0058474F" w:rsidRDefault="007739B3" w:rsidP="002F44D5">
            <w:r>
              <w:t>0.688</w:t>
            </w:r>
          </w:p>
        </w:tc>
      </w:tr>
      <w:tr w:rsidR="007623F8" w14:paraId="11D0DF02" w14:textId="77777777">
        <w:trPr>
          <w:jc w:val="center"/>
        </w:trPr>
        <w:tc>
          <w:tcPr>
            <w:tcW w:w="3347" w:type="dxa"/>
            <w:vAlign w:val="center"/>
          </w:tcPr>
          <w:p w14:paraId="7511F266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C8D2CAA" w14:textId="77777777" w:rsidR="0058474F" w:rsidRDefault="007739B3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5EF7481A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F95FF30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86BA3F0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47CFD4F" w14:textId="77777777" w:rsidR="0058474F" w:rsidRDefault="007739B3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2A0EB8B6" w14:textId="77777777" w:rsidR="0058474F" w:rsidRDefault="007739B3" w:rsidP="002F44D5">
            <w:r>
              <w:t>0.306</w:t>
            </w:r>
          </w:p>
        </w:tc>
      </w:tr>
      <w:tr w:rsidR="007623F8" w14:paraId="47DE485A" w14:textId="77777777">
        <w:trPr>
          <w:jc w:val="center"/>
        </w:trPr>
        <w:tc>
          <w:tcPr>
            <w:tcW w:w="3347" w:type="dxa"/>
            <w:vAlign w:val="center"/>
          </w:tcPr>
          <w:p w14:paraId="15080EBF" w14:textId="77777777" w:rsidR="0058474F" w:rsidRDefault="007739B3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12A5FA5" w14:textId="77777777" w:rsidR="0058474F" w:rsidRDefault="007739B3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1A427DE" w14:textId="77777777" w:rsidR="0058474F" w:rsidRDefault="007739B3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19A2AEB" w14:textId="77777777" w:rsidR="0058474F" w:rsidRDefault="007739B3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26D46D9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543D122" w14:textId="77777777" w:rsidR="0058474F" w:rsidRDefault="007739B3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65BABC7F" w14:textId="77777777" w:rsidR="0058474F" w:rsidRDefault="007739B3" w:rsidP="002F44D5">
            <w:r>
              <w:t>1.186</w:t>
            </w:r>
          </w:p>
        </w:tc>
      </w:tr>
      <w:tr w:rsidR="007623F8" w14:paraId="4AC95194" w14:textId="77777777">
        <w:trPr>
          <w:jc w:val="center"/>
        </w:trPr>
        <w:tc>
          <w:tcPr>
            <w:tcW w:w="3347" w:type="dxa"/>
            <w:vAlign w:val="center"/>
          </w:tcPr>
          <w:p w14:paraId="358A73F8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B8FD1AE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76BB8DB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A9F8FAF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6581C97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D4DBBFA" w14:textId="77777777" w:rsidR="0058474F" w:rsidRDefault="007739B3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A31279B" w14:textId="77777777" w:rsidR="0058474F" w:rsidRDefault="007739B3" w:rsidP="002F44D5">
            <w:r>
              <w:t>0.245</w:t>
            </w:r>
          </w:p>
        </w:tc>
      </w:tr>
      <w:tr w:rsidR="0058474F" w14:paraId="105B3216" w14:textId="77777777" w:rsidTr="00762E43">
        <w:trPr>
          <w:jc w:val="center"/>
        </w:trPr>
        <w:tc>
          <w:tcPr>
            <w:tcW w:w="3347" w:type="dxa"/>
            <w:vAlign w:val="center"/>
          </w:tcPr>
          <w:p w14:paraId="284B86BD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47CD0AE" w14:textId="77777777" w:rsidR="0058474F" w:rsidRDefault="007739B3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735EA31C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0A46BC6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EC7557D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02745A0" w14:textId="77777777" w:rsidR="0058474F" w:rsidRDefault="007739B3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4DA6BADB" w14:textId="77777777" w:rsidR="0058474F" w:rsidRDefault="007739B3" w:rsidP="002F44D5">
            <w:r>
              <w:t>2.424</w:t>
            </w:r>
          </w:p>
        </w:tc>
      </w:tr>
      <w:tr w:rsidR="0058474F" w14:paraId="60FBCFF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59D3742" w14:textId="77777777" w:rsidR="0058474F" w:rsidRPr="00D95163" w:rsidRDefault="007739B3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4B5D9A78" w14:textId="77777777" w:rsidR="0058474F" w:rsidRDefault="007739B3" w:rsidP="002F44D5">
            <w:pPr>
              <w:jc w:val="center"/>
            </w:pPr>
            <w:r>
              <w:t>1.16</w:t>
            </w:r>
          </w:p>
        </w:tc>
      </w:tr>
    </w:tbl>
    <w:p w14:paraId="37667041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6FED3D8F" w14:textId="77777777" w:rsidR="00BE0E75" w:rsidRDefault="007739B3" w:rsidP="0058474F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15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6D2442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B5F8FE1" w14:textId="77777777" w:rsidR="0058474F" w:rsidRDefault="007739B3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C1FB189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EAA5EC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EBF758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17CD60A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2C2D34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2CEE91F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4013472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B8E13D7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49C005D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C6C0C9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DEA00E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AF2C67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4733CD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29B04C7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3C10567A" w14:textId="77777777">
        <w:trPr>
          <w:jc w:val="center"/>
        </w:trPr>
        <w:tc>
          <w:tcPr>
            <w:tcW w:w="3347" w:type="dxa"/>
            <w:vAlign w:val="center"/>
          </w:tcPr>
          <w:p w14:paraId="3E9E26A5" w14:textId="77777777" w:rsidR="0058474F" w:rsidRDefault="007739B3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543D629B" w14:textId="77777777" w:rsidR="0058474F" w:rsidRDefault="007739B3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51FCA5E8" w14:textId="77777777" w:rsidR="0058474F" w:rsidRDefault="007739B3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647587B3" w14:textId="77777777" w:rsidR="0058474F" w:rsidRDefault="007739B3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0BE3D6BE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EB1DC0A" w14:textId="77777777" w:rsidR="0058474F" w:rsidRDefault="007739B3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48533B22" w14:textId="77777777" w:rsidR="0058474F" w:rsidRDefault="007739B3" w:rsidP="002F44D5">
            <w:r>
              <w:t>0.688</w:t>
            </w:r>
          </w:p>
        </w:tc>
      </w:tr>
      <w:tr w:rsidR="007623F8" w14:paraId="2A1EB686" w14:textId="77777777">
        <w:trPr>
          <w:jc w:val="center"/>
        </w:trPr>
        <w:tc>
          <w:tcPr>
            <w:tcW w:w="3347" w:type="dxa"/>
            <w:vAlign w:val="center"/>
          </w:tcPr>
          <w:p w14:paraId="59D258F7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5ABE2FB" w14:textId="77777777" w:rsidR="0058474F" w:rsidRDefault="007739B3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5E2F9C8F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3961102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F176B9F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08869D6" w14:textId="77777777" w:rsidR="0058474F" w:rsidRDefault="007739B3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5C50FD9F" w14:textId="77777777" w:rsidR="0058474F" w:rsidRDefault="007739B3" w:rsidP="002F44D5">
            <w:r>
              <w:t>0.306</w:t>
            </w:r>
          </w:p>
        </w:tc>
      </w:tr>
      <w:tr w:rsidR="007623F8" w14:paraId="0EE01423" w14:textId="77777777">
        <w:trPr>
          <w:jc w:val="center"/>
        </w:trPr>
        <w:tc>
          <w:tcPr>
            <w:tcW w:w="3347" w:type="dxa"/>
            <w:vAlign w:val="center"/>
          </w:tcPr>
          <w:p w14:paraId="774CEC85" w14:textId="77777777" w:rsidR="0058474F" w:rsidRDefault="007739B3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D1AB335" w14:textId="77777777" w:rsidR="0058474F" w:rsidRDefault="007739B3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459F30F" w14:textId="77777777" w:rsidR="0058474F" w:rsidRDefault="007739B3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9CE7B7C" w14:textId="77777777" w:rsidR="0058474F" w:rsidRDefault="007739B3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164399C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D02EF49" w14:textId="77777777" w:rsidR="0058474F" w:rsidRDefault="007739B3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4A2A6A7" w14:textId="77777777" w:rsidR="0058474F" w:rsidRDefault="007739B3" w:rsidP="002F44D5">
            <w:r>
              <w:t>1.186</w:t>
            </w:r>
          </w:p>
        </w:tc>
      </w:tr>
      <w:tr w:rsidR="007623F8" w14:paraId="59BBBB58" w14:textId="77777777">
        <w:trPr>
          <w:jc w:val="center"/>
        </w:trPr>
        <w:tc>
          <w:tcPr>
            <w:tcW w:w="3347" w:type="dxa"/>
            <w:vAlign w:val="center"/>
          </w:tcPr>
          <w:p w14:paraId="4571306C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25B716F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91B6CC4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C2872F2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6CE7C4A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A82FC92" w14:textId="77777777" w:rsidR="0058474F" w:rsidRDefault="007739B3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E205724" w14:textId="77777777" w:rsidR="0058474F" w:rsidRDefault="007739B3" w:rsidP="002F44D5">
            <w:r>
              <w:t>0.245</w:t>
            </w:r>
          </w:p>
        </w:tc>
      </w:tr>
      <w:tr w:rsidR="0058474F" w14:paraId="40B1DBB4" w14:textId="77777777" w:rsidTr="00762E43">
        <w:trPr>
          <w:jc w:val="center"/>
        </w:trPr>
        <w:tc>
          <w:tcPr>
            <w:tcW w:w="3347" w:type="dxa"/>
            <w:vAlign w:val="center"/>
          </w:tcPr>
          <w:p w14:paraId="120F12D0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75161FE" w14:textId="77777777" w:rsidR="0058474F" w:rsidRDefault="007739B3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38294276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1E78601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A0CA5BC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23F012D" w14:textId="77777777" w:rsidR="0058474F" w:rsidRDefault="007739B3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261CFA0F" w14:textId="77777777" w:rsidR="0058474F" w:rsidRDefault="007739B3" w:rsidP="002F44D5">
            <w:r>
              <w:t>2.424</w:t>
            </w:r>
          </w:p>
        </w:tc>
      </w:tr>
      <w:tr w:rsidR="0058474F" w14:paraId="517579D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2466275" w14:textId="77777777" w:rsidR="0058474F" w:rsidRPr="00D95163" w:rsidRDefault="007739B3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613BE2B7" w14:textId="77777777" w:rsidR="0058474F" w:rsidRDefault="007739B3" w:rsidP="002F44D5">
            <w:pPr>
              <w:jc w:val="center"/>
            </w:pPr>
            <w:r>
              <w:t>1.16</w:t>
            </w:r>
          </w:p>
        </w:tc>
      </w:tr>
    </w:tbl>
    <w:p w14:paraId="22D1465E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51853C45" w14:textId="77777777" w:rsidR="00BE0E75" w:rsidRDefault="007739B3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16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F47AA6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F65FEC6" w14:textId="77777777" w:rsidR="0058474F" w:rsidRDefault="007739B3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6EBFEB9" w14:textId="77777777" w:rsidR="0058474F" w:rsidRDefault="007739B3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97BE60" w14:textId="77777777" w:rsidR="0058474F" w:rsidRDefault="007739B3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6F2113" w14:textId="77777777" w:rsidR="0058474F" w:rsidRDefault="007739B3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549239" w14:textId="77777777" w:rsidR="0058474F" w:rsidRDefault="007739B3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7A50A7" w14:textId="77777777" w:rsidR="0058474F" w:rsidRDefault="007739B3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A74D622" w14:textId="77777777" w:rsidR="0058474F" w:rsidRDefault="007739B3" w:rsidP="002F44D5">
            <w:pPr>
              <w:jc w:val="center"/>
            </w:pPr>
            <w:r>
              <w:t>热惰性指标</w:t>
            </w:r>
          </w:p>
        </w:tc>
      </w:tr>
      <w:tr w:rsidR="0058474F" w14:paraId="1CFDA73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B61C36D" w14:textId="77777777" w:rsidR="0058474F" w:rsidRDefault="007739B3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09336D6" w14:textId="77777777" w:rsidR="0058474F" w:rsidRDefault="007739B3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ABB4E3" w14:textId="77777777" w:rsidR="0058474F" w:rsidRDefault="007739B3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476021" w14:textId="77777777" w:rsidR="0058474F" w:rsidRDefault="007739B3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3F8889" w14:textId="77777777" w:rsidR="0058474F" w:rsidRDefault="007739B3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65D299" w14:textId="77777777" w:rsidR="0058474F" w:rsidRDefault="007739B3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A4D27D4" w14:textId="77777777" w:rsidR="0058474F" w:rsidRDefault="007739B3" w:rsidP="002F44D5">
            <w:pPr>
              <w:jc w:val="center"/>
            </w:pPr>
            <w:r>
              <w:t>D=R*S</w:t>
            </w:r>
          </w:p>
        </w:tc>
      </w:tr>
      <w:tr w:rsidR="007623F8" w14:paraId="0673C8B6" w14:textId="77777777">
        <w:trPr>
          <w:jc w:val="center"/>
        </w:trPr>
        <w:tc>
          <w:tcPr>
            <w:tcW w:w="3347" w:type="dxa"/>
            <w:vAlign w:val="center"/>
          </w:tcPr>
          <w:p w14:paraId="4A05A3FB" w14:textId="77777777" w:rsidR="0058474F" w:rsidRDefault="007739B3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5709F56" w14:textId="77777777" w:rsidR="0058474F" w:rsidRDefault="007739B3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C9D8733" w14:textId="77777777" w:rsidR="0058474F" w:rsidRDefault="007739B3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2588B04" w14:textId="77777777" w:rsidR="0058474F" w:rsidRDefault="007739B3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9D9E9FA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7F1E745" w14:textId="77777777" w:rsidR="0058474F" w:rsidRDefault="007739B3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6423EE6" w14:textId="77777777" w:rsidR="0058474F" w:rsidRDefault="007739B3" w:rsidP="002F44D5">
            <w:r>
              <w:t>0.245</w:t>
            </w:r>
          </w:p>
        </w:tc>
      </w:tr>
      <w:tr w:rsidR="007623F8" w14:paraId="309F8292" w14:textId="77777777">
        <w:trPr>
          <w:jc w:val="center"/>
        </w:trPr>
        <w:tc>
          <w:tcPr>
            <w:tcW w:w="3347" w:type="dxa"/>
            <w:vAlign w:val="center"/>
          </w:tcPr>
          <w:p w14:paraId="22E7A8B7" w14:textId="77777777" w:rsidR="0058474F" w:rsidRDefault="007739B3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C40299B" w14:textId="77777777" w:rsidR="0058474F" w:rsidRDefault="007739B3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488F0D5" w14:textId="77777777" w:rsidR="0058474F" w:rsidRDefault="007739B3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48BE6D6" w14:textId="77777777" w:rsidR="0058474F" w:rsidRDefault="007739B3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6234FDA" w14:textId="77777777" w:rsidR="0058474F" w:rsidRDefault="007739B3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3BB02D7" w14:textId="77777777" w:rsidR="0058474F" w:rsidRDefault="007739B3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8689EC4" w14:textId="77777777" w:rsidR="0058474F" w:rsidRDefault="007739B3" w:rsidP="002F44D5">
            <w:r>
              <w:t>1.186</w:t>
            </w:r>
          </w:p>
        </w:tc>
      </w:tr>
      <w:tr w:rsidR="0058474F" w14:paraId="6EF8F9D0" w14:textId="77777777" w:rsidTr="00762E43">
        <w:trPr>
          <w:jc w:val="center"/>
        </w:trPr>
        <w:tc>
          <w:tcPr>
            <w:tcW w:w="3347" w:type="dxa"/>
            <w:vAlign w:val="center"/>
          </w:tcPr>
          <w:p w14:paraId="7260EBCF" w14:textId="77777777" w:rsidR="0058474F" w:rsidRDefault="007739B3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B435D10" w14:textId="77777777" w:rsidR="0058474F" w:rsidRDefault="007739B3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3255E1D7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3C5C355" w14:textId="77777777" w:rsidR="0058474F" w:rsidRDefault="007739B3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4E35FA1" w14:textId="77777777" w:rsidR="0058474F" w:rsidRDefault="007739B3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1D895D4" w14:textId="77777777" w:rsidR="0058474F" w:rsidRDefault="007739B3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7CF8C70B" w14:textId="77777777" w:rsidR="0058474F" w:rsidRDefault="007739B3" w:rsidP="002F44D5">
            <w:r>
              <w:t>1.431</w:t>
            </w:r>
          </w:p>
        </w:tc>
      </w:tr>
      <w:tr w:rsidR="0058474F" w14:paraId="065A849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094947A" w14:textId="77777777" w:rsidR="0058474F" w:rsidRPr="00D95163" w:rsidRDefault="007739B3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3F10E629" w14:textId="77777777" w:rsidR="0058474F" w:rsidRDefault="007739B3" w:rsidP="002F44D5">
            <w:pPr>
              <w:jc w:val="center"/>
            </w:pPr>
            <w:r>
              <w:t>0.52</w:t>
            </w:r>
          </w:p>
        </w:tc>
      </w:tr>
    </w:tbl>
    <w:p w14:paraId="599C8810" w14:textId="77777777" w:rsidR="0058474F" w:rsidRPr="00612E00" w:rsidRDefault="007739B3" w:rsidP="0042722A">
      <w:pPr>
        <w:pStyle w:val="lj"/>
        <w:spacing w:line="360" w:lineRule="exact"/>
        <w:ind w:firstLineChars="1600" w:firstLine="3840"/>
      </w:pPr>
    </w:p>
    <w:p w14:paraId="651CC266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17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4EC7D240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B5AB52C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1E524F7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7739B3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28FC86FE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2D9B5C5" w14:textId="77777777" w:rsidR="00EA3BB3" w:rsidRDefault="00EA3BB3">
            <w:r>
              <w:t>双层阳台木制外门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1F3336" w14:textId="77777777" w:rsidR="00EA3BB3" w:rsidRDefault="00EA3BB3" w:rsidP="00E45DB8">
            <w:pPr>
              <w:jc w:val="center"/>
            </w:pPr>
            <w:r>
              <w:t>1.10</w:t>
            </w:r>
          </w:p>
        </w:tc>
      </w:tr>
    </w:tbl>
    <w:p w14:paraId="7AD39915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22A4C087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18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封闭阳台门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17D88310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57AC54D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71EFCEAC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7739B3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73350F94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828C9E9" w14:textId="77777777" w:rsidR="00EA3BB3" w:rsidRDefault="00EA3BB3">
            <w:r>
              <w:t>双层阳台木制外门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FD6EC52" w14:textId="77777777" w:rsidR="00EA3BB3" w:rsidRDefault="00EA3BB3" w:rsidP="00E45DB8">
            <w:pPr>
              <w:jc w:val="center"/>
            </w:pPr>
            <w:r>
              <w:t>1.10</w:t>
            </w:r>
          </w:p>
        </w:tc>
      </w:tr>
    </w:tbl>
    <w:p w14:paraId="55A3A277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019C9942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19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户门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438BB05D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FB02D46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4C5CE64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7739B3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6A8BBBCB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0F9B80D" w14:textId="77777777" w:rsidR="00EA3BB3" w:rsidRDefault="00EA3BB3">
            <w:r>
              <w:t>双层金属门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16A383" w14:textId="77777777" w:rsidR="00EA3BB3" w:rsidRDefault="00EA3BB3" w:rsidP="00E45DB8">
            <w:pPr>
              <w:jc w:val="center"/>
            </w:pPr>
            <w:r>
              <w:t>1.61</w:t>
            </w:r>
          </w:p>
        </w:tc>
      </w:tr>
    </w:tbl>
    <w:p w14:paraId="0DB04778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3EB28F93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20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266B9826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33AD118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627465A0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7739B3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0E0D0056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8B8A84C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1D31D2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23D29BD1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61B059B8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21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123A62FD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56EDBE8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lastRenderedPageBreak/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8F73AFB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F9E9802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37B97CD9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4F44AB7" w14:textId="77777777" w:rsidR="00590C9D" w:rsidRDefault="007739B3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AE34146" w14:textId="77777777" w:rsidR="00590C9D" w:rsidRDefault="007739B3" w:rsidP="00EA3BB3">
            <w:pPr>
              <w:jc w:val="center"/>
            </w:pPr>
            <w:r>
              <w:t>1.40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4BD865" w14:textId="77777777" w:rsidR="00590C9D" w:rsidRDefault="007739B3" w:rsidP="00EA3BB3">
            <w:pPr>
              <w:jc w:val="center"/>
            </w:pPr>
            <w:r>
              <w:t>0.50</w:t>
            </w:r>
          </w:p>
        </w:tc>
      </w:tr>
    </w:tbl>
    <w:p w14:paraId="61F768B9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6B795D84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22</w:t>
      </w:r>
      <w:r w:rsidRPr="00E145DC">
        <w:fldChar w:fldCharType="end"/>
      </w:r>
      <w:r w:rsidR="00EA3BB3" w:rsidRPr="00E145DC">
        <w:rPr>
          <w:rFonts w:hint="eastAsia"/>
        </w:rPr>
        <w:t>阳台外窗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028BA491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A0588C4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15C8BC4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66A9965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27DBFEC1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234FF3B" w14:textId="77777777" w:rsidR="00590C9D" w:rsidRDefault="007739B3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Low-E+12A+6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63048E4" w14:textId="77777777" w:rsidR="00590C9D" w:rsidRDefault="007739B3" w:rsidP="00EA3BB3"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68FDC4" w14:textId="77777777" w:rsidR="00590C9D" w:rsidRDefault="007739B3" w:rsidP="00EA3BB3">
            <w:pPr>
              <w:jc w:val="center"/>
            </w:pPr>
            <w:r>
              <w:t>0.50</w:t>
            </w:r>
          </w:p>
        </w:tc>
      </w:tr>
    </w:tbl>
    <w:p w14:paraId="3DC8EE95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60759402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23</w:t>
      </w:r>
      <w:r w:rsidRPr="00E145DC">
        <w:fldChar w:fldCharType="end"/>
      </w:r>
      <w:r w:rsidR="00EA3BB3" w:rsidRPr="00E145DC">
        <w:rPr>
          <w:rFonts w:hint="eastAsia"/>
        </w:rPr>
        <w:t>阳台隔窗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6C84C291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9BBEE51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9B247E1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77C7442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0C935A5A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C293687" w14:textId="77777777" w:rsidR="00590C9D" w:rsidRDefault="007739B3" w:rsidP="00EA3BB3">
            <w:pPr>
              <w:jc w:val="center"/>
            </w:pPr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41DAAA5" w14:textId="77777777" w:rsidR="00590C9D" w:rsidRDefault="007739B3" w:rsidP="00EA3BB3">
            <w:pPr>
              <w:jc w:val="center"/>
            </w:pPr>
            <w:r>
              <w:t>2.20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282800" w14:textId="77777777" w:rsidR="00590C9D" w:rsidRDefault="007739B3" w:rsidP="00EA3BB3">
            <w:pPr>
              <w:jc w:val="center"/>
            </w:pPr>
            <w:r>
              <w:t>0.40</w:t>
            </w:r>
          </w:p>
        </w:tc>
      </w:tr>
    </w:tbl>
    <w:p w14:paraId="0BFDD3B7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23AFBC9E" w14:textId="77777777" w:rsidR="00EA3BB3" w:rsidRPr="00E145DC" w:rsidRDefault="00E145DC" w:rsidP="00E145DC">
      <w:pPr>
        <w:jc w:val="center"/>
      </w:pPr>
      <w:bookmarkStart w:id="42" w:name="_Toc36538848"/>
      <w:bookmarkStart w:id="43" w:name="_Toc451436145"/>
      <w:bookmarkStart w:id="44" w:name="_Toc451698937"/>
      <w:bookmarkStart w:id="45" w:name="_Toc452108765"/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B80036">
        <w:rPr>
          <w:noProof/>
        </w:rPr>
        <w:t>24</w:t>
      </w:r>
      <w:r w:rsidRPr="00E145DC">
        <w:fldChar w:fldCharType="end"/>
      </w:r>
      <w:bookmarkStart w:id="46" w:name="表名"/>
      <w:r w:rsidR="00EA3BB3" w:rsidRPr="00E145DC">
        <w:rPr>
          <w:rFonts w:hint="eastAsia"/>
        </w:rPr>
        <w:t>内窗</w:t>
      </w:r>
      <w:bookmarkEnd w:id="42"/>
      <w:bookmarkEnd w:id="46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3A4E36CC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7E3C886" w14:textId="77777777" w:rsidR="00EA3BB3" w:rsidRDefault="00EA3BB3" w:rsidP="00EA3BB3">
            <w:pPr>
              <w:jc w:val="center"/>
            </w:pPr>
            <w:bookmarkStart w:id="47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8908F53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CD74A68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638EBC67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59900BB" w14:textId="77777777" w:rsidR="00590C9D" w:rsidRDefault="007739B3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9BDF0DB" w14:textId="77777777" w:rsidR="00590C9D" w:rsidRDefault="007739B3" w:rsidP="00EA3BB3">
            <w:pPr>
              <w:jc w:val="center"/>
            </w:pPr>
            <w:r>
              <w:t>1.40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CDE31D" w14:textId="77777777" w:rsidR="00590C9D" w:rsidRDefault="007739B3" w:rsidP="00EA3BB3">
            <w:pPr>
              <w:jc w:val="center"/>
            </w:pPr>
            <w:r>
              <w:t>0.50</w:t>
            </w:r>
          </w:p>
        </w:tc>
      </w:tr>
      <w:bookmarkEnd w:id="43"/>
      <w:bookmarkEnd w:id="44"/>
      <w:bookmarkEnd w:id="45"/>
      <w:bookmarkEnd w:id="47"/>
    </w:tbl>
    <w:p w14:paraId="75DEB8B2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7C607979" w14:textId="77777777" w:rsidR="006100FB" w:rsidRDefault="000B41B5" w:rsidP="00D406D2">
      <w:pPr>
        <w:ind w:firstLineChars="200" w:firstLine="420"/>
      </w:pPr>
      <w:bookmarkStart w:id="48" w:name="围护结构"/>
      <w:r>
        <w:rPr>
          <w:rFonts w:hint="eastAsia"/>
        </w:rPr>
        <w:t xml:space="preserve"> </w:t>
      </w:r>
      <w:bookmarkEnd w:id="48"/>
    </w:p>
    <w:p w14:paraId="1C211E0E" w14:textId="77777777" w:rsidR="00FB767C" w:rsidRPr="000B1793" w:rsidRDefault="00FB767C" w:rsidP="00FB767C">
      <w:pPr>
        <w:pStyle w:val="3"/>
      </w:pPr>
      <w:bookmarkStart w:id="49" w:name="_Toc91013623"/>
      <w:r>
        <w:rPr>
          <w:rFonts w:hint="eastAsia"/>
        </w:rPr>
        <w:t>房间类型参数</w:t>
      </w:r>
      <w:bookmarkEnd w:id="49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7623F8" w14:paraId="09E45D3C" w14:textId="77777777">
        <w:tc>
          <w:tcPr>
            <w:tcW w:w="1947" w:type="dxa"/>
            <w:shd w:val="clear" w:color="auto" w:fill="E6E6E6"/>
            <w:vAlign w:val="center"/>
          </w:tcPr>
          <w:p w14:paraId="3D8AC5BE" w14:textId="77777777" w:rsidR="007623F8" w:rsidRDefault="007739B3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FD0EEE1" w14:textId="77777777" w:rsidR="007623F8" w:rsidRDefault="007739B3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5D68F3F2" w14:textId="77777777" w:rsidR="007623F8" w:rsidRDefault="007739B3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1E636C53" w14:textId="77777777" w:rsidR="007623F8" w:rsidRDefault="007739B3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673F64B9" w14:textId="77777777" w:rsidR="007623F8" w:rsidRDefault="007739B3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0607EC5F" w14:textId="77777777" w:rsidR="007623F8" w:rsidRDefault="007739B3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79039FD9" w14:textId="77777777" w:rsidR="007623F8" w:rsidRDefault="007739B3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1B182F89" w14:textId="77777777" w:rsidR="007623F8" w:rsidRDefault="007739B3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7623F8" w14:paraId="16011A6A" w14:textId="77777777">
        <w:tc>
          <w:tcPr>
            <w:tcW w:w="1947" w:type="dxa"/>
            <w:shd w:val="clear" w:color="auto" w:fill="E6E6E6"/>
            <w:vAlign w:val="center"/>
          </w:tcPr>
          <w:p w14:paraId="18D97EB2" w14:textId="77777777" w:rsidR="007623F8" w:rsidRDefault="007739B3">
            <w:r>
              <w:t>主卧室</w:t>
            </w:r>
          </w:p>
        </w:tc>
        <w:tc>
          <w:tcPr>
            <w:tcW w:w="1137" w:type="dxa"/>
            <w:vAlign w:val="center"/>
          </w:tcPr>
          <w:p w14:paraId="6ADE3978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A4FA362" w14:textId="77777777" w:rsidR="007623F8" w:rsidRDefault="007739B3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C3BCAEF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6CE4EE9D" w14:textId="77777777" w:rsidR="007623F8" w:rsidRDefault="007739B3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5A2FB4B" w14:textId="77777777" w:rsidR="007623F8" w:rsidRDefault="007739B3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88F2244" w14:textId="77777777" w:rsidR="007623F8" w:rsidRDefault="007739B3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622897C" w14:textId="77777777" w:rsidR="007623F8" w:rsidRDefault="007739B3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7623F8" w14:paraId="3A318148" w14:textId="77777777">
        <w:tc>
          <w:tcPr>
            <w:tcW w:w="1947" w:type="dxa"/>
            <w:shd w:val="clear" w:color="auto" w:fill="E6E6E6"/>
            <w:vAlign w:val="center"/>
          </w:tcPr>
          <w:p w14:paraId="435F091C" w14:textId="77777777" w:rsidR="007623F8" w:rsidRDefault="007739B3">
            <w:r>
              <w:t>入户大厅</w:t>
            </w:r>
          </w:p>
        </w:tc>
        <w:tc>
          <w:tcPr>
            <w:tcW w:w="1137" w:type="dxa"/>
            <w:vAlign w:val="center"/>
          </w:tcPr>
          <w:p w14:paraId="2FED3E48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B7B1218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B71F68F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E0CD5F7" w14:textId="77777777" w:rsidR="007623F8" w:rsidRDefault="007739B3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D79550D" w14:textId="77777777" w:rsidR="007623F8" w:rsidRDefault="007739B3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2C091EA" w14:textId="77777777" w:rsidR="007623F8" w:rsidRDefault="007739B3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50AA8EB4" w14:textId="77777777" w:rsidR="007623F8" w:rsidRDefault="007739B3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7623F8" w14:paraId="428A25BD" w14:textId="77777777">
        <w:tc>
          <w:tcPr>
            <w:tcW w:w="1947" w:type="dxa"/>
            <w:shd w:val="clear" w:color="auto" w:fill="E6E6E6"/>
            <w:vAlign w:val="center"/>
          </w:tcPr>
          <w:p w14:paraId="18398498" w14:textId="77777777" w:rsidR="007623F8" w:rsidRDefault="007739B3">
            <w:r>
              <w:t>卫生间</w:t>
            </w:r>
          </w:p>
        </w:tc>
        <w:tc>
          <w:tcPr>
            <w:tcW w:w="1137" w:type="dxa"/>
            <w:vAlign w:val="center"/>
          </w:tcPr>
          <w:p w14:paraId="71A08219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5ABF2D7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0900264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FB87977" w14:textId="77777777" w:rsidR="007623F8" w:rsidRDefault="007739B3">
            <w:pPr>
              <w:jc w:val="center"/>
            </w:pPr>
            <w:r>
              <w:t>0.3~0.6</w:t>
            </w:r>
          </w:p>
        </w:tc>
        <w:tc>
          <w:tcPr>
            <w:tcW w:w="1262" w:type="dxa"/>
            <w:vAlign w:val="center"/>
          </w:tcPr>
          <w:p w14:paraId="73189A7A" w14:textId="77777777" w:rsidR="007623F8" w:rsidRDefault="007739B3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11EB28C5" w14:textId="77777777" w:rsidR="007623F8" w:rsidRDefault="007739B3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587B728" w14:textId="77777777" w:rsidR="007623F8" w:rsidRDefault="007739B3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623F8" w14:paraId="0B034773" w14:textId="77777777">
        <w:tc>
          <w:tcPr>
            <w:tcW w:w="1947" w:type="dxa"/>
            <w:shd w:val="clear" w:color="auto" w:fill="E6E6E6"/>
            <w:vAlign w:val="center"/>
          </w:tcPr>
          <w:p w14:paraId="48D6A3F1" w14:textId="77777777" w:rsidR="007623F8" w:rsidRDefault="007739B3">
            <w:r>
              <w:t>厨房</w:t>
            </w:r>
          </w:p>
        </w:tc>
        <w:tc>
          <w:tcPr>
            <w:tcW w:w="1137" w:type="dxa"/>
            <w:vAlign w:val="center"/>
          </w:tcPr>
          <w:p w14:paraId="6D5C3E0C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6C548FA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98D409D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AF49DCE" w14:textId="77777777" w:rsidR="007623F8" w:rsidRDefault="007739B3">
            <w:pPr>
              <w:jc w:val="center"/>
            </w:pPr>
            <w:r>
              <w:t>0.3~0.6</w:t>
            </w:r>
          </w:p>
        </w:tc>
        <w:tc>
          <w:tcPr>
            <w:tcW w:w="1262" w:type="dxa"/>
            <w:vAlign w:val="center"/>
          </w:tcPr>
          <w:p w14:paraId="3556A85A" w14:textId="77777777" w:rsidR="007623F8" w:rsidRDefault="007739B3">
            <w:pPr>
              <w:jc w:val="center"/>
            </w:pPr>
            <w:r>
              <w:t>2(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885473B" w14:textId="77777777" w:rsidR="007623F8" w:rsidRDefault="007739B3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C0A87AA" w14:textId="77777777" w:rsidR="007623F8" w:rsidRDefault="007739B3">
            <w:pPr>
              <w:jc w:val="center"/>
            </w:pPr>
            <w:r>
              <w:t>24(W/</w:t>
            </w:r>
            <w:r>
              <w:t>㎡</w:t>
            </w:r>
            <w:r>
              <w:t>)</w:t>
            </w:r>
          </w:p>
        </w:tc>
      </w:tr>
      <w:tr w:rsidR="007623F8" w14:paraId="29F8318A" w14:textId="77777777">
        <w:tc>
          <w:tcPr>
            <w:tcW w:w="1947" w:type="dxa"/>
            <w:shd w:val="clear" w:color="auto" w:fill="E6E6E6"/>
            <w:vAlign w:val="center"/>
          </w:tcPr>
          <w:p w14:paraId="17D8AD38" w14:textId="77777777" w:rsidR="007623F8" w:rsidRDefault="007739B3">
            <w:r>
              <w:t>客厅</w:t>
            </w:r>
          </w:p>
        </w:tc>
        <w:tc>
          <w:tcPr>
            <w:tcW w:w="1137" w:type="dxa"/>
            <w:vAlign w:val="center"/>
          </w:tcPr>
          <w:p w14:paraId="6E79F7C9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823CDEF" w14:textId="77777777" w:rsidR="007623F8" w:rsidRDefault="007739B3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0A023A9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A85026E" w14:textId="77777777" w:rsidR="007623F8" w:rsidRDefault="007739B3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6BBB0F7F" w14:textId="77777777" w:rsidR="007623F8" w:rsidRDefault="007739B3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024E7DAA" w14:textId="77777777" w:rsidR="007623F8" w:rsidRDefault="007739B3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837A66C" w14:textId="77777777" w:rsidR="007623F8" w:rsidRDefault="007739B3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7623F8" w14:paraId="71658AB4" w14:textId="77777777">
        <w:tc>
          <w:tcPr>
            <w:tcW w:w="1947" w:type="dxa"/>
            <w:shd w:val="clear" w:color="auto" w:fill="E6E6E6"/>
            <w:vAlign w:val="center"/>
          </w:tcPr>
          <w:p w14:paraId="31913D5F" w14:textId="77777777" w:rsidR="007623F8" w:rsidRDefault="007739B3">
            <w:r>
              <w:t>客梯兼无障碍电梯</w:t>
            </w:r>
          </w:p>
        </w:tc>
        <w:tc>
          <w:tcPr>
            <w:tcW w:w="1137" w:type="dxa"/>
            <w:vAlign w:val="center"/>
          </w:tcPr>
          <w:p w14:paraId="2BEC2EDE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ECECDD2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EBABC97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CE1DBBF" w14:textId="77777777" w:rsidR="007623F8" w:rsidRDefault="007739B3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FB827FE" w14:textId="77777777" w:rsidR="007623F8" w:rsidRDefault="007739B3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6E333E9" w14:textId="77777777" w:rsidR="007623F8" w:rsidRDefault="007739B3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454B360E" w14:textId="77777777" w:rsidR="007623F8" w:rsidRDefault="007739B3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623F8" w14:paraId="367E31DD" w14:textId="77777777">
        <w:tc>
          <w:tcPr>
            <w:tcW w:w="1947" w:type="dxa"/>
            <w:shd w:val="clear" w:color="auto" w:fill="E6E6E6"/>
            <w:vAlign w:val="center"/>
          </w:tcPr>
          <w:p w14:paraId="5F871080" w14:textId="77777777" w:rsidR="007623F8" w:rsidRDefault="007739B3">
            <w:r>
              <w:t>封闭阳台</w:t>
            </w:r>
          </w:p>
        </w:tc>
        <w:tc>
          <w:tcPr>
            <w:tcW w:w="1137" w:type="dxa"/>
            <w:vAlign w:val="center"/>
          </w:tcPr>
          <w:p w14:paraId="5B90FB1B" w14:textId="77777777" w:rsidR="007623F8" w:rsidRDefault="007739B3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3FE1745" w14:textId="77777777" w:rsidR="007623F8" w:rsidRDefault="007739B3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5CF9174" w14:textId="77777777" w:rsidR="007623F8" w:rsidRDefault="007739B3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70BCB63" w14:textId="77777777" w:rsidR="007623F8" w:rsidRDefault="007739B3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A8649F1" w14:textId="77777777" w:rsidR="007623F8" w:rsidRDefault="007739B3">
            <w:pPr>
              <w:jc w:val="center"/>
            </w:pPr>
            <w:r>
              <w:t>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CCF6622" w14:textId="77777777" w:rsidR="007623F8" w:rsidRDefault="007739B3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B8E206A" w14:textId="77777777" w:rsidR="007623F8" w:rsidRDefault="007739B3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623F8" w14:paraId="706A4285" w14:textId="77777777">
        <w:tc>
          <w:tcPr>
            <w:tcW w:w="1947" w:type="dxa"/>
            <w:shd w:val="clear" w:color="auto" w:fill="E6E6E6"/>
            <w:vAlign w:val="center"/>
          </w:tcPr>
          <w:p w14:paraId="224BBD55" w14:textId="77777777" w:rsidR="007623F8" w:rsidRDefault="007739B3">
            <w:r>
              <w:t>楼梯间</w:t>
            </w:r>
          </w:p>
        </w:tc>
        <w:tc>
          <w:tcPr>
            <w:tcW w:w="1137" w:type="dxa"/>
            <w:vAlign w:val="center"/>
          </w:tcPr>
          <w:p w14:paraId="4EAB3BBF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A1FEE5F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6088023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F289F73" w14:textId="77777777" w:rsidR="007623F8" w:rsidRDefault="007739B3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479C55B" w14:textId="77777777" w:rsidR="007623F8" w:rsidRDefault="007739B3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E95384E" w14:textId="77777777" w:rsidR="007623F8" w:rsidRDefault="007739B3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D9DF91A" w14:textId="77777777" w:rsidR="007623F8" w:rsidRDefault="007739B3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623F8" w14:paraId="7BAACE04" w14:textId="77777777">
        <w:tc>
          <w:tcPr>
            <w:tcW w:w="1947" w:type="dxa"/>
            <w:shd w:val="clear" w:color="auto" w:fill="E6E6E6"/>
            <w:vAlign w:val="center"/>
          </w:tcPr>
          <w:p w14:paraId="3786CD9F" w14:textId="77777777" w:rsidR="007623F8" w:rsidRDefault="007739B3">
            <w:r>
              <w:t>次卧室</w:t>
            </w:r>
          </w:p>
        </w:tc>
        <w:tc>
          <w:tcPr>
            <w:tcW w:w="1137" w:type="dxa"/>
            <w:vAlign w:val="center"/>
          </w:tcPr>
          <w:p w14:paraId="498B166A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7E7CF8C" w14:textId="77777777" w:rsidR="007623F8" w:rsidRDefault="007739B3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3123568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C97A0E3" w14:textId="77777777" w:rsidR="007623F8" w:rsidRDefault="007739B3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003F098" w14:textId="77777777" w:rsidR="007623F8" w:rsidRDefault="007739B3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231BFAC" w14:textId="77777777" w:rsidR="007623F8" w:rsidRDefault="007739B3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59931C20" w14:textId="77777777" w:rsidR="007623F8" w:rsidRDefault="007739B3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7623F8" w14:paraId="23C385EB" w14:textId="77777777">
        <w:tc>
          <w:tcPr>
            <w:tcW w:w="1947" w:type="dxa"/>
            <w:shd w:val="clear" w:color="auto" w:fill="E6E6E6"/>
            <w:vAlign w:val="center"/>
          </w:tcPr>
          <w:p w14:paraId="62AE59D9" w14:textId="77777777" w:rsidR="007623F8" w:rsidRDefault="007739B3">
            <w:r>
              <w:t>活动室</w:t>
            </w:r>
          </w:p>
        </w:tc>
        <w:tc>
          <w:tcPr>
            <w:tcW w:w="1137" w:type="dxa"/>
            <w:vAlign w:val="center"/>
          </w:tcPr>
          <w:p w14:paraId="55B9D756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586E199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2897EE1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FD53E7A" w14:textId="77777777" w:rsidR="007623F8" w:rsidRDefault="007739B3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2CAA5C4" w14:textId="77777777" w:rsidR="007623F8" w:rsidRDefault="007739B3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034602B5" w14:textId="77777777" w:rsidR="007623F8" w:rsidRDefault="007739B3">
            <w:pPr>
              <w:jc w:val="center"/>
            </w:pPr>
            <w:r>
              <w:t>3(W/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FE29D91" w14:textId="77777777" w:rsidR="007623F8" w:rsidRDefault="007739B3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</w:tr>
      <w:tr w:rsidR="007623F8" w14:paraId="2DC7984F" w14:textId="77777777">
        <w:tc>
          <w:tcPr>
            <w:tcW w:w="1947" w:type="dxa"/>
            <w:shd w:val="clear" w:color="auto" w:fill="E6E6E6"/>
            <w:vAlign w:val="center"/>
          </w:tcPr>
          <w:p w14:paraId="1EF5425E" w14:textId="77777777" w:rsidR="007623F8" w:rsidRDefault="007739B3">
            <w:r>
              <w:t>电梯厅</w:t>
            </w:r>
          </w:p>
        </w:tc>
        <w:tc>
          <w:tcPr>
            <w:tcW w:w="1137" w:type="dxa"/>
            <w:vAlign w:val="center"/>
          </w:tcPr>
          <w:p w14:paraId="41FFDA41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F64BBBE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683307B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1E7AAF7" w14:textId="77777777" w:rsidR="007623F8" w:rsidRDefault="007739B3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F9675C2" w14:textId="77777777" w:rsidR="007623F8" w:rsidRDefault="007739B3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A307DE0" w14:textId="77777777" w:rsidR="007623F8" w:rsidRDefault="007739B3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4159D184" w14:textId="77777777" w:rsidR="007623F8" w:rsidRDefault="007739B3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623F8" w14:paraId="4A9CB4E9" w14:textId="77777777">
        <w:tc>
          <w:tcPr>
            <w:tcW w:w="1947" w:type="dxa"/>
            <w:shd w:val="clear" w:color="auto" w:fill="E6E6E6"/>
            <w:vAlign w:val="center"/>
          </w:tcPr>
          <w:p w14:paraId="5D2AE2FE" w14:textId="77777777" w:rsidR="007623F8" w:rsidRDefault="007739B3">
            <w:r>
              <w:t>空房间</w:t>
            </w:r>
          </w:p>
        </w:tc>
        <w:tc>
          <w:tcPr>
            <w:tcW w:w="1137" w:type="dxa"/>
            <w:vAlign w:val="center"/>
          </w:tcPr>
          <w:p w14:paraId="51531160" w14:textId="77777777" w:rsidR="007623F8" w:rsidRDefault="007739B3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ACE6750" w14:textId="77777777" w:rsidR="007623F8" w:rsidRDefault="007739B3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B5E674A" w14:textId="77777777" w:rsidR="007623F8" w:rsidRDefault="007739B3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FAD6C35" w14:textId="77777777" w:rsidR="007623F8" w:rsidRDefault="007739B3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4B1CFD6D" w14:textId="77777777" w:rsidR="007623F8" w:rsidRDefault="007739B3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2332613" w14:textId="77777777" w:rsidR="007623F8" w:rsidRDefault="007739B3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F487AD2" w14:textId="77777777" w:rsidR="007623F8" w:rsidRDefault="007739B3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7623F8" w14:paraId="0C126164" w14:textId="77777777">
        <w:tc>
          <w:tcPr>
            <w:tcW w:w="1947" w:type="dxa"/>
            <w:shd w:val="clear" w:color="auto" w:fill="E6E6E6"/>
            <w:vAlign w:val="center"/>
          </w:tcPr>
          <w:p w14:paraId="78D53AC3" w14:textId="77777777" w:rsidR="007623F8" w:rsidRDefault="007739B3">
            <w:r>
              <w:t>设备间</w:t>
            </w:r>
          </w:p>
        </w:tc>
        <w:tc>
          <w:tcPr>
            <w:tcW w:w="1137" w:type="dxa"/>
            <w:vAlign w:val="center"/>
          </w:tcPr>
          <w:p w14:paraId="273C4F2A" w14:textId="77777777" w:rsidR="007623F8" w:rsidRDefault="007739B3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FB5CFB4" w14:textId="77777777" w:rsidR="007623F8" w:rsidRDefault="007739B3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CEE173E" w14:textId="77777777" w:rsidR="007623F8" w:rsidRDefault="007739B3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4FE59C0" w14:textId="77777777" w:rsidR="007623F8" w:rsidRDefault="007739B3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4CC5E561" w14:textId="77777777" w:rsidR="007623F8" w:rsidRDefault="007739B3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EFD90C7" w14:textId="77777777" w:rsidR="007623F8" w:rsidRDefault="007739B3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40A81AA1" w14:textId="77777777" w:rsidR="007623F8" w:rsidRDefault="007739B3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7623F8" w14:paraId="3B7D0218" w14:textId="77777777">
        <w:tc>
          <w:tcPr>
            <w:tcW w:w="1947" w:type="dxa"/>
            <w:shd w:val="clear" w:color="auto" w:fill="E6E6E6"/>
            <w:vAlign w:val="center"/>
          </w:tcPr>
          <w:p w14:paraId="382EF712" w14:textId="77777777" w:rsidR="007623F8" w:rsidRDefault="007739B3">
            <w:r>
              <w:t>起居室</w:t>
            </w:r>
          </w:p>
        </w:tc>
        <w:tc>
          <w:tcPr>
            <w:tcW w:w="1137" w:type="dxa"/>
            <w:vAlign w:val="center"/>
          </w:tcPr>
          <w:p w14:paraId="7CC93AC9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EE13BA3" w14:textId="77777777" w:rsidR="007623F8" w:rsidRDefault="007739B3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1B9B78E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CC3862C" w14:textId="77777777" w:rsidR="007623F8" w:rsidRDefault="007739B3">
            <w:pPr>
              <w:jc w:val="center"/>
            </w:pPr>
            <w:r>
              <w:t>0.3~0.6</w:t>
            </w:r>
          </w:p>
        </w:tc>
        <w:tc>
          <w:tcPr>
            <w:tcW w:w="1262" w:type="dxa"/>
            <w:vAlign w:val="center"/>
          </w:tcPr>
          <w:p w14:paraId="33FF19AE" w14:textId="77777777" w:rsidR="007623F8" w:rsidRDefault="007739B3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C88FDED" w14:textId="77777777" w:rsidR="007623F8" w:rsidRDefault="007739B3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E826583" w14:textId="77777777" w:rsidR="007623F8" w:rsidRDefault="007739B3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7623F8" w14:paraId="602F0A36" w14:textId="77777777">
        <w:tc>
          <w:tcPr>
            <w:tcW w:w="1947" w:type="dxa"/>
            <w:shd w:val="clear" w:color="auto" w:fill="E6E6E6"/>
            <w:vAlign w:val="center"/>
          </w:tcPr>
          <w:p w14:paraId="45C632B4" w14:textId="77777777" w:rsidR="007623F8" w:rsidRDefault="007739B3">
            <w:r>
              <w:t>通风井</w:t>
            </w:r>
          </w:p>
        </w:tc>
        <w:tc>
          <w:tcPr>
            <w:tcW w:w="1137" w:type="dxa"/>
            <w:vAlign w:val="center"/>
          </w:tcPr>
          <w:p w14:paraId="5F93F104" w14:textId="77777777" w:rsidR="007623F8" w:rsidRDefault="007739B3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992072F" w14:textId="77777777" w:rsidR="007623F8" w:rsidRDefault="007739B3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22A8306" w14:textId="77777777" w:rsidR="007623F8" w:rsidRDefault="007739B3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3F134B4" w14:textId="77777777" w:rsidR="007623F8" w:rsidRDefault="007739B3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477FA7B9" w14:textId="77777777" w:rsidR="007623F8" w:rsidRDefault="007739B3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075235E2" w14:textId="77777777" w:rsidR="007623F8" w:rsidRDefault="007739B3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7E9D220" w14:textId="77777777" w:rsidR="007623F8" w:rsidRDefault="007739B3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</w:tbl>
    <w:p w14:paraId="07A7ABBD" w14:textId="77777777" w:rsidR="001211D7" w:rsidRPr="004C1EAC" w:rsidRDefault="007739B3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lastRenderedPageBreak/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5EC11DFF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46741746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EADB94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9AB0696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512857C5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13BC1203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310BB0B7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8873C17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7190F80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77496D6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ECB7AD0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F336D0E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32EB96B7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1301C226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581F336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255C3C6E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E870B5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7DCA2DF0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505158A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BC20FD9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3EE6DF3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A0ECDC0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64F8072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1A3668AA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459F5E9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7A3BAF4D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7623F8" w14:paraId="36EF3B2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1A8B7B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9DFA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93B7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5C1CE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CD925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539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143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24B93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330A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CF3C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57C54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379B5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DF98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B2D2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B011F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AE715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40234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96257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2956A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DEC2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989C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78846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CDBE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C2CD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20A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7623F8" w14:paraId="23F0082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2BCDFB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2E06C0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9DAAA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9902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0D0C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AC2C2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5BB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8FD74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2E29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B70E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26402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77FEE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7A722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A2F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82688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063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316CC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665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03942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57C0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31BB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CB3FA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5D36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B887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FB8C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7623F8" w14:paraId="118AC3C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A74940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60D48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5E0B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988D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13963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5B9D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66E6A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ABC9C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68656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619C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78B1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40844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F0F6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9EAF1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AF186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849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49553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567D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1EB69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4EEFA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CDA1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57B17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F3D6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2795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60D5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6DFD6D0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385AF3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9EB4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91D44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89927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C5B8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1007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BBD16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5C9B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D8BD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B33D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FC96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DDF3D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F87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6776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402E2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752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596C0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92524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6AA8A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4360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988F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77CD6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F132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E7DE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1022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2493E41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E4C5F3D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EE7BE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1437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A0B54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5872C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96A9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BB9C7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6D76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C3DA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86EB1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F6ACA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4A327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7F217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31C4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D0D86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0A2CD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672D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509A4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3BF0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B0D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8795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E3169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E70DA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3955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83E92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3FAEC4B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8A13FC8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D18D32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9E79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E69D4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2D0F7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B69A6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D28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147F0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5996B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8CC2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BC681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F2A44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53B2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ABD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23268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88B41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1F46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9188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EF1DC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7401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2FE6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25E6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11EB8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847D9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D2FFD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750B5AC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EBD4486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FA8A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9923C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DBD9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601ED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C83D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A7F2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DC25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A10DE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9EC74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F0A3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48A92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DA1E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8A38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F6945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591B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3F79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E3B1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BDB60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CE7C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53E6A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C5559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7134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6F1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5257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0BC5B56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FA7BEE5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1532F3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47D4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B706E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91AB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72312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494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40FD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38FA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A2F7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FC9DE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42C2C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36D2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2B48D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97520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2A72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3E12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2834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12B49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6426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DF21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4DF8B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B1E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D1B02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0130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0C76ADA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ACC091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84A38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386F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D2EF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5F518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C8ABA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DCAD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0B2AD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65AD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68A9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FC9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5F3D2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8EF5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3642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E5196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BA4C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BE7BB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D896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AC1CE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DE0C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8726D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EB0CC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56315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FCAF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A694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7623F8" w14:paraId="388FFCA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FF1A59B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46B0A6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7A8B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39A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79F38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80B08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1ECA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DFF3C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79C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0C70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F0BB6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5220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4976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1D80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D8B38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CCE2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CF97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C3C6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55146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FC91F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9067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FB3EC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A5563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8DBE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495D6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7623F8" w14:paraId="2052260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6DC3ECE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客梯兼无障碍电梯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6217C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767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8FCE7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F003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C74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B62B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2726F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F218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85462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11C6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0BC4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52D9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1CB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642CD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185AB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5D03E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CBF6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F82C5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8B4A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684D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E30BC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481C8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A25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F7D92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78F9327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A8A90C0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0DFC8E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C084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5B5D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5E44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73CBA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9DA5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1AB08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3BC6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8ED29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1E6B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6CB79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CD30F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DD5F2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97738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86D6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9839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CB52F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3B80C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886C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8098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C2CD4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49BD9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FBF8F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A054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404FCD4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B119F3A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163D2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33D24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7164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BF9BC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9162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63108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7F219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9014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24BE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56610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D5961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C124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5F5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2522F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AA1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D7D07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66604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88F40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05FDF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ECD5B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CF469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D3CD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7C756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11A6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7623F8" w14:paraId="7B1A16C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082ABB4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001F7D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8E296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D7520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718DF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FE68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C23C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94AB5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7DBE4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F8D6D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5719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83A93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EEA2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6AF33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00DB7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F072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BEF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CF24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76704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ECE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021BF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F8A47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919E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F39C1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905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7623F8" w14:paraId="3C3638D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2E8C4F5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D8BDC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F6304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A7B0B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3460C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0D68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E1FF8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14069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4E1CC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21E0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36234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F3E14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78C6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2638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60DB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542D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A1DE6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DD63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341A5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40C0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AEECE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C3D4E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CC74F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0250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8B28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7129956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730633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65BAC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EE901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BAF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391FE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A47C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F042C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3DDF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10EF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9218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830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5A87E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B9E9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A047F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F4EC2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135FF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5667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9A8A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D796B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BCA21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4645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AA38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19FC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AB16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5047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7FF1BAB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355CCD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A10D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0EC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493C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35CE1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31682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4B74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A7A08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5C8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DEEC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EF8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6EFE4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D2DA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6C32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D7A7F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367D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C2F3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9CF5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94EDB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0518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F4B64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00D26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9382E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152C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A055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7623F8" w14:paraId="49DCB1B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7946D5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432CC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1235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456D6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8346F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621D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CD9E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90072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6F184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03C6D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F01EE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DDE32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6100B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65AF3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FFD46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4642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4471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7823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BC2C0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13E5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F2565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E833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F6BA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1FBF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BC678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7623F8" w14:paraId="66F44EB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29A5CC6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E5E09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E6A1D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DC189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A81E0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944C1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87A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C73B0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F6E6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A50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1B3E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8F956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2C31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338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EEE2A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8EA8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C9CB5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8AD42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F88B5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067FE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539B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645DA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68A0D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FFA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0A84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7623F8" w14:paraId="47A51B5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57C6878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C0A0F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EB96E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98CE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6EC04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D409A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83818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0C9F1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FEB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1402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654F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3617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F0F9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76DCA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FB5AE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BACF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8706B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8D6B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F32F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F8B4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E96A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26748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518C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9656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8CBFC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7623F8" w14:paraId="376059D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415C1DA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BA905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0A3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BCCE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803DA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CA7FB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385D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81B56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195B1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8EC1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6A4B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BA09A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1FB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2EC2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5A8F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3A3AD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F077C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05BD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414B8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FB92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56B2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8D685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917B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3FAB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98076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761E916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662CCF9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5E0D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3059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697D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05E0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4E65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4387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07304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D4081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6E3D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0BE7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B8077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0436F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D01B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F8741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89AA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51B5A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B2511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DE74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E814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21C99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3EC4F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763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55721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0710D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734964F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DBDE3B5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D559D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370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46D7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F7F0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E2A29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55E2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7A582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3F94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DF17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5BE6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550F7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3F10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6D1C5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E5367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67F6B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058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CD2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23180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D23C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33AE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686C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19CD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2AF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C857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5E73D29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1B4760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3200FC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0B2CF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83B5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9898D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C91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D3DF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26E19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A89ED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281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1E0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9544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6F2C4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213A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B8DD8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17B1E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FC7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70CCC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6BD4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CF6E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9B13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F0AA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425F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09A4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5BFFD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23B9894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C620C99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8A101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98194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E60E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A7786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2A0A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AA22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4A95F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723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BD736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0017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97F2C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8997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349C1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55C04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BD4E8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ABE3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FA1F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5548E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A033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BAD54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96209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D72C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DA585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B3BF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2CC81DB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FD4CC0E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1A4E55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F138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9DAC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F4CDD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89AF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1378F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1581F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27A4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DD4AD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8DCDD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1E648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0299E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D81CF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DC4A5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1B87F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3C3C0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82A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E8BBB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75D86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FBFCD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1F0BD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15DAC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6A31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B75F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770581F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429427D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E8733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7DC5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ED5E1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3EB3E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8F2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C142D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2EB6B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40DD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444B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3C85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D7B7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C5BD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7B72E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F3420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834D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1294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A441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030D6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5391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B6AE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10704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AFA67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91DAD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84C84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7623F8" w14:paraId="05613E7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958104A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275B0D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DE64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8C24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531C3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EBA8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5D41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D7099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96EB6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D0FFB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0008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501E9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27CD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6D2DB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7F698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FFB5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5930C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0769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C353B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6F051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348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9B8E5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0A42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6525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2D7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7623F8" w14:paraId="1BC2C5A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EA6BAF6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5F7E1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5ACB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6F0F2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A5AA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1A8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01028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CB2E1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B5016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03915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C07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F1694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0823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F4A8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8ABD6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150F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DBFC2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6527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77872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8A06F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B0DD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8F13E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C399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B706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5367D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13446513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A261DF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59703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31D64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F535E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21EB4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4B24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D6A17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FE90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939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05F4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46F1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9619E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6C58E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B99A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620ED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E0BF1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0F1BB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7E15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7CFC4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E8289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AAE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A9F04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4E45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990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E4BF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41E63B6E" w14:textId="77777777" w:rsidR="004C1EAC" w:rsidRDefault="007739B3">
      <w:r w:rsidRPr="00080B35">
        <w:rPr>
          <w:rFonts w:hint="eastAsia"/>
        </w:rPr>
        <w:t>注：上行：工作日；下行：节假日</w:t>
      </w:r>
    </w:p>
    <w:p w14:paraId="3882C746" w14:textId="77777777" w:rsidR="001211D7" w:rsidRPr="004C1EAC" w:rsidRDefault="007739B3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lastRenderedPageBreak/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14D2E987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0C2399E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CD31139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5848924B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321383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C7752B3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8AC956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FEDBF8E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1EDA8A9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102D0AA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240BEA7E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82FAA5A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7A742F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46C0085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500BF36D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5867AEE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4326F09A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47E90C67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528D97B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D015E0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882297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147E513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CFD81CB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4691D0B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F8BEFB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7678D6B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7623F8" w14:paraId="724CDD5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A55A400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818A8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AC916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2B18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722A6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D112B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724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D913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26D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C4ECF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2B48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93F3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E06EC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58F9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629DD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4F642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30F5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FE27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0F6D4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047A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29020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3F508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06B2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AE46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7F55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7623F8" w14:paraId="0C8A2D3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9D4CD8B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DE0D1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9CD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127A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CB895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F92C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E0E5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CA099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DE94D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0AB6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BC00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C33F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A86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97D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D74B3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6C352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3FC77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D2E09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FDDC1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F127C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024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C8001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7C82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870FC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556A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7623F8" w14:paraId="68B6D3A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BF4998D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B38D8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48CBE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2692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48E50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6C1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F310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F7948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AF75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BF595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4045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B6BF3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188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7CDD8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4C64E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C6F2E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1D9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DEB29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771B9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A083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9B45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194F3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FEAD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E1CE8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C7A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7623F8" w14:paraId="4385CBE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8E1C837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8CAC21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83E91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19B7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0670C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21A4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5999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02E86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99FB5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4B85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AA47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94BC2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030A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ABEF5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08E2A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EAD2B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A19D7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32E9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BFCF9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CBC0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684B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EEBD2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B0BA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B16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5713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7623F8" w14:paraId="4F79A9A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EEC7D90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99E7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3A7F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ECC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767E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E6696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62A8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7A208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3FEB8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BBBA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B3AE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2EB4F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118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336B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06BC8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B942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EB75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B65A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78BA7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599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2FC26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410A7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3C0B9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48F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B07D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5128D07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96DB1E7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4E9C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D3D5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86F7B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D907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0A86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9957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66ECF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D7C3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B27A6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EC55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B67C0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C1841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F64F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5DBB2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1E20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A9AB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1A5A6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0B4A8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371BD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32E0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792A6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D11F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878C2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17551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23DCDEC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5D22F09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6342E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09D76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97B8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26019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762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803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23FA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5734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F688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A58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0706E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0AC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00C9C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49529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19A3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6B88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2E16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1CE5C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8158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FB1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5EBE3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505F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B2026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1251E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5DD6FBF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B5AC27E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3E44BF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2333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4B16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07B5F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D430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19CD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CAC58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8118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9520D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19A5C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FAB78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5FEB9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E048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61895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DF7D1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CEC0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ADE1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16B5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3822D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9DC0E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FEA1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9707E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6AD4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1D1B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66C5444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B8C6209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99B5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3C65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9D7D0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D26BE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3630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9D33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A995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DE7D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54E5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C1AF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B3D6D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44DC4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36D2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3F577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A880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0752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6BAE3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0650C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617B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D7D7F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85D3F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21500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8A15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23782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7623F8" w14:paraId="14F895A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8DA8A3A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2F5B2C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D76E3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C984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5B13F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9D6B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4E876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ADC70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BA0A8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2977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EA63F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09AE2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A19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500B9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D9BA6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D2039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E0E5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45B4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EE25D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E260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75F00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85FE5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7AC8F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B72A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EA7E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7623F8" w14:paraId="78EFC10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F926F8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客梯兼无障碍电梯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CC6C0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9ED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F6BCC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B5D98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667D0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6B0B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45063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0B266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CCB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6C2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B2C61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50C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46A3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8CB01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4CBEA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A9A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CDDC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E4E99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E23EF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956B6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46560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5F8EA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EF9DE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8900C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7623F8" w14:paraId="2A85F92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0CD61F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33352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A70B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2A64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829A9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0F8D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07C24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B4D3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9119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5098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9C407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60D6D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EBAE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F48CE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CF409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EE52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A0A9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D4BF5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BD0B7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E1AD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97E7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44334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6F10A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F3F4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ADE7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7623F8" w14:paraId="76A63EA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0B489F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1E7E8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A111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9E4A5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97B5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130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CF72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B1AC2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25C44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7EAE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A82B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E5A38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FB5A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9B83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0DE8C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A90F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B9656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750C7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6D2E5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6AC8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65551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7E26F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A139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BD9E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B2CE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4D6F50A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2BDA6D7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0B665C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BCE8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DDCF5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689B2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4A00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CE2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A392E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86A4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14FD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012AE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D8799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CCE1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3A884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8B737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D9B4B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F6761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D579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B6837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DE58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471C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8CAD8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B4CD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FEB1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1A85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2F34631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27656C9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EC2C5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EF9B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6E22E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3E518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C9D4A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EFB7C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6A0E1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C00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1391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47FA0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4EB94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5B1A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1C3E1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87A31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88B14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5B74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5DBE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E1884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35EC7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CDDC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94171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7CA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5848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5A4C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7623F8" w14:paraId="38CC199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7CB79B3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4088EE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5F540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27E3D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5C91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BEE9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0CB83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034FE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1DF0F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B1301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E6A0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8549B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9781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04A2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992D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C331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05F6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9DEA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F38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6624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60F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CA67D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E997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5350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3CE9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7623F8" w14:paraId="1D62D62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8FE35D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64EC6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DD6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B376F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E7899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657F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9B7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BEFE3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B0BC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F809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A4527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FD12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2301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BD9D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A1E89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606D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11FE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0AF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FA62A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874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8EAF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E46DF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BF4F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D1D6B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5FC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7734A79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3BF23A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6C8D84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DDE4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441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BFF53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DD88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78AD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F5C92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374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1791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CDE6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2C40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4363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188A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34DF0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5D511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FC734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DF9D7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A9F3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47C5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82FD0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3102A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0959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B7AD8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8EE8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487EAE5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A0EE656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A742F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C1C44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93552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37453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611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CAF34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E516B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A5050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DDC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A35A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78E5D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1730E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BC74D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DB7BA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229E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20403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BB5E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8E27F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9EE94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68CA8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2F30B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C4D0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48F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514D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4F6839D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EF22448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A66A33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91472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62B36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88436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F15A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F2AF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61455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AEDA9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5FDC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E6548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4480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0B38F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5B01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90C04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CB1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AB92F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2493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2F153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4D200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D309A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264CB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91A4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14EC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7612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7623F8" w14:paraId="5BE67B4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C7ED66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F4E2B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AA5D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9837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2491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F9E95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7AA61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41E22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8E7F8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BF848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4C46A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3E2D4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C161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C888F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3C057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A588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2489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6DE9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46CA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E3F88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C16A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14BBC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74046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8BD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0388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7623F8" w14:paraId="4ABD67E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414F90A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3A2B3B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D597C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D53E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F8F39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A537C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8A99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6E4AA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322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1E1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866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B6A5F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0A40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C44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F579A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7B1B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A657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477B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C101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5F4F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7360C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53885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2E66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D9A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D259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7623F8" w14:paraId="319E5C2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F475FA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2CA07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4F48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5F68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003D5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3DFC5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63EE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A78DE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FB2E3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975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B01A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CB7E2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B4264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2DC99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9B5E2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6DB5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C9CA7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9D92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BB97F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285F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99883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0C1ED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71A8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1AE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998F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6CA25C7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34219E3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9E7EB8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2D67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A267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13570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FED50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E4DF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411A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DF4C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953D8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6560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2CF73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13DEA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099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1B141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E64E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D12A9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5B995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16077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28C21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AB854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2434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DD95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70FA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F829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45793BA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BC1E0ED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DEB7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7FCB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E71F7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B0204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244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A0182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CA67A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75E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A0B7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5A28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F7E80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D6B7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5FED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356EC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E7E8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D4AA5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72EA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E6C51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2300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DDF57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1DCEE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798D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F1B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614A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7A383A2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6F1AFA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0EDB3C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15AB2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5418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420FC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63911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C1223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4AD7D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4866E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033B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ECA2C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2CDDE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4A5A5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95B0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A613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35CF1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55D8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1A6D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9937D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FF97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6ADB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8609F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3A3EF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8FA1C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EA4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5F7F3C0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A1BCA99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38471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C32B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19B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B83A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B28DC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5CB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8187C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2706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DEDF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4D7A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7209B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ECA36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5771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F785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6840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C4142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5EF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04478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389BD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FA84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A77A7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21CC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E7715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4B98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4A525DD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F2F92DE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F2227D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E363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53E70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D1DC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A158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7C27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8B34F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B4EA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4561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7CE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DF7C6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B48D0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236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3EF6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D8C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8D621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F9D8F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053AD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AE61E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EDDB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0EFEF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56FC0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067C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9E3B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7623F8" w14:paraId="6B8B89F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4E5EF7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1FBE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B108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5E50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70438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DAF01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39E48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FFA7D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D5C1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7DD2D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DE32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D0752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A800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7D7A5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CBE6A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5C56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4ECC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D468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E7323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D15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36DD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B8C36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DA73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44C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B08FD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126E1313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337C408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D684CE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A5C1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8C682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8378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64D6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F480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F923E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3DB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6D0FC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3BF0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C4590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8CB3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9F80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6D94C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F0E3B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5CCC6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98A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E1E04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5F6F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FF5E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48D9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DF79A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4AE51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43931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23DE8B35" w14:textId="77777777" w:rsidR="004C1EAC" w:rsidRDefault="007739B3">
      <w:r w:rsidRPr="00080B35">
        <w:rPr>
          <w:rFonts w:hint="eastAsia"/>
        </w:rPr>
        <w:t>注：上行：工作日；下行：节假日</w:t>
      </w:r>
    </w:p>
    <w:p w14:paraId="2B8F38C9" w14:textId="77777777" w:rsidR="001211D7" w:rsidRPr="004C1EAC" w:rsidRDefault="007739B3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50" w:name="标题"/>
      <w:r>
        <w:rPr>
          <w:lang w:val="en-US"/>
        </w:rPr>
        <w:lastRenderedPageBreak/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50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5543D1F4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30824A44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1167E4FA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59C80F3B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6AFD1E0D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0B76CDD7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7C360F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D6C800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5677AC1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81290C7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0B48FDA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0A36F37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7925E36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3D90FC5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E2CA7D5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122F929D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46184ACE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CFA9C66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254ECD8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B303B3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645B9DA4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29BB8A6D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ABA3604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4B6F6B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2A22C9D5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3A5A8A7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7623F8" w14:paraId="653E652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5DA5BD4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0193D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2091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434C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19028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826E7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D40C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E57D0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FAA1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01674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517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C8D5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48BE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84AC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08912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634A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DD0B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BE5B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78D8B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1F2E5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41801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DCE7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5625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8A664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3180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7623F8" w14:paraId="786394F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5BBF02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5F9A1C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BF0D7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3F8A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16EC8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C79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4564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7FEF9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7341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3563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3C60E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5E14A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9F30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D10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61CCB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F737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177F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0AF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E503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95A9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D4B4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1AE9E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8C2C1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555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326C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7623F8" w14:paraId="537D36C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F564DBA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F0A0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756D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BE08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428EF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44CD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B582A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629F9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90D9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9F4C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FB84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2C602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72214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3312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30896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3A95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53D9D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D94DF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9111C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634A9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32750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BF66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CD279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75219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97D96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3B1A00C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5ABB775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7A9AF5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85A0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3561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EAF1D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BDEF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606F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3726D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DB28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B6612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AF3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2ECEF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6609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75A8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DC6F9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2DCD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FC34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469F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E11DE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4776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5F1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232D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C6B9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85D1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772D8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00E2781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F9D051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D86C8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7C9D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97E8E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CE69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73C8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9967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9EB03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DA3AE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1216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C6F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59A39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6112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CE69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96745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9E66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8CB1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5259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60476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03F0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9F4FF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CB1E0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4AE89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A26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0EC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3524C28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B268F4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1529C9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E020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03B9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EB6F3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67C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C1984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FC33A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6BFF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07F2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EB4CD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EED09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C5AC9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BE8D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A13A5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48874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79AC6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85C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65C16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B9B2D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E7F7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3D4CF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BDFA1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123B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3327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472A3EB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E48463B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BB29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CC0C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C36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E7832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9EBC7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B0160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495E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BD7C4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54771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69B76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ACA7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A994D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F61F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1DBEC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CE32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27F8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2E7E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7894C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F004F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C12F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7031E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37FA4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A7E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2F004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50BADFF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AB3EE28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3C456E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7157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0E600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85B29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06B5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C2124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44712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B4ED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058B2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70F4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D13F8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DFA5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F9206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5D49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274D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D9B38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C8FDD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BED2A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36D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FB5B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0AA5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4CF9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4DCD4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C8A6F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0E921BD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C301A5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70751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8F79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FBF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77B14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D7A05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F1D5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86915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82898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3C2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BC127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1C4B2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7CB3D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B5B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B7950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DD79B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386E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BFEF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617E3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48D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AC4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E612C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6C0B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317B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130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7623F8" w14:paraId="463C32B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642093B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E68C9E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16F9A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74B8B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DF02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76512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543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D2284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F085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11EB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45C8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AD644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EDDAF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59B9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5E6DE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B41C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069F9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2473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77040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13E8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299D2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7F03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8CF7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ABCF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F982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7623F8" w14:paraId="07975F4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E731CC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客梯兼无障碍电梯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24E1C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F5779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F8B00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8682F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5A35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0D41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955E5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1A76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F9B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C12E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7DE65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FA307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2C4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CE2A2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4E30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665D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AE1BA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67F6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6705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80A6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C3E9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D4984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E268C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99E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55AA446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52DE7BA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D1F9D5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4EDF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8A469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C3069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E0B2B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5B50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6DD7F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3924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0E61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BDDF4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2AB65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175B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2D554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2D6B4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A08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AB5B9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E5970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DFEC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79B42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1C02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3616B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1B79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D825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3DEC9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1A1EF42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00F24AC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FE9A9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EB22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86962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3C4C2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41A3F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D39D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E0BC9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B055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A55F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50F25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6DFF5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E9C9F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5809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51F5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2328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8EF3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AE9F3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20148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C0FE7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F49F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F552B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1E8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5EA8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644E5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</w:tr>
      <w:tr w:rsidR="007623F8" w14:paraId="3C6EC30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089D9C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37598E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78241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E8E4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76266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ABC54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C5E3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76E5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42EBF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2CC1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CE0D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8A07B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619F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2F30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6181F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C3404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617D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DA5D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DF0F9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6573B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14E9E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5D31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45E5F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45E4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F23F2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</w:tr>
      <w:tr w:rsidR="007623F8" w14:paraId="2071F21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03D5617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1C62B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395F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E0A2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F7CB0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50EC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5DC5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61BC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BD3C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1971E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2C21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4CE82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72634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56749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C416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D55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C8DE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0D091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22DBA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523C4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F9E7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CE8B2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C334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8E14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7EFA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023E1F9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E608810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8509A6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3FBA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D8435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9C85F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CC76B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F38C2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553C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3E7B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D3A5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82D90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CC530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9944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2D53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19E9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0389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7A64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2350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A91B7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FA0D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1A0E3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9FC04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0200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F9D49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E285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79E80FC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44FC8F7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DD7A0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F6EA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3FB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B9A4A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EECF5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94542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6D54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CC7E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D5E0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E0BF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8DC42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A88D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51AD2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6C786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4BD7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596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9DD06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51D5B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FB6F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9A655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2E850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185B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40EE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CA8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7623F8" w14:paraId="3E79C77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6B143D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983878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F4629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765C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87F67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7A43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33185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A678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A355C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F818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9BD2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9ABDE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482B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67B1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6E1E4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CE86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CAA5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E0577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88A4E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A497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1527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D673B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1A8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E82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EB7F2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7623F8" w14:paraId="3289661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0E536CE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4673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A93FF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06BD8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A251C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28997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5017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66F1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45D47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50A7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E346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4DBC8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6176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BAEC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6D715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12CE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3A8A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8E9C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1C4C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698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078EA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F7607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BEAD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C92B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47BA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7623F8" w14:paraId="35D6202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C1ECD8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4BEDAC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CDDD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3836A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94CC6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2664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BA4E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82720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D929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E9EF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4AB2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1750D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4EED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CBAAC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63C47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744B0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6FA1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7DBD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DA0F8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2F6B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F1B8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9EDB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BCEE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D6EF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3643D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7623F8" w14:paraId="5A89924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29C0162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EDF38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A5583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70B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B5AB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7681A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986C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93DA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3584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CDFFC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DA04F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FCDD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948D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B2E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A4B82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9721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DB49A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56F5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ACA3F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AE1E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9CE2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45DF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8E97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1025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02F54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10A9AF1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ABE22BB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B4757D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00DEB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6DF57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6FADC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6A7E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CA6C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178A8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29E2D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F1E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8064F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AF5A8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301F3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297F3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01D70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A288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50CF6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1239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303A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46820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F7990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B611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947C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3D3F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7A4C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52590CA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8AF4A7E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C999A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8088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D49E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DA5CE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2B906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F312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1E9E4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B11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DA04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97E6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C4313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1742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F2069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F288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71F77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F671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20B7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CE734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283FB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1CEE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0BA2A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BB61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6A25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FEF71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70F6018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D468B6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65DCAA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3336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485AC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D036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89A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DD23C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B36BE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0580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7F260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351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C355B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B2A5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54FB1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30876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C67A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5CB13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73C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9DA42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AE6EE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E0DFB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F2725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9CA9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7D481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44AC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623F8" w14:paraId="0076C9D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8A538DD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833F5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1CA4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596E7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F09EE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0C060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0817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8408F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928C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7E187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7E1DB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47F3E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5357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C01D4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30C00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42C69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8B19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51026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D63DD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FA79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D2C1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B0445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AB85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EA94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2356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7623F8" w14:paraId="7CA4465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82A23C1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3AA9D7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801A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141D3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B18DA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38B1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4AF7E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14FB8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28D9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FF878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EB7E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E1265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892EF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AFB9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F39FF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D5A3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BD23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0D669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24C4E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2D84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4F765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7B554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823ED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B1664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D265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7623F8" w14:paraId="213359B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52C8CE5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25F3B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02F0F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E2425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18CA7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1B370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AE98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7E902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DF2E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C58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070E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E9118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527BA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EA01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2F835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D9DC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2AD5F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EB26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EE0AA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C8E1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3591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FD168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51C3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287A8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0A69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7623F8" w14:paraId="613FE1B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A0495F8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CFA2D8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247A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290F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2FB39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95E4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71B88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C0256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68840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E4B5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BE704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E5211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33410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282F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75D9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4937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6A7B4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08F37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71FD4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EFBE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E224E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AEB24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F9E0A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D1DF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48E9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7623F8" w14:paraId="7A19659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AC42584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E01D9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BB4E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69D6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C0CFA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EB411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BE54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07557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6A87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AEA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1CD5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C03E0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96DA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1C12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AC6C5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5C1D0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931D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9C08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8BB02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F2332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0DDE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6D70A9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87CE6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05F21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4A6A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6269230B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B5C7D9F" w14:textId="77777777" w:rsidR="004C1EAC" w:rsidRPr="007428D7" w:rsidRDefault="007739B3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64C162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AA46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18272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761B6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05AC3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AC6823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23DC5C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9807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53887D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A8031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8B87D6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E6E79A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F9DA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606EBB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4D775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A8BA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DC721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11AFD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9318D4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C5B6E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BC3958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0A927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96223F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CA601" w14:textId="77777777" w:rsidR="004C1EAC" w:rsidRPr="008E033B" w:rsidRDefault="007739B3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76723D0D" w14:textId="77777777" w:rsidR="004C1EAC" w:rsidRDefault="007739B3">
      <w:r w:rsidRPr="00080B35">
        <w:rPr>
          <w:rFonts w:hint="eastAsia"/>
        </w:rPr>
        <w:t>注：上行：工作日；下行：节假日</w:t>
      </w:r>
    </w:p>
    <w:p w14:paraId="179D16AF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51" w:name="房间类型"/>
      <w:bookmarkEnd w:id="51"/>
    </w:p>
    <w:p w14:paraId="007BEDE7" w14:textId="77777777" w:rsidR="008E2A42" w:rsidRDefault="008E2A42" w:rsidP="008E2A42">
      <w:pPr>
        <w:pStyle w:val="1"/>
        <w:tabs>
          <w:tab w:val="left" w:pos="432"/>
        </w:tabs>
      </w:pPr>
      <w:bookmarkStart w:id="52" w:name="_Toc452108768"/>
      <w:bookmarkStart w:id="53" w:name="_Toc3745"/>
      <w:bookmarkStart w:id="54" w:name="_Toc91013624"/>
      <w:r>
        <w:rPr>
          <w:rFonts w:hint="eastAsia"/>
        </w:rPr>
        <w:lastRenderedPageBreak/>
        <w:t>结果</w:t>
      </w:r>
      <w:r>
        <w:t>分析</w:t>
      </w:r>
      <w:bookmarkEnd w:id="52"/>
      <w:bookmarkEnd w:id="53"/>
      <w:bookmarkEnd w:id="54"/>
    </w:p>
    <w:p w14:paraId="2D625E7B" w14:textId="77777777" w:rsidR="00026604" w:rsidRPr="00C92C56" w:rsidRDefault="008E2A42" w:rsidP="00C92C56">
      <w:pPr>
        <w:pStyle w:val="2"/>
      </w:pPr>
      <w:bookmarkStart w:id="55" w:name="_Toc91013625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6" w:name="_Hlk14199391"/>
      <w:bookmarkEnd w:id="55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7623F8" w14:paraId="0054C567" w14:textId="77777777">
        <w:tc>
          <w:tcPr>
            <w:tcW w:w="690" w:type="dxa"/>
            <w:shd w:val="clear" w:color="auto" w:fill="E6E6E6"/>
            <w:vAlign w:val="center"/>
          </w:tcPr>
          <w:p w14:paraId="31CF6AEE" w14:textId="77777777" w:rsidR="007623F8" w:rsidRDefault="007739B3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7D45EE0F" w14:textId="77777777" w:rsidR="007623F8" w:rsidRDefault="007739B3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7ECAA37A" w14:textId="77777777" w:rsidR="007623F8" w:rsidRDefault="007739B3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EE88D0" w14:textId="77777777" w:rsidR="007623F8" w:rsidRDefault="007739B3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60037963" w14:textId="77777777" w:rsidR="007623F8" w:rsidRDefault="007739B3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7623F8" w14:paraId="4CC9945F" w14:textId="77777777">
        <w:tc>
          <w:tcPr>
            <w:tcW w:w="690" w:type="dxa"/>
            <w:vMerge w:val="restart"/>
            <w:vAlign w:val="center"/>
          </w:tcPr>
          <w:p w14:paraId="4F25AC40" w14:textId="77777777" w:rsidR="007623F8" w:rsidRDefault="007739B3">
            <w:r>
              <w:t>1</w:t>
            </w:r>
          </w:p>
        </w:tc>
        <w:tc>
          <w:tcPr>
            <w:tcW w:w="1992" w:type="dxa"/>
            <w:vAlign w:val="center"/>
          </w:tcPr>
          <w:p w14:paraId="734DF70E" w14:textId="77777777" w:rsidR="007623F8" w:rsidRDefault="007739B3">
            <w:r>
              <w:t>1010</w:t>
            </w:r>
          </w:p>
        </w:tc>
        <w:tc>
          <w:tcPr>
            <w:tcW w:w="3186" w:type="dxa"/>
            <w:vAlign w:val="center"/>
          </w:tcPr>
          <w:p w14:paraId="110BBA37" w14:textId="77777777" w:rsidR="007623F8" w:rsidRDefault="007739B3">
            <w:r>
              <w:t>起居室</w:t>
            </w:r>
          </w:p>
        </w:tc>
        <w:tc>
          <w:tcPr>
            <w:tcW w:w="1075" w:type="dxa"/>
            <w:vAlign w:val="center"/>
          </w:tcPr>
          <w:p w14:paraId="09F399A3" w14:textId="77777777" w:rsidR="007623F8" w:rsidRDefault="007739B3">
            <w:r>
              <w:t>45.3</w:t>
            </w:r>
          </w:p>
        </w:tc>
        <w:tc>
          <w:tcPr>
            <w:tcW w:w="3356" w:type="dxa"/>
            <w:vAlign w:val="center"/>
          </w:tcPr>
          <w:p w14:paraId="6159CAE5" w14:textId="77777777" w:rsidR="007623F8" w:rsidRDefault="007739B3">
            <w:r>
              <w:t>38.14</w:t>
            </w:r>
          </w:p>
        </w:tc>
      </w:tr>
      <w:tr w:rsidR="007623F8" w14:paraId="347E2D5E" w14:textId="77777777">
        <w:tc>
          <w:tcPr>
            <w:tcW w:w="690" w:type="dxa"/>
            <w:vMerge/>
            <w:vAlign w:val="center"/>
          </w:tcPr>
          <w:p w14:paraId="6C4DF0E7" w14:textId="77777777" w:rsidR="007623F8" w:rsidRDefault="007623F8"/>
        </w:tc>
        <w:tc>
          <w:tcPr>
            <w:tcW w:w="1992" w:type="dxa"/>
            <w:vAlign w:val="center"/>
          </w:tcPr>
          <w:p w14:paraId="051FB972" w14:textId="77777777" w:rsidR="007623F8" w:rsidRDefault="007739B3">
            <w:r>
              <w:t>1014</w:t>
            </w:r>
          </w:p>
        </w:tc>
        <w:tc>
          <w:tcPr>
            <w:tcW w:w="3186" w:type="dxa"/>
            <w:vAlign w:val="center"/>
          </w:tcPr>
          <w:p w14:paraId="2D19F0B4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5733FC43" w14:textId="77777777" w:rsidR="007623F8" w:rsidRDefault="007739B3">
            <w:r>
              <w:t>42.0</w:t>
            </w:r>
          </w:p>
        </w:tc>
        <w:tc>
          <w:tcPr>
            <w:tcW w:w="3356" w:type="dxa"/>
            <w:vAlign w:val="center"/>
          </w:tcPr>
          <w:p w14:paraId="00616C23" w14:textId="77777777" w:rsidR="007623F8" w:rsidRDefault="007739B3">
            <w:r>
              <w:t>43.84</w:t>
            </w:r>
          </w:p>
        </w:tc>
      </w:tr>
      <w:tr w:rsidR="007623F8" w14:paraId="0BDFA02F" w14:textId="77777777">
        <w:tc>
          <w:tcPr>
            <w:tcW w:w="690" w:type="dxa"/>
            <w:vMerge/>
            <w:vAlign w:val="center"/>
          </w:tcPr>
          <w:p w14:paraId="679F40E5" w14:textId="77777777" w:rsidR="007623F8" w:rsidRDefault="007623F8"/>
        </w:tc>
        <w:tc>
          <w:tcPr>
            <w:tcW w:w="1992" w:type="dxa"/>
            <w:vAlign w:val="center"/>
          </w:tcPr>
          <w:p w14:paraId="63897FEF" w14:textId="77777777" w:rsidR="007623F8" w:rsidRDefault="007739B3">
            <w:r>
              <w:t>1018</w:t>
            </w:r>
          </w:p>
        </w:tc>
        <w:tc>
          <w:tcPr>
            <w:tcW w:w="3186" w:type="dxa"/>
            <w:vAlign w:val="center"/>
          </w:tcPr>
          <w:p w14:paraId="2CFDDF7F" w14:textId="77777777" w:rsidR="007623F8" w:rsidRDefault="007739B3">
            <w:r>
              <w:t>入户大厅</w:t>
            </w:r>
          </w:p>
        </w:tc>
        <w:tc>
          <w:tcPr>
            <w:tcW w:w="1075" w:type="dxa"/>
            <w:vAlign w:val="center"/>
          </w:tcPr>
          <w:p w14:paraId="2273E5A7" w14:textId="77777777" w:rsidR="007623F8" w:rsidRDefault="007739B3">
            <w:r>
              <w:t>41.4</w:t>
            </w:r>
          </w:p>
        </w:tc>
        <w:tc>
          <w:tcPr>
            <w:tcW w:w="3356" w:type="dxa"/>
            <w:vAlign w:val="center"/>
          </w:tcPr>
          <w:p w14:paraId="533DFB54" w14:textId="77777777" w:rsidR="007623F8" w:rsidRDefault="007739B3">
            <w:r>
              <w:t>39.81</w:t>
            </w:r>
          </w:p>
        </w:tc>
      </w:tr>
      <w:tr w:rsidR="007623F8" w14:paraId="1E4EC9D5" w14:textId="77777777">
        <w:tc>
          <w:tcPr>
            <w:tcW w:w="690" w:type="dxa"/>
            <w:vMerge/>
            <w:vAlign w:val="center"/>
          </w:tcPr>
          <w:p w14:paraId="1D10D64F" w14:textId="77777777" w:rsidR="007623F8" w:rsidRDefault="007623F8"/>
        </w:tc>
        <w:tc>
          <w:tcPr>
            <w:tcW w:w="1992" w:type="dxa"/>
            <w:vAlign w:val="center"/>
          </w:tcPr>
          <w:p w14:paraId="29FA671F" w14:textId="77777777" w:rsidR="007623F8" w:rsidRDefault="007739B3">
            <w:r>
              <w:t>1019</w:t>
            </w:r>
          </w:p>
        </w:tc>
        <w:tc>
          <w:tcPr>
            <w:tcW w:w="3186" w:type="dxa"/>
            <w:vAlign w:val="center"/>
          </w:tcPr>
          <w:p w14:paraId="0652E29D" w14:textId="77777777" w:rsidR="007623F8" w:rsidRDefault="007739B3">
            <w:r>
              <w:t>入户大厅</w:t>
            </w:r>
          </w:p>
        </w:tc>
        <w:tc>
          <w:tcPr>
            <w:tcW w:w="1075" w:type="dxa"/>
            <w:vAlign w:val="center"/>
          </w:tcPr>
          <w:p w14:paraId="34CC460D" w14:textId="77777777" w:rsidR="007623F8" w:rsidRDefault="007739B3">
            <w:r>
              <w:t>41.4</w:t>
            </w:r>
          </w:p>
        </w:tc>
        <w:tc>
          <w:tcPr>
            <w:tcW w:w="3356" w:type="dxa"/>
            <w:vAlign w:val="center"/>
          </w:tcPr>
          <w:p w14:paraId="1BA83039" w14:textId="77777777" w:rsidR="007623F8" w:rsidRDefault="007739B3">
            <w:r>
              <w:t>40.64</w:t>
            </w:r>
          </w:p>
        </w:tc>
      </w:tr>
      <w:tr w:rsidR="007623F8" w14:paraId="6A5C33D4" w14:textId="77777777">
        <w:tc>
          <w:tcPr>
            <w:tcW w:w="690" w:type="dxa"/>
            <w:vMerge/>
            <w:vAlign w:val="center"/>
          </w:tcPr>
          <w:p w14:paraId="4FA1C306" w14:textId="77777777" w:rsidR="007623F8" w:rsidRDefault="007623F8"/>
        </w:tc>
        <w:tc>
          <w:tcPr>
            <w:tcW w:w="1992" w:type="dxa"/>
            <w:vAlign w:val="center"/>
          </w:tcPr>
          <w:p w14:paraId="0BC3A46F" w14:textId="77777777" w:rsidR="007623F8" w:rsidRDefault="007739B3">
            <w:r>
              <w:t>1020</w:t>
            </w:r>
          </w:p>
        </w:tc>
        <w:tc>
          <w:tcPr>
            <w:tcW w:w="3186" w:type="dxa"/>
            <w:vAlign w:val="center"/>
          </w:tcPr>
          <w:p w14:paraId="6B87F556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59DBDB3A" w14:textId="77777777" w:rsidR="007623F8" w:rsidRDefault="007739B3">
            <w:r>
              <w:t>40.5</w:t>
            </w:r>
          </w:p>
        </w:tc>
        <w:tc>
          <w:tcPr>
            <w:tcW w:w="3356" w:type="dxa"/>
            <w:vAlign w:val="center"/>
          </w:tcPr>
          <w:p w14:paraId="62762AFE" w14:textId="77777777" w:rsidR="007623F8" w:rsidRDefault="007739B3">
            <w:r>
              <w:t>43.45</w:t>
            </w:r>
          </w:p>
        </w:tc>
      </w:tr>
      <w:tr w:rsidR="007623F8" w14:paraId="7F1AF6BA" w14:textId="77777777">
        <w:tc>
          <w:tcPr>
            <w:tcW w:w="690" w:type="dxa"/>
            <w:vMerge/>
            <w:vAlign w:val="center"/>
          </w:tcPr>
          <w:p w14:paraId="6E3D38E2" w14:textId="77777777" w:rsidR="007623F8" w:rsidRDefault="007623F8"/>
        </w:tc>
        <w:tc>
          <w:tcPr>
            <w:tcW w:w="1992" w:type="dxa"/>
            <w:vAlign w:val="center"/>
          </w:tcPr>
          <w:p w14:paraId="3DBC3362" w14:textId="77777777" w:rsidR="007623F8" w:rsidRDefault="007739B3">
            <w:r>
              <w:t>1048</w:t>
            </w:r>
          </w:p>
        </w:tc>
        <w:tc>
          <w:tcPr>
            <w:tcW w:w="3186" w:type="dxa"/>
            <w:vAlign w:val="center"/>
          </w:tcPr>
          <w:p w14:paraId="780C050C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002AA462" w14:textId="77777777" w:rsidR="007623F8" w:rsidRDefault="007739B3">
            <w:r>
              <w:t>36.9</w:t>
            </w:r>
          </w:p>
        </w:tc>
        <w:tc>
          <w:tcPr>
            <w:tcW w:w="3356" w:type="dxa"/>
            <w:vAlign w:val="center"/>
          </w:tcPr>
          <w:p w14:paraId="7EF1035D" w14:textId="77777777" w:rsidR="007623F8" w:rsidRDefault="007739B3">
            <w:r>
              <w:t>42.97</w:t>
            </w:r>
          </w:p>
        </w:tc>
      </w:tr>
      <w:tr w:rsidR="007623F8" w14:paraId="47544AB6" w14:textId="77777777">
        <w:tc>
          <w:tcPr>
            <w:tcW w:w="690" w:type="dxa"/>
            <w:vMerge/>
            <w:vAlign w:val="center"/>
          </w:tcPr>
          <w:p w14:paraId="48783408" w14:textId="77777777" w:rsidR="007623F8" w:rsidRDefault="007623F8"/>
        </w:tc>
        <w:tc>
          <w:tcPr>
            <w:tcW w:w="1992" w:type="dxa"/>
            <w:vAlign w:val="center"/>
          </w:tcPr>
          <w:p w14:paraId="4670F77D" w14:textId="77777777" w:rsidR="007623F8" w:rsidRDefault="007739B3">
            <w:r>
              <w:t>1049</w:t>
            </w:r>
          </w:p>
        </w:tc>
        <w:tc>
          <w:tcPr>
            <w:tcW w:w="3186" w:type="dxa"/>
            <w:vAlign w:val="center"/>
          </w:tcPr>
          <w:p w14:paraId="76D3556B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2480D000" w14:textId="77777777" w:rsidR="007623F8" w:rsidRDefault="007739B3">
            <w:r>
              <w:t>36.9</w:t>
            </w:r>
          </w:p>
        </w:tc>
        <w:tc>
          <w:tcPr>
            <w:tcW w:w="3356" w:type="dxa"/>
            <w:vAlign w:val="center"/>
          </w:tcPr>
          <w:p w14:paraId="7CB859A7" w14:textId="77777777" w:rsidR="007623F8" w:rsidRDefault="007739B3">
            <w:r>
              <w:t>43.26</w:t>
            </w:r>
          </w:p>
        </w:tc>
      </w:tr>
      <w:tr w:rsidR="007623F8" w14:paraId="13CCD378" w14:textId="77777777">
        <w:tc>
          <w:tcPr>
            <w:tcW w:w="690" w:type="dxa"/>
            <w:vMerge/>
            <w:vAlign w:val="center"/>
          </w:tcPr>
          <w:p w14:paraId="07C30974" w14:textId="77777777" w:rsidR="007623F8" w:rsidRDefault="007623F8"/>
        </w:tc>
        <w:tc>
          <w:tcPr>
            <w:tcW w:w="1992" w:type="dxa"/>
            <w:vAlign w:val="center"/>
          </w:tcPr>
          <w:p w14:paraId="604E58BE" w14:textId="77777777" w:rsidR="007623F8" w:rsidRDefault="007739B3">
            <w:r>
              <w:t>1050</w:t>
            </w:r>
          </w:p>
        </w:tc>
        <w:tc>
          <w:tcPr>
            <w:tcW w:w="3186" w:type="dxa"/>
            <w:vAlign w:val="center"/>
          </w:tcPr>
          <w:p w14:paraId="38AF544E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394201AA" w14:textId="77777777" w:rsidR="007623F8" w:rsidRDefault="007739B3">
            <w:r>
              <w:t>36.9</w:t>
            </w:r>
          </w:p>
        </w:tc>
        <w:tc>
          <w:tcPr>
            <w:tcW w:w="3356" w:type="dxa"/>
            <w:vAlign w:val="center"/>
          </w:tcPr>
          <w:p w14:paraId="34469B9E" w14:textId="77777777" w:rsidR="007623F8" w:rsidRDefault="007739B3">
            <w:r>
              <w:t>43.23</w:t>
            </w:r>
          </w:p>
        </w:tc>
      </w:tr>
      <w:tr w:rsidR="007623F8" w14:paraId="2896BE7D" w14:textId="77777777">
        <w:tc>
          <w:tcPr>
            <w:tcW w:w="690" w:type="dxa"/>
            <w:vMerge/>
            <w:vAlign w:val="center"/>
          </w:tcPr>
          <w:p w14:paraId="33D9589E" w14:textId="77777777" w:rsidR="007623F8" w:rsidRDefault="007623F8"/>
        </w:tc>
        <w:tc>
          <w:tcPr>
            <w:tcW w:w="1992" w:type="dxa"/>
            <w:vAlign w:val="center"/>
          </w:tcPr>
          <w:p w14:paraId="34297DD1" w14:textId="77777777" w:rsidR="007623F8" w:rsidRDefault="007739B3">
            <w:r>
              <w:t>1055</w:t>
            </w:r>
          </w:p>
        </w:tc>
        <w:tc>
          <w:tcPr>
            <w:tcW w:w="3186" w:type="dxa"/>
            <w:vAlign w:val="center"/>
          </w:tcPr>
          <w:p w14:paraId="36CC7B4A" w14:textId="77777777" w:rsidR="007623F8" w:rsidRDefault="007739B3">
            <w:r>
              <w:t>入户大厅</w:t>
            </w:r>
          </w:p>
        </w:tc>
        <w:tc>
          <w:tcPr>
            <w:tcW w:w="1075" w:type="dxa"/>
            <w:vAlign w:val="center"/>
          </w:tcPr>
          <w:p w14:paraId="5DA2A0D8" w14:textId="77777777" w:rsidR="007623F8" w:rsidRDefault="007739B3">
            <w:r>
              <w:t>29.1</w:t>
            </w:r>
          </w:p>
        </w:tc>
        <w:tc>
          <w:tcPr>
            <w:tcW w:w="3356" w:type="dxa"/>
            <w:vAlign w:val="center"/>
          </w:tcPr>
          <w:p w14:paraId="43016BF0" w14:textId="77777777" w:rsidR="007623F8" w:rsidRDefault="007739B3">
            <w:r>
              <w:t>39.86</w:t>
            </w:r>
          </w:p>
        </w:tc>
      </w:tr>
      <w:tr w:rsidR="007623F8" w14:paraId="63D7C6BD" w14:textId="77777777">
        <w:tc>
          <w:tcPr>
            <w:tcW w:w="690" w:type="dxa"/>
            <w:vMerge/>
            <w:vAlign w:val="center"/>
          </w:tcPr>
          <w:p w14:paraId="3A169541" w14:textId="77777777" w:rsidR="007623F8" w:rsidRDefault="007623F8"/>
        </w:tc>
        <w:tc>
          <w:tcPr>
            <w:tcW w:w="1992" w:type="dxa"/>
            <w:vAlign w:val="center"/>
          </w:tcPr>
          <w:p w14:paraId="0F68C245" w14:textId="77777777" w:rsidR="007623F8" w:rsidRDefault="007739B3">
            <w:r>
              <w:t>1062</w:t>
            </w:r>
          </w:p>
        </w:tc>
        <w:tc>
          <w:tcPr>
            <w:tcW w:w="3186" w:type="dxa"/>
            <w:vAlign w:val="center"/>
          </w:tcPr>
          <w:p w14:paraId="40F19ADF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0FCF33A2" w14:textId="77777777" w:rsidR="007623F8" w:rsidRDefault="007739B3">
            <w:r>
              <w:t>21.6</w:t>
            </w:r>
          </w:p>
        </w:tc>
        <w:tc>
          <w:tcPr>
            <w:tcW w:w="3356" w:type="dxa"/>
            <w:vAlign w:val="center"/>
          </w:tcPr>
          <w:p w14:paraId="1AFC806E" w14:textId="77777777" w:rsidR="007623F8" w:rsidRDefault="007739B3">
            <w:r>
              <w:t>43.29</w:t>
            </w:r>
          </w:p>
        </w:tc>
      </w:tr>
      <w:tr w:rsidR="007623F8" w14:paraId="19461285" w14:textId="77777777">
        <w:tc>
          <w:tcPr>
            <w:tcW w:w="690" w:type="dxa"/>
            <w:vMerge/>
            <w:vAlign w:val="center"/>
          </w:tcPr>
          <w:p w14:paraId="67F02523" w14:textId="77777777" w:rsidR="007623F8" w:rsidRDefault="007623F8"/>
        </w:tc>
        <w:tc>
          <w:tcPr>
            <w:tcW w:w="1992" w:type="dxa"/>
            <w:vAlign w:val="center"/>
          </w:tcPr>
          <w:p w14:paraId="02CD9FD0" w14:textId="77777777" w:rsidR="007623F8" w:rsidRDefault="007739B3">
            <w:r>
              <w:t>1073</w:t>
            </w:r>
          </w:p>
        </w:tc>
        <w:tc>
          <w:tcPr>
            <w:tcW w:w="3186" w:type="dxa"/>
            <w:vAlign w:val="center"/>
          </w:tcPr>
          <w:p w14:paraId="257897DA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1E663CE6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533AFE99" w14:textId="77777777" w:rsidR="007623F8" w:rsidRDefault="007739B3">
            <w:r>
              <w:t>45.53</w:t>
            </w:r>
          </w:p>
        </w:tc>
      </w:tr>
      <w:tr w:rsidR="007623F8" w14:paraId="4931224C" w14:textId="77777777">
        <w:tc>
          <w:tcPr>
            <w:tcW w:w="690" w:type="dxa"/>
            <w:vMerge/>
            <w:vAlign w:val="center"/>
          </w:tcPr>
          <w:p w14:paraId="3041311D" w14:textId="77777777" w:rsidR="007623F8" w:rsidRDefault="007623F8"/>
        </w:tc>
        <w:tc>
          <w:tcPr>
            <w:tcW w:w="1992" w:type="dxa"/>
            <w:vAlign w:val="center"/>
          </w:tcPr>
          <w:p w14:paraId="5005F33C" w14:textId="77777777" w:rsidR="007623F8" w:rsidRDefault="007739B3">
            <w:r>
              <w:t>1075</w:t>
            </w:r>
          </w:p>
        </w:tc>
        <w:tc>
          <w:tcPr>
            <w:tcW w:w="3186" w:type="dxa"/>
            <w:vAlign w:val="center"/>
          </w:tcPr>
          <w:p w14:paraId="0F512C80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3824ECF6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7BA377A0" w14:textId="77777777" w:rsidR="007623F8" w:rsidRDefault="007739B3">
            <w:r>
              <w:t>45.51</w:t>
            </w:r>
          </w:p>
        </w:tc>
      </w:tr>
      <w:tr w:rsidR="007623F8" w14:paraId="1B691920" w14:textId="77777777">
        <w:tc>
          <w:tcPr>
            <w:tcW w:w="690" w:type="dxa"/>
            <w:vMerge/>
            <w:vAlign w:val="center"/>
          </w:tcPr>
          <w:p w14:paraId="7CFD8A1C" w14:textId="77777777" w:rsidR="007623F8" w:rsidRDefault="007623F8"/>
        </w:tc>
        <w:tc>
          <w:tcPr>
            <w:tcW w:w="1992" w:type="dxa"/>
            <w:vAlign w:val="center"/>
          </w:tcPr>
          <w:p w14:paraId="25A83F79" w14:textId="77777777" w:rsidR="007623F8" w:rsidRDefault="007739B3">
            <w:r>
              <w:t>1087</w:t>
            </w:r>
          </w:p>
        </w:tc>
        <w:tc>
          <w:tcPr>
            <w:tcW w:w="3186" w:type="dxa"/>
            <w:vAlign w:val="center"/>
          </w:tcPr>
          <w:p w14:paraId="4297BCA1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522C44C1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075678E8" w14:textId="77777777" w:rsidR="007623F8" w:rsidRDefault="007739B3">
            <w:r>
              <w:t>44.54</w:t>
            </w:r>
          </w:p>
        </w:tc>
      </w:tr>
      <w:tr w:rsidR="007623F8" w14:paraId="16CF0580" w14:textId="77777777">
        <w:tc>
          <w:tcPr>
            <w:tcW w:w="690" w:type="dxa"/>
            <w:vMerge/>
            <w:vAlign w:val="center"/>
          </w:tcPr>
          <w:p w14:paraId="29F5A6FC" w14:textId="77777777" w:rsidR="007623F8" w:rsidRDefault="007623F8"/>
        </w:tc>
        <w:tc>
          <w:tcPr>
            <w:tcW w:w="1992" w:type="dxa"/>
            <w:vAlign w:val="center"/>
          </w:tcPr>
          <w:p w14:paraId="5013DA87" w14:textId="77777777" w:rsidR="007623F8" w:rsidRDefault="007739B3">
            <w:r>
              <w:t>1089</w:t>
            </w:r>
          </w:p>
        </w:tc>
        <w:tc>
          <w:tcPr>
            <w:tcW w:w="3186" w:type="dxa"/>
            <w:vAlign w:val="center"/>
          </w:tcPr>
          <w:p w14:paraId="24B343BD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0C3A6335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36FCAEEA" w14:textId="77777777" w:rsidR="007623F8" w:rsidRDefault="007739B3">
            <w:r>
              <w:t>46.24</w:t>
            </w:r>
          </w:p>
        </w:tc>
      </w:tr>
      <w:tr w:rsidR="007623F8" w14:paraId="30E49510" w14:textId="77777777">
        <w:tc>
          <w:tcPr>
            <w:tcW w:w="690" w:type="dxa"/>
            <w:vMerge/>
            <w:vAlign w:val="center"/>
          </w:tcPr>
          <w:p w14:paraId="1F12C5B6" w14:textId="77777777" w:rsidR="007623F8" w:rsidRDefault="007623F8"/>
        </w:tc>
        <w:tc>
          <w:tcPr>
            <w:tcW w:w="1992" w:type="dxa"/>
            <w:vAlign w:val="center"/>
          </w:tcPr>
          <w:p w14:paraId="2E379229" w14:textId="77777777" w:rsidR="007623F8" w:rsidRDefault="007739B3">
            <w:r>
              <w:t>1099</w:t>
            </w:r>
          </w:p>
        </w:tc>
        <w:tc>
          <w:tcPr>
            <w:tcW w:w="3186" w:type="dxa"/>
            <w:vAlign w:val="center"/>
          </w:tcPr>
          <w:p w14:paraId="24EF0DD5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01F25D2E" w14:textId="77777777" w:rsidR="007623F8" w:rsidRDefault="007739B3">
            <w:r>
              <w:t>21.2</w:t>
            </w:r>
          </w:p>
        </w:tc>
        <w:tc>
          <w:tcPr>
            <w:tcW w:w="3356" w:type="dxa"/>
            <w:vAlign w:val="center"/>
          </w:tcPr>
          <w:p w14:paraId="49ED550C" w14:textId="77777777" w:rsidR="007623F8" w:rsidRDefault="007739B3">
            <w:r>
              <w:t>45.35</w:t>
            </w:r>
          </w:p>
        </w:tc>
      </w:tr>
      <w:tr w:rsidR="007623F8" w14:paraId="461DC514" w14:textId="77777777">
        <w:tc>
          <w:tcPr>
            <w:tcW w:w="690" w:type="dxa"/>
            <w:vMerge/>
            <w:vAlign w:val="center"/>
          </w:tcPr>
          <w:p w14:paraId="4C376047" w14:textId="77777777" w:rsidR="007623F8" w:rsidRDefault="007623F8"/>
        </w:tc>
        <w:tc>
          <w:tcPr>
            <w:tcW w:w="1992" w:type="dxa"/>
            <w:vAlign w:val="center"/>
          </w:tcPr>
          <w:p w14:paraId="037558FE" w14:textId="77777777" w:rsidR="007623F8" w:rsidRDefault="007739B3">
            <w:r>
              <w:t>1159</w:t>
            </w:r>
          </w:p>
        </w:tc>
        <w:tc>
          <w:tcPr>
            <w:tcW w:w="3186" w:type="dxa"/>
            <w:vAlign w:val="center"/>
          </w:tcPr>
          <w:p w14:paraId="47E3A98B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03EC05DA" w14:textId="77777777" w:rsidR="007623F8" w:rsidRDefault="007739B3">
            <w:r>
              <w:t>12.8</w:t>
            </w:r>
          </w:p>
        </w:tc>
        <w:tc>
          <w:tcPr>
            <w:tcW w:w="3356" w:type="dxa"/>
            <w:vAlign w:val="center"/>
          </w:tcPr>
          <w:p w14:paraId="10A93332" w14:textId="77777777" w:rsidR="007623F8" w:rsidRDefault="007739B3">
            <w:r>
              <w:t>48.46</w:t>
            </w:r>
          </w:p>
        </w:tc>
      </w:tr>
      <w:tr w:rsidR="007623F8" w14:paraId="1AB9F9D9" w14:textId="77777777">
        <w:tc>
          <w:tcPr>
            <w:tcW w:w="690" w:type="dxa"/>
            <w:vMerge/>
            <w:vAlign w:val="center"/>
          </w:tcPr>
          <w:p w14:paraId="7F1E67C7" w14:textId="77777777" w:rsidR="007623F8" w:rsidRDefault="007623F8"/>
        </w:tc>
        <w:tc>
          <w:tcPr>
            <w:tcW w:w="1992" w:type="dxa"/>
            <w:vAlign w:val="center"/>
          </w:tcPr>
          <w:p w14:paraId="4C80437D" w14:textId="77777777" w:rsidR="007623F8" w:rsidRDefault="007739B3">
            <w:r>
              <w:t>1165</w:t>
            </w:r>
          </w:p>
        </w:tc>
        <w:tc>
          <w:tcPr>
            <w:tcW w:w="3186" w:type="dxa"/>
            <w:vAlign w:val="center"/>
          </w:tcPr>
          <w:p w14:paraId="6FA9F889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66B08FB6" w14:textId="77777777" w:rsidR="007623F8" w:rsidRDefault="007739B3">
            <w:r>
              <w:t>12.4</w:t>
            </w:r>
          </w:p>
        </w:tc>
        <w:tc>
          <w:tcPr>
            <w:tcW w:w="3356" w:type="dxa"/>
            <w:vAlign w:val="center"/>
          </w:tcPr>
          <w:p w14:paraId="1E862158" w14:textId="77777777" w:rsidR="007623F8" w:rsidRDefault="007739B3">
            <w:r>
              <w:t>45.56</w:t>
            </w:r>
          </w:p>
        </w:tc>
      </w:tr>
      <w:tr w:rsidR="007623F8" w14:paraId="3E0B07D1" w14:textId="77777777">
        <w:tc>
          <w:tcPr>
            <w:tcW w:w="690" w:type="dxa"/>
            <w:vMerge/>
            <w:vAlign w:val="center"/>
          </w:tcPr>
          <w:p w14:paraId="6BB2BB3E" w14:textId="77777777" w:rsidR="007623F8" w:rsidRDefault="007623F8"/>
        </w:tc>
        <w:tc>
          <w:tcPr>
            <w:tcW w:w="1992" w:type="dxa"/>
            <w:vAlign w:val="center"/>
          </w:tcPr>
          <w:p w14:paraId="42C62951" w14:textId="77777777" w:rsidR="007623F8" w:rsidRDefault="007739B3">
            <w:r>
              <w:t>1170</w:t>
            </w:r>
          </w:p>
        </w:tc>
        <w:tc>
          <w:tcPr>
            <w:tcW w:w="3186" w:type="dxa"/>
            <w:vAlign w:val="center"/>
          </w:tcPr>
          <w:p w14:paraId="472BE290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799F9BDB" w14:textId="77777777" w:rsidR="007623F8" w:rsidRDefault="007739B3">
            <w:r>
              <w:t>11.7</w:t>
            </w:r>
          </w:p>
        </w:tc>
        <w:tc>
          <w:tcPr>
            <w:tcW w:w="3356" w:type="dxa"/>
            <w:vAlign w:val="center"/>
          </w:tcPr>
          <w:p w14:paraId="7B2B0FD3" w14:textId="77777777" w:rsidR="007623F8" w:rsidRDefault="007739B3">
            <w:r>
              <w:t>45.75</w:t>
            </w:r>
          </w:p>
        </w:tc>
      </w:tr>
      <w:tr w:rsidR="007623F8" w14:paraId="5FBA64EA" w14:textId="77777777">
        <w:tc>
          <w:tcPr>
            <w:tcW w:w="690" w:type="dxa"/>
            <w:vMerge/>
            <w:vAlign w:val="center"/>
          </w:tcPr>
          <w:p w14:paraId="4837A1A3" w14:textId="77777777" w:rsidR="007623F8" w:rsidRDefault="007623F8"/>
        </w:tc>
        <w:tc>
          <w:tcPr>
            <w:tcW w:w="1992" w:type="dxa"/>
            <w:vAlign w:val="center"/>
          </w:tcPr>
          <w:p w14:paraId="1940B359" w14:textId="77777777" w:rsidR="007623F8" w:rsidRDefault="007739B3">
            <w:r>
              <w:t>1192</w:t>
            </w:r>
          </w:p>
        </w:tc>
        <w:tc>
          <w:tcPr>
            <w:tcW w:w="3186" w:type="dxa"/>
            <w:vAlign w:val="center"/>
          </w:tcPr>
          <w:p w14:paraId="622D1B98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7788943F" w14:textId="77777777" w:rsidR="007623F8" w:rsidRDefault="007739B3">
            <w:r>
              <w:t>11.1</w:t>
            </w:r>
          </w:p>
        </w:tc>
        <w:tc>
          <w:tcPr>
            <w:tcW w:w="3356" w:type="dxa"/>
            <w:vAlign w:val="center"/>
          </w:tcPr>
          <w:p w14:paraId="4DAC22A8" w14:textId="77777777" w:rsidR="007623F8" w:rsidRDefault="007739B3">
            <w:r>
              <w:t>46.54</w:t>
            </w:r>
          </w:p>
        </w:tc>
      </w:tr>
      <w:tr w:rsidR="007623F8" w14:paraId="4E840A25" w14:textId="77777777">
        <w:tc>
          <w:tcPr>
            <w:tcW w:w="690" w:type="dxa"/>
            <w:vMerge/>
            <w:vAlign w:val="center"/>
          </w:tcPr>
          <w:p w14:paraId="0CBE55B4" w14:textId="77777777" w:rsidR="007623F8" w:rsidRDefault="007623F8"/>
        </w:tc>
        <w:tc>
          <w:tcPr>
            <w:tcW w:w="1992" w:type="dxa"/>
            <w:vAlign w:val="center"/>
          </w:tcPr>
          <w:p w14:paraId="7CEA950E" w14:textId="77777777" w:rsidR="007623F8" w:rsidRDefault="007739B3">
            <w:r>
              <w:t>1200</w:t>
            </w:r>
          </w:p>
        </w:tc>
        <w:tc>
          <w:tcPr>
            <w:tcW w:w="3186" w:type="dxa"/>
            <w:vAlign w:val="center"/>
          </w:tcPr>
          <w:p w14:paraId="4E6542E8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1DC48BD6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18354425" w14:textId="77777777" w:rsidR="007623F8" w:rsidRDefault="007739B3">
            <w:r>
              <w:t>42.48</w:t>
            </w:r>
          </w:p>
        </w:tc>
      </w:tr>
      <w:tr w:rsidR="007623F8" w14:paraId="0F4C6114" w14:textId="77777777">
        <w:tc>
          <w:tcPr>
            <w:tcW w:w="690" w:type="dxa"/>
            <w:vMerge/>
            <w:vAlign w:val="center"/>
          </w:tcPr>
          <w:p w14:paraId="3A860AF4" w14:textId="77777777" w:rsidR="007623F8" w:rsidRDefault="007623F8"/>
        </w:tc>
        <w:tc>
          <w:tcPr>
            <w:tcW w:w="1992" w:type="dxa"/>
            <w:vAlign w:val="center"/>
          </w:tcPr>
          <w:p w14:paraId="435F007E" w14:textId="77777777" w:rsidR="007623F8" w:rsidRDefault="007739B3">
            <w:r>
              <w:t>1214</w:t>
            </w:r>
          </w:p>
        </w:tc>
        <w:tc>
          <w:tcPr>
            <w:tcW w:w="3186" w:type="dxa"/>
            <w:vAlign w:val="center"/>
          </w:tcPr>
          <w:p w14:paraId="2EA2B10D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326EF9F1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6677718F" w14:textId="77777777" w:rsidR="007623F8" w:rsidRDefault="007739B3">
            <w:r>
              <w:t>45.05</w:t>
            </w:r>
          </w:p>
        </w:tc>
      </w:tr>
      <w:tr w:rsidR="007623F8" w14:paraId="346E1320" w14:textId="77777777">
        <w:tc>
          <w:tcPr>
            <w:tcW w:w="690" w:type="dxa"/>
            <w:vMerge/>
            <w:vAlign w:val="center"/>
          </w:tcPr>
          <w:p w14:paraId="003505D9" w14:textId="77777777" w:rsidR="007623F8" w:rsidRDefault="007623F8"/>
        </w:tc>
        <w:tc>
          <w:tcPr>
            <w:tcW w:w="1992" w:type="dxa"/>
            <w:vAlign w:val="center"/>
          </w:tcPr>
          <w:p w14:paraId="0D2E178C" w14:textId="77777777" w:rsidR="007623F8" w:rsidRDefault="007739B3">
            <w:r>
              <w:t>1216</w:t>
            </w:r>
          </w:p>
        </w:tc>
        <w:tc>
          <w:tcPr>
            <w:tcW w:w="3186" w:type="dxa"/>
            <w:vAlign w:val="center"/>
          </w:tcPr>
          <w:p w14:paraId="3C4A14CD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010CD482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644133D3" w14:textId="77777777" w:rsidR="007623F8" w:rsidRDefault="007739B3">
            <w:r>
              <w:t>46.53</w:t>
            </w:r>
          </w:p>
        </w:tc>
      </w:tr>
      <w:tr w:rsidR="007623F8" w14:paraId="0AF800C8" w14:textId="77777777">
        <w:tc>
          <w:tcPr>
            <w:tcW w:w="690" w:type="dxa"/>
            <w:vMerge/>
            <w:vAlign w:val="center"/>
          </w:tcPr>
          <w:p w14:paraId="7DE08006" w14:textId="77777777" w:rsidR="007623F8" w:rsidRDefault="007623F8"/>
        </w:tc>
        <w:tc>
          <w:tcPr>
            <w:tcW w:w="1992" w:type="dxa"/>
            <w:vAlign w:val="center"/>
          </w:tcPr>
          <w:p w14:paraId="289C585F" w14:textId="77777777" w:rsidR="007623F8" w:rsidRDefault="007739B3">
            <w:r>
              <w:t>1227</w:t>
            </w:r>
          </w:p>
        </w:tc>
        <w:tc>
          <w:tcPr>
            <w:tcW w:w="3186" w:type="dxa"/>
            <w:vAlign w:val="center"/>
          </w:tcPr>
          <w:p w14:paraId="10F70776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6FE5F043" w14:textId="77777777" w:rsidR="007623F8" w:rsidRDefault="007739B3">
            <w:r>
              <w:t>9.9</w:t>
            </w:r>
          </w:p>
        </w:tc>
        <w:tc>
          <w:tcPr>
            <w:tcW w:w="3356" w:type="dxa"/>
            <w:vAlign w:val="center"/>
          </w:tcPr>
          <w:p w14:paraId="633F3598" w14:textId="77777777" w:rsidR="007623F8" w:rsidRDefault="007739B3">
            <w:r>
              <w:t>45.81</w:t>
            </w:r>
          </w:p>
        </w:tc>
      </w:tr>
      <w:tr w:rsidR="007623F8" w14:paraId="2ABB0B0A" w14:textId="77777777">
        <w:tc>
          <w:tcPr>
            <w:tcW w:w="690" w:type="dxa"/>
            <w:vMerge/>
            <w:vAlign w:val="center"/>
          </w:tcPr>
          <w:p w14:paraId="6742B618" w14:textId="77777777" w:rsidR="007623F8" w:rsidRDefault="007623F8"/>
        </w:tc>
        <w:tc>
          <w:tcPr>
            <w:tcW w:w="1992" w:type="dxa"/>
            <w:vAlign w:val="center"/>
          </w:tcPr>
          <w:p w14:paraId="0550B4D4" w14:textId="77777777" w:rsidR="007623F8" w:rsidRDefault="007739B3">
            <w:r>
              <w:t>1249</w:t>
            </w:r>
          </w:p>
        </w:tc>
        <w:tc>
          <w:tcPr>
            <w:tcW w:w="3186" w:type="dxa"/>
            <w:vAlign w:val="center"/>
          </w:tcPr>
          <w:p w14:paraId="0435D108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1FA0D33C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77D46887" w14:textId="77777777" w:rsidR="007623F8" w:rsidRDefault="007739B3">
            <w:r>
              <w:t>46.61</w:t>
            </w:r>
          </w:p>
        </w:tc>
      </w:tr>
      <w:tr w:rsidR="007623F8" w14:paraId="7748DC5D" w14:textId="77777777">
        <w:tc>
          <w:tcPr>
            <w:tcW w:w="690" w:type="dxa"/>
            <w:vMerge/>
            <w:vAlign w:val="center"/>
          </w:tcPr>
          <w:p w14:paraId="64A34C2F" w14:textId="77777777" w:rsidR="007623F8" w:rsidRDefault="007623F8"/>
        </w:tc>
        <w:tc>
          <w:tcPr>
            <w:tcW w:w="1992" w:type="dxa"/>
            <w:vAlign w:val="center"/>
          </w:tcPr>
          <w:p w14:paraId="67AE80D6" w14:textId="77777777" w:rsidR="007623F8" w:rsidRDefault="007739B3">
            <w:r>
              <w:t>1251</w:t>
            </w:r>
          </w:p>
        </w:tc>
        <w:tc>
          <w:tcPr>
            <w:tcW w:w="3186" w:type="dxa"/>
            <w:vAlign w:val="center"/>
          </w:tcPr>
          <w:p w14:paraId="2C9182CF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65541CB5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66DE3FF7" w14:textId="77777777" w:rsidR="007623F8" w:rsidRDefault="007739B3">
            <w:r>
              <w:t>46.13</w:t>
            </w:r>
          </w:p>
        </w:tc>
      </w:tr>
      <w:tr w:rsidR="007623F8" w14:paraId="37F1C72D" w14:textId="77777777">
        <w:tc>
          <w:tcPr>
            <w:tcW w:w="690" w:type="dxa"/>
            <w:vMerge/>
            <w:vAlign w:val="center"/>
          </w:tcPr>
          <w:p w14:paraId="413AE2BB" w14:textId="77777777" w:rsidR="007623F8" w:rsidRDefault="007623F8"/>
        </w:tc>
        <w:tc>
          <w:tcPr>
            <w:tcW w:w="1992" w:type="dxa"/>
            <w:vAlign w:val="center"/>
          </w:tcPr>
          <w:p w14:paraId="0B18FF05" w14:textId="77777777" w:rsidR="007623F8" w:rsidRDefault="007739B3">
            <w:r>
              <w:t>1259</w:t>
            </w:r>
          </w:p>
        </w:tc>
        <w:tc>
          <w:tcPr>
            <w:tcW w:w="3186" w:type="dxa"/>
            <w:vAlign w:val="center"/>
          </w:tcPr>
          <w:p w14:paraId="58FC298C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CD2CBAE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1DDCBAAA" w14:textId="77777777" w:rsidR="007623F8" w:rsidRDefault="007739B3">
            <w:r>
              <w:t>47.33</w:t>
            </w:r>
          </w:p>
        </w:tc>
      </w:tr>
      <w:tr w:rsidR="007623F8" w14:paraId="2E93057B" w14:textId="77777777">
        <w:tc>
          <w:tcPr>
            <w:tcW w:w="690" w:type="dxa"/>
            <w:vMerge/>
            <w:vAlign w:val="center"/>
          </w:tcPr>
          <w:p w14:paraId="5172E4C2" w14:textId="77777777" w:rsidR="007623F8" w:rsidRDefault="007623F8"/>
        </w:tc>
        <w:tc>
          <w:tcPr>
            <w:tcW w:w="1992" w:type="dxa"/>
            <w:vAlign w:val="center"/>
          </w:tcPr>
          <w:p w14:paraId="3FBED765" w14:textId="77777777" w:rsidR="007623F8" w:rsidRDefault="007739B3">
            <w:r>
              <w:t>1260</w:t>
            </w:r>
          </w:p>
        </w:tc>
        <w:tc>
          <w:tcPr>
            <w:tcW w:w="3186" w:type="dxa"/>
            <w:vAlign w:val="center"/>
          </w:tcPr>
          <w:p w14:paraId="175A0D45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74BBBFCB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61B9C3A2" w14:textId="77777777" w:rsidR="007623F8" w:rsidRDefault="007739B3">
            <w:r>
              <w:t>44.67</w:t>
            </w:r>
          </w:p>
        </w:tc>
      </w:tr>
      <w:tr w:rsidR="007623F8" w14:paraId="534C251A" w14:textId="77777777">
        <w:tc>
          <w:tcPr>
            <w:tcW w:w="690" w:type="dxa"/>
            <w:vMerge/>
            <w:vAlign w:val="center"/>
          </w:tcPr>
          <w:p w14:paraId="5945FB2D" w14:textId="77777777" w:rsidR="007623F8" w:rsidRDefault="007623F8"/>
        </w:tc>
        <w:tc>
          <w:tcPr>
            <w:tcW w:w="1992" w:type="dxa"/>
            <w:vAlign w:val="center"/>
          </w:tcPr>
          <w:p w14:paraId="6CC1CFBA" w14:textId="77777777" w:rsidR="007623F8" w:rsidRDefault="007739B3">
            <w:r>
              <w:t>1273</w:t>
            </w:r>
          </w:p>
        </w:tc>
        <w:tc>
          <w:tcPr>
            <w:tcW w:w="3186" w:type="dxa"/>
            <w:vAlign w:val="center"/>
          </w:tcPr>
          <w:p w14:paraId="624AFF5D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72338918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3E1F56A7" w14:textId="77777777" w:rsidR="007623F8" w:rsidRDefault="007739B3">
            <w:r>
              <w:t>48.53</w:t>
            </w:r>
          </w:p>
        </w:tc>
      </w:tr>
      <w:tr w:rsidR="007623F8" w14:paraId="67B7B088" w14:textId="77777777">
        <w:tc>
          <w:tcPr>
            <w:tcW w:w="690" w:type="dxa"/>
            <w:vMerge/>
            <w:vAlign w:val="center"/>
          </w:tcPr>
          <w:p w14:paraId="2B382785" w14:textId="77777777" w:rsidR="007623F8" w:rsidRDefault="007623F8"/>
        </w:tc>
        <w:tc>
          <w:tcPr>
            <w:tcW w:w="1992" w:type="dxa"/>
            <w:vAlign w:val="center"/>
          </w:tcPr>
          <w:p w14:paraId="2450E153" w14:textId="77777777" w:rsidR="007623F8" w:rsidRDefault="007739B3">
            <w:r>
              <w:t>1274</w:t>
            </w:r>
          </w:p>
        </w:tc>
        <w:tc>
          <w:tcPr>
            <w:tcW w:w="3186" w:type="dxa"/>
            <w:vAlign w:val="center"/>
          </w:tcPr>
          <w:p w14:paraId="4DE0F5FB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4A498D4D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02BEAB21" w14:textId="77777777" w:rsidR="007623F8" w:rsidRDefault="007739B3">
            <w:r>
              <w:t>48.12</w:t>
            </w:r>
          </w:p>
        </w:tc>
      </w:tr>
      <w:tr w:rsidR="007623F8" w14:paraId="118B8511" w14:textId="77777777">
        <w:tc>
          <w:tcPr>
            <w:tcW w:w="690" w:type="dxa"/>
            <w:vMerge/>
            <w:vAlign w:val="center"/>
          </w:tcPr>
          <w:p w14:paraId="0CFC3D4F" w14:textId="77777777" w:rsidR="007623F8" w:rsidRDefault="007623F8"/>
        </w:tc>
        <w:tc>
          <w:tcPr>
            <w:tcW w:w="1992" w:type="dxa"/>
            <w:vAlign w:val="center"/>
          </w:tcPr>
          <w:p w14:paraId="43C8B965" w14:textId="77777777" w:rsidR="007623F8" w:rsidRDefault="007739B3">
            <w:r>
              <w:t>1293</w:t>
            </w:r>
          </w:p>
        </w:tc>
        <w:tc>
          <w:tcPr>
            <w:tcW w:w="3186" w:type="dxa"/>
            <w:vAlign w:val="center"/>
          </w:tcPr>
          <w:p w14:paraId="067D2C4A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0B18C922" w14:textId="77777777" w:rsidR="007623F8" w:rsidRDefault="007739B3">
            <w:r>
              <w:t>7.2</w:t>
            </w:r>
          </w:p>
        </w:tc>
        <w:tc>
          <w:tcPr>
            <w:tcW w:w="3356" w:type="dxa"/>
            <w:vAlign w:val="center"/>
          </w:tcPr>
          <w:p w14:paraId="50E8E44F" w14:textId="77777777" w:rsidR="007623F8" w:rsidRDefault="007739B3">
            <w:r>
              <w:t>45.55</w:t>
            </w:r>
          </w:p>
        </w:tc>
      </w:tr>
      <w:tr w:rsidR="007623F8" w14:paraId="6F6C1A8B" w14:textId="77777777">
        <w:tc>
          <w:tcPr>
            <w:tcW w:w="690" w:type="dxa"/>
            <w:vMerge/>
            <w:vAlign w:val="center"/>
          </w:tcPr>
          <w:p w14:paraId="307C92E7" w14:textId="77777777" w:rsidR="007623F8" w:rsidRDefault="007623F8"/>
        </w:tc>
        <w:tc>
          <w:tcPr>
            <w:tcW w:w="1992" w:type="dxa"/>
            <w:vAlign w:val="center"/>
          </w:tcPr>
          <w:p w14:paraId="361C6476" w14:textId="77777777" w:rsidR="007623F8" w:rsidRDefault="007739B3">
            <w:r>
              <w:t>1301</w:t>
            </w:r>
          </w:p>
        </w:tc>
        <w:tc>
          <w:tcPr>
            <w:tcW w:w="3186" w:type="dxa"/>
            <w:vAlign w:val="center"/>
          </w:tcPr>
          <w:p w14:paraId="7A46D3B6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0A34ECF3" w14:textId="77777777" w:rsidR="007623F8" w:rsidRDefault="007739B3">
            <w:r>
              <w:t>7.1</w:t>
            </w:r>
          </w:p>
        </w:tc>
        <w:tc>
          <w:tcPr>
            <w:tcW w:w="3356" w:type="dxa"/>
            <w:vAlign w:val="center"/>
          </w:tcPr>
          <w:p w14:paraId="2B72D542" w14:textId="77777777" w:rsidR="007623F8" w:rsidRDefault="007739B3">
            <w:r>
              <w:t>45.34</w:t>
            </w:r>
          </w:p>
        </w:tc>
      </w:tr>
      <w:tr w:rsidR="007623F8" w14:paraId="1405C918" w14:textId="77777777">
        <w:tc>
          <w:tcPr>
            <w:tcW w:w="690" w:type="dxa"/>
            <w:vMerge/>
            <w:vAlign w:val="center"/>
          </w:tcPr>
          <w:p w14:paraId="214330F9" w14:textId="77777777" w:rsidR="007623F8" w:rsidRDefault="007623F8"/>
        </w:tc>
        <w:tc>
          <w:tcPr>
            <w:tcW w:w="1992" w:type="dxa"/>
            <w:vAlign w:val="center"/>
          </w:tcPr>
          <w:p w14:paraId="29BA7848" w14:textId="77777777" w:rsidR="007623F8" w:rsidRDefault="007739B3">
            <w:r>
              <w:t>1303</w:t>
            </w:r>
          </w:p>
        </w:tc>
        <w:tc>
          <w:tcPr>
            <w:tcW w:w="3186" w:type="dxa"/>
            <w:vAlign w:val="center"/>
          </w:tcPr>
          <w:p w14:paraId="71A521FE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6716042F" w14:textId="77777777" w:rsidR="007623F8" w:rsidRDefault="007739B3">
            <w:r>
              <w:t>6.5</w:t>
            </w:r>
          </w:p>
        </w:tc>
        <w:tc>
          <w:tcPr>
            <w:tcW w:w="3356" w:type="dxa"/>
            <w:vAlign w:val="center"/>
          </w:tcPr>
          <w:p w14:paraId="52AB631A" w14:textId="77777777" w:rsidR="007623F8" w:rsidRDefault="007739B3">
            <w:r>
              <w:t>45.81</w:t>
            </w:r>
          </w:p>
        </w:tc>
      </w:tr>
      <w:tr w:rsidR="007623F8" w14:paraId="51C28C24" w14:textId="77777777">
        <w:tc>
          <w:tcPr>
            <w:tcW w:w="690" w:type="dxa"/>
            <w:vMerge/>
            <w:vAlign w:val="center"/>
          </w:tcPr>
          <w:p w14:paraId="3D005FBB" w14:textId="77777777" w:rsidR="007623F8" w:rsidRDefault="007623F8"/>
        </w:tc>
        <w:tc>
          <w:tcPr>
            <w:tcW w:w="1992" w:type="dxa"/>
            <w:vAlign w:val="center"/>
          </w:tcPr>
          <w:p w14:paraId="526563BF" w14:textId="77777777" w:rsidR="007623F8" w:rsidRDefault="007739B3">
            <w:r>
              <w:t>1350</w:t>
            </w:r>
          </w:p>
        </w:tc>
        <w:tc>
          <w:tcPr>
            <w:tcW w:w="3186" w:type="dxa"/>
            <w:vAlign w:val="center"/>
          </w:tcPr>
          <w:p w14:paraId="16B075EC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0AA8A8EB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0364EC1B" w14:textId="77777777" w:rsidR="007623F8" w:rsidRDefault="007739B3">
            <w:r>
              <w:t>43.95</w:t>
            </w:r>
          </w:p>
        </w:tc>
      </w:tr>
      <w:tr w:rsidR="007623F8" w14:paraId="006CAF06" w14:textId="77777777">
        <w:tc>
          <w:tcPr>
            <w:tcW w:w="690" w:type="dxa"/>
            <w:vMerge/>
            <w:vAlign w:val="center"/>
          </w:tcPr>
          <w:p w14:paraId="2F873418" w14:textId="77777777" w:rsidR="007623F8" w:rsidRDefault="007623F8"/>
        </w:tc>
        <w:tc>
          <w:tcPr>
            <w:tcW w:w="1992" w:type="dxa"/>
            <w:vAlign w:val="center"/>
          </w:tcPr>
          <w:p w14:paraId="70E64F96" w14:textId="77777777" w:rsidR="007623F8" w:rsidRDefault="007739B3">
            <w:r>
              <w:t>1352</w:t>
            </w:r>
          </w:p>
        </w:tc>
        <w:tc>
          <w:tcPr>
            <w:tcW w:w="3186" w:type="dxa"/>
            <w:vAlign w:val="center"/>
          </w:tcPr>
          <w:p w14:paraId="4E8829A6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58B29E65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57736168" w14:textId="77777777" w:rsidR="007623F8" w:rsidRDefault="007739B3">
            <w:r>
              <w:t>44.52</w:t>
            </w:r>
          </w:p>
        </w:tc>
      </w:tr>
      <w:tr w:rsidR="007623F8" w14:paraId="408007BD" w14:textId="77777777">
        <w:tc>
          <w:tcPr>
            <w:tcW w:w="690" w:type="dxa"/>
            <w:vMerge/>
            <w:vAlign w:val="center"/>
          </w:tcPr>
          <w:p w14:paraId="64831D4B" w14:textId="77777777" w:rsidR="007623F8" w:rsidRDefault="007623F8"/>
        </w:tc>
        <w:tc>
          <w:tcPr>
            <w:tcW w:w="1992" w:type="dxa"/>
            <w:vAlign w:val="center"/>
          </w:tcPr>
          <w:p w14:paraId="1507B538" w14:textId="77777777" w:rsidR="007623F8" w:rsidRDefault="007739B3">
            <w:r>
              <w:t>1355</w:t>
            </w:r>
          </w:p>
        </w:tc>
        <w:tc>
          <w:tcPr>
            <w:tcW w:w="3186" w:type="dxa"/>
            <w:vAlign w:val="center"/>
          </w:tcPr>
          <w:p w14:paraId="63BFE4A8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53B3ED87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38AC2E7B" w14:textId="77777777" w:rsidR="007623F8" w:rsidRDefault="007739B3">
            <w:r>
              <w:t>42.56</w:t>
            </w:r>
          </w:p>
        </w:tc>
      </w:tr>
      <w:tr w:rsidR="007623F8" w14:paraId="0BFC8039" w14:textId="77777777">
        <w:tc>
          <w:tcPr>
            <w:tcW w:w="690" w:type="dxa"/>
            <w:vMerge/>
            <w:vAlign w:val="center"/>
          </w:tcPr>
          <w:p w14:paraId="0AB5BC73" w14:textId="77777777" w:rsidR="007623F8" w:rsidRDefault="007623F8"/>
        </w:tc>
        <w:tc>
          <w:tcPr>
            <w:tcW w:w="1992" w:type="dxa"/>
            <w:vAlign w:val="center"/>
          </w:tcPr>
          <w:p w14:paraId="790B32A2" w14:textId="77777777" w:rsidR="007623F8" w:rsidRDefault="007739B3">
            <w:r>
              <w:t>1398</w:t>
            </w:r>
          </w:p>
        </w:tc>
        <w:tc>
          <w:tcPr>
            <w:tcW w:w="3186" w:type="dxa"/>
            <w:vAlign w:val="center"/>
          </w:tcPr>
          <w:p w14:paraId="3DA26D28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1B427E8F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60FE046C" w14:textId="77777777" w:rsidR="007623F8" w:rsidRDefault="007739B3">
            <w:r>
              <w:t>44.01</w:t>
            </w:r>
          </w:p>
        </w:tc>
      </w:tr>
      <w:tr w:rsidR="007623F8" w14:paraId="3EF3EFAF" w14:textId="77777777">
        <w:tc>
          <w:tcPr>
            <w:tcW w:w="690" w:type="dxa"/>
            <w:vMerge/>
            <w:vAlign w:val="center"/>
          </w:tcPr>
          <w:p w14:paraId="70CFCE24" w14:textId="77777777" w:rsidR="007623F8" w:rsidRDefault="007623F8"/>
        </w:tc>
        <w:tc>
          <w:tcPr>
            <w:tcW w:w="1992" w:type="dxa"/>
            <w:vAlign w:val="center"/>
          </w:tcPr>
          <w:p w14:paraId="6F242732" w14:textId="77777777" w:rsidR="007623F8" w:rsidRDefault="007739B3">
            <w:r>
              <w:t>1402</w:t>
            </w:r>
          </w:p>
        </w:tc>
        <w:tc>
          <w:tcPr>
            <w:tcW w:w="3186" w:type="dxa"/>
            <w:vAlign w:val="center"/>
          </w:tcPr>
          <w:p w14:paraId="5900AD90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0A0F45A8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06EFF76E" w14:textId="77777777" w:rsidR="007623F8" w:rsidRDefault="007739B3">
            <w:r>
              <w:t>42.81</w:t>
            </w:r>
          </w:p>
        </w:tc>
      </w:tr>
      <w:tr w:rsidR="007623F8" w14:paraId="33FC8389" w14:textId="77777777">
        <w:tc>
          <w:tcPr>
            <w:tcW w:w="690" w:type="dxa"/>
            <w:vMerge/>
            <w:vAlign w:val="center"/>
          </w:tcPr>
          <w:p w14:paraId="2F3ED34F" w14:textId="77777777" w:rsidR="007623F8" w:rsidRDefault="007623F8"/>
        </w:tc>
        <w:tc>
          <w:tcPr>
            <w:tcW w:w="1992" w:type="dxa"/>
            <w:vAlign w:val="center"/>
          </w:tcPr>
          <w:p w14:paraId="183D4329" w14:textId="77777777" w:rsidR="007623F8" w:rsidRDefault="007739B3">
            <w:r>
              <w:t>1416</w:t>
            </w:r>
          </w:p>
        </w:tc>
        <w:tc>
          <w:tcPr>
            <w:tcW w:w="3186" w:type="dxa"/>
            <w:vAlign w:val="center"/>
          </w:tcPr>
          <w:p w14:paraId="01463DFC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7EC4A7F6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596C8A25" w14:textId="77777777" w:rsidR="007623F8" w:rsidRDefault="007739B3">
            <w:r>
              <w:t>45.22</w:t>
            </w:r>
          </w:p>
        </w:tc>
      </w:tr>
      <w:tr w:rsidR="007623F8" w14:paraId="0F0D86C3" w14:textId="77777777">
        <w:tc>
          <w:tcPr>
            <w:tcW w:w="690" w:type="dxa"/>
            <w:vMerge/>
            <w:vAlign w:val="center"/>
          </w:tcPr>
          <w:p w14:paraId="794EED4B" w14:textId="77777777" w:rsidR="007623F8" w:rsidRDefault="007623F8"/>
        </w:tc>
        <w:tc>
          <w:tcPr>
            <w:tcW w:w="1992" w:type="dxa"/>
            <w:vAlign w:val="center"/>
          </w:tcPr>
          <w:p w14:paraId="63F23DDF" w14:textId="77777777" w:rsidR="007623F8" w:rsidRDefault="007739B3">
            <w:r>
              <w:t>1417</w:t>
            </w:r>
          </w:p>
        </w:tc>
        <w:tc>
          <w:tcPr>
            <w:tcW w:w="3186" w:type="dxa"/>
            <w:vAlign w:val="center"/>
          </w:tcPr>
          <w:p w14:paraId="5F3C75F1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D8587E7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76BB6B3A" w14:textId="77777777" w:rsidR="007623F8" w:rsidRDefault="007739B3">
            <w:r>
              <w:t>45.10</w:t>
            </w:r>
          </w:p>
        </w:tc>
      </w:tr>
      <w:tr w:rsidR="007623F8" w14:paraId="44B8155B" w14:textId="77777777">
        <w:tc>
          <w:tcPr>
            <w:tcW w:w="690" w:type="dxa"/>
            <w:vMerge/>
            <w:vAlign w:val="center"/>
          </w:tcPr>
          <w:p w14:paraId="14F78F87" w14:textId="77777777" w:rsidR="007623F8" w:rsidRDefault="007623F8"/>
        </w:tc>
        <w:tc>
          <w:tcPr>
            <w:tcW w:w="1992" w:type="dxa"/>
            <w:vAlign w:val="center"/>
          </w:tcPr>
          <w:p w14:paraId="7849F9B8" w14:textId="77777777" w:rsidR="007623F8" w:rsidRDefault="007739B3">
            <w:r>
              <w:t>1444</w:t>
            </w:r>
          </w:p>
        </w:tc>
        <w:tc>
          <w:tcPr>
            <w:tcW w:w="3186" w:type="dxa"/>
            <w:vAlign w:val="center"/>
          </w:tcPr>
          <w:p w14:paraId="48FDF337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51686A0F" w14:textId="77777777" w:rsidR="007623F8" w:rsidRDefault="007739B3">
            <w:r>
              <w:t>4.2</w:t>
            </w:r>
          </w:p>
        </w:tc>
        <w:tc>
          <w:tcPr>
            <w:tcW w:w="3356" w:type="dxa"/>
            <w:vAlign w:val="center"/>
          </w:tcPr>
          <w:p w14:paraId="2DB99C90" w14:textId="77777777" w:rsidR="007623F8" w:rsidRDefault="007739B3">
            <w:r>
              <w:t>41.02</w:t>
            </w:r>
          </w:p>
        </w:tc>
      </w:tr>
      <w:tr w:rsidR="007623F8" w14:paraId="5C203C2B" w14:textId="77777777">
        <w:tc>
          <w:tcPr>
            <w:tcW w:w="690" w:type="dxa"/>
            <w:vMerge/>
            <w:vAlign w:val="center"/>
          </w:tcPr>
          <w:p w14:paraId="6518241D" w14:textId="77777777" w:rsidR="007623F8" w:rsidRDefault="007623F8"/>
        </w:tc>
        <w:tc>
          <w:tcPr>
            <w:tcW w:w="1992" w:type="dxa"/>
            <w:vAlign w:val="center"/>
          </w:tcPr>
          <w:p w14:paraId="6A2E677D" w14:textId="77777777" w:rsidR="007623F8" w:rsidRDefault="007739B3">
            <w:r>
              <w:t>1445</w:t>
            </w:r>
          </w:p>
        </w:tc>
        <w:tc>
          <w:tcPr>
            <w:tcW w:w="3186" w:type="dxa"/>
            <w:vAlign w:val="center"/>
          </w:tcPr>
          <w:p w14:paraId="11452963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255181ED" w14:textId="77777777" w:rsidR="007623F8" w:rsidRDefault="007739B3">
            <w:r>
              <w:t>4.2</w:t>
            </w:r>
          </w:p>
        </w:tc>
        <w:tc>
          <w:tcPr>
            <w:tcW w:w="3356" w:type="dxa"/>
            <w:vAlign w:val="center"/>
          </w:tcPr>
          <w:p w14:paraId="42F21519" w14:textId="77777777" w:rsidR="007623F8" w:rsidRDefault="007739B3">
            <w:r>
              <w:t>41.39</w:t>
            </w:r>
          </w:p>
        </w:tc>
      </w:tr>
      <w:tr w:rsidR="007623F8" w14:paraId="6E130063" w14:textId="77777777">
        <w:tc>
          <w:tcPr>
            <w:tcW w:w="690" w:type="dxa"/>
            <w:vMerge/>
            <w:vAlign w:val="center"/>
          </w:tcPr>
          <w:p w14:paraId="5BB12086" w14:textId="77777777" w:rsidR="007623F8" w:rsidRDefault="007623F8"/>
        </w:tc>
        <w:tc>
          <w:tcPr>
            <w:tcW w:w="1992" w:type="dxa"/>
            <w:vAlign w:val="center"/>
          </w:tcPr>
          <w:p w14:paraId="3539ABE4" w14:textId="77777777" w:rsidR="007623F8" w:rsidRDefault="007739B3">
            <w:r>
              <w:t>1508</w:t>
            </w:r>
          </w:p>
        </w:tc>
        <w:tc>
          <w:tcPr>
            <w:tcW w:w="3186" w:type="dxa"/>
            <w:vAlign w:val="center"/>
          </w:tcPr>
          <w:p w14:paraId="0084234C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84AC970" w14:textId="77777777" w:rsidR="007623F8" w:rsidRDefault="007739B3">
            <w:r>
              <w:t>3.4</w:t>
            </w:r>
          </w:p>
        </w:tc>
        <w:tc>
          <w:tcPr>
            <w:tcW w:w="3356" w:type="dxa"/>
            <w:vAlign w:val="center"/>
          </w:tcPr>
          <w:p w14:paraId="181EBBB0" w14:textId="77777777" w:rsidR="007623F8" w:rsidRDefault="007739B3">
            <w:r>
              <w:t>42.68</w:t>
            </w:r>
          </w:p>
        </w:tc>
      </w:tr>
      <w:tr w:rsidR="007623F8" w14:paraId="2229D7AB" w14:textId="77777777">
        <w:tc>
          <w:tcPr>
            <w:tcW w:w="690" w:type="dxa"/>
            <w:vMerge/>
            <w:vAlign w:val="center"/>
          </w:tcPr>
          <w:p w14:paraId="6A02D1AB" w14:textId="77777777" w:rsidR="007623F8" w:rsidRDefault="007623F8"/>
        </w:tc>
        <w:tc>
          <w:tcPr>
            <w:tcW w:w="1992" w:type="dxa"/>
            <w:vAlign w:val="center"/>
          </w:tcPr>
          <w:p w14:paraId="09328922" w14:textId="77777777" w:rsidR="007623F8" w:rsidRDefault="007739B3">
            <w:r>
              <w:t>1513</w:t>
            </w:r>
          </w:p>
        </w:tc>
        <w:tc>
          <w:tcPr>
            <w:tcW w:w="3186" w:type="dxa"/>
            <w:vAlign w:val="center"/>
          </w:tcPr>
          <w:p w14:paraId="72C38210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5161A02A" w14:textId="77777777" w:rsidR="007623F8" w:rsidRDefault="007739B3">
            <w:r>
              <w:t>3.0</w:t>
            </w:r>
          </w:p>
        </w:tc>
        <w:tc>
          <w:tcPr>
            <w:tcW w:w="3356" w:type="dxa"/>
            <w:vAlign w:val="center"/>
          </w:tcPr>
          <w:p w14:paraId="294A4AF1" w14:textId="77777777" w:rsidR="007623F8" w:rsidRDefault="007739B3">
            <w:r>
              <w:t>40.68</w:t>
            </w:r>
          </w:p>
        </w:tc>
      </w:tr>
      <w:tr w:rsidR="007623F8" w14:paraId="14A13F76" w14:textId="77777777">
        <w:tc>
          <w:tcPr>
            <w:tcW w:w="690" w:type="dxa"/>
            <w:vMerge/>
            <w:vAlign w:val="center"/>
          </w:tcPr>
          <w:p w14:paraId="3A4385FA" w14:textId="77777777" w:rsidR="007623F8" w:rsidRDefault="007623F8"/>
        </w:tc>
        <w:tc>
          <w:tcPr>
            <w:tcW w:w="1992" w:type="dxa"/>
            <w:vAlign w:val="center"/>
          </w:tcPr>
          <w:p w14:paraId="4B778CE7" w14:textId="77777777" w:rsidR="007623F8" w:rsidRDefault="007739B3">
            <w:r>
              <w:t>1518</w:t>
            </w:r>
          </w:p>
        </w:tc>
        <w:tc>
          <w:tcPr>
            <w:tcW w:w="3186" w:type="dxa"/>
            <w:vAlign w:val="center"/>
          </w:tcPr>
          <w:p w14:paraId="446565E4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0102ABDB" w14:textId="77777777" w:rsidR="007623F8" w:rsidRDefault="007739B3">
            <w:r>
              <w:t>2.7</w:t>
            </w:r>
          </w:p>
        </w:tc>
        <w:tc>
          <w:tcPr>
            <w:tcW w:w="3356" w:type="dxa"/>
            <w:vAlign w:val="center"/>
          </w:tcPr>
          <w:p w14:paraId="5E87A3BC" w14:textId="77777777" w:rsidR="007623F8" w:rsidRDefault="007739B3">
            <w:r>
              <w:t>41.28</w:t>
            </w:r>
          </w:p>
        </w:tc>
      </w:tr>
      <w:tr w:rsidR="007623F8" w14:paraId="050EB224" w14:textId="77777777">
        <w:tc>
          <w:tcPr>
            <w:tcW w:w="690" w:type="dxa"/>
            <w:vMerge/>
            <w:vAlign w:val="center"/>
          </w:tcPr>
          <w:p w14:paraId="090C60D8" w14:textId="77777777" w:rsidR="007623F8" w:rsidRDefault="007623F8"/>
        </w:tc>
        <w:tc>
          <w:tcPr>
            <w:tcW w:w="1992" w:type="dxa"/>
            <w:vAlign w:val="center"/>
          </w:tcPr>
          <w:p w14:paraId="3AEC032E" w14:textId="77777777" w:rsidR="007623F8" w:rsidRDefault="007739B3">
            <w:r>
              <w:t>1533</w:t>
            </w:r>
          </w:p>
        </w:tc>
        <w:tc>
          <w:tcPr>
            <w:tcW w:w="3186" w:type="dxa"/>
            <w:vAlign w:val="center"/>
          </w:tcPr>
          <w:p w14:paraId="0B42C4D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1B8650BD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0AD413F7" w14:textId="77777777" w:rsidR="007623F8" w:rsidRDefault="007739B3">
            <w:r>
              <w:t>41.11</w:t>
            </w:r>
          </w:p>
        </w:tc>
      </w:tr>
      <w:tr w:rsidR="007623F8" w14:paraId="5BE43481" w14:textId="77777777">
        <w:tc>
          <w:tcPr>
            <w:tcW w:w="690" w:type="dxa"/>
            <w:vMerge/>
            <w:vAlign w:val="center"/>
          </w:tcPr>
          <w:p w14:paraId="1FD4C687" w14:textId="77777777" w:rsidR="007623F8" w:rsidRDefault="007623F8"/>
        </w:tc>
        <w:tc>
          <w:tcPr>
            <w:tcW w:w="1992" w:type="dxa"/>
            <w:vAlign w:val="center"/>
          </w:tcPr>
          <w:p w14:paraId="40D0EC67" w14:textId="77777777" w:rsidR="007623F8" w:rsidRDefault="007739B3">
            <w:r>
              <w:t>1539</w:t>
            </w:r>
          </w:p>
        </w:tc>
        <w:tc>
          <w:tcPr>
            <w:tcW w:w="3186" w:type="dxa"/>
            <w:vAlign w:val="center"/>
          </w:tcPr>
          <w:p w14:paraId="2A0A1093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F2A931E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7F5ADD2E" w14:textId="77777777" w:rsidR="007623F8" w:rsidRDefault="007739B3">
            <w:r>
              <w:t>41.32</w:t>
            </w:r>
          </w:p>
        </w:tc>
      </w:tr>
      <w:tr w:rsidR="007623F8" w14:paraId="7483F498" w14:textId="77777777">
        <w:tc>
          <w:tcPr>
            <w:tcW w:w="690" w:type="dxa"/>
            <w:vMerge/>
            <w:vAlign w:val="center"/>
          </w:tcPr>
          <w:p w14:paraId="5CBF305F" w14:textId="77777777" w:rsidR="007623F8" w:rsidRDefault="007623F8"/>
        </w:tc>
        <w:tc>
          <w:tcPr>
            <w:tcW w:w="1992" w:type="dxa"/>
            <w:vAlign w:val="center"/>
          </w:tcPr>
          <w:p w14:paraId="2DAFA1DA" w14:textId="77777777" w:rsidR="007623F8" w:rsidRDefault="007739B3">
            <w:r>
              <w:t>1546</w:t>
            </w:r>
          </w:p>
        </w:tc>
        <w:tc>
          <w:tcPr>
            <w:tcW w:w="3186" w:type="dxa"/>
            <w:vAlign w:val="center"/>
          </w:tcPr>
          <w:p w14:paraId="45E0ECE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0ED4969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0A2625C7" w14:textId="77777777" w:rsidR="007623F8" w:rsidRDefault="007739B3">
            <w:r>
              <w:t>41.75</w:t>
            </w:r>
          </w:p>
        </w:tc>
      </w:tr>
      <w:tr w:rsidR="007623F8" w14:paraId="0AD9243F" w14:textId="77777777">
        <w:tc>
          <w:tcPr>
            <w:tcW w:w="690" w:type="dxa"/>
            <w:vMerge/>
            <w:vAlign w:val="center"/>
          </w:tcPr>
          <w:p w14:paraId="054B58FE" w14:textId="77777777" w:rsidR="007623F8" w:rsidRDefault="007623F8"/>
        </w:tc>
        <w:tc>
          <w:tcPr>
            <w:tcW w:w="1992" w:type="dxa"/>
            <w:vAlign w:val="center"/>
          </w:tcPr>
          <w:p w14:paraId="36A1BFCC" w14:textId="77777777" w:rsidR="007623F8" w:rsidRDefault="007739B3">
            <w:r>
              <w:t>1548</w:t>
            </w:r>
          </w:p>
        </w:tc>
        <w:tc>
          <w:tcPr>
            <w:tcW w:w="3186" w:type="dxa"/>
            <w:vAlign w:val="center"/>
          </w:tcPr>
          <w:p w14:paraId="7647BF6F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9880CB8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335CD160" w14:textId="77777777" w:rsidR="007623F8" w:rsidRDefault="007739B3">
            <w:r>
              <w:t>43.16</w:t>
            </w:r>
          </w:p>
        </w:tc>
      </w:tr>
      <w:tr w:rsidR="007623F8" w14:paraId="025B69BC" w14:textId="77777777">
        <w:tc>
          <w:tcPr>
            <w:tcW w:w="690" w:type="dxa"/>
            <w:vMerge/>
            <w:vAlign w:val="center"/>
          </w:tcPr>
          <w:p w14:paraId="47504C98" w14:textId="77777777" w:rsidR="007623F8" w:rsidRDefault="007623F8"/>
        </w:tc>
        <w:tc>
          <w:tcPr>
            <w:tcW w:w="1992" w:type="dxa"/>
            <w:vAlign w:val="center"/>
          </w:tcPr>
          <w:p w14:paraId="6E973689" w14:textId="77777777" w:rsidR="007623F8" w:rsidRDefault="007739B3">
            <w:r>
              <w:t>1559</w:t>
            </w:r>
          </w:p>
        </w:tc>
        <w:tc>
          <w:tcPr>
            <w:tcW w:w="3186" w:type="dxa"/>
            <w:vAlign w:val="center"/>
          </w:tcPr>
          <w:p w14:paraId="3A142560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1EA943D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0F45C320" w14:textId="77777777" w:rsidR="007623F8" w:rsidRDefault="007739B3">
            <w:r>
              <w:t>45.31</w:t>
            </w:r>
          </w:p>
        </w:tc>
      </w:tr>
      <w:tr w:rsidR="007623F8" w14:paraId="023275C5" w14:textId="77777777">
        <w:tc>
          <w:tcPr>
            <w:tcW w:w="690" w:type="dxa"/>
            <w:vMerge/>
            <w:vAlign w:val="center"/>
          </w:tcPr>
          <w:p w14:paraId="07F4133D" w14:textId="77777777" w:rsidR="007623F8" w:rsidRDefault="007623F8"/>
        </w:tc>
        <w:tc>
          <w:tcPr>
            <w:tcW w:w="1992" w:type="dxa"/>
            <w:vAlign w:val="center"/>
          </w:tcPr>
          <w:p w14:paraId="3992B8A5" w14:textId="77777777" w:rsidR="007623F8" w:rsidRDefault="007739B3">
            <w:r>
              <w:t>1573</w:t>
            </w:r>
          </w:p>
        </w:tc>
        <w:tc>
          <w:tcPr>
            <w:tcW w:w="3186" w:type="dxa"/>
            <w:vAlign w:val="center"/>
          </w:tcPr>
          <w:p w14:paraId="4CC2663A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8D896E3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082157D0" w14:textId="77777777" w:rsidR="007623F8" w:rsidRDefault="007739B3">
            <w:r>
              <w:t>45.94</w:t>
            </w:r>
          </w:p>
        </w:tc>
      </w:tr>
      <w:tr w:rsidR="007623F8" w14:paraId="520078AB" w14:textId="77777777">
        <w:tc>
          <w:tcPr>
            <w:tcW w:w="690" w:type="dxa"/>
            <w:vMerge/>
            <w:vAlign w:val="center"/>
          </w:tcPr>
          <w:p w14:paraId="64DCCAAD" w14:textId="77777777" w:rsidR="007623F8" w:rsidRDefault="007623F8"/>
        </w:tc>
        <w:tc>
          <w:tcPr>
            <w:tcW w:w="1992" w:type="dxa"/>
            <w:vAlign w:val="center"/>
          </w:tcPr>
          <w:p w14:paraId="05582CF7" w14:textId="77777777" w:rsidR="007623F8" w:rsidRDefault="007739B3">
            <w:r>
              <w:t>1576</w:t>
            </w:r>
          </w:p>
        </w:tc>
        <w:tc>
          <w:tcPr>
            <w:tcW w:w="3186" w:type="dxa"/>
            <w:vAlign w:val="center"/>
          </w:tcPr>
          <w:p w14:paraId="22C1A93E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A867B1F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142E5F08" w14:textId="77777777" w:rsidR="007623F8" w:rsidRDefault="007739B3">
            <w:r>
              <w:t>45.62</w:t>
            </w:r>
          </w:p>
        </w:tc>
      </w:tr>
      <w:tr w:rsidR="007623F8" w14:paraId="6182CC6B" w14:textId="77777777">
        <w:tc>
          <w:tcPr>
            <w:tcW w:w="690" w:type="dxa"/>
            <w:vMerge/>
            <w:vAlign w:val="center"/>
          </w:tcPr>
          <w:p w14:paraId="77220BE3" w14:textId="77777777" w:rsidR="007623F8" w:rsidRDefault="007623F8"/>
        </w:tc>
        <w:tc>
          <w:tcPr>
            <w:tcW w:w="1992" w:type="dxa"/>
            <w:vAlign w:val="center"/>
          </w:tcPr>
          <w:p w14:paraId="702F0683" w14:textId="77777777" w:rsidR="007623F8" w:rsidRDefault="007739B3">
            <w:r>
              <w:t>1578</w:t>
            </w:r>
          </w:p>
        </w:tc>
        <w:tc>
          <w:tcPr>
            <w:tcW w:w="3186" w:type="dxa"/>
            <w:vAlign w:val="center"/>
          </w:tcPr>
          <w:p w14:paraId="5719C3F4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127F44EE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37841768" w14:textId="77777777" w:rsidR="007623F8" w:rsidRDefault="007739B3">
            <w:r>
              <w:t>46.47</w:t>
            </w:r>
          </w:p>
        </w:tc>
      </w:tr>
      <w:tr w:rsidR="007623F8" w14:paraId="7C1355AE" w14:textId="77777777">
        <w:tc>
          <w:tcPr>
            <w:tcW w:w="690" w:type="dxa"/>
            <w:vMerge/>
            <w:vAlign w:val="center"/>
          </w:tcPr>
          <w:p w14:paraId="71E90454" w14:textId="77777777" w:rsidR="007623F8" w:rsidRDefault="007623F8"/>
        </w:tc>
        <w:tc>
          <w:tcPr>
            <w:tcW w:w="1992" w:type="dxa"/>
            <w:vAlign w:val="center"/>
          </w:tcPr>
          <w:p w14:paraId="1357F418" w14:textId="77777777" w:rsidR="007623F8" w:rsidRDefault="007739B3">
            <w:r>
              <w:t>1586</w:t>
            </w:r>
          </w:p>
        </w:tc>
        <w:tc>
          <w:tcPr>
            <w:tcW w:w="3186" w:type="dxa"/>
            <w:vAlign w:val="center"/>
          </w:tcPr>
          <w:p w14:paraId="303BEDA6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618C43D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7F2CFDD8" w14:textId="77777777" w:rsidR="007623F8" w:rsidRDefault="007739B3">
            <w:r>
              <w:t>46.47</w:t>
            </w:r>
          </w:p>
        </w:tc>
      </w:tr>
      <w:tr w:rsidR="007623F8" w14:paraId="3FE2821C" w14:textId="77777777">
        <w:tc>
          <w:tcPr>
            <w:tcW w:w="690" w:type="dxa"/>
            <w:vMerge/>
            <w:vAlign w:val="center"/>
          </w:tcPr>
          <w:p w14:paraId="0CCAEB20" w14:textId="77777777" w:rsidR="007623F8" w:rsidRDefault="007623F8"/>
        </w:tc>
        <w:tc>
          <w:tcPr>
            <w:tcW w:w="1992" w:type="dxa"/>
            <w:vAlign w:val="center"/>
          </w:tcPr>
          <w:p w14:paraId="5FAAE84A" w14:textId="77777777" w:rsidR="007623F8" w:rsidRDefault="007739B3">
            <w:r>
              <w:t>1608</w:t>
            </w:r>
          </w:p>
        </w:tc>
        <w:tc>
          <w:tcPr>
            <w:tcW w:w="3186" w:type="dxa"/>
            <w:vAlign w:val="center"/>
          </w:tcPr>
          <w:p w14:paraId="3A9E4B8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5C4626B" w14:textId="77777777" w:rsidR="007623F8" w:rsidRDefault="007739B3">
            <w:r>
              <w:t>1.0</w:t>
            </w:r>
          </w:p>
        </w:tc>
        <w:tc>
          <w:tcPr>
            <w:tcW w:w="3356" w:type="dxa"/>
            <w:vAlign w:val="center"/>
          </w:tcPr>
          <w:p w14:paraId="3A007DAF" w14:textId="77777777" w:rsidR="007623F8" w:rsidRDefault="007739B3">
            <w:r>
              <w:t>45.76</w:t>
            </w:r>
          </w:p>
        </w:tc>
      </w:tr>
      <w:tr w:rsidR="007623F8" w14:paraId="168EAA8B" w14:textId="77777777">
        <w:tc>
          <w:tcPr>
            <w:tcW w:w="690" w:type="dxa"/>
            <w:vMerge/>
            <w:vAlign w:val="center"/>
          </w:tcPr>
          <w:p w14:paraId="6FA63659" w14:textId="77777777" w:rsidR="007623F8" w:rsidRDefault="007623F8"/>
        </w:tc>
        <w:tc>
          <w:tcPr>
            <w:tcW w:w="1992" w:type="dxa"/>
            <w:vAlign w:val="center"/>
          </w:tcPr>
          <w:p w14:paraId="567FEDCA" w14:textId="77777777" w:rsidR="007623F8" w:rsidRDefault="007739B3">
            <w:r>
              <w:t>1615</w:t>
            </w:r>
          </w:p>
        </w:tc>
        <w:tc>
          <w:tcPr>
            <w:tcW w:w="3186" w:type="dxa"/>
            <w:vAlign w:val="center"/>
          </w:tcPr>
          <w:p w14:paraId="04D24929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124D5728" w14:textId="77777777" w:rsidR="007623F8" w:rsidRDefault="007739B3">
            <w:r>
              <w:t>0.9</w:t>
            </w:r>
          </w:p>
        </w:tc>
        <w:tc>
          <w:tcPr>
            <w:tcW w:w="3356" w:type="dxa"/>
            <w:vAlign w:val="center"/>
          </w:tcPr>
          <w:p w14:paraId="3C1541EB" w14:textId="77777777" w:rsidR="007623F8" w:rsidRDefault="007739B3">
            <w:r>
              <w:t>45.82</w:t>
            </w:r>
          </w:p>
        </w:tc>
      </w:tr>
      <w:tr w:rsidR="007623F8" w14:paraId="486323F3" w14:textId="77777777">
        <w:tc>
          <w:tcPr>
            <w:tcW w:w="690" w:type="dxa"/>
            <w:vMerge/>
            <w:vAlign w:val="center"/>
          </w:tcPr>
          <w:p w14:paraId="7A31459F" w14:textId="77777777" w:rsidR="007623F8" w:rsidRDefault="007623F8"/>
        </w:tc>
        <w:tc>
          <w:tcPr>
            <w:tcW w:w="1992" w:type="dxa"/>
            <w:vAlign w:val="center"/>
          </w:tcPr>
          <w:p w14:paraId="4F48EEA1" w14:textId="77777777" w:rsidR="007623F8" w:rsidRDefault="007739B3">
            <w:r>
              <w:t>1624</w:t>
            </w:r>
          </w:p>
        </w:tc>
        <w:tc>
          <w:tcPr>
            <w:tcW w:w="3186" w:type="dxa"/>
            <w:vAlign w:val="center"/>
          </w:tcPr>
          <w:p w14:paraId="3BF778B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1FDF09B5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4A841695" w14:textId="77777777" w:rsidR="007623F8" w:rsidRDefault="007739B3">
            <w:r>
              <w:t>42.40</w:t>
            </w:r>
          </w:p>
        </w:tc>
      </w:tr>
      <w:tr w:rsidR="007623F8" w14:paraId="45ADECD4" w14:textId="77777777">
        <w:tc>
          <w:tcPr>
            <w:tcW w:w="690" w:type="dxa"/>
            <w:vMerge w:val="restart"/>
            <w:vAlign w:val="center"/>
          </w:tcPr>
          <w:p w14:paraId="1E67089B" w14:textId="77777777" w:rsidR="007623F8" w:rsidRDefault="007739B3">
            <w:r>
              <w:t>2</w:t>
            </w:r>
          </w:p>
        </w:tc>
        <w:tc>
          <w:tcPr>
            <w:tcW w:w="1992" w:type="dxa"/>
            <w:vAlign w:val="center"/>
          </w:tcPr>
          <w:p w14:paraId="71C1E84A" w14:textId="77777777" w:rsidR="007623F8" w:rsidRDefault="007739B3">
            <w:r>
              <w:t>2017</w:t>
            </w:r>
          </w:p>
        </w:tc>
        <w:tc>
          <w:tcPr>
            <w:tcW w:w="3186" w:type="dxa"/>
            <w:vAlign w:val="center"/>
          </w:tcPr>
          <w:p w14:paraId="36F951C0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15C1F7C3" w14:textId="77777777" w:rsidR="007623F8" w:rsidRDefault="007739B3">
            <w:r>
              <w:t>42.0</w:t>
            </w:r>
          </w:p>
        </w:tc>
        <w:tc>
          <w:tcPr>
            <w:tcW w:w="3356" w:type="dxa"/>
            <w:vAlign w:val="center"/>
          </w:tcPr>
          <w:p w14:paraId="4D4AB27B" w14:textId="77777777" w:rsidR="007623F8" w:rsidRDefault="007739B3">
            <w:r>
              <w:t>45.62</w:t>
            </w:r>
          </w:p>
        </w:tc>
      </w:tr>
      <w:tr w:rsidR="007623F8" w14:paraId="0C518B99" w14:textId="77777777">
        <w:tc>
          <w:tcPr>
            <w:tcW w:w="690" w:type="dxa"/>
            <w:vMerge/>
            <w:vAlign w:val="center"/>
          </w:tcPr>
          <w:p w14:paraId="3C635A2E" w14:textId="77777777" w:rsidR="007623F8" w:rsidRDefault="007623F8"/>
        </w:tc>
        <w:tc>
          <w:tcPr>
            <w:tcW w:w="1992" w:type="dxa"/>
            <w:vAlign w:val="center"/>
          </w:tcPr>
          <w:p w14:paraId="4A877665" w14:textId="77777777" w:rsidR="007623F8" w:rsidRDefault="007739B3">
            <w:r>
              <w:t>2023</w:t>
            </w:r>
          </w:p>
        </w:tc>
        <w:tc>
          <w:tcPr>
            <w:tcW w:w="3186" w:type="dxa"/>
            <w:vAlign w:val="center"/>
          </w:tcPr>
          <w:p w14:paraId="49D5D8CF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2BEB480E" w14:textId="77777777" w:rsidR="007623F8" w:rsidRDefault="007739B3">
            <w:r>
              <w:t>40.5</w:t>
            </w:r>
          </w:p>
        </w:tc>
        <w:tc>
          <w:tcPr>
            <w:tcW w:w="3356" w:type="dxa"/>
            <w:vAlign w:val="center"/>
          </w:tcPr>
          <w:p w14:paraId="7C38062B" w14:textId="77777777" w:rsidR="007623F8" w:rsidRDefault="007739B3">
            <w:r>
              <w:t>45.86</w:t>
            </w:r>
          </w:p>
        </w:tc>
      </w:tr>
      <w:tr w:rsidR="007623F8" w14:paraId="56CF6CCB" w14:textId="77777777">
        <w:tc>
          <w:tcPr>
            <w:tcW w:w="690" w:type="dxa"/>
            <w:vMerge/>
            <w:vAlign w:val="center"/>
          </w:tcPr>
          <w:p w14:paraId="2F651652" w14:textId="77777777" w:rsidR="007623F8" w:rsidRDefault="007623F8"/>
        </w:tc>
        <w:tc>
          <w:tcPr>
            <w:tcW w:w="1992" w:type="dxa"/>
            <w:vAlign w:val="center"/>
          </w:tcPr>
          <w:p w14:paraId="541601EF" w14:textId="77777777" w:rsidR="007623F8" w:rsidRDefault="007739B3">
            <w:r>
              <w:t>2033</w:t>
            </w:r>
          </w:p>
        </w:tc>
        <w:tc>
          <w:tcPr>
            <w:tcW w:w="3186" w:type="dxa"/>
            <w:vAlign w:val="center"/>
          </w:tcPr>
          <w:p w14:paraId="6B5505DD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37CED989" w14:textId="77777777" w:rsidR="007623F8" w:rsidRDefault="007739B3">
            <w:r>
              <w:t>39.2</w:t>
            </w:r>
          </w:p>
        </w:tc>
        <w:tc>
          <w:tcPr>
            <w:tcW w:w="3356" w:type="dxa"/>
            <w:vAlign w:val="center"/>
          </w:tcPr>
          <w:p w14:paraId="157C2621" w14:textId="77777777" w:rsidR="007623F8" w:rsidRDefault="007739B3">
            <w:r>
              <w:t>45.95</w:t>
            </w:r>
          </w:p>
        </w:tc>
      </w:tr>
      <w:tr w:rsidR="007623F8" w14:paraId="3A823132" w14:textId="77777777">
        <w:tc>
          <w:tcPr>
            <w:tcW w:w="690" w:type="dxa"/>
            <w:vMerge/>
            <w:vAlign w:val="center"/>
          </w:tcPr>
          <w:p w14:paraId="6E8D9969" w14:textId="77777777" w:rsidR="007623F8" w:rsidRDefault="007623F8"/>
        </w:tc>
        <w:tc>
          <w:tcPr>
            <w:tcW w:w="1992" w:type="dxa"/>
            <w:vAlign w:val="center"/>
          </w:tcPr>
          <w:p w14:paraId="4943400A" w14:textId="77777777" w:rsidR="007623F8" w:rsidRDefault="007739B3">
            <w:r>
              <w:t>2035</w:t>
            </w:r>
          </w:p>
        </w:tc>
        <w:tc>
          <w:tcPr>
            <w:tcW w:w="3186" w:type="dxa"/>
            <w:vAlign w:val="center"/>
          </w:tcPr>
          <w:p w14:paraId="33FC92E1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7B9B9402" w14:textId="77777777" w:rsidR="007623F8" w:rsidRDefault="007739B3">
            <w:r>
              <w:t>39.2</w:t>
            </w:r>
          </w:p>
        </w:tc>
        <w:tc>
          <w:tcPr>
            <w:tcW w:w="3356" w:type="dxa"/>
            <w:vAlign w:val="center"/>
          </w:tcPr>
          <w:p w14:paraId="1A89FB81" w14:textId="77777777" w:rsidR="007623F8" w:rsidRDefault="007739B3">
            <w:r>
              <w:t>46.13</w:t>
            </w:r>
          </w:p>
        </w:tc>
      </w:tr>
      <w:tr w:rsidR="007623F8" w14:paraId="570E9313" w14:textId="77777777">
        <w:tc>
          <w:tcPr>
            <w:tcW w:w="690" w:type="dxa"/>
            <w:vMerge/>
            <w:vAlign w:val="center"/>
          </w:tcPr>
          <w:p w14:paraId="2FA620E2" w14:textId="77777777" w:rsidR="007623F8" w:rsidRDefault="007623F8"/>
        </w:tc>
        <w:tc>
          <w:tcPr>
            <w:tcW w:w="1992" w:type="dxa"/>
            <w:vAlign w:val="center"/>
          </w:tcPr>
          <w:p w14:paraId="13485027" w14:textId="77777777" w:rsidR="007623F8" w:rsidRDefault="007739B3">
            <w:r>
              <w:t>2038</w:t>
            </w:r>
          </w:p>
        </w:tc>
        <w:tc>
          <w:tcPr>
            <w:tcW w:w="3186" w:type="dxa"/>
            <w:vAlign w:val="center"/>
          </w:tcPr>
          <w:p w14:paraId="583797AC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67C28177" w14:textId="77777777" w:rsidR="007623F8" w:rsidRDefault="007739B3">
            <w:r>
              <w:t>39.2</w:t>
            </w:r>
          </w:p>
        </w:tc>
        <w:tc>
          <w:tcPr>
            <w:tcW w:w="3356" w:type="dxa"/>
            <w:vAlign w:val="center"/>
          </w:tcPr>
          <w:p w14:paraId="2BEDA639" w14:textId="77777777" w:rsidR="007623F8" w:rsidRDefault="007739B3">
            <w:r>
              <w:t>44.90</w:t>
            </w:r>
          </w:p>
        </w:tc>
      </w:tr>
      <w:tr w:rsidR="007623F8" w14:paraId="0204F733" w14:textId="77777777">
        <w:tc>
          <w:tcPr>
            <w:tcW w:w="690" w:type="dxa"/>
            <w:vMerge/>
            <w:vAlign w:val="center"/>
          </w:tcPr>
          <w:p w14:paraId="652D2CD9" w14:textId="77777777" w:rsidR="007623F8" w:rsidRDefault="007623F8"/>
        </w:tc>
        <w:tc>
          <w:tcPr>
            <w:tcW w:w="1992" w:type="dxa"/>
            <w:vAlign w:val="center"/>
          </w:tcPr>
          <w:p w14:paraId="111E5EB8" w14:textId="77777777" w:rsidR="007623F8" w:rsidRDefault="007739B3">
            <w:r>
              <w:t>2064</w:t>
            </w:r>
          </w:p>
        </w:tc>
        <w:tc>
          <w:tcPr>
            <w:tcW w:w="3186" w:type="dxa"/>
            <w:vAlign w:val="center"/>
          </w:tcPr>
          <w:p w14:paraId="5524832C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74C91003" w14:textId="77777777" w:rsidR="007623F8" w:rsidRDefault="007739B3">
            <w:r>
              <w:t>21.6</w:t>
            </w:r>
          </w:p>
        </w:tc>
        <w:tc>
          <w:tcPr>
            <w:tcW w:w="3356" w:type="dxa"/>
            <w:vAlign w:val="center"/>
          </w:tcPr>
          <w:p w14:paraId="60784BE8" w14:textId="77777777" w:rsidR="007623F8" w:rsidRDefault="007739B3">
            <w:r>
              <w:t>45.45</w:t>
            </w:r>
          </w:p>
        </w:tc>
      </w:tr>
      <w:tr w:rsidR="007623F8" w14:paraId="1A109E2B" w14:textId="77777777">
        <w:tc>
          <w:tcPr>
            <w:tcW w:w="690" w:type="dxa"/>
            <w:vMerge/>
            <w:vAlign w:val="center"/>
          </w:tcPr>
          <w:p w14:paraId="138C12EE" w14:textId="77777777" w:rsidR="007623F8" w:rsidRDefault="007623F8"/>
        </w:tc>
        <w:tc>
          <w:tcPr>
            <w:tcW w:w="1992" w:type="dxa"/>
            <w:vAlign w:val="center"/>
          </w:tcPr>
          <w:p w14:paraId="7FBEFF2A" w14:textId="77777777" w:rsidR="007623F8" w:rsidRDefault="007739B3">
            <w:r>
              <w:t>2069</w:t>
            </w:r>
          </w:p>
        </w:tc>
        <w:tc>
          <w:tcPr>
            <w:tcW w:w="3186" w:type="dxa"/>
            <w:vAlign w:val="center"/>
          </w:tcPr>
          <w:p w14:paraId="5D4FE2C5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5CBB8ACA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21C83E74" w14:textId="77777777" w:rsidR="007623F8" w:rsidRDefault="007739B3">
            <w:r>
              <w:t>47.16</w:t>
            </w:r>
          </w:p>
        </w:tc>
      </w:tr>
      <w:tr w:rsidR="007623F8" w14:paraId="4FBCFFCC" w14:textId="77777777">
        <w:tc>
          <w:tcPr>
            <w:tcW w:w="690" w:type="dxa"/>
            <w:vMerge/>
            <w:vAlign w:val="center"/>
          </w:tcPr>
          <w:p w14:paraId="0A9089AD" w14:textId="77777777" w:rsidR="007623F8" w:rsidRDefault="007623F8"/>
        </w:tc>
        <w:tc>
          <w:tcPr>
            <w:tcW w:w="1992" w:type="dxa"/>
            <w:vAlign w:val="center"/>
          </w:tcPr>
          <w:p w14:paraId="65FE7236" w14:textId="77777777" w:rsidR="007623F8" w:rsidRDefault="007739B3">
            <w:r>
              <w:t>2076</w:t>
            </w:r>
          </w:p>
        </w:tc>
        <w:tc>
          <w:tcPr>
            <w:tcW w:w="3186" w:type="dxa"/>
            <w:vAlign w:val="center"/>
          </w:tcPr>
          <w:p w14:paraId="6D705C94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0A9C873D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31FCF12C" w14:textId="77777777" w:rsidR="007623F8" w:rsidRDefault="007739B3">
            <w:r>
              <w:t>47.09</w:t>
            </w:r>
          </w:p>
        </w:tc>
      </w:tr>
      <w:tr w:rsidR="007623F8" w14:paraId="4C001CDC" w14:textId="77777777">
        <w:tc>
          <w:tcPr>
            <w:tcW w:w="690" w:type="dxa"/>
            <w:vMerge/>
            <w:vAlign w:val="center"/>
          </w:tcPr>
          <w:p w14:paraId="20AE14A5" w14:textId="77777777" w:rsidR="007623F8" w:rsidRDefault="007623F8"/>
        </w:tc>
        <w:tc>
          <w:tcPr>
            <w:tcW w:w="1992" w:type="dxa"/>
            <w:vAlign w:val="center"/>
          </w:tcPr>
          <w:p w14:paraId="515AC81F" w14:textId="77777777" w:rsidR="007623F8" w:rsidRDefault="007739B3">
            <w:r>
              <w:t>2082</w:t>
            </w:r>
          </w:p>
        </w:tc>
        <w:tc>
          <w:tcPr>
            <w:tcW w:w="3186" w:type="dxa"/>
            <w:vAlign w:val="center"/>
          </w:tcPr>
          <w:p w14:paraId="22BC205C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26322DC2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6E123820" w14:textId="77777777" w:rsidR="007623F8" w:rsidRDefault="007739B3">
            <w:r>
              <w:t>47.36</w:t>
            </w:r>
          </w:p>
        </w:tc>
      </w:tr>
      <w:tr w:rsidR="007623F8" w14:paraId="0A9FE94B" w14:textId="77777777">
        <w:tc>
          <w:tcPr>
            <w:tcW w:w="690" w:type="dxa"/>
            <w:vMerge/>
            <w:vAlign w:val="center"/>
          </w:tcPr>
          <w:p w14:paraId="3B5FF9DE" w14:textId="77777777" w:rsidR="007623F8" w:rsidRDefault="007623F8"/>
        </w:tc>
        <w:tc>
          <w:tcPr>
            <w:tcW w:w="1992" w:type="dxa"/>
            <w:vAlign w:val="center"/>
          </w:tcPr>
          <w:p w14:paraId="6C017A3C" w14:textId="77777777" w:rsidR="007623F8" w:rsidRDefault="007739B3">
            <w:r>
              <w:t>2085</w:t>
            </w:r>
          </w:p>
        </w:tc>
        <w:tc>
          <w:tcPr>
            <w:tcW w:w="3186" w:type="dxa"/>
            <w:vAlign w:val="center"/>
          </w:tcPr>
          <w:p w14:paraId="0FBB3FAB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1D863DF1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42031095" w14:textId="77777777" w:rsidR="007623F8" w:rsidRDefault="007739B3">
            <w:r>
              <w:t>45.98</w:t>
            </w:r>
          </w:p>
        </w:tc>
      </w:tr>
      <w:tr w:rsidR="007623F8" w14:paraId="13480AB6" w14:textId="77777777">
        <w:tc>
          <w:tcPr>
            <w:tcW w:w="690" w:type="dxa"/>
            <w:vMerge/>
            <w:vAlign w:val="center"/>
          </w:tcPr>
          <w:p w14:paraId="33C58876" w14:textId="77777777" w:rsidR="007623F8" w:rsidRDefault="007623F8"/>
        </w:tc>
        <w:tc>
          <w:tcPr>
            <w:tcW w:w="1992" w:type="dxa"/>
            <w:vAlign w:val="center"/>
          </w:tcPr>
          <w:p w14:paraId="3C10E2C5" w14:textId="77777777" w:rsidR="007623F8" w:rsidRDefault="007739B3">
            <w:r>
              <w:t>2094</w:t>
            </w:r>
          </w:p>
        </w:tc>
        <w:tc>
          <w:tcPr>
            <w:tcW w:w="3186" w:type="dxa"/>
            <w:vAlign w:val="center"/>
          </w:tcPr>
          <w:p w14:paraId="6ED8797A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01B93C54" w14:textId="77777777" w:rsidR="007623F8" w:rsidRDefault="007739B3">
            <w:r>
              <w:t>21.2</w:t>
            </w:r>
          </w:p>
        </w:tc>
        <w:tc>
          <w:tcPr>
            <w:tcW w:w="3356" w:type="dxa"/>
            <w:vAlign w:val="center"/>
          </w:tcPr>
          <w:p w14:paraId="3A4C117F" w14:textId="77777777" w:rsidR="007623F8" w:rsidRDefault="007739B3">
            <w:r>
              <w:t>46.30</w:t>
            </w:r>
          </w:p>
        </w:tc>
      </w:tr>
      <w:tr w:rsidR="007623F8" w14:paraId="04ED1223" w14:textId="77777777">
        <w:tc>
          <w:tcPr>
            <w:tcW w:w="690" w:type="dxa"/>
            <w:vMerge/>
            <w:vAlign w:val="center"/>
          </w:tcPr>
          <w:p w14:paraId="4DCF9CDE" w14:textId="77777777" w:rsidR="007623F8" w:rsidRDefault="007623F8"/>
        </w:tc>
        <w:tc>
          <w:tcPr>
            <w:tcW w:w="1992" w:type="dxa"/>
            <w:vAlign w:val="center"/>
          </w:tcPr>
          <w:p w14:paraId="30C1C5B1" w14:textId="77777777" w:rsidR="007623F8" w:rsidRDefault="007739B3">
            <w:r>
              <w:t>2136</w:t>
            </w:r>
          </w:p>
        </w:tc>
        <w:tc>
          <w:tcPr>
            <w:tcW w:w="3186" w:type="dxa"/>
            <w:vAlign w:val="center"/>
          </w:tcPr>
          <w:p w14:paraId="14C9F75D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3235905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1E1ACB11" w14:textId="77777777" w:rsidR="007623F8" w:rsidRDefault="007739B3">
            <w:r>
              <w:t>47.63</w:t>
            </w:r>
          </w:p>
        </w:tc>
      </w:tr>
      <w:tr w:rsidR="007623F8" w14:paraId="17B5BEB7" w14:textId="77777777">
        <w:tc>
          <w:tcPr>
            <w:tcW w:w="690" w:type="dxa"/>
            <w:vMerge/>
            <w:vAlign w:val="center"/>
          </w:tcPr>
          <w:p w14:paraId="15DD7CB8" w14:textId="77777777" w:rsidR="007623F8" w:rsidRDefault="007623F8"/>
        </w:tc>
        <w:tc>
          <w:tcPr>
            <w:tcW w:w="1992" w:type="dxa"/>
            <w:vAlign w:val="center"/>
          </w:tcPr>
          <w:p w14:paraId="6D065491" w14:textId="77777777" w:rsidR="007623F8" w:rsidRDefault="007739B3">
            <w:r>
              <w:t>2138</w:t>
            </w:r>
          </w:p>
        </w:tc>
        <w:tc>
          <w:tcPr>
            <w:tcW w:w="3186" w:type="dxa"/>
            <w:vAlign w:val="center"/>
          </w:tcPr>
          <w:p w14:paraId="26E72195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0C0021FB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7C244D48" w14:textId="77777777" w:rsidR="007623F8" w:rsidRDefault="007739B3">
            <w:r>
              <w:t>47.27</w:t>
            </w:r>
          </w:p>
        </w:tc>
      </w:tr>
      <w:tr w:rsidR="007623F8" w14:paraId="61BFFF73" w14:textId="77777777">
        <w:tc>
          <w:tcPr>
            <w:tcW w:w="690" w:type="dxa"/>
            <w:vMerge/>
            <w:vAlign w:val="center"/>
          </w:tcPr>
          <w:p w14:paraId="32623A30" w14:textId="77777777" w:rsidR="007623F8" w:rsidRDefault="007623F8"/>
        </w:tc>
        <w:tc>
          <w:tcPr>
            <w:tcW w:w="1992" w:type="dxa"/>
            <w:vAlign w:val="center"/>
          </w:tcPr>
          <w:p w14:paraId="7D5F16C1" w14:textId="77777777" w:rsidR="007623F8" w:rsidRDefault="007739B3">
            <w:r>
              <w:t>2148</w:t>
            </w:r>
          </w:p>
        </w:tc>
        <w:tc>
          <w:tcPr>
            <w:tcW w:w="3186" w:type="dxa"/>
            <w:vAlign w:val="center"/>
          </w:tcPr>
          <w:p w14:paraId="43F8E9B7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3F2AF835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6E80E437" w14:textId="77777777" w:rsidR="007623F8" w:rsidRDefault="007739B3">
            <w:r>
              <w:t>45.64</w:t>
            </w:r>
          </w:p>
        </w:tc>
      </w:tr>
      <w:tr w:rsidR="007623F8" w14:paraId="42E89B21" w14:textId="77777777">
        <w:tc>
          <w:tcPr>
            <w:tcW w:w="690" w:type="dxa"/>
            <w:vMerge/>
            <w:vAlign w:val="center"/>
          </w:tcPr>
          <w:p w14:paraId="1DB7C728" w14:textId="77777777" w:rsidR="007623F8" w:rsidRDefault="007623F8"/>
        </w:tc>
        <w:tc>
          <w:tcPr>
            <w:tcW w:w="1992" w:type="dxa"/>
            <w:vAlign w:val="center"/>
          </w:tcPr>
          <w:p w14:paraId="2E5FFDFC" w14:textId="77777777" w:rsidR="007623F8" w:rsidRDefault="007739B3">
            <w:r>
              <w:t>2150</w:t>
            </w:r>
          </w:p>
        </w:tc>
        <w:tc>
          <w:tcPr>
            <w:tcW w:w="3186" w:type="dxa"/>
            <w:vAlign w:val="center"/>
          </w:tcPr>
          <w:p w14:paraId="339F65B8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050E0E07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073CCF47" w14:textId="77777777" w:rsidR="007623F8" w:rsidRDefault="007739B3">
            <w:r>
              <w:t>47.23</w:t>
            </w:r>
          </w:p>
        </w:tc>
      </w:tr>
      <w:tr w:rsidR="007623F8" w14:paraId="18D58609" w14:textId="77777777">
        <w:tc>
          <w:tcPr>
            <w:tcW w:w="690" w:type="dxa"/>
            <w:vMerge/>
            <w:vAlign w:val="center"/>
          </w:tcPr>
          <w:p w14:paraId="70940DA3" w14:textId="77777777" w:rsidR="007623F8" w:rsidRDefault="007623F8"/>
        </w:tc>
        <w:tc>
          <w:tcPr>
            <w:tcW w:w="1992" w:type="dxa"/>
            <w:vAlign w:val="center"/>
          </w:tcPr>
          <w:p w14:paraId="7ADC1F72" w14:textId="77777777" w:rsidR="007623F8" w:rsidRDefault="007739B3">
            <w:r>
              <w:t>2156</w:t>
            </w:r>
          </w:p>
        </w:tc>
        <w:tc>
          <w:tcPr>
            <w:tcW w:w="3186" w:type="dxa"/>
            <w:vAlign w:val="center"/>
          </w:tcPr>
          <w:p w14:paraId="69AF54B8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0651FDE0" w14:textId="77777777" w:rsidR="007623F8" w:rsidRDefault="007739B3">
            <w:r>
              <w:t>12.8</w:t>
            </w:r>
          </w:p>
        </w:tc>
        <w:tc>
          <w:tcPr>
            <w:tcW w:w="3356" w:type="dxa"/>
            <w:vAlign w:val="center"/>
          </w:tcPr>
          <w:p w14:paraId="1285247D" w14:textId="77777777" w:rsidR="007623F8" w:rsidRDefault="007739B3">
            <w:r>
              <w:t>49.92</w:t>
            </w:r>
          </w:p>
        </w:tc>
      </w:tr>
      <w:tr w:rsidR="007623F8" w14:paraId="285BC6E7" w14:textId="77777777">
        <w:tc>
          <w:tcPr>
            <w:tcW w:w="690" w:type="dxa"/>
            <w:vMerge/>
            <w:vAlign w:val="center"/>
          </w:tcPr>
          <w:p w14:paraId="5283CAB4" w14:textId="77777777" w:rsidR="007623F8" w:rsidRDefault="007623F8"/>
        </w:tc>
        <w:tc>
          <w:tcPr>
            <w:tcW w:w="1992" w:type="dxa"/>
            <w:vAlign w:val="center"/>
          </w:tcPr>
          <w:p w14:paraId="25044784" w14:textId="77777777" w:rsidR="007623F8" w:rsidRDefault="007739B3">
            <w:r>
              <w:t>2164</w:t>
            </w:r>
          </w:p>
        </w:tc>
        <w:tc>
          <w:tcPr>
            <w:tcW w:w="3186" w:type="dxa"/>
            <w:vAlign w:val="center"/>
          </w:tcPr>
          <w:p w14:paraId="30384A8D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7A90D484" w14:textId="77777777" w:rsidR="007623F8" w:rsidRDefault="007739B3">
            <w:r>
              <w:t>12.4</w:t>
            </w:r>
          </w:p>
        </w:tc>
        <w:tc>
          <w:tcPr>
            <w:tcW w:w="3356" w:type="dxa"/>
            <w:vAlign w:val="center"/>
          </w:tcPr>
          <w:p w14:paraId="2135CF3B" w14:textId="77777777" w:rsidR="007623F8" w:rsidRDefault="007739B3">
            <w:r>
              <w:t>46.94</w:t>
            </w:r>
          </w:p>
        </w:tc>
      </w:tr>
      <w:tr w:rsidR="007623F8" w14:paraId="2EDCF689" w14:textId="77777777">
        <w:tc>
          <w:tcPr>
            <w:tcW w:w="690" w:type="dxa"/>
            <w:vMerge/>
            <w:vAlign w:val="center"/>
          </w:tcPr>
          <w:p w14:paraId="63EA55CC" w14:textId="77777777" w:rsidR="007623F8" w:rsidRDefault="007623F8"/>
        </w:tc>
        <w:tc>
          <w:tcPr>
            <w:tcW w:w="1992" w:type="dxa"/>
            <w:vAlign w:val="center"/>
          </w:tcPr>
          <w:p w14:paraId="2FEA50B2" w14:textId="77777777" w:rsidR="007623F8" w:rsidRDefault="007739B3">
            <w:r>
              <w:t>2172</w:t>
            </w:r>
          </w:p>
        </w:tc>
        <w:tc>
          <w:tcPr>
            <w:tcW w:w="3186" w:type="dxa"/>
            <w:vAlign w:val="center"/>
          </w:tcPr>
          <w:p w14:paraId="4B26917C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1A80D34" w14:textId="77777777" w:rsidR="007623F8" w:rsidRDefault="007739B3">
            <w:r>
              <w:t>11.7</w:t>
            </w:r>
          </w:p>
        </w:tc>
        <w:tc>
          <w:tcPr>
            <w:tcW w:w="3356" w:type="dxa"/>
            <w:vAlign w:val="center"/>
          </w:tcPr>
          <w:p w14:paraId="470F3E7C" w14:textId="77777777" w:rsidR="007623F8" w:rsidRDefault="007739B3">
            <w:r>
              <w:t>47.27</w:t>
            </w:r>
          </w:p>
        </w:tc>
      </w:tr>
      <w:tr w:rsidR="007623F8" w14:paraId="7B633603" w14:textId="77777777">
        <w:tc>
          <w:tcPr>
            <w:tcW w:w="690" w:type="dxa"/>
            <w:vMerge/>
            <w:vAlign w:val="center"/>
          </w:tcPr>
          <w:p w14:paraId="6DEAB74A" w14:textId="77777777" w:rsidR="007623F8" w:rsidRDefault="007623F8"/>
        </w:tc>
        <w:tc>
          <w:tcPr>
            <w:tcW w:w="1992" w:type="dxa"/>
            <w:vAlign w:val="center"/>
          </w:tcPr>
          <w:p w14:paraId="608683B2" w14:textId="77777777" w:rsidR="007623F8" w:rsidRDefault="007739B3">
            <w:r>
              <w:t>2177</w:t>
            </w:r>
          </w:p>
        </w:tc>
        <w:tc>
          <w:tcPr>
            <w:tcW w:w="3186" w:type="dxa"/>
            <w:vAlign w:val="center"/>
          </w:tcPr>
          <w:p w14:paraId="23774092" w14:textId="77777777" w:rsidR="007623F8" w:rsidRDefault="007739B3">
            <w:r>
              <w:t>活动室</w:t>
            </w:r>
          </w:p>
        </w:tc>
        <w:tc>
          <w:tcPr>
            <w:tcW w:w="1075" w:type="dxa"/>
            <w:vAlign w:val="center"/>
          </w:tcPr>
          <w:p w14:paraId="30F4F303" w14:textId="77777777" w:rsidR="007623F8" w:rsidRDefault="007739B3">
            <w:r>
              <w:t>11.6</w:t>
            </w:r>
          </w:p>
        </w:tc>
        <w:tc>
          <w:tcPr>
            <w:tcW w:w="3356" w:type="dxa"/>
            <w:vAlign w:val="center"/>
          </w:tcPr>
          <w:p w14:paraId="401B88FD" w14:textId="77777777" w:rsidR="007623F8" w:rsidRDefault="007739B3">
            <w:r>
              <w:t>43.04</w:t>
            </w:r>
          </w:p>
        </w:tc>
      </w:tr>
      <w:tr w:rsidR="007623F8" w14:paraId="6B89FA86" w14:textId="77777777">
        <w:tc>
          <w:tcPr>
            <w:tcW w:w="690" w:type="dxa"/>
            <w:vMerge/>
            <w:vAlign w:val="center"/>
          </w:tcPr>
          <w:p w14:paraId="281C04B5" w14:textId="77777777" w:rsidR="007623F8" w:rsidRDefault="007623F8"/>
        </w:tc>
        <w:tc>
          <w:tcPr>
            <w:tcW w:w="1992" w:type="dxa"/>
            <w:vAlign w:val="center"/>
          </w:tcPr>
          <w:p w14:paraId="55ED51B8" w14:textId="77777777" w:rsidR="007623F8" w:rsidRDefault="007739B3">
            <w:r>
              <w:t>2183</w:t>
            </w:r>
          </w:p>
        </w:tc>
        <w:tc>
          <w:tcPr>
            <w:tcW w:w="3186" w:type="dxa"/>
            <w:vAlign w:val="center"/>
          </w:tcPr>
          <w:p w14:paraId="0C64E201" w14:textId="77777777" w:rsidR="007623F8" w:rsidRDefault="007739B3">
            <w:r>
              <w:t>活动室</w:t>
            </w:r>
          </w:p>
        </w:tc>
        <w:tc>
          <w:tcPr>
            <w:tcW w:w="1075" w:type="dxa"/>
            <w:vAlign w:val="center"/>
          </w:tcPr>
          <w:p w14:paraId="153EF1E5" w14:textId="77777777" w:rsidR="007623F8" w:rsidRDefault="007739B3">
            <w:r>
              <w:t>11.2</w:t>
            </w:r>
          </w:p>
        </w:tc>
        <w:tc>
          <w:tcPr>
            <w:tcW w:w="3356" w:type="dxa"/>
            <w:vAlign w:val="center"/>
          </w:tcPr>
          <w:p w14:paraId="2AD29424" w14:textId="77777777" w:rsidR="007623F8" w:rsidRDefault="007739B3">
            <w:r>
              <w:t>42.75</w:t>
            </w:r>
          </w:p>
        </w:tc>
      </w:tr>
      <w:tr w:rsidR="007623F8" w14:paraId="4AF0DEA2" w14:textId="77777777">
        <w:tc>
          <w:tcPr>
            <w:tcW w:w="690" w:type="dxa"/>
            <w:vMerge/>
            <w:vAlign w:val="center"/>
          </w:tcPr>
          <w:p w14:paraId="275CD187" w14:textId="77777777" w:rsidR="007623F8" w:rsidRDefault="007623F8"/>
        </w:tc>
        <w:tc>
          <w:tcPr>
            <w:tcW w:w="1992" w:type="dxa"/>
            <w:vAlign w:val="center"/>
          </w:tcPr>
          <w:p w14:paraId="2EDF02C8" w14:textId="77777777" w:rsidR="007623F8" w:rsidRDefault="007739B3">
            <w:r>
              <w:t>2191</w:t>
            </w:r>
          </w:p>
        </w:tc>
        <w:tc>
          <w:tcPr>
            <w:tcW w:w="3186" w:type="dxa"/>
            <w:vAlign w:val="center"/>
          </w:tcPr>
          <w:p w14:paraId="3C7A8B39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443BD802" w14:textId="77777777" w:rsidR="007623F8" w:rsidRDefault="007739B3">
            <w:r>
              <w:t>11.1</w:t>
            </w:r>
          </w:p>
        </w:tc>
        <w:tc>
          <w:tcPr>
            <w:tcW w:w="3356" w:type="dxa"/>
            <w:vAlign w:val="center"/>
          </w:tcPr>
          <w:p w14:paraId="46DA9773" w14:textId="77777777" w:rsidR="007623F8" w:rsidRDefault="007739B3">
            <w:r>
              <w:t>47.65</w:t>
            </w:r>
          </w:p>
        </w:tc>
      </w:tr>
      <w:tr w:rsidR="007623F8" w14:paraId="477CC29B" w14:textId="77777777">
        <w:tc>
          <w:tcPr>
            <w:tcW w:w="690" w:type="dxa"/>
            <w:vMerge/>
            <w:vAlign w:val="center"/>
          </w:tcPr>
          <w:p w14:paraId="1599CE1D" w14:textId="77777777" w:rsidR="007623F8" w:rsidRDefault="007623F8"/>
        </w:tc>
        <w:tc>
          <w:tcPr>
            <w:tcW w:w="1992" w:type="dxa"/>
            <w:vAlign w:val="center"/>
          </w:tcPr>
          <w:p w14:paraId="4884D92B" w14:textId="77777777" w:rsidR="007623F8" w:rsidRDefault="007739B3">
            <w:r>
              <w:t>2212</w:t>
            </w:r>
          </w:p>
        </w:tc>
        <w:tc>
          <w:tcPr>
            <w:tcW w:w="3186" w:type="dxa"/>
            <w:vAlign w:val="center"/>
          </w:tcPr>
          <w:p w14:paraId="2B8C2E06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3BCE6922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78A405BB" w14:textId="77777777" w:rsidR="007623F8" w:rsidRDefault="007739B3">
            <w:r>
              <w:t>46.39</w:t>
            </w:r>
          </w:p>
        </w:tc>
      </w:tr>
      <w:tr w:rsidR="007623F8" w14:paraId="4B301340" w14:textId="77777777">
        <w:tc>
          <w:tcPr>
            <w:tcW w:w="690" w:type="dxa"/>
            <w:vMerge/>
            <w:vAlign w:val="center"/>
          </w:tcPr>
          <w:p w14:paraId="18428EE6" w14:textId="77777777" w:rsidR="007623F8" w:rsidRDefault="007623F8"/>
        </w:tc>
        <w:tc>
          <w:tcPr>
            <w:tcW w:w="1992" w:type="dxa"/>
            <w:vAlign w:val="center"/>
          </w:tcPr>
          <w:p w14:paraId="4C70D82F" w14:textId="77777777" w:rsidR="007623F8" w:rsidRDefault="007739B3">
            <w:r>
              <w:t>2218</w:t>
            </w:r>
          </w:p>
        </w:tc>
        <w:tc>
          <w:tcPr>
            <w:tcW w:w="3186" w:type="dxa"/>
            <w:vAlign w:val="center"/>
          </w:tcPr>
          <w:p w14:paraId="2022599E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60D4D45E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5FE40F69" w14:textId="77777777" w:rsidR="007623F8" w:rsidRDefault="007739B3">
            <w:r>
              <w:t>47.73</w:t>
            </w:r>
          </w:p>
        </w:tc>
      </w:tr>
      <w:tr w:rsidR="007623F8" w14:paraId="521DE7E8" w14:textId="77777777">
        <w:tc>
          <w:tcPr>
            <w:tcW w:w="690" w:type="dxa"/>
            <w:vMerge/>
            <w:vAlign w:val="center"/>
          </w:tcPr>
          <w:p w14:paraId="0E5F4B81" w14:textId="77777777" w:rsidR="007623F8" w:rsidRDefault="007623F8"/>
        </w:tc>
        <w:tc>
          <w:tcPr>
            <w:tcW w:w="1992" w:type="dxa"/>
            <w:vAlign w:val="center"/>
          </w:tcPr>
          <w:p w14:paraId="78E051C0" w14:textId="77777777" w:rsidR="007623F8" w:rsidRDefault="007739B3">
            <w:r>
              <w:t>2245</w:t>
            </w:r>
          </w:p>
        </w:tc>
        <w:tc>
          <w:tcPr>
            <w:tcW w:w="3186" w:type="dxa"/>
            <w:vAlign w:val="center"/>
          </w:tcPr>
          <w:p w14:paraId="50AD344D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1FBC4A10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1572045C" w14:textId="77777777" w:rsidR="007623F8" w:rsidRDefault="007739B3">
            <w:r>
              <w:t>48.28</w:t>
            </w:r>
          </w:p>
        </w:tc>
      </w:tr>
      <w:tr w:rsidR="007623F8" w14:paraId="423E5C2C" w14:textId="77777777">
        <w:tc>
          <w:tcPr>
            <w:tcW w:w="690" w:type="dxa"/>
            <w:vMerge/>
            <w:vAlign w:val="center"/>
          </w:tcPr>
          <w:p w14:paraId="605688BE" w14:textId="77777777" w:rsidR="007623F8" w:rsidRDefault="007623F8"/>
        </w:tc>
        <w:tc>
          <w:tcPr>
            <w:tcW w:w="1992" w:type="dxa"/>
            <w:vAlign w:val="center"/>
          </w:tcPr>
          <w:p w14:paraId="72C8DC94" w14:textId="77777777" w:rsidR="007623F8" w:rsidRDefault="007739B3">
            <w:r>
              <w:t>2255</w:t>
            </w:r>
          </w:p>
        </w:tc>
        <w:tc>
          <w:tcPr>
            <w:tcW w:w="3186" w:type="dxa"/>
            <w:vAlign w:val="center"/>
          </w:tcPr>
          <w:p w14:paraId="1EC307C3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3B0D9031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1261852A" w14:textId="77777777" w:rsidR="007623F8" w:rsidRDefault="007739B3">
            <w:r>
              <w:t>48.69</w:t>
            </w:r>
          </w:p>
        </w:tc>
      </w:tr>
      <w:tr w:rsidR="007623F8" w14:paraId="54243B30" w14:textId="77777777">
        <w:tc>
          <w:tcPr>
            <w:tcW w:w="690" w:type="dxa"/>
            <w:vMerge/>
            <w:vAlign w:val="center"/>
          </w:tcPr>
          <w:p w14:paraId="6D62DB80" w14:textId="77777777" w:rsidR="007623F8" w:rsidRDefault="007623F8"/>
        </w:tc>
        <w:tc>
          <w:tcPr>
            <w:tcW w:w="1992" w:type="dxa"/>
            <w:vAlign w:val="center"/>
          </w:tcPr>
          <w:p w14:paraId="048B9D56" w14:textId="77777777" w:rsidR="007623F8" w:rsidRDefault="007739B3">
            <w:r>
              <w:t>2267</w:t>
            </w:r>
          </w:p>
        </w:tc>
        <w:tc>
          <w:tcPr>
            <w:tcW w:w="3186" w:type="dxa"/>
            <w:vAlign w:val="center"/>
          </w:tcPr>
          <w:p w14:paraId="7B1FAC01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0916924F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41F7A290" w14:textId="77777777" w:rsidR="007623F8" w:rsidRDefault="007739B3">
            <w:r>
              <w:t>47.58</w:t>
            </w:r>
          </w:p>
        </w:tc>
      </w:tr>
      <w:tr w:rsidR="007623F8" w14:paraId="413AE955" w14:textId="77777777">
        <w:tc>
          <w:tcPr>
            <w:tcW w:w="690" w:type="dxa"/>
            <w:vMerge/>
            <w:vAlign w:val="center"/>
          </w:tcPr>
          <w:p w14:paraId="0CFF8837" w14:textId="77777777" w:rsidR="007623F8" w:rsidRDefault="007623F8"/>
        </w:tc>
        <w:tc>
          <w:tcPr>
            <w:tcW w:w="1992" w:type="dxa"/>
            <w:vAlign w:val="center"/>
          </w:tcPr>
          <w:p w14:paraId="42196F69" w14:textId="77777777" w:rsidR="007623F8" w:rsidRDefault="007739B3">
            <w:r>
              <w:t>2269</w:t>
            </w:r>
          </w:p>
        </w:tc>
        <w:tc>
          <w:tcPr>
            <w:tcW w:w="3186" w:type="dxa"/>
            <w:vAlign w:val="center"/>
          </w:tcPr>
          <w:p w14:paraId="64D3E948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30A95CB4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6C562E4B" w14:textId="77777777" w:rsidR="007623F8" w:rsidRDefault="007739B3">
            <w:r>
              <w:t>42.31</w:t>
            </w:r>
          </w:p>
        </w:tc>
      </w:tr>
      <w:tr w:rsidR="007623F8" w14:paraId="272FE9A0" w14:textId="77777777">
        <w:tc>
          <w:tcPr>
            <w:tcW w:w="690" w:type="dxa"/>
            <w:vMerge/>
            <w:vAlign w:val="center"/>
          </w:tcPr>
          <w:p w14:paraId="0C1645E9" w14:textId="77777777" w:rsidR="007623F8" w:rsidRDefault="007623F8"/>
        </w:tc>
        <w:tc>
          <w:tcPr>
            <w:tcW w:w="1992" w:type="dxa"/>
            <w:vAlign w:val="center"/>
          </w:tcPr>
          <w:p w14:paraId="4D84C1ED" w14:textId="77777777" w:rsidR="007623F8" w:rsidRDefault="007739B3">
            <w:r>
              <w:t>2278</w:t>
            </w:r>
          </w:p>
        </w:tc>
        <w:tc>
          <w:tcPr>
            <w:tcW w:w="3186" w:type="dxa"/>
            <w:vAlign w:val="center"/>
          </w:tcPr>
          <w:p w14:paraId="79108978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0A76C1C6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08F4821B" w14:textId="77777777" w:rsidR="007623F8" w:rsidRDefault="007739B3">
            <w:r>
              <w:t>49.09</w:t>
            </w:r>
          </w:p>
        </w:tc>
      </w:tr>
      <w:tr w:rsidR="007623F8" w14:paraId="2D09D018" w14:textId="77777777">
        <w:tc>
          <w:tcPr>
            <w:tcW w:w="690" w:type="dxa"/>
            <w:vMerge/>
            <w:vAlign w:val="center"/>
          </w:tcPr>
          <w:p w14:paraId="74227238" w14:textId="77777777" w:rsidR="007623F8" w:rsidRDefault="007623F8"/>
        </w:tc>
        <w:tc>
          <w:tcPr>
            <w:tcW w:w="1992" w:type="dxa"/>
            <w:vAlign w:val="center"/>
          </w:tcPr>
          <w:p w14:paraId="6884B90A" w14:textId="77777777" w:rsidR="007623F8" w:rsidRDefault="007739B3">
            <w:r>
              <w:t>2280</w:t>
            </w:r>
          </w:p>
        </w:tc>
        <w:tc>
          <w:tcPr>
            <w:tcW w:w="3186" w:type="dxa"/>
            <w:vAlign w:val="center"/>
          </w:tcPr>
          <w:p w14:paraId="46BBA7A6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81B5E2D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3CF8BA24" w14:textId="77777777" w:rsidR="007623F8" w:rsidRDefault="007739B3">
            <w:r>
              <w:t>48.76</w:t>
            </w:r>
          </w:p>
        </w:tc>
      </w:tr>
      <w:tr w:rsidR="007623F8" w14:paraId="16587DA5" w14:textId="77777777">
        <w:tc>
          <w:tcPr>
            <w:tcW w:w="690" w:type="dxa"/>
            <w:vMerge/>
            <w:vAlign w:val="center"/>
          </w:tcPr>
          <w:p w14:paraId="6C80FA77" w14:textId="77777777" w:rsidR="007623F8" w:rsidRDefault="007623F8"/>
        </w:tc>
        <w:tc>
          <w:tcPr>
            <w:tcW w:w="1992" w:type="dxa"/>
            <w:vAlign w:val="center"/>
          </w:tcPr>
          <w:p w14:paraId="2B158797" w14:textId="77777777" w:rsidR="007623F8" w:rsidRDefault="007739B3">
            <w:r>
              <w:t>2292</w:t>
            </w:r>
          </w:p>
        </w:tc>
        <w:tc>
          <w:tcPr>
            <w:tcW w:w="3186" w:type="dxa"/>
            <w:vAlign w:val="center"/>
          </w:tcPr>
          <w:p w14:paraId="73FF761B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2A62EA3D" w14:textId="77777777" w:rsidR="007623F8" w:rsidRDefault="007739B3">
            <w:r>
              <w:t>7.2</w:t>
            </w:r>
          </w:p>
        </w:tc>
        <w:tc>
          <w:tcPr>
            <w:tcW w:w="3356" w:type="dxa"/>
            <w:vAlign w:val="center"/>
          </w:tcPr>
          <w:p w14:paraId="2FC0E686" w14:textId="77777777" w:rsidR="007623F8" w:rsidRDefault="007739B3">
            <w:r>
              <w:t>46.69</w:t>
            </w:r>
          </w:p>
        </w:tc>
      </w:tr>
      <w:tr w:rsidR="007623F8" w14:paraId="22F9434B" w14:textId="77777777">
        <w:tc>
          <w:tcPr>
            <w:tcW w:w="690" w:type="dxa"/>
            <w:vMerge/>
            <w:vAlign w:val="center"/>
          </w:tcPr>
          <w:p w14:paraId="5BD8EA0C" w14:textId="77777777" w:rsidR="007623F8" w:rsidRDefault="007623F8"/>
        </w:tc>
        <w:tc>
          <w:tcPr>
            <w:tcW w:w="1992" w:type="dxa"/>
            <w:vAlign w:val="center"/>
          </w:tcPr>
          <w:p w14:paraId="2B97B6A9" w14:textId="77777777" w:rsidR="007623F8" w:rsidRDefault="007739B3">
            <w:r>
              <w:t>2300</w:t>
            </w:r>
          </w:p>
        </w:tc>
        <w:tc>
          <w:tcPr>
            <w:tcW w:w="3186" w:type="dxa"/>
            <w:vAlign w:val="center"/>
          </w:tcPr>
          <w:p w14:paraId="7647453C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73818D1" w14:textId="77777777" w:rsidR="007623F8" w:rsidRDefault="007739B3">
            <w:r>
              <w:t>7.1</w:t>
            </w:r>
          </w:p>
        </w:tc>
        <w:tc>
          <w:tcPr>
            <w:tcW w:w="3356" w:type="dxa"/>
            <w:vAlign w:val="center"/>
          </w:tcPr>
          <w:p w14:paraId="2E1CD3E2" w14:textId="77777777" w:rsidR="007623F8" w:rsidRDefault="007739B3">
            <w:r>
              <w:t>45.47</w:t>
            </w:r>
          </w:p>
        </w:tc>
      </w:tr>
      <w:tr w:rsidR="007623F8" w14:paraId="17E38EAE" w14:textId="77777777">
        <w:tc>
          <w:tcPr>
            <w:tcW w:w="690" w:type="dxa"/>
            <w:vMerge/>
            <w:vAlign w:val="center"/>
          </w:tcPr>
          <w:p w14:paraId="4F9764F1" w14:textId="77777777" w:rsidR="007623F8" w:rsidRDefault="007623F8"/>
        </w:tc>
        <w:tc>
          <w:tcPr>
            <w:tcW w:w="1992" w:type="dxa"/>
            <w:vAlign w:val="center"/>
          </w:tcPr>
          <w:p w14:paraId="7E086370" w14:textId="77777777" w:rsidR="007623F8" w:rsidRDefault="007739B3">
            <w:r>
              <w:t>2305</w:t>
            </w:r>
          </w:p>
        </w:tc>
        <w:tc>
          <w:tcPr>
            <w:tcW w:w="3186" w:type="dxa"/>
            <w:vAlign w:val="center"/>
          </w:tcPr>
          <w:p w14:paraId="22DBC37D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63E7595E" w14:textId="77777777" w:rsidR="007623F8" w:rsidRDefault="007739B3">
            <w:r>
              <w:t>6.5</w:t>
            </w:r>
          </w:p>
        </w:tc>
        <w:tc>
          <w:tcPr>
            <w:tcW w:w="3356" w:type="dxa"/>
            <w:vAlign w:val="center"/>
          </w:tcPr>
          <w:p w14:paraId="3D5C4583" w14:textId="77777777" w:rsidR="007623F8" w:rsidRDefault="007739B3">
            <w:r>
              <w:t>46.82</w:t>
            </w:r>
          </w:p>
        </w:tc>
      </w:tr>
      <w:tr w:rsidR="007623F8" w14:paraId="49467767" w14:textId="77777777">
        <w:tc>
          <w:tcPr>
            <w:tcW w:w="690" w:type="dxa"/>
            <w:vMerge/>
            <w:vAlign w:val="center"/>
          </w:tcPr>
          <w:p w14:paraId="0FE565C2" w14:textId="77777777" w:rsidR="007623F8" w:rsidRDefault="007623F8"/>
        </w:tc>
        <w:tc>
          <w:tcPr>
            <w:tcW w:w="1992" w:type="dxa"/>
            <w:vAlign w:val="center"/>
          </w:tcPr>
          <w:p w14:paraId="6E7D6DF5" w14:textId="77777777" w:rsidR="007623F8" w:rsidRDefault="007739B3">
            <w:r>
              <w:t>2341</w:t>
            </w:r>
          </w:p>
        </w:tc>
        <w:tc>
          <w:tcPr>
            <w:tcW w:w="3186" w:type="dxa"/>
            <w:vAlign w:val="center"/>
          </w:tcPr>
          <w:p w14:paraId="5CF04FD5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0A3373BA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72EB55C6" w14:textId="77777777" w:rsidR="007623F8" w:rsidRDefault="007739B3">
            <w:r>
              <w:t>45.22</w:t>
            </w:r>
          </w:p>
        </w:tc>
      </w:tr>
      <w:tr w:rsidR="007623F8" w14:paraId="5A3A5071" w14:textId="77777777">
        <w:tc>
          <w:tcPr>
            <w:tcW w:w="690" w:type="dxa"/>
            <w:vMerge/>
            <w:vAlign w:val="center"/>
          </w:tcPr>
          <w:p w14:paraId="2F5F889B" w14:textId="77777777" w:rsidR="007623F8" w:rsidRDefault="007623F8"/>
        </w:tc>
        <w:tc>
          <w:tcPr>
            <w:tcW w:w="1992" w:type="dxa"/>
            <w:vAlign w:val="center"/>
          </w:tcPr>
          <w:p w14:paraId="7F086225" w14:textId="77777777" w:rsidR="007623F8" w:rsidRDefault="007739B3">
            <w:r>
              <w:t>2347</w:t>
            </w:r>
          </w:p>
        </w:tc>
        <w:tc>
          <w:tcPr>
            <w:tcW w:w="3186" w:type="dxa"/>
            <w:vAlign w:val="center"/>
          </w:tcPr>
          <w:p w14:paraId="7FAA1C59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3C0E8CBA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153981EE" w14:textId="77777777" w:rsidR="007623F8" w:rsidRDefault="007739B3">
            <w:r>
              <w:t>46.50</w:t>
            </w:r>
          </w:p>
        </w:tc>
      </w:tr>
      <w:tr w:rsidR="007623F8" w14:paraId="149FA00E" w14:textId="77777777">
        <w:tc>
          <w:tcPr>
            <w:tcW w:w="690" w:type="dxa"/>
            <w:vMerge/>
            <w:vAlign w:val="center"/>
          </w:tcPr>
          <w:p w14:paraId="0A2CD5BF" w14:textId="77777777" w:rsidR="007623F8" w:rsidRDefault="007623F8"/>
        </w:tc>
        <w:tc>
          <w:tcPr>
            <w:tcW w:w="1992" w:type="dxa"/>
            <w:vAlign w:val="center"/>
          </w:tcPr>
          <w:p w14:paraId="7510B9EE" w14:textId="77777777" w:rsidR="007623F8" w:rsidRDefault="007739B3">
            <w:r>
              <w:t>2353</w:t>
            </w:r>
          </w:p>
        </w:tc>
        <w:tc>
          <w:tcPr>
            <w:tcW w:w="3186" w:type="dxa"/>
            <w:vAlign w:val="center"/>
          </w:tcPr>
          <w:p w14:paraId="1DB9CC7C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7BE66F9C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5254A736" w14:textId="77777777" w:rsidR="007623F8" w:rsidRDefault="007739B3">
            <w:r>
              <w:t>47.09</w:t>
            </w:r>
          </w:p>
        </w:tc>
      </w:tr>
      <w:tr w:rsidR="007623F8" w14:paraId="773846F4" w14:textId="77777777">
        <w:tc>
          <w:tcPr>
            <w:tcW w:w="690" w:type="dxa"/>
            <w:vMerge/>
            <w:vAlign w:val="center"/>
          </w:tcPr>
          <w:p w14:paraId="4ACBFFF8" w14:textId="77777777" w:rsidR="007623F8" w:rsidRDefault="007623F8"/>
        </w:tc>
        <w:tc>
          <w:tcPr>
            <w:tcW w:w="1992" w:type="dxa"/>
            <w:vAlign w:val="center"/>
          </w:tcPr>
          <w:p w14:paraId="0F27A07E" w14:textId="77777777" w:rsidR="007623F8" w:rsidRDefault="007739B3">
            <w:r>
              <w:t>2403</w:t>
            </w:r>
          </w:p>
        </w:tc>
        <w:tc>
          <w:tcPr>
            <w:tcW w:w="3186" w:type="dxa"/>
            <w:vAlign w:val="center"/>
          </w:tcPr>
          <w:p w14:paraId="7E44BB9D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DDE7EEE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4BB844E8" w14:textId="77777777" w:rsidR="007623F8" w:rsidRDefault="007739B3">
            <w:r>
              <w:t>43.49</w:t>
            </w:r>
          </w:p>
        </w:tc>
      </w:tr>
      <w:tr w:rsidR="007623F8" w14:paraId="54B43DC7" w14:textId="77777777">
        <w:tc>
          <w:tcPr>
            <w:tcW w:w="690" w:type="dxa"/>
            <w:vMerge/>
            <w:vAlign w:val="center"/>
          </w:tcPr>
          <w:p w14:paraId="4506F434" w14:textId="77777777" w:rsidR="007623F8" w:rsidRDefault="007623F8"/>
        </w:tc>
        <w:tc>
          <w:tcPr>
            <w:tcW w:w="1992" w:type="dxa"/>
            <w:vAlign w:val="center"/>
          </w:tcPr>
          <w:p w14:paraId="36D34895" w14:textId="77777777" w:rsidR="007623F8" w:rsidRDefault="007739B3">
            <w:r>
              <w:t>2404</w:t>
            </w:r>
          </w:p>
        </w:tc>
        <w:tc>
          <w:tcPr>
            <w:tcW w:w="3186" w:type="dxa"/>
            <w:vAlign w:val="center"/>
          </w:tcPr>
          <w:p w14:paraId="62943FDD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C62E2EA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28A81ED9" w14:textId="77777777" w:rsidR="007623F8" w:rsidRDefault="007739B3">
            <w:r>
              <w:t>43.60</w:t>
            </w:r>
          </w:p>
        </w:tc>
      </w:tr>
      <w:tr w:rsidR="007623F8" w14:paraId="6B206EFB" w14:textId="77777777">
        <w:tc>
          <w:tcPr>
            <w:tcW w:w="690" w:type="dxa"/>
            <w:vMerge/>
            <w:vAlign w:val="center"/>
          </w:tcPr>
          <w:p w14:paraId="21B2D80E" w14:textId="77777777" w:rsidR="007623F8" w:rsidRDefault="007623F8"/>
        </w:tc>
        <w:tc>
          <w:tcPr>
            <w:tcW w:w="1992" w:type="dxa"/>
            <w:vAlign w:val="center"/>
          </w:tcPr>
          <w:p w14:paraId="651765FA" w14:textId="77777777" w:rsidR="007623F8" w:rsidRDefault="007739B3">
            <w:r>
              <w:t>2412</w:t>
            </w:r>
          </w:p>
        </w:tc>
        <w:tc>
          <w:tcPr>
            <w:tcW w:w="3186" w:type="dxa"/>
            <w:vAlign w:val="center"/>
          </w:tcPr>
          <w:p w14:paraId="4DB0204E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78D42D2B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7ED5CCD8" w14:textId="77777777" w:rsidR="007623F8" w:rsidRDefault="007739B3">
            <w:r>
              <w:t>46.64</w:t>
            </w:r>
          </w:p>
        </w:tc>
      </w:tr>
      <w:tr w:rsidR="007623F8" w14:paraId="1F68C53A" w14:textId="77777777">
        <w:tc>
          <w:tcPr>
            <w:tcW w:w="690" w:type="dxa"/>
            <w:vMerge/>
            <w:vAlign w:val="center"/>
          </w:tcPr>
          <w:p w14:paraId="564E7E68" w14:textId="77777777" w:rsidR="007623F8" w:rsidRDefault="007623F8"/>
        </w:tc>
        <w:tc>
          <w:tcPr>
            <w:tcW w:w="1992" w:type="dxa"/>
            <w:vAlign w:val="center"/>
          </w:tcPr>
          <w:p w14:paraId="1C5432ED" w14:textId="77777777" w:rsidR="007623F8" w:rsidRDefault="007739B3">
            <w:r>
              <w:t>2420</w:t>
            </w:r>
          </w:p>
        </w:tc>
        <w:tc>
          <w:tcPr>
            <w:tcW w:w="3186" w:type="dxa"/>
            <w:vAlign w:val="center"/>
          </w:tcPr>
          <w:p w14:paraId="65326B16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A4325A6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5D083868" w14:textId="77777777" w:rsidR="007623F8" w:rsidRDefault="007739B3">
            <w:r>
              <w:t>46.52</w:t>
            </w:r>
          </w:p>
        </w:tc>
      </w:tr>
      <w:tr w:rsidR="007623F8" w14:paraId="6642B1D4" w14:textId="77777777">
        <w:tc>
          <w:tcPr>
            <w:tcW w:w="690" w:type="dxa"/>
            <w:vMerge/>
            <w:vAlign w:val="center"/>
          </w:tcPr>
          <w:p w14:paraId="1162F493" w14:textId="77777777" w:rsidR="007623F8" w:rsidRDefault="007623F8"/>
        </w:tc>
        <w:tc>
          <w:tcPr>
            <w:tcW w:w="1992" w:type="dxa"/>
            <w:vAlign w:val="center"/>
          </w:tcPr>
          <w:p w14:paraId="1C4D6F37" w14:textId="77777777" w:rsidR="007623F8" w:rsidRDefault="007739B3">
            <w:r>
              <w:t>2520</w:t>
            </w:r>
          </w:p>
        </w:tc>
        <w:tc>
          <w:tcPr>
            <w:tcW w:w="3186" w:type="dxa"/>
            <w:vAlign w:val="center"/>
          </w:tcPr>
          <w:p w14:paraId="61B05337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447554B3" w14:textId="77777777" w:rsidR="007623F8" w:rsidRDefault="007739B3">
            <w:r>
              <w:t>2.7</w:t>
            </w:r>
          </w:p>
        </w:tc>
        <w:tc>
          <w:tcPr>
            <w:tcW w:w="3356" w:type="dxa"/>
            <w:vAlign w:val="center"/>
          </w:tcPr>
          <w:p w14:paraId="643F2A32" w14:textId="77777777" w:rsidR="007623F8" w:rsidRDefault="007739B3">
            <w:r>
              <w:t>43.68</w:t>
            </w:r>
          </w:p>
        </w:tc>
      </w:tr>
      <w:tr w:rsidR="007623F8" w14:paraId="77C37367" w14:textId="77777777">
        <w:tc>
          <w:tcPr>
            <w:tcW w:w="690" w:type="dxa"/>
            <w:vMerge/>
            <w:vAlign w:val="center"/>
          </w:tcPr>
          <w:p w14:paraId="27AD00E9" w14:textId="77777777" w:rsidR="007623F8" w:rsidRDefault="007623F8"/>
        </w:tc>
        <w:tc>
          <w:tcPr>
            <w:tcW w:w="1992" w:type="dxa"/>
            <w:vAlign w:val="center"/>
          </w:tcPr>
          <w:p w14:paraId="3308BDE4" w14:textId="77777777" w:rsidR="007623F8" w:rsidRDefault="007739B3">
            <w:r>
              <w:t>2531</w:t>
            </w:r>
          </w:p>
        </w:tc>
        <w:tc>
          <w:tcPr>
            <w:tcW w:w="3186" w:type="dxa"/>
            <w:vAlign w:val="center"/>
          </w:tcPr>
          <w:p w14:paraId="7169A619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D15F7DA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4ED26041" w14:textId="77777777" w:rsidR="007623F8" w:rsidRDefault="007739B3">
            <w:r>
              <w:t>41.42</w:t>
            </w:r>
          </w:p>
        </w:tc>
      </w:tr>
      <w:tr w:rsidR="007623F8" w14:paraId="37DB6A3C" w14:textId="77777777">
        <w:tc>
          <w:tcPr>
            <w:tcW w:w="690" w:type="dxa"/>
            <w:vMerge/>
            <w:vAlign w:val="center"/>
          </w:tcPr>
          <w:p w14:paraId="202F35CC" w14:textId="77777777" w:rsidR="007623F8" w:rsidRDefault="007623F8"/>
        </w:tc>
        <w:tc>
          <w:tcPr>
            <w:tcW w:w="1992" w:type="dxa"/>
            <w:vAlign w:val="center"/>
          </w:tcPr>
          <w:p w14:paraId="4E2FA4DB" w14:textId="77777777" w:rsidR="007623F8" w:rsidRDefault="007739B3">
            <w:r>
              <w:t>2538</w:t>
            </w:r>
          </w:p>
        </w:tc>
        <w:tc>
          <w:tcPr>
            <w:tcW w:w="3186" w:type="dxa"/>
            <w:vAlign w:val="center"/>
          </w:tcPr>
          <w:p w14:paraId="14D445EB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E8B127A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28509E73" w14:textId="77777777" w:rsidR="007623F8" w:rsidRDefault="007739B3">
            <w:r>
              <w:t>41.29</w:t>
            </w:r>
          </w:p>
        </w:tc>
      </w:tr>
      <w:tr w:rsidR="007623F8" w14:paraId="0E46A70C" w14:textId="77777777">
        <w:tc>
          <w:tcPr>
            <w:tcW w:w="690" w:type="dxa"/>
            <w:vMerge/>
            <w:vAlign w:val="center"/>
          </w:tcPr>
          <w:p w14:paraId="77874C12" w14:textId="77777777" w:rsidR="007623F8" w:rsidRDefault="007623F8"/>
        </w:tc>
        <w:tc>
          <w:tcPr>
            <w:tcW w:w="1992" w:type="dxa"/>
            <w:vAlign w:val="center"/>
          </w:tcPr>
          <w:p w14:paraId="1C7E4B4C" w14:textId="77777777" w:rsidR="007623F8" w:rsidRDefault="007739B3">
            <w:r>
              <w:t>2544</w:t>
            </w:r>
          </w:p>
        </w:tc>
        <w:tc>
          <w:tcPr>
            <w:tcW w:w="3186" w:type="dxa"/>
            <w:vAlign w:val="center"/>
          </w:tcPr>
          <w:p w14:paraId="341B66B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1A407EF5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375335E0" w14:textId="77777777" w:rsidR="007623F8" w:rsidRDefault="007739B3">
            <w:r>
              <w:t>42.76</w:t>
            </w:r>
          </w:p>
        </w:tc>
      </w:tr>
      <w:tr w:rsidR="007623F8" w14:paraId="1CA77EB4" w14:textId="77777777">
        <w:tc>
          <w:tcPr>
            <w:tcW w:w="690" w:type="dxa"/>
            <w:vMerge/>
            <w:vAlign w:val="center"/>
          </w:tcPr>
          <w:p w14:paraId="47833493" w14:textId="77777777" w:rsidR="007623F8" w:rsidRDefault="007623F8"/>
        </w:tc>
        <w:tc>
          <w:tcPr>
            <w:tcW w:w="1992" w:type="dxa"/>
            <w:vAlign w:val="center"/>
          </w:tcPr>
          <w:p w14:paraId="0F84D49B" w14:textId="77777777" w:rsidR="007623F8" w:rsidRDefault="007739B3">
            <w:r>
              <w:t>2553</w:t>
            </w:r>
          </w:p>
        </w:tc>
        <w:tc>
          <w:tcPr>
            <w:tcW w:w="3186" w:type="dxa"/>
            <w:vAlign w:val="center"/>
          </w:tcPr>
          <w:p w14:paraId="75DCF2AE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856FC24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7C13BF86" w14:textId="77777777" w:rsidR="007623F8" w:rsidRDefault="007739B3">
            <w:r>
              <w:t>43.56</w:t>
            </w:r>
          </w:p>
        </w:tc>
      </w:tr>
      <w:tr w:rsidR="007623F8" w14:paraId="3B2C312F" w14:textId="77777777">
        <w:tc>
          <w:tcPr>
            <w:tcW w:w="690" w:type="dxa"/>
            <w:vMerge/>
            <w:vAlign w:val="center"/>
          </w:tcPr>
          <w:p w14:paraId="60B47F27" w14:textId="77777777" w:rsidR="007623F8" w:rsidRDefault="007623F8"/>
        </w:tc>
        <w:tc>
          <w:tcPr>
            <w:tcW w:w="1992" w:type="dxa"/>
            <w:vAlign w:val="center"/>
          </w:tcPr>
          <w:p w14:paraId="077EEB1D" w14:textId="77777777" w:rsidR="007623F8" w:rsidRDefault="007739B3">
            <w:r>
              <w:t>2557</w:t>
            </w:r>
          </w:p>
        </w:tc>
        <w:tc>
          <w:tcPr>
            <w:tcW w:w="3186" w:type="dxa"/>
            <w:vAlign w:val="center"/>
          </w:tcPr>
          <w:p w14:paraId="2B0E7940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54E4B30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07A76076" w14:textId="77777777" w:rsidR="007623F8" w:rsidRDefault="007739B3">
            <w:r>
              <w:t>43.69</w:t>
            </w:r>
          </w:p>
        </w:tc>
      </w:tr>
      <w:tr w:rsidR="007623F8" w14:paraId="673ADF35" w14:textId="77777777">
        <w:tc>
          <w:tcPr>
            <w:tcW w:w="690" w:type="dxa"/>
            <w:vMerge/>
            <w:vAlign w:val="center"/>
          </w:tcPr>
          <w:p w14:paraId="2967B942" w14:textId="77777777" w:rsidR="007623F8" w:rsidRDefault="007623F8"/>
        </w:tc>
        <w:tc>
          <w:tcPr>
            <w:tcW w:w="1992" w:type="dxa"/>
            <w:vAlign w:val="center"/>
          </w:tcPr>
          <w:p w14:paraId="0B3AE302" w14:textId="77777777" w:rsidR="007623F8" w:rsidRDefault="007739B3">
            <w:r>
              <w:t>2569</w:t>
            </w:r>
          </w:p>
        </w:tc>
        <w:tc>
          <w:tcPr>
            <w:tcW w:w="3186" w:type="dxa"/>
            <w:vAlign w:val="center"/>
          </w:tcPr>
          <w:p w14:paraId="6D2388E2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747390C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5264270C" w14:textId="77777777" w:rsidR="007623F8" w:rsidRDefault="007739B3">
            <w:r>
              <w:t>44.73</w:t>
            </w:r>
          </w:p>
        </w:tc>
      </w:tr>
      <w:tr w:rsidR="007623F8" w14:paraId="3478AD27" w14:textId="77777777">
        <w:tc>
          <w:tcPr>
            <w:tcW w:w="690" w:type="dxa"/>
            <w:vMerge/>
            <w:vAlign w:val="center"/>
          </w:tcPr>
          <w:p w14:paraId="5891EB04" w14:textId="77777777" w:rsidR="007623F8" w:rsidRDefault="007623F8"/>
        </w:tc>
        <w:tc>
          <w:tcPr>
            <w:tcW w:w="1992" w:type="dxa"/>
            <w:vAlign w:val="center"/>
          </w:tcPr>
          <w:p w14:paraId="70F1CE78" w14:textId="77777777" w:rsidR="007623F8" w:rsidRDefault="007739B3">
            <w:r>
              <w:t>2570</w:t>
            </w:r>
          </w:p>
        </w:tc>
        <w:tc>
          <w:tcPr>
            <w:tcW w:w="3186" w:type="dxa"/>
            <w:vAlign w:val="center"/>
          </w:tcPr>
          <w:p w14:paraId="078ABF84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0E1F069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26D0D499" w14:textId="77777777" w:rsidR="007623F8" w:rsidRDefault="007739B3">
            <w:r>
              <w:t>44.16</w:t>
            </w:r>
          </w:p>
        </w:tc>
      </w:tr>
      <w:tr w:rsidR="007623F8" w14:paraId="73436764" w14:textId="77777777">
        <w:tc>
          <w:tcPr>
            <w:tcW w:w="690" w:type="dxa"/>
            <w:vMerge/>
            <w:vAlign w:val="center"/>
          </w:tcPr>
          <w:p w14:paraId="14977428" w14:textId="77777777" w:rsidR="007623F8" w:rsidRDefault="007623F8"/>
        </w:tc>
        <w:tc>
          <w:tcPr>
            <w:tcW w:w="1992" w:type="dxa"/>
            <w:vAlign w:val="center"/>
          </w:tcPr>
          <w:p w14:paraId="114FE4D9" w14:textId="77777777" w:rsidR="007623F8" w:rsidRDefault="007739B3">
            <w:r>
              <w:t>2584</w:t>
            </w:r>
          </w:p>
        </w:tc>
        <w:tc>
          <w:tcPr>
            <w:tcW w:w="3186" w:type="dxa"/>
            <w:vAlign w:val="center"/>
          </w:tcPr>
          <w:p w14:paraId="410B02CB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E76F4CB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149A01CA" w14:textId="77777777" w:rsidR="007623F8" w:rsidRDefault="007739B3">
            <w:r>
              <w:t>45.43</w:t>
            </w:r>
          </w:p>
        </w:tc>
      </w:tr>
      <w:tr w:rsidR="007623F8" w14:paraId="12B91F14" w14:textId="77777777">
        <w:tc>
          <w:tcPr>
            <w:tcW w:w="690" w:type="dxa"/>
            <w:vMerge/>
            <w:vAlign w:val="center"/>
          </w:tcPr>
          <w:p w14:paraId="7BE24C54" w14:textId="77777777" w:rsidR="007623F8" w:rsidRDefault="007623F8"/>
        </w:tc>
        <w:tc>
          <w:tcPr>
            <w:tcW w:w="1992" w:type="dxa"/>
            <w:vAlign w:val="center"/>
          </w:tcPr>
          <w:p w14:paraId="33972D06" w14:textId="77777777" w:rsidR="007623F8" w:rsidRDefault="007739B3">
            <w:r>
              <w:t>2585</w:t>
            </w:r>
          </w:p>
        </w:tc>
        <w:tc>
          <w:tcPr>
            <w:tcW w:w="3186" w:type="dxa"/>
            <w:vAlign w:val="center"/>
          </w:tcPr>
          <w:p w14:paraId="49A7186B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A60A786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590793AC" w14:textId="77777777" w:rsidR="007623F8" w:rsidRDefault="007739B3">
            <w:r>
              <w:t>45.45</w:t>
            </w:r>
          </w:p>
        </w:tc>
      </w:tr>
      <w:tr w:rsidR="007623F8" w14:paraId="30A92064" w14:textId="77777777">
        <w:tc>
          <w:tcPr>
            <w:tcW w:w="690" w:type="dxa"/>
            <w:vMerge/>
            <w:vAlign w:val="center"/>
          </w:tcPr>
          <w:p w14:paraId="62EA03D3" w14:textId="77777777" w:rsidR="007623F8" w:rsidRDefault="007623F8"/>
        </w:tc>
        <w:tc>
          <w:tcPr>
            <w:tcW w:w="1992" w:type="dxa"/>
            <w:vAlign w:val="center"/>
          </w:tcPr>
          <w:p w14:paraId="46A1B362" w14:textId="77777777" w:rsidR="007623F8" w:rsidRDefault="007739B3">
            <w:r>
              <w:t>2595</w:t>
            </w:r>
          </w:p>
        </w:tc>
        <w:tc>
          <w:tcPr>
            <w:tcW w:w="3186" w:type="dxa"/>
            <w:vAlign w:val="center"/>
          </w:tcPr>
          <w:p w14:paraId="446B8880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C605E6E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48138A30" w14:textId="77777777" w:rsidR="007623F8" w:rsidRDefault="007739B3">
            <w:r>
              <w:t>45.25</w:t>
            </w:r>
          </w:p>
        </w:tc>
      </w:tr>
      <w:tr w:rsidR="007623F8" w14:paraId="491409C3" w14:textId="77777777">
        <w:tc>
          <w:tcPr>
            <w:tcW w:w="690" w:type="dxa"/>
            <w:vMerge/>
            <w:vAlign w:val="center"/>
          </w:tcPr>
          <w:p w14:paraId="634C64B5" w14:textId="77777777" w:rsidR="007623F8" w:rsidRDefault="007623F8"/>
        </w:tc>
        <w:tc>
          <w:tcPr>
            <w:tcW w:w="1992" w:type="dxa"/>
            <w:vAlign w:val="center"/>
          </w:tcPr>
          <w:p w14:paraId="04C05F6E" w14:textId="77777777" w:rsidR="007623F8" w:rsidRDefault="007739B3">
            <w:r>
              <w:t>2597</w:t>
            </w:r>
          </w:p>
        </w:tc>
        <w:tc>
          <w:tcPr>
            <w:tcW w:w="3186" w:type="dxa"/>
            <w:vAlign w:val="center"/>
          </w:tcPr>
          <w:p w14:paraId="6319B31C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BF92331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4FC80FD4" w14:textId="77777777" w:rsidR="007623F8" w:rsidRDefault="007739B3">
            <w:r>
              <w:t>45.62</w:t>
            </w:r>
          </w:p>
        </w:tc>
      </w:tr>
      <w:tr w:rsidR="007623F8" w14:paraId="7B50A5F3" w14:textId="77777777">
        <w:tc>
          <w:tcPr>
            <w:tcW w:w="690" w:type="dxa"/>
            <w:vMerge/>
            <w:vAlign w:val="center"/>
          </w:tcPr>
          <w:p w14:paraId="20C75E33" w14:textId="77777777" w:rsidR="007623F8" w:rsidRDefault="007623F8"/>
        </w:tc>
        <w:tc>
          <w:tcPr>
            <w:tcW w:w="1992" w:type="dxa"/>
            <w:vAlign w:val="center"/>
          </w:tcPr>
          <w:p w14:paraId="1B7594A2" w14:textId="77777777" w:rsidR="007623F8" w:rsidRDefault="007739B3">
            <w:r>
              <w:t>2603</w:t>
            </w:r>
          </w:p>
        </w:tc>
        <w:tc>
          <w:tcPr>
            <w:tcW w:w="3186" w:type="dxa"/>
            <w:vAlign w:val="center"/>
          </w:tcPr>
          <w:p w14:paraId="08D3D6FB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41EB23A4" w14:textId="77777777" w:rsidR="007623F8" w:rsidRDefault="007739B3">
            <w:r>
              <w:t>1.0</w:t>
            </w:r>
          </w:p>
        </w:tc>
        <w:tc>
          <w:tcPr>
            <w:tcW w:w="3356" w:type="dxa"/>
            <w:vAlign w:val="center"/>
          </w:tcPr>
          <w:p w14:paraId="74C316DA" w14:textId="77777777" w:rsidR="007623F8" w:rsidRDefault="007739B3">
            <w:r>
              <w:t>45.32</w:t>
            </w:r>
          </w:p>
        </w:tc>
      </w:tr>
      <w:tr w:rsidR="007623F8" w14:paraId="3BA111EB" w14:textId="77777777">
        <w:tc>
          <w:tcPr>
            <w:tcW w:w="690" w:type="dxa"/>
            <w:vMerge/>
            <w:vAlign w:val="center"/>
          </w:tcPr>
          <w:p w14:paraId="5FFB45C0" w14:textId="77777777" w:rsidR="007623F8" w:rsidRDefault="007623F8"/>
        </w:tc>
        <w:tc>
          <w:tcPr>
            <w:tcW w:w="1992" w:type="dxa"/>
            <w:vAlign w:val="center"/>
          </w:tcPr>
          <w:p w14:paraId="45AFB4EF" w14:textId="77777777" w:rsidR="007623F8" w:rsidRDefault="007739B3">
            <w:r>
              <w:t>2616</w:t>
            </w:r>
          </w:p>
        </w:tc>
        <w:tc>
          <w:tcPr>
            <w:tcW w:w="3186" w:type="dxa"/>
            <w:vAlign w:val="center"/>
          </w:tcPr>
          <w:p w14:paraId="00BD1B0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1C2AC17" w14:textId="77777777" w:rsidR="007623F8" w:rsidRDefault="007739B3">
            <w:r>
              <w:t>0.9</w:t>
            </w:r>
          </w:p>
        </w:tc>
        <w:tc>
          <w:tcPr>
            <w:tcW w:w="3356" w:type="dxa"/>
            <w:vAlign w:val="center"/>
          </w:tcPr>
          <w:p w14:paraId="5450D24F" w14:textId="77777777" w:rsidR="007623F8" w:rsidRDefault="007739B3">
            <w:r>
              <w:t>44.27</w:t>
            </w:r>
          </w:p>
        </w:tc>
      </w:tr>
      <w:tr w:rsidR="007623F8" w14:paraId="6D17CFE9" w14:textId="77777777">
        <w:tc>
          <w:tcPr>
            <w:tcW w:w="690" w:type="dxa"/>
            <w:vMerge/>
            <w:vAlign w:val="center"/>
          </w:tcPr>
          <w:p w14:paraId="2D392975" w14:textId="77777777" w:rsidR="007623F8" w:rsidRDefault="007623F8"/>
        </w:tc>
        <w:tc>
          <w:tcPr>
            <w:tcW w:w="1992" w:type="dxa"/>
            <w:vAlign w:val="center"/>
          </w:tcPr>
          <w:p w14:paraId="04F8331E" w14:textId="77777777" w:rsidR="007623F8" w:rsidRDefault="007739B3">
            <w:r>
              <w:t>2619</w:t>
            </w:r>
          </w:p>
        </w:tc>
        <w:tc>
          <w:tcPr>
            <w:tcW w:w="3186" w:type="dxa"/>
            <w:vAlign w:val="center"/>
          </w:tcPr>
          <w:p w14:paraId="40CDAF8F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DD4DA7D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59CEC992" w14:textId="77777777" w:rsidR="007623F8" w:rsidRDefault="007739B3">
            <w:r>
              <w:t>40.88</w:t>
            </w:r>
          </w:p>
        </w:tc>
      </w:tr>
      <w:tr w:rsidR="007623F8" w14:paraId="7E4C1624" w14:textId="77777777">
        <w:tc>
          <w:tcPr>
            <w:tcW w:w="690" w:type="dxa"/>
            <w:vMerge/>
            <w:vAlign w:val="center"/>
          </w:tcPr>
          <w:p w14:paraId="459010BC" w14:textId="77777777" w:rsidR="007623F8" w:rsidRDefault="007623F8"/>
        </w:tc>
        <w:tc>
          <w:tcPr>
            <w:tcW w:w="1992" w:type="dxa"/>
            <w:vAlign w:val="center"/>
          </w:tcPr>
          <w:p w14:paraId="42DED623" w14:textId="77777777" w:rsidR="007623F8" w:rsidRDefault="007739B3">
            <w:r>
              <w:t>2628</w:t>
            </w:r>
          </w:p>
        </w:tc>
        <w:tc>
          <w:tcPr>
            <w:tcW w:w="3186" w:type="dxa"/>
            <w:vAlign w:val="center"/>
          </w:tcPr>
          <w:p w14:paraId="79C9CE62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4DFF855B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5EABC25B" w14:textId="77777777" w:rsidR="007623F8" w:rsidRDefault="007739B3">
            <w:r>
              <w:t>41.10</w:t>
            </w:r>
          </w:p>
        </w:tc>
      </w:tr>
      <w:tr w:rsidR="007623F8" w14:paraId="4AC4DC7C" w14:textId="77777777">
        <w:tc>
          <w:tcPr>
            <w:tcW w:w="690" w:type="dxa"/>
            <w:vMerge w:val="restart"/>
            <w:vAlign w:val="center"/>
          </w:tcPr>
          <w:p w14:paraId="47FA514C" w14:textId="77777777" w:rsidR="007623F8" w:rsidRDefault="007739B3">
            <w:r>
              <w:t>3</w:t>
            </w:r>
          </w:p>
        </w:tc>
        <w:tc>
          <w:tcPr>
            <w:tcW w:w="1992" w:type="dxa"/>
            <w:vAlign w:val="center"/>
          </w:tcPr>
          <w:p w14:paraId="690DB1F0" w14:textId="77777777" w:rsidR="007623F8" w:rsidRDefault="007739B3">
            <w:r>
              <w:t>3008</w:t>
            </w:r>
          </w:p>
        </w:tc>
        <w:tc>
          <w:tcPr>
            <w:tcW w:w="3186" w:type="dxa"/>
            <w:vAlign w:val="center"/>
          </w:tcPr>
          <w:p w14:paraId="4D704284" w14:textId="77777777" w:rsidR="007623F8" w:rsidRDefault="007739B3">
            <w:r>
              <w:t>起居室</w:t>
            </w:r>
          </w:p>
        </w:tc>
        <w:tc>
          <w:tcPr>
            <w:tcW w:w="1075" w:type="dxa"/>
            <w:vAlign w:val="center"/>
          </w:tcPr>
          <w:p w14:paraId="66B4A53B" w14:textId="77777777" w:rsidR="007623F8" w:rsidRDefault="007739B3">
            <w:r>
              <w:t>47.6</w:t>
            </w:r>
          </w:p>
        </w:tc>
        <w:tc>
          <w:tcPr>
            <w:tcW w:w="3356" w:type="dxa"/>
            <w:vAlign w:val="center"/>
          </w:tcPr>
          <w:p w14:paraId="3B33BC20" w14:textId="77777777" w:rsidR="007623F8" w:rsidRDefault="007739B3">
            <w:r>
              <w:t>44.08</w:t>
            </w:r>
          </w:p>
        </w:tc>
      </w:tr>
      <w:tr w:rsidR="007623F8" w14:paraId="28AC71D3" w14:textId="77777777">
        <w:tc>
          <w:tcPr>
            <w:tcW w:w="690" w:type="dxa"/>
            <w:vMerge/>
            <w:vAlign w:val="center"/>
          </w:tcPr>
          <w:p w14:paraId="7D4B581C" w14:textId="77777777" w:rsidR="007623F8" w:rsidRDefault="007623F8"/>
        </w:tc>
        <w:tc>
          <w:tcPr>
            <w:tcW w:w="1992" w:type="dxa"/>
            <w:vAlign w:val="center"/>
          </w:tcPr>
          <w:p w14:paraId="4E802CEC" w14:textId="77777777" w:rsidR="007623F8" w:rsidRDefault="007739B3">
            <w:r>
              <w:t>3013</w:t>
            </w:r>
          </w:p>
        </w:tc>
        <w:tc>
          <w:tcPr>
            <w:tcW w:w="3186" w:type="dxa"/>
            <w:vAlign w:val="center"/>
          </w:tcPr>
          <w:p w14:paraId="2648323A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3ABBA267" w14:textId="77777777" w:rsidR="007623F8" w:rsidRDefault="007739B3">
            <w:r>
              <w:t>42.0</w:t>
            </w:r>
          </w:p>
        </w:tc>
        <w:tc>
          <w:tcPr>
            <w:tcW w:w="3356" w:type="dxa"/>
            <w:vAlign w:val="center"/>
          </w:tcPr>
          <w:p w14:paraId="4B522042" w14:textId="77777777" w:rsidR="007623F8" w:rsidRDefault="007739B3">
            <w:r>
              <w:t>46.19</w:t>
            </w:r>
          </w:p>
        </w:tc>
      </w:tr>
      <w:tr w:rsidR="007623F8" w14:paraId="591B6AE5" w14:textId="77777777">
        <w:tc>
          <w:tcPr>
            <w:tcW w:w="690" w:type="dxa"/>
            <w:vMerge/>
            <w:vAlign w:val="center"/>
          </w:tcPr>
          <w:p w14:paraId="7A976A10" w14:textId="77777777" w:rsidR="007623F8" w:rsidRDefault="007623F8"/>
        </w:tc>
        <w:tc>
          <w:tcPr>
            <w:tcW w:w="1992" w:type="dxa"/>
            <w:vAlign w:val="center"/>
          </w:tcPr>
          <w:p w14:paraId="1DCCF3C8" w14:textId="77777777" w:rsidR="007623F8" w:rsidRDefault="007739B3">
            <w:r>
              <w:t>3025</w:t>
            </w:r>
          </w:p>
        </w:tc>
        <w:tc>
          <w:tcPr>
            <w:tcW w:w="3186" w:type="dxa"/>
            <w:vAlign w:val="center"/>
          </w:tcPr>
          <w:p w14:paraId="5AB0FED2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532C9CD9" w14:textId="77777777" w:rsidR="007623F8" w:rsidRDefault="007739B3">
            <w:r>
              <w:t>40.5</w:t>
            </w:r>
          </w:p>
        </w:tc>
        <w:tc>
          <w:tcPr>
            <w:tcW w:w="3356" w:type="dxa"/>
            <w:vAlign w:val="center"/>
          </w:tcPr>
          <w:p w14:paraId="718A1383" w14:textId="77777777" w:rsidR="007623F8" w:rsidRDefault="007739B3">
            <w:r>
              <w:t>46.54</w:t>
            </w:r>
          </w:p>
        </w:tc>
      </w:tr>
      <w:tr w:rsidR="007623F8" w14:paraId="3EC7D671" w14:textId="77777777">
        <w:tc>
          <w:tcPr>
            <w:tcW w:w="690" w:type="dxa"/>
            <w:vMerge/>
            <w:vAlign w:val="center"/>
          </w:tcPr>
          <w:p w14:paraId="0BE0B906" w14:textId="77777777" w:rsidR="007623F8" w:rsidRDefault="007623F8"/>
        </w:tc>
        <w:tc>
          <w:tcPr>
            <w:tcW w:w="1992" w:type="dxa"/>
            <w:vAlign w:val="center"/>
          </w:tcPr>
          <w:p w14:paraId="4726C8E3" w14:textId="77777777" w:rsidR="007623F8" w:rsidRDefault="007739B3">
            <w:r>
              <w:t>3030</w:t>
            </w:r>
          </w:p>
        </w:tc>
        <w:tc>
          <w:tcPr>
            <w:tcW w:w="3186" w:type="dxa"/>
            <w:vAlign w:val="center"/>
          </w:tcPr>
          <w:p w14:paraId="35F57EAA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2608FD33" w14:textId="77777777" w:rsidR="007623F8" w:rsidRDefault="007739B3">
            <w:r>
              <w:t>39.2</w:t>
            </w:r>
          </w:p>
        </w:tc>
        <w:tc>
          <w:tcPr>
            <w:tcW w:w="3356" w:type="dxa"/>
            <w:vAlign w:val="center"/>
          </w:tcPr>
          <w:p w14:paraId="41E66545" w14:textId="77777777" w:rsidR="007623F8" w:rsidRDefault="007739B3">
            <w:r>
              <w:t>46.78</w:t>
            </w:r>
          </w:p>
        </w:tc>
      </w:tr>
      <w:tr w:rsidR="007623F8" w14:paraId="6305C045" w14:textId="77777777">
        <w:tc>
          <w:tcPr>
            <w:tcW w:w="690" w:type="dxa"/>
            <w:vMerge/>
            <w:vAlign w:val="center"/>
          </w:tcPr>
          <w:p w14:paraId="137A86BE" w14:textId="77777777" w:rsidR="007623F8" w:rsidRDefault="007623F8"/>
        </w:tc>
        <w:tc>
          <w:tcPr>
            <w:tcW w:w="1992" w:type="dxa"/>
            <w:vAlign w:val="center"/>
          </w:tcPr>
          <w:p w14:paraId="5E8FEAC2" w14:textId="77777777" w:rsidR="007623F8" w:rsidRDefault="007739B3">
            <w:r>
              <w:t>3034</w:t>
            </w:r>
          </w:p>
        </w:tc>
        <w:tc>
          <w:tcPr>
            <w:tcW w:w="3186" w:type="dxa"/>
            <w:vAlign w:val="center"/>
          </w:tcPr>
          <w:p w14:paraId="522DF61B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48475DA6" w14:textId="77777777" w:rsidR="007623F8" w:rsidRDefault="007739B3">
            <w:r>
              <w:t>39.2</w:t>
            </w:r>
          </w:p>
        </w:tc>
        <w:tc>
          <w:tcPr>
            <w:tcW w:w="3356" w:type="dxa"/>
            <w:vAlign w:val="center"/>
          </w:tcPr>
          <w:p w14:paraId="74E07C19" w14:textId="77777777" w:rsidR="007623F8" w:rsidRDefault="007739B3">
            <w:r>
              <w:t>47.03</w:t>
            </w:r>
          </w:p>
        </w:tc>
      </w:tr>
      <w:tr w:rsidR="007623F8" w14:paraId="2F2A7C13" w14:textId="77777777">
        <w:tc>
          <w:tcPr>
            <w:tcW w:w="690" w:type="dxa"/>
            <w:vMerge/>
            <w:vAlign w:val="center"/>
          </w:tcPr>
          <w:p w14:paraId="6EADF433" w14:textId="77777777" w:rsidR="007623F8" w:rsidRDefault="007623F8"/>
        </w:tc>
        <w:tc>
          <w:tcPr>
            <w:tcW w:w="1992" w:type="dxa"/>
            <w:vAlign w:val="center"/>
          </w:tcPr>
          <w:p w14:paraId="227E4044" w14:textId="77777777" w:rsidR="007623F8" w:rsidRDefault="007739B3">
            <w:r>
              <w:t>3059</w:t>
            </w:r>
          </w:p>
        </w:tc>
        <w:tc>
          <w:tcPr>
            <w:tcW w:w="3186" w:type="dxa"/>
            <w:vAlign w:val="center"/>
          </w:tcPr>
          <w:p w14:paraId="60742E5E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6423B8CB" w14:textId="77777777" w:rsidR="007623F8" w:rsidRDefault="007739B3">
            <w:r>
              <w:t>21.6</w:t>
            </w:r>
          </w:p>
        </w:tc>
        <w:tc>
          <w:tcPr>
            <w:tcW w:w="3356" w:type="dxa"/>
            <w:vAlign w:val="center"/>
          </w:tcPr>
          <w:p w14:paraId="49752C1F" w14:textId="77777777" w:rsidR="007623F8" w:rsidRDefault="007739B3">
            <w:r>
              <w:t>45.49</w:t>
            </w:r>
          </w:p>
        </w:tc>
      </w:tr>
      <w:tr w:rsidR="007623F8" w14:paraId="378DEFDE" w14:textId="77777777">
        <w:tc>
          <w:tcPr>
            <w:tcW w:w="690" w:type="dxa"/>
            <w:vMerge/>
            <w:vAlign w:val="center"/>
          </w:tcPr>
          <w:p w14:paraId="0BE6C470" w14:textId="77777777" w:rsidR="007623F8" w:rsidRDefault="007623F8"/>
        </w:tc>
        <w:tc>
          <w:tcPr>
            <w:tcW w:w="1992" w:type="dxa"/>
            <w:vAlign w:val="center"/>
          </w:tcPr>
          <w:p w14:paraId="2F0AC6DE" w14:textId="77777777" w:rsidR="007623F8" w:rsidRDefault="007739B3">
            <w:r>
              <w:t>3068</w:t>
            </w:r>
          </w:p>
        </w:tc>
        <w:tc>
          <w:tcPr>
            <w:tcW w:w="3186" w:type="dxa"/>
            <w:vAlign w:val="center"/>
          </w:tcPr>
          <w:p w14:paraId="4B7C05BE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6FF534B8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2CF469DC" w14:textId="77777777" w:rsidR="007623F8" w:rsidRDefault="007739B3">
            <w:r>
              <w:t>47.60</w:t>
            </w:r>
          </w:p>
        </w:tc>
      </w:tr>
      <w:tr w:rsidR="007623F8" w14:paraId="4D088314" w14:textId="77777777">
        <w:tc>
          <w:tcPr>
            <w:tcW w:w="690" w:type="dxa"/>
            <w:vMerge/>
            <w:vAlign w:val="center"/>
          </w:tcPr>
          <w:p w14:paraId="5B37F469" w14:textId="77777777" w:rsidR="007623F8" w:rsidRDefault="007623F8"/>
        </w:tc>
        <w:tc>
          <w:tcPr>
            <w:tcW w:w="1992" w:type="dxa"/>
            <w:vAlign w:val="center"/>
          </w:tcPr>
          <w:p w14:paraId="0CA8350B" w14:textId="77777777" w:rsidR="007623F8" w:rsidRDefault="007739B3">
            <w:r>
              <w:t>3070</w:t>
            </w:r>
          </w:p>
        </w:tc>
        <w:tc>
          <w:tcPr>
            <w:tcW w:w="3186" w:type="dxa"/>
            <w:vAlign w:val="center"/>
          </w:tcPr>
          <w:p w14:paraId="2C0792C1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3995D2F3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43CA9024" w14:textId="77777777" w:rsidR="007623F8" w:rsidRDefault="007739B3">
            <w:r>
              <w:t>47.59</w:t>
            </w:r>
          </w:p>
        </w:tc>
      </w:tr>
      <w:tr w:rsidR="007623F8" w14:paraId="331054CB" w14:textId="77777777">
        <w:tc>
          <w:tcPr>
            <w:tcW w:w="690" w:type="dxa"/>
            <w:vMerge/>
            <w:vAlign w:val="center"/>
          </w:tcPr>
          <w:p w14:paraId="5A99737A" w14:textId="77777777" w:rsidR="007623F8" w:rsidRDefault="007623F8"/>
        </w:tc>
        <w:tc>
          <w:tcPr>
            <w:tcW w:w="1992" w:type="dxa"/>
            <w:vAlign w:val="center"/>
          </w:tcPr>
          <w:p w14:paraId="4BEFE7A9" w14:textId="77777777" w:rsidR="007623F8" w:rsidRDefault="007739B3">
            <w:r>
              <w:t>3081</w:t>
            </w:r>
          </w:p>
        </w:tc>
        <w:tc>
          <w:tcPr>
            <w:tcW w:w="3186" w:type="dxa"/>
            <w:vAlign w:val="center"/>
          </w:tcPr>
          <w:p w14:paraId="4D971E27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396C9D41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16D98D59" w14:textId="77777777" w:rsidR="007623F8" w:rsidRDefault="007739B3">
            <w:r>
              <w:t>46.93</w:t>
            </w:r>
          </w:p>
        </w:tc>
      </w:tr>
      <w:tr w:rsidR="007623F8" w14:paraId="6BB0E387" w14:textId="77777777">
        <w:tc>
          <w:tcPr>
            <w:tcW w:w="690" w:type="dxa"/>
            <w:vMerge/>
            <w:vAlign w:val="center"/>
          </w:tcPr>
          <w:p w14:paraId="1491B1D6" w14:textId="77777777" w:rsidR="007623F8" w:rsidRDefault="007623F8"/>
        </w:tc>
        <w:tc>
          <w:tcPr>
            <w:tcW w:w="1992" w:type="dxa"/>
            <w:vAlign w:val="center"/>
          </w:tcPr>
          <w:p w14:paraId="34601A29" w14:textId="77777777" w:rsidR="007623F8" w:rsidRDefault="007739B3">
            <w:r>
              <w:t>3090</w:t>
            </w:r>
          </w:p>
        </w:tc>
        <w:tc>
          <w:tcPr>
            <w:tcW w:w="3186" w:type="dxa"/>
            <w:vAlign w:val="center"/>
          </w:tcPr>
          <w:p w14:paraId="65D8724E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3BA60B41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6C0A8C2F" w14:textId="77777777" w:rsidR="007623F8" w:rsidRDefault="007739B3">
            <w:r>
              <w:t>46.06</w:t>
            </w:r>
          </w:p>
        </w:tc>
      </w:tr>
      <w:tr w:rsidR="007623F8" w14:paraId="702C30EF" w14:textId="77777777">
        <w:tc>
          <w:tcPr>
            <w:tcW w:w="690" w:type="dxa"/>
            <w:vMerge/>
            <w:vAlign w:val="center"/>
          </w:tcPr>
          <w:p w14:paraId="7C15A701" w14:textId="77777777" w:rsidR="007623F8" w:rsidRDefault="007623F8"/>
        </w:tc>
        <w:tc>
          <w:tcPr>
            <w:tcW w:w="1992" w:type="dxa"/>
            <w:vAlign w:val="center"/>
          </w:tcPr>
          <w:p w14:paraId="65B4C008" w14:textId="77777777" w:rsidR="007623F8" w:rsidRDefault="007739B3">
            <w:r>
              <w:t>3095</w:t>
            </w:r>
          </w:p>
        </w:tc>
        <w:tc>
          <w:tcPr>
            <w:tcW w:w="3186" w:type="dxa"/>
            <w:vAlign w:val="center"/>
          </w:tcPr>
          <w:p w14:paraId="6237D7AF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135A3A2E" w14:textId="77777777" w:rsidR="007623F8" w:rsidRDefault="007739B3">
            <w:r>
              <w:t>21.2</w:t>
            </w:r>
          </w:p>
        </w:tc>
        <w:tc>
          <w:tcPr>
            <w:tcW w:w="3356" w:type="dxa"/>
            <w:vAlign w:val="center"/>
          </w:tcPr>
          <w:p w14:paraId="0776B5E1" w14:textId="77777777" w:rsidR="007623F8" w:rsidRDefault="007739B3">
            <w:r>
              <w:t>46.29</w:t>
            </w:r>
          </w:p>
        </w:tc>
      </w:tr>
      <w:tr w:rsidR="007623F8" w14:paraId="215F2AB8" w14:textId="77777777">
        <w:tc>
          <w:tcPr>
            <w:tcW w:w="690" w:type="dxa"/>
            <w:vMerge/>
            <w:vAlign w:val="center"/>
          </w:tcPr>
          <w:p w14:paraId="6A5E2381" w14:textId="77777777" w:rsidR="007623F8" w:rsidRDefault="007623F8"/>
        </w:tc>
        <w:tc>
          <w:tcPr>
            <w:tcW w:w="1992" w:type="dxa"/>
            <w:vAlign w:val="center"/>
          </w:tcPr>
          <w:p w14:paraId="3884EE3F" w14:textId="77777777" w:rsidR="007623F8" w:rsidRDefault="007739B3">
            <w:r>
              <w:t>3137</w:t>
            </w:r>
          </w:p>
        </w:tc>
        <w:tc>
          <w:tcPr>
            <w:tcW w:w="3186" w:type="dxa"/>
            <w:vAlign w:val="center"/>
          </w:tcPr>
          <w:p w14:paraId="5EB4AD51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5469F2BD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7F920F3A" w14:textId="77777777" w:rsidR="007623F8" w:rsidRDefault="007739B3">
            <w:r>
              <w:t>48.45</w:t>
            </w:r>
          </w:p>
        </w:tc>
      </w:tr>
      <w:tr w:rsidR="007623F8" w14:paraId="7D534345" w14:textId="77777777">
        <w:tc>
          <w:tcPr>
            <w:tcW w:w="690" w:type="dxa"/>
            <w:vMerge/>
            <w:vAlign w:val="center"/>
          </w:tcPr>
          <w:p w14:paraId="5AF6980E" w14:textId="77777777" w:rsidR="007623F8" w:rsidRDefault="007623F8"/>
        </w:tc>
        <w:tc>
          <w:tcPr>
            <w:tcW w:w="1992" w:type="dxa"/>
            <w:vAlign w:val="center"/>
          </w:tcPr>
          <w:p w14:paraId="4134284D" w14:textId="77777777" w:rsidR="007623F8" w:rsidRDefault="007739B3">
            <w:r>
              <w:t>3141</w:t>
            </w:r>
          </w:p>
        </w:tc>
        <w:tc>
          <w:tcPr>
            <w:tcW w:w="3186" w:type="dxa"/>
            <w:vAlign w:val="center"/>
          </w:tcPr>
          <w:p w14:paraId="08FAFC4D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1FADBFC9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67A34321" w14:textId="77777777" w:rsidR="007623F8" w:rsidRDefault="007739B3">
            <w:r>
              <w:t>48.21</w:t>
            </w:r>
          </w:p>
        </w:tc>
      </w:tr>
      <w:tr w:rsidR="007623F8" w14:paraId="356D9925" w14:textId="77777777">
        <w:tc>
          <w:tcPr>
            <w:tcW w:w="690" w:type="dxa"/>
            <w:vMerge/>
            <w:vAlign w:val="center"/>
          </w:tcPr>
          <w:p w14:paraId="7E4898B0" w14:textId="77777777" w:rsidR="007623F8" w:rsidRDefault="007623F8"/>
        </w:tc>
        <w:tc>
          <w:tcPr>
            <w:tcW w:w="1992" w:type="dxa"/>
            <w:vAlign w:val="center"/>
          </w:tcPr>
          <w:p w14:paraId="4216840F" w14:textId="77777777" w:rsidR="007623F8" w:rsidRDefault="007739B3">
            <w:r>
              <w:t>3149</w:t>
            </w:r>
          </w:p>
        </w:tc>
        <w:tc>
          <w:tcPr>
            <w:tcW w:w="3186" w:type="dxa"/>
            <w:vAlign w:val="center"/>
          </w:tcPr>
          <w:p w14:paraId="74D5117B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D0C9A50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5788C800" w14:textId="77777777" w:rsidR="007623F8" w:rsidRDefault="007739B3">
            <w:r>
              <w:t>46.24</w:t>
            </w:r>
          </w:p>
        </w:tc>
      </w:tr>
      <w:tr w:rsidR="007623F8" w14:paraId="2BEBD648" w14:textId="77777777">
        <w:tc>
          <w:tcPr>
            <w:tcW w:w="690" w:type="dxa"/>
            <w:vMerge/>
            <w:vAlign w:val="center"/>
          </w:tcPr>
          <w:p w14:paraId="4898DE8F" w14:textId="77777777" w:rsidR="007623F8" w:rsidRDefault="007623F8"/>
        </w:tc>
        <w:tc>
          <w:tcPr>
            <w:tcW w:w="1992" w:type="dxa"/>
            <w:vAlign w:val="center"/>
          </w:tcPr>
          <w:p w14:paraId="2B9EDDAE" w14:textId="77777777" w:rsidR="007623F8" w:rsidRDefault="007739B3">
            <w:r>
              <w:t>3152</w:t>
            </w:r>
          </w:p>
        </w:tc>
        <w:tc>
          <w:tcPr>
            <w:tcW w:w="3186" w:type="dxa"/>
            <w:vAlign w:val="center"/>
          </w:tcPr>
          <w:p w14:paraId="08AB2BDD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9BE73FC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0A7454F4" w14:textId="77777777" w:rsidR="007623F8" w:rsidRDefault="007739B3">
            <w:r>
              <w:t>47.60</w:t>
            </w:r>
          </w:p>
        </w:tc>
      </w:tr>
      <w:tr w:rsidR="007623F8" w14:paraId="4659D05E" w14:textId="77777777">
        <w:tc>
          <w:tcPr>
            <w:tcW w:w="690" w:type="dxa"/>
            <w:vMerge/>
            <w:vAlign w:val="center"/>
          </w:tcPr>
          <w:p w14:paraId="11884021" w14:textId="77777777" w:rsidR="007623F8" w:rsidRDefault="007623F8"/>
        </w:tc>
        <w:tc>
          <w:tcPr>
            <w:tcW w:w="1992" w:type="dxa"/>
            <w:vAlign w:val="center"/>
          </w:tcPr>
          <w:p w14:paraId="3310FFC4" w14:textId="77777777" w:rsidR="007623F8" w:rsidRDefault="007739B3">
            <w:r>
              <w:t>3158</w:t>
            </w:r>
          </w:p>
        </w:tc>
        <w:tc>
          <w:tcPr>
            <w:tcW w:w="3186" w:type="dxa"/>
            <w:vAlign w:val="center"/>
          </w:tcPr>
          <w:p w14:paraId="2E30CA83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0D5C1EF" w14:textId="77777777" w:rsidR="007623F8" w:rsidRDefault="007739B3">
            <w:r>
              <w:t>12.8</w:t>
            </w:r>
          </w:p>
        </w:tc>
        <w:tc>
          <w:tcPr>
            <w:tcW w:w="3356" w:type="dxa"/>
            <w:vAlign w:val="center"/>
          </w:tcPr>
          <w:p w14:paraId="437DA618" w14:textId="77777777" w:rsidR="007623F8" w:rsidRDefault="007739B3">
            <w:r>
              <w:t>50.42</w:t>
            </w:r>
          </w:p>
        </w:tc>
      </w:tr>
      <w:tr w:rsidR="007623F8" w14:paraId="6776268A" w14:textId="77777777">
        <w:tc>
          <w:tcPr>
            <w:tcW w:w="690" w:type="dxa"/>
            <w:vMerge/>
            <w:vAlign w:val="center"/>
          </w:tcPr>
          <w:p w14:paraId="7E9B8454" w14:textId="77777777" w:rsidR="007623F8" w:rsidRDefault="007623F8"/>
        </w:tc>
        <w:tc>
          <w:tcPr>
            <w:tcW w:w="1992" w:type="dxa"/>
            <w:vAlign w:val="center"/>
          </w:tcPr>
          <w:p w14:paraId="2F309715" w14:textId="77777777" w:rsidR="007623F8" w:rsidRDefault="007739B3">
            <w:r>
              <w:t>3163</w:t>
            </w:r>
          </w:p>
        </w:tc>
        <w:tc>
          <w:tcPr>
            <w:tcW w:w="3186" w:type="dxa"/>
            <w:vAlign w:val="center"/>
          </w:tcPr>
          <w:p w14:paraId="7620D12D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64058F4D" w14:textId="77777777" w:rsidR="007623F8" w:rsidRDefault="007739B3">
            <w:r>
              <w:t>12.4</w:t>
            </w:r>
          </w:p>
        </w:tc>
        <w:tc>
          <w:tcPr>
            <w:tcW w:w="3356" w:type="dxa"/>
            <w:vAlign w:val="center"/>
          </w:tcPr>
          <w:p w14:paraId="445762CD" w14:textId="77777777" w:rsidR="007623F8" w:rsidRDefault="007739B3">
            <w:r>
              <w:t>47.16</w:t>
            </w:r>
          </w:p>
        </w:tc>
      </w:tr>
      <w:tr w:rsidR="007623F8" w14:paraId="0AB64FE9" w14:textId="77777777">
        <w:tc>
          <w:tcPr>
            <w:tcW w:w="690" w:type="dxa"/>
            <w:vMerge/>
            <w:vAlign w:val="center"/>
          </w:tcPr>
          <w:p w14:paraId="3AB174B1" w14:textId="77777777" w:rsidR="007623F8" w:rsidRDefault="007623F8"/>
        </w:tc>
        <w:tc>
          <w:tcPr>
            <w:tcW w:w="1992" w:type="dxa"/>
            <w:vAlign w:val="center"/>
          </w:tcPr>
          <w:p w14:paraId="44D68E1B" w14:textId="77777777" w:rsidR="007623F8" w:rsidRDefault="007739B3">
            <w:r>
              <w:t>3174</w:t>
            </w:r>
          </w:p>
        </w:tc>
        <w:tc>
          <w:tcPr>
            <w:tcW w:w="3186" w:type="dxa"/>
            <w:vAlign w:val="center"/>
          </w:tcPr>
          <w:p w14:paraId="7616798C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5741E499" w14:textId="77777777" w:rsidR="007623F8" w:rsidRDefault="007739B3">
            <w:r>
              <w:t>11.7</w:t>
            </w:r>
          </w:p>
        </w:tc>
        <w:tc>
          <w:tcPr>
            <w:tcW w:w="3356" w:type="dxa"/>
            <w:vAlign w:val="center"/>
          </w:tcPr>
          <w:p w14:paraId="15EB9B6D" w14:textId="77777777" w:rsidR="007623F8" w:rsidRDefault="007739B3">
            <w:r>
              <w:t>47.56</w:t>
            </w:r>
          </w:p>
        </w:tc>
      </w:tr>
      <w:tr w:rsidR="007623F8" w14:paraId="4B80AB28" w14:textId="77777777">
        <w:tc>
          <w:tcPr>
            <w:tcW w:w="690" w:type="dxa"/>
            <w:vMerge/>
            <w:vAlign w:val="center"/>
          </w:tcPr>
          <w:p w14:paraId="0F2450AD" w14:textId="77777777" w:rsidR="007623F8" w:rsidRDefault="007623F8"/>
        </w:tc>
        <w:tc>
          <w:tcPr>
            <w:tcW w:w="1992" w:type="dxa"/>
            <w:vAlign w:val="center"/>
          </w:tcPr>
          <w:p w14:paraId="7F37A4B5" w14:textId="77777777" w:rsidR="007623F8" w:rsidRDefault="007739B3">
            <w:r>
              <w:t>3180</w:t>
            </w:r>
          </w:p>
        </w:tc>
        <w:tc>
          <w:tcPr>
            <w:tcW w:w="3186" w:type="dxa"/>
            <w:vAlign w:val="center"/>
          </w:tcPr>
          <w:p w14:paraId="14B6A5DF" w14:textId="77777777" w:rsidR="007623F8" w:rsidRDefault="007739B3">
            <w:r>
              <w:t>活动室</w:t>
            </w:r>
          </w:p>
        </w:tc>
        <w:tc>
          <w:tcPr>
            <w:tcW w:w="1075" w:type="dxa"/>
            <w:vAlign w:val="center"/>
          </w:tcPr>
          <w:p w14:paraId="3E062810" w14:textId="77777777" w:rsidR="007623F8" w:rsidRDefault="007739B3">
            <w:r>
              <w:t>11.6</w:t>
            </w:r>
          </w:p>
        </w:tc>
        <w:tc>
          <w:tcPr>
            <w:tcW w:w="3356" w:type="dxa"/>
            <w:vAlign w:val="center"/>
          </w:tcPr>
          <w:p w14:paraId="0D3BD5AB" w14:textId="77777777" w:rsidR="007623F8" w:rsidRDefault="007739B3">
            <w:r>
              <w:t>43.71</w:t>
            </w:r>
          </w:p>
        </w:tc>
      </w:tr>
      <w:tr w:rsidR="007623F8" w14:paraId="496767BA" w14:textId="77777777">
        <w:tc>
          <w:tcPr>
            <w:tcW w:w="690" w:type="dxa"/>
            <w:vMerge/>
            <w:vAlign w:val="center"/>
          </w:tcPr>
          <w:p w14:paraId="2232F38D" w14:textId="77777777" w:rsidR="007623F8" w:rsidRDefault="007623F8"/>
        </w:tc>
        <w:tc>
          <w:tcPr>
            <w:tcW w:w="1992" w:type="dxa"/>
            <w:vAlign w:val="center"/>
          </w:tcPr>
          <w:p w14:paraId="17B62FC8" w14:textId="77777777" w:rsidR="007623F8" w:rsidRDefault="007739B3">
            <w:r>
              <w:t>3186</w:t>
            </w:r>
          </w:p>
        </w:tc>
        <w:tc>
          <w:tcPr>
            <w:tcW w:w="3186" w:type="dxa"/>
            <w:vAlign w:val="center"/>
          </w:tcPr>
          <w:p w14:paraId="4353D10A" w14:textId="77777777" w:rsidR="007623F8" w:rsidRDefault="007739B3">
            <w:r>
              <w:t>活动室</w:t>
            </w:r>
          </w:p>
        </w:tc>
        <w:tc>
          <w:tcPr>
            <w:tcW w:w="1075" w:type="dxa"/>
            <w:vAlign w:val="center"/>
          </w:tcPr>
          <w:p w14:paraId="01874E1E" w14:textId="77777777" w:rsidR="007623F8" w:rsidRDefault="007739B3">
            <w:r>
              <w:t>11.2</w:t>
            </w:r>
          </w:p>
        </w:tc>
        <w:tc>
          <w:tcPr>
            <w:tcW w:w="3356" w:type="dxa"/>
            <w:vAlign w:val="center"/>
          </w:tcPr>
          <w:p w14:paraId="3ECC9470" w14:textId="77777777" w:rsidR="007623F8" w:rsidRDefault="007739B3">
            <w:r>
              <w:t>43.45</w:t>
            </w:r>
          </w:p>
        </w:tc>
      </w:tr>
      <w:tr w:rsidR="007623F8" w14:paraId="28C6BA96" w14:textId="77777777">
        <w:tc>
          <w:tcPr>
            <w:tcW w:w="690" w:type="dxa"/>
            <w:vMerge/>
            <w:vAlign w:val="center"/>
          </w:tcPr>
          <w:p w14:paraId="1F03241D" w14:textId="77777777" w:rsidR="007623F8" w:rsidRDefault="007623F8"/>
        </w:tc>
        <w:tc>
          <w:tcPr>
            <w:tcW w:w="1992" w:type="dxa"/>
            <w:vAlign w:val="center"/>
          </w:tcPr>
          <w:p w14:paraId="568D2255" w14:textId="77777777" w:rsidR="007623F8" w:rsidRDefault="007739B3">
            <w:r>
              <w:t>3193</w:t>
            </w:r>
          </w:p>
        </w:tc>
        <w:tc>
          <w:tcPr>
            <w:tcW w:w="3186" w:type="dxa"/>
            <w:vAlign w:val="center"/>
          </w:tcPr>
          <w:p w14:paraId="7F6B00C0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4708B8D7" w14:textId="77777777" w:rsidR="007623F8" w:rsidRDefault="007739B3">
            <w:r>
              <w:t>11.1</w:t>
            </w:r>
          </w:p>
        </w:tc>
        <w:tc>
          <w:tcPr>
            <w:tcW w:w="3356" w:type="dxa"/>
            <w:vAlign w:val="center"/>
          </w:tcPr>
          <w:p w14:paraId="34A7E9F2" w14:textId="77777777" w:rsidR="007623F8" w:rsidRDefault="007739B3">
            <w:r>
              <w:t>47.53</w:t>
            </w:r>
          </w:p>
        </w:tc>
      </w:tr>
      <w:tr w:rsidR="007623F8" w14:paraId="37E80C42" w14:textId="77777777">
        <w:tc>
          <w:tcPr>
            <w:tcW w:w="690" w:type="dxa"/>
            <w:vMerge/>
            <w:vAlign w:val="center"/>
          </w:tcPr>
          <w:p w14:paraId="6AF0E5E1" w14:textId="77777777" w:rsidR="007623F8" w:rsidRDefault="007623F8"/>
        </w:tc>
        <w:tc>
          <w:tcPr>
            <w:tcW w:w="1992" w:type="dxa"/>
            <w:vAlign w:val="center"/>
          </w:tcPr>
          <w:p w14:paraId="36AFDD54" w14:textId="77777777" w:rsidR="007623F8" w:rsidRDefault="007739B3">
            <w:r>
              <w:t>3198</w:t>
            </w:r>
          </w:p>
        </w:tc>
        <w:tc>
          <w:tcPr>
            <w:tcW w:w="3186" w:type="dxa"/>
            <w:vAlign w:val="center"/>
          </w:tcPr>
          <w:p w14:paraId="13CAAB45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6119420B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210780E1" w14:textId="77777777" w:rsidR="007623F8" w:rsidRDefault="007739B3">
            <w:r>
              <w:t>45.82</w:t>
            </w:r>
          </w:p>
        </w:tc>
      </w:tr>
      <w:tr w:rsidR="007623F8" w14:paraId="0D2E1EA0" w14:textId="77777777">
        <w:tc>
          <w:tcPr>
            <w:tcW w:w="690" w:type="dxa"/>
            <w:vMerge/>
            <w:vAlign w:val="center"/>
          </w:tcPr>
          <w:p w14:paraId="5C2B159E" w14:textId="77777777" w:rsidR="007623F8" w:rsidRDefault="007623F8"/>
        </w:tc>
        <w:tc>
          <w:tcPr>
            <w:tcW w:w="1992" w:type="dxa"/>
            <w:vAlign w:val="center"/>
          </w:tcPr>
          <w:p w14:paraId="7BE93FD6" w14:textId="77777777" w:rsidR="007623F8" w:rsidRDefault="007739B3">
            <w:r>
              <w:t>3210</w:t>
            </w:r>
          </w:p>
        </w:tc>
        <w:tc>
          <w:tcPr>
            <w:tcW w:w="3186" w:type="dxa"/>
            <w:vAlign w:val="center"/>
          </w:tcPr>
          <w:p w14:paraId="3E42F518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9C17967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7E5B3C88" w14:textId="77777777" w:rsidR="007623F8" w:rsidRDefault="007739B3">
            <w:r>
              <w:t>46.86</w:t>
            </w:r>
          </w:p>
        </w:tc>
      </w:tr>
      <w:tr w:rsidR="007623F8" w14:paraId="1CA06093" w14:textId="77777777">
        <w:tc>
          <w:tcPr>
            <w:tcW w:w="690" w:type="dxa"/>
            <w:vMerge/>
            <w:vAlign w:val="center"/>
          </w:tcPr>
          <w:p w14:paraId="3D59A549" w14:textId="77777777" w:rsidR="007623F8" w:rsidRDefault="007623F8"/>
        </w:tc>
        <w:tc>
          <w:tcPr>
            <w:tcW w:w="1992" w:type="dxa"/>
            <w:vAlign w:val="center"/>
          </w:tcPr>
          <w:p w14:paraId="3326AE19" w14:textId="77777777" w:rsidR="007623F8" w:rsidRDefault="007739B3">
            <w:r>
              <w:t>3220</w:t>
            </w:r>
          </w:p>
        </w:tc>
        <w:tc>
          <w:tcPr>
            <w:tcW w:w="3186" w:type="dxa"/>
            <w:vAlign w:val="center"/>
          </w:tcPr>
          <w:p w14:paraId="6DF1C0FB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6E855D75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0D5F5083" w14:textId="77777777" w:rsidR="007623F8" w:rsidRDefault="007739B3">
            <w:r>
              <w:t>47.71</w:t>
            </w:r>
          </w:p>
        </w:tc>
      </w:tr>
      <w:tr w:rsidR="007623F8" w14:paraId="7E92ADA3" w14:textId="77777777">
        <w:tc>
          <w:tcPr>
            <w:tcW w:w="690" w:type="dxa"/>
            <w:vMerge/>
            <w:vAlign w:val="center"/>
          </w:tcPr>
          <w:p w14:paraId="4FA5969B" w14:textId="77777777" w:rsidR="007623F8" w:rsidRDefault="007623F8"/>
        </w:tc>
        <w:tc>
          <w:tcPr>
            <w:tcW w:w="1992" w:type="dxa"/>
            <w:vAlign w:val="center"/>
          </w:tcPr>
          <w:p w14:paraId="1E8FA2C9" w14:textId="77777777" w:rsidR="007623F8" w:rsidRDefault="007739B3">
            <w:r>
              <w:t>3244</w:t>
            </w:r>
          </w:p>
        </w:tc>
        <w:tc>
          <w:tcPr>
            <w:tcW w:w="3186" w:type="dxa"/>
            <w:vAlign w:val="center"/>
          </w:tcPr>
          <w:p w14:paraId="0764B0C5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3CDE2E70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32A8535C" w14:textId="77777777" w:rsidR="007623F8" w:rsidRDefault="007739B3">
            <w:r>
              <w:t>48.88</w:t>
            </w:r>
          </w:p>
        </w:tc>
      </w:tr>
      <w:tr w:rsidR="007623F8" w14:paraId="1C577DCA" w14:textId="77777777">
        <w:tc>
          <w:tcPr>
            <w:tcW w:w="690" w:type="dxa"/>
            <w:vMerge/>
            <w:vAlign w:val="center"/>
          </w:tcPr>
          <w:p w14:paraId="5C1C2F6A" w14:textId="77777777" w:rsidR="007623F8" w:rsidRDefault="007623F8"/>
        </w:tc>
        <w:tc>
          <w:tcPr>
            <w:tcW w:w="1992" w:type="dxa"/>
            <w:vAlign w:val="center"/>
          </w:tcPr>
          <w:p w14:paraId="4053D03F" w14:textId="77777777" w:rsidR="007623F8" w:rsidRDefault="007739B3">
            <w:r>
              <w:t>3246</w:t>
            </w:r>
          </w:p>
        </w:tc>
        <w:tc>
          <w:tcPr>
            <w:tcW w:w="3186" w:type="dxa"/>
            <w:vAlign w:val="center"/>
          </w:tcPr>
          <w:p w14:paraId="6A68D973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536B0571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4BBC92C5" w14:textId="77777777" w:rsidR="007623F8" w:rsidRDefault="007739B3">
            <w:r>
              <w:t>49.32</w:t>
            </w:r>
          </w:p>
        </w:tc>
      </w:tr>
      <w:tr w:rsidR="007623F8" w14:paraId="5F17DD49" w14:textId="77777777">
        <w:tc>
          <w:tcPr>
            <w:tcW w:w="690" w:type="dxa"/>
            <w:vMerge/>
            <w:vAlign w:val="center"/>
          </w:tcPr>
          <w:p w14:paraId="63816946" w14:textId="77777777" w:rsidR="007623F8" w:rsidRDefault="007623F8"/>
        </w:tc>
        <w:tc>
          <w:tcPr>
            <w:tcW w:w="1992" w:type="dxa"/>
            <w:vAlign w:val="center"/>
          </w:tcPr>
          <w:p w14:paraId="76B099CA" w14:textId="77777777" w:rsidR="007623F8" w:rsidRDefault="007739B3">
            <w:r>
              <w:t>3262</w:t>
            </w:r>
          </w:p>
        </w:tc>
        <w:tc>
          <w:tcPr>
            <w:tcW w:w="3186" w:type="dxa"/>
            <w:vAlign w:val="center"/>
          </w:tcPr>
          <w:p w14:paraId="7008C1C8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1AFF08F9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450800EA" w14:textId="77777777" w:rsidR="007623F8" w:rsidRDefault="007739B3">
            <w:r>
              <w:t>47.47</w:t>
            </w:r>
          </w:p>
        </w:tc>
      </w:tr>
      <w:tr w:rsidR="007623F8" w14:paraId="4D0A6B7B" w14:textId="77777777">
        <w:tc>
          <w:tcPr>
            <w:tcW w:w="690" w:type="dxa"/>
            <w:vMerge/>
            <w:vAlign w:val="center"/>
          </w:tcPr>
          <w:p w14:paraId="31910FEA" w14:textId="77777777" w:rsidR="007623F8" w:rsidRDefault="007623F8"/>
        </w:tc>
        <w:tc>
          <w:tcPr>
            <w:tcW w:w="1992" w:type="dxa"/>
            <w:vAlign w:val="center"/>
          </w:tcPr>
          <w:p w14:paraId="251C480B" w14:textId="77777777" w:rsidR="007623F8" w:rsidRDefault="007739B3">
            <w:r>
              <w:t>3264</w:t>
            </w:r>
          </w:p>
        </w:tc>
        <w:tc>
          <w:tcPr>
            <w:tcW w:w="3186" w:type="dxa"/>
            <w:vAlign w:val="center"/>
          </w:tcPr>
          <w:p w14:paraId="4904A523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2401312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7F286DD4" w14:textId="77777777" w:rsidR="007623F8" w:rsidRDefault="007739B3">
            <w:r>
              <w:t>42.21</w:t>
            </w:r>
          </w:p>
        </w:tc>
      </w:tr>
      <w:tr w:rsidR="007623F8" w14:paraId="4AD4A284" w14:textId="77777777">
        <w:tc>
          <w:tcPr>
            <w:tcW w:w="690" w:type="dxa"/>
            <w:vMerge/>
            <w:vAlign w:val="center"/>
          </w:tcPr>
          <w:p w14:paraId="23CA2521" w14:textId="77777777" w:rsidR="007623F8" w:rsidRDefault="007623F8"/>
        </w:tc>
        <w:tc>
          <w:tcPr>
            <w:tcW w:w="1992" w:type="dxa"/>
            <w:vAlign w:val="center"/>
          </w:tcPr>
          <w:p w14:paraId="1CFF157E" w14:textId="77777777" w:rsidR="007623F8" w:rsidRDefault="007739B3">
            <w:r>
              <w:t>3277</w:t>
            </w:r>
          </w:p>
        </w:tc>
        <w:tc>
          <w:tcPr>
            <w:tcW w:w="3186" w:type="dxa"/>
            <w:vAlign w:val="center"/>
          </w:tcPr>
          <w:p w14:paraId="00E84696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9E8AABA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1DEA914B" w14:textId="77777777" w:rsidR="007623F8" w:rsidRDefault="007739B3">
            <w:r>
              <w:t>49.17</w:t>
            </w:r>
          </w:p>
        </w:tc>
      </w:tr>
      <w:tr w:rsidR="007623F8" w14:paraId="5D09C932" w14:textId="77777777">
        <w:tc>
          <w:tcPr>
            <w:tcW w:w="690" w:type="dxa"/>
            <w:vMerge/>
            <w:vAlign w:val="center"/>
          </w:tcPr>
          <w:p w14:paraId="5A6B8B9A" w14:textId="77777777" w:rsidR="007623F8" w:rsidRDefault="007623F8"/>
        </w:tc>
        <w:tc>
          <w:tcPr>
            <w:tcW w:w="1992" w:type="dxa"/>
            <w:vAlign w:val="center"/>
          </w:tcPr>
          <w:p w14:paraId="6AD77121" w14:textId="77777777" w:rsidR="007623F8" w:rsidRDefault="007739B3">
            <w:r>
              <w:t>3284</w:t>
            </w:r>
          </w:p>
        </w:tc>
        <w:tc>
          <w:tcPr>
            <w:tcW w:w="3186" w:type="dxa"/>
            <w:vAlign w:val="center"/>
          </w:tcPr>
          <w:p w14:paraId="661BE530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7345959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0E548F4A" w14:textId="77777777" w:rsidR="007623F8" w:rsidRDefault="007739B3">
            <w:r>
              <w:t>48.81</w:t>
            </w:r>
          </w:p>
        </w:tc>
      </w:tr>
      <w:tr w:rsidR="007623F8" w14:paraId="533BDEA2" w14:textId="77777777">
        <w:tc>
          <w:tcPr>
            <w:tcW w:w="690" w:type="dxa"/>
            <w:vMerge/>
            <w:vAlign w:val="center"/>
          </w:tcPr>
          <w:p w14:paraId="5B786FA9" w14:textId="77777777" w:rsidR="007623F8" w:rsidRDefault="007623F8"/>
        </w:tc>
        <w:tc>
          <w:tcPr>
            <w:tcW w:w="1992" w:type="dxa"/>
            <w:vAlign w:val="center"/>
          </w:tcPr>
          <w:p w14:paraId="366080D5" w14:textId="77777777" w:rsidR="007623F8" w:rsidRDefault="007739B3">
            <w:r>
              <w:t>3294</w:t>
            </w:r>
          </w:p>
        </w:tc>
        <w:tc>
          <w:tcPr>
            <w:tcW w:w="3186" w:type="dxa"/>
            <w:vAlign w:val="center"/>
          </w:tcPr>
          <w:p w14:paraId="2F3B4E6F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113CD71D" w14:textId="77777777" w:rsidR="007623F8" w:rsidRDefault="007739B3">
            <w:r>
              <w:t>7.2</w:t>
            </w:r>
          </w:p>
        </w:tc>
        <w:tc>
          <w:tcPr>
            <w:tcW w:w="3356" w:type="dxa"/>
            <w:vAlign w:val="center"/>
          </w:tcPr>
          <w:p w14:paraId="66151E64" w14:textId="77777777" w:rsidR="007623F8" w:rsidRDefault="007739B3">
            <w:r>
              <w:t>46.87</w:t>
            </w:r>
          </w:p>
        </w:tc>
      </w:tr>
      <w:tr w:rsidR="007623F8" w14:paraId="052B9F80" w14:textId="77777777">
        <w:tc>
          <w:tcPr>
            <w:tcW w:w="690" w:type="dxa"/>
            <w:vMerge/>
            <w:vAlign w:val="center"/>
          </w:tcPr>
          <w:p w14:paraId="3AD8D3CE" w14:textId="77777777" w:rsidR="007623F8" w:rsidRDefault="007623F8"/>
        </w:tc>
        <w:tc>
          <w:tcPr>
            <w:tcW w:w="1992" w:type="dxa"/>
            <w:vAlign w:val="center"/>
          </w:tcPr>
          <w:p w14:paraId="2B424F58" w14:textId="77777777" w:rsidR="007623F8" w:rsidRDefault="007739B3">
            <w:r>
              <w:t>3298</w:t>
            </w:r>
          </w:p>
        </w:tc>
        <w:tc>
          <w:tcPr>
            <w:tcW w:w="3186" w:type="dxa"/>
            <w:vAlign w:val="center"/>
          </w:tcPr>
          <w:p w14:paraId="29EA9DB7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8B1388B" w14:textId="77777777" w:rsidR="007623F8" w:rsidRDefault="007739B3">
            <w:r>
              <w:t>7.1</w:t>
            </w:r>
          </w:p>
        </w:tc>
        <w:tc>
          <w:tcPr>
            <w:tcW w:w="3356" w:type="dxa"/>
            <w:vAlign w:val="center"/>
          </w:tcPr>
          <w:p w14:paraId="31D2F5C7" w14:textId="77777777" w:rsidR="007623F8" w:rsidRDefault="007739B3">
            <w:r>
              <w:t>45.40</w:t>
            </w:r>
          </w:p>
        </w:tc>
      </w:tr>
      <w:tr w:rsidR="007623F8" w14:paraId="36F85BA9" w14:textId="77777777">
        <w:tc>
          <w:tcPr>
            <w:tcW w:w="690" w:type="dxa"/>
            <w:vMerge/>
            <w:vAlign w:val="center"/>
          </w:tcPr>
          <w:p w14:paraId="75929A8F" w14:textId="77777777" w:rsidR="007623F8" w:rsidRDefault="007623F8"/>
        </w:tc>
        <w:tc>
          <w:tcPr>
            <w:tcW w:w="1992" w:type="dxa"/>
            <w:vAlign w:val="center"/>
          </w:tcPr>
          <w:p w14:paraId="14404E79" w14:textId="77777777" w:rsidR="007623F8" w:rsidRDefault="007739B3">
            <w:r>
              <w:t>3308</w:t>
            </w:r>
          </w:p>
        </w:tc>
        <w:tc>
          <w:tcPr>
            <w:tcW w:w="3186" w:type="dxa"/>
            <w:vAlign w:val="center"/>
          </w:tcPr>
          <w:p w14:paraId="020F2871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1A8F182C" w14:textId="77777777" w:rsidR="007623F8" w:rsidRDefault="007739B3">
            <w:r>
              <w:t>6.5</w:t>
            </w:r>
          </w:p>
        </w:tc>
        <w:tc>
          <w:tcPr>
            <w:tcW w:w="3356" w:type="dxa"/>
            <w:vAlign w:val="center"/>
          </w:tcPr>
          <w:p w14:paraId="7E9F0E66" w14:textId="77777777" w:rsidR="007623F8" w:rsidRDefault="007739B3">
            <w:r>
              <w:t>46.75</w:t>
            </w:r>
          </w:p>
        </w:tc>
      </w:tr>
      <w:tr w:rsidR="007623F8" w14:paraId="27DED1AA" w14:textId="77777777">
        <w:tc>
          <w:tcPr>
            <w:tcW w:w="690" w:type="dxa"/>
            <w:vMerge/>
            <w:vAlign w:val="center"/>
          </w:tcPr>
          <w:p w14:paraId="70E13EEE" w14:textId="77777777" w:rsidR="007623F8" w:rsidRDefault="007623F8"/>
        </w:tc>
        <w:tc>
          <w:tcPr>
            <w:tcW w:w="1992" w:type="dxa"/>
            <w:vAlign w:val="center"/>
          </w:tcPr>
          <w:p w14:paraId="0C3816D1" w14:textId="77777777" w:rsidR="007623F8" w:rsidRDefault="007739B3">
            <w:r>
              <w:t>3339</w:t>
            </w:r>
          </w:p>
        </w:tc>
        <w:tc>
          <w:tcPr>
            <w:tcW w:w="3186" w:type="dxa"/>
            <w:vAlign w:val="center"/>
          </w:tcPr>
          <w:p w14:paraId="5ED00832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6DD74FCF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781DBCBF" w14:textId="77777777" w:rsidR="007623F8" w:rsidRDefault="007739B3">
            <w:r>
              <w:t>45.90</w:t>
            </w:r>
          </w:p>
        </w:tc>
      </w:tr>
      <w:tr w:rsidR="007623F8" w14:paraId="57D055D7" w14:textId="77777777">
        <w:tc>
          <w:tcPr>
            <w:tcW w:w="690" w:type="dxa"/>
            <w:vMerge/>
            <w:vAlign w:val="center"/>
          </w:tcPr>
          <w:p w14:paraId="2A1E3E5A" w14:textId="77777777" w:rsidR="007623F8" w:rsidRDefault="007623F8"/>
        </w:tc>
        <w:tc>
          <w:tcPr>
            <w:tcW w:w="1992" w:type="dxa"/>
            <w:vAlign w:val="center"/>
          </w:tcPr>
          <w:p w14:paraId="654AC322" w14:textId="77777777" w:rsidR="007623F8" w:rsidRDefault="007739B3">
            <w:r>
              <w:t>3345</w:t>
            </w:r>
          </w:p>
        </w:tc>
        <w:tc>
          <w:tcPr>
            <w:tcW w:w="3186" w:type="dxa"/>
            <w:vAlign w:val="center"/>
          </w:tcPr>
          <w:p w14:paraId="002CD149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5265A081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1FCB5D8B" w14:textId="77777777" w:rsidR="007623F8" w:rsidRDefault="007739B3">
            <w:r>
              <w:t>47.03</w:t>
            </w:r>
          </w:p>
        </w:tc>
      </w:tr>
      <w:tr w:rsidR="007623F8" w14:paraId="452FAB02" w14:textId="77777777">
        <w:tc>
          <w:tcPr>
            <w:tcW w:w="690" w:type="dxa"/>
            <w:vMerge/>
            <w:vAlign w:val="center"/>
          </w:tcPr>
          <w:p w14:paraId="6E7A09B8" w14:textId="77777777" w:rsidR="007623F8" w:rsidRDefault="007623F8"/>
        </w:tc>
        <w:tc>
          <w:tcPr>
            <w:tcW w:w="1992" w:type="dxa"/>
            <w:vAlign w:val="center"/>
          </w:tcPr>
          <w:p w14:paraId="5AD3D845" w14:textId="77777777" w:rsidR="007623F8" w:rsidRDefault="007739B3">
            <w:r>
              <w:t>3356</w:t>
            </w:r>
          </w:p>
        </w:tc>
        <w:tc>
          <w:tcPr>
            <w:tcW w:w="3186" w:type="dxa"/>
            <w:vAlign w:val="center"/>
          </w:tcPr>
          <w:p w14:paraId="0C1CB5CC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447707B6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256F983A" w14:textId="77777777" w:rsidR="007623F8" w:rsidRDefault="007739B3">
            <w:r>
              <w:t>47.28</w:t>
            </w:r>
          </w:p>
        </w:tc>
      </w:tr>
      <w:tr w:rsidR="007623F8" w14:paraId="3A55397D" w14:textId="77777777">
        <w:tc>
          <w:tcPr>
            <w:tcW w:w="690" w:type="dxa"/>
            <w:vMerge/>
            <w:vAlign w:val="center"/>
          </w:tcPr>
          <w:p w14:paraId="50C03F92" w14:textId="77777777" w:rsidR="007623F8" w:rsidRDefault="007623F8"/>
        </w:tc>
        <w:tc>
          <w:tcPr>
            <w:tcW w:w="1992" w:type="dxa"/>
            <w:vAlign w:val="center"/>
          </w:tcPr>
          <w:p w14:paraId="7A53A7B1" w14:textId="77777777" w:rsidR="007623F8" w:rsidRDefault="007739B3">
            <w:r>
              <w:t>3394</w:t>
            </w:r>
          </w:p>
        </w:tc>
        <w:tc>
          <w:tcPr>
            <w:tcW w:w="3186" w:type="dxa"/>
            <w:vAlign w:val="center"/>
          </w:tcPr>
          <w:p w14:paraId="76552177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3AF1CF49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69AA0380" w14:textId="77777777" w:rsidR="007623F8" w:rsidRDefault="007739B3">
            <w:r>
              <w:t>43.53</w:t>
            </w:r>
          </w:p>
        </w:tc>
      </w:tr>
      <w:tr w:rsidR="007623F8" w14:paraId="75AF5E0D" w14:textId="77777777">
        <w:tc>
          <w:tcPr>
            <w:tcW w:w="690" w:type="dxa"/>
            <w:vMerge/>
            <w:vAlign w:val="center"/>
          </w:tcPr>
          <w:p w14:paraId="728B5124" w14:textId="77777777" w:rsidR="007623F8" w:rsidRDefault="007623F8"/>
        </w:tc>
        <w:tc>
          <w:tcPr>
            <w:tcW w:w="1992" w:type="dxa"/>
            <w:vAlign w:val="center"/>
          </w:tcPr>
          <w:p w14:paraId="65B4BF06" w14:textId="77777777" w:rsidR="007623F8" w:rsidRDefault="007739B3">
            <w:r>
              <w:t>3399</w:t>
            </w:r>
          </w:p>
        </w:tc>
        <w:tc>
          <w:tcPr>
            <w:tcW w:w="3186" w:type="dxa"/>
            <w:vAlign w:val="center"/>
          </w:tcPr>
          <w:p w14:paraId="62112737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471A413F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5545E6AD" w14:textId="77777777" w:rsidR="007623F8" w:rsidRDefault="007739B3">
            <w:r>
              <w:t>45.76</w:t>
            </w:r>
          </w:p>
        </w:tc>
      </w:tr>
      <w:tr w:rsidR="007623F8" w14:paraId="7DF3F81B" w14:textId="77777777">
        <w:tc>
          <w:tcPr>
            <w:tcW w:w="690" w:type="dxa"/>
            <w:vMerge/>
            <w:vAlign w:val="center"/>
          </w:tcPr>
          <w:p w14:paraId="63B80571" w14:textId="77777777" w:rsidR="007623F8" w:rsidRDefault="007623F8"/>
        </w:tc>
        <w:tc>
          <w:tcPr>
            <w:tcW w:w="1992" w:type="dxa"/>
            <w:vAlign w:val="center"/>
          </w:tcPr>
          <w:p w14:paraId="25B5AF79" w14:textId="77777777" w:rsidR="007623F8" w:rsidRDefault="007739B3">
            <w:r>
              <w:t>3419</w:t>
            </w:r>
          </w:p>
        </w:tc>
        <w:tc>
          <w:tcPr>
            <w:tcW w:w="3186" w:type="dxa"/>
            <w:vAlign w:val="center"/>
          </w:tcPr>
          <w:p w14:paraId="46196C41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85AD566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2FB99774" w14:textId="77777777" w:rsidR="007623F8" w:rsidRDefault="007739B3">
            <w:r>
              <w:t>47.01</w:t>
            </w:r>
          </w:p>
        </w:tc>
      </w:tr>
      <w:tr w:rsidR="007623F8" w14:paraId="3B0B1E28" w14:textId="77777777">
        <w:tc>
          <w:tcPr>
            <w:tcW w:w="690" w:type="dxa"/>
            <w:vMerge/>
            <w:vAlign w:val="center"/>
          </w:tcPr>
          <w:p w14:paraId="13822224" w14:textId="77777777" w:rsidR="007623F8" w:rsidRDefault="007623F8"/>
        </w:tc>
        <w:tc>
          <w:tcPr>
            <w:tcW w:w="1992" w:type="dxa"/>
            <w:vAlign w:val="center"/>
          </w:tcPr>
          <w:p w14:paraId="02647C26" w14:textId="77777777" w:rsidR="007623F8" w:rsidRDefault="007739B3">
            <w:r>
              <w:t>3421</w:t>
            </w:r>
          </w:p>
        </w:tc>
        <w:tc>
          <w:tcPr>
            <w:tcW w:w="3186" w:type="dxa"/>
            <w:vAlign w:val="center"/>
          </w:tcPr>
          <w:p w14:paraId="63FB72B4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406C4660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14D49955" w14:textId="77777777" w:rsidR="007623F8" w:rsidRDefault="007739B3">
            <w:r>
              <w:t>46.64</w:t>
            </w:r>
          </w:p>
        </w:tc>
      </w:tr>
      <w:tr w:rsidR="007623F8" w14:paraId="545BF142" w14:textId="77777777">
        <w:tc>
          <w:tcPr>
            <w:tcW w:w="690" w:type="dxa"/>
            <w:vMerge/>
            <w:vAlign w:val="center"/>
          </w:tcPr>
          <w:p w14:paraId="3490BAED" w14:textId="77777777" w:rsidR="007623F8" w:rsidRDefault="007623F8"/>
        </w:tc>
        <w:tc>
          <w:tcPr>
            <w:tcW w:w="1992" w:type="dxa"/>
            <w:vAlign w:val="center"/>
          </w:tcPr>
          <w:p w14:paraId="2F5FDA22" w14:textId="77777777" w:rsidR="007623F8" w:rsidRDefault="007739B3">
            <w:r>
              <w:t>3516</w:t>
            </w:r>
          </w:p>
        </w:tc>
        <w:tc>
          <w:tcPr>
            <w:tcW w:w="3186" w:type="dxa"/>
            <w:vAlign w:val="center"/>
          </w:tcPr>
          <w:p w14:paraId="0B40217F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3651C221" w14:textId="77777777" w:rsidR="007623F8" w:rsidRDefault="007739B3">
            <w:r>
              <w:t>2.7</w:t>
            </w:r>
          </w:p>
        </w:tc>
        <w:tc>
          <w:tcPr>
            <w:tcW w:w="3356" w:type="dxa"/>
            <w:vAlign w:val="center"/>
          </w:tcPr>
          <w:p w14:paraId="79914048" w14:textId="77777777" w:rsidR="007623F8" w:rsidRDefault="007739B3">
            <w:r>
              <w:t>43.77</w:t>
            </w:r>
          </w:p>
        </w:tc>
      </w:tr>
      <w:tr w:rsidR="007623F8" w14:paraId="52DF5790" w14:textId="77777777">
        <w:tc>
          <w:tcPr>
            <w:tcW w:w="690" w:type="dxa"/>
            <w:vMerge/>
            <w:vAlign w:val="center"/>
          </w:tcPr>
          <w:p w14:paraId="6643486A" w14:textId="77777777" w:rsidR="007623F8" w:rsidRDefault="007623F8"/>
        </w:tc>
        <w:tc>
          <w:tcPr>
            <w:tcW w:w="1992" w:type="dxa"/>
            <w:vAlign w:val="center"/>
          </w:tcPr>
          <w:p w14:paraId="3E3E09BD" w14:textId="77777777" w:rsidR="007623F8" w:rsidRDefault="007739B3">
            <w:r>
              <w:t>3529</w:t>
            </w:r>
          </w:p>
        </w:tc>
        <w:tc>
          <w:tcPr>
            <w:tcW w:w="3186" w:type="dxa"/>
            <w:vAlign w:val="center"/>
          </w:tcPr>
          <w:p w14:paraId="6D085B7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4A9F331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36E38E85" w14:textId="77777777" w:rsidR="007623F8" w:rsidRDefault="007739B3">
            <w:r>
              <w:t>42.40</w:t>
            </w:r>
          </w:p>
        </w:tc>
      </w:tr>
      <w:tr w:rsidR="007623F8" w14:paraId="3BC9ACB6" w14:textId="77777777">
        <w:tc>
          <w:tcPr>
            <w:tcW w:w="690" w:type="dxa"/>
            <w:vMerge/>
            <w:vAlign w:val="center"/>
          </w:tcPr>
          <w:p w14:paraId="5D2F0195" w14:textId="77777777" w:rsidR="007623F8" w:rsidRDefault="007623F8"/>
        </w:tc>
        <w:tc>
          <w:tcPr>
            <w:tcW w:w="1992" w:type="dxa"/>
            <w:vAlign w:val="center"/>
          </w:tcPr>
          <w:p w14:paraId="6F5C9BE6" w14:textId="77777777" w:rsidR="007623F8" w:rsidRDefault="007739B3">
            <w:r>
              <w:t>3534</w:t>
            </w:r>
          </w:p>
        </w:tc>
        <w:tc>
          <w:tcPr>
            <w:tcW w:w="3186" w:type="dxa"/>
            <w:vAlign w:val="center"/>
          </w:tcPr>
          <w:p w14:paraId="4ED5C08A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9483CE1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63548044" w14:textId="77777777" w:rsidR="007623F8" w:rsidRDefault="007739B3">
            <w:r>
              <w:t>41.30</w:t>
            </w:r>
          </w:p>
        </w:tc>
      </w:tr>
      <w:tr w:rsidR="007623F8" w14:paraId="3E3FC667" w14:textId="77777777">
        <w:tc>
          <w:tcPr>
            <w:tcW w:w="690" w:type="dxa"/>
            <w:vMerge/>
            <w:vAlign w:val="center"/>
          </w:tcPr>
          <w:p w14:paraId="42F38D32" w14:textId="77777777" w:rsidR="007623F8" w:rsidRDefault="007623F8"/>
        </w:tc>
        <w:tc>
          <w:tcPr>
            <w:tcW w:w="1992" w:type="dxa"/>
            <w:vAlign w:val="center"/>
          </w:tcPr>
          <w:p w14:paraId="147C9128" w14:textId="77777777" w:rsidR="007623F8" w:rsidRDefault="007739B3">
            <w:r>
              <w:t>3543</w:t>
            </w:r>
          </w:p>
        </w:tc>
        <w:tc>
          <w:tcPr>
            <w:tcW w:w="3186" w:type="dxa"/>
            <w:vAlign w:val="center"/>
          </w:tcPr>
          <w:p w14:paraId="09D964C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3FBF770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24507907" w14:textId="77777777" w:rsidR="007623F8" w:rsidRDefault="007739B3">
            <w:r>
              <w:t>42.90</w:t>
            </w:r>
          </w:p>
        </w:tc>
      </w:tr>
      <w:tr w:rsidR="007623F8" w14:paraId="1586E992" w14:textId="77777777">
        <w:tc>
          <w:tcPr>
            <w:tcW w:w="690" w:type="dxa"/>
            <w:vMerge/>
            <w:vAlign w:val="center"/>
          </w:tcPr>
          <w:p w14:paraId="2FAB347C" w14:textId="77777777" w:rsidR="007623F8" w:rsidRDefault="007623F8"/>
        </w:tc>
        <w:tc>
          <w:tcPr>
            <w:tcW w:w="1992" w:type="dxa"/>
            <w:vAlign w:val="center"/>
          </w:tcPr>
          <w:p w14:paraId="5609556F" w14:textId="77777777" w:rsidR="007623F8" w:rsidRDefault="007739B3">
            <w:r>
              <w:t>3555</w:t>
            </w:r>
          </w:p>
        </w:tc>
        <w:tc>
          <w:tcPr>
            <w:tcW w:w="3186" w:type="dxa"/>
            <w:vAlign w:val="center"/>
          </w:tcPr>
          <w:p w14:paraId="3F1F5BBD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10F4863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3258D8EE" w14:textId="77777777" w:rsidR="007623F8" w:rsidRDefault="007739B3">
            <w:r>
              <w:t>43.58</w:t>
            </w:r>
          </w:p>
        </w:tc>
      </w:tr>
      <w:tr w:rsidR="007623F8" w14:paraId="22504F65" w14:textId="77777777">
        <w:tc>
          <w:tcPr>
            <w:tcW w:w="690" w:type="dxa"/>
            <w:vMerge/>
            <w:vAlign w:val="center"/>
          </w:tcPr>
          <w:p w14:paraId="73BB47F9" w14:textId="77777777" w:rsidR="007623F8" w:rsidRDefault="007623F8"/>
        </w:tc>
        <w:tc>
          <w:tcPr>
            <w:tcW w:w="1992" w:type="dxa"/>
            <w:vAlign w:val="center"/>
          </w:tcPr>
          <w:p w14:paraId="72C515AA" w14:textId="77777777" w:rsidR="007623F8" w:rsidRDefault="007739B3">
            <w:r>
              <w:t>3558</w:t>
            </w:r>
          </w:p>
        </w:tc>
        <w:tc>
          <w:tcPr>
            <w:tcW w:w="3186" w:type="dxa"/>
            <w:vAlign w:val="center"/>
          </w:tcPr>
          <w:p w14:paraId="0DDCFE7E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21BD241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305E0771" w14:textId="77777777" w:rsidR="007623F8" w:rsidRDefault="007739B3">
            <w:r>
              <w:t>43.29</w:t>
            </w:r>
          </w:p>
        </w:tc>
      </w:tr>
      <w:tr w:rsidR="007623F8" w14:paraId="39B7C072" w14:textId="77777777">
        <w:tc>
          <w:tcPr>
            <w:tcW w:w="690" w:type="dxa"/>
            <w:vMerge/>
            <w:vAlign w:val="center"/>
          </w:tcPr>
          <w:p w14:paraId="7E02AB42" w14:textId="77777777" w:rsidR="007623F8" w:rsidRDefault="007623F8"/>
        </w:tc>
        <w:tc>
          <w:tcPr>
            <w:tcW w:w="1992" w:type="dxa"/>
            <w:vAlign w:val="center"/>
          </w:tcPr>
          <w:p w14:paraId="4770ED73" w14:textId="77777777" w:rsidR="007623F8" w:rsidRDefault="007739B3">
            <w:r>
              <w:t>3565</w:t>
            </w:r>
          </w:p>
        </w:tc>
        <w:tc>
          <w:tcPr>
            <w:tcW w:w="3186" w:type="dxa"/>
            <w:vAlign w:val="center"/>
          </w:tcPr>
          <w:p w14:paraId="525232F6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679ED92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7E9BCA95" w14:textId="77777777" w:rsidR="007623F8" w:rsidRDefault="007739B3">
            <w:r>
              <w:t>44.33</w:t>
            </w:r>
          </w:p>
        </w:tc>
      </w:tr>
      <w:tr w:rsidR="007623F8" w14:paraId="01CFC137" w14:textId="77777777">
        <w:tc>
          <w:tcPr>
            <w:tcW w:w="690" w:type="dxa"/>
            <w:vMerge/>
            <w:vAlign w:val="center"/>
          </w:tcPr>
          <w:p w14:paraId="595EBB3E" w14:textId="77777777" w:rsidR="007623F8" w:rsidRDefault="007623F8"/>
        </w:tc>
        <w:tc>
          <w:tcPr>
            <w:tcW w:w="1992" w:type="dxa"/>
            <w:vAlign w:val="center"/>
          </w:tcPr>
          <w:p w14:paraId="22420D98" w14:textId="77777777" w:rsidR="007623F8" w:rsidRDefault="007739B3">
            <w:r>
              <w:t>3567</w:t>
            </w:r>
          </w:p>
        </w:tc>
        <w:tc>
          <w:tcPr>
            <w:tcW w:w="3186" w:type="dxa"/>
            <w:vAlign w:val="center"/>
          </w:tcPr>
          <w:p w14:paraId="5B10526A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1C369051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744B24CD" w14:textId="77777777" w:rsidR="007623F8" w:rsidRDefault="007739B3">
            <w:r>
              <w:t>43.77</w:t>
            </w:r>
          </w:p>
        </w:tc>
      </w:tr>
      <w:tr w:rsidR="007623F8" w14:paraId="573571B8" w14:textId="77777777">
        <w:tc>
          <w:tcPr>
            <w:tcW w:w="690" w:type="dxa"/>
            <w:vMerge/>
            <w:vAlign w:val="center"/>
          </w:tcPr>
          <w:p w14:paraId="1A340E75" w14:textId="77777777" w:rsidR="007623F8" w:rsidRDefault="007623F8"/>
        </w:tc>
        <w:tc>
          <w:tcPr>
            <w:tcW w:w="1992" w:type="dxa"/>
            <w:vAlign w:val="center"/>
          </w:tcPr>
          <w:p w14:paraId="5A1B702D" w14:textId="77777777" w:rsidR="007623F8" w:rsidRDefault="007739B3">
            <w:r>
              <w:t>3577</w:t>
            </w:r>
          </w:p>
        </w:tc>
        <w:tc>
          <w:tcPr>
            <w:tcW w:w="3186" w:type="dxa"/>
            <w:vAlign w:val="center"/>
          </w:tcPr>
          <w:p w14:paraId="69AB5EBD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E5E642E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36362BA7" w14:textId="77777777" w:rsidR="007623F8" w:rsidRDefault="007739B3">
            <w:r>
              <w:t>45.21</w:t>
            </w:r>
          </w:p>
        </w:tc>
      </w:tr>
      <w:tr w:rsidR="007623F8" w14:paraId="0745FFAD" w14:textId="77777777">
        <w:tc>
          <w:tcPr>
            <w:tcW w:w="690" w:type="dxa"/>
            <w:vMerge/>
            <w:vAlign w:val="center"/>
          </w:tcPr>
          <w:p w14:paraId="385887B2" w14:textId="77777777" w:rsidR="007623F8" w:rsidRDefault="007623F8"/>
        </w:tc>
        <w:tc>
          <w:tcPr>
            <w:tcW w:w="1992" w:type="dxa"/>
            <w:vAlign w:val="center"/>
          </w:tcPr>
          <w:p w14:paraId="375A8810" w14:textId="77777777" w:rsidR="007623F8" w:rsidRDefault="007739B3">
            <w:r>
              <w:t>3590</w:t>
            </w:r>
          </w:p>
        </w:tc>
        <w:tc>
          <w:tcPr>
            <w:tcW w:w="3186" w:type="dxa"/>
            <w:vAlign w:val="center"/>
          </w:tcPr>
          <w:p w14:paraId="2722A3D5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6F3E9EF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06626193" w14:textId="77777777" w:rsidR="007623F8" w:rsidRDefault="007739B3">
            <w:r>
              <w:t>45.22</w:t>
            </w:r>
          </w:p>
        </w:tc>
      </w:tr>
      <w:tr w:rsidR="007623F8" w14:paraId="4F621D6E" w14:textId="77777777">
        <w:tc>
          <w:tcPr>
            <w:tcW w:w="690" w:type="dxa"/>
            <w:vMerge/>
            <w:vAlign w:val="center"/>
          </w:tcPr>
          <w:p w14:paraId="236E36F6" w14:textId="77777777" w:rsidR="007623F8" w:rsidRDefault="007623F8"/>
        </w:tc>
        <w:tc>
          <w:tcPr>
            <w:tcW w:w="1992" w:type="dxa"/>
            <w:vAlign w:val="center"/>
          </w:tcPr>
          <w:p w14:paraId="563F4E29" w14:textId="77777777" w:rsidR="007623F8" w:rsidRDefault="007739B3">
            <w:r>
              <w:t>3599</w:t>
            </w:r>
          </w:p>
        </w:tc>
        <w:tc>
          <w:tcPr>
            <w:tcW w:w="3186" w:type="dxa"/>
            <w:vAlign w:val="center"/>
          </w:tcPr>
          <w:p w14:paraId="55A67015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D26B2C3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00A4DA94" w14:textId="77777777" w:rsidR="007623F8" w:rsidRDefault="007739B3">
            <w:r>
              <w:t>44.87</w:t>
            </w:r>
          </w:p>
        </w:tc>
      </w:tr>
      <w:tr w:rsidR="007623F8" w14:paraId="1AD71233" w14:textId="77777777">
        <w:tc>
          <w:tcPr>
            <w:tcW w:w="690" w:type="dxa"/>
            <w:vMerge/>
            <w:vAlign w:val="center"/>
          </w:tcPr>
          <w:p w14:paraId="020FF19D" w14:textId="77777777" w:rsidR="007623F8" w:rsidRDefault="007623F8"/>
        </w:tc>
        <w:tc>
          <w:tcPr>
            <w:tcW w:w="1992" w:type="dxa"/>
            <w:vAlign w:val="center"/>
          </w:tcPr>
          <w:p w14:paraId="38B4BB26" w14:textId="77777777" w:rsidR="007623F8" w:rsidRDefault="007739B3">
            <w:r>
              <w:t>3601</w:t>
            </w:r>
          </w:p>
        </w:tc>
        <w:tc>
          <w:tcPr>
            <w:tcW w:w="3186" w:type="dxa"/>
            <w:vAlign w:val="center"/>
          </w:tcPr>
          <w:p w14:paraId="087C739B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96BC0C6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25CF4000" w14:textId="77777777" w:rsidR="007623F8" w:rsidRDefault="007739B3">
            <w:r>
              <w:t>45.40</w:t>
            </w:r>
          </w:p>
        </w:tc>
      </w:tr>
      <w:tr w:rsidR="007623F8" w14:paraId="46448E5C" w14:textId="77777777">
        <w:tc>
          <w:tcPr>
            <w:tcW w:w="690" w:type="dxa"/>
            <w:vMerge/>
            <w:vAlign w:val="center"/>
          </w:tcPr>
          <w:p w14:paraId="47E1EBF8" w14:textId="77777777" w:rsidR="007623F8" w:rsidRDefault="007623F8"/>
        </w:tc>
        <w:tc>
          <w:tcPr>
            <w:tcW w:w="1992" w:type="dxa"/>
            <w:vAlign w:val="center"/>
          </w:tcPr>
          <w:p w14:paraId="412660D6" w14:textId="77777777" w:rsidR="007623F8" w:rsidRDefault="007739B3">
            <w:r>
              <w:t>3604</w:t>
            </w:r>
          </w:p>
        </w:tc>
        <w:tc>
          <w:tcPr>
            <w:tcW w:w="3186" w:type="dxa"/>
            <w:vAlign w:val="center"/>
          </w:tcPr>
          <w:p w14:paraId="785DC01D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FA01897" w14:textId="77777777" w:rsidR="007623F8" w:rsidRDefault="007739B3">
            <w:r>
              <w:t>1.0</w:t>
            </w:r>
          </w:p>
        </w:tc>
        <w:tc>
          <w:tcPr>
            <w:tcW w:w="3356" w:type="dxa"/>
            <w:vAlign w:val="center"/>
          </w:tcPr>
          <w:p w14:paraId="7BDC1CAA" w14:textId="77777777" w:rsidR="007623F8" w:rsidRDefault="007739B3">
            <w:r>
              <w:t>45.10</w:t>
            </w:r>
          </w:p>
        </w:tc>
      </w:tr>
      <w:tr w:rsidR="007623F8" w14:paraId="1DA4AC9E" w14:textId="77777777">
        <w:tc>
          <w:tcPr>
            <w:tcW w:w="690" w:type="dxa"/>
            <w:vMerge/>
            <w:vAlign w:val="center"/>
          </w:tcPr>
          <w:p w14:paraId="4F1628C7" w14:textId="77777777" w:rsidR="007623F8" w:rsidRDefault="007623F8"/>
        </w:tc>
        <w:tc>
          <w:tcPr>
            <w:tcW w:w="1992" w:type="dxa"/>
            <w:vAlign w:val="center"/>
          </w:tcPr>
          <w:p w14:paraId="20272D77" w14:textId="77777777" w:rsidR="007623F8" w:rsidRDefault="007739B3">
            <w:r>
              <w:t>3614</w:t>
            </w:r>
          </w:p>
        </w:tc>
        <w:tc>
          <w:tcPr>
            <w:tcW w:w="3186" w:type="dxa"/>
            <w:vAlign w:val="center"/>
          </w:tcPr>
          <w:p w14:paraId="1A07F989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EFCC54D" w14:textId="77777777" w:rsidR="007623F8" w:rsidRDefault="007739B3">
            <w:r>
              <w:t>0.9</w:t>
            </w:r>
          </w:p>
        </w:tc>
        <w:tc>
          <w:tcPr>
            <w:tcW w:w="3356" w:type="dxa"/>
            <w:vAlign w:val="center"/>
          </w:tcPr>
          <w:p w14:paraId="0229EE39" w14:textId="77777777" w:rsidR="007623F8" w:rsidRDefault="007739B3">
            <w:r>
              <w:t>43.87</w:t>
            </w:r>
          </w:p>
        </w:tc>
      </w:tr>
      <w:tr w:rsidR="007623F8" w14:paraId="576C4784" w14:textId="77777777">
        <w:tc>
          <w:tcPr>
            <w:tcW w:w="690" w:type="dxa"/>
            <w:vMerge/>
            <w:vAlign w:val="center"/>
          </w:tcPr>
          <w:p w14:paraId="517EEDCF" w14:textId="77777777" w:rsidR="007623F8" w:rsidRDefault="007623F8"/>
        </w:tc>
        <w:tc>
          <w:tcPr>
            <w:tcW w:w="1992" w:type="dxa"/>
            <w:vAlign w:val="center"/>
          </w:tcPr>
          <w:p w14:paraId="0D7608D3" w14:textId="77777777" w:rsidR="007623F8" w:rsidRDefault="007739B3">
            <w:r>
              <w:t>3620</w:t>
            </w:r>
          </w:p>
        </w:tc>
        <w:tc>
          <w:tcPr>
            <w:tcW w:w="3186" w:type="dxa"/>
            <w:vAlign w:val="center"/>
          </w:tcPr>
          <w:p w14:paraId="043D4C57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EA6563C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0E471138" w14:textId="77777777" w:rsidR="007623F8" w:rsidRDefault="007739B3">
            <w:r>
              <w:t>41.16</w:t>
            </w:r>
          </w:p>
        </w:tc>
      </w:tr>
      <w:tr w:rsidR="007623F8" w14:paraId="18A1B685" w14:textId="77777777">
        <w:tc>
          <w:tcPr>
            <w:tcW w:w="690" w:type="dxa"/>
            <w:vMerge/>
            <w:vAlign w:val="center"/>
          </w:tcPr>
          <w:p w14:paraId="7000794D" w14:textId="77777777" w:rsidR="007623F8" w:rsidRDefault="007623F8"/>
        </w:tc>
        <w:tc>
          <w:tcPr>
            <w:tcW w:w="1992" w:type="dxa"/>
            <w:vAlign w:val="center"/>
          </w:tcPr>
          <w:p w14:paraId="5D3A83D2" w14:textId="77777777" w:rsidR="007623F8" w:rsidRDefault="007739B3">
            <w:r>
              <w:t>3627</w:t>
            </w:r>
          </w:p>
        </w:tc>
        <w:tc>
          <w:tcPr>
            <w:tcW w:w="3186" w:type="dxa"/>
            <w:vAlign w:val="center"/>
          </w:tcPr>
          <w:p w14:paraId="28DFEB14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14A254D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0485B5F2" w14:textId="77777777" w:rsidR="007623F8" w:rsidRDefault="007739B3">
            <w:r>
              <w:t>40.71</w:t>
            </w:r>
          </w:p>
        </w:tc>
      </w:tr>
      <w:tr w:rsidR="007623F8" w14:paraId="705C919C" w14:textId="77777777">
        <w:tc>
          <w:tcPr>
            <w:tcW w:w="690" w:type="dxa"/>
            <w:vMerge w:val="restart"/>
            <w:vAlign w:val="center"/>
          </w:tcPr>
          <w:p w14:paraId="0EE3C93D" w14:textId="77777777" w:rsidR="007623F8" w:rsidRDefault="007739B3">
            <w:r>
              <w:t>4</w:t>
            </w:r>
          </w:p>
        </w:tc>
        <w:tc>
          <w:tcPr>
            <w:tcW w:w="1992" w:type="dxa"/>
            <w:vAlign w:val="center"/>
          </w:tcPr>
          <w:p w14:paraId="53ABD01F" w14:textId="77777777" w:rsidR="007623F8" w:rsidRDefault="007739B3">
            <w:r>
              <w:t>4007</w:t>
            </w:r>
          </w:p>
        </w:tc>
        <w:tc>
          <w:tcPr>
            <w:tcW w:w="3186" w:type="dxa"/>
            <w:vAlign w:val="center"/>
          </w:tcPr>
          <w:p w14:paraId="015C207D" w14:textId="77777777" w:rsidR="007623F8" w:rsidRDefault="007739B3">
            <w:r>
              <w:t>起居室</w:t>
            </w:r>
          </w:p>
        </w:tc>
        <w:tc>
          <w:tcPr>
            <w:tcW w:w="1075" w:type="dxa"/>
            <w:vAlign w:val="center"/>
          </w:tcPr>
          <w:p w14:paraId="46570C1D" w14:textId="77777777" w:rsidR="007623F8" w:rsidRDefault="007739B3">
            <w:r>
              <w:t>47.6</w:t>
            </w:r>
          </w:p>
        </w:tc>
        <w:tc>
          <w:tcPr>
            <w:tcW w:w="3356" w:type="dxa"/>
            <w:vAlign w:val="center"/>
          </w:tcPr>
          <w:p w14:paraId="147890ED" w14:textId="77777777" w:rsidR="007623F8" w:rsidRDefault="007739B3">
            <w:r>
              <w:t>43.90</w:t>
            </w:r>
          </w:p>
        </w:tc>
      </w:tr>
      <w:tr w:rsidR="007623F8" w14:paraId="533F4A4C" w14:textId="77777777">
        <w:tc>
          <w:tcPr>
            <w:tcW w:w="690" w:type="dxa"/>
            <w:vMerge/>
            <w:vAlign w:val="center"/>
          </w:tcPr>
          <w:p w14:paraId="2A4B12BF" w14:textId="77777777" w:rsidR="007623F8" w:rsidRDefault="007623F8"/>
        </w:tc>
        <w:tc>
          <w:tcPr>
            <w:tcW w:w="1992" w:type="dxa"/>
            <w:vAlign w:val="center"/>
          </w:tcPr>
          <w:p w14:paraId="1D1AF3A5" w14:textId="77777777" w:rsidR="007623F8" w:rsidRDefault="007739B3">
            <w:r>
              <w:t>4012</w:t>
            </w:r>
          </w:p>
        </w:tc>
        <w:tc>
          <w:tcPr>
            <w:tcW w:w="3186" w:type="dxa"/>
            <w:vAlign w:val="center"/>
          </w:tcPr>
          <w:p w14:paraId="2E01B4A5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127BDE28" w14:textId="77777777" w:rsidR="007623F8" w:rsidRDefault="007739B3">
            <w:r>
              <w:t>42.0</w:t>
            </w:r>
          </w:p>
        </w:tc>
        <w:tc>
          <w:tcPr>
            <w:tcW w:w="3356" w:type="dxa"/>
            <w:vAlign w:val="center"/>
          </w:tcPr>
          <w:p w14:paraId="3506718F" w14:textId="77777777" w:rsidR="007623F8" w:rsidRDefault="007739B3">
            <w:r>
              <w:t>46.16</w:t>
            </w:r>
          </w:p>
        </w:tc>
      </w:tr>
      <w:tr w:rsidR="007623F8" w14:paraId="77823A37" w14:textId="77777777">
        <w:tc>
          <w:tcPr>
            <w:tcW w:w="690" w:type="dxa"/>
            <w:vMerge/>
            <w:vAlign w:val="center"/>
          </w:tcPr>
          <w:p w14:paraId="3E122D29" w14:textId="77777777" w:rsidR="007623F8" w:rsidRDefault="007623F8"/>
        </w:tc>
        <w:tc>
          <w:tcPr>
            <w:tcW w:w="1992" w:type="dxa"/>
            <w:vAlign w:val="center"/>
          </w:tcPr>
          <w:p w14:paraId="5A5B58C8" w14:textId="77777777" w:rsidR="007623F8" w:rsidRDefault="007739B3">
            <w:r>
              <w:t>4026</w:t>
            </w:r>
          </w:p>
        </w:tc>
        <w:tc>
          <w:tcPr>
            <w:tcW w:w="3186" w:type="dxa"/>
            <w:vAlign w:val="center"/>
          </w:tcPr>
          <w:p w14:paraId="7D69D728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607005F3" w14:textId="77777777" w:rsidR="007623F8" w:rsidRDefault="007739B3">
            <w:r>
              <w:t>40.5</w:t>
            </w:r>
          </w:p>
        </w:tc>
        <w:tc>
          <w:tcPr>
            <w:tcW w:w="3356" w:type="dxa"/>
            <w:vAlign w:val="center"/>
          </w:tcPr>
          <w:p w14:paraId="44A13530" w14:textId="77777777" w:rsidR="007623F8" w:rsidRDefault="007739B3">
            <w:r>
              <w:t>46.72</w:t>
            </w:r>
          </w:p>
        </w:tc>
      </w:tr>
      <w:tr w:rsidR="007623F8" w14:paraId="12811D54" w14:textId="77777777">
        <w:tc>
          <w:tcPr>
            <w:tcW w:w="690" w:type="dxa"/>
            <w:vMerge/>
            <w:vAlign w:val="center"/>
          </w:tcPr>
          <w:p w14:paraId="5A0050A2" w14:textId="77777777" w:rsidR="007623F8" w:rsidRDefault="007623F8"/>
        </w:tc>
        <w:tc>
          <w:tcPr>
            <w:tcW w:w="1992" w:type="dxa"/>
            <w:vAlign w:val="center"/>
          </w:tcPr>
          <w:p w14:paraId="59222C0B" w14:textId="77777777" w:rsidR="007623F8" w:rsidRDefault="007739B3">
            <w:r>
              <w:t>4029</w:t>
            </w:r>
          </w:p>
        </w:tc>
        <w:tc>
          <w:tcPr>
            <w:tcW w:w="3186" w:type="dxa"/>
            <w:vAlign w:val="center"/>
          </w:tcPr>
          <w:p w14:paraId="0F008FFE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23A0CFA1" w14:textId="77777777" w:rsidR="007623F8" w:rsidRDefault="007739B3">
            <w:r>
              <w:t>39.2</w:t>
            </w:r>
          </w:p>
        </w:tc>
        <w:tc>
          <w:tcPr>
            <w:tcW w:w="3356" w:type="dxa"/>
            <w:vAlign w:val="center"/>
          </w:tcPr>
          <w:p w14:paraId="6B4A0A7C" w14:textId="77777777" w:rsidR="007623F8" w:rsidRDefault="007739B3">
            <w:r>
              <w:t>47.05</w:t>
            </w:r>
          </w:p>
        </w:tc>
      </w:tr>
      <w:tr w:rsidR="007623F8" w14:paraId="19EFFAF6" w14:textId="77777777">
        <w:tc>
          <w:tcPr>
            <w:tcW w:w="690" w:type="dxa"/>
            <w:vMerge/>
            <w:vAlign w:val="center"/>
          </w:tcPr>
          <w:p w14:paraId="7E4ED0BD" w14:textId="77777777" w:rsidR="007623F8" w:rsidRDefault="007623F8"/>
        </w:tc>
        <w:tc>
          <w:tcPr>
            <w:tcW w:w="1992" w:type="dxa"/>
            <w:vAlign w:val="center"/>
          </w:tcPr>
          <w:p w14:paraId="30AAEFD4" w14:textId="77777777" w:rsidR="007623F8" w:rsidRDefault="007739B3">
            <w:r>
              <w:t>4036</w:t>
            </w:r>
          </w:p>
        </w:tc>
        <w:tc>
          <w:tcPr>
            <w:tcW w:w="3186" w:type="dxa"/>
            <w:vAlign w:val="center"/>
          </w:tcPr>
          <w:p w14:paraId="28BF5396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4EF6647A" w14:textId="77777777" w:rsidR="007623F8" w:rsidRDefault="007739B3">
            <w:r>
              <w:t>39.2</w:t>
            </w:r>
          </w:p>
        </w:tc>
        <w:tc>
          <w:tcPr>
            <w:tcW w:w="3356" w:type="dxa"/>
            <w:vAlign w:val="center"/>
          </w:tcPr>
          <w:p w14:paraId="5D7984FE" w14:textId="77777777" w:rsidR="007623F8" w:rsidRDefault="007739B3">
            <w:r>
              <w:t>47.28</w:t>
            </w:r>
          </w:p>
        </w:tc>
      </w:tr>
      <w:tr w:rsidR="007623F8" w14:paraId="33FD448B" w14:textId="77777777">
        <w:tc>
          <w:tcPr>
            <w:tcW w:w="690" w:type="dxa"/>
            <w:vMerge/>
            <w:vAlign w:val="center"/>
          </w:tcPr>
          <w:p w14:paraId="267B7E6B" w14:textId="77777777" w:rsidR="007623F8" w:rsidRDefault="007623F8"/>
        </w:tc>
        <w:tc>
          <w:tcPr>
            <w:tcW w:w="1992" w:type="dxa"/>
            <w:vAlign w:val="center"/>
          </w:tcPr>
          <w:p w14:paraId="6AAD9A8C" w14:textId="77777777" w:rsidR="007623F8" w:rsidRDefault="007739B3">
            <w:r>
              <w:t>4061</w:t>
            </w:r>
          </w:p>
        </w:tc>
        <w:tc>
          <w:tcPr>
            <w:tcW w:w="3186" w:type="dxa"/>
            <w:vAlign w:val="center"/>
          </w:tcPr>
          <w:p w14:paraId="210ED83C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518A3470" w14:textId="77777777" w:rsidR="007623F8" w:rsidRDefault="007739B3">
            <w:r>
              <w:t>21.6</w:t>
            </w:r>
          </w:p>
        </w:tc>
        <w:tc>
          <w:tcPr>
            <w:tcW w:w="3356" w:type="dxa"/>
            <w:vAlign w:val="center"/>
          </w:tcPr>
          <w:p w14:paraId="3E0A80D5" w14:textId="77777777" w:rsidR="007623F8" w:rsidRDefault="007739B3">
            <w:r>
              <w:t>45.62</w:t>
            </w:r>
          </w:p>
        </w:tc>
      </w:tr>
      <w:tr w:rsidR="007623F8" w14:paraId="4C34B1C9" w14:textId="77777777">
        <w:tc>
          <w:tcPr>
            <w:tcW w:w="690" w:type="dxa"/>
            <w:vMerge/>
            <w:vAlign w:val="center"/>
          </w:tcPr>
          <w:p w14:paraId="163B682F" w14:textId="77777777" w:rsidR="007623F8" w:rsidRDefault="007623F8"/>
        </w:tc>
        <w:tc>
          <w:tcPr>
            <w:tcW w:w="1992" w:type="dxa"/>
            <w:vAlign w:val="center"/>
          </w:tcPr>
          <w:p w14:paraId="001884D5" w14:textId="77777777" w:rsidR="007623F8" w:rsidRDefault="007739B3">
            <w:r>
              <w:t>4078</w:t>
            </w:r>
          </w:p>
        </w:tc>
        <w:tc>
          <w:tcPr>
            <w:tcW w:w="3186" w:type="dxa"/>
            <w:vAlign w:val="center"/>
          </w:tcPr>
          <w:p w14:paraId="47AC83DE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404BC719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3621DD54" w14:textId="77777777" w:rsidR="007623F8" w:rsidRDefault="007739B3">
            <w:r>
              <w:t>47.63</w:t>
            </w:r>
          </w:p>
        </w:tc>
      </w:tr>
      <w:tr w:rsidR="007623F8" w14:paraId="34AA4288" w14:textId="77777777">
        <w:tc>
          <w:tcPr>
            <w:tcW w:w="690" w:type="dxa"/>
            <w:vMerge/>
            <w:vAlign w:val="center"/>
          </w:tcPr>
          <w:p w14:paraId="1C9556CB" w14:textId="77777777" w:rsidR="007623F8" w:rsidRDefault="007623F8"/>
        </w:tc>
        <w:tc>
          <w:tcPr>
            <w:tcW w:w="1992" w:type="dxa"/>
            <w:vAlign w:val="center"/>
          </w:tcPr>
          <w:p w14:paraId="282F7D5E" w14:textId="77777777" w:rsidR="007623F8" w:rsidRDefault="007739B3">
            <w:r>
              <w:t>4079</w:t>
            </w:r>
          </w:p>
        </w:tc>
        <w:tc>
          <w:tcPr>
            <w:tcW w:w="3186" w:type="dxa"/>
            <w:vAlign w:val="center"/>
          </w:tcPr>
          <w:p w14:paraId="40E94DE6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515E46B9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28CBFCB4" w14:textId="77777777" w:rsidR="007623F8" w:rsidRDefault="007739B3">
            <w:r>
              <w:t>47.61</w:t>
            </w:r>
          </w:p>
        </w:tc>
      </w:tr>
      <w:tr w:rsidR="007623F8" w14:paraId="55E2C648" w14:textId="77777777">
        <w:tc>
          <w:tcPr>
            <w:tcW w:w="690" w:type="dxa"/>
            <w:vMerge/>
            <w:vAlign w:val="center"/>
          </w:tcPr>
          <w:p w14:paraId="02C73DA4" w14:textId="77777777" w:rsidR="007623F8" w:rsidRDefault="007623F8"/>
        </w:tc>
        <w:tc>
          <w:tcPr>
            <w:tcW w:w="1992" w:type="dxa"/>
            <w:vAlign w:val="center"/>
          </w:tcPr>
          <w:p w14:paraId="30947513" w14:textId="77777777" w:rsidR="007623F8" w:rsidRDefault="007739B3">
            <w:r>
              <w:t>4080</w:t>
            </w:r>
          </w:p>
        </w:tc>
        <w:tc>
          <w:tcPr>
            <w:tcW w:w="3186" w:type="dxa"/>
            <w:vAlign w:val="center"/>
          </w:tcPr>
          <w:p w14:paraId="4A5C3218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4DFAAB8B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2493D1C2" w14:textId="77777777" w:rsidR="007623F8" w:rsidRDefault="007739B3">
            <w:r>
              <w:t>46.12</w:t>
            </w:r>
          </w:p>
        </w:tc>
      </w:tr>
      <w:tr w:rsidR="007623F8" w14:paraId="3756BA21" w14:textId="77777777">
        <w:tc>
          <w:tcPr>
            <w:tcW w:w="690" w:type="dxa"/>
            <w:vMerge/>
            <w:vAlign w:val="center"/>
          </w:tcPr>
          <w:p w14:paraId="77DDAAF1" w14:textId="77777777" w:rsidR="007623F8" w:rsidRDefault="007623F8"/>
        </w:tc>
        <w:tc>
          <w:tcPr>
            <w:tcW w:w="1992" w:type="dxa"/>
            <w:vAlign w:val="center"/>
          </w:tcPr>
          <w:p w14:paraId="0DF3EA3F" w14:textId="77777777" w:rsidR="007623F8" w:rsidRDefault="007739B3">
            <w:r>
              <w:t>4091</w:t>
            </w:r>
          </w:p>
        </w:tc>
        <w:tc>
          <w:tcPr>
            <w:tcW w:w="3186" w:type="dxa"/>
            <w:vAlign w:val="center"/>
          </w:tcPr>
          <w:p w14:paraId="616E2EC1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5B0480F9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56D4A8A6" w14:textId="77777777" w:rsidR="007623F8" w:rsidRDefault="007739B3">
            <w:r>
              <w:t>46.80</w:t>
            </w:r>
          </w:p>
        </w:tc>
      </w:tr>
      <w:tr w:rsidR="007623F8" w14:paraId="7896BD54" w14:textId="77777777">
        <w:tc>
          <w:tcPr>
            <w:tcW w:w="690" w:type="dxa"/>
            <w:vMerge/>
            <w:vAlign w:val="center"/>
          </w:tcPr>
          <w:p w14:paraId="152F44F4" w14:textId="77777777" w:rsidR="007623F8" w:rsidRDefault="007623F8"/>
        </w:tc>
        <w:tc>
          <w:tcPr>
            <w:tcW w:w="1992" w:type="dxa"/>
            <w:vAlign w:val="center"/>
          </w:tcPr>
          <w:p w14:paraId="51750A9F" w14:textId="77777777" w:rsidR="007623F8" w:rsidRDefault="007739B3">
            <w:r>
              <w:t>4100</w:t>
            </w:r>
          </w:p>
        </w:tc>
        <w:tc>
          <w:tcPr>
            <w:tcW w:w="3186" w:type="dxa"/>
            <w:vAlign w:val="center"/>
          </w:tcPr>
          <w:p w14:paraId="122568A1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402BAD6C" w14:textId="77777777" w:rsidR="007623F8" w:rsidRDefault="007739B3">
            <w:r>
              <w:t>21.2</w:t>
            </w:r>
          </w:p>
        </w:tc>
        <w:tc>
          <w:tcPr>
            <w:tcW w:w="3356" w:type="dxa"/>
            <w:vAlign w:val="center"/>
          </w:tcPr>
          <w:p w14:paraId="66A8E644" w14:textId="77777777" w:rsidR="007623F8" w:rsidRDefault="007739B3">
            <w:r>
              <w:t>46.24</w:t>
            </w:r>
          </w:p>
        </w:tc>
      </w:tr>
      <w:tr w:rsidR="007623F8" w14:paraId="6A1D4106" w14:textId="77777777">
        <w:tc>
          <w:tcPr>
            <w:tcW w:w="690" w:type="dxa"/>
            <w:vMerge/>
            <w:vAlign w:val="center"/>
          </w:tcPr>
          <w:p w14:paraId="49EA3EAB" w14:textId="77777777" w:rsidR="007623F8" w:rsidRDefault="007623F8"/>
        </w:tc>
        <w:tc>
          <w:tcPr>
            <w:tcW w:w="1992" w:type="dxa"/>
            <w:vAlign w:val="center"/>
          </w:tcPr>
          <w:p w14:paraId="3A730967" w14:textId="77777777" w:rsidR="007623F8" w:rsidRDefault="007739B3">
            <w:r>
              <w:t>4124</w:t>
            </w:r>
          </w:p>
        </w:tc>
        <w:tc>
          <w:tcPr>
            <w:tcW w:w="3186" w:type="dxa"/>
            <w:vAlign w:val="center"/>
          </w:tcPr>
          <w:p w14:paraId="6A3C81BE" w14:textId="77777777" w:rsidR="007623F8" w:rsidRDefault="007739B3">
            <w:r>
              <w:t>起居室</w:t>
            </w:r>
          </w:p>
        </w:tc>
        <w:tc>
          <w:tcPr>
            <w:tcW w:w="1075" w:type="dxa"/>
            <w:vAlign w:val="center"/>
          </w:tcPr>
          <w:p w14:paraId="2E4A413F" w14:textId="77777777" w:rsidR="007623F8" w:rsidRDefault="007739B3">
            <w:r>
              <w:t>18.4</w:t>
            </w:r>
          </w:p>
        </w:tc>
        <w:tc>
          <w:tcPr>
            <w:tcW w:w="3356" w:type="dxa"/>
            <w:vAlign w:val="center"/>
          </w:tcPr>
          <w:p w14:paraId="71B5E4F3" w14:textId="77777777" w:rsidR="007623F8" w:rsidRDefault="007739B3">
            <w:r>
              <w:t>47.64</w:t>
            </w:r>
          </w:p>
        </w:tc>
      </w:tr>
      <w:tr w:rsidR="007623F8" w14:paraId="6680DA7D" w14:textId="77777777">
        <w:tc>
          <w:tcPr>
            <w:tcW w:w="690" w:type="dxa"/>
            <w:vMerge/>
            <w:vAlign w:val="center"/>
          </w:tcPr>
          <w:p w14:paraId="7F548208" w14:textId="77777777" w:rsidR="007623F8" w:rsidRDefault="007623F8"/>
        </w:tc>
        <w:tc>
          <w:tcPr>
            <w:tcW w:w="1992" w:type="dxa"/>
            <w:vAlign w:val="center"/>
          </w:tcPr>
          <w:p w14:paraId="680D5A99" w14:textId="77777777" w:rsidR="007623F8" w:rsidRDefault="007739B3">
            <w:r>
              <w:t>4135</w:t>
            </w:r>
          </w:p>
        </w:tc>
        <w:tc>
          <w:tcPr>
            <w:tcW w:w="3186" w:type="dxa"/>
            <w:vAlign w:val="center"/>
          </w:tcPr>
          <w:p w14:paraId="63599CC9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7FE0B8DC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6B20DB10" w14:textId="77777777" w:rsidR="007623F8" w:rsidRDefault="007739B3">
            <w:r>
              <w:t>48.65</w:t>
            </w:r>
          </w:p>
        </w:tc>
      </w:tr>
      <w:tr w:rsidR="007623F8" w14:paraId="0646C1DE" w14:textId="77777777">
        <w:tc>
          <w:tcPr>
            <w:tcW w:w="690" w:type="dxa"/>
            <w:vMerge/>
            <w:vAlign w:val="center"/>
          </w:tcPr>
          <w:p w14:paraId="784AD9FA" w14:textId="77777777" w:rsidR="007623F8" w:rsidRDefault="007623F8"/>
        </w:tc>
        <w:tc>
          <w:tcPr>
            <w:tcW w:w="1992" w:type="dxa"/>
            <w:vAlign w:val="center"/>
          </w:tcPr>
          <w:p w14:paraId="6A995397" w14:textId="77777777" w:rsidR="007623F8" w:rsidRDefault="007739B3">
            <w:r>
              <w:t>4142</w:t>
            </w:r>
          </w:p>
        </w:tc>
        <w:tc>
          <w:tcPr>
            <w:tcW w:w="3186" w:type="dxa"/>
            <w:vAlign w:val="center"/>
          </w:tcPr>
          <w:p w14:paraId="1728A6CB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0D93728C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6C9E0C32" w14:textId="77777777" w:rsidR="007623F8" w:rsidRDefault="007739B3">
            <w:r>
              <w:t>48.39</w:t>
            </w:r>
          </w:p>
        </w:tc>
      </w:tr>
      <w:tr w:rsidR="007623F8" w14:paraId="6BC892AD" w14:textId="77777777">
        <w:tc>
          <w:tcPr>
            <w:tcW w:w="690" w:type="dxa"/>
            <w:vMerge/>
            <w:vAlign w:val="center"/>
          </w:tcPr>
          <w:p w14:paraId="6388241C" w14:textId="77777777" w:rsidR="007623F8" w:rsidRDefault="007623F8"/>
        </w:tc>
        <w:tc>
          <w:tcPr>
            <w:tcW w:w="1992" w:type="dxa"/>
            <w:vAlign w:val="center"/>
          </w:tcPr>
          <w:p w14:paraId="78DE246E" w14:textId="77777777" w:rsidR="007623F8" w:rsidRDefault="007739B3">
            <w:r>
              <w:t>4144</w:t>
            </w:r>
          </w:p>
        </w:tc>
        <w:tc>
          <w:tcPr>
            <w:tcW w:w="3186" w:type="dxa"/>
            <w:vAlign w:val="center"/>
          </w:tcPr>
          <w:p w14:paraId="7D287D21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15554DDB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04988F92" w14:textId="77777777" w:rsidR="007623F8" w:rsidRDefault="007739B3">
            <w:r>
              <w:t>46.34</w:t>
            </w:r>
          </w:p>
        </w:tc>
      </w:tr>
      <w:tr w:rsidR="007623F8" w14:paraId="61CC3284" w14:textId="77777777">
        <w:tc>
          <w:tcPr>
            <w:tcW w:w="690" w:type="dxa"/>
            <w:vMerge/>
            <w:vAlign w:val="center"/>
          </w:tcPr>
          <w:p w14:paraId="08AFF15C" w14:textId="77777777" w:rsidR="007623F8" w:rsidRDefault="007623F8"/>
        </w:tc>
        <w:tc>
          <w:tcPr>
            <w:tcW w:w="1992" w:type="dxa"/>
            <w:vAlign w:val="center"/>
          </w:tcPr>
          <w:p w14:paraId="60CB094C" w14:textId="77777777" w:rsidR="007623F8" w:rsidRDefault="007739B3">
            <w:r>
              <w:t>4145</w:t>
            </w:r>
          </w:p>
        </w:tc>
        <w:tc>
          <w:tcPr>
            <w:tcW w:w="3186" w:type="dxa"/>
            <w:vAlign w:val="center"/>
          </w:tcPr>
          <w:p w14:paraId="68308F42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9F4D156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300F9B79" w14:textId="77777777" w:rsidR="007623F8" w:rsidRDefault="007739B3">
            <w:r>
              <w:t>47.64</w:t>
            </w:r>
          </w:p>
        </w:tc>
      </w:tr>
      <w:tr w:rsidR="007623F8" w14:paraId="5E913453" w14:textId="77777777">
        <w:tc>
          <w:tcPr>
            <w:tcW w:w="690" w:type="dxa"/>
            <w:vMerge/>
            <w:vAlign w:val="center"/>
          </w:tcPr>
          <w:p w14:paraId="71BAEFAE" w14:textId="77777777" w:rsidR="007623F8" w:rsidRDefault="007623F8"/>
        </w:tc>
        <w:tc>
          <w:tcPr>
            <w:tcW w:w="1992" w:type="dxa"/>
            <w:vAlign w:val="center"/>
          </w:tcPr>
          <w:p w14:paraId="2B89DE79" w14:textId="77777777" w:rsidR="007623F8" w:rsidRDefault="007739B3">
            <w:r>
              <w:t>4154</w:t>
            </w:r>
          </w:p>
        </w:tc>
        <w:tc>
          <w:tcPr>
            <w:tcW w:w="3186" w:type="dxa"/>
            <w:vAlign w:val="center"/>
          </w:tcPr>
          <w:p w14:paraId="63288FF6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627BF90" w14:textId="77777777" w:rsidR="007623F8" w:rsidRDefault="007739B3">
            <w:r>
              <w:t>12.8</w:t>
            </w:r>
          </w:p>
        </w:tc>
        <w:tc>
          <w:tcPr>
            <w:tcW w:w="3356" w:type="dxa"/>
            <w:vAlign w:val="center"/>
          </w:tcPr>
          <w:p w14:paraId="5DECC011" w14:textId="77777777" w:rsidR="007623F8" w:rsidRDefault="007739B3">
            <w:r>
              <w:t>50.50</w:t>
            </w:r>
          </w:p>
        </w:tc>
      </w:tr>
      <w:tr w:rsidR="007623F8" w14:paraId="09B8C608" w14:textId="77777777">
        <w:tc>
          <w:tcPr>
            <w:tcW w:w="690" w:type="dxa"/>
            <w:vMerge/>
            <w:vAlign w:val="center"/>
          </w:tcPr>
          <w:p w14:paraId="0391406E" w14:textId="77777777" w:rsidR="007623F8" w:rsidRDefault="007623F8"/>
        </w:tc>
        <w:tc>
          <w:tcPr>
            <w:tcW w:w="1992" w:type="dxa"/>
            <w:vAlign w:val="center"/>
          </w:tcPr>
          <w:p w14:paraId="76615B21" w14:textId="77777777" w:rsidR="007623F8" w:rsidRDefault="007739B3">
            <w:r>
              <w:t>4167</w:t>
            </w:r>
          </w:p>
        </w:tc>
        <w:tc>
          <w:tcPr>
            <w:tcW w:w="3186" w:type="dxa"/>
            <w:vAlign w:val="center"/>
          </w:tcPr>
          <w:p w14:paraId="0FF1F069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4FA0A384" w14:textId="77777777" w:rsidR="007623F8" w:rsidRDefault="007739B3">
            <w:r>
              <w:t>12.4</w:t>
            </w:r>
          </w:p>
        </w:tc>
        <w:tc>
          <w:tcPr>
            <w:tcW w:w="3356" w:type="dxa"/>
            <w:vAlign w:val="center"/>
          </w:tcPr>
          <w:p w14:paraId="60ADE1B5" w14:textId="77777777" w:rsidR="007623F8" w:rsidRDefault="007739B3">
            <w:r>
              <w:t>47.08</w:t>
            </w:r>
          </w:p>
        </w:tc>
      </w:tr>
      <w:tr w:rsidR="007623F8" w14:paraId="3AE2FCE8" w14:textId="77777777">
        <w:tc>
          <w:tcPr>
            <w:tcW w:w="690" w:type="dxa"/>
            <w:vMerge/>
            <w:vAlign w:val="center"/>
          </w:tcPr>
          <w:p w14:paraId="1091DC41" w14:textId="77777777" w:rsidR="007623F8" w:rsidRDefault="007623F8"/>
        </w:tc>
        <w:tc>
          <w:tcPr>
            <w:tcW w:w="1992" w:type="dxa"/>
            <w:vAlign w:val="center"/>
          </w:tcPr>
          <w:p w14:paraId="46BB57B2" w14:textId="77777777" w:rsidR="007623F8" w:rsidRDefault="007739B3">
            <w:r>
              <w:t>4169</w:t>
            </w:r>
          </w:p>
        </w:tc>
        <w:tc>
          <w:tcPr>
            <w:tcW w:w="3186" w:type="dxa"/>
            <w:vAlign w:val="center"/>
          </w:tcPr>
          <w:p w14:paraId="1C201657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1605D6CF" w14:textId="77777777" w:rsidR="007623F8" w:rsidRDefault="007739B3">
            <w:r>
              <w:t>11.7</w:t>
            </w:r>
          </w:p>
        </w:tc>
        <w:tc>
          <w:tcPr>
            <w:tcW w:w="3356" w:type="dxa"/>
            <w:vAlign w:val="center"/>
          </w:tcPr>
          <w:p w14:paraId="790E7672" w14:textId="77777777" w:rsidR="007623F8" w:rsidRDefault="007739B3">
            <w:r>
              <w:t>47.53</w:t>
            </w:r>
          </w:p>
        </w:tc>
      </w:tr>
      <w:tr w:rsidR="007623F8" w14:paraId="317688BC" w14:textId="77777777">
        <w:tc>
          <w:tcPr>
            <w:tcW w:w="690" w:type="dxa"/>
            <w:vMerge/>
            <w:vAlign w:val="center"/>
          </w:tcPr>
          <w:p w14:paraId="310D361C" w14:textId="77777777" w:rsidR="007623F8" w:rsidRDefault="007623F8"/>
        </w:tc>
        <w:tc>
          <w:tcPr>
            <w:tcW w:w="1992" w:type="dxa"/>
            <w:vAlign w:val="center"/>
          </w:tcPr>
          <w:p w14:paraId="62E1A43D" w14:textId="77777777" w:rsidR="007623F8" w:rsidRDefault="007739B3">
            <w:r>
              <w:t>4175</w:t>
            </w:r>
          </w:p>
        </w:tc>
        <w:tc>
          <w:tcPr>
            <w:tcW w:w="3186" w:type="dxa"/>
            <w:vAlign w:val="center"/>
          </w:tcPr>
          <w:p w14:paraId="0566B0B9" w14:textId="77777777" w:rsidR="007623F8" w:rsidRDefault="007739B3">
            <w:r>
              <w:t>活动室</w:t>
            </w:r>
          </w:p>
        </w:tc>
        <w:tc>
          <w:tcPr>
            <w:tcW w:w="1075" w:type="dxa"/>
            <w:vAlign w:val="center"/>
          </w:tcPr>
          <w:p w14:paraId="4F9666A6" w14:textId="77777777" w:rsidR="007623F8" w:rsidRDefault="007739B3">
            <w:r>
              <w:t>11.6</w:t>
            </w:r>
          </w:p>
        </w:tc>
        <w:tc>
          <w:tcPr>
            <w:tcW w:w="3356" w:type="dxa"/>
            <w:vAlign w:val="center"/>
          </w:tcPr>
          <w:p w14:paraId="57ECC60B" w14:textId="77777777" w:rsidR="007623F8" w:rsidRDefault="007739B3">
            <w:r>
              <w:t>43.78</w:t>
            </w:r>
          </w:p>
        </w:tc>
      </w:tr>
      <w:tr w:rsidR="007623F8" w14:paraId="6BE93098" w14:textId="77777777">
        <w:tc>
          <w:tcPr>
            <w:tcW w:w="690" w:type="dxa"/>
            <w:vMerge/>
            <w:vAlign w:val="center"/>
          </w:tcPr>
          <w:p w14:paraId="2B686DFD" w14:textId="77777777" w:rsidR="007623F8" w:rsidRDefault="007623F8"/>
        </w:tc>
        <w:tc>
          <w:tcPr>
            <w:tcW w:w="1992" w:type="dxa"/>
            <w:vAlign w:val="center"/>
          </w:tcPr>
          <w:p w14:paraId="605046A5" w14:textId="77777777" w:rsidR="007623F8" w:rsidRDefault="007739B3">
            <w:r>
              <w:t>4185</w:t>
            </w:r>
          </w:p>
        </w:tc>
        <w:tc>
          <w:tcPr>
            <w:tcW w:w="3186" w:type="dxa"/>
            <w:vAlign w:val="center"/>
          </w:tcPr>
          <w:p w14:paraId="02B30994" w14:textId="77777777" w:rsidR="007623F8" w:rsidRDefault="007739B3">
            <w:r>
              <w:t>活动室</w:t>
            </w:r>
          </w:p>
        </w:tc>
        <w:tc>
          <w:tcPr>
            <w:tcW w:w="1075" w:type="dxa"/>
            <w:vAlign w:val="center"/>
          </w:tcPr>
          <w:p w14:paraId="298319E1" w14:textId="77777777" w:rsidR="007623F8" w:rsidRDefault="007739B3">
            <w:r>
              <w:t>11.2</w:t>
            </w:r>
          </w:p>
        </w:tc>
        <w:tc>
          <w:tcPr>
            <w:tcW w:w="3356" w:type="dxa"/>
            <w:vAlign w:val="center"/>
          </w:tcPr>
          <w:p w14:paraId="25849F8A" w14:textId="77777777" w:rsidR="007623F8" w:rsidRDefault="007739B3">
            <w:r>
              <w:t>43.61</w:t>
            </w:r>
          </w:p>
        </w:tc>
      </w:tr>
      <w:tr w:rsidR="007623F8" w14:paraId="642EDD06" w14:textId="77777777">
        <w:tc>
          <w:tcPr>
            <w:tcW w:w="690" w:type="dxa"/>
            <w:vMerge/>
            <w:vAlign w:val="center"/>
          </w:tcPr>
          <w:p w14:paraId="6BFA31A6" w14:textId="77777777" w:rsidR="007623F8" w:rsidRDefault="007623F8"/>
        </w:tc>
        <w:tc>
          <w:tcPr>
            <w:tcW w:w="1992" w:type="dxa"/>
            <w:vAlign w:val="center"/>
          </w:tcPr>
          <w:p w14:paraId="784FA603" w14:textId="77777777" w:rsidR="007623F8" w:rsidRDefault="007739B3">
            <w:r>
              <w:t>4189</w:t>
            </w:r>
          </w:p>
        </w:tc>
        <w:tc>
          <w:tcPr>
            <w:tcW w:w="3186" w:type="dxa"/>
            <w:vAlign w:val="center"/>
          </w:tcPr>
          <w:p w14:paraId="22A0B2E8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09FC44D4" w14:textId="77777777" w:rsidR="007623F8" w:rsidRDefault="007739B3">
            <w:r>
              <w:t>11.1</w:t>
            </w:r>
          </w:p>
        </w:tc>
        <w:tc>
          <w:tcPr>
            <w:tcW w:w="3356" w:type="dxa"/>
            <w:vAlign w:val="center"/>
          </w:tcPr>
          <w:p w14:paraId="2DE924A0" w14:textId="77777777" w:rsidR="007623F8" w:rsidRDefault="007739B3">
            <w:r>
              <w:t>47.51</w:t>
            </w:r>
          </w:p>
        </w:tc>
      </w:tr>
      <w:tr w:rsidR="007623F8" w14:paraId="39AA1905" w14:textId="77777777">
        <w:tc>
          <w:tcPr>
            <w:tcW w:w="690" w:type="dxa"/>
            <w:vMerge/>
            <w:vAlign w:val="center"/>
          </w:tcPr>
          <w:p w14:paraId="74E21348" w14:textId="77777777" w:rsidR="007623F8" w:rsidRDefault="007623F8"/>
        </w:tc>
        <w:tc>
          <w:tcPr>
            <w:tcW w:w="1992" w:type="dxa"/>
            <w:vAlign w:val="center"/>
          </w:tcPr>
          <w:p w14:paraId="200AA4C6" w14:textId="77777777" w:rsidR="007623F8" w:rsidRDefault="007739B3">
            <w:r>
              <w:t>4196</w:t>
            </w:r>
          </w:p>
        </w:tc>
        <w:tc>
          <w:tcPr>
            <w:tcW w:w="3186" w:type="dxa"/>
            <w:vAlign w:val="center"/>
          </w:tcPr>
          <w:p w14:paraId="535FFDE5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49C1C59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13F85A3A" w14:textId="77777777" w:rsidR="007623F8" w:rsidRDefault="007739B3">
            <w:r>
              <w:t>46.16</w:t>
            </w:r>
          </w:p>
        </w:tc>
      </w:tr>
      <w:tr w:rsidR="007623F8" w14:paraId="12702AE9" w14:textId="77777777">
        <w:tc>
          <w:tcPr>
            <w:tcW w:w="690" w:type="dxa"/>
            <w:vMerge/>
            <w:vAlign w:val="center"/>
          </w:tcPr>
          <w:p w14:paraId="4D8EA643" w14:textId="77777777" w:rsidR="007623F8" w:rsidRDefault="007623F8"/>
        </w:tc>
        <w:tc>
          <w:tcPr>
            <w:tcW w:w="1992" w:type="dxa"/>
            <w:vAlign w:val="center"/>
          </w:tcPr>
          <w:p w14:paraId="748D432F" w14:textId="77777777" w:rsidR="007623F8" w:rsidRDefault="007739B3">
            <w:r>
              <w:t>4211</w:t>
            </w:r>
          </w:p>
        </w:tc>
        <w:tc>
          <w:tcPr>
            <w:tcW w:w="3186" w:type="dxa"/>
            <w:vAlign w:val="center"/>
          </w:tcPr>
          <w:p w14:paraId="6A576306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357ECE3F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5CBB2465" w14:textId="77777777" w:rsidR="007623F8" w:rsidRDefault="007739B3">
            <w:r>
              <w:t>47.01</w:t>
            </w:r>
          </w:p>
        </w:tc>
      </w:tr>
      <w:tr w:rsidR="007623F8" w14:paraId="3CAFAC2D" w14:textId="77777777">
        <w:tc>
          <w:tcPr>
            <w:tcW w:w="690" w:type="dxa"/>
            <w:vMerge/>
            <w:vAlign w:val="center"/>
          </w:tcPr>
          <w:p w14:paraId="742AD58D" w14:textId="77777777" w:rsidR="007623F8" w:rsidRDefault="007623F8"/>
        </w:tc>
        <w:tc>
          <w:tcPr>
            <w:tcW w:w="1992" w:type="dxa"/>
            <w:vAlign w:val="center"/>
          </w:tcPr>
          <w:p w14:paraId="2A4F892C" w14:textId="77777777" w:rsidR="007623F8" w:rsidRDefault="007739B3">
            <w:r>
              <w:t>4221</w:t>
            </w:r>
          </w:p>
        </w:tc>
        <w:tc>
          <w:tcPr>
            <w:tcW w:w="3186" w:type="dxa"/>
            <w:vAlign w:val="center"/>
          </w:tcPr>
          <w:p w14:paraId="484E15B4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76A3877C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7A918BDE" w14:textId="77777777" w:rsidR="007623F8" w:rsidRDefault="007739B3">
            <w:r>
              <w:t>47.71</w:t>
            </w:r>
          </w:p>
        </w:tc>
      </w:tr>
      <w:tr w:rsidR="007623F8" w14:paraId="3E9BD2EE" w14:textId="77777777">
        <w:tc>
          <w:tcPr>
            <w:tcW w:w="690" w:type="dxa"/>
            <w:vMerge/>
            <w:vAlign w:val="center"/>
          </w:tcPr>
          <w:p w14:paraId="3A6CFCCF" w14:textId="77777777" w:rsidR="007623F8" w:rsidRDefault="007623F8"/>
        </w:tc>
        <w:tc>
          <w:tcPr>
            <w:tcW w:w="1992" w:type="dxa"/>
            <w:vAlign w:val="center"/>
          </w:tcPr>
          <w:p w14:paraId="022B6F77" w14:textId="77777777" w:rsidR="007623F8" w:rsidRDefault="007739B3">
            <w:r>
              <w:t>4247</w:t>
            </w:r>
          </w:p>
        </w:tc>
        <w:tc>
          <w:tcPr>
            <w:tcW w:w="3186" w:type="dxa"/>
            <w:vAlign w:val="center"/>
          </w:tcPr>
          <w:p w14:paraId="575FC8AC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10A26148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407AB5C3" w14:textId="77777777" w:rsidR="007623F8" w:rsidRDefault="007739B3">
            <w:r>
              <w:t>49.51</w:t>
            </w:r>
          </w:p>
        </w:tc>
      </w:tr>
      <w:tr w:rsidR="007623F8" w14:paraId="3AEAE2E6" w14:textId="77777777">
        <w:tc>
          <w:tcPr>
            <w:tcW w:w="690" w:type="dxa"/>
            <w:vMerge/>
            <w:vAlign w:val="center"/>
          </w:tcPr>
          <w:p w14:paraId="7AF7CD2C" w14:textId="77777777" w:rsidR="007623F8" w:rsidRDefault="007623F8"/>
        </w:tc>
        <w:tc>
          <w:tcPr>
            <w:tcW w:w="1992" w:type="dxa"/>
            <w:vAlign w:val="center"/>
          </w:tcPr>
          <w:p w14:paraId="0F871396" w14:textId="77777777" w:rsidR="007623F8" w:rsidRDefault="007739B3">
            <w:r>
              <w:t>4257</w:t>
            </w:r>
          </w:p>
        </w:tc>
        <w:tc>
          <w:tcPr>
            <w:tcW w:w="3186" w:type="dxa"/>
            <w:vAlign w:val="center"/>
          </w:tcPr>
          <w:p w14:paraId="4C072C0C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4A3197EF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6B9E81EA" w14:textId="77777777" w:rsidR="007623F8" w:rsidRDefault="007739B3">
            <w:r>
              <w:t>48.96</w:t>
            </w:r>
          </w:p>
        </w:tc>
      </w:tr>
      <w:tr w:rsidR="007623F8" w14:paraId="7F20D431" w14:textId="77777777">
        <w:tc>
          <w:tcPr>
            <w:tcW w:w="690" w:type="dxa"/>
            <w:vMerge/>
            <w:vAlign w:val="center"/>
          </w:tcPr>
          <w:p w14:paraId="600F52D1" w14:textId="77777777" w:rsidR="007623F8" w:rsidRDefault="007623F8"/>
        </w:tc>
        <w:tc>
          <w:tcPr>
            <w:tcW w:w="1992" w:type="dxa"/>
            <w:vAlign w:val="center"/>
          </w:tcPr>
          <w:p w14:paraId="46E8FDC8" w14:textId="77777777" w:rsidR="007623F8" w:rsidRDefault="007739B3">
            <w:r>
              <w:t>4268</w:t>
            </w:r>
          </w:p>
        </w:tc>
        <w:tc>
          <w:tcPr>
            <w:tcW w:w="3186" w:type="dxa"/>
            <w:vAlign w:val="center"/>
          </w:tcPr>
          <w:p w14:paraId="735CC409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48D97A11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5A2CAE1F" w14:textId="77777777" w:rsidR="007623F8" w:rsidRDefault="007739B3">
            <w:r>
              <w:t>42.42</w:t>
            </w:r>
          </w:p>
        </w:tc>
      </w:tr>
      <w:tr w:rsidR="007623F8" w14:paraId="04F02F42" w14:textId="77777777">
        <w:tc>
          <w:tcPr>
            <w:tcW w:w="690" w:type="dxa"/>
            <w:vMerge/>
            <w:vAlign w:val="center"/>
          </w:tcPr>
          <w:p w14:paraId="29796273" w14:textId="77777777" w:rsidR="007623F8" w:rsidRDefault="007623F8"/>
        </w:tc>
        <w:tc>
          <w:tcPr>
            <w:tcW w:w="1992" w:type="dxa"/>
            <w:vAlign w:val="center"/>
          </w:tcPr>
          <w:p w14:paraId="30C298FD" w14:textId="77777777" w:rsidR="007623F8" w:rsidRDefault="007739B3">
            <w:r>
              <w:t>4272</w:t>
            </w:r>
          </w:p>
        </w:tc>
        <w:tc>
          <w:tcPr>
            <w:tcW w:w="3186" w:type="dxa"/>
            <w:vAlign w:val="center"/>
          </w:tcPr>
          <w:p w14:paraId="3473F921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0292AF2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26617C74" w14:textId="77777777" w:rsidR="007623F8" w:rsidRDefault="007739B3">
            <w:r>
              <w:t>47.18</w:t>
            </w:r>
          </w:p>
        </w:tc>
      </w:tr>
      <w:tr w:rsidR="007623F8" w14:paraId="22702CA9" w14:textId="77777777">
        <w:tc>
          <w:tcPr>
            <w:tcW w:w="690" w:type="dxa"/>
            <w:vMerge/>
            <w:vAlign w:val="center"/>
          </w:tcPr>
          <w:p w14:paraId="0D51A489" w14:textId="77777777" w:rsidR="007623F8" w:rsidRDefault="007623F8"/>
        </w:tc>
        <w:tc>
          <w:tcPr>
            <w:tcW w:w="1992" w:type="dxa"/>
            <w:vAlign w:val="center"/>
          </w:tcPr>
          <w:p w14:paraId="1021E008" w14:textId="77777777" w:rsidR="007623F8" w:rsidRDefault="007739B3">
            <w:r>
              <w:t>4275</w:t>
            </w:r>
          </w:p>
        </w:tc>
        <w:tc>
          <w:tcPr>
            <w:tcW w:w="3186" w:type="dxa"/>
            <w:vAlign w:val="center"/>
          </w:tcPr>
          <w:p w14:paraId="7E9C5896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4EFF6FD9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3872AD53" w14:textId="77777777" w:rsidR="007623F8" w:rsidRDefault="007739B3">
            <w:r>
              <w:t>49.13</w:t>
            </w:r>
          </w:p>
        </w:tc>
      </w:tr>
      <w:tr w:rsidR="007623F8" w14:paraId="409FA6FA" w14:textId="77777777">
        <w:tc>
          <w:tcPr>
            <w:tcW w:w="690" w:type="dxa"/>
            <w:vMerge/>
            <w:vAlign w:val="center"/>
          </w:tcPr>
          <w:p w14:paraId="446E0B43" w14:textId="77777777" w:rsidR="007623F8" w:rsidRDefault="007623F8"/>
        </w:tc>
        <w:tc>
          <w:tcPr>
            <w:tcW w:w="1992" w:type="dxa"/>
            <w:vAlign w:val="center"/>
          </w:tcPr>
          <w:p w14:paraId="4CB2E833" w14:textId="77777777" w:rsidR="007623F8" w:rsidRDefault="007739B3">
            <w:r>
              <w:t>4282</w:t>
            </w:r>
          </w:p>
        </w:tc>
        <w:tc>
          <w:tcPr>
            <w:tcW w:w="3186" w:type="dxa"/>
            <w:vAlign w:val="center"/>
          </w:tcPr>
          <w:p w14:paraId="0682C4B9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1C198AA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5B0A9915" w14:textId="77777777" w:rsidR="007623F8" w:rsidRDefault="007739B3">
            <w:r>
              <w:t>48.81</w:t>
            </w:r>
          </w:p>
        </w:tc>
      </w:tr>
      <w:tr w:rsidR="007623F8" w14:paraId="276D2DDC" w14:textId="77777777">
        <w:tc>
          <w:tcPr>
            <w:tcW w:w="690" w:type="dxa"/>
            <w:vMerge/>
            <w:vAlign w:val="center"/>
          </w:tcPr>
          <w:p w14:paraId="47D59152" w14:textId="77777777" w:rsidR="007623F8" w:rsidRDefault="007623F8"/>
        </w:tc>
        <w:tc>
          <w:tcPr>
            <w:tcW w:w="1992" w:type="dxa"/>
            <w:vAlign w:val="center"/>
          </w:tcPr>
          <w:p w14:paraId="6734E216" w14:textId="77777777" w:rsidR="007623F8" w:rsidRDefault="007739B3">
            <w:r>
              <w:t>4289</w:t>
            </w:r>
          </w:p>
        </w:tc>
        <w:tc>
          <w:tcPr>
            <w:tcW w:w="3186" w:type="dxa"/>
            <w:vAlign w:val="center"/>
          </w:tcPr>
          <w:p w14:paraId="72D24406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078898D0" w14:textId="77777777" w:rsidR="007623F8" w:rsidRDefault="007739B3">
            <w:r>
              <w:t>7.2</w:t>
            </w:r>
          </w:p>
        </w:tc>
        <w:tc>
          <w:tcPr>
            <w:tcW w:w="3356" w:type="dxa"/>
            <w:vAlign w:val="center"/>
          </w:tcPr>
          <w:p w14:paraId="1E5B1624" w14:textId="77777777" w:rsidR="007623F8" w:rsidRDefault="007739B3">
            <w:r>
              <w:t>48.65</w:t>
            </w:r>
          </w:p>
        </w:tc>
      </w:tr>
      <w:tr w:rsidR="007623F8" w14:paraId="0DC90C27" w14:textId="77777777">
        <w:tc>
          <w:tcPr>
            <w:tcW w:w="690" w:type="dxa"/>
            <w:vMerge/>
            <w:vAlign w:val="center"/>
          </w:tcPr>
          <w:p w14:paraId="22850F0A" w14:textId="77777777" w:rsidR="007623F8" w:rsidRDefault="007623F8"/>
        </w:tc>
        <w:tc>
          <w:tcPr>
            <w:tcW w:w="1992" w:type="dxa"/>
            <w:vAlign w:val="center"/>
          </w:tcPr>
          <w:p w14:paraId="659EBC5C" w14:textId="77777777" w:rsidR="007623F8" w:rsidRDefault="007739B3">
            <w:r>
              <w:t>4297</w:t>
            </w:r>
          </w:p>
        </w:tc>
        <w:tc>
          <w:tcPr>
            <w:tcW w:w="3186" w:type="dxa"/>
            <w:vAlign w:val="center"/>
          </w:tcPr>
          <w:p w14:paraId="15AD0B70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A9C7E63" w14:textId="77777777" w:rsidR="007623F8" w:rsidRDefault="007739B3">
            <w:r>
              <w:t>7.1</w:t>
            </w:r>
          </w:p>
        </w:tc>
        <w:tc>
          <w:tcPr>
            <w:tcW w:w="3356" w:type="dxa"/>
            <w:vAlign w:val="center"/>
          </w:tcPr>
          <w:p w14:paraId="50A9665E" w14:textId="77777777" w:rsidR="007623F8" w:rsidRDefault="007739B3">
            <w:r>
              <w:t>45.35</w:t>
            </w:r>
          </w:p>
        </w:tc>
      </w:tr>
      <w:tr w:rsidR="007623F8" w14:paraId="482CE38D" w14:textId="77777777">
        <w:tc>
          <w:tcPr>
            <w:tcW w:w="690" w:type="dxa"/>
            <w:vMerge/>
            <w:vAlign w:val="center"/>
          </w:tcPr>
          <w:p w14:paraId="74E3EC23" w14:textId="77777777" w:rsidR="007623F8" w:rsidRDefault="007623F8"/>
        </w:tc>
        <w:tc>
          <w:tcPr>
            <w:tcW w:w="1992" w:type="dxa"/>
            <w:vAlign w:val="center"/>
          </w:tcPr>
          <w:p w14:paraId="66E6EEDA" w14:textId="77777777" w:rsidR="007623F8" w:rsidRDefault="007739B3">
            <w:r>
              <w:t>4309</w:t>
            </w:r>
          </w:p>
        </w:tc>
        <w:tc>
          <w:tcPr>
            <w:tcW w:w="3186" w:type="dxa"/>
            <w:vAlign w:val="center"/>
          </w:tcPr>
          <w:p w14:paraId="44661004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1A8135BC" w14:textId="77777777" w:rsidR="007623F8" w:rsidRDefault="007739B3">
            <w:r>
              <w:t>6.5</w:t>
            </w:r>
          </w:p>
        </w:tc>
        <w:tc>
          <w:tcPr>
            <w:tcW w:w="3356" w:type="dxa"/>
            <w:vAlign w:val="center"/>
          </w:tcPr>
          <w:p w14:paraId="69F71D53" w14:textId="77777777" w:rsidR="007623F8" w:rsidRDefault="007739B3">
            <w:r>
              <w:t>46.77</w:t>
            </w:r>
          </w:p>
        </w:tc>
      </w:tr>
      <w:tr w:rsidR="007623F8" w14:paraId="71204568" w14:textId="77777777">
        <w:tc>
          <w:tcPr>
            <w:tcW w:w="690" w:type="dxa"/>
            <w:vMerge/>
            <w:vAlign w:val="center"/>
          </w:tcPr>
          <w:p w14:paraId="7D226F5C" w14:textId="77777777" w:rsidR="007623F8" w:rsidRDefault="007623F8"/>
        </w:tc>
        <w:tc>
          <w:tcPr>
            <w:tcW w:w="1992" w:type="dxa"/>
            <w:vAlign w:val="center"/>
          </w:tcPr>
          <w:p w14:paraId="2D172624" w14:textId="77777777" w:rsidR="007623F8" w:rsidRDefault="007739B3">
            <w:r>
              <w:t>4338</w:t>
            </w:r>
          </w:p>
        </w:tc>
        <w:tc>
          <w:tcPr>
            <w:tcW w:w="3186" w:type="dxa"/>
            <w:vAlign w:val="center"/>
          </w:tcPr>
          <w:p w14:paraId="6C1F0785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7D706E5A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5D466868" w14:textId="77777777" w:rsidR="007623F8" w:rsidRDefault="007739B3">
            <w:r>
              <w:t>45.91</w:t>
            </w:r>
          </w:p>
        </w:tc>
      </w:tr>
      <w:tr w:rsidR="007623F8" w14:paraId="063CC223" w14:textId="77777777">
        <w:tc>
          <w:tcPr>
            <w:tcW w:w="690" w:type="dxa"/>
            <w:vMerge/>
            <w:vAlign w:val="center"/>
          </w:tcPr>
          <w:p w14:paraId="7E1388A2" w14:textId="77777777" w:rsidR="007623F8" w:rsidRDefault="007623F8"/>
        </w:tc>
        <w:tc>
          <w:tcPr>
            <w:tcW w:w="1992" w:type="dxa"/>
            <w:vAlign w:val="center"/>
          </w:tcPr>
          <w:p w14:paraId="4E6DB7BF" w14:textId="77777777" w:rsidR="007623F8" w:rsidRDefault="007739B3">
            <w:r>
              <w:t>4346</w:t>
            </w:r>
          </w:p>
        </w:tc>
        <w:tc>
          <w:tcPr>
            <w:tcW w:w="3186" w:type="dxa"/>
            <w:vAlign w:val="center"/>
          </w:tcPr>
          <w:p w14:paraId="622EEED4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3D8D300E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6C795848" w14:textId="77777777" w:rsidR="007623F8" w:rsidRDefault="007739B3">
            <w:r>
              <w:t>46.83</w:t>
            </w:r>
          </w:p>
        </w:tc>
      </w:tr>
      <w:tr w:rsidR="007623F8" w14:paraId="7E3A82C3" w14:textId="77777777">
        <w:tc>
          <w:tcPr>
            <w:tcW w:w="690" w:type="dxa"/>
            <w:vMerge/>
            <w:vAlign w:val="center"/>
          </w:tcPr>
          <w:p w14:paraId="63F0757B" w14:textId="77777777" w:rsidR="007623F8" w:rsidRDefault="007623F8"/>
        </w:tc>
        <w:tc>
          <w:tcPr>
            <w:tcW w:w="1992" w:type="dxa"/>
            <w:vAlign w:val="center"/>
          </w:tcPr>
          <w:p w14:paraId="1AD7D570" w14:textId="77777777" w:rsidR="007623F8" w:rsidRDefault="007739B3">
            <w:r>
              <w:t>4357</w:t>
            </w:r>
          </w:p>
        </w:tc>
        <w:tc>
          <w:tcPr>
            <w:tcW w:w="3186" w:type="dxa"/>
            <w:vAlign w:val="center"/>
          </w:tcPr>
          <w:p w14:paraId="6523F6C9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2FBF79B4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5FACAB75" w14:textId="77777777" w:rsidR="007623F8" w:rsidRDefault="007739B3">
            <w:r>
              <w:t>47.37</w:t>
            </w:r>
          </w:p>
        </w:tc>
      </w:tr>
      <w:tr w:rsidR="007623F8" w14:paraId="04872405" w14:textId="77777777">
        <w:tc>
          <w:tcPr>
            <w:tcW w:w="690" w:type="dxa"/>
            <w:vMerge/>
            <w:vAlign w:val="center"/>
          </w:tcPr>
          <w:p w14:paraId="25B77C2F" w14:textId="77777777" w:rsidR="007623F8" w:rsidRDefault="007623F8"/>
        </w:tc>
        <w:tc>
          <w:tcPr>
            <w:tcW w:w="1992" w:type="dxa"/>
            <w:vAlign w:val="center"/>
          </w:tcPr>
          <w:p w14:paraId="0B23EEF8" w14:textId="77777777" w:rsidR="007623F8" w:rsidRDefault="007739B3">
            <w:r>
              <w:t>4395</w:t>
            </w:r>
          </w:p>
        </w:tc>
        <w:tc>
          <w:tcPr>
            <w:tcW w:w="3186" w:type="dxa"/>
            <w:vAlign w:val="center"/>
          </w:tcPr>
          <w:p w14:paraId="7C93560A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3B58B572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55359AF9" w14:textId="77777777" w:rsidR="007623F8" w:rsidRDefault="007739B3">
            <w:r>
              <w:t>43.24</w:t>
            </w:r>
          </w:p>
        </w:tc>
      </w:tr>
      <w:tr w:rsidR="007623F8" w14:paraId="2CD7DB94" w14:textId="77777777">
        <w:tc>
          <w:tcPr>
            <w:tcW w:w="690" w:type="dxa"/>
            <w:vMerge/>
            <w:vAlign w:val="center"/>
          </w:tcPr>
          <w:p w14:paraId="4F7D73F6" w14:textId="77777777" w:rsidR="007623F8" w:rsidRDefault="007623F8"/>
        </w:tc>
        <w:tc>
          <w:tcPr>
            <w:tcW w:w="1992" w:type="dxa"/>
            <w:vAlign w:val="center"/>
          </w:tcPr>
          <w:p w14:paraId="1AD67B49" w14:textId="77777777" w:rsidR="007623F8" w:rsidRDefault="007739B3">
            <w:r>
              <w:t>4396</w:t>
            </w:r>
          </w:p>
        </w:tc>
        <w:tc>
          <w:tcPr>
            <w:tcW w:w="3186" w:type="dxa"/>
            <w:vAlign w:val="center"/>
          </w:tcPr>
          <w:p w14:paraId="31446DF8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93BA3C1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7005E2BA" w14:textId="77777777" w:rsidR="007623F8" w:rsidRDefault="007739B3">
            <w:r>
              <w:t>45.82</w:t>
            </w:r>
          </w:p>
        </w:tc>
      </w:tr>
      <w:tr w:rsidR="007623F8" w14:paraId="58A76EBD" w14:textId="77777777">
        <w:tc>
          <w:tcPr>
            <w:tcW w:w="690" w:type="dxa"/>
            <w:vMerge/>
            <w:vAlign w:val="center"/>
          </w:tcPr>
          <w:p w14:paraId="700F86B8" w14:textId="77777777" w:rsidR="007623F8" w:rsidRDefault="007623F8"/>
        </w:tc>
        <w:tc>
          <w:tcPr>
            <w:tcW w:w="1992" w:type="dxa"/>
            <w:vAlign w:val="center"/>
          </w:tcPr>
          <w:p w14:paraId="1EB02566" w14:textId="77777777" w:rsidR="007623F8" w:rsidRDefault="007739B3">
            <w:r>
              <w:t>4409</w:t>
            </w:r>
          </w:p>
        </w:tc>
        <w:tc>
          <w:tcPr>
            <w:tcW w:w="3186" w:type="dxa"/>
            <w:vAlign w:val="center"/>
          </w:tcPr>
          <w:p w14:paraId="66978AE6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EB89961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6AE119CB" w14:textId="77777777" w:rsidR="007623F8" w:rsidRDefault="007739B3">
            <w:r>
              <w:t>46.74</w:t>
            </w:r>
          </w:p>
        </w:tc>
      </w:tr>
      <w:tr w:rsidR="007623F8" w14:paraId="3A80AA85" w14:textId="77777777">
        <w:tc>
          <w:tcPr>
            <w:tcW w:w="690" w:type="dxa"/>
            <w:vMerge/>
            <w:vAlign w:val="center"/>
          </w:tcPr>
          <w:p w14:paraId="2A503B61" w14:textId="77777777" w:rsidR="007623F8" w:rsidRDefault="007623F8"/>
        </w:tc>
        <w:tc>
          <w:tcPr>
            <w:tcW w:w="1992" w:type="dxa"/>
            <w:vAlign w:val="center"/>
          </w:tcPr>
          <w:p w14:paraId="6302AF3C" w14:textId="77777777" w:rsidR="007623F8" w:rsidRDefault="007739B3">
            <w:r>
              <w:t>4418</w:t>
            </w:r>
          </w:p>
        </w:tc>
        <w:tc>
          <w:tcPr>
            <w:tcW w:w="3186" w:type="dxa"/>
            <w:vAlign w:val="center"/>
          </w:tcPr>
          <w:p w14:paraId="79097712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7B29EB6A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123947B5" w14:textId="77777777" w:rsidR="007623F8" w:rsidRDefault="007739B3">
            <w:r>
              <w:t>47.02</w:t>
            </w:r>
          </w:p>
        </w:tc>
      </w:tr>
      <w:tr w:rsidR="007623F8" w14:paraId="7830D58A" w14:textId="77777777">
        <w:tc>
          <w:tcPr>
            <w:tcW w:w="690" w:type="dxa"/>
            <w:vMerge/>
            <w:vAlign w:val="center"/>
          </w:tcPr>
          <w:p w14:paraId="751A79E5" w14:textId="77777777" w:rsidR="007623F8" w:rsidRDefault="007623F8"/>
        </w:tc>
        <w:tc>
          <w:tcPr>
            <w:tcW w:w="1992" w:type="dxa"/>
            <w:vAlign w:val="center"/>
          </w:tcPr>
          <w:p w14:paraId="13C32E45" w14:textId="77777777" w:rsidR="007623F8" w:rsidRDefault="007739B3">
            <w:r>
              <w:t>4511</w:t>
            </w:r>
          </w:p>
        </w:tc>
        <w:tc>
          <w:tcPr>
            <w:tcW w:w="3186" w:type="dxa"/>
            <w:vAlign w:val="center"/>
          </w:tcPr>
          <w:p w14:paraId="41D2CC15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4EEC1240" w14:textId="77777777" w:rsidR="007623F8" w:rsidRDefault="007739B3">
            <w:r>
              <w:t>3.4</w:t>
            </w:r>
          </w:p>
        </w:tc>
        <w:tc>
          <w:tcPr>
            <w:tcW w:w="3356" w:type="dxa"/>
            <w:vAlign w:val="center"/>
          </w:tcPr>
          <w:p w14:paraId="51850C2C" w14:textId="77777777" w:rsidR="007623F8" w:rsidRDefault="007739B3">
            <w:r>
              <w:t>44.54</w:t>
            </w:r>
          </w:p>
        </w:tc>
      </w:tr>
      <w:tr w:rsidR="007623F8" w14:paraId="2E6BB921" w14:textId="77777777">
        <w:tc>
          <w:tcPr>
            <w:tcW w:w="690" w:type="dxa"/>
            <w:vMerge/>
            <w:vAlign w:val="center"/>
          </w:tcPr>
          <w:p w14:paraId="047CFC02" w14:textId="77777777" w:rsidR="007623F8" w:rsidRDefault="007623F8"/>
        </w:tc>
        <w:tc>
          <w:tcPr>
            <w:tcW w:w="1992" w:type="dxa"/>
            <w:vAlign w:val="center"/>
          </w:tcPr>
          <w:p w14:paraId="49DC895B" w14:textId="77777777" w:rsidR="007623F8" w:rsidRDefault="007739B3">
            <w:r>
              <w:t>4515</w:t>
            </w:r>
          </w:p>
        </w:tc>
        <w:tc>
          <w:tcPr>
            <w:tcW w:w="3186" w:type="dxa"/>
            <w:vAlign w:val="center"/>
          </w:tcPr>
          <w:p w14:paraId="2C8E3D7A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67D94DDB" w14:textId="77777777" w:rsidR="007623F8" w:rsidRDefault="007739B3">
            <w:r>
              <w:t>2.7</w:t>
            </w:r>
          </w:p>
        </w:tc>
        <w:tc>
          <w:tcPr>
            <w:tcW w:w="3356" w:type="dxa"/>
            <w:vAlign w:val="center"/>
          </w:tcPr>
          <w:p w14:paraId="168CB0EA" w14:textId="77777777" w:rsidR="007623F8" w:rsidRDefault="007739B3">
            <w:r>
              <w:t>43.88</w:t>
            </w:r>
          </w:p>
        </w:tc>
      </w:tr>
      <w:tr w:rsidR="007623F8" w14:paraId="1DBB4223" w14:textId="77777777">
        <w:tc>
          <w:tcPr>
            <w:tcW w:w="690" w:type="dxa"/>
            <w:vMerge/>
            <w:vAlign w:val="center"/>
          </w:tcPr>
          <w:p w14:paraId="75AA02B3" w14:textId="77777777" w:rsidR="007623F8" w:rsidRDefault="007623F8"/>
        </w:tc>
        <w:tc>
          <w:tcPr>
            <w:tcW w:w="1992" w:type="dxa"/>
            <w:vAlign w:val="center"/>
          </w:tcPr>
          <w:p w14:paraId="16367375" w14:textId="77777777" w:rsidR="007623F8" w:rsidRDefault="007739B3">
            <w:r>
              <w:t>4532</w:t>
            </w:r>
          </w:p>
        </w:tc>
        <w:tc>
          <w:tcPr>
            <w:tcW w:w="3186" w:type="dxa"/>
            <w:vAlign w:val="center"/>
          </w:tcPr>
          <w:p w14:paraId="41F80EAB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45794AE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0EEFB9E5" w14:textId="77777777" w:rsidR="007623F8" w:rsidRDefault="007739B3">
            <w:r>
              <w:t>42.48</w:t>
            </w:r>
          </w:p>
        </w:tc>
      </w:tr>
      <w:tr w:rsidR="007623F8" w14:paraId="2E3CD54A" w14:textId="77777777">
        <w:tc>
          <w:tcPr>
            <w:tcW w:w="690" w:type="dxa"/>
            <w:vMerge/>
            <w:vAlign w:val="center"/>
          </w:tcPr>
          <w:p w14:paraId="33E4F82E" w14:textId="77777777" w:rsidR="007623F8" w:rsidRDefault="007623F8"/>
        </w:tc>
        <w:tc>
          <w:tcPr>
            <w:tcW w:w="1992" w:type="dxa"/>
            <w:vAlign w:val="center"/>
          </w:tcPr>
          <w:p w14:paraId="7211D0C7" w14:textId="77777777" w:rsidR="007623F8" w:rsidRDefault="007739B3">
            <w:r>
              <w:t>4537</w:t>
            </w:r>
          </w:p>
        </w:tc>
        <w:tc>
          <w:tcPr>
            <w:tcW w:w="3186" w:type="dxa"/>
            <w:vAlign w:val="center"/>
          </w:tcPr>
          <w:p w14:paraId="30835ADB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A414113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746A549C" w14:textId="77777777" w:rsidR="007623F8" w:rsidRDefault="007739B3">
            <w:r>
              <w:t>41.37</w:t>
            </w:r>
          </w:p>
        </w:tc>
      </w:tr>
      <w:tr w:rsidR="007623F8" w14:paraId="603E254E" w14:textId="77777777">
        <w:tc>
          <w:tcPr>
            <w:tcW w:w="690" w:type="dxa"/>
            <w:vMerge/>
            <w:vAlign w:val="center"/>
          </w:tcPr>
          <w:p w14:paraId="6ECF5205" w14:textId="77777777" w:rsidR="007623F8" w:rsidRDefault="007623F8"/>
        </w:tc>
        <w:tc>
          <w:tcPr>
            <w:tcW w:w="1992" w:type="dxa"/>
            <w:vAlign w:val="center"/>
          </w:tcPr>
          <w:p w14:paraId="228A775D" w14:textId="77777777" w:rsidR="007623F8" w:rsidRDefault="007739B3">
            <w:r>
              <w:t>4542</w:t>
            </w:r>
          </w:p>
        </w:tc>
        <w:tc>
          <w:tcPr>
            <w:tcW w:w="3186" w:type="dxa"/>
            <w:vAlign w:val="center"/>
          </w:tcPr>
          <w:p w14:paraId="3511F3D7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CC45CC5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6427A6FD" w14:textId="77777777" w:rsidR="007623F8" w:rsidRDefault="007739B3">
            <w:r>
              <w:t>43.05</w:t>
            </w:r>
          </w:p>
        </w:tc>
      </w:tr>
      <w:tr w:rsidR="007623F8" w14:paraId="3536AC4F" w14:textId="77777777">
        <w:tc>
          <w:tcPr>
            <w:tcW w:w="690" w:type="dxa"/>
            <w:vMerge/>
            <w:vAlign w:val="center"/>
          </w:tcPr>
          <w:p w14:paraId="4B2A02AB" w14:textId="77777777" w:rsidR="007623F8" w:rsidRDefault="007623F8"/>
        </w:tc>
        <w:tc>
          <w:tcPr>
            <w:tcW w:w="1992" w:type="dxa"/>
            <w:vAlign w:val="center"/>
          </w:tcPr>
          <w:p w14:paraId="25B53217" w14:textId="77777777" w:rsidR="007623F8" w:rsidRDefault="007739B3">
            <w:r>
              <w:t>4550</w:t>
            </w:r>
          </w:p>
        </w:tc>
        <w:tc>
          <w:tcPr>
            <w:tcW w:w="3186" w:type="dxa"/>
            <w:vAlign w:val="center"/>
          </w:tcPr>
          <w:p w14:paraId="334F5946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6209FC2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2C9D9A56" w14:textId="77777777" w:rsidR="007623F8" w:rsidRDefault="007739B3">
            <w:r>
              <w:t>43.64</w:t>
            </w:r>
          </w:p>
        </w:tc>
      </w:tr>
      <w:tr w:rsidR="007623F8" w14:paraId="34546B96" w14:textId="77777777">
        <w:tc>
          <w:tcPr>
            <w:tcW w:w="690" w:type="dxa"/>
            <w:vMerge/>
            <w:vAlign w:val="center"/>
          </w:tcPr>
          <w:p w14:paraId="0D7D2F17" w14:textId="77777777" w:rsidR="007623F8" w:rsidRDefault="007623F8"/>
        </w:tc>
        <w:tc>
          <w:tcPr>
            <w:tcW w:w="1992" w:type="dxa"/>
            <w:vAlign w:val="center"/>
          </w:tcPr>
          <w:p w14:paraId="16843769" w14:textId="77777777" w:rsidR="007623F8" w:rsidRDefault="007739B3">
            <w:r>
              <w:t>4561</w:t>
            </w:r>
          </w:p>
        </w:tc>
        <w:tc>
          <w:tcPr>
            <w:tcW w:w="3186" w:type="dxa"/>
            <w:vAlign w:val="center"/>
          </w:tcPr>
          <w:p w14:paraId="694E7781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24B9132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280DCBE9" w14:textId="77777777" w:rsidR="007623F8" w:rsidRDefault="007739B3">
            <w:r>
              <w:t>43.15</w:t>
            </w:r>
          </w:p>
        </w:tc>
      </w:tr>
      <w:tr w:rsidR="007623F8" w14:paraId="061B6A5D" w14:textId="77777777">
        <w:tc>
          <w:tcPr>
            <w:tcW w:w="690" w:type="dxa"/>
            <w:vMerge/>
            <w:vAlign w:val="center"/>
          </w:tcPr>
          <w:p w14:paraId="25B01DFB" w14:textId="77777777" w:rsidR="007623F8" w:rsidRDefault="007623F8"/>
        </w:tc>
        <w:tc>
          <w:tcPr>
            <w:tcW w:w="1992" w:type="dxa"/>
            <w:vAlign w:val="center"/>
          </w:tcPr>
          <w:p w14:paraId="707ADA68" w14:textId="77777777" w:rsidR="007623F8" w:rsidRDefault="007739B3">
            <w:r>
              <w:t>4566</w:t>
            </w:r>
          </w:p>
        </w:tc>
        <w:tc>
          <w:tcPr>
            <w:tcW w:w="3186" w:type="dxa"/>
            <w:vAlign w:val="center"/>
          </w:tcPr>
          <w:p w14:paraId="3419B8C6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9D25A78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75E5A5ED" w14:textId="77777777" w:rsidR="007623F8" w:rsidRDefault="007739B3">
            <w:r>
              <w:t>43.70</w:t>
            </w:r>
          </w:p>
        </w:tc>
      </w:tr>
      <w:tr w:rsidR="007623F8" w14:paraId="7761B931" w14:textId="77777777">
        <w:tc>
          <w:tcPr>
            <w:tcW w:w="690" w:type="dxa"/>
            <w:vMerge/>
            <w:vAlign w:val="center"/>
          </w:tcPr>
          <w:p w14:paraId="64CC2F99" w14:textId="77777777" w:rsidR="007623F8" w:rsidRDefault="007623F8"/>
        </w:tc>
        <w:tc>
          <w:tcPr>
            <w:tcW w:w="1992" w:type="dxa"/>
            <w:vAlign w:val="center"/>
          </w:tcPr>
          <w:p w14:paraId="084AFB2B" w14:textId="77777777" w:rsidR="007623F8" w:rsidRDefault="007739B3">
            <w:r>
              <w:t>4568</w:t>
            </w:r>
          </w:p>
        </w:tc>
        <w:tc>
          <w:tcPr>
            <w:tcW w:w="3186" w:type="dxa"/>
            <w:vAlign w:val="center"/>
          </w:tcPr>
          <w:p w14:paraId="3F925A64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CA289E3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3290C852" w14:textId="77777777" w:rsidR="007623F8" w:rsidRDefault="007739B3">
            <w:r>
              <w:t>44.24</w:t>
            </w:r>
          </w:p>
        </w:tc>
      </w:tr>
      <w:tr w:rsidR="007623F8" w14:paraId="1DD36540" w14:textId="77777777">
        <w:tc>
          <w:tcPr>
            <w:tcW w:w="690" w:type="dxa"/>
            <w:vMerge/>
            <w:vAlign w:val="center"/>
          </w:tcPr>
          <w:p w14:paraId="7B0A90F9" w14:textId="77777777" w:rsidR="007623F8" w:rsidRDefault="007623F8"/>
        </w:tc>
        <w:tc>
          <w:tcPr>
            <w:tcW w:w="1992" w:type="dxa"/>
            <w:vAlign w:val="center"/>
          </w:tcPr>
          <w:p w14:paraId="5F688A2E" w14:textId="77777777" w:rsidR="007623F8" w:rsidRDefault="007739B3">
            <w:r>
              <w:t>4581</w:t>
            </w:r>
          </w:p>
        </w:tc>
        <w:tc>
          <w:tcPr>
            <w:tcW w:w="3186" w:type="dxa"/>
            <w:vAlign w:val="center"/>
          </w:tcPr>
          <w:p w14:paraId="4889EBF0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E2D3F3C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58DFD3F6" w14:textId="77777777" w:rsidR="007623F8" w:rsidRDefault="007739B3">
            <w:r>
              <w:t>45.21</w:t>
            </w:r>
          </w:p>
        </w:tc>
      </w:tr>
      <w:tr w:rsidR="007623F8" w14:paraId="3129D9F1" w14:textId="77777777">
        <w:tc>
          <w:tcPr>
            <w:tcW w:w="690" w:type="dxa"/>
            <w:vMerge/>
            <w:vAlign w:val="center"/>
          </w:tcPr>
          <w:p w14:paraId="51E01CC5" w14:textId="77777777" w:rsidR="007623F8" w:rsidRDefault="007623F8"/>
        </w:tc>
        <w:tc>
          <w:tcPr>
            <w:tcW w:w="1992" w:type="dxa"/>
            <w:vAlign w:val="center"/>
          </w:tcPr>
          <w:p w14:paraId="1DBC8736" w14:textId="77777777" w:rsidR="007623F8" w:rsidRDefault="007739B3">
            <w:r>
              <w:t>4589</w:t>
            </w:r>
          </w:p>
        </w:tc>
        <w:tc>
          <w:tcPr>
            <w:tcW w:w="3186" w:type="dxa"/>
            <w:vAlign w:val="center"/>
          </w:tcPr>
          <w:p w14:paraId="649BEDB2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4CFA9FA7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45CBA947" w14:textId="77777777" w:rsidR="007623F8" w:rsidRDefault="007739B3">
            <w:r>
              <w:t>45.19</w:t>
            </w:r>
          </w:p>
        </w:tc>
      </w:tr>
      <w:tr w:rsidR="007623F8" w14:paraId="11D0B84D" w14:textId="77777777">
        <w:tc>
          <w:tcPr>
            <w:tcW w:w="690" w:type="dxa"/>
            <w:vMerge/>
            <w:vAlign w:val="center"/>
          </w:tcPr>
          <w:p w14:paraId="2D9AC187" w14:textId="77777777" w:rsidR="007623F8" w:rsidRDefault="007623F8"/>
        </w:tc>
        <w:tc>
          <w:tcPr>
            <w:tcW w:w="1992" w:type="dxa"/>
            <w:vAlign w:val="center"/>
          </w:tcPr>
          <w:p w14:paraId="24FF1CC1" w14:textId="77777777" w:rsidR="007623F8" w:rsidRDefault="007739B3">
            <w:r>
              <w:t>4594</w:t>
            </w:r>
          </w:p>
        </w:tc>
        <w:tc>
          <w:tcPr>
            <w:tcW w:w="3186" w:type="dxa"/>
            <w:vAlign w:val="center"/>
          </w:tcPr>
          <w:p w14:paraId="69FEE13E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213EC26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01576BD7" w14:textId="77777777" w:rsidR="007623F8" w:rsidRDefault="007739B3">
            <w:r>
              <w:t>44.84</w:t>
            </w:r>
          </w:p>
        </w:tc>
      </w:tr>
      <w:tr w:rsidR="007623F8" w14:paraId="6A061331" w14:textId="77777777">
        <w:tc>
          <w:tcPr>
            <w:tcW w:w="690" w:type="dxa"/>
            <w:vMerge/>
            <w:vAlign w:val="center"/>
          </w:tcPr>
          <w:p w14:paraId="0F3B275C" w14:textId="77777777" w:rsidR="007623F8" w:rsidRDefault="007623F8"/>
        </w:tc>
        <w:tc>
          <w:tcPr>
            <w:tcW w:w="1992" w:type="dxa"/>
            <w:vAlign w:val="center"/>
          </w:tcPr>
          <w:p w14:paraId="6B61BB0A" w14:textId="77777777" w:rsidR="007623F8" w:rsidRDefault="007739B3">
            <w:r>
              <w:t>4600</w:t>
            </w:r>
          </w:p>
        </w:tc>
        <w:tc>
          <w:tcPr>
            <w:tcW w:w="3186" w:type="dxa"/>
            <w:vAlign w:val="center"/>
          </w:tcPr>
          <w:p w14:paraId="1F516330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1056DD91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6F7EAED5" w14:textId="77777777" w:rsidR="007623F8" w:rsidRDefault="007739B3">
            <w:r>
              <w:t>45.17</w:t>
            </w:r>
          </w:p>
        </w:tc>
      </w:tr>
      <w:tr w:rsidR="007623F8" w14:paraId="28F4850C" w14:textId="77777777">
        <w:tc>
          <w:tcPr>
            <w:tcW w:w="690" w:type="dxa"/>
            <w:vMerge/>
            <w:vAlign w:val="center"/>
          </w:tcPr>
          <w:p w14:paraId="061B3BB6" w14:textId="77777777" w:rsidR="007623F8" w:rsidRDefault="007623F8"/>
        </w:tc>
        <w:tc>
          <w:tcPr>
            <w:tcW w:w="1992" w:type="dxa"/>
            <w:vAlign w:val="center"/>
          </w:tcPr>
          <w:p w14:paraId="5DCE60B9" w14:textId="77777777" w:rsidR="007623F8" w:rsidRDefault="007739B3">
            <w:r>
              <w:t>4605</w:t>
            </w:r>
          </w:p>
        </w:tc>
        <w:tc>
          <w:tcPr>
            <w:tcW w:w="3186" w:type="dxa"/>
            <w:vAlign w:val="center"/>
          </w:tcPr>
          <w:p w14:paraId="51618E7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6A375B3" w14:textId="77777777" w:rsidR="007623F8" w:rsidRDefault="007739B3">
            <w:r>
              <w:t>1.0</w:t>
            </w:r>
          </w:p>
        </w:tc>
        <w:tc>
          <w:tcPr>
            <w:tcW w:w="3356" w:type="dxa"/>
            <w:vAlign w:val="center"/>
          </w:tcPr>
          <w:p w14:paraId="67E72147" w14:textId="77777777" w:rsidR="007623F8" w:rsidRDefault="007739B3">
            <w:r>
              <w:t>45.10</w:t>
            </w:r>
          </w:p>
        </w:tc>
      </w:tr>
      <w:tr w:rsidR="007623F8" w14:paraId="71C4F788" w14:textId="77777777">
        <w:tc>
          <w:tcPr>
            <w:tcW w:w="690" w:type="dxa"/>
            <w:vMerge/>
            <w:vAlign w:val="center"/>
          </w:tcPr>
          <w:p w14:paraId="47A0F88C" w14:textId="77777777" w:rsidR="007623F8" w:rsidRDefault="007623F8"/>
        </w:tc>
        <w:tc>
          <w:tcPr>
            <w:tcW w:w="1992" w:type="dxa"/>
            <w:vAlign w:val="center"/>
          </w:tcPr>
          <w:p w14:paraId="056BEEE0" w14:textId="77777777" w:rsidR="007623F8" w:rsidRDefault="007739B3">
            <w:r>
              <w:t>4611</w:t>
            </w:r>
          </w:p>
        </w:tc>
        <w:tc>
          <w:tcPr>
            <w:tcW w:w="3186" w:type="dxa"/>
            <w:vAlign w:val="center"/>
          </w:tcPr>
          <w:p w14:paraId="18B7BCF4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BD88B3F" w14:textId="77777777" w:rsidR="007623F8" w:rsidRDefault="007739B3">
            <w:r>
              <w:t>0.9</w:t>
            </w:r>
          </w:p>
        </w:tc>
        <w:tc>
          <w:tcPr>
            <w:tcW w:w="3356" w:type="dxa"/>
            <w:vAlign w:val="center"/>
          </w:tcPr>
          <w:p w14:paraId="1D62C8FB" w14:textId="77777777" w:rsidR="007623F8" w:rsidRDefault="007739B3">
            <w:r>
              <w:t>43.76</w:t>
            </w:r>
          </w:p>
        </w:tc>
      </w:tr>
      <w:tr w:rsidR="007623F8" w14:paraId="5ADC0995" w14:textId="77777777">
        <w:tc>
          <w:tcPr>
            <w:tcW w:w="690" w:type="dxa"/>
            <w:vMerge/>
            <w:vAlign w:val="center"/>
          </w:tcPr>
          <w:p w14:paraId="2C591F02" w14:textId="77777777" w:rsidR="007623F8" w:rsidRDefault="007623F8"/>
        </w:tc>
        <w:tc>
          <w:tcPr>
            <w:tcW w:w="1992" w:type="dxa"/>
            <w:vAlign w:val="center"/>
          </w:tcPr>
          <w:p w14:paraId="72075A47" w14:textId="77777777" w:rsidR="007623F8" w:rsidRDefault="007739B3">
            <w:r>
              <w:t>4622</w:t>
            </w:r>
          </w:p>
        </w:tc>
        <w:tc>
          <w:tcPr>
            <w:tcW w:w="3186" w:type="dxa"/>
            <w:vAlign w:val="center"/>
          </w:tcPr>
          <w:p w14:paraId="1F1F4BBC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EA91B2E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088469D0" w14:textId="77777777" w:rsidR="007623F8" w:rsidRDefault="007739B3">
            <w:r>
              <w:t>41.29</w:t>
            </w:r>
          </w:p>
        </w:tc>
      </w:tr>
      <w:tr w:rsidR="007623F8" w14:paraId="73C918A6" w14:textId="77777777">
        <w:tc>
          <w:tcPr>
            <w:tcW w:w="690" w:type="dxa"/>
            <w:vMerge/>
            <w:vAlign w:val="center"/>
          </w:tcPr>
          <w:p w14:paraId="46687BBC" w14:textId="77777777" w:rsidR="007623F8" w:rsidRDefault="007623F8"/>
        </w:tc>
        <w:tc>
          <w:tcPr>
            <w:tcW w:w="1992" w:type="dxa"/>
            <w:vAlign w:val="center"/>
          </w:tcPr>
          <w:p w14:paraId="315FB6A3" w14:textId="77777777" w:rsidR="007623F8" w:rsidRDefault="007739B3">
            <w:r>
              <w:t>4626</w:t>
            </w:r>
          </w:p>
        </w:tc>
        <w:tc>
          <w:tcPr>
            <w:tcW w:w="3186" w:type="dxa"/>
            <w:vAlign w:val="center"/>
          </w:tcPr>
          <w:p w14:paraId="3FEE4ECD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451E22B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445E6157" w14:textId="77777777" w:rsidR="007623F8" w:rsidRDefault="007739B3">
            <w:r>
              <w:t>40.32</w:t>
            </w:r>
          </w:p>
        </w:tc>
      </w:tr>
      <w:tr w:rsidR="007623F8" w14:paraId="24E451ED" w14:textId="77777777">
        <w:tc>
          <w:tcPr>
            <w:tcW w:w="690" w:type="dxa"/>
            <w:vMerge w:val="restart"/>
            <w:vAlign w:val="center"/>
          </w:tcPr>
          <w:p w14:paraId="04C3948A" w14:textId="77777777" w:rsidR="007623F8" w:rsidRDefault="007739B3">
            <w:r>
              <w:t>5</w:t>
            </w:r>
          </w:p>
        </w:tc>
        <w:tc>
          <w:tcPr>
            <w:tcW w:w="1992" w:type="dxa"/>
            <w:vAlign w:val="center"/>
          </w:tcPr>
          <w:p w14:paraId="5E262BE7" w14:textId="77777777" w:rsidR="007623F8" w:rsidRDefault="007739B3">
            <w:r>
              <w:t>5006</w:t>
            </w:r>
          </w:p>
        </w:tc>
        <w:tc>
          <w:tcPr>
            <w:tcW w:w="3186" w:type="dxa"/>
            <w:vAlign w:val="center"/>
          </w:tcPr>
          <w:p w14:paraId="796F187A" w14:textId="77777777" w:rsidR="007623F8" w:rsidRDefault="007739B3">
            <w:r>
              <w:t>起居室</w:t>
            </w:r>
          </w:p>
        </w:tc>
        <w:tc>
          <w:tcPr>
            <w:tcW w:w="1075" w:type="dxa"/>
            <w:vAlign w:val="center"/>
          </w:tcPr>
          <w:p w14:paraId="360AFF2D" w14:textId="77777777" w:rsidR="007623F8" w:rsidRDefault="007739B3">
            <w:r>
              <w:t>47.6</w:t>
            </w:r>
          </w:p>
        </w:tc>
        <w:tc>
          <w:tcPr>
            <w:tcW w:w="3356" w:type="dxa"/>
            <w:vAlign w:val="center"/>
          </w:tcPr>
          <w:p w14:paraId="5EEC28C1" w14:textId="77777777" w:rsidR="007623F8" w:rsidRDefault="007739B3">
            <w:r>
              <w:t>41.15</w:t>
            </w:r>
          </w:p>
        </w:tc>
      </w:tr>
      <w:tr w:rsidR="007623F8" w14:paraId="3084AD43" w14:textId="77777777">
        <w:tc>
          <w:tcPr>
            <w:tcW w:w="690" w:type="dxa"/>
            <w:vMerge/>
            <w:vAlign w:val="center"/>
          </w:tcPr>
          <w:p w14:paraId="6627B475" w14:textId="77777777" w:rsidR="007623F8" w:rsidRDefault="007623F8"/>
        </w:tc>
        <w:tc>
          <w:tcPr>
            <w:tcW w:w="1992" w:type="dxa"/>
            <w:vAlign w:val="center"/>
          </w:tcPr>
          <w:p w14:paraId="1C42D1A9" w14:textId="77777777" w:rsidR="007623F8" w:rsidRDefault="007739B3">
            <w:r>
              <w:t>5009</w:t>
            </w:r>
          </w:p>
        </w:tc>
        <w:tc>
          <w:tcPr>
            <w:tcW w:w="3186" w:type="dxa"/>
            <w:vAlign w:val="center"/>
          </w:tcPr>
          <w:p w14:paraId="4A71FC1D" w14:textId="77777777" w:rsidR="007623F8" w:rsidRDefault="007739B3">
            <w:r>
              <w:t>起居室</w:t>
            </w:r>
          </w:p>
        </w:tc>
        <w:tc>
          <w:tcPr>
            <w:tcW w:w="1075" w:type="dxa"/>
            <w:vAlign w:val="center"/>
          </w:tcPr>
          <w:p w14:paraId="11E1B576" w14:textId="77777777" w:rsidR="007623F8" w:rsidRDefault="007739B3">
            <w:r>
              <w:t>47.6</w:t>
            </w:r>
          </w:p>
        </w:tc>
        <w:tc>
          <w:tcPr>
            <w:tcW w:w="3356" w:type="dxa"/>
            <w:vAlign w:val="center"/>
          </w:tcPr>
          <w:p w14:paraId="1AFB29F0" w14:textId="77777777" w:rsidR="007623F8" w:rsidRDefault="007739B3">
            <w:r>
              <w:t>42.80</w:t>
            </w:r>
          </w:p>
        </w:tc>
      </w:tr>
      <w:tr w:rsidR="007623F8" w14:paraId="101C16C0" w14:textId="77777777">
        <w:tc>
          <w:tcPr>
            <w:tcW w:w="690" w:type="dxa"/>
            <w:vMerge/>
            <w:vAlign w:val="center"/>
          </w:tcPr>
          <w:p w14:paraId="6CF7AB58" w14:textId="77777777" w:rsidR="007623F8" w:rsidRDefault="007623F8"/>
        </w:tc>
        <w:tc>
          <w:tcPr>
            <w:tcW w:w="1992" w:type="dxa"/>
            <w:vAlign w:val="center"/>
          </w:tcPr>
          <w:p w14:paraId="74753E29" w14:textId="77777777" w:rsidR="007623F8" w:rsidRDefault="007739B3">
            <w:r>
              <w:t>5011</w:t>
            </w:r>
          </w:p>
        </w:tc>
        <w:tc>
          <w:tcPr>
            <w:tcW w:w="3186" w:type="dxa"/>
            <w:vAlign w:val="center"/>
          </w:tcPr>
          <w:p w14:paraId="50DE9A03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06C74D52" w14:textId="77777777" w:rsidR="007623F8" w:rsidRDefault="007739B3">
            <w:r>
              <w:t>42.0</w:t>
            </w:r>
          </w:p>
        </w:tc>
        <w:tc>
          <w:tcPr>
            <w:tcW w:w="3356" w:type="dxa"/>
            <w:vAlign w:val="center"/>
          </w:tcPr>
          <w:p w14:paraId="26EDE94E" w14:textId="77777777" w:rsidR="007623F8" w:rsidRDefault="007739B3">
            <w:r>
              <w:t>46.12</w:t>
            </w:r>
          </w:p>
        </w:tc>
      </w:tr>
      <w:tr w:rsidR="007623F8" w14:paraId="236C34F1" w14:textId="77777777">
        <w:tc>
          <w:tcPr>
            <w:tcW w:w="690" w:type="dxa"/>
            <w:vMerge/>
            <w:vAlign w:val="center"/>
          </w:tcPr>
          <w:p w14:paraId="20A18D2F" w14:textId="77777777" w:rsidR="007623F8" w:rsidRDefault="007623F8"/>
        </w:tc>
        <w:tc>
          <w:tcPr>
            <w:tcW w:w="1992" w:type="dxa"/>
            <w:vAlign w:val="center"/>
          </w:tcPr>
          <w:p w14:paraId="70B1F7D9" w14:textId="77777777" w:rsidR="007623F8" w:rsidRDefault="007739B3">
            <w:r>
              <w:t>5021</w:t>
            </w:r>
          </w:p>
        </w:tc>
        <w:tc>
          <w:tcPr>
            <w:tcW w:w="3186" w:type="dxa"/>
            <w:vAlign w:val="center"/>
          </w:tcPr>
          <w:p w14:paraId="767E2D60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619FAB4B" w14:textId="77777777" w:rsidR="007623F8" w:rsidRDefault="007739B3">
            <w:r>
              <w:t>40.5</w:t>
            </w:r>
          </w:p>
        </w:tc>
        <w:tc>
          <w:tcPr>
            <w:tcW w:w="3356" w:type="dxa"/>
            <w:vAlign w:val="center"/>
          </w:tcPr>
          <w:p w14:paraId="457B39FB" w14:textId="77777777" w:rsidR="007623F8" w:rsidRDefault="007739B3">
            <w:r>
              <w:t>46.76</w:t>
            </w:r>
          </w:p>
        </w:tc>
      </w:tr>
      <w:tr w:rsidR="007623F8" w14:paraId="62EB8736" w14:textId="77777777">
        <w:tc>
          <w:tcPr>
            <w:tcW w:w="690" w:type="dxa"/>
            <w:vMerge/>
            <w:vAlign w:val="center"/>
          </w:tcPr>
          <w:p w14:paraId="0937C477" w14:textId="77777777" w:rsidR="007623F8" w:rsidRDefault="007623F8"/>
        </w:tc>
        <w:tc>
          <w:tcPr>
            <w:tcW w:w="1992" w:type="dxa"/>
            <w:vAlign w:val="center"/>
          </w:tcPr>
          <w:p w14:paraId="3B78C493" w14:textId="77777777" w:rsidR="007623F8" w:rsidRDefault="007739B3">
            <w:r>
              <w:t>5028</w:t>
            </w:r>
          </w:p>
        </w:tc>
        <w:tc>
          <w:tcPr>
            <w:tcW w:w="3186" w:type="dxa"/>
            <w:vAlign w:val="center"/>
          </w:tcPr>
          <w:p w14:paraId="231A0FD9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39DEC682" w14:textId="77777777" w:rsidR="007623F8" w:rsidRDefault="007739B3">
            <w:r>
              <w:t>39.2</w:t>
            </w:r>
          </w:p>
        </w:tc>
        <w:tc>
          <w:tcPr>
            <w:tcW w:w="3356" w:type="dxa"/>
            <w:vAlign w:val="center"/>
          </w:tcPr>
          <w:p w14:paraId="3272386D" w14:textId="77777777" w:rsidR="007623F8" w:rsidRDefault="007739B3">
            <w:r>
              <w:t>47.23</w:t>
            </w:r>
          </w:p>
        </w:tc>
      </w:tr>
      <w:tr w:rsidR="007623F8" w14:paraId="46E54AFE" w14:textId="77777777">
        <w:tc>
          <w:tcPr>
            <w:tcW w:w="690" w:type="dxa"/>
            <w:vMerge/>
            <w:vAlign w:val="center"/>
          </w:tcPr>
          <w:p w14:paraId="00AF05C0" w14:textId="77777777" w:rsidR="007623F8" w:rsidRDefault="007623F8"/>
        </w:tc>
        <w:tc>
          <w:tcPr>
            <w:tcW w:w="1992" w:type="dxa"/>
            <w:vAlign w:val="center"/>
          </w:tcPr>
          <w:p w14:paraId="557C5623" w14:textId="77777777" w:rsidR="007623F8" w:rsidRDefault="007739B3">
            <w:r>
              <w:t>5037</w:t>
            </w:r>
          </w:p>
        </w:tc>
        <w:tc>
          <w:tcPr>
            <w:tcW w:w="3186" w:type="dxa"/>
            <w:vAlign w:val="center"/>
          </w:tcPr>
          <w:p w14:paraId="1E01702F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3839767E" w14:textId="77777777" w:rsidR="007623F8" w:rsidRDefault="007739B3">
            <w:r>
              <w:t>39.2</w:t>
            </w:r>
          </w:p>
        </w:tc>
        <w:tc>
          <w:tcPr>
            <w:tcW w:w="3356" w:type="dxa"/>
            <w:vAlign w:val="center"/>
          </w:tcPr>
          <w:p w14:paraId="0F839B30" w14:textId="77777777" w:rsidR="007623F8" w:rsidRDefault="007739B3">
            <w:r>
              <w:t>47.08</w:t>
            </w:r>
          </w:p>
        </w:tc>
      </w:tr>
      <w:tr w:rsidR="007623F8" w14:paraId="57EC80AC" w14:textId="77777777">
        <w:tc>
          <w:tcPr>
            <w:tcW w:w="690" w:type="dxa"/>
            <w:vMerge/>
            <w:vAlign w:val="center"/>
          </w:tcPr>
          <w:p w14:paraId="657AC1D8" w14:textId="77777777" w:rsidR="007623F8" w:rsidRDefault="007623F8"/>
        </w:tc>
        <w:tc>
          <w:tcPr>
            <w:tcW w:w="1992" w:type="dxa"/>
            <w:vAlign w:val="center"/>
          </w:tcPr>
          <w:p w14:paraId="316B77ED" w14:textId="77777777" w:rsidR="007623F8" w:rsidRDefault="007739B3">
            <w:r>
              <w:t>5060</w:t>
            </w:r>
          </w:p>
        </w:tc>
        <w:tc>
          <w:tcPr>
            <w:tcW w:w="3186" w:type="dxa"/>
            <w:vAlign w:val="center"/>
          </w:tcPr>
          <w:p w14:paraId="02E48DA0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1519F464" w14:textId="77777777" w:rsidR="007623F8" w:rsidRDefault="007739B3">
            <w:r>
              <w:t>21.6</w:t>
            </w:r>
          </w:p>
        </w:tc>
        <w:tc>
          <w:tcPr>
            <w:tcW w:w="3356" w:type="dxa"/>
            <w:vAlign w:val="center"/>
          </w:tcPr>
          <w:p w14:paraId="1FC15BD3" w14:textId="77777777" w:rsidR="007623F8" w:rsidRDefault="007739B3">
            <w:r>
              <w:t>45.79</w:t>
            </w:r>
          </w:p>
        </w:tc>
      </w:tr>
      <w:tr w:rsidR="007623F8" w14:paraId="7C18557E" w14:textId="77777777">
        <w:tc>
          <w:tcPr>
            <w:tcW w:w="690" w:type="dxa"/>
            <w:vMerge/>
            <w:vAlign w:val="center"/>
          </w:tcPr>
          <w:p w14:paraId="27112A37" w14:textId="77777777" w:rsidR="007623F8" w:rsidRDefault="007623F8"/>
        </w:tc>
        <w:tc>
          <w:tcPr>
            <w:tcW w:w="1992" w:type="dxa"/>
            <w:vAlign w:val="center"/>
          </w:tcPr>
          <w:p w14:paraId="588D50C1" w14:textId="77777777" w:rsidR="007623F8" w:rsidRDefault="007739B3">
            <w:r>
              <w:t>5066</w:t>
            </w:r>
          </w:p>
        </w:tc>
        <w:tc>
          <w:tcPr>
            <w:tcW w:w="3186" w:type="dxa"/>
            <w:vAlign w:val="center"/>
          </w:tcPr>
          <w:p w14:paraId="405FCE9C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36860FFD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5020242B" w14:textId="77777777" w:rsidR="007623F8" w:rsidRDefault="007739B3">
            <w:r>
              <w:t>47.64</w:t>
            </w:r>
          </w:p>
        </w:tc>
      </w:tr>
      <w:tr w:rsidR="007623F8" w14:paraId="4CEB3DBF" w14:textId="77777777">
        <w:tc>
          <w:tcPr>
            <w:tcW w:w="690" w:type="dxa"/>
            <w:vMerge/>
            <w:vAlign w:val="center"/>
          </w:tcPr>
          <w:p w14:paraId="4C94B4BD" w14:textId="77777777" w:rsidR="007623F8" w:rsidRDefault="007623F8"/>
        </w:tc>
        <w:tc>
          <w:tcPr>
            <w:tcW w:w="1992" w:type="dxa"/>
            <w:vAlign w:val="center"/>
          </w:tcPr>
          <w:p w14:paraId="7FE69B23" w14:textId="77777777" w:rsidR="007623F8" w:rsidRDefault="007739B3">
            <w:r>
              <w:t>5067</w:t>
            </w:r>
          </w:p>
        </w:tc>
        <w:tc>
          <w:tcPr>
            <w:tcW w:w="3186" w:type="dxa"/>
            <w:vAlign w:val="center"/>
          </w:tcPr>
          <w:p w14:paraId="4CDA7DCF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75193DD8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64668AE4" w14:textId="77777777" w:rsidR="007623F8" w:rsidRDefault="007739B3">
            <w:r>
              <w:t>47.63</w:t>
            </w:r>
          </w:p>
        </w:tc>
      </w:tr>
      <w:tr w:rsidR="007623F8" w14:paraId="314F3EB9" w14:textId="77777777">
        <w:tc>
          <w:tcPr>
            <w:tcW w:w="690" w:type="dxa"/>
            <w:vMerge/>
            <w:vAlign w:val="center"/>
          </w:tcPr>
          <w:p w14:paraId="77AC97F5" w14:textId="77777777" w:rsidR="007623F8" w:rsidRDefault="007623F8"/>
        </w:tc>
        <w:tc>
          <w:tcPr>
            <w:tcW w:w="1992" w:type="dxa"/>
            <w:vAlign w:val="center"/>
          </w:tcPr>
          <w:p w14:paraId="334E8E76" w14:textId="77777777" w:rsidR="007623F8" w:rsidRDefault="007739B3">
            <w:r>
              <w:t>5084</w:t>
            </w:r>
          </w:p>
        </w:tc>
        <w:tc>
          <w:tcPr>
            <w:tcW w:w="3186" w:type="dxa"/>
            <w:vAlign w:val="center"/>
          </w:tcPr>
          <w:p w14:paraId="67BC1377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3543AAD3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7FFD3E62" w14:textId="77777777" w:rsidR="007623F8" w:rsidRDefault="007739B3">
            <w:r>
              <w:t>46.47</w:t>
            </w:r>
          </w:p>
        </w:tc>
      </w:tr>
      <w:tr w:rsidR="007623F8" w14:paraId="2A04EB73" w14:textId="77777777">
        <w:tc>
          <w:tcPr>
            <w:tcW w:w="690" w:type="dxa"/>
            <w:vMerge/>
            <w:vAlign w:val="center"/>
          </w:tcPr>
          <w:p w14:paraId="48260245" w14:textId="77777777" w:rsidR="007623F8" w:rsidRDefault="007623F8"/>
        </w:tc>
        <w:tc>
          <w:tcPr>
            <w:tcW w:w="1992" w:type="dxa"/>
            <w:vAlign w:val="center"/>
          </w:tcPr>
          <w:p w14:paraId="7531DA58" w14:textId="77777777" w:rsidR="007623F8" w:rsidRDefault="007739B3">
            <w:r>
              <w:t>5093</w:t>
            </w:r>
          </w:p>
        </w:tc>
        <w:tc>
          <w:tcPr>
            <w:tcW w:w="3186" w:type="dxa"/>
            <w:vAlign w:val="center"/>
          </w:tcPr>
          <w:p w14:paraId="14925489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4CC1DB45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4405B531" w14:textId="77777777" w:rsidR="007623F8" w:rsidRDefault="007739B3">
            <w:r>
              <w:t>46.61</w:t>
            </w:r>
          </w:p>
        </w:tc>
      </w:tr>
      <w:tr w:rsidR="007623F8" w14:paraId="62E2CB61" w14:textId="77777777">
        <w:tc>
          <w:tcPr>
            <w:tcW w:w="690" w:type="dxa"/>
            <w:vMerge/>
            <w:vAlign w:val="center"/>
          </w:tcPr>
          <w:p w14:paraId="19C95BAB" w14:textId="77777777" w:rsidR="007623F8" w:rsidRDefault="007623F8"/>
        </w:tc>
        <w:tc>
          <w:tcPr>
            <w:tcW w:w="1992" w:type="dxa"/>
            <w:vAlign w:val="center"/>
          </w:tcPr>
          <w:p w14:paraId="5CCE6E22" w14:textId="77777777" w:rsidR="007623F8" w:rsidRDefault="007739B3">
            <w:r>
              <w:t>5097</w:t>
            </w:r>
          </w:p>
        </w:tc>
        <w:tc>
          <w:tcPr>
            <w:tcW w:w="3186" w:type="dxa"/>
            <w:vAlign w:val="center"/>
          </w:tcPr>
          <w:p w14:paraId="76640556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762D9F29" w14:textId="77777777" w:rsidR="007623F8" w:rsidRDefault="007739B3">
            <w:r>
              <w:t>21.2</w:t>
            </w:r>
          </w:p>
        </w:tc>
        <w:tc>
          <w:tcPr>
            <w:tcW w:w="3356" w:type="dxa"/>
            <w:vAlign w:val="center"/>
          </w:tcPr>
          <w:p w14:paraId="4F3FEFE4" w14:textId="77777777" w:rsidR="007623F8" w:rsidRDefault="007739B3">
            <w:r>
              <w:t>46.36</w:t>
            </w:r>
          </w:p>
        </w:tc>
      </w:tr>
      <w:tr w:rsidR="007623F8" w14:paraId="19C0EE9E" w14:textId="77777777">
        <w:tc>
          <w:tcPr>
            <w:tcW w:w="690" w:type="dxa"/>
            <w:vMerge/>
            <w:vAlign w:val="center"/>
          </w:tcPr>
          <w:p w14:paraId="31A12201" w14:textId="77777777" w:rsidR="007623F8" w:rsidRDefault="007623F8"/>
        </w:tc>
        <w:tc>
          <w:tcPr>
            <w:tcW w:w="1992" w:type="dxa"/>
            <w:vAlign w:val="center"/>
          </w:tcPr>
          <w:p w14:paraId="0DA24B12" w14:textId="77777777" w:rsidR="007623F8" w:rsidRDefault="007739B3">
            <w:r>
              <w:t>5134</w:t>
            </w:r>
          </w:p>
        </w:tc>
        <w:tc>
          <w:tcPr>
            <w:tcW w:w="3186" w:type="dxa"/>
            <w:vAlign w:val="center"/>
          </w:tcPr>
          <w:p w14:paraId="2626A8B0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342235CA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1F7655A9" w14:textId="77777777" w:rsidR="007623F8" w:rsidRDefault="007739B3">
            <w:r>
              <w:t>48.33</w:t>
            </w:r>
          </w:p>
        </w:tc>
      </w:tr>
      <w:tr w:rsidR="007623F8" w14:paraId="5C356AEC" w14:textId="77777777">
        <w:tc>
          <w:tcPr>
            <w:tcW w:w="690" w:type="dxa"/>
            <w:vMerge/>
            <w:vAlign w:val="center"/>
          </w:tcPr>
          <w:p w14:paraId="198EDC0C" w14:textId="77777777" w:rsidR="007623F8" w:rsidRDefault="007623F8"/>
        </w:tc>
        <w:tc>
          <w:tcPr>
            <w:tcW w:w="1992" w:type="dxa"/>
            <w:vAlign w:val="center"/>
          </w:tcPr>
          <w:p w14:paraId="189C7820" w14:textId="77777777" w:rsidR="007623F8" w:rsidRDefault="007739B3">
            <w:r>
              <w:t>5143</w:t>
            </w:r>
          </w:p>
        </w:tc>
        <w:tc>
          <w:tcPr>
            <w:tcW w:w="3186" w:type="dxa"/>
            <w:vAlign w:val="center"/>
          </w:tcPr>
          <w:p w14:paraId="45B92D34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6C080BF7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0BBFE809" w14:textId="77777777" w:rsidR="007623F8" w:rsidRDefault="007739B3">
            <w:r>
              <w:t>48.55</w:t>
            </w:r>
          </w:p>
        </w:tc>
      </w:tr>
      <w:tr w:rsidR="007623F8" w14:paraId="0D1F8C7E" w14:textId="77777777">
        <w:tc>
          <w:tcPr>
            <w:tcW w:w="690" w:type="dxa"/>
            <w:vMerge/>
            <w:vAlign w:val="center"/>
          </w:tcPr>
          <w:p w14:paraId="0853CEC8" w14:textId="77777777" w:rsidR="007623F8" w:rsidRDefault="007623F8"/>
        </w:tc>
        <w:tc>
          <w:tcPr>
            <w:tcW w:w="1992" w:type="dxa"/>
            <w:vAlign w:val="center"/>
          </w:tcPr>
          <w:p w14:paraId="1230897A" w14:textId="77777777" w:rsidR="007623F8" w:rsidRDefault="007739B3">
            <w:r>
              <w:t>5151</w:t>
            </w:r>
          </w:p>
        </w:tc>
        <w:tc>
          <w:tcPr>
            <w:tcW w:w="3186" w:type="dxa"/>
            <w:vAlign w:val="center"/>
          </w:tcPr>
          <w:p w14:paraId="6B16D759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66505CDA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34070A36" w14:textId="77777777" w:rsidR="007623F8" w:rsidRDefault="007739B3">
            <w:r>
              <w:t>47.00</w:t>
            </w:r>
          </w:p>
        </w:tc>
      </w:tr>
      <w:tr w:rsidR="007623F8" w14:paraId="3CF6B04F" w14:textId="77777777">
        <w:tc>
          <w:tcPr>
            <w:tcW w:w="690" w:type="dxa"/>
            <w:vMerge/>
            <w:vAlign w:val="center"/>
          </w:tcPr>
          <w:p w14:paraId="0E5D6D35" w14:textId="77777777" w:rsidR="007623F8" w:rsidRDefault="007623F8"/>
        </w:tc>
        <w:tc>
          <w:tcPr>
            <w:tcW w:w="1992" w:type="dxa"/>
            <w:vAlign w:val="center"/>
          </w:tcPr>
          <w:p w14:paraId="31333CE8" w14:textId="77777777" w:rsidR="007623F8" w:rsidRDefault="007739B3">
            <w:r>
              <w:t>5153</w:t>
            </w:r>
          </w:p>
        </w:tc>
        <w:tc>
          <w:tcPr>
            <w:tcW w:w="3186" w:type="dxa"/>
            <w:vAlign w:val="center"/>
          </w:tcPr>
          <w:p w14:paraId="15B46208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442186E7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55411605" w14:textId="77777777" w:rsidR="007623F8" w:rsidRDefault="007739B3">
            <w:r>
              <w:t>47.34</w:t>
            </w:r>
          </w:p>
        </w:tc>
      </w:tr>
      <w:tr w:rsidR="007623F8" w14:paraId="53134A78" w14:textId="77777777">
        <w:tc>
          <w:tcPr>
            <w:tcW w:w="690" w:type="dxa"/>
            <w:vMerge/>
            <w:vAlign w:val="center"/>
          </w:tcPr>
          <w:p w14:paraId="5ED68F27" w14:textId="77777777" w:rsidR="007623F8" w:rsidRDefault="007623F8"/>
        </w:tc>
        <w:tc>
          <w:tcPr>
            <w:tcW w:w="1992" w:type="dxa"/>
            <w:vAlign w:val="center"/>
          </w:tcPr>
          <w:p w14:paraId="683EBDCE" w14:textId="77777777" w:rsidR="007623F8" w:rsidRDefault="007739B3">
            <w:r>
              <w:t>5160</w:t>
            </w:r>
          </w:p>
        </w:tc>
        <w:tc>
          <w:tcPr>
            <w:tcW w:w="3186" w:type="dxa"/>
            <w:vAlign w:val="center"/>
          </w:tcPr>
          <w:p w14:paraId="4A048497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A5F7F41" w14:textId="77777777" w:rsidR="007623F8" w:rsidRDefault="007739B3">
            <w:r>
              <w:t>12.8</w:t>
            </w:r>
          </w:p>
        </w:tc>
        <w:tc>
          <w:tcPr>
            <w:tcW w:w="3356" w:type="dxa"/>
            <w:vAlign w:val="center"/>
          </w:tcPr>
          <w:p w14:paraId="2CA1B7C2" w14:textId="77777777" w:rsidR="007623F8" w:rsidRDefault="007739B3">
            <w:r>
              <w:t>50.37</w:t>
            </w:r>
          </w:p>
        </w:tc>
      </w:tr>
      <w:tr w:rsidR="007623F8" w14:paraId="2B89F3C4" w14:textId="77777777">
        <w:tc>
          <w:tcPr>
            <w:tcW w:w="690" w:type="dxa"/>
            <w:vMerge/>
            <w:vAlign w:val="center"/>
          </w:tcPr>
          <w:p w14:paraId="261CB1E4" w14:textId="77777777" w:rsidR="007623F8" w:rsidRDefault="007623F8"/>
        </w:tc>
        <w:tc>
          <w:tcPr>
            <w:tcW w:w="1992" w:type="dxa"/>
            <w:vAlign w:val="center"/>
          </w:tcPr>
          <w:p w14:paraId="35E13891" w14:textId="77777777" w:rsidR="007623F8" w:rsidRDefault="007739B3">
            <w:r>
              <w:t>5161</w:t>
            </w:r>
          </w:p>
        </w:tc>
        <w:tc>
          <w:tcPr>
            <w:tcW w:w="3186" w:type="dxa"/>
            <w:vAlign w:val="center"/>
          </w:tcPr>
          <w:p w14:paraId="1C43EA1F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747959C3" w14:textId="77777777" w:rsidR="007623F8" w:rsidRDefault="007739B3">
            <w:r>
              <w:t>12.4</w:t>
            </w:r>
          </w:p>
        </w:tc>
        <w:tc>
          <w:tcPr>
            <w:tcW w:w="3356" w:type="dxa"/>
            <w:vAlign w:val="center"/>
          </w:tcPr>
          <w:p w14:paraId="6E757803" w14:textId="77777777" w:rsidR="007623F8" w:rsidRDefault="007739B3">
            <w:r>
              <w:t>47.03</w:t>
            </w:r>
          </w:p>
        </w:tc>
      </w:tr>
      <w:tr w:rsidR="007623F8" w14:paraId="0864A4FB" w14:textId="77777777">
        <w:tc>
          <w:tcPr>
            <w:tcW w:w="690" w:type="dxa"/>
            <w:vMerge/>
            <w:vAlign w:val="center"/>
          </w:tcPr>
          <w:p w14:paraId="66597699" w14:textId="77777777" w:rsidR="007623F8" w:rsidRDefault="007623F8"/>
        </w:tc>
        <w:tc>
          <w:tcPr>
            <w:tcW w:w="1992" w:type="dxa"/>
            <w:vAlign w:val="center"/>
          </w:tcPr>
          <w:p w14:paraId="1127C7F7" w14:textId="77777777" w:rsidR="007623F8" w:rsidRDefault="007739B3">
            <w:r>
              <w:t>5168</w:t>
            </w:r>
          </w:p>
        </w:tc>
        <w:tc>
          <w:tcPr>
            <w:tcW w:w="3186" w:type="dxa"/>
            <w:vAlign w:val="center"/>
          </w:tcPr>
          <w:p w14:paraId="3E2F164A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F76DA45" w14:textId="77777777" w:rsidR="007623F8" w:rsidRDefault="007739B3">
            <w:r>
              <w:t>11.7</w:t>
            </w:r>
          </w:p>
        </w:tc>
        <w:tc>
          <w:tcPr>
            <w:tcW w:w="3356" w:type="dxa"/>
            <w:vAlign w:val="center"/>
          </w:tcPr>
          <w:p w14:paraId="7DA0442E" w14:textId="77777777" w:rsidR="007623F8" w:rsidRDefault="007739B3">
            <w:r>
              <w:t>47.47</w:t>
            </w:r>
          </w:p>
        </w:tc>
      </w:tr>
      <w:tr w:rsidR="007623F8" w14:paraId="0B82EFF8" w14:textId="77777777">
        <w:tc>
          <w:tcPr>
            <w:tcW w:w="690" w:type="dxa"/>
            <w:vMerge/>
            <w:vAlign w:val="center"/>
          </w:tcPr>
          <w:p w14:paraId="1819E5DC" w14:textId="77777777" w:rsidR="007623F8" w:rsidRDefault="007623F8"/>
        </w:tc>
        <w:tc>
          <w:tcPr>
            <w:tcW w:w="1992" w:type="dxa"/>
            <w:vAlign w:val="center"/>
          </w:tcPr>
          <w:p w14:paraId="3493F700" w14:textId="77777777" w:rsidR="007623F8" w:rsidRDefault="007739B3">
            <w:r>
              <w:t>5179</w:t>
            </w:r>
          </w:p>
        </w:tc>
        <w:tc>
          <w:tcPr>
            <w:tcW w:w="3186" w:type="dxa"/>
            <w:vAlign w:val="center"/>
          </w:tcPr>
          <w:p w14:paraId="2B7778D1" w14:textId="77777777" w:rsidR="007623F8" w:rsidRDefault="007739B3">
            <w:r>
              <w:t>活动室</w:t>
            </w:r>
          </w:p>
        </w:tc>
        <w:tc>
          <w:tcPr>
            <w:tcW w:w="1075" w:type="dxa"/>
            <w:vAlign w:val="center"/>
          </w:tcPr>
          <w:p w14:paraId="2162BE26" w14:textId="77777777" w:rsidR="007623F8" w:rsidRDefault="007739B3">
            <w:r>
              <w:t>11.6</w:t>
            </w:r>
          </w:p>
        </w:tc>
        <w:tc>
          <w:tcPr>
            <w:tcW w:w="3356" w:type="dxa"/>
            <w:vAlign w:val="center"/>
          </w:tcPr>
          <w:p w14:paraId="64257193" w14:textId="77777777" w:rsidR="007623F8" w:rsidRDefault="007739B3">
            <w:r>
              <w:t>43.84</w:t>
            </w:r>
          </w:p>
        </w:tc>
      </w:tr>
      <w:tr w:rsidR="007623F8" w14:paraId="6A47AF98" w14:textId="77777777">
        <w:tc>
          <w:tcPr>
            <w:tcW w:w="690" w:type="dxa"/>
            <w:vMerge/>
            <w:vAlign w:val="center"/>
          </w:tcPr>
          <w:p w14:paraId="393CAF39" w14:textId="77777777" w:rsidR="007623F8" w:rsidRDefault="007623F8"/>
        </w:tc>
        <w:tc>
          <w:tcPr>
            <w:tcW w:w="1992" w:type="dxa"/>
            <w:vAlign w:val="center"/>
          </w:tcPr>
          <w:p w14:paraId="681AE509" w14:textId="77777777" w:rsidR="007623F8" w:rsidRDefault="007739B3">
            <w:r>
              <w:t>5184</w:t>
            </w:r>
          </w:p>
        </w:tc>
        <w:tc>
          <w:tcPr>
            <w:tcW w:w="3186" w:type="dxa"/>
            <w:vAlign w:val="center"/>
          </w:tcPr>
          <w:p w14:paraId="6AD18779" w14:textId="77777777" w:rsidR="007623F8" w:rsidRDefault="007739B3">
            <w:r>
              <w:t>活动室</w:t>
            </w:r>
          </w:p>
        </w:tc>
        <w:tc>
          <w:tcPr>
            <w:tcW w:w="1075" w:type="dxa"/>
            <w:vAlign w:val="center"/>
          </w:tcPr>
          <w:p w14:paraId="03471ACE" w14:textId="77777777" w:rsidR="007623F8" w:rsidRDefault="007739B3">
            <w:r>
              <w:t>11.2</w:t>
            </w:r>
          </w:p>
        </w:tc>
        <w:tc>
          <w:tcPr>
            <w:tcW w:w="3356" w:type="dxa"/>
            <w:vAlign w:val="center"/>
          </w:tcPr>
          <w:p w14:paraId="59DC0F66" w14:textId="77777777" w:rsidR="007623F8" w:rsidRDefault="007739B3">
            <w:r>
              <w:t>43.55</w:t>
            </w:r>
          </w:p>
        </w:tc>
      </w:tr>
      <w:tr w:rsidR="007623F8" w14:paraId="4E036CDD" w14:textId="77777777">
        <w:tc>
          <w:tcPr>
            <w:tcW w:w="690" w:type="dxa"/>
            <w:vMerge/>
            <w:vAlign w:val="center"/>
          </w:tcPr>
          <w:p w14:paraId="5B284E82" w14:textId="77777777" w:rsidR="007623F8" w:rsidRDefault="007623F8"/>
        </w:tc>
        <w:tc>
          <w:tcPr>
            <w:tcW w:w="1992" w:type="dxa"/>
            <w:vAlign w:val="center"/>
          </w:tcPr>
          <w:p w14:paraId="3458A778" w14:textId="77777777" w:rsidR="007623F8" w:rsidRDefault="007739B3">
            <w:r>
              <w:t>5188</w:t>
            </w:r>
          </w:p>
        </w:tc>
        <w:tc>
          <w:tcPr>
            <w:tcW w:w="3186" w:type="dxa"/>
            <w:vAlign w:val="center"/>
          </w:tcPr>
          <w:p w14:paraId="481D830E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F398F79" w14:textId="77777777" w:rsidR="007623F8" w:rsidRDefault="007739B3">
            <w:r>
              <w:t>11.1</w:t>
            </w:r>
          </w:p>
        </w:tc>
        <w:tc>
          <w:tcPr>
            <w:tcW w:w="3356" w:type="dxa"/>
            <w:vAlign w:val="center"/>
          </w:tcPr>
          <w:p w14:paraId="4E41D133" w14:textId="77777777" w:rsidR="007623F8" w:rsidRDefault="007739B3">
            <w:r>
              <w:t>47.48</w:t>
            </w:r>
          </w:p>
        </w:tc>
      </w:tr>
      <w:tr w:rsidR="007623F8" w14:paraId="622637B7" w14:textId="77777777">
        <w:tc>
          <w:tcPr>
            <w:tcW w:w="690" w:type="dxa"/>
            <w:vMerge/>
            <w:vAlign w:val="center"/>
          </w:tcPr>
          <w:p w14:paraId="7474443B" w14:textId="77777777" w:rsidR="007623F8" w:rsidRDefault="007623F8"/>
        </w:tc>
        <w:tc>
          <w:tcPr>
            <w:tcW w:w="1992" w:type="dxa"/>
            <w:vAlign w:val="center"/>
          </w:tcPr>
          <w:p w14:paraId="2B6A857E" w14:textId="77777777" w:rsidR="007623F8" w:rsidRDefault="007739B3">
            <w:r>
              <w:t>5195</w:t>
            </w:r>
          </w:p>
        </w:tc>
        <w:tc>
          <w:tcPr>
            <w:tcW w:w="3186" w:type="dxa"/>
            <w:vAlign w:val="center"/>
          </w:tcPr>
          <w:p w14:paraId="30900891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0A57BB1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0787070D" w14:textId="77777777" w:rsidR="007623F8" w:rsidRDefault="007739B3">
            <w:r>
              <w:t>45.35</w:t>
            </w:r>
          </w:p>
        </w:tc>
      </w:tr>
      <w:tr w:rsidR="007623F8" w14:paraId="511393AA" w14:textId="77777777">
        <w:tc>
          <w:tcPr>
            <w:tcW w:w="690" w:type="dxa"/>
            <w:vMerge/>
            <w:vAlign w:val="center"/>
          </w:tcPr>
          <w:p w14:paraId="6F3457F2" w14:textId="77777777" w:rsidR="007623F8" w:rsidRDefault="007623F8"/>
        </w:tc>
        <w:tc>
          <w:tcPr>
            <w:tcW w:w="1992" w:type="dxa"/>
            <w:vAlign w:val="center"/>
          </w:tcPr>
          <w:p w14:paraId="461ED168" w14:textId="77777777" w:rsidR="007623F8" w:rsidRDefault="007739B3">
            <w:r>
              <w:t>5197</w:t>
            </w:r>
          </w:p>
        </w:tc>
        <w:tc>
          <w:tcPr>
            <w:tcW w:w="3186" w:type="dxa"/>
            <w:vAlign w:val="center"/>
          </w:tcPr>
          <w:p w14:paraId="27544B3D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67D72F6F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4543B214" w14:textId="77777777" w:rsidR="007623F8" w:rsidRDefault="007739B3">
            <w:r>
              <w:t>44.24</w:t>
            </w:r>
          </w:p>
        </w:tc>
      </w:tr>
      <w:tr w:rsidR="007623F8" w14:paraId="4810B250" w14:textId="77777777">
        <w:tc>
          <w:tcPr>
            <w:tcW w:w="690" w:type="dxa"/>
            <w:vMerge/>
            <w:vAlign w:val="center"/>
          </w:tcPr>
          <w:p w14:paraId="7714B7E5" w14:textId="77777777" w:rsidR="007623F8" w:rsidRDefault="007623F8"/>
        </w:tc>
        <w:tc>
          <w:tcPr>
            <w:tcW w:w="1992" w:type="dxa"/>
            <w:vAlign w:val="center"/>
          </w:tcPr>
          <w:p w14:paraId="70DFD5E8" w14:textId="77777777" w:rsidR="007623F8" w:rsidRDefault="007739B3">
            <w:r>
              <w:t>5209</w:t>
            </w:r>
          </w:p>
        </w:tc>
        <w:tc>
          <w:tcPr>
            <w:tcW w:w="3186" w:type="dxa"/>
            <w:vAlign w:val="center"/>
          </w:tcPr>
          <w:p w14:paraId="561E2016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5CC1E11B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14E59EFB" w14:textId="77777777" w:rsidR="007623F8" w:rsidRDefault="007739B3">
            <w:r>
              <w:t>47.07</w:t>
            </w:r>
          </w:p>
        </w:tc>
      </w:tr>
      <w:tr w:rsidR="007623F8" w14:paraId="78F7A5CA" w14:textId="77777777">
        <w:tc>
          <w:tcPr>
            <w:tcW w:w="690" w:type="dxa"/>
            <w:vMerge/>
            <w:vAlign w:val="center"/>
          </w:tcPr>
          <w:p w14:paraId="43958A91" w14:textId="77777777" w:rsidR="007623F8" w:rsidRDefault="007623F8"/>
        </w:tc>
        <w:tc>
          <w:tcPr>
            <w:tcW w:w="1992" w:type="dxa"/>
            <w:vAlign w:val="center"/>
          </w:tcPr>
          <w:p w14:paraId="5AF1BEE8" w14:textId="77777777" w:rsidR="007623F8" w:rsidRDefault="007739B3">
            <w:r>
              <w:t>5222</w:t>
            </w:r>
          </w:p>
        </w:tc>
        <w:tc>
          <w:tcPr>
            <w:tcW w:w="3186" w:type="dxa"/>
            <w:vAlign w:val="center"/>
          </w:tcPr>
          <w:p w14:paraId="0735A925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30A6A245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03AC02E4" w14:textId="77777777" w:rsidR="007623F8" w:rsidRDefault="007739B3">
            <w:r>
              <w:t>47.60</w:t>
            </w:r>
          </w:p>
        </w:tc>
      </w:tr>
      <w:tr w:rsidR="007623F8" w14:paraId="081F1268" w14:textId="77777777">
        <w:tc>
          <w:tcPr>
            <w:tcW w:w="690" w:type="dxa"/>
            <w:vMerge/>
            <w:vAlign w:val="center"/>
          </w:tcPr>
          <w:p w14:paraId="4FA022BA" w14:textId="77777777" w:rsidR="007623F8" w:rsidRDefault="007623F8"/>
        </w:tc>
        <w:tc>
          <w:tcPr>
            <w:tcW w:w="1992" w:type="dxa"/>
            <w:vAlign w:val="center"/>
          </w:tcPr>
          <w:p w14:paraId="4D612C96" w14:textId="77777777" w:rsidR="007623F8" w:rsidRDefault="007739B3">
            <w:r>
              <w:t>5252</w:t>
            </w:r>
          </w:p>
        </w:tc>
        <w:tc>
          <w:tcPr>
            <w:tcW w:w="3186" w:type="dxa"/>
            <w:vAlign w:val="center"/>
          </w:tcPr>
          <w:p w14:paraId="23F8495D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07234A95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6FF0E8C7" w14:textId="77777777" w:rsidR="007623F8" w:rsidRDefault="007739B3">
            <w:r>
              <w:t>49.12</w:t>
            </w:r>
          </w:p>
        </w:tc>
      </w:tr>
      <w:tr w:rsidR="007623F8" w14:paraId="100400F3" w14:textId="77777777">
        <w:tc>
          <w:tcPr>
            <w:tcW w:w="690" w:type="dxa"/>
            <w:vMerge/>
            <w:vAlign w:val="center"/>
          </w:tcPr>
          <w:p w14:paraId="2B11D9DA" w14:textId="77777777" w:rsidR="007623F8" w:rsidRDefault="007623F8"/>
        </w:tc>
        <w:tc>
          <w:tcPr>
            <w:tcW w:w="1992" w:type="dxa"/>
            <w:vAlign w:val="center"/>
          </w:tcPr>
          <w:p w14:paraId="66DF5144" w14:textId="77777777" w:rsidR="007623F8" w:rsidRDefault="007739B3">
            <w:r>
              <w:t>5256</w:t>
            </w:r>
          </w:p>
        </w:tc>
        <w:tc>
          <w:tcPr>
            <w:tcW w:w="3186" w:type="dxa"/>
            <w:vAlign w:val="center"/>
          </w:tcPr>
          <w:p w14:paraId="203D8C13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74337DBB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766B5E0D" w14:textId="77777777" w:rsidR="007623F8" w:rsidRDefault="007739B3">
            <w:r>
              <w:t>49.51</w:t>
            </w:r>
          </w:p>
        </w:tc>
      </w:tr>
      <w:tr w:rsidR="007623F8" w14:paraId="4E1118DF" w14:textId="77777777">
        <w:tc>
          <w:tcPr>
            <w:tcW w:w="690" w:type="dxa"/>
            <w:vMerge/>
            <w:vAlign w:val="center"/>
          </w:tcPr>
          <w:p w14:paraId="04A5373C" w14:textId="77777777" w:rsidR="007623F8" w:rsidRDefault="007623F8"/>
        </w:tc>
        <w:tc>
          <w:tcPr>
            <w:tcW w:w="1992" w:type="dxa"/>
            <w:vAlign w:val="center"/>
          </w:tcPr>
          <w:p w14:paraId="51449AD0" w14:textId="77777777" w:rsidR="007623F8" w:rsidRDefault="007739B3">
            <w:r>
              <w:t>5261</w:t>
            </w:r>
          </w:p>
        </w:tc>
        <w:tc>
          <w:tcPr>
            <w:tcW w:w="3186" w:type="dxa"/>
            <w:vAlign w:val="center"/>
          </w:tcPr>
          <w:p w14:paraId="4FF4093C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0131D4F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585849B9" w14:textId="77777777" w:rsidR="007623F8" w:rsidRDefault="007739B3">
            <w:r>
              <w:t>45.51</w:t>
            </w:r>
          </w:p>
        </w:tc>
      </w:tr>
      <w:tr w:rsidR="007623F8" w14:paraId="265F7166" w14:textId="77777777">
        <w:tc>
          <w:tcPr>
            <w:tcW w:w="690" w:type="dxa"/>
            <w:vMerge/>
            <w:vAlign w:val="center"/>
          </w:tcPr>
          <w:p w14:paraId="00F3F49D" w14:textId="77777777" w:rsidR="007623F8" w:rsidRDefault="007623F8"/>
        </w:tc>
        <w:tc>
          <w:tcPr>
            <w:tcW w:w="1992" w:type="dxa"/>
            <w:vAlign w:val="center"/>
          </w:tcPr>
          <w:p w14:paraId="29FBD718" w14:textId="77777777" w:rsidR="007623F8" w:rsidRDefault="007739B3">
            <w:r>
              <w:t>5263</w:t>
            </w:r>
          </w:p>
        </w:tc>
        <w:tc>
          <w:tcPr>
            <w:tcW w:w="3186" w:type="dxa"/>
            <w:vAlign w:val="center"/>
          </w:tcPr>
          <w:p w14:paraId="3D778611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D5F110E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331E2432" w14:textId="77777777" w:rsidR="007623F8" w:rsidRDefault="007739B3">
            <w:r>
              <w:t>46.52</w:t>
            </w:r>
          </w:p>
        </w:tc>
      </w:tr>
      <w:tr w:rsidR="007623F8" w14:paraId="79406F76" w14:textId="77777777">
        <w:tc>
          <w:tcPr>
            <w:tcW w:w="690" w:type="dxa"/>
            <w:vMerge/>
            <w:vAlign w:val="center"/>
          </w:tcPr>
          <w:p w14:paraId="368E2AB9" w14:textId="77777777" w:rsidR="007623F8" w:rsidRDefault="007623F8"/>
        </w:tc>
        <w:tc>
          <w:tcPr>
            <w:tcW w:w="1992" w:type="dxa"/>
            <w:vAlign w:val="center"/>
          </w:tcPr>
          <w:p w14:paraId="0709DECA" w14:textId="77777777" w:rsidR="007623F8" w:rsidRDefault="007739B3">
            <w:r>
              <w:t>5281</w:t>
            </w:r>
          </w:p>
        </w:tc>
        <w:tc>
          <w:tcPr>
            <w:tcW w:w="3186" w:type="dxa"/>
            <w:vAlign w:val="center"/>
          </w:tcPr>
          <w:p w14:paraId="20B4AE39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4E8C7515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7D747F31" w14:textId="77777777" w:rsidR="007623F8" w:rsidRDefault="007739B3">
            <w:r>
              <w:t>48.92</w:t>
            </w:r>
          </w:p>
        </w:tc>
      </w:tr>
      <w:tr w:rsidR="007623F8" w14:paraId="5F233DC7" w14:textId="77777777">
        <w:tc>
          <w:tcPr>
            <w:tcW w:w="690" w:type="dxa"/>
            <w:vMerge/>
            <w:vAlign w:val="center"/>
          </w:tcPr>
          <w:p w14:paraId="3800FB07" w14:textId="77777777" w:rsidR="007623F8" w:rsidRDefault="007623F8"/>
        </w:tc>
        <w:tc>
          <w:tcPr>
            <w:tcW w:w="1992" w:type="dxa"/>
            <w:vAlign w:val="center"/>
          </w:tcPr>
          <w:p w14:paraId="18AB0A72" w14:textId="77777777" w:rsidR="007623F8" w:rsidRDefault="007739B3">
            <w:r>
              <w:t>5283</w:t>
            </w:r>
          </w:p>
        </w:tc>
        <w:tc>
          <w:tcPr>
            <w:tcW w:w="3186" w:type="dxa"/>
            <w:vAlign w:val="center"/>
          </w:tcPr>
          <w:p w14:paraId="74BC7527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7CE74CC7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507978FC" w14:textId="77777777" w:rsidR="007623F8" w:rsidRDefault="007739B3">
            <w:r>
              <w:t>48.70</w:t>
            </w:r>
          </w:p>
        </w:tc>
      </w:tr>
      <w:tr w:rsidR="007623F8" w14:paraId="0B26C038" w14:textId="77777777">
        <w:tc>
          <w:tcPr>
            <w:tcW w:w="690" w:type="dxa"/>
            <w:vMerge/>
            <w:vAlign w:val="center"/>
          </w:tcPr>
          <w:p w14:paraId="6605DA26" w14:textId="77777777" w:rsidR="007623F8" w:rsidRDefault="007623F8"/>
        </w:tc>
        <w:tc>
          <w:tcPr>
            <w:tcW w:w="1992" w:type="dxa"/>
            <w:vAlign w:val="center"/>
          </w:tcPr>
          <w:p w14:paraId="098EE25D" w14:textId="77777777" w:rsidR="007623F8" w:rsidRDefault="007739B3">
            <w:r>
              <w:t>5295</w:t>
            </w:r>
          </w:p>
        </w:tc>
        <w:tc>
          <w:tcPr>
            <w:tcW w:w="3186" w:type="dxa"/>
            <w:vAlign w:val="center"/>
          </w:tcPr>
          <w:p w14:paraId="498EB53E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02CBF2DB" w14:textId="77777777" w:rsidR="007623F8" w:rsidRDefault="007739B3">
            <w:r>
              <w:t>7.2</w:t>
            </w:r>
          </w:p>
        </w:tc>
        <w:tc>
          <w:tcPr>
            <w:tcW w:w="3356" w:type="dxa"/>
            <w:vAlign w:val="center"/>
          </w:tcPr>
          <w:p w14:paraId="65305B2D" w14:textId="77777777" w:rsidR="007623F8" w:rsidRDefault="007739B3">
            <w:r>
              <w:t>48.61</w:t>
            </w:r>
          </w:p>
        </w:tc>
      </w:tr>
      <w:tr w:rsidR="007623F8" w14:paraId="2E154BCD" w14:textId="77777777">
        <w:tc>
          <w:tcPr>
            <w:tcW w:w="690" w:type="dxa"/>
            <w:vMerge/>
            <w:vAlign w:val="center"/>
          </w:tcPr>
          <w:p w14:paraId="68A8D9EA" w14:textId="77777777" w:rsidR="007623F8" w:rsidRDefault="007623F8"/>
        </w:tc>
        <w:tc>
          <w:tcPr>
            <w:tcW w:w="1992" w:type="dxa"/>
            <w:vAlign w:val="center"/>
          </w:tcPr>
          <w:p w14:paraId="30BCE157" w14:textId="77777777" w:rsidR="007623F8" w:rsidRDefault="007739B3">
            <w:r>
              <w:t>5296</w:t>
            </w:r>
          </w:p>
        </w:tc>
        <w:tc>
          <w:tcPr>
            <w:tcW w:w="3186" w:type="dxa"/>
            <w:vAlign w:val="center"/>
          </w:tcPr>
          <w:p w14:paraId="591D9FB2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0844861" w14:textId="77777777" w:rsidR="007623F8" w:rsidRDefault="007739B3">
            <w:r>
              <w:t>7.1</w:t>
            </w:r>
          </w:p>
        </w:tc>
        <w:tc>
          <w:tcPr>
            <w:tcW w:w="3356" w:type="dxa"/>
            <w:vAlign w:val="center"/>
          </w:tcPr>
          <w:p w14:paraId="4DD98D79" w14:textId="77777777" w:rsidR="007623F8" w:rsidRDefault="007739B3">
            <w:r>
              <w:t>45.29</w:t>
            </w:r>
          </w:p>
        </w:tc>
      </w:tr>
      <w:tr w:rsidR="007623F8" w14:paraId="3D1A5C05" w14:textId="77777777">
        <w:tc>
          <w:tcPr>
            <w:tcW w:w="690" w:type="dxa"/>
            <w:vMerge/>
            <w:vAlign w:val="center"/>
          </w:tcPr>
          <w:p w14:paraId="0209C015" w14:textId="77777777" w:rsidR="007623F8" w:rsidRDefault="007623F8"/>
        </w:tc>
        <w:tc>
          <w:tcPr>
            <w:tcW w:w="1992" w:type="dxa"/>
            <w:vAlign w:val="center"/>
          </w:tcPr>
          <w:p w14:paraId="4B1A997B" w14:textId="77777777" w:rsidR="007623F8" w:rsidRDefault="007739B3">
            <w:r>
              <w:t>5307</w:t>
            </w:r>
          </w:p>
        </w:tc>
        <w:tc>
          <w:tcPr>
            <w:tcW w:w="3186" w:type="dxa"/>
            <w:vAlign w:val="center"/>
          </w:tcPr>
          <w:p w14:paraId="567ED1D6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5A44DA87" w14:textId="77777777" w:rsidR="007623F8" w:rsidRDefault="007739B3">
            <w:r>
              <w:t>6.5</w:t>
            </w:r>
          </w:p>
        </w:tc>
        <w:tc>
          <w:tcPr>
            <w:tcW w:w="3356" w:type="dxa"/>
            <w:vAlign w:val="center"/>
          </w:tcPr>
          <w:p w14:paraId="1E805A71" w14:textId="77777777" w:rsidR="007623F8" w:rsidRDefault="007739B3">
            <w:r>
              <w:t>46.78</w:t>
            </w:r>
          </w:p>
        </w:tc>
      </w:tr>
      <w:tr w:rsidR="007623F8" w14:paraId="1A5108E1" w14:textId="77777777">
        <w:tc>
          <w:tcPr>
            <w:tcW w:w="690" w:type="dxa"/>
            <w:vMerge/>
            <w:vAlign w:val="center"/>
          </w:tcPr>
          <w:p w14:paraId="374903C8" w14:textId="77777777" w:rsidR="007623F8" w:rsidRDefault="007623F8"/>
        </w:tc>
        <w:tc>
          <w:tcPr>
            <w:tcW w:w="1992" w:type="dxa"/>
            <w:vAlign w:val="center"/>
          </w:tcPr>
          <w:p w14:paraId="0722F2F1" w14:textId="77777777" w:rsidR="007623F8" w:rsidRDefault="007739B3">
            <w:r>
              <w:t>5343</w:t>
            </w:r>
          </w:p>
        </w:tc>
        <w:tc>
          <w:tcPr>
            <w:tcW w:w="3186" w:type="dxa"/>
            <w:vAlign w:val="center"/>
          </w:tcPr>
          <w:p w14:paraId="62CEAE83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2E09C2D0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47837CA1" w14:textId="77777777" w:rsidR="007623F8" w:rsidRDefault="007739B3">
            <w:r>
              <w:t>45.91</w:t>
            </w:r>
          </w:p>
        </w:tc>
      </w:tr>
      <w:tr w:rsidR="007623F8" w14:paraId="25466BB4" w14:textId="77777777">
        <w:tc>
          <w:tcPr>
            <w:tcW w:w="690" w:type="dxa"/>
            <w:vMerge/>
            <w:vAlign w:val="center"/>
          </w:tcPr>
          <w:p w14:paraId="31CE51CB" w14:textId="77777777" w:rsidR="007623F8" w:rsidRDefault="007623F8"/>
        </w:tc>
        <w:tc>
          <w:tcPr>
            <w:tcW w:w="1992" w:type="dxa"/>
            <w:vAlign w:val="center"/>
          </w:tcPr>
          <w:p w14:paraId="5324991C" w14:textId="77777777" w:rsidR="007623F8" w:rsidRDefault="007739B3">
            <w:r>
              <w:t>5344</w:t>
            </w:r>
          </w:p>
        </w:tc>
        <w:tc>
          <w:tcPr>
            <w:tcW w:w="3186" w:type="dxa"/>
            <w:vAlign w:val="center"/>
          </w:tcPr>
          <w:p w14:paraId="3E12A223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6BE2DFD2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79B16396" w14:textId="77777777" w:rsidR="007623F8" w:rsidRDefault="007739B3">
            <w:r>
              <w:t>47.25</w:t>
            </w:r>
          </w:p>
        </w:tc>
      </w:tr>
      <w:tr w:rsidR="007623F8" w14:paraId="35BF6312" w14:textId="77777777">
        <w:tc>
          <w:tcPr>
            <w:tcW w:w="690" w:type="dxa"/>
            <w:vMerge/>
            <w:vAlign w:val="center"/>
          </w:tcPr>
          <w:p w14:paraId="199E95C2" w14:textId="77777777" w:rsidR="007623F8" w:rsidRDefault="007623F8"/>
        </w:tc>
        <w:tc>
          <w:tcPr>
            <w:tcW w:w="1992" w:type="dxa"/>
            <w:vAlign w:val="center"/>
          </w:tcPr>
          <w:p w14:paraId="73E4043F" w14:textId="77777777" w:rsidR="007623F8" w:rsidRDefault="007739B3">
            <w:r>
              <w:t>5358</w:t>
            </w:r>
          </w:p>
        </w:tc>
        <w:tc>
          <w:tcPr>
            <w:tcW w:w="3186" w:type="dxa"/>
            <w:vAlign w:val="center"/>
          </w:tcPr>
          <w:p w14:paraId="0D83DDC0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16DEC1C7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7ABCBD84" w14:textId="77777777" w:rsidR="007623F8" w:rsidRDefault="007739B3">
            <w:r>
              <w:t>46.95</w:t>
            </w:r>
          </w:p>
        </w:tc>
      </w:tr>
      <w:tr w:rsidR="007623F8" w14:paraId="0666BB06" w14:textId="77777777">
        <w:tc>
          <w:tcPr>
            <w:tcW w:w="690" w:type="dxa"/>
            <w:vMerge/>
            <w:vAlign w:val="center"/>
          </w:tcPr>
          <w:p w14:paraId="0A487598" w14:textId="77777777" w:rsidR="007623F8" w:rsidRDefault="007623F8"/>
        </w:tc>
        <w:tc>
          <w:tcPr>
            <w:tcW w:w="1992" w:type="dxa"/>
            <w:vAlign w:val="center"/>
          </w:tcPr>
          <w:p w14:paraId="18D409B5" w14:textId="77777777" w:rsidR="007623F8" w:rsidRDefault="007739B3">
            <w:r>
              <w:t>5397</w:t>
            </w:r>
          </w:p>
        </w:tc>
        <w:tc>
          <w:tcPr>
            <w:tcW w:w="3186" w:type="dxa"/>
            <w:vAlign w:val="center"/>
          </w:tcPr>
          <w:p w14:paraId="19853528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654EF30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2368CBFF" w14:textId="77777777" w:rsidR="007623F8" w:rsidRDefault="007739B3">
            <w:r>
              <w:t>45.30</w:t>
            </w:r>
          </w:p>
        </w:tc>
      </w:tr>
      <w:tr w:rsidR="007623F8" w14:paraId="15B740BD" w14:textId="77777777">
        <w:tc>
          <w:tcPr>
            <w:tcW w:w="690" w:type="dxa"/>
            <w:vMerge/>
            <w:vAlign w:val="center"/>
          </w:tcPr>
          <w:p w14:paraId="2E21904D" w14:textId="77777777" w:rsidR="007623F8" w:rsidRDefault="007623F8"/>
        </w:tc>
        <w:tc>
          <w:tcPr>
            <w:tcW w:w="1992" w:type="dxa"/>
            <w:vAlign w:val="center"/>
          </w:tcPr>
          <w:p w14:paraId="58A99983" w14:textId="77777777" w:rsidR="007623F8" w:rsidRDefault="007739B3">
            <w:r>
              <w:t>5407</w:t>
            </w:r>
          </w:p>
        </w:tc>
        <w:tc>
          <w:tcPr>
            <w:tcW w:w="3186" w:type="dxa"/>
            <w:vAlign w:val="center"/>
          </w:tcPr>
          <w:p w14:paraId="7D7311A0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42781B90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14C647A5" w14:textId="77777777" w:rsidR="007623F8" w:rsidRDefault="007739B3">
            <w:r>
              <w:t>45.62</w:t>
            </w:r>
          </w:p>
        </w:tc>
      </w:tr>
      <w:tr w:rsidR="007623F8" w14:paraId="1A24CBD8" w14:textId="77777777">
        <w:tc>
          <w:tcPr>
            <w:tcW w:w="690" w:type="dxa"/>
            <w:vMerge/>
            <w:vAlign w:val="center"/>
          </w:tcPr>
          <w:p w14:paraId="323B4430" w14:textId="77777777" w:rsidR="007623F8" w:rsidRDefault="007623F8"/>
        </w:tc>
        <w:tc>
          <w:tcPr>
            <w:tcW w:w="1992" w:type="dxa"/>
            <w:vAlign w:val="center"/>
          </w:tcPr>
          <w:p w14:paraId="26B3C1C0" w14:textId="77777777" w:rsidR="007623F8" w:rsidRDefault="007739B3">
            <w:r>
              <w:t>5408</w:t>
            </w:r>
          </w:p>
        </w:tc>
        <w:tc>
          <w:tcPr>
            <w:tcW w:w="3186" w:type="dxa"/>
            <w:vAlign w:val="center"/>
          </w:tcPr>
          <w:p w14:paraId="591CB432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3D39CD03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6D7AC6AD" w14:textId="77777777" w:rsidR="007623F8" w:rsidRDefault="007739B3">
            <w:r>
              <w:t>46.93</w:t>
            </w:r>
          </w:p>
        </w:tc>
      </w:tr>
      <w:tr w:rsidR="007623F8" w14:paraId="3BB39D29" w14:textId="77777777">
        <w:tc>
          <w:tcPr>
            <w:tcW w:w="690" w:type="dxa"/>
            <w:vMerge/>
            <w:vAlign w:val="center"/>
          </w:tcPr>
          <w:p w14:paraId="10ACCDA7" w14:textId="77777777" w:rsidR="007623F8" w:rsidRDefault="007623F8"/>
        </w:tc>
        <w:tc>
          <w:tcPr>
            <w:tcW w:w="1992" w:type="dxa"/>
            <w:vAlign w:val="center"/>
          </w:tcPr>
          <w:p w14:paraId="505A2B47" w14:textId="77777777" w:rsidR="007623F8" w:rsidRDefault="007739B3">
            <w:r>
              <w:t>5410</w:t>
            </w:r>
          </w:p>
        </w:tc>
        <w:tc>
          <w:tcPr>
            <w:tcW w:w="3186" w:type="dxa"/>
            <w:vAlign w:val="center"/>
          </w:tcPr>
          <w:p w14:paraId="2E3B11B2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B229768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69173E08" w14:textId="77777777" w:rsidR="007623F8" w:rsidRDefault="007739B3">
            <w:r>
              <w:t>46.78</w:t>
            </w:r>
          </w:p>
        </w:tc>
      </w:tr>
      <w:tr w:rsidR="007623F8" w14:paraId="2D1CA21C" w14:textId="77777777">
        <w:tc>
          <w:tcPr>
            <w:tcW w:w="690" w:type="dxa"/>
            <w:vMerge/>
            <w:vAlign w:val="center"/>
          </w:tcPr>
          <w:p w14:paraId="74A10914" w14:textId="77777777" w:rsidR="007623F8" w:rsidRDefault="007623F8"/>
        </w:tc>
        <w:tc>
          <w:tcPr>
            <w:tcW w:w="1992" w:type="dxa"/>
            <w:vAlign w:val="center"/>
          </w:tcPr>
          <w:p w14:paraId="60E646A4" w14:textId="77777777" w:rsidR="007623F8" w:rsidRDefault="007739B3">
            <w:r>
              <w:t>5512</w:t>
            </w:r>
          </w:p>
        </w:tc>
        <w:tc>
          <w:tcPr>
            <w:tcW w:w="3186" w:type="dxa"/>
            <w:vAlign w:val="center"/>
          </w:tcPr>
          <w:p w14:paraId="7D30DD83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6AEE5EC" w14:textId="77777777" w:rsidR="007623F8" w:rsidRDefault="007739B3">
            <w:r>
              <w:t>3.4</w:t>
            </w:r>
          </w:p>
        </w:tc>
        <w:tc>
          <w:tcPr>
            <w:tcW w:w="3356" w:type="dxa"/>
            <w:vAlign w:val="center"/>
          </w:tcPr>
          <w:p w14:paraId="0EB767FA" w14:textId="77777777" w:rsidR="007623F8" w:rsidRDefault="007739B3">
            <w:r>
              <w:t>45.50</w:t>
            </w:r>
          </w:p>
        </w:tc>
      </w:tr>
      <w:tr w:rsidR="007623F8" w14:paraId="2443B715" w14:textId="77777777">
        <w:tc>
          <w:tcPr>
            <w:tcW w:w="690" w:type="dxa"/>
            <w:vMerge/>
            <w:vAlign w:val="center"/>
          </w:tcPr>
          <w:p w14:paraId="3E83E02B" w14:textId="77777777" w:rsidR="007623F8" w:rsidRDefault="007623F8"/>
        </w:tc>
        <w:tc>
          <w:tcPr>
            <w:tcW w:w="1992" w:type="dxa"/>
            <w:vAlign w:val="center"/>
          </w:tcPr>
          <w:p w14:paraId="643B9CD9" w14:textId="77777777" w:rsidR="007623F8" w:rsidRDefault="007739B3">
            <w:r>
              <w:t>5514</w:t>
            </w:r>
          </w:p>
        </w:tc>
        <w:tc>
          <w:tcPr>
            <w:tcW w:w="3186" w:type="dxa"/>
            <w:vAlign w:val="center"/>
          </w:tcPr>
          <w:p w14:paraId="5DFD18C2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51ABA1D8" w14:textId="77777777" w:rsidR="007623F8" w:rsidRDefault="007739B3">
            <w:r>
              <w:t>2.7</w:t>
            </w:r>
          </w:p>
        </w:tc>
        <w:tc>
          <w:tcPr>
            <w:tcW w:w="3356" w:type="dxa"/>
            <w:vAlign w:val="center"/>
          </w:tcPr>
          <w:p w14:paraId="406CAD5E" w14:textId="77777777" w:rsidR="007623F8" w:rsidRDefault="007739B3">
            <w:r>
              <w:t>44.04</w:t>
            </w:r>
          </w:p>
        </w:tc>
      </w:tr>
      <w:tr w:rsidR="007623F8" w14:paraId="68D0D409" w14:textId="77777777">
        <w:tc>
          <w:tcPr>
            <w:tcW w:w="690" w:type="dxa"/>
            <w:vMerge/>
            <w:vAlign w:val="center"/>
          </w:tcPr>
          <w:p w14:paraId="54D3627D" w14:textId="77777777" w:rsidR="007623F8" w:rsidRDefault="007623F8"/>
        </w:tc>
        <w:tc>
          <w:tcPr>
            <w:tcW w:w="1992" w:type="dxa"/>
            <w:vAlign w:val="center"/>
          </w:tcPr>
          <w:p w14:paraId="4C7648A6" w14:textId="77777777" w:rsidR="007623F8" w:rsidRDefault="007739B3">
            <w:r>
              <w:t>5528</w:t>
            </w:r>
          </w:p>
        </w:tc>
        <w:tc>
          <w:tcPr>
            <w:tcW w:w="3186" w:type="dxa"/>
            <w:vAlign w:val="center"/>
          </w:tcPr>
          <w:p w14:paraId="70CDF014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7801F0F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79345C96" w14:textId="77777777" w:rsidR="007623F8" w:rsidRDefault="007739B3">
            <w:r>
              <w:t>42.26</w:t>
            </w:r>
          </w:p>
        </w:tc>
      </w:tr>
      <w:tr w:rsidR="007623F8" w14:paraId="2FC1CEFC" w14:textId="77777777">
        <w:tc>
          <w:tcPr>
            <w:tcW w:w="690" w:type="dxa"/>
            <w:vMerge/>
            <w:vAlign w:val="center"/>
          </w:tcPr>
          <w:p w14:paraId="2E634CB0" w14:textId="77777777" w:rsidR="007623F8" w:rsidRDefault="007623F8"/>
        </w:tc>
        <w:tc>
          <w:tcPr>
            <w:tcW w:w="1992" w:type="dxa"/>
            <w:vAlign w:val="center"/>
          </w:tcPr>
          <w:p w14:paraId="3281D999" w14:textId="77777777" w:rsidR="007623F8" w:rsidRDefault="007739B3">
            <w:r>
              <w:t>5535</w:t>
            </w:r>
          </w:p>
        </w:tc>
        <w:tc>
          <w:tcPr>
            <w:tcW w:w="3186" w:type="dxa"/>
            <w:vAlign w:val="center"/>
          </w:tcPr>
          <w:p w14:paraId="3A859E5F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319698B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70F2DAD3" w14:textId="77777777" w:rsidR="007623F8" w:rsidRDefault="007739B3">
            <w:r>
              <w:t>41.71</w:t>
            </w:r>
          </w:p>
        </w:tc>
      </w:tr>
      <w:tr w:rsidR="007623F8" w14:paraId="60FF1F95" w14:textId="77777777">
        <w:tc>
          <w:tcPr>
            <w:tcW w:w="690" w:type="dxa"/>
            <w:vMerge/>
            <w:vAlign w:val="center"/>
          </w:tcPr>
          <w:p w14:paraId="392E569D" w14:textId="77777777" w:rsidR="007623F8" w:rsidRDefault="007623F8"/>
        </w:tc>
        <w:tc>
          <w:tcPr>
            <w:tcW w:w="1992" w:type="dxa"/>
            <w:vAlign w:val="center"/>
          </w:tcPr>
          <w:p w14:paraId="41BDA04C" w14:textId="77777777" w:rsidR="007623F8" w:rsidRDefault="007739B3">
            <w:r>
              <w:t>5540</w:t>
            </w:r>
          </w:p>
        </w:tc>
        <w:tc>
          <w:tcPr>
            <w:tcW w:w="3186" w:type="dxa"/>
            <w:vAlign w:val="center"/>
          </w:tcPr>
          <w:p w14:paraId="22BB6697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A5B86AD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744A49D3" w14:textId="77777777" w:rsidR="007623F8" w:rsidRDefault="007739B3">
            <w:r>
              <w:t>43.63</w:t>
            </w:r>
          </w:p>
        </w:tc>
      </w:tr>
      <w:tr w:rsidR="007623F8" w14:paraId="3FD44141" w14:textId="77777777">
        <w:tc>
          <w:tcPr>
            <w:tcW w:w="690" w:type="dxa"/>
            <w:vMerge/>
            <w:vAlign w:val="center"/>
          </w:tcPr>
          <w:p w14:paraId="366B81C1" w14:textId="77777777" w:rsidR="007623F8" w:rsidRDefault="007623F8"/>
        </w:tc>
        <w:tc>
          <w:tcPr>
            <w:tcW w:w="1992" w:type="dxa"/>
            <w:vAlign w:val="center"/>
          </w:tcPr>
          <w:p w14:paraId="555D8ECC" w14:textId="77777777" w:rsidR="007623F8" w:rsidRDefault="007739B3">
            <w:r>
              <w:t>5541</w:t>
            </w:r>
          </w:p>
        </w:tc>
        <w:tc>
          <w:tcPr>
            <w:tcW w:w="3186" w:type="dxa"/>
            <w:vAlign w:val="center"/>
          </w:tcPr>
          <w:p w14:paraId="013BFF1B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5B65DDC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703BC3D2" w14:textId="77777777" w:rsidR="007623F8" w:rsidRDefault="007739B3">
            <w:r>
              <w:t>43.20</w:t>
            </w:r>
          </w:p>
        </w:tc>
      </w:tr>
      <w:tr w:rsidR="007623F8" w14:paraId="0B9AD11D" w14:textId="77777777">
        <w:tc>
          <w:tcPr>
            <w:tcW w:w="690" w:type="dxa"/>
            <w:vMerge/>
            <w:vAlign w:val="center"/>
          </w:tcPr>
          <w:p w14:paraId="4CD83F17" w14:textId="77777777" w:rsidR="007623F8" w:rsidRDefault="007623F8"/>
        </w:tc>
        <w:tc>
          <w:tcPr>
            <w:tcW w:w="1992" w:type="dxa"/>
            <w:vAlign w:val="center"/>
          </w:tcPr>
          <w:p w14:paraId="1EF94573" w14:textId="77777777" w:rsidR="007623F8" w:rsidRDefault="007739B3">
            <w:r>
              <w:t>5562</w:t>
            </w:r>
          </w:p>
        </w:tc>
        <w:tc>
          <w:tcPr>
            <w:tcW w:w="3186" w:type="dxa"/>
            <w:vAlign w:val="center"/>
          </w:tcPr>
          <w:p w14:paraId="5BEA1C6D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F515EA9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2FA943CD" w14:textId="77777777" w:rsidR="007623F8" w:rsidRDefault="007739B3">
            <w:r>
              <w:t>43.08</w:t>
            </w:r>
          </w:p>
        </w:tc>
      </w:tr>
      <w:tr w:rsidR="007623F8" w14:paraId="56E65F2B" w14:textId="77777777">
        <w:tc>
          <w:tcPr>
            <w:tcW w:w="690" w:type="dxa"/>
            <w:vMerge/>
            <w:vAlign w:val="center"/>
          </w:tcPr>
          <w:p w14:paraId="4D54FD82" w14:textId="77777777" w:rsidR="007623F8" w:rsidRDefault="007623F8"/>
        </w:tc>
        <w:tc>
          <w:tcPr>
            <w:tcW w:w="1992" w:type="dxa"/>
            <w:vAlign w:val="center"/>
          </w:tcPr>
          <w:p w14:paraId="508E3200" w14:textId="77777777" w:rsidR="007623F8" w:rsidRDefault="007739B3">
            <w:r>
              <w:t>5563</w:t>
            </w:r>
          </w:p>
        </w:tc>
        <w:tc>
          <w:tcPr>
            <w:tcW w:w="3186" w:type="dxa"/>
            <w:vAlign w:val="center"/>
          </w:tcPr>
          <w:p w14:paraId="7A2118AA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2BC3CD3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6A764949" w14:textId="77777777" w:rsidR="007623F8" w:rsidRDefault="007739B3">
            <w:r>
              <w:t>44.12</w:t>
            </w:r>
          </w:p>
        </w:tc>
      </w:tr>
      <w:tr w:rsidR="007623F8" w14:paraId="33F852DD" w14:textId="77777777">
        <w:tc>
          <w:tcPr>
            <w:tcW w:w="690" w:type="dxa"/>
            <w:vMerge/>
            <w:vAlign w:val="center"/>
          </w:tcPr>
          <w:p w14:paraId="5EDDD2CE" w14:textId="77777777" w:rsidR="007623F8" w:rsidRDefault="007623F8"/>
        </w:tc>
        <w:tc>
          <w:tcPr>
            <w:tcW w:w="1992" w:type="dxa"/>
            <w:vAlign w:val="center"/>
          </w:tcPr>
          <w:p w14:paraId="7EED0F09" w14:textId="77777777" w:rsidR="007623F8" w:rsidRDefault="007739B3">
            <w:r>
              <w:t>5564</w:t>
            </w:r>
          </w:p>
        </w:tc>
        <w:tc>
          <w:tcPr>
            <w:tcW w:w="3186" w:type="dxa"/>
            <w:vAlign w:val="center"/>
          </w:tcPr>
          <w:p w14:paraId="6766C32E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C5A9FBD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6BAF024E" w14:textId="77777777" w:rsidR="007623F8" w:rsidRDefault="007739B3">
            <w:r>
              <w:t>44.09</w:t>
            </w:r>
          </w:p>
        </w:tc>
      </w:tr>
      <w:tr w:rsidR="007623F8" w14:paraId="4220A1D2" w14:textId="77777777">
        <w:tc>
          <w:tcPr>
            <w:tcW w:w="690" w:type="dxa"/>
            <w:vMerge/>
            <w:vAlign w:val="center"/>
          </w:tcPr>
          <w:p w14:paraId="588FAABF" w14:textId="77777777" w:rsidR="007623F8" w:rsidRDefault="007623F8"/>
        </w:tc>
        <w:tc>
          <w:tcPr>
            <w:tcW w:w="1992" w:type="dxa"/>
            <w:vAlign w:val="center"/>
          </w:tcPr>
          <w:p w14:paraId="1A963FA6" w14:textId="77777777" w:rsidR="007623F8" w:rsidRDefault="007739B3">
            <w:r>
              <w:t>5582</w:t>
            </w:r>
          </w:p>
        </w:tc>
        <w:tc>
          <w:tcPr>
            <w:tcW w:w="3186" w:type="dxa"/>
            <w:vAlign w:val="center"/>
          </w:tcPr>
          <w:p w14:paraId="11148A1D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C0346F6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04C62FB3" w14:textId="77777777" w:rsidR="007623F8" w:rsidRDefault="007739B3">
            <w:r>
              <w:t>45.19</w:t>
            </w:r>
          </w:p>
        </w:tc>
      </w:tr>
      <w:tr w:rsidR="007623F8" w14:paraId="07BF26FE" w14:textId="77777777">
        <w:tc>
          <w:tcPr>
            <w:tcW w:w="690" w:type="dxa"/>
            <w:vMerge/>
            <w:vAlign w:val="center"/>
          </w:tcPr>
          <w:p w14:paraId="78ECCD2D" w14:textId="77777777" w:rsidR="007623F8" w:rsidRDefault="007623F8"/>
        </w:tc>
        <w:tc>
          <w:tcPr>
            <w:tcW w:w="1992" w:type="dxa"/>
            <w:vAlign w:val="center"/>
          </w:tcPr>
          <w:p w14:paraId="2F883A06" w14:textId="77777777" w:rsidR="007623F8" w:rsidRDefault="007739B3">
            <w:r>
              <w:t>5588</w:t>
            </w:r>
          </w:p>
        </w:tc>
        <w:tc>
          <w:tcPr>
            <w:tcW w:w="3186" w:type="dxa"/>
            <w:vAlign w:val="center"/>
          </w:tcPr>
          <w:p w14:paraId="1826C9A1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311E9FA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0149D00D" w14:textId="77777777" w:rsidR="007623F8" w:rsidRDefault="007739B3">
            <w:r>
              <w:t>45.21</w:t>
            </w:r>
          </w:p>
        </w:tc>
      </w:tr>
      <w:tr w:rsidR="007623F8" w14:paraId="345E5EE9" w14:textId="77777777">
        <w:tc>
          <w:tcPr>
            <w:tcW w:w="690" w:type="dxa"/>
            <w:vMerge/>
            <w:vAlign w:val="center"/>
          </w:tcPr>
          <w:p w14:paraId="4B478E74" w14:textId="77777777" w:rsidR="007623F8" w:rsidRDefault="007623F8"/>
        </w:tc>
        <w:tc>
          <w:tcPr>
            <w:tcW w:w="1992" w:type="dxa"/>
            <w:vAlign w:val="center"/>
          </w:tcPr>
          <w:p w14:paraId="1330D59E" w14:textId="77777777" w:rsidR="007623F8" w:rsidRDefault="007739B3">
            <w:r>
              <w:t>5596</w:t>
            </w:r>
          </w:p>
        </w:tc>
        <w:tc>
          <w:tcPr>
            <w:tcW w:w="3186" w:type="dxa"/>
            <w:vAlign w:val="center"/>
          </w:tcPr>
          <w:p w14:paraId="537FC58B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7CA59B5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58E06A64" w14:textId="77777777" w:rsidR="007623F8" w:rsidRDefault="007739B3">
            <w:r>
              <w:t>45.03</w:t>
            </w:r>
          </w:p>
        </w:tc>
      </w:tr>
      <w:tr w:rsidR="007623F8" w14:paraId="24DBF621" w14:textId="77777777">
        <w:tc>
          <w:tcPr>
            <w:tcW w:w="690" w:type="dxa"/>
            <w:vMerge/>
            <w:vAlign w:val="center"/>
          </w:tcPr>
          <w:p w14:paraId="236BEFA8" w14:textId="77777777" w:rsidR="007623F8" w:rsidRDefault="007623F8"/>
        </w:tc>
        <w:tc>
          <w:tcPr>
            <w:tcW w:w="1992" w:type="dxa"/>
            <w:vAlign w:val="center"/>
          </w:tcPr>
          <w:p w14:paraId="7ED5BFCB" w14:textId="77777777" w:rsidR="007623F8" w:rsidRDefault="007739B3">
            <w:r>
              <w:t>5602</w:t>
            </w:r>
          </w:p>
        </w:tc>
        <w:tc>
          <w:tcPr>
            <w:tcW w:w="3186" w:type="dxa"/>
            <w:vAlign w:val="center"/>
          </w:tcPr>
          <w:p w14:paraId="692BBEB0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4E3F4E2A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6DA66E22" w14:textId="77777777" w:rsidR="007623F8" w:rsidRDefault="007739B3">
            <w:r>
              <w:t>44.86</w:t>
            </w:r>
          </w:p>
        </w:tc>
      </w:tr>
      <w:tr w:rsidR="007623F8" w14:paraId="4329CE8F" w14:textId="77777777">
        <w:tc>
          <w:tcPr>
            <w:tcW w:w="690" w:type="dxa"/>
            <w:vMerge/>
            <w:vAlign w:val="center"/>
          </w:tcPr>
          <w:p w14:paraId="257E197F" w14:textId="77777777" w:rsidR="007623F8" w:rsidRDefault="007623F8"/>
        </w:tc>
        <w:tc>
          <w:tcPr>
            <w:tcW w:w="1992" w:type="dxa"/>
            <w:vAlign w:val="center"/>
          </w:tcPr>
          <w:p w14:paraId="71A4D7E1" w14:textId="77777777" w:rsidR="007623F8" w:rsidRDefault="007739B3">
            <w:r>
              <w:t>5606</w:t>
            </w:r>
          </w:p>
        </w:tc>
        <w:tc>
          <w:tcPr>
            <w:tcW w:w="3186" w:type="dxa"/>
            <w:vAlign w:val="center"/>
          </w:tcPr>
          <w:p w14:paraId="5BFABC29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D11609D" w14:textId="77777777" w:rsidR="007623F8" w:rsidRDefault="007739B3">
            <w:r>
              <w:t>1.0</w:t>
            </w:r>
          </w:p>
        </w:tc>
        <w:tc>
          <w:tcPr>
            <w:tcW w:w="3356" w:type="dxa"/>
            <w:vAlign w:val="center"/>
          </w:tcPr>
          <w:p w14:paraId="5EB43A34" w14:textId="77777777" w:rsidR="007623F8" w:rsidRDefault="007739B3">
            <w:r>
              <w:t>45.05</w:t>
            </w:r>
          </w:p>
        </w:tc>
      </w:tr>
      <w:tr w:rsidR="007623F8" w14:paraId="764B819F" w14:textId="77777777">
        <w:tc>
          <w:tcPr>
            <w:tcW w:w="690" w:type="dxa"/>
            <w:vMerge/>
            <w:vAlign w:val="center"/>
          </w:tcPr>
          <w:p w14:paraId="35E60C7B" w14:textId="77777777" w:rsidR="007623F8" w:rsidRDefault="007623F8"/>
        </w:tc>
        <w:tc>
          <w:tcPr>
            <w:tcW w:w="1992" w:type="dxa"/>
            <w:vAlign w:val="center"/>
          </w:tcPr>
          <w:p w14:paraId="55799DEE" w14:textId="77777777" w:rsidR="007623F8" w:rsidRDefault="007739B3">
            <w:r>
              <w:t>5610</w:t>
            </w:r>
          </w:p>
        </w:tc>
        <w:tc>
          <w:tcPr>
            <w:tcW w:w="3186" w:type="dxa"/>
            <w:vAlign w:val="center"/>
          </w:tcPr>
          <w:p w14:paraId="35AC85BC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69341B5" w14:textId="77777777" w:rsidR="007623F8" w:rsidRDefault="007739B3">
            <w:r>
              <w:t>0.9</w:t>
            </w:r>
          </w:p>
        </w:tc>
        <w:tc>
          <w:tcPr>
            <w:tcW w:w="3356" w:type="dxa"/>
            <w:vAlign w:val="center"/>
          </w:tcPr>
          <w:p w14:paraId="4A4C9060" w14:textId="77777777" w:rsidR="007623F8" w:rsidRDefault="007739B3">
            <w:r>
              <w:t>43.71</w:t>
            </w:r>
          </w:p>
        </w:tc>
      </w:tr>
      <w:tr w:rsidR="007623F8" w14:paraId="6FDE0DFE" w14:textId="77777777">
        <w:tc>
          <w:tcPr>
            <w:tcW w:w="690" w:type="dxa"/>
            <w:vMerge/>
            <w:vAlign w:val="center"/>
          </w:tcPr>
          <w:p w14:paraId="49B8AD4B" w14:textId="77777777" w:rsidR="007623F8" w:rsidRDefault="007623F8"/>
        </w:tc>
        <w:tc>
          <w:tcPr>
            <w:tcW w:w="1992" w:type="dxa"/>
            <w:vAlign w:val="center"/>
          </w:tcPr>
          <w:p w14:paraId="4CDCEBE4" w14:textId="77777777" w:rsidR="007623F8" w:rsidRDefault="007739B3">
            <w:r>
              <w:t>5621</w:t>
            </w:r>
          </w:p>
        </w:tc>
        <w:tc>
          <w:tcPr>
            <w:tcW w:w="3186" w:type="dxa"/>
            <w:vAlign w:val="center"/>
          </w:tcPr>
          <w:p w14:paraId="525254E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B902245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237F90AD" w14:textId="77777777" w:rsidR="007623F8" w:rsidRDefault="007739B3">
            <w:r>
              <w:t>41.35</w:t>
            </w:r>
          </w:p>
        </w:tc>
      </w:tr>
      <w:tr w:rsidR="007623F8" w14:paraId="5C3FBC20" w14:textId="77777777">
        <w:tc>
          <w:tcPr>
            <w:tcW w:w="690" w:type="dxa"/>
            <w:vMerge/>
            <w:vAlign w:val="center"/>
          </w:tcPr>
          <w:p w14:paraId="34CBBE9D" w14:textId="77777777" w:rsidR="007623F8" w:rsidRDefault="007623F8"/>
        </w:tc>
        <w:tc>
          <w:tcPr>
            <w:tcW w:w="1992" w:type="dxa"/>
            <w:vAlign w:val="center"/>
          </w:tcPr>
          <w:p w14:paraId="075C51E6" w14:textId="77777777" w:rsidR="007623F8" w:rsidRDefault="007739B3">
            <w:r>
              <w:t>5625</w:t>
            </w:r>
          </w:p>
        </w:tc>
        <w:tc>
          <w:tcPr>
            <w:tcW w:w="3186" w:type="dxa"/>
            <w:vAlign w:val="center"/>
          </w:tcPr>
          <w:p w14:paraId="7BBE9541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970E15D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5A828546" w14:textId="77777777" w:rsidR="007623F8" w:rsidRDefault="007739B3">
            <w:r>
              <w:t>40.25</w:t>
            </w:r>
          </w:p>
        </w:tc>
      </w:tr>
      <w:tr w:rsidR="007623F8" w14:paraId="37166FEA" w14:textId="77777777">
        <w:tc>
          <w:tcPr>
            <w:tcW w:w="690" w:type="dxa"/>
            <w:vMerge w:val="restart"/>
            <w:vAlign w:val="center"/>
          </w:tcPr>
          <w:p w14:paraId="1420EE78" w14:textId="77777777" w:rsidR="007623F8" w:rsidRDefault="007739B3">
            <w:r>
              <w:t>6</w:t>
            </w:r>
          </w:p>
        </w:tc>
        <w:tc>
          <w:tcPr>
            <w:tcW w:w="1992" w:type="dxa"/>
            <w:vAlign w:val="center"/>
          </w:tcPr>
          <w:p w14:paraId="4E693913" w14:textId="77777777" w:rsidR="007623F8" w:rsidRDefault="007739B3">
            <w:r>
              <w:t>6015</w:t>
            </w:r>
          </w:p>
        </w:tc>
        <w:tc>
          <w:tcPr>
            <w:tcW w:w="3186" w:type="dxa"/>
            <w:vAlign w:val="center"/>
          </w:tcPr>
          <w:p w14:paraId="35BF72AF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0C9F62D1" w14:textId="77777777" w:rsidR="007623F8" w:rsidRDefault="007739B3">
            <w:r>
              <w:t>42.0</w:t>
            </w:r>
          </w:p>
        </w:tc>
        <w:tc>
          <w:tcPr>
            <w:tcW w:w="3356" w:type="dxa"/>
            <w:vAlign w:val="center"/>
          </w:tcPr>
          <w:p w14:paraId="599EAB17" w14:textId="77777777" w:rsidR="007623F8" w:rsidRDefault="007739B3">
            <w:r>
              <w:t>45.94</w:t>
            </w:r>
          </w:p>
        </w:tc>
      </w:tr>
      <w:tr w:rsidR="007623F8" w14:paraId="173729AE" w14:textId="77777777">
        <w:tc>
          <w:tcPr>
            <w:tcW w:w="690" w:type="dxa"/>
            <w:vMerge/>
            <w:vAlign w:val="center"/>
          </w:tcPr>
          <w:p w14:paraId="72D046B0" w14:textId="77777777" w:rsidR="007623F8" w:rsidRDefault="007623F8"/>
        </w:tc>
        <w:tc>
          <w:tcPr>
            <w:tcW w:w="1992" w:type="dxa"/>
            <w:vAlign w:val="center"/>
          </w:tcPr>
          <w:p w14:paraId="3B34B03E" w14:textId="77777777" w:rsidR="007623F8" w:rsidRDefault="007739B3">
            <w:r>
              <w:t>6024</w:t>
            </w:r>
          </w:p>
        </w:tc>
        <w:tc>
          <w:tcPr>
            <w:tcW w:w="3186" w:type="dxa"/>
            <w:vAlign w:val="center"/>
          </w:tcPr>
          <w:p w14:paraId="6F5A2059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6F97F0C3" w14:textId="77777777" w:rsidR="007623F8" w:rsidRDefault="007739B3">
            <w:r>
              <w:t>40.5</w:t>
            </w:r>
          </w:p>
        </w:tc>
        <w:tc>
          <w:tcPr>
            <w:tcW w:w="3356" w:type="dxa"/>
            <w:vAlign w:val="center"/>
          </w:tcPr>
          <w:p w14:paraId="32FC618D" w14:textId="77777777" w:rsidR="007623F8" w:rsidRDefault="007739B3">
            <w:r>
              <w:t>46.52</w:t>
            </w:r>
          </w:p>
        </w:tc>
      </w:tr>
      <w:tr w:rsidR="007623F8" w14:paraId="5E846427" w14:textId="77777777">
        <w:tc>
          <w:tcPr>
            <w:tcW w:w="690" w:type="dxa"/>
            <w:vMerge/>
            <w:vAlign w:val="center"/>
          </w:tcPr>
          <w:p w14:paraId="3A46A851" w14:textId="77777777" w:rsidR="007623F8" w:rsidRDefault="007623F8"/>
        </w:tc>
        <w:tc>
          <w:tcPr>
            <w:tcW w:w="1992" w:type="dxa"/>
            <w:vAlign w:val="center"/>
          </w:tcPr>
          <w:p w14:paraId="43B3F66E" w14:textId="77777777" w:rsidR="007623F8" w:rsidRDefault="007739B3">
            <w:r>
              <w:t>6031</w:t>
            </w:r>
          </w:p>
        </w:tc>
        <w:tc>
          <w:tcPr>
            <w:tcW w:w="3186" w:type="dxa"/>
            <w:vAlign w:val="center"/>
          </w:tcPr>
          <w:p w14:paraId="6A01ACFB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5D55FCE9" w14:textId="77777777" w:rsidR="007623F8" w:rsidRDefault="007739B3">
            <w:r>
              <w:t>39.2</w:t>
            </w:r>
          </w:p>
        </w:tc>
        <w:tc>
          <w:tcPr>
            <w:tcW w:w="3356" w:type="dxa"/>
            <w:vAlign w:val="center"/>
          </w:tcPr>
          <w:p w14:paraId="46D46DC8" w14:textId="77777777" w:rsidR="007623F8" w:rsidRDefault="007739B3">
            <w:r>
              <w:t>46.82</w:t>
            </w:r>
          </w:p>
        </w:tc>
      </w:tr>
      <w:tr w:rsidR="007623F8" w14:paraId="6D250861" w14:textId="77777777">
        <w:tc>
          <w:tcPr>
            <w:tcW w:w="690" w:type="dxa"/>
            <w:vMerge/>
            <w:vAlign w:val="center"/>
          </w:tcPr>
          <w:p w14:paraId="1803057C" w14:textId="77777777" w:rsidR="007623F8" w:rsidRDefault="007623F8"/>
        </w:tc>
        <w:tc>
          <w:tcPr>
            <w:tcW w:w="1992" w:type="dxa"/>
            <w:vAlign w:val="center"/>
          </w:tcPr>
          <w:p w14:paraId="46F62D4E" w14:textId="77777777" w:rsidR="007623F8" w:rsidRDefault="007739B3">
            <w:r>
              <w:t>6032</w:t>
            </w:r>
          </w:p>
        </w:tc>
        <w:tc>
          <w:tcPr>
            <w:tcW w:w="3186" w:type="dxa"/>
            <w:vAlign w:val="center"/>
          </w:tcPr>
          <w:p w14:paraId="6D34D935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1F7DB839" w14:textId="77777777" w:rsidR="007623F8" w:rsidRDefault="007739B3">
            <w:r>
              <w:t>39.2</w:t>
            </w:r>
          </w:p>
        </w:tc>
        <w:tc>
          <w:tcPr>
            <w:tcW w:w="3356" w:type="dxa"/>
            <w:vAlign w:val="center"/>
          </w:tcPr>
          <w:p w14:paraId="351120D3" w14:textId="77777777" w:rsidR="007623F8" w:rsidRDefault="007739B3">
            <w:r>
              <w:t>46.68</w:t>
            </w:r>
          </w:p>
        </w:tc>
      </w:tr>
      <w:tr w:rsidR="007623F8" w14:paraId="420242B6" w14:textId="77777777">
        <w:tc>
          <w:tcPr>
            <w:tcW w:w="690" w:type="dxa"/>
            <w:vMerge/>
            <w:vAlign w:val="center"/>
          </w:tcPr>
          <w:p w14:paraId="40BF6740" w14:textId="77777777" w:rsidR="007623F8" w:rsidRDefault="007623F8"/>
        </w:tc>
        <w:tc>
          <w:tcPr>
            <w:tcW w:w="1992" w:type="dxa"/>
            <w:vAlign w:val="center"/>
          </w:tcPr>
          <w:p w14:paraId="09E8DF64" w14:textId="77777777" w:rsidR="007623F8" w:rsidRDefault="007739B3">
            <w:r>
              <w:t>6063</w:t>
            </w:r>
          </w:p>
        </w:tc>
        <w:tc>
          <w:tcPr>
            <w:tcW w:w="3186" w:type="dxa"/>
            <w:vAlign w:val="center"/>
          </w:tcPr>
          <w:p w14:paraId="45CEAA56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24698920" w14:textId="77777777" w:rsidR="007623F8" w:rsidRDefault="007739B3">
            <w:r>
              <w:t>21.6</w:t>
            </w:r>
          </w:p>
        </w:tc>
        <w:tc>
          <w:tcPr>
            <w:tcW w:w="3356" w:type="dxa"/>
            <w:vAlign w:val="center"/>
          </w:tcPr>
          <w:p w14:paraId="7FBE48F8" w14:textId="77777777" w:rsidR="007623F8" w:rsidRDefault="007739B3">
            <w:r>
              <w:t>45.91</w:t>
            </w:r>
          </w:p>
        </w:tc>
      </w:tr>
      <w:tr w:rsidR="007623F8" w14:paraId="208994DB" w14:textId="77777777">
        <w:tc>
          <w:tcPr>
            <w:tcW w:w="690" w:type="dxa"/>
            <w:vMerge/>
            <w:vAlign w:val="center"/>
          </w:tcPr>
          <w:p w14:paraId="6BC61A41" w14:textId="77777777" w:rsidR="007623F8" w:rsidRDefault="007623F8"/>
        </w:tc>
        <w:tc>
          <w:tcPr>
            <w:tcW w:w="1992" w:type="dxa"/>
            <w:vAlign w:val="center"/>
          </w:tcPr>
          <w:p w14:paraId="29EA1D29" w14:textId="77777777" w:rsidR="007623F8" w:rsidRDefault="007739B3">
            <w:r>
              <w:t>6072</w:t>
            </w:r>
          </w:p>
        </w:tc>
        <w:tc>
          <w:tcPr>
            <w:tcW w:w="3186" w:type="dxa"/>
            <w:vAlign w:val="center"/>
          </w:tcPr>
          <w:p w14:paraId="156D76F4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237925F1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79B143F9" w14:textId="77777777" w:rsidR="007623F8" w:rsidRDefault="007739B3">
            <w:r>
              <w:t>47.47</w:t>
            </w:r>
          </w:p>
        </w:tc>
      </w:tr>
      <w:tr w:rsidR="007623F8" w14:paraId="4AF250FB" w14:textId="77777777">
        <w:tc>
          <w:tcPr>
            <w:tcW w:w="690" w:type="dxa"/>
            <w:vMerge/>
            <w:vAlign w:val="center"/>
          </w:tcPr>
          <w:p w14:paraId="59205087" w14:textId="77777777" w:rsidR="007623F8" w:rsidRDefault="007623F8"/>
        </w:tc>
        <w:tc>
          <w:tcPr>
            <w:tcW w:w="1992" w:type="dxa"/>
            <w:vAlign w:val="center"/>
          </w:tcPr>
          <w:p w14:paraId="47BE2302" w14:textId="77777777" w:rsidR="007623F8" w:rsidRDefault="007739B3">
            <w:r>
              <w:t>6074</w:t>
            </w:r>
          </w:p>
        </w:tc>
        <w:tc>
          <w:tcPr>
            <w:tcW w:w="3186" w:type="dxa"/>
            <w:vAlign w:val="center"/>
          </w:tcPr>
          <w:p w14:paraId="6451E701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3518050E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7586AEF1" w14:textId="77777777" w:rsidR="007623F8" w:rsidRDefault="007739B3">
            <w:r>
              <w:t>47.45</w:t>
            </w:r>
          </w:p>
        </w:tc>
      </w:tr>
      <w:tr w:rsidR="007623F8" w14:paraId="779BC630" w14:textId="77777777">
        <w:tc>
          <w:tcPr>
            <w:tcW w:w="690" w:type="dxa"/>
            <w:vMerge/>
            <w:vAlign w:val="center"/>
          </w:tcPr>
          <w:p w14:paraId="4D1989B8" w14:textId="77777777" w:rsidR="007623F8" w:rsidRDefault="007623F8"/>
        </w:tc>
        <w:tc>
          <w:tcPr>
            <w:tcW w:w="1992" w:type="dxa"/>
            <w:vAlign w:val="center"/>
          </w:tcPr>
          <w:p w14:paraId="67C53E32" w14:textId="77777777" w:rsidR="007623F8" w:rsidRDefault="007739B3">
            <w:r>
              <w:t>6086</w:t>
            </w:r>
          </w:p>
        </w:tc>
        <w:tc>
          <w:tcPr>
            <w:tcW w:w="3186" w:type="dxa"/>
            <w:vAlign w:val="center"/>
          </w:tcPr>
          <w:p w14:paraId="14EFE2A7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51D6D604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39DD3DE1" w14:textId="77777777" w:rsidR="007623F8" w:rsidRDefault="007739B3">
            <w:r>
              <w:t>46.16</w:t>
            </w:r>
          </w:p>
        </w:tc>
      </w:tr>
      <w:tr w:rsidR="007623F8" w14:paraId="4CB5B002" w14:textId="77777777">
        <w:tc>
          <w:tcPr>
            <w:tcW w:w="690" w:type="dxa"/>
            <w:vMerge/>
            <w:vAlign w:val="center"/>
          </w:tcPr>
          <w:p w14:paraId="2E0F1D65" w14:textId="77777777" w:rsidR="007623F8" w:rsidRDefault="007623F8"/>
        </w:tc>
        <w:tc>
          <w:tcPr>
            <w:tcW w:w="1992" w:type="dxa"/>
            <w:vAlign w:val="center"/>
          </w:tcPr>
          <w:p w14:paraId="14E76C35" w14:textId="77777777" w:rsidR="007623F8" w:rsidRDefault="007739B3">
            <w:r>
              <w:t>6088</w:t>
            </w:r>
          </w:p>
        </w:tc>
        <w:tc>
          <w:tcPr>
            <w:tcW w:w="3186" w:type="dxa"/>
            <w:vAlign w:val="center"/>
          </w:tcPr>
          <w:p w14:paraId="0D2EEFCB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5CB1FD9C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335B32B9" w14:textId="77777777" w:rsidR="007623F8" w:rsidRDefault="007739B3">
            <w:r>
              <w:t>46.06</w:t>
            </w:r>
          </w:p>
        </w:tc>
      </w:tr>
      <w:tr w:rsidR="007623F8" w14:paraId="759FB37C" w14:textId="77777777">
        <w:tc>
          <w:tcPr>
            <w:tcW w:w="690" w:type="dxa"/>
            <w:vMerge/>
            <w:vAlign w:val="center"/>
          </w:tcPr>
          <w:p w14:paraId="712E1D88" w14:textId="77777777" w:rsidR="007623F8" w:rsidRDefault="007623F8"/>
        </w:tc>
        <w:tc>
          <w:tcPr>
            <w:tcW w:w="1992" w:type="dxa"/>
            <w:vAlign w:val="center"/>
          </w:tcPr>
          <w:p w14:paraId="112FDE53" w14:textId="77777777" w:rsidR="007623F8" w:rsidRDefault="007739B3">
            <w:r>
              <w:t>6098</w:t>
            </w:r>
          </w:p>
        </w:tc>
        <w:tc>
          <w:tcPr>
            <w:tcW w:w="3186" w:type="dxa"/>
            <w:vAlign w:val="center"/>
          </w:tcPr>
          <w:p w14:paraId="7470C9A0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25F3F729" w14:textId="77777777" w:rsidR="007623F8" w:rsidRDefault="007739B3">
            <w:r>
              <w:t>21.2</w:t>
            </w:r>
          </w:p>
        </w:tc>
        <w:tc>
          <w:tcPr>
            <w:tcW w:w="3356" w:type="dxa"/>
            <w:vAlign w:val="center"/>
          </w:tcPr>
          <w:p w14:paraId="1B5DB970" w14:textId="77777777" w:rsidR="007623F8" w:rsidRDefault="007739B3">
            <w:r>
              <w:t>46.26</w:t>
            </w:r>
          </w:p>
        </w:tc>
      </w:tr>
      <w:tr w:rsidR="007623F8" w14:paraId="59539181" w14:textId="77777777">
        <w:tc>
          <w:tcPr>
            <w:tcW w:w="690" w:type="dxa"/>
            <w:vMerge/>
            <w:vAlign w:val="center"/>
          </w:tcPr>
          <w:p w14:paraId="0AB585ED" w14:textId="77777777" w:rsidR="007623F8" w:rsidRDefault="007623F8"/>
        </w:tc>
        <w:tc>
          <w:tcPr>
            <w:tcW w:w="1992" w:type="dxa"/>
            <w:vAlign w:val="center"/>
          </w:tcPr>
          <w:p w14:paraId="70DF7B89" w14:textId="77777777" w:rsidR="007623F8" w:rsidRDefault="007739B3">
            <w:r>
              <w:t>6139</w:t>
            </w:r>
          </w:p>
        </w:tc>
        <w:tc>
          <w:tcPr>
            <w:tcW w:w="3186" w:type="dxa"/>
            <w:vAlign w:val="center"/>
          </w:tcPr>
          <w:p w14:paraId="48931794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4DFC5651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64883B30" w14:textId="77777777" w:rsidR="007623F8" w:rsidRDefault="007739B3">
            <w:r>
              <w:t>47.91</w:t>
            </w:r>
          </w:p>
        </w:tc>
      </w:tr>
      <w:tr w:rsidR="007623F8" w14:paraId="61A3A943" w14:textId="77777777">
        <w:tc>
          <w:tcPr>
            <w:tcW w:w="690" w:type="dxa"/>
            <w:vMerge/>
            <w:vAlign w:val="center"/>
          </w:tcPr>
          <w:p w14:paraId="7601DF5F" w14:textId="77777777" w:rsidR="007623F8" w:rsidRDefault="007623F8"/>
        </w:tc>
        <w:tc>
          <w:tcPr>
            <w:tcW w:w="1992" w:type="dxa"/>
            <w:vAlign w:val="center"/>
          </w:tcPr>
          <w:p w14:paraId="40E333BA" w14:textId="77777777" w:rsidR="007623F8" w:rsidRDefault="007739B3">
            <w:r>
              <w:t>6140</w:t>
            </w:r>
          </w:p>
        </w:tc>
        <w:tc>
          <w:tcPr>
            <w:tcW w:w="3186" w:type="dxa"/>
            <w:vAlign w:val="center"/>
          </w:tcPr>
          <w:p w14:paraId="674435EB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3ED55FEC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1ACDBBA0" w14:textId="77777777" w:rsidR="007623F8" w:rsidRDefault="007739B3">
            <w:r>
              <w:t>47.93</w:t>
            </w:r>
          </w:p>
        </w:tc>
      </w:tr>
      <w:tr w:rsidR="007623F8" w14:paraId="6705B747" w14:textId="77777777">
        <w:tc>
          <w:tcPr>
            <w:tcW w:w="690" w:type="dxa"/>
            <w:vMerge/>
            <w:vAlign w:val="center"/>
          </w:tcPr>
          <w:p w14:paraId="5EA15BC2" w14:textId="77777777" w:rsidR="007623F8" w:rsidRDefault="007623F8"/>
        </w:tc>
        <w:tc>
          <w:tcPr>
            <w:tcW w:w="1992" w:type="dxa"/>
            <w:vAlign w:val="center"/>
          </w:tcPr>
          <w:p w14:paraId="6F4A1B4F" w14:textId="77777777" w:rsidR="007623F8" w:rsidRDefault="007739B3">
            <w:r>
              <w:t>6146</w:t>
            </w:r>
          </w:p>
        </w:tc>
        <w:tc>
          <w:tcPr>
            <w:tcW w:w="3186" w:type="dxa"/>
            <w:vAlign w:val="center"/>
          </w:tcPr>
          <w:p w14:paraId="09068CE1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5B574BDC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3F0612A2" w14:textId="77777777" w:rsidR="007623F8" w:rsidRDefault="007739B3">
            <w:r>
              <w:t>46.02</w:t>
            </w:r>
          </w:p>
        </w:tc>
      </w:tr>
      <w:tr w:rsidR="007623F8" w14:paraId="55A67D59" w14:textId="77777777">
        <w:tc>
          <w:tcPr>
            <w:tcW w:w="690" w:type="dxa"/>
            <w:vMerge/>
            <w:vAlign w:val="center"/>
          </w:tcPr>
          <w:p w14:paraId="6155043F" w14:textId="77777777" w:rsidR="007623F8" w:rsidRDefault="007623F8"/>
        </w:tc>
        <w:tc>
          <w:tcPr>
            <w:tcW w:w="1992" w:type="dxa"/>
            <w:vAlign w:val="center"/>
          </w:tcPr>
          <w:p w14:paraId="1590BC7B" w14:textId="77777777" w:rsidR="007623F8" w:rsidRDefault="007739B3">
            <w:r>
              <w:t>6147</w:t>
            </w:r>
          </w:p>
        </w:tc>
        <w:tc>
          <w:tcPr>
            <w:tcW w:w="3186" w:type="dxa"/>
            <w:vAlign w:val="center"/>
          </w:tcPr>
          <w:p w14:paraId="6C9B7B1F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3CF3632" w14:textId="77777777" w:rsidR="007623F8" w:rsidRDefault="007739B3">
            <w:r>
              <w:t>13.2</w:t>
            </w:r>
          </w:p>
        </w:tc>
        <w:tc>
          <w:tcPr>
            <w:tcW w:w="3356" w:type="dxa"/>
            <w:vAlign w:val="center"/>
          </w:tcPr>
          <w:p w14:paraId="5F5EDF39" w14:textId="77777777" w:rsidR="007623F8" w:rsidRDefault="007739B3">
            <w:r>
              <w:t>46.06</w:t>
            </w:r>
          </w:p>
        </w:tc>
      </w:tr>
      <w:tr w:rsidR="007623F8" w14:paraId="018751DE" w14:textId="77777777">
        <w:tc>
          <w:tcPr>
            <w:tcW w:w="690" w:type="dxa"/>
            <w:vMerge/>
            <w:vAlign w:val="center"/>
          </w:tcPr>
          <w:p w14:paraId="6F23B1E5" w14:textId="77777777" w:rsidR="007623F8" w:rsidRDefault="007623F8"/>
        </w:tc>
        <w:tc>
          <w:tcPr>
            <w:tcW w:w="1992" w:type="dxa"/>
            <w:vAlign w:val="center"/>
          </w:tcPr>
          <w:p w14:paraId="476C93FB" w14:textId="77777777" w:rsidR="007623F8" w:rsidRDefault="007739B3">
            <w:r>
              <w:t>6157</w:t>
            </w:r>
          </w:p>
        </w:tc>
        <w:tc>
          <w:tcPr>
            <w:tcW w:w="3186" w:type="dxa"/>
            <w:vAlign w:val="center"/>
          </w:tcPr>
          <w:p w14:paraId="2B75CC57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12CFC5F" w14:textId="77777777" w:rsidR="007623F8" w:rsidRDefault="007739B3">
            <w:r>
              <w:t>12.8</w:t>
            </w:r>
          </w:p>
        </w:tc>
        <w:tc>
          <w:tcPr>
            <w:tcW w:w="3356" w:type="dxa"/>
            <w:vAlign w:val="center"/>
          </w:tcPr>
          <w:p w14:paraId="15DAAF64" w14:textId="77777777" w:rsidR="007623F8" w:rsidRDefault="007739B3">
            <w:r>
              <w:t>49.53</w:t>
            </w:r>
          </w:p>
        </w:tc>
      </w:tr>
      <w:tr w:rsidR="007623F8" w14:paraId="313CBC6F" w14:textId="77777777">
        <w:tc>
          <w:tcPr>
            <w:tcW w:w="690" w:type="dxa"/>
            <w:vMerge/>
            <w:vAlign w:val="center"/>
          </w:tcPr>
          <w:p w14:paraId="3F5C7083" w14:textId="77777777" w:rsidR="007623F8" w:rsidRDefault="007623F8"/>
        </w:tc>
        <w:tc>
          <w:tcPr>
            <w:tcW w:w="1992" w:type="dxa"/>
            <w:vAlign w:val="center"/>
          </w:tcPr>
          <w:p w14:paraId="58553AA4" w14:textId="77777777" w:rsidR="007623F8" w:rsidRDefault="007739B3">
            <w:r>
              <w:t>6166</w:t>
            </w:r>
          </w:p>
        </w:tc>
        <w:tc>
          <w:tcPr>
            <w:tcW w:w="3186" w:type="dxa"/>
            <w:vAlign w:val="center"/>
          </w:tcPr>
          <w:p w14:paraId="58B77DD8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1263A043" w14:textId="77777777" w:rsidR="007623F8" w:rsidRDefault="007739B3">
            <w:r>
              <w:t>12.4</w:t>
            </w:r>
          </w:p>
        </w:tc>
        <w:tc>
          <w:tcPr>
            <w:tcW w:w="3356" w:type="dxa"/>
            <w:vAlign w:val="center"/>
          </w:tcPr>
          <w:p w14:paraId="1307E72F" w14:textId="77777777" w:rsidR="007623F8" w:rsidRDefault="007739B3">
            <w:r>
              <w:t>47.01</w:t>
            </w:r>
          </w:p>
        </w:tc>
      </w:tr>
      <w:tr w:rsidR="007623F8" w14:paraId="1DA14A73" w14:textId="77777777">
        <w:tc>
          <w:tcPr>
            <w:tcW w:w="690" w:type="dxa"/>
            <w:vMerge/>
            <w:vAlign w:val="center"/>
          </w:tcPr>
          <w:p w14:paraId="0215B74F" w14:textId="77777777" w:rsidR="007623F8" w:rsidRDefault="007623F8"/>
        </w:tc>
        <w:tc>
          <w:tcPr>
            <w:tcW w:w="1992" w:type="dxa"/>
            <w:vAlign w:val="center"/>
          </w:tcPr>
          <w:p w14:paraId="16260208" w14:textId="77777777" w:rsidR="007623F8" w:rsidRDefault="007739B3">
            <w:r>
              <w:t>6171</w:t>
            </w:r>
          </w:p>
        </w:tc>
        <w:tc>
          <w:tcPr>
            <w:tcW w:w="3186" w:type="dxa"/>
            <w:vAlign w:val="center"/>
          </w:tcPr>
          <w:p w14:paraId="4B28A674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71868DCC" w14:textId="77777777" w:rsidR="007623F8" w:rsidRDefault="007739B3">
            <w:r>
              <w:t>11.7</w:t>
            </w:r>
          </w:p>
        </w:tc>
        <w:tc>
          <w:tcPr>
            <w:tcW w:w="3356" w:type="dxa"/>
            <w:vAlign w:val="center"/>
          </w:tcPr>
          <w:p w14:paraId="51FACD42" w14:textId="77777777" w:rsidR="007623F8" w:rsidRDefault="007739B3">
            <w:r>
              <w:t>47.43</w:t>
            </w:r>
          </w:p>
        </w:tc>
      </w:tr>
      <w:tr w:rsidR="007623F8" w14:paraId="6779AEE7" w14:textId="77777777">
        <w:tc>
          <w:tcPr>
            <w:tcW w:w="690" w:type="dxa"/>
            <w:vMerge/>
            <w:vAlign w:val="center"/>
          </w:tcPr>
          <w:p w14:paraId="4FB1DFB7" w14:textId="77777777" w:rsidR="007623F8" w:rsidRDefault="007623F8"/>
        </w:tc>
        <w:tc>
          <w:tcPr>
            <w:tcW w:w="1992" w:type="dxa"/>
            <w:vAlign w:val="center"/>
          </w:tcPr>
          <w:p w14:paraId="75E04352" w14:textId="77777777" w:rsidR="007623F8" w:rsidRDefault="007739B3">
            <w:r>
              <w:t>6178</w:t>
            </w:r>
          </w:p>
        </w:tc>
        <w:tc>
          <w:tcPr>
            <w:tcW w:w="3186" w:type="dxa"/>
            <w:vAlign w:val="center"/>
          </w:tcPr>
          <w:p w14:paraId="3783AACF" w14:textId="77777777" w:rsidR="007623F8" w:rsidRDefault="007739B3">
            <w:r>
              <w:t>活动室</w:t>
            </w:r>
          </w:p>
        </w:tc>
        <w:tc>
          <w:tcPr>
            <w:tcW w:w="1075" w:type="dxa"/>
            <w:vAlign w:val="center"/>
          </w:tcPr>
          <w:p w14:paraId="513C9127" w14:textId="77777777" w:rsidR="007623F8" w:rsidRDefault="007739B3">
            <w:r>
              <w:t>11.6</w:t>
            </w:r>
          </w:p>
        </w:tc>
        <w:tc>
          <w:tcPr>
            <w:tcW w:w="3356" w:type="dxa"/>
            <w:vAlign w:val="center"/>
          </w:tcPr>
          <w:p w14:paraId="1B9969B9" w14:textId="77777777" w:rsidR="007623F8" w:rsidRDefault="007739B3">
            <w:r>
              <w:t>43.84</w:t>
            </w:r>
          </w:p>
        </w:tc>
      </w:tr>
      <w:tr w:rsidR="007623F8" w14:paraId="0F25025C" w14:textId="77777777">
        <w:tc>
          <w:tcPr>
            <w:tcW w:w="690" w:type="dxa"/>
            <w:vMerge/>
            <w:vAlign w:val="center"/>
          </w:tcPr>
          <w:p w14:paraId="4237C5CF" w14:textId="77777777" w:rsidR="007623F8" w:rsidRDefault="007623F8"/>
        </w:tc>
        <w:tc>
          <w:tcPr>
            <w:tcW w:w="1992" w:type="dxa"/>
            <w:vAlign w:val="center"/>
          </w:tcPr>
          <w:p w14:paraId="70AC73A2" w14:textId="77777777" w:rsidR="007623F8" w:rsidRDefault="007739B3">
            <w:r>
              <w:t>6181</w:t>
            </w:r>
          </w:p>
        </w:tc>
        <w:tc>
          <w:tcPr>
            <w:tcW w:w="3186" w:type="dxa"/>
            <w:vAlign w:val="center"/>
          </w:tcPr>
          <w:p w14:paraId="22DCFB19" w14:textId="77777777" w:rsidR="007623F8" w:rsidRDefault="007739B3">
            <w:r>
              <w:t>活动室</w:t>
            </w:r>
          </w:p>
        </w:tc>
        <w:tc>
          <w:tcPr>
            <w:tcW w:w="1075" w:type="dxa"/>
            <w:vAlign w:val="center"/>
          </w:tcPr>
          <w:p w14:paraId="1299C1A1" w14:textId="77777777" w:rsidR="007623F8" w:rsidRDefault="007739B3">
            <w:r>
              <w:t>11.2</w:t>
            </w:r>
          </w:p>
        </w:tc>
        <w:tc>
          <w:tcPr>
            <w:tcW w:w="3356" w:type="dxa"/>
            <w:vAlign w:val="center"/>
          </w:tcPr>
          <w:p w14:paraId="2FA60545" w14:textId="77777777" w:rsidR="007623F8" w:rsidRDefault="007739B3">
            <w:r>
              <w:t>43.49</w:t>
            </w:r>
          </w:p>
        </w:tc>
      </w:tr>
      <w:tr w:rsidR="007623F8" w14:paraId="780138D3" w14:textId="77777777">
        <w:tc>
          <w:tcPr>
            <w:tcW w:w="690" w:type="dxa"/>
            <w:vMerge/>
            <w:vAlign w:val="center"/>
          </w:tcPr>
          <w:p w14:paraId="19D8322E" w14:textId="77777777" w:rsidR="007623F8" w:rsidRDefault="007623F8"/>
        </w:tc>
        <w:tc>
          <w:tcPr>
            <w:tcW w:w="1992" w:type="dxa"/>
            <w:vAlign w:val="center"/>
          </w:tcPr>
          <w:p w14:paraId="1609CF60" w14:textId="77777777" w:rsidR="007623F8" w:rsidRDefault="007739B3">
            <w:r>
              <w:t>6194</w:t>
            </w:r>
          </w:p>
        </w:tc>
        <w:tc>
          <w:tcPr>
            <w:tcW w:w="3186" w:type="dxa"/>
            <w:vAlign w:val="center"/>
          </w:tcPr>
          <w:p w14:paraId="1165665A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7A144151" w14:textId="77777777" w:rsidR="007623F8" w:rsidRDefault="007739B3">
            <w:r>
              <w:t>11.1</w:t>
            </w:r>
          </w:p>
        </w:tc>
        <w:tc>
          <w:tcPr>
            <w:tcW w:w="3356" w:type="dxa"/>
            <w:vAlign w:val="center"/>
          </w:tcPr>
          <w:p w14:paraId="761AAA39" w14:textId="77777777" w:rsidR="007623F8" w:rsidRDefault="007739B3">
            <w:r>
              <w:t>47.40</w:t>
            </w:r>
          </w:p>
        </w:tc>
      </w:tr>
      <w:tr w:rsidR="007623F8" w14:paraId="0C3E442E" w14:textId="77777777">
        <w:tc>
          <w:tcPr>
            <w:tcW w:w="690" w:type="dxa"/>
            <w:vMerge/>
            <w:vAlign w:val="center"/>
          </w:tcPr>
          <w:p w14:paraId="61EDFB0D" w14:textId="77777777" w:rsidR="007623F8" w:rsidRDefault="007623F8"/>
        </w:tc>
        <w:tc>
          <w:tcPr>
            <w:tcW w:w="1992" w:type="dxa"/>
            <w:vAlign w:val="center"/>
          </w:tcPr>
          <w:p w14:paraId="01C4FA11" w14:textId="77777777" w:rsidR="007623F8" w:rsidRDefault="007739B3">
            <w:r>
              <w:t>6213</w:t>
            </w:r>
          </w:p>
        </w:tc>
        <w:tc>
          <w:tcPr>
            <w:tcW w:w="3186" w:type="dxa"/>
            <w:vAlign w:val="center"/>
          </w:tcPr>
          <w:p w14:paraId="7CBA1791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0A271B21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1948785D" w14:textId="77777777" w:rsidR="007623F8" w:rsidRDefault="007739B3">
            <w:r>
              <w:t>47.12</w:t>
            </w:r>
          </w:p>
        </w:tc>
      </w:tr>
      <w:tr w:rsidR="007623F8" w14:paraId="5281942B" w14:textId="77777777">
        <w:tc>
          <w:tcPr>
            <w:tcW w:w="690" w:type="dxa"/>
            <w:vMerge/>
            <w:vAlign w:val="center"/>
          </w:tcPr>
          <w:p w14:paraId="4BCA5B9F" w14:textId="77777777" w:rsidR="007623F8" w:rsidRDefault="007623F8"/>
        </w:tc>
        <w:tc>
          <w:tcPr>
            <w:tcW w:w="1992" w:type="dxa"/>
            <w:vAlign w:val="center"/>
          </w:tcPr>
          <w:p w14:paraId="2D29C478" w14:textId="77777777" w:rsidR="007623F8" w:rsidRDefault="007739B3">
            <w:r>
              <w:t>6217</w:t>
            </w:r>
          </w:p>
        </w:tc>
        <w:tc>
          <w:tcPr>
            <w:tcW w:w="3186" w:type="dxa"/>
            <w:vAlign w:val="center"/>
          </w:tcPr>
          <w:p w14:paraId="3663040A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0F9EC250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58911FE6" w14:textId="77777777" w:rsidR="007623F8" w:rsidRDefault="007739B3">
            <w:r>
              <w:t>47.58</w:t>
            </w:r>
          </w:p>
        </w:tc>
      </w:tr>
      <w:tr w:rsidR="007623F8" w14:paraId="264755A6" w14:textId="77777777">
        <w:tc>
          <w:tcPr>
            <w:tcW w:w="690" w:type="dxa"/>
            <w:vMerge/>
            <w:vAlign w:val="center"/>
          </w:tcPr>
          <w:p w14:paraId="501E18C0" w14:textId="77777777" w:rsidR="007623F8" w:rsidRDefault="007623F8"/>
        </w:tc>
        <w:tc>
          <w:tcPr>
            <w:tcW w:w="1992" w:type="dxa"/>
            <w:vAlign w:val="center"/>
          </w:tcPr>
          <w:p w14:paraId="2DA86381" w14:textId="77777777" w:rsidR="007623F8" w:rsidRDefault="007739B3">
            <w:r>
              <w:t>6250</w:t>
            </w:r>
          </w:p>
        </w:tc>
        <w:tc>
          <w:tcPr>
            <w:tcW w:w="3186" w:type="dxa"/>
            <w:vAlign w:val="center"/>
          </w:tcPr>
          <w:p w14:paraId="2FFE18F7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4210920C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10BFB9CB" w14:textId="77777777" w:rsidR="007623F8" w:rsidRDefault="007739B3">
            <w:r>
              <w:t>49.04</w:t>
            </w:r>
          </w:p>
        </w:tc>
      </w:tr>
      <w:tr w:rsidR="007623F8" w14:paraId="2D5FD4C0" w14:textId="77777777">
        <w:tc>
          <w:tcPr>
            <w:tcW w:w="690" w:type="dxa"/>
            <w:vMerge/>
            <w:vAlign w:val="center"/>
          </w:tcPr>
          <w:p w14:paraId="19AD7DED" w14:textId="77777777" w:rsidR="007623F8" w:rsidRDefault="007623F8"/>
        </w:tc>
        <w:tc>
          <w:tcPr>
            <w:tcW w:w="1992" w:type="dxa"/>
            <w:vAlign w:val="center"/>
          </w:tcPr>
          <w:p w14:paraId="2FC49E8D" w14:textId="77777777" w:rsidR="007623F8" w:rsidRDefault="007739B3">
            <w:r>
              <w:t>6253</w:t>
            </w:r>
          </w:p>
        </w:tc>
        <w:tc>
          <w:tcPr>
            <w:tcW w:w="3186" w:type="dxa"/>
            <w:vAlign w:val="center"/>
          </w:tcPr>
          <w:p w14:paraId="25035C91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0D02FC3F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4693C0FF" w14:textId="77777777" w:rsidR="007623F8" w:rsidRDefault="007739B3">
            <w:r>
              <w:t>49.26</w:t>
            </w:r>
          </w:p>
        </w:tc>
      </w:tr>
      <w:tr w:rsidR="007623F8" w14:paraId="62924D09" w14:textId="77777777">
        <w:tc>
          <w:tcPr>
            <w:tcW w:w="690" w:type="dxa"/>
            <w:vMerge/>
            <w:vAlign w:val="center"/>
          </w:tcPr>
          <w:p w14:paraId="5071829F" w14:textId="77777777" w:rsidR="007623F8" w:rsidRDefault="007623F8"/>
        </w:tc>
        <w:tc>
          <w:tcPr>
            <w:tcW w:w="1992" w:type="dxa"/>
            <w:vAlign w:val="center"/>
          </w:tcPr>
          <w:p w14:paraId="2DACE26F" w14:textId="77777777" w:rsidR="007623F8" w:rsidRDefault="007739B3">
            <w:r>
              <w:t>6265</w:t>
            </w:r>
          </w:p>
        </w:tc>
        <w:tc>
          <w:tcPr>
            <w:tcW w:w="3186" w:type="dxa"/>
            <w:vAlign w:val="center"/>
          </w:tcPr>
          <w:p w14:paraId="5C77798A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E7E8C54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07DA739F" w14:textId="77777777" w:rsidR="007623F8" w:rsidRDefault="007739B3">
            <w:r>
              <w:t>42.64</w:t>
            </w:r>
          </w:p>
        </w:tc>
      </w:tr>
      <w:tr w:rsidR="007623F8" w14:paraId="3C1339BB" w14:textId="77777777">
        <w:tc>
          <w:tcPr>
            <w:tcW w:w="690" w:type="dxa"/>
            <w:vMerge/>
            <w:vAlign w:val="center"/>
          </w:tcPr>
          <w:p w14:paraId="21A24DE7" w14:textId="77777777" w:rsidR="007623F8" w:rsidRDefault="007623F8"/>
        </w:tc>
        <w:tc>
          <w:tcPr>
            <w:tcW w:w="1992" w:type="dxa"/>
            <w:vAlign w:val="center"/>
          </w:tcPr>
          <w:p w14:paraId="6A936584" w14:textId="77777777" w:rsidR="007623F8" w:rsidRDefault="007739B3">
            <w:r>
              <w:t>6266</w:t>
            </w:r>
          </w:p>
        </w:tc>
        <w:tc>
          <w:tcPr>
            <w:tcW w:w="3186" w:type="dxa"/>
            <w:vAlign w:val="center"/>
          </w:tcPr>
          <w:p w14:paraId="33AA678C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B534399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345500FA" w14:textId="77777777" w:rsidR="007623F8" w:rsidRDefault="007739B3">
            <w:r>
              <w:t>42.51</w:t>
            </w:r>
          </w:p>
        </w:tc>
      </w:tr>
      <w:tr w:rsidR="007623F8" w14:paraId="0CCB5D45" w14:textId="77777777">
        <w:tc>
          <w:tcPr>
            <w:tcW w:w="690" w:type="dxa"/>
            <w:vMerge/>
            <w:vAlign w:val="center"/>
          </w:tcPr>
          <w:p w14:paraId="489A9CA4" w14:textId="77777777" w:rsidR="007623F8" w:rsidRDefault="007623F8"/>
        </w:tc>
        <w:tc>
          <w:tcPr>
            <w:tcW w:w="1992" w:type="dxa"/>
            <w:vAlign w:val="center"/>
          </w:tcPr>
          <w:p w14:paraId="6E781405" w14:textId="77777777" w:rsidR="007623F8" w:rsidRDefault="007739B3">
            <w:r>
              <w:t>6276</w:t>
            </w:r>
          </w:p>
        </w:tc>
        <w:tc>
          <w:tcPr>
            <w:tcW w:w="3186" w:type="dxa"/>
            <w:vAlign w:val="center"/>
          </w:tcPr>
          <w:p w14:paraId="0FA4F8DC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46EBB8E8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5C2183D5" w14:textId="77777777" w:rsidR="007623F8" w:rsidRDefault="007739B3">
            <w:r>
              <w:t>48.36</w:t>
            </w:r>
          </w:p>
        </w:tc>
      </w:tr>
      <w:tr w:rsidR="007623F8" w14:paraId="5C69C5F8" w14:textId="77777777">
        <w:tc>
          <w:tcPr>
            <w:tcW w:w="690" w:type="dxa"/>
            <w:vMerge/>
            <w:vAlign w:val="center"/>
          </w:tcPr>
          <w:p w14:paraId="70C5E034" w14:textId="77777777" w:rsidR="007623F8" w:rsidRDefault="007623F8"/>
        </w:tc>
        <w:tc>
          <w:tcPr>
            <w:tcW w:w="1992" w:type="dxa"/>
            <w:vAlign w:val="center"/>
          </w:tcPr>
          <w:p w14:paraId="7237174F" w14:textId="77777777" w:rsidR="007623F8" w:rsidRDefault="007739B3">
            <w:r>
              <w:t>6279</w:t>
            </w:r>
          </w:p>
        </w:tc>
        <w:tc>
          <w:tcPr>
            <w:tcW w:w="3186" w:type="dxa"/>
            <w:vAlign w:val="center"/>
          </w:tcPr>
          <w:p w14:paraId="46862B9C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443C788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574A674C" w14:textId="77777777" w:rsidR="007623F8" w:rsidRDefault="007739B3">
            <w:r>
              <w:t>48.28</w:t>
            </w:r>
          </w:p>
        </w:tc>
      </w:tr>
      <w:tr w:rsidR="007623F8" w14:paraId="20B38834" w14:textId="77777777">
        <w:tc>
          <w:tcPr>
            <w:tcW w:w="690" w:type="dxa"/>
            <w:vMerge/>
            <w:vAlign w:val="center"/>
          </w:tcPr>
          <w:p w14:paraId="60DCA27E" w14:textId="77777777" w:rsidR="007623F8" w:rsidRDefault="007623F8"/>
        </w:tc>
        <w:tc>
          <w:tcPr>
            <w:tcW w:w="1992" w:type="dxa"/>
            <w:vAlign w:val="center"/>
          </w:tcPr>
          <w:p w14:paraId="0B52AF17" w14:textId="77777777" w:rsidR="007623F8" w:rsidRDefault="007739B3">
            <w:r>
              <w:t>6290</w:t>
            </w:r>
          </w:p>
        </w:tc>
        <w:tc>
          <w:tcPr>
            <w:tcW w:w="3186" w:type="dxa"/>
            <w:vAlign w:val="center"/>
          </w:tcPr>
          <w:p w14:paraId="7E13CDBC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58C890F8" w14:textId="77777777" w:rsidR="007623F8" w:rsidRDefault="007739B3">
            <w:r>
              <w:t>7.2</w:t>
            </w:r>
          </w:p>
        </w:tc>
        <w:tc>
          <w:tcPr>
            <w:tcW w:w="3356" w:type="dxa"/>
            <w:vAlign w:val="center"/>
          </w:tcPr>
          <w:p w14:paraId="216E54AF" w14:textId="77777777" w:rsidR="007623F8" w:rsidRDefault="007739B3">
            <w:r>
              <w:t>48.31</w:t>
            </w:r>
          </w:p>
        </w:tc>
      </w:tr>
      <w:tr w:rsidR="007623F8" w14:paraId="5100923E" w14:textId="77777777">
        <w:tc>
          <w:tcPr>
            <w:tcW w:w="690" w:type="dxa"/>
            <w:vMerge/>
            <w:vAlign w:val="center"/>
          </w:tcPr>
          <w:p w14:paraId="227D096F" w14:textId="77777777" w:rsidR="007623F8" w:rsidRDefault="007623F8"/>
        </w:tc>
        <w:tc>
          <w:tcPr>
            <w:tcW w:w="1992" w:type="dxa"/>
            <w:vAlign w:val="center"/>
          </w:tcPr>
          <w:p w14:paraId="31DFB94C" w14:textId="77777777" w:rsidR="007623F8" w:rsidRDefault="007739B3">
            <w:r>
              <w:t>6302</w:t>
            </w:r>
          </w:p>
        </w:tc>
        <w:tc>
          <w:tcPr>
            <w:tcW w:w="3186" w:type="dxa"/>
            <w:vAlign w:val="center"/>
          </w:tcPr>
          <w:p w14:paraId="6ED46782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593CA54" w14:textId="77777777" w:rsidR="007623F8" w:rsidRDefault="007739B3">
            <w:r>
              <w:t>7.1</w:t>
            </w:r>
          </w:p>
        </w:tc>
        <w:tc>
          <w:tcPr>
            <w:tcW w:w="3356" w:type="dxa"/>
            <w:vAlign w:val="center"/>
          </w:tcPr>
          <w:p w14:paraId="71C5EC21" w14:textId="77777777" w:rsidR="007623F8" w:rsidRDefault="007739B3">
            <w:r>
              <w:t>45.29</w:t>
            </w:r>
          </w:p>
        </w:tc>
      </w:tr>
      <w:tr w:rsidR="007623F8" w14:paraId="6971673B" w14:textId="77777777">
        <w:tc>
          <w:tcPr>
            <w:tcW w:w="690" w:type="dxa"/>
            <w:vMerge/>
            <w:vAlign w:val="center"/>
          </w:tcPr>
          <w:p w14:paraId="1DF72FDD" w14:textId="77777777" w:rsidR="007623F8" w:rsidRDefault="007623F8"/>
        </w:tc>
        <w:tc>
          <w:tcPr>
            <w:tcW w:w="1992" w:type="dxa"/>
            <w:vAlign w:val="center"/>
          </w:tcPr>
          <w:p w14:paraId="2EF3F4DF" w14:textId="77777777" w:rsidR="007623F8" w:rsidRDefault="007739B3">
            <w:r>
              <w:t>6306</w:t>
            </w:r>
          </w:p>
        </w:tc>
        <w:tc>
          <w:tcPr>
            <w:tcW w:w="3186" w:type="dxa"/>
            <w:vAlign w:val="center"/>
          </w:tcPr>
          <w:p w14:paraId="6005E2B4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5CD70F78" w14:textId="77777777" w:rsidR="007623F8" w:rsidRDefault="007739B3">
            <w:r>
              <w:t>6.5</w:t>
            </w:r>
          </w:p>
        </w:tc>
        <w:tc>
          <w:tcPr>
            <w:tcW w:w="3356" w:type="dxa"/>
            <w:vAlign w:val="center"/>
          </w:tcPr>
          <w:p w14:paraId="41796701" w14:textId="77777777" w:rsidR="007623F8" w:rsidRDefault="007739B3">
            <w:r>
              <w:t>46.59</w:t>
            </w:r>
          </w:p>
        </w:tc>
      </w:tr>
      <w:tr w:rsidR="007623F8" w14:paraId="45B8F823" w14:textId="77777777">
        <w:tc>
          <w:tcPr>
            <w:tcW w:w="690" w:type="dxa"/>
            <w:vMerge/>
            <w:vAlign w:val="center"/>
          </w:tcPr>
          <w:p w14:paraId="3E92226B" w14:textId="77777777" w:rsidR="007623F8" w:rsidRDefault="007623F8"/>
        </w:tc>
        <w:tc>
          <w:tcPr>
            <w:tcW w:w="1992" w:type="dxa"/>
            <w:vAlign w:val="center"/>
          </w:tcPr>
          <w:p w14:paraId="073F3080" w14:textId="77777777" w:rsidR="007623F8" w:rsidRDefault="007739B3">
            <w:r>
              <w:t>6340</w:t>
            </w:r>
          </w:p>
        </w:tc>
        <w:tc>
          <w:tcPr>
            <w:tcW w:w="3186" w:type="dxa"/>
            <w:vAlign w:val="center"/>
          </w:tcPr>
          <w:p w14:paraId="1E3458DF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59422998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5A428A1A" w14:textId="77777777" w:rsidR="007623F8" w:rsidRDefault="007739B3">
            <w:r>
              <w:t>45.80</w:t>
            </w:r>
          </w:p>
        </w:tc>
      </w:tr>
      <w:tr w:rsidR="007623F8" w14:paraId="7AD8B15F" w14:textId="77777777">
        <w:tc>
          <w:tcPr>
            <w:tcW w:w="690" w:type="dxa"/>
            <w:vMerge/>
            <w:vAlign w:val="center"/>
          </w:tcPr>
          <w:p w14:paraId="641437BF" w14:textId="77777777" w:rsidR="007623F8" w:rsidRDefault="007623F8"/>
        </w:tc>
        <w:tc>
          <w:tcPr>
            <w:tcW w:w="1992" w:type="dxa"/>
            <w:vAlign w:val="center"/>
          </w:tcPr>
          <w:p w14:paraId="76AB7CD7" w14:textId="77777777" w:rsidR="007623F8" w:rsidRDefault="007739B3">
            <w:r>
              <w:t>6348</w:t>
            </w:r>
          </w:p>
        </w:tc>
        <w:tc>
          <w:tcPr>
            <w:tcW w:w="3186" w:type="dxa"/>
            <w:vAlign w:val="center"/>
          </w:tcPr>
          <w:p w14:paraId="2BE137DF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7A2931E9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196CB7ED" w14:textId="77777777" w:rsidR="007623F8" w:rsidRDefault="007739B3">
            <w:r>
              <w:t>47.01</w:t>
            </w:r>
          </w:p>
        </w:tc>
      </w:tr>
      <w:tr w:rsidR="007623F8" w14:paraId="5EF568CC" w14:textId="77777777">
        <w:tc>
          <w:tcPr>
            <w:tcW w:w="690" w:type="dxa"/>
            <w:vMerge/>
            <w:vAlign w:val="center"/>
          </w:tcPr>
          <w:p w14:paraId="66198524" w14:textId="77777777" w:rsidR="007623F8" w:rsidRDefault="007623F8"/>
        </w:tc>
        <w:tc>
          <w:tcPr>
            <w:tcW w:w="1992" w:type="dxa"/>
            <w:vAlign w:val="center"/>
          </w:tcPr>
          <w:p w14:paraId="7C15AB30" w14:textId="77777777" w:rsidR="007623F8" w:rsidRDefault="007739B3">
            <w:r>
              <w:t>6349</w:t>
            </w:r>
          </w:p>
        </w:tc>
        <w:tc>
          <w:tcPr>
            <w:tcW w:w="3186" w:type="dxa"/>
            <w:vAlign w:val="center"/>
          </w:tcPr>
          <w:p w14:paraId="66554CF7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71769BBC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6E416CBC" w14:textId="77777777" w:rsidR="007623F8" w:rsidRDefault="007739B3">
            <w:r>
              <w:t>47.09</w:t>
            </w:r>
          </w:p>
        </w:tc>
      </w:tr>
      <w:tr w:rsidR="007623F8" w14:paraId="55EB8045" w14:textId="77777777">
        <w:tc>
          <w:tcPr>
            <w:tcW w:w="690" w:type="dxa"/>
            <w:vMerge/>
            <w:vAlign w:val="center"/>
          </w:tcPr>
          <w:p w14:paraId="07C247BC" w14:textId="77777777" w:rsidR="007623F8" w:rsidRDefault="007623F8"/>
        </w:tc>
        <w:tc>
          <w:tcPr>
            <w:tcW w:w="1992" w:type="dxa"/>
            <w:vAlign w:val="center"/>
          </w:tcPr>
          <w:p w14:paraId="4346A0CF" w14:textId="77777777" w:rsidR="007623F8" w:rsidRDefault="007739B3">
            <w:r>
              <w:t>6401</w:t>
            </w:r>
          </w:p>
        </w:tc>
        <w:tc>
          <w:tcPr>
            <w:tcW w:w="3186" w:type="dxa"/>
            <w:vAlign w:val="center"/>
          </w:tcPr>
          <w:p w14:paraId="0793F0CE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189CCE0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2E859680" w14:textId="77777777" w:rsidR="007623F8" w:rsidRDefault="007739B3">
            <w:r>
              <w:t>43.77</w:t>
            </w:r>
          </w:p>
        </w:tc>
      </w:tr>
      <w:tr w:rsidR="007623F8" w14:paraId="1A9C0A3C" w14:textId="77777777">
        <w:tc>
          <w:tcPr>
            <w:tcW w:w="690" w:type="dxa"/>
            <w:vMerge/>
            <w:vAlign w:val="center"/>
          </w:tcPr>
          <w:p w14:paraId="46A4B3C1" w14:textId="77777777" w:rsidR="007623F8" w:rsidRDefault="007623F8"/>
        </w:tc>
        <w:tc>
          <w:tcPr>
            <w:tcW w:w="1992" w:type="dxa"/>
            <w:vAlign w:val="center"/>
          </w:tcPr>
          <w:p w14:paraId="3790C10A" w14:textId="77777777" w:rsidR="007623F8" w:rsidRDefault="007739B3">
            <w:r>
              <w:t>6405</w:t>
            </w:r>
          </w:p>
        </w:tc>
        <w:tc>
          <w:tcPr>
            <w:tcW w:w="3186" w:type="dxa"/>
            <w:vAlign w:val="center"/>
          </w:tcPr>
          <w:p w14:paraId="474A72E0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0E25D7D7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5CD60C20" w14:textId="77777777" w:rsidR="007623F8" w:rsidRDefault="007739B3">
            <w:r>
              <w:t>43.72</w:t>
            </w:r>
          </w:p>
        </w:tc>
      </w:tr>
      <w:tr w:rsidR="007623F8" w14:paraId="64274F57" w14:textId="77777777">
        <w:tc>
          <w:tcPr>
            <w:tcW w:w="690" w:type="dxa"/>
            <w:vMerge/>
            <w:vAlign w:val="center"/>
          </w:tcPr>
          <w:p w14:paraId="6F4154C5" w14:textId="77777777" w:rsidR="007623F8" w:rsidRDefault="007623F8"/>
        </w:tc>
        <w:tc>
          <w:tcPr>
            <w:tcW w:w="1992" w:type="dxa"/>
            <w:vAlign w:val="center"/>
          </w:tcPr>
          <w:p w14:paraId="385DF384" w14:textId="77777777" w:rsidR="007623F8" w:rsidRDefault="007739B3">
            <w:r>
              <w:t>6414</w:t>
            </w:r>
          </w:p>
        </w:tc>
        <w:tc>
          <w:tcPr>
            <w:tcW w:w="3186" w:type="dxa"/>
            <w:vAlign w:val="center"/>
          </w:tcPr>
          <w:p w14:paraId="0753E2CD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38308FC4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3A081C02" w14:textId="77777777" w:rsidR="007623F8" w:rsidRDefault="007739B3">
            <w:r>
              <w:t>46.66</w:t>
            </w:r>
          </w:p>
        </w:tc>
      </w:tr>
      <w:tr w:rsidR="007623F8" w14:paraId="2B98A1C4" w14:textId="77777777">
        <w:tc>
          <w:tcPr>
            <w:tcW w:w="690" w:type="dxa"/>
            <w:vMerge/>
            <w:vAlign w:val="center"/>
          </w:tcPr>
          <w:p w14:paraId="531BBBE8" w14:textId="77777777" w:rsidR="007623F8" w:rsidRDefault="007623F8"/>
        </w:tc>
        <w:tc>
          <w:tcPr>
            <w:tcW w:w="1992" w:type="dxa"/>
            <w:vAlign w:val="center"/>
          </w:tcPr>
          <w:p w14:paraId="6A04A46C" w14:textId="77777777" w:rsidR="007623F8" w:rsidRDefault="007739B3">
            <w:r>
              <w:t>6415</w:t>
            </w:r>
          </w:p>
        </w:tc>
        <w:tc>
          <w:tcPr>
            <w:tcW w:w="3186" w:type="dxa"/>
            <w:vAlign w:val="center"/>
          </w:tcPr>
          <w:p w14:paraId="4F24A7B6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4C42E136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3CC6A444" w14:textId="77777777" w:rsidR="007623F8" w:rsidRDefault="007739B3">
            <w:r>
              <w:t>46.56</w:t>
            </w:r>
          </w:p>
        </w:tc>
      </w:tr>
      <w:tr w:rsidR="007623F8" w14:paraId="3D3EBA76" w14:textId="77777777">
        <w:tc>
          <w:tcPr>
            <w:tcW w:w="690" w:type="dxa"/>
            <w:vMerge/>
            <w:vAlign w:val="center"/>
          </w:tcPr>
          <w:p w14:paraId="1982A69C" w14:textId="77777777" w:rsidR="007623F8" w:rsidRDefault="007623F8"/>
        </w:tc>
        <w:tc>
          <w:tcPr>
            <w:tcW w:w="1992" w:type="dxa"/>
            <w:vAlign w:val="center"/>
          </w:tcPr>
          <w:p w14:paraId="443E704F" w14:textId="77777777" w:rsidR="007623F8" w:rsidRDefault="007739B3">
            <w:r>
              <w:t>6507</w:t>
            </w:r>
          </w:p>
        </w:tc>
        <w:tc>
          <w:tcPr>
            <w:tcW w:w="3186" w:type="dxa"/>
            <w:vAlign w:val="center"/>
          </w:tcPr>
          <w:p w14:paraId="2A676509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B9BD80B" w14:textId="77777777" w:rsidR="007623F8" w:rsidRDefault="007739B3">
            <w:r>
              <w:t>3.4</w:t>
            </w:r>
          </w:p>
        </w:tc>
        <w:tc>
          <w:tcPr>
            <w:tcW w:w="3356" w:type="dxa"/>
            <w:vAlign w:val="center"/>
          </w:tcPr>
          <w:p w14:paraId="04BC0CAB" w14:textId="77777777" w:rsidR="007623F8" w:rsidRDefault="007739B3">
            <w:r>
              <w:t>45.47</w:t>
            </w:r>
          </w:p>
        </w:tc>
      </w:tr>
      <w:tr w:rsidR="007623F8" w14:paraId="72DC5495" w14:textId="77777777">
        <w:tc>
          <w:tcPr>
            <w:tcW w:w="690" w:type="dxa"/>
            <w:vMerge/>
            <w:vAlign w:val="center"/>
          </w:tcPr>
          <w:p w14:paraId="2A841F81" w14:textId="77777777" w:rsidR="007623F8" w:rsidRDefault="007623F8"/>
        </w:tc>
        <w:tc>
          <w:tcPr>
            <w:tcW w:w="1992" w:type="dxa"/>
            <w:vAlign w:val="center"/>
          </w:tcPr>
          <w:p w14:paraId="29B95B27" w14:textId="77777777" w:rsidR="007623F8" w:rsidRDefault="007739B3">
            <w:r>
              <w:t>6517</w:t>
            </w:r>
          </w:p>
        </w:tc>
        <w:tc>
          <w:tcPr>
            <w:tcW w:w="3186" w:type="dxa"/>
            <w:vAlign w:val="center"/>
          </w:tcPr>
          <w:p w14:paraId="46EA9EFD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31E2361D" w14:textId="77777777" w:rsidR="007623F8" w:rsidRDefault="007739B3">
            <w:r>
              <w:t>2.7</w:t>
            </w:r>
          </w:p>
        </w:tc>
        <w:tc>
          <w:tcPr>
            <w:tcW w:w="3356" w:type="dxa"/>
            <w:vAlign w:val="center"/>
          </w:tcPr>
          <w:p w14:paraId="4E42C715" w14:textId="77777777" w:rsidR="007623F8" w:rsidRDefault="007739B3">
            <w:r>
              <w:t>44.09</w:t>
            </w:r>
          </w:p>
        </w:tc>
      </w:tr>
      <w:tr w:rsidR="007623F8" w14:paraId="1EC4DA0F" w14:textId="77777777">
        <w:tc>
          <w:tcPr>
            <w:tcW w:w="690" w:type="dxa"/>
            <w:vMerge/>
            <w:vAlign w:val="center"/>
          </w:tcPr>
          <w:p w14:paraId="09A5BDCF" w14:textId="77777777" w:rsidR="007623F8" w:rsidRDefault="007623F8"/>
        </w:tc>
        <w:tc>
          <w:tcPr>
            <w:tcW w:w="1992" w:type="dxa"/>
            <w:vAlign w:val="center"/>
          </w:tcPr>
          <w:p w14:paraId="366F7468" w14:textId="77777777" w:rsidR="007623F8" w:rsidRDefault="007739B3">
            <w:r>
              <w:t>6530</w:t>
            </w:r>
          </w:p>
        </w:tc>
        <w:tc>
          <w:tcPr>
            <w:tcW w:w="3186" w:type="dxa"/>
            <w:vAlign w:val="center"/>
          </w:tcPr>
          <w:p w14:paraId="6CD19B30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403B5F5F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40C69EBF" w14:textId="77777777" w:rsidR="007623F8" w:rsidRDefault="007739B3">
            <w:r>
              <w:t>41.66</w:t>
            </w:r>
          </w:p>
        </w:tc>
      </w:tr>
      <w:tr w:rsidR="007623F8" w14:paraId="0F0B7387" w14:textId="77777777">
        <w:tc>
          <w:tcPr>
            <w:tcW w:w="690" w:type="dxa"/>
            <w:vMerge/>
            <w:vAlign w:val="center"/>
          </w:tcPr>
          <w:p w14:paraId="00EE2EAB" w14:textId="77777777" w:rsidR="007623F8" w:rsidRDefault="007623F8"/>
        </w:tc>
        <w:tc>
          <w:tcPr>
            <w:tcW w:w="1992" w:type="dxa"/>
            <w:vAlign w:val="center"/>
          </w:tcPr>
          <w:p w14:paraId="4C8118F5" w14:textId="77777777" w:rsidR="007623F8" w:rsidRDefault="007739B3">
            <w:r>
              <w:t>6536</w:t>
            </w:r>
          </w:p>
        </w:tc>
        <w:tc>
          <w:tcPr>
            <w:tcW w:w="3186" w:type="dxa"/>
            <w:vAlign w:val="center"/>
          </w:tcPr>
          <w:p w14:paraId="0FA749BF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1FC4E20E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5F20F95E" w14:textId="77777777" w:rsidR="007623F8" w:rsidRDefault="007739B3">
            <w:r>
              <w:t>41.58</w:t>
            </w:r>
          </w:p>
        </w:tc>
      </w:tr>
      <w:tr w:rsidR="007623F8" w14:paraId="3F2812EB" w14:textId="77777777">
        <w:tc>
          <w:tcPr>
            <w:tcW w:w="690" w:type="dxa"/>
            <w:vMerge/>
            <w:vAlign w:val="center"/>
          </w:tcPr>
          <w:p w14:paraId="455BB67E" w14:textId="77777777" w:rsidR="007623F8" w:rsidRDefault="007623F8"/>
        </w:tc>
        <w:tc>
          <w:tcPr>
            <w:tcW w:w="1992" w:type="dxa"/>
            <w:vAlign w:val="center"/>
          </w:tcPr>
          <w:p w14:paraId="6A74DF4E" w14:textId="77777777" w:rsidR="007623F8" w:rsidRDefault="007739B3">
            <w:r>
              <w:t>6545</w:t>
            </w:r>
          </w:p>
        </w:tc>
        <w:tc>
          <w:tcPr>
            <w:tcW w:w="3186" w:type="dxa"/>
            <w:vAlign w:val="center"/>
          </w:tcPr>
          <w:p w14:paraId="20A7A3E1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A46C1D5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6786F313" w14:textId="77777777" w:rsidR="007623F8" w:rsidRDefault="007739B3">
            <w:r>
              <w:t>43.69</w:t>
            </w:r>
          </w:p>
        </w:tc>
      </w:tr>
      <w:tr w:rsidR="007623F8" w14:paraId="07E34FE8" w14:textId="77777777">
        <w:tc>
          <w:tcPr>
            <w:tcW w:w="690" w:type="dxa"/>
            <w:vMerge/>
            <w:vAlign w:val="center"/>
          </w:tcPr>
          <w:p w14:paraId="7F6A943D" w14:textId="77777777" w:rsidR="007623F8" w:rsidRDefault="007623F8"/>
        </w:tc>
        <w:tc>
          <w:tcPr>
            <w:tcW w:w="1992" w:type="dxa"/>
            <w:vAlign w:val="center"/>
          </w:tcPr>
          <w:p w14:paraId="36C5E451" w14:textId="77777777" w:rsidR="007623F8" w:rsidRDefault="007739B3">
            <w:r>
              <w:t>6549</w:t>
            </w:r>
          </w:p>
        </w:tc>
        <w:tc>
          <w:tcPr>
            <w:tcW w:w="3186" w:type="dxa"/>
            <w:vAlign w:val="center"/>
          </w:tcPr>
          <w:p w14:paraId="60D4D084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F5030AB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2267EC5C" w14:textId="77777777" w:rsidR="007623F8" w:rsidRDefault="007739B3">
            <w:r>
              <w:t>43.41</w:t>
            </w:r>
          </w:p>
        </w:tc>
      </w:tr>
      <w:tr w:rsidR="007623F8" w14:paraId="6EE55003" w14:textId="77777777">
        <w:tc>
          <w:tcPr>
            <w:tcW w:w="690" w:type="dxa"/>
            <w:vMerge/>
            <w:vAlign w:val="center"/>
          </w:tcPr>
          <w:p w14:paraId="367D1986" w14:textId="77777777" w:rsidR="007623F8" w:rsidRDefault="007623F8"/>
        </w:tc>
        <w:tc>
          <w:tcPr>
            <w:tcW w:w="1992" w:type="dxa"/>
            <w:vAlign w:val="center"/>
          </w:tcPr>
          <w:p w14:paraId="784903E4" w14:textId="77777777" w:rsidR="007623F8" w:rsidRDefault="007739B3">
            <w:r>
              <w:t>6560</w:t>
            </w:r>
          </w:p>
        </w:tc>
        <w:tc>
          <w:tcPr>
            <w:tcW w:w="3186" w:type="dxa"/>
            <w:vAlign w:val="center"/>
          </w:tcPr>
          <w:p w14:paraId="2427365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F5C92D5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6D79A614" w14:textId="77777777" w:rsidR="007623F8" w:rsidRDefault="007739B3">
            <w:r>
              <w:t>43.09</w:t>
            </w:r>
          </w:p>
        </w:tc>
      </w:tr>
      <w:tr w:rsidR="007623F8" w14:paraId="47DF5275" w14:textId="77777777">
        <w:tc>
          <w:tcPr>
            <w:tcW w:w="690" w:type="dxa"/>
            <w:vMerge/>
            <w:vAlign w:val="center"/>
          </w:tcPr>
          <w:p w14:paraId="6E3B81F1" w14:textId="77777777" w:rsidR="007623F8" w:rsidRDefault="007623F8"/>
        </w:tc>
        <w:tc>
          <w:tcPr>
            <w:tcW w:w="1992" w:type="dxa"/>
            <w:vAlign w:val="center"/>
          </w:tcPr>
          <w:p w14:paraId="7BF4E851" w14:textId="77777777" w:rsidR="007623F8" w:rsidRDefault="007739B3">
            <w:r>
              <w:t>6574</w:t>
            </w:r>
          </w:p>
        </w:tc>
        <w:tc>
          <w:tcPr>
            <w:tcW w:w="3186" w:type="dxa"/>
            <w:vAlign w:val="center"/>
          </w:tcPr>
          <w:p w14:paraId="7D816FAC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9A60A40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21E42154" w14:textId="77777777" w:rsidR="007623F8" w:rsidRDefault="007739B3">
            <w:r>
              <w:t>43.77</w:t>
            </w:r>
          </w:p>
        </w:tc>
      </w:tr>
      <w:tr w:rsidR="007623F8" w14:paraId="61F29892" w14:textId="77777777">
        <w:tc>
          <w:tcPr>
            <w:tcW w:w="690" w:type="dxa"/>
            <w:vMerge/>
            <w:vAlign w:val="center"/>
          </w:tcPr>
          <w:p w14:paraId="5D6B1C28" w14:textId="77777777" w:rsidR="007623F8" w:rsidRDefault="007623F8"/>
        </w:tc>
        <w:tc>
          <w:tcPr>
            <w:tcW w:w="1992" w:type="dxa"/>
            <w:vAlign w:val="center"/>
          </w:tcPr>
          <w:p w14:paraId="71241993" w14:textId="77777777" w:rsidR="007623F8" w:rsidRDefault="007739B3">
            <w:r>
              <w:t>6575</w:t>
            </w:r>
          </w:p>
        </w:tc>
        <w:tc>
          <w:tcPr>
            <w:tcW w:w="3186" w:type="dxa"/>
            <w:vAlign w:val="center"/>
          </w:tcPr>
          <w:p w14:paraId="10F5FD96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480E2D99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62F812B5" w14:textId="77777777" w:rsidR="007623F8" w:rsidRDefault="007739B3">
            <w:r>
              <w:t>43.87</w:t>
            </w:r>
          </w:p>
        </w:tc>
      </w:tr>
      <w:tr w:rsidR="007623F8" w14:paraId="64178D56" w14:textId="77777777">
        <w:tc>
          <w:tcPr>
            <w:tcW w:w="690" w:type="dxa"/>
            <w:vMerge/>
            <w:vAlign w:val="center"/>
          </w:tcPr>
          <w:p w14:paraId="32D40BAE" w14:textId="77777777" w:rsidR="007623F8" w:rsidRDefault="007623F8"/>
        </w:tc>
        <w:tc>
          <w:tcPr>
            <w:tcW w:w="1992" w:type="dxa"/>
            <w:vAlign w:val="center"/>
          </w:tcPr>
          <w:p w14:paraId="0BD0E89B" w14:textId="77777777" w:rsidR="007623F8" w:rsidRDefault="007739B3">
            <w:r>
              <w:t>6580</w:t>
            </w:r>
          </w:p>
        </w:tc>
        <w:tc>
          <w:tcPr>
            <w:tcW w:w="3186" w:type="dxa"/>
            <w:vAlign w:val="center"/>
          </w:tcPr>
          <w:p w14:paraId="68784657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92F751C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5CAC9686" w14:textId="77777777" w:rsidR="007623F8" w:rsidRDefault="007739B3">
            <w:r>
              <w:t>45.18</w:t>
            </w:r>
          </w:p>
        </w:tc>
      </w:tr>
      <w:tr w:rsidR="007623F8" w14:paraId="5E752EFA" w14:textId="77777777">
        <w:tc>
          <w:tcPr>
            <w:tcW w:w="690" w:type="dxa"/>
            <w:vMerge/>
            <w:vAlign w:val="center"/>
          </w:tcPr>
          <w:p w14:paraId="76960357" w14:textId="77777777" w:rsidR="007623F8" w:rsidRDefault="007623F8"/>
        </w:tc>
        <w:tc>
          <w:tcPr>
            <w:tcW w:w="1992" w:type="dxa"/>
            <w:vAlign w:val="center"/>
          </w:tcPr>
          <w:p w14:paraId="740B1E68" w14:textId="77777777" w:rsidR="007623F8" w:rsidRDefault="007739B3">
            <w:r>
              <w:t>6583</w:t>
            </w:r>
          </w:p>
        </w:tc>
        <w:tc>
          <w:tcPr>
            <w:tcW w:w="3186" w:type="dxa"/>
            <w:vAlign w:val="center"/>
          </w:tcPr>
          <w:p w14:paraId="699A7B15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670C5D8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0F62DAEB" w14:textId="77777777" w:rsidR="007623F8" w:rsidRDefault="007739B3">
            <w:r>
              <w:t>45.18</w:t>
            </w:r>
          </w:p>
        </w:tc>
      </w:tr>
      <w:tr w:rsidR="007623F8" w14:paraId="2B9AA29A" w14:textId="77777777">
        <w:tc>
          <w:tcPr>
            <w:tcW w:w="690" w:type="dxa"/>
            <w:vMerge/>
            <w:vAlign w:val="center"/>
          </w:tcPr>
          <w:p w14:paraId="50982335" w14:textId="77777777" w:rsidR="007623F8" w:rsidRDefault="007623F8"/>
        </w:tc>
        <w:tc>
          <w:tcPr>
            <w:tcW w:w="1992" w:type="dxa"/>
            <w:vAlign w:val="center"/>
          </w:tcPr>
          <w:p w14:paraId="778B81CA" w14:textId="77777777" w:rsidR="007623F8" w:rsidRDefault="007739B3">
            <w:r>
              <w:t>6592</w:t>
            </w:r>
          </w:p>
        </w:tc>
        <w:tc>
          <w:tcPr>
            <w:tcW w:w="3186" w:type="dxa"/>
            <w:vAlign w:val="center"/>
          </w:tcPr>
          <w:p w14:paraId="3DFF24E9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037C24F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762604FF" w14:textId="77777777" w:rsidR="007623F8" w:rsidRDefault="007739B3">
            <w:r>
              <w:t>45.00</w:t>
            </w:r>
          </w:p>
        </w:tc>
      </w:tr>
      <w:tr w:rsidR="007623F8" w14:paraId="609D4731" w14:textId="77777777">
        <w:tc>
          <w:tcPr>
            <w:tcW w:w="690" w:type="dxa"/>
            <w:vMerge/>
            <w:vAlign w:val="center"/>
          </w:tcPr>
          <w:p w14:paraId="665CA876" w14:textId="77777777" w:rsidR="007623F8" w:rsidRDefault="007623F8"/>
        </w:tc>
        <w:tc>
          <w:tcPr>
            <w:tcW w:w="1992" w:type="dxa"/>
            <w:vAlign w:val="center"/>
          </w:tcPr>
          <w:p w14:paraId="0BB7B1C1" w14:textId="77777777" w:rsidR="007623F8" w:rsidRDefault="007739B3">
            <w:r>
              <w:t>6593</w:t>
            </w:r>
          </w:p>
        </w:tc>
        <w:tc>
          <w:tcPr>
            <w:tcW w:w="3186" w:type="dxa"/>
            <w:vAlign w:val="center"/>
          </w:tcPr>
          <w:p w14:paraId="212AE865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62235C6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6975A08E" w14:textId="77777777" w:rsidR="007623F8" w:rsidRDefault="007739B3">
            <w:r>
              <w:t>44.99</w:t>
            </w:r>
          </w:p>
        </w:tc>
      </w:tr>
      <w:tr w:rsidR="007623F8" w14:paraId="3F35C7C9" w14:textId="77777777">
        <w:tc>
          <w:tcPr>
            <w:tcW w:w="690" w:type="dxa"/>
            <w:vMerge/>
            <w:vAlign w:val="center"/>
          </w:tcPr>
          <w:p w14:paraId="0CC11A51" w14:textId="77777777" w:rsidR="007623F8" w:rsidRDefault="007623F8"/>
        </w:tc>
        <w:tc>
          <w:tcPr>
            <w:tcW w:w="1992" w:type="dxa"/>
            <w:vAlign w:val="center"/>
          </w:tcPr>
          <w:p w14:paraId="671B3E09" w14:textId="77777777" w:rsidR="007623F8" w:rsidRDefault="007739B3">
            <w:r>
              <w:t>6609</w:t>
            </w:r>
          </w:p>
        </w:tc>
        <w:tc>
          <w:tcPr>
            <w:tcW w:w="3186" w:type="dxa"/>
            <w:vAlign w:val="center"/>
          </w:tcPr>
          <w:p w14:paraId="1B27CA5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08A5B19" w14:textId="77777777" w:rsidR="007623F8" w:rsidRDefault="007739B3">
            <w:r>
              <w:t>1.0</w:t>
            </w:r>
          </w:p>
        </w:tc>
        <w:tc>
          <w:tcPr>
            <w:tcW w:w="3356" w:type="dxa"/>
            <w:vAlign w:val="center"/>
          </w:tcPr>
          <w:p w14:paraId="36D5B2B6" w14:textId="77777777" w:rsidR="007623F8" w:rsidRDefault="007739B3">
            <w:r>
              <w:t>44.93</w:t>
            </w:r>
          </w:p>
        </w:tc>
      </w:tr>
      <w:tr w:rsidR="007623F8" w14:paraId="431A0CB1" w14:textId="77777777">
        <w:tc>
          <w:tcPr>
            <w:tcW w:w="690" w:type="dxa"/>
            <w:vMerge/>
            <w:vAlign w:val="center"/>
          </w:tcPr>
          <w:p w14:paraId="0D3E316E" w14:textId="77777777" w:rsidR="007623F8" w:rsidRDefault="007623F8"/>
        </w:tc>
        <w:tc>
          <w:tcPr>
            <w:tcW w:w="1992" w:type="dxa"/>
            <w:vAlign w:val="center"/>
          </w:tcPr>
          <w:p w14:paraId="25FB0069" w14:textId="77777777" w:rsidR="007623F8" w:rsidRDefault="007739B3">
            <w:r>
              <w:t>6613</w:t>
            </w:r>
          </w:p>
        </w:tc>
        <w:tc>
          <w:tcPr>
            <w:tcW w:w="3186" w:type="dxa"/>
            <w:vAlign w:val="center"/>
          </w:tcPr>
          <w:p w14:paraId="294B7F82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0675D04" w14:textId="77777777" w:rsidR="007623F8" w:rsidRDefault="007739B3">
            <w:r>
              <w:t>0.9</w:t>
            </w:r>
          </w:p>
        </w:tc>
        <w:tc>
          <w:tcPr>
            <w:tcW w:w="3356" w:type="dxa"/>
            <w:vAlign w:val="center"/>
          </w:tcPr>
          <w:p w14:paraId="28684489" w14:textId="77777777" w:rsidR="007623F8" w:rsidRDefault="007739B3">
            <w:r>
              <w:t>43.78</w:t>
            </w:r>
          </w:p>
        </w:tc>
      </w:tr>
      <w:tr w:rsidR="007623F8" w14:paraId="3E54922D" w14:textId="77777777">
        <w:tc>
          <w:tcPr>
            <w:tcW w:w="690" w:type="dxa"/>
            <w:vMerge/>
            <w:vAlign w:val="center"/>
          </w:tcPr>
          <w:p w14:paraId="5965C2BB" w14:textId="77777777" w:rsidR="007623F8" w:rsidRDefault="007623F8"/>
        </w:tc>
        <w:tc>
          <w:tcPr>
            <w:tcW w:w="1992" w:type="dxa"/>
            <w:vAlign w:val="center"/>
          </w:tcPr>
          <w:p w14:paraId="2FEC775F" w14:textId="77777777" w:rsidR="007623F8" w:rsidRDefault="007739B3">
            <w:r>
              <w:t>6618</w:t>
            </w:r>
          </w:p>
        </w:tc>
        <w:tc>
          <w:tcPr>
            <w:tcW w:w="3186" w:type="dxa"/>
            <w:vAlign w:val="center"/>
          </w:tcPr>
          <w:p w14:paraId="1DAC3F85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40D9A25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48DF6C8F" w14:textId="77777777" w:rsidR="007623F8" w:rsidRDefault="007739B3">
            <w:r>
              <w:t>41.46</w:t>
            </w:r>
          </w:p>
        </w:tc>
      </w:tr>
      <w:tr w:rsidR="007623F8" w14:paraId="2CAA24A1" w14:textId="77777777">
        <w:tc>
          <w:tcPr>
            <w:tcW w:w="690" w:type="dxa"/>
            <w:vMerge/>
            <w:vAlign w:val="center"/>
          </w:tcPr>
          <w:p w14:paraId="4D789539" w14:textId="77777777" w:rsidR="007623F8" w:rsidRDefault="007623F8"/>
        </w:tc>
        <w:tc>
          <w:tcPr>
            <w:tcW w:w="1992" w:type="dxa"/>
            <w:vAlign w:val="center"/>
          </w:tcPr>
          <w:p w14:paraId="2601937C" w14:textId="77777777" w:rsidR="007623F8" w:rsidRDefault="007739B3">
            <w:r>
              <w:t>6623</w:t>
            </w:r>
          </w:p>
        </w:tc>
        <w:tc>
          <w:tcPr>
            <w:tcW w:w="3186" w:type="dxa"/>
            <w:vAlign w:val="center"/>
          </w:tcPr>
          <w:p w14:paraId="2583C57B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4B3BB375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4C607D0C" w14:textId="77777777" w:rsidR="007623F8" w:rsidRDefault="007739B3">
            <w:r>
              <w:t>40.06</w:t>
            </w:r>
          </w:p>
        </w:tc>
      </w:tr>
      <w:tr w:rsidR="007623F8" w14:paraId="1C02742F" w14:textId="77777777">
        <w:tc>
          <w:tcPr>
            <w:tcW w:w="690" w:type="dxa"/>
            <w:vMerge w:val="restart"/>
            <w:vAlign w:val="center"/>
          </w:tcPr>
          <w:p w14:paraId="164C0437" w14:textId="77777777" w:rsidR="007623F8" w:rsidRDefault="007739B3">
            <w:r>
              <w:t>7</w:t>
            </w:r>
          </w:p>
        </w:tc>
        <w:tc>
          <w:tcPr>
            <w:tcW w:w="1992" w:type="dxa"/>
            <w:vAlign w:val="center"/>
          </w:tcPr>
          <w:p w14:paraId="7D4A6FA5" w14:textId="77777777" w:rsidR="007623F8" w:rsidRDefault="007739B3">
            <w:r>
              <w:t>7002</w:t>
            </w:r>
          </w:p>
        </w:tc>
        <w:tc>
          <w:tcPr>
            <w:tcW w:w="3186" w:type="dxa"/>
            <w:vAlign w:val="center"/>
          </w:tcPr>
          <w:p w14:paraId="2BA9F997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32D8D805" w14:textId="77777777" w:rsidR="007623F8" w:rsidRDefault="007739B3">
            <w:r>
              <w:t>46.8</w:t>
            </w:r>
          </w:p>
        </w:tc>
        <w:tc>
          <w:tcPr>
            <w:tcW w:w="3356" w:type="dxa"/>
            <w:vAlign w:val="center"/>
          </w:tcPr>
          <w:p w14:paraId="43E3FA34" w14:textId="77777777" w:rsidR="007623F8" w:rsidRDefault="007739B3">
            <w:r>
              <w:t>45.23</w:t>
            </w:r>
          </w:p>
        </w:tc>
      </w:tr>
      <w:tr w:rsidR="007623F8" w14:paraId="42F0EB20" w14:textId="77777777">
        <w:tc>
          <w:tcPr>
            <w:tcW w:w="690" w:type="dxa"/>
            <w:vMerge/>
            <w:vAlign w:val="center"/>
          </w:tcPr>
          <w:p w14:paraId="252FFA01" w14:textId="77777777" w:rsidR="007623F8" w:rsidRDefault="007623F8"/>
        </w:tc>
        <w:tc>
          <w:tcPr>
            <w:tcW w:w="1992" w:type="dxa"/>
            <w:vAlign w:val="center"/>
          </w:tcPr>
          <w:p w14:paraId="3C96C46B" w14:textId="77777777" w:rsidR="007623F8" w:rsidRDefault="007739B3">
            <w:r>
              <w:t>7003</w:t>
            </w:r>
          </w:p>
        </w:tc>
        <w:tc>
          <w:tcPr>
            <w:tcW w:w="3186" w:type="dxa"/>
            <w:vAlign w:val="center"/>
          </w:tcPr>
          <w:p w14:paraId="7EF9FE5B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579FDFD2" w14:textId="77777777" w:rsidR="007623F8" w:rsidRDefault="007739B3">
            <w:r>
              <w:t>46.8</w:t>
            </w:r>
          </w:p>
        </w:tc>
        <w:tc>
          <w:tcPr>
            <w:tcW w:w="3356" w:type="dxa"/>
            <w:vAlign w:val="center"/>
          </w:tcPr>
          <w:p w14:paraId="2B5A5162" w14:textId="77777777" w:rsidR="007623F8" w:rsidRDefault="007739B3">
            <w:r>
              <w:t>45.26</w:t>
            </w:r>
          </w:p>
        </w:tc>
      </w:tr>
      <w:tr w:rsidR="007623F8" w14:paraId="790E9208" w14:textId="77777777">
        <w:tc>
          <w:tcPr>
            <w:tcW w:w="690" w:type="dxa"/>
            <w:vMerge/>
            <w:vAlign w:val="center"/>
          </w:tcPr>
          <w:p w14:paraId="2F791241" w14:textId="77777777" w:rsidR="007623F8" w:rsidRDefault="007623F8"/>
        </w:tc>
        <w:tc>
          <w:tcPr>
            <w:tcW w:w="1992" w:type="dxa"/>
            <w:vAlign w:val="center"/>
          </w:tcPr>
          <w:p w14:paraId="52BE031B" w14:textId="77777777" w:rsidR="007623F8" w:rsidRDefault="007739B3">
            <w:r>
              <w:t>7004</w:t>
            </w:r>
          </w:p>
        </w:tc>
        <w:tc>
          <w:tcPr>
            <w:tcW w:w="3186" w:type="dxa"/>
            <w:vAlign w:val="center"/>
          </w:tcPr>
          <w:p w14:paraId="5E8A0530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6FF5EF3B" w14:textId="77777777" w:rsidR="007623F8" w:rsidRDefault="007739B3">
            <w:r>
              <w:t>46.8</w:t>
            </w:r>
          </w:p>
        </w:tc>
        <w:tc>
          <w:tcPr>
            <w:tcW w:w="3356" w:type="dxa"/>
            <w:vAlign w:val="center"/>
          </w:tcPr>
          <w:p w14:paraId="48E7A0BF" w14:textId="77777777" w:rsidR="007623F8" w:rsidRDefault="007739B3">
            <w:r>
              <w:t>44.06</w:t>
            </w:r>
          </w:p>
        </w:tc>
      </w:tr>
      <w:tr w:rsidR="007623F8" w14:paraId="135ABED3" w14:textId="77777777">
        <w:tc>
          <w:tcPr>
            <w:tcW w:w="690" w:type="dxa"/>
            <w:vMerge/>
            <w:vAlign w:val="center"/>
          </w:tcPr>
          <w:p w14:paraId="3F052428" w14:textId="77777777" w:rsidR="007623F8" w:rsidRDefault="007623F8"/>
        </w:tc>
        <w:tc>
          <w:tcPr>
            <w:tcW w:w="1992" w:type="dxa"/>
            <w:vAlign w:val="center"/>
          </w:tcPr>
          <w:p w14:paraId="4348F80F" w14:textId="77777777" w:rsidR="007623F8" w:rsidRDefault="007739B3">
            <w:r>
              <w:t>7005</w:t>
            </w:r>
          </w:p>
        </w:tc>
        <w:tc>
          <w:tcPr>
            <w:tcW w:w="3186" w:type="dxa"/>
            <w:vAlign w:val="center"/>
          </w:tcPr>
          <w:p w14:paraId="61613602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6961CD68" w14:textId="77777777" w:rsidR="007623F8" w:rsidRDefault="007739B3">
            <w:r>
              <w:t>46.8</w:t>
            </w:r>
          </w:p>
        </w:tc>
        <w:tc>
          <w:tcPr>
            <w:tcW w:w="3356" w:type="dxa"/>
            <w:vAlign w:val="center"/>
          </w:tcPr>
          <w:p w14:paraId="6811F116" w14:textId="77777777" w:rsidR="007623F8" w:rsidRDefault="007739B3">
            <w:r>
              <w:t>43.92</w:t>
            </w:r>
          </w:p>
        </w:tc>
      </w:tr>
      <w:tr w:rsidR="007623F8" w14:paraId="529CA7C2" w14:textId="77777777">
        <w:tc>
          <w:tcPr>
            <w:tcW w:w="690" w:type="dxa"/>
            <w:vMerge/>
            <w:vAlign w:val="center"/>
          </w:tcPr>
          <w:p w14:paraId="1B57525C" w14:textId="77777777" w:rsidR="007623F8" w:rsidRDefault="007623F8"/>
        </w:tc>
        <w:tc>
          <w:tcPr>
            <w:tcW w:w="1992" w:type="dxa"/>
            <w:vAlign w:val="center"/>
          </w:tcPr>
          <w:p w14:paraId="7FFF659D" w14:textId="77777777" w:rsidR="007623F8" w:rsidRDefault="007739B3">
            <w:r>
              <w:t>7016</w:t>
            </w:r>
          </w:p>
        </w:tc>
        <w:tc>
          <w:tcPr>
            <w:tcW w:w="3186" w:type="dxa"/>
            <w:vAlign w:val="center"/>
          </w:tcPr>
          <w:p w14:paraId="03EA4235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4CFA9CA2" w14:textId="77777777" w:rsidR="007623F8" w:rsidRDefault="007739B3">
            <w:r>
              <w:t>42.0</w:t>
            </w:r>
          </w:p>
        </w:tc>
        <w:tc>
          <w:tcPr>
            <w:tcW w:w="3356" w:type="dxa"/>
            <w:vAlign w:val="center"/>
          </w:tcPr>
          <w:p w14:paraId="4557C13A" w14:textId="77777777" w:rsidR="007623F8" w:rsidRDefault="007739B3">
            <w:r>
              <w:t>45.19</w:t>
            </w:r>
          </w:p>
        </w:tc>
      </w:tr>
      <w:tr w:rsidR="007623F8" w14:paraId="77703DB0" w14:textId="77777777">
        <w:tc>
          <w:tcPr>
            <w:tcW w:w="690" w:type="dxa"/>
            <w:vMerge/>
            <w:vAlign w:val="center"/>
          </w:tcPr>
          <w:p w14:paraId="5EDCA793" w14:textId="77777777" w:rsidR="007623F8" w:rsidRDefault="007623F8"/>
        </w:tc>
        <w:tc>
          <w:tcPr>
            <w:tcW w:w="1992" w:type="dxa"/>
            <w:vAlign w:val="center"/>
          </w:tcPr>
          <w:p w14:paraId="52159408" w14:textId="77777777" w:rsidR="007623F8" w:rsidRDefault="007739B3">
            <w:r>
              <w:t>7022</w:t>
            </w:r>
          </w:p>
        </w:tc>
        <w:tc>
          <w:tcPr>
            <w:tcW w:w="3186" w:type="dxa"/>
            <w:vAlign w:val="center"/>
          </w:tcPr>
          <w:p w14:paraId="20DCEABF" w14:textId="77777777" w:rsidR="007623F8" w:rsidRDefault="007739B3">
            <w:r>
              <w:t>客厅</w:t>
            </w:r>
          </w:p>
        </w:tc>
        <w:tc>
          <w:tcPr>
            <w:tcW w:w="1075" w:type="dxa"/>
            <w:vAlign w:val="center"/>
          </w:tcPr>
          <w:p w14:paraId="5626742E" w14:textId="77777777" w:rsidR="007623F8" w:rsidRDefault="007739B3">
            <w:r>
              <w:t>40.5</w:t>
            </w:r>
          </w:p>
        </w:tc>
        <w:tc>
          <w:tcPr>
            <w:tcW w:w="3356" w:type="dxa"/>
            <w:vAlign w:val="center"/>
          </w:tcPr>
          <w:p w14:paraId="1C43FDE7" w14:textId="77777777" w:rsidR="007623F8" w:rsidRDefault="007739B3">
            <w:r>
              <w:t>45.39</w:t>
            </w:r>
          </w:p>
        </w:tc>
      </w:tr>
      <w:tr w:rsidR="007623F8" w14:paraId="6913556C" w14:textId="77777777">
        <w:tc>
          <w:tcPr>
            <w:tcW w:w="690" w:type="dxa"/>
            <w:vMerge/>
            <w:vAlign w:val="center"/>
          </w:tcPr>
          <w:p w14:paraId="27FB80AD" w14:textId="77777777" w:rsidR="007623F8" w:rsidRDefault="007623F8"/>
        </w:tc>
        <w:tc>
          <w:tcPr>
            <w:tcW w:w="1992" w:type="dxa"/>
            <w:vAlign w:val="center"/>
          </w:tcPr>
          <w:p w14:paraId="76842A83" w14:textId="77777777" w:rsidR="007623F8" w:rsidRDefault="007739B3">
            <w:r>
              <w:t>7065</w:t>
            </w:r>
          </w:p>
        </w:tc>
        <w:tc>
          <w:tcPr>
            <w:tcW w:w="3186" w:type="dxa"/>
            <w:vAlign w:val="center"/>
          </w:tcPr>
          <w:p w14:paraId="475FD03C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41C47652" w14:textId="77777777" w:rsidR="007623F8" w:rsidRDefault="007739B3">
            <w:r>
              <w:t>21.6</w:t>
            </w:r>
          </w:p>
        </w:tc>
        <w:tc>
          <w:tcPr>
            <w:tcW w:w="3356" w:type="dxa"/>
            <w:vAlign w:val="center"/>
          </w:tcPr>
          <w:p w14:paraId="28FC108A" w14:textId="77777777" w:rsidR="007623F8" w:rsidRDefault="007739B3">
            <w:r>
              <w:t>45.92</w:t>
            </w:r>
          </w:p>
        </w:tc>
      </w:tr>
      <w:tr w:rsidR="007623F8" w14:paraId="4A593E17" w14:textId="77777777">
        <w:tc>
          <w:tcPr>
            <w:tcW w:w="690" w:type="dxa"/>
            <w:vMerge/>
            <w:vAlign w:val="center"/>
          </w:tcPr>
          <w:p w14:paraId="25C10187" w14:textId="77777777" w:rsidR="007623F8" w:rsidRDefault="007623F8"/>
        </w:tc>
        <w:tc>
          <w:tcPr>
            <w:tcW w:w="1992" w:type="dxa"/>
            <w:vAlign w:val="center"/>
          </w:tcPr>
          <w:p w14:paraId="78646418" w14:textId="77777777" w:rsidR="007623F8" w:rsidRDefault="007739B3">
            <w:r>
              <w:t>7071</w:t>
            </w:r>
          </w:p>
        </w:tc>
        <w:tc>
          <w:tcPr>
            <w:tcW w:w="3186" w:type="dxa"/>
            <w:vAlign w:val="center"/>
          </w:tcPr>
          <w:p w14:paraId="3E60D492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23C7B597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3F8E1F72" w14:textId="77777777" w:rsidR="007623F8" w:rsidRDefault="007739B3">
            <w:r>
              <w:t>46.74</w:t>
            </w:r>
          </w:p>
        </w:tc>
      </w:tr>
      <w:tr w:rsidR="007623F8" w14:paraId="45F438DE" w14:textId="77777777">
        <w:tc>
          <w:tcPr>
            <w:tcW w:w="690" w:type="dxa"/>
            <w:vMerge/>
            <w:vAlign w:val="center"/>
          </w:tcPr>
          <w:p w14:paraId="5CAFE4DA" w14:textId="77777777" w:rsidR="007623F8" w:rsidRDefault="007623F8"/>
        </w:tc>
        <w:tc>
          <w:tcPr>
            <w:tcW w:w="1992" w:type="dxa"/>
            <w:vAlign w:val="center"/>
          </w:tcPr>
          <w:p w14:paraId="62EB59A2" w14:textId="77777777" w:rsidR="007623F8" w:rsidRDefault="007739B3">
            <w:r>
              <w:t>7077</w:t>
            </w:r>
          </w:p>
        </w:tc>
        <w:tc>
          <w:tcPr>
            <w:tcW w:w="3186" w:type="dxa"/>
            <w:vAlign w:val="center"/>
          </w:tcPr>
          <w:p w14:paraId="79DA7EE7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4E436911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0B22827A" w14:textId="77777777" w:rsidR="007623F8" w:rsidRDefault="007739B3">
            <w:r>
              <w:t>46.74</w:t>
            </w:r>
          </w:p>
        </w:tc>
      </w:tr>
      <w:tr w:rsidR="007623F8" w14:paraId="25B0CF81" w14:textId="77777777">
        <w:tc>
          <w:tcPr>
            <w:tcW w:w="690" w:type="dxa"/>
            <w:vMerge/>
            <w:vAlign w:val="center"/>
          </w:tcPr>
          <w:p w14:paraId="45367F7B" w14:textId="77777777" w:rsidR="007623F8" w:rsidRDefault="007623F8"/>
        </w:tc>
        <w:tc>
          <w:tcPr>
            <w:tcW w:w="1992" w:type="dxa"/>
            <w:vAlign w:val="center"/>
          </w:tcPr>
          <w:p w14:paraId="56C55B90" w14:textId="77777777" w:rsidR="007623F8" w:rsidRDefault="007739B3">
            <w:r>
              <w:t>7083</w:t>
            </w:r>
          </w:p>
        </w:tc>
        <w:tc>
          <w:tcPr>
            <w:tcW w:w="3186" w:type="dxa"/>
            <w:vAlign w:val="center"/>
          </w:tcPr>
          <w:p w14:paraId="6C5680E5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4D9BCC5F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6CFC4A07" w14:textId="77777777" w:rsidR="007623F8" w:rsidRDefault="007739B3">
            <w:r>
              <w:t>46.38</w:t>
            </w:r>
          </w:p>
        </w:tc>
      </w:tr>
      <w:tr w:rsidR="007623F8" w14:paraId="6D500E60" w14:textId="77777777">
        <w:tc>
          <w:tcPr>
            <w:tcW w:w="690" w:type="dxa"/>
            <w:vMerge/>
            <w:vAlign w:val="center"/>
          </w:tcPr>
          <w:p w14:paraId="0B153D24" w14:textId="77777777" w:rsidR="007623F8" w:rsidRDefault="007623F8"/>
        </w:tc>
        <w:tc>
          <w:tcPr>
            <w:tcW w:w="1992" w:type="dxa"/>
            <w:vAlign w:val="center"/>
          </w:tcPr>
          <w:p w14:paraId="48D7472C" w14:textId="77777777" w:rsidR="007623F8" w:rsidRDefault="007739B3">
            <w:r>
              <w:t>7092</w:t>
            </w:r>
          </w:p>
        </w:tc>
        <w:tc>
          <w:tcPr>
            <w:tcW w:w="3186" w:type="dxa"/>
            <w:vAlign w:val="center"/>
          </w:tcPr>
          <w:p w14:paraId="05D24C90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6FCFE12A" w14:textId="77777777" w:rsidR="007623F8" w:rsidRDefault="007739B3">
            <w:r>
              <w:t>21.3</w:t>
            </w:r>
          </w:p>
        </w:tc>
        <w:tc>
          <w:tcPr>
            <w:tcW w:w="3356" w:type="dxa"/>
            <w:vAlign w:val="center"/>
          </w:tcPr>
          <w:p w14:paraId="14FDF296" w14:textId="77777777" w:rsidR="007623F8" w:rsidRDefault="007739B3">
            <w:r>
              <w:t>46.50</w:t>
            </w:r>
          </w:p>
        </w:tc>
      </w:tr>
      <w:tr w:rsidR="007623F8" w14:paraId="02D87A70" w14:textId="77777777">
        <w:tc>
          <w:tcPr>
            <w:tcW w:w="690" w:type="dxa"/>
            <w:vMerge/>
            <w:vAlign w:val="center"/>
          </w:tcPr>
          <w:p w14:paraId="33446752" w14:textId="77777777" w:rsidR="007623F8" w:rsidRDefault="007623F8"/>
        </w:tc>
        <w:tc>
          <w:tcPr>
            <w:tcW w:w="1992" w:type="dxa"/>
            <w:vAlign w:val="center"/>
          </w:tcPr>
          <w:p w14:paraId="623C84BC" w14:textId="77777777" w:rsidR="007623F8" w:rsidRDefault="007739B3">
            <w:r>
              <w:t>7096</w:t>
            </w:r>
          </w:p>
        </w:tc>
        <w:tc>
          <w:tcPr>
            <w:tcW w:w="3186" w:type="dxa"/>
            <w:vAlign w:val="center"/>
          </w:tcPr>
          <w:p w14:paraId="46BD193B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5F7DCCB7" w14:textId="77777777" w:rsidR="007623F8" w:rsidRDefault="007739B3">
            <w:r>
              <w:t>21.2</w:t>
            </w:r>
          </w:p>
        </w:tc>
        <w:tc>
          <w:tcPr>
            <w:tcW w:w="3356" w:type="dxa"/>
            <w:vAlign w:val="center"/>
          </w:tcPr>
          <w:p w14:paraId="782371FA" w14:textId="77777777" w:rsidR="007623F8" w:rsidRDefault="007739B3">
            <w:r>
              <w:t>45.98</w:t>
            </w:r>
          </w:p>
        </w:tc>
      </w:tr>
      <w:tr w:rsidR="007623F8" w14:paraId="6FE80A16" w14:textId="77777777">
        <w:tc>
          <w:tcPr>
            <w:tcW w:w="690" w:type="dxa"/>
            <w:vMerge/>
            <w:vAlign w:val="center"/>
          </w:tcPr>
          <w:p w14:paraId="45DDBC7B" w14:textId="77777777" w:rsidR="007623F8" w:rsidRDefault="007623F8"/>
        </w:tc>
        <w:tc>
          <w:tcPr>
            <w:tcW w:w="1992" w:type="dxa"/>
            <w:vAlign w:val="center"/>
          </w:tcPr>
          <w:p w14:paraId="66949173" w14:textId="77777777" w:rsidR="007623F8" w:rsidRDefault="007739B3">
            <w:r>
              <w:t>7155</w:t>
            </w:r>
          </w:p>
        </w:tc>
        <w:tc>
          <w:tcPr>
            <w:tcW w:w="3186" w:type="dxa"/>
            <w:vAlign w:val="center"/>
          </w:tcPr>
          <w:p w14:paraId="6C9CE6A8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A499ADD" w14:textId="77777777" w:rsidR="007623F8" w:rsidRDefault="007739B3">
            <w:r>
              <w:t>12.8</w:t>
            </w:r>
          </w:p>
        </w:tc>
        <w:tc>
          <w:tcPr>
            <w:tcW w:w="3356" w:type="dxa"/>
            <w:vAlign w:val="center"/>
          </w:tcPr>
          <w:p w14:paraId="54C6F669" w14:textId="77777777" w:rsidR="007623F8" w:rsidRDefault="007739B3">
            <w:r>
              <w:t>47.24</w:t>
            </w:r>
          </w:p>
        </w:tc>
      </w:tr>
      <w:tr w:rsidR="007623F8" w14:paraId="7D2FC0BB" w14:textId="77777777">
        <w:tc>
          <w:tcPr>
            <w:tcW w:w="690" w:type="dxa"/>
            <w:vMerge/>
            <w:vAlign w:val="center"/>
          </w:tcPr>
          <w:p w14:paraId="33D7D612" w14:textId="77777777" w:rsidR="007623F8" w:rsidRDefault="007623F8"/>
        </w:tc>
        <w:tc>
          <w:tcPr>
            <w:tcW w:w="1992" w:type="dxa"/>
            <w:vAlign w:val="center"/>
          </w:tcPr>
          <w:p w14:paraId="7A3C2F8D" w14:textId="77777777" w:rsidR="007623F8" w:rsidRDefault="007739B3">
            <w:r>
              <w:t>7162</w:t>
            </w:r>
          </w:p>
        </w:tc>
        <w:tc>
          <w:tcPr>
            <w:tcW w:w="3186" w:type="dxa"/>
            <w:vAlign w:val="center"/>
          </w:tcPr>
          <w:p w14:paraId="71F92B35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7EFB7B2C" w14:textId="77777777" w:rsidR="007623F8" w:rsidRDefault="007739B3">
            <w:r>
              <w:t>12.4</w:t>
            </w:r>
          </w:p>
        </w:tc>
        <w:tc>
          <w:tcPr>
            <w:tcW w:w="3356" w:type="dxa"/>
            <w:vAlign w:val="center"/>
          </w:tcPr>
          <w:p w14:paraId="10B14EFC" w14:textId="77777777" w:rsidR="007623F8" w:rsidRDefault="007739B3">
            <w:r>
              <w:t>47.03</w:t>
            </w:r>
          </w:p>
        </w:tc>
      </w:tr>
      <w:tr w:rsidR="007623F8" w14:paraId="3C27833D" w14:textId="77777777">
        <w:tc>
          <w:tcPr>
            <w:tcW w:w="690" w:type="dxa"/>
            <w:vMerge/>
            <w:vAlign w:val="center"/>
          </w:tcPr>
          <w:p w14:paraId="2C01C610" w14:textId="77777777" w:rsidR="007623F8" w:rsidRDefault="007623F8"/>
        </w:tc>
        <w:tc>
          <w:tcPr>
            <w:tcW w:w="1992" w:type="dxa"/>
            <w:vAlign w:val="center"/>
          </w:tcPr>
          <w:p w14:paraId="5B181EAA" w14:textId="77777777" w:rsidR="007623F8" w:rsidRDefault="007739B3">
            <w:r>
              <w:t>7173</w:t>
            </w:r>
          </w:p>
        </w:tc>
        <w:tc>
          <w:tcPr>
            <w:tcW w:w="3186" w:type="dxa"/>
            <w:vAlign w:val="center"/>
          </w:tcPr>
          <w:p w14:paraId="475D4B34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611AF5DC" w14:textId="77777777" w:rsidR="007623F8" w:rsidRDefault="007739B3">
            <w:r>
              <w:t>11.7</w:t>
            </w:r>
          </w:p>
        </w:tc>
        <w:tc>
          <w:tcPr>
            <w:tcW w:w="3356" w:type="dxa"/>
            <w:vAlign w:val="center"/>
          </w:tcPr>
          <w:p w14:paraId="6256EF4F" w14:textId="77777777" w:rsidR="007623F8" w:rsidRDefault="007739B3">
            <w:r>
              <w:t>47.01</w:t>
            </w:r>
          </w:p>
        </w:tc>
      </w:tr>
      <w:tr w:rsidR="007623F8" w14:paraId="08EE001C" w14:textId="77777777">
        <w:tc>
          <w:tcPr>
            <w:tcW w:w="690" w:type="dxa"/>
            <w:vMerge/>
            <w:vAlign w:val="center"/>
          </w:tcPr>
          <w:p w14:paraId="52E29752" w14:textId="77777777" w:rsidR="007623F8" w:rsidRDefault="007623F8"/>
        </w:tc>
        <w:tc>
          <w:tcPr>
            <w:tcW w:w="1992" w:type="dxa"/>
            <w:vAlign w:val="center"/>
          </w:tcPr>
          <w:p w14:paraId="59D40EA9" w14:textId="77777777" w:rsidR="007623F8" w:rsidRDefault="007739B3">
            <w:r>
              <w:t>7176</w:t>
            </w:r>
          </w:p>
        </w:tc>
        <w:tc>
          <w:tcPr>
            <w:tcW w:w="3186" w:type="dxa"/>
            <w:vAlign w:val="center"/>
          </w:tcPr>
          <w:p w14:paraId="37435C7C" w14:textId="77777777" w:rsidR="007623F8" w:rsidRDefault="007739B3">
            <w:r>
              <w:t>活动室</w:t>
            </w:r>
          </w:p>
        </w:tc>
        <w:tc>
          <w:tcPr>
            <w:tcW w:w="1075" w:type="dxa"/>
            <w:vAlign w:val="center"/>
          </w:tcPr>
          <w:p w14:paraId="2E3FDAE3" w14:textId="77777777" w:rsidR="007623F8" w:rsidRDefault="007739B3">
            <w:r>
              <w:t>11.6</w:t>
            </w:r>
          </w:p>
        </w:tc>
        <w:tc>
          <w:tcPr>
            <w:tcW w:w="3356" w:type="dxa"/>
            <w:vAlign w:val="center"/>
          </w:tcPr>
          <w:p w14:paraId="62BD0823" w14:textId="77777777" w:rsidR="007623F8" w:rsidRDefault="007739B3">
            <w:r>
              <w:t>43.57</w:t>
            </w:r>
          </w:p>
        </w:tc>
      </w:tr>
      <w:tr w:rsidR="007623F8" w14:paraId="7AD0D50E" w14:textId="77777777">
        <w:tc>
          <w:tcPr>
            <w:tcW w:w="690" w:type="dxa"/>
            <w:vMerge/>
            <w:vAlign w:val="center"/>
          </w:tcPr>
          <w:p w14:paraId="2D86DA09" w14:textId="77777777" w:rsidR="007623F8" w:rsidRDefault="007623F8"/>
        </w:tc>
        <w:tc>
          <w:tcPr>
            <w:tcW w:w="1992" w:type="dxa"/>
            <w:vAlign w:val="center"/>
          </w:tcPr>
          <w:p w14:paraId="29675706" w14:textId="77777777" w:rsidR="007623F8" w:rsidRDefault="007739B3">
            <w:r>
              <w:t>7182</w:t>
            </w:r>
          </w:p>
        </w:tc>
        <w:tc>
          <w:tcPr>
            <w:tcW w:w="3186" w:type="dxa"/>
            <w:vAlign w:val="center"/>
          </w:tcPr>
          <w:p w14:paraId="7C824D27" w14:textId="77777777" w:rsidR="007623F8" w:rsidRDefault="007739B3">
            <w:r>
              <w:t>活动室</w:t>
            </w:r>
          </w:p>
        </w:tc>
        <w:tc>
          <w:tcPr>
            <w:tcW w:w="1075" w:type="dxa"/>
            <w:vAlign w:val="center"/>
          </w:tcPr>
          <w:p w14:paraId="2DD6D86A" w14:textId="77777777" w:rsidR="007623F8" w:rsidRDefault="007739B3">
            <w:r>
              <w:t>11.2</w:t>
            </w:r>
          </w:p>
        </w:tc>
        <w:tc>
          <w:tcPr>
            <w:tcW w:w="3356" w:type="dxa"/>
            <w:vAlign w:val="center"/>
          </w:tcPr>
          <w:p w14:paraId="26392F1B" w14:textId="77777777" w:rsidR="007623F8" w:rsidRDefault="007739B3">
            <w:r>
              <w:t>43.33</w:t>
            </w:r>
          </w:p>
        </w:tc>
      </w:tr>
      <w:tr w:rsidR="007623F8" w14:paraId="11A07E76" w14:textId="77777777">
        <w:tc>
          <w:tcPr>
            <w:tcW w:w="690" w:type="dxa"/>
            <w:vMerge/>
            <w:vAlign w:val="center"/>
          </w:tcPr>
          <w:p w14:paraId="388A6768" w14:textId="77777777" w:rsidR="007623F8" w:rsidRDefault="007623F8"/>
        </w:tc>
        <w:tc>
          <w:tcPr>
            <w:tcW w:w="1992" w:type="dxa"/>
            <w:vAlign w:val="center"/>
          </w:tcPr>
          <w:p w14:paraId="30ADDB39" w14:textId="77777777" w:rsidR="007623F8" w:rsidRDefault="007739B3">
            <w:r>
              <w:t>7190</w:t>
            </w:r>
          </w:p>
        </w:tc>
        <w:tc>
          <w:tcPr>
            <w:tcW w:w="3186" w:type="dxa"/>
            <w:vAlign w:val="center"/>
          </w:tcPr>
          <w:p w14:paraId="18BFD667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1290E5D8" w14:textId="77777777" w:rsidR="007623F8" w:rsidRDefault="007739B3">
            <w:r>
              <w:t>11.1</w:t>
            </w:r>
          </w:p>
        </w:tc>
        <w:tc>
          <w:tcPr>
            <w:tcW w:w="3356" w:type="dxa"/>
            <w:vAlign w:val="center"/>
          </w:tcPr>
          <w:p w14:paraId="5BCE3A54" w14:textId="77777777" w:rsidR="007623F8" w:rsidRDefault="007739B3">
            <w:r>
              <w:t>46.94</w:t>
            </w:r>
          </w:p>
        </w:tc>
      </w:tr>
      <w:tr w:rsidR="007623F8" w14:paraId="0B79AB1B" w14:textId="77777777">
        <w:tc>
          <w:tcPr>
            <w:tcW w:w="690" w:type="dxa"/>
            <w:vMerge/>
            <w:vAlign w:val="center"/>
          </w:tcPr>
          <w:p w14:paraId="55203574" w14:textId="77777777" w:rsidR="007623F8" w:rsidRDefault="007623F8"/>
        </w:tc>
        <w:tc>
          <w:tcPr>
            <w:tcW w:w="1992" w:type="dxa"/>
            <w:vAlign w:val="center"/>
          </w:tcPr>
          <w:p w14:paraId="4FAF9302" w14:textId="77777777" w:rsidR="007623F8" w:rsidRDefault="007739B3">
            <w:r>
              <w:t>7199</w:t>
            </w:r>
          </w:p>
        </w:tc>
        <w:tc>
          <w:tcPr>
            <w:tcW w:w="3186" w:type="dxa"/>
            <w:vAlign w:val="center"/>
          </w:tcPr>
          <w:p w14:paraId="1DA794D6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410598CE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0EC3E01E" w14:textId="77777777" w:rsidR="007623F8" w:rsidRDefault="007739B3">
            <w:r>
              <w:t>46.21</w:t>
            </w:r>
          </w:p>
        </w:tc>
      </w:tr>
      <w:tr w:rsidR="007623F8" w14:paraId="4642E689" w14:textId="77777777">
        <w:tc>
          <w:tcPr>
            <w:tcW w:w="690" w:type="dxa"/>
            <w:vMerge/>
            <w:vAlign w:val="center"/>
          </w:tcPr>
          <w:p w14:paraId="55A5D3DE" w14:textId="77777777" w:rsidR="007623F8" w:rsidRDefault="007623F8"/>
        </w:tc>
        <w:tc>
          <w:tcPr>
            <w:tcW w:w="1992" w:type="dxa"/>
            <w:vAlign w:val="center"/>
          </w:tcPr>
          <w:p w14:paraId="55BDDA2B" w14:textId="77777777" w:rsidR="007623F8" w:rsidRDefault="007739B3">
            <w:r>
              <w:t>7201</w:t>
            </w:r>
          </w:p>
        </w:tc>
        <w:tc>
          <w:tcPr>
            <w:tcW w:w="3186" w:type="dxa"/>
            <w:vAlign w:val="center"/>
          </w:tcPr>
          <w:p w14:paraId="6F677A63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6FCF0ED7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75793714" w14:textId="77777777" w:rsidR="007623F8" w:rsidRDefault="007739B3">
            <w:r>
              <w:t>46.21</w:t>
            </w:r>
          </w:p>
        </w:tc>
      </w:tr>
      <w:tr w:rsidR="007623F8" w14:paraId="190D97CA" w14:textId="77777777">
        <w:tc>
          <w:tcPr>
            <w:tcW w:w="690" w:type="dxa"/>
            <w:vMerge/>
            <w:vAlign w:val="center"/>
          </w:tcPr>
          <w:p w14:paraId="0F9301BF" w14:textId="77777777" w:rsidR="007623F8" w:rsidRDefault="007623F8"/>
        </w:tc>
        <w:tc>
          <w:tcPr>
            <w:tcW w:w="1992" w:type="dxa"/>
            <w:vAlign w:val="center"/>
          </w:tcPr>
          <w:p w14:paraId="15B6A60D" w14:textId="77777777" w:rsidR="007623F8" w:rsidRDefault="007739B3">
            <w:r>
              <w:t>7215</w:t>
            </w:r>
          </w:p>
        </w:tc>
        <w:tc>
          <w:tcPr>
            <w:tcW w:w="3186" w:type="dxa"/>
            <w:vAlign w:val="center"/>
          </w:tcPr>
          <w:p w14:paraId="1B0CF3E7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5AF59AB7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1B3D485B" w14:textId="77777777" w:rsidR="007623F8" w:rsidRDefault="007739B3">
            <w:r>
              <w:t>47.51</w:t>
            </w:r>
          </w:p>
        </w:tc>
      </w:tr>
      <w:tr w:rsidR="007623F8" w14:paraId="0471A7AE" w14:textId="77777777">
        <w:tc>
          <w:tcPr>
            <w:tcW w:w="690" w:type="dxa"/>
            <w:vMerge/>
            <w:vAlign w:val="center"/>
          </w:tcPr>
          <w:p w14:paraId="3984D3DC" w14:textId="77777777" w:rsidR="007623F8" w:rsidRDefault="007623F8"/>
        </w:tc>
        <w:tc>
          <w:tcPr>
            <w:tcW w:w="1992" w:type="dxa"/>
            <w:vAlign w:val="center"/>
          </w:tcPr>
          <w:p w14:paraId="37C07098" w14:textId="77777777" w:rsidR="007623F8" w:rsidRDefault="007739B3">
            <w:r>
              <w:t>7219</w:t>
            </w:r>
          </w:p>
        </w:tc>
        <w:tc>
          <w:tcPr>
            <w:tcW w:w="3186" w:type="dxa"/>
            <w:vAlign w:val="center"/>
          </w:tcPr>
          <w:p w14:paraId="6CAC509B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99D3EE6" w14:textId="77777777" w:rsidR="007623F8" w:rsidRDefault="007739B3">
            <w:r>
              <w:t>10.9</w:t>
            </w:r>
          </w:p>
        </w:tc>
        <w:tc>
          <w:tcPr>
            <w:tcW w:w="3356" w:type="dxa"/>
            <w:vAlign w:val="center"/>
          </w:tcPr>
          <w:p w14:paraId="1082C94F" w14:textId="77777777" w:rsidR="007623F8" w:rsidRDefault="007739B3">
            <w:r>
              <w:t>47.60</w:t>
            </w:r>
          </w:p>
        </w:tc>
      </w:tr>
      <w:tr w:rsidR="007623F8" w14:paraId="5526C5E3" w14:textId="77777777">
        <w:tc>
          <w:tcPr>
            <w:tcW w:w="690" w:type="dxa"/>
            <w:vMerge/>
            <w:vAlign w:val="center"/>
          </w:tcPr>
          <w:p w14:paraId="173A78BC" w14:textId="77777777" w:rsidR="007623F8" w:rsidRDefault="007623F8"/>
        </w:tc>
        <w:tc>
          <w:tcPr>
            <w:tcW w:w="1992" w:type="dxa"/>
            <w:vAlign w:val="center"/>
          </w:tcPr>
          <w:p w14:paraId="39367274" w14:textId="77777777" w:rsidR="007623F8" w:rsidRDefault="007739B3">
            <w:r>
              <w:t>7237</w:t>
            </w:r>
          </w:p>
        </w:tc>
        <w:tc>
          <w:tcPr>
            <w:tcW w:w="3186" w:type="dxa"/>
            <w:vAlign w:val="center"/>
          </w:tcPr>
          <w:p w14:paraId="78D1A1C8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1D38671A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17D80439" w14:textId="77777777" w:rsidR="007623F8" w:rsidRDefault="007739B3">
            <w:r>
              <w:t>46.63</w:t>
            </w:r>
          </w:p>
        </w:tc>
      </w:tr>
      <w:tr w:rsidR="007623F8" w14:paraId="661D0775" w14:textId="77777777">
        <w:tc>
          <w:tcPr>
            <w:tcW w:w="690" w:type="dxa"/>
            <w:vMerge/>
            <w:vAlign w:val="center"/>
          </w:tcPr>
          <w:p w14:paraId="4B8284BC" w14:textId="77777777" w:rsidR="007623F8" w:rsidRDefault="007623F8"/>
        </w:tc>
        <w:tc>
          <w:tcPr>
            <w:tcW w:w="1992" w:type="dxa"/>
            <w:vAlign w:val="center"/>
          </w:tcPr>
          <w:p w14:paraId="692AF005" w14:textId="77777777" w:rsidR="007623F8" w:rsidRDefault="007739B3">
            <w:r>
              <w:t>7242</w:t>
            </w:r>
          </w:p>
        </w:tc>
        <w:tc>
          <w:tcPr>
            <w:tcW w:w="3186" w:type="dxa"/>
            <w:vAlign w:val="center"/>
          </w:tcPr>
          <w:p w14:paraId="2F46D3D9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4B39F21D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090A2AEA" w14:textId="77777777" w:rsidR="007623F8" w:rsidRDefault="007739B3">
            <w:r>
              <w:t>46.58</w:t>
            </w:r>
          </w:p>
        </w:tc>
      </w:tr>
      <w:tr w:rsidR="007623F8" w14:paraId="66D828CB" w14:textId="77777777">
        <w:tc>
          <w:tcPr>
            <w:tcW w:w="690" w:type="dxa"/>
            <w:vMerge/>
            <w:vAlign w:val="center"/>
          </w:tcPr>
          <w:p w14:paraId="02B3F30B" w14:textId="77777777" w:rsidR="007623F8" w:rsidRDefault="007623F8"/>
        </w:tc>
        <w:tc>
          <w:tcPr>
            <w:tcW w:w="1992" w:type="dxa"/>
            <w:vAlign w:val="center"/>
          </w:tcPr>
          <w:p w14:paraId="4C7F90D0" w14:textId="77777777" w:rsidR="007623F8" w:rsidRDefault="007739B3">
            <w:r>
              <w:t>7248</w:t>
            </w:r>
          </w:p>
        </w:tc>
        <w:tc>
          <w:tcPr>
            <w:tcW w:w="3186" w:type="dxa"/>
            <w:vAlign w:val="center"/>
          </w:tcPr>
          <w:p w14:paraId="54E34EA9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2F4D84BC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4BE9E3E2" w14:textId="77777777" w:rsidR="007623F8" w:rsidRDefault="007739B3">
            <w:r>
              <w:t>48.11</w:t>
            </w:r>
          </w:p>
        </w:tc>
      </w:tr>
      <w:tr w:rsidR="007623F8" w14:paraId="5FA2E11D" w14:textId="77777777">
        <w:tc>
          <w:tcPr>
            <w:tcW w:w="690" w:type="dxa"/>
            <w:vMerge/>
            <w:vAlign w:val="center"/>
          </w:tcPr>
          <w:p w14:paraId="0DA1EFD5" w14:textId="77777777" w:rsidR="007623F8" w:rsidRDefault="007623F8"/>
        </w:tc>
        <w:tc>
          <w:tcPr>
            <w:tcW w:w="1992" w:type="dxa"/>
            <w:vAlign w:val="center"/>
          </w:tcPr>
          <w:p w14:paraId="187A6A11" w14:textId="77777777" w:rsidR="007623F8" w:rsidRDefault="007739B3">
            <w:r>
              <w:t>7254</w:t>
            </w:r>
          </w:p>
        </w:tc>
        <w:tc>
          <w:tcPr>
            <w:tcW w:w="3186" w:type="dxa"/>
            <w:vAlign w:val="center"/>
          </w:tcPr>
          <w:p w14:paraId="2B43BDAF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60D09C31" w14:textId="77777777" w:rsidR="007623F8" w:rsidRDefault="007739B3">
            <w:r>
              <w:t>8.4</w:t>
            </w:r>
          </w:p>
        </w:tc>
        <w:tc>
          <w:tcPr>
            <w:tcW w:w="3356" w:type="dxa"/>
            <w:vAlign w:val="center"/>
          </w:tcPr>
          <w:p w14:paraId="3E04F7CA" w14:textId="77777777" w:rsidR="007623F8" w:rsidRDefault="007739B3">
            <w:r>
              <w:t>48.28</w:t>
            </w:r>
          </w:p>
        </w:tc>
      </w:tr>
      <w:tr w:rsidR="007623F8" w14:paraId="5B1AB605" w14:textId="77777777">
        <w:tc>
          <w:tcPr>
            <w:tcW w:w="690" w:type="dxa"/>
            <w:vMerge/>
            <w:vAlign w:val="center"/>
          </w:tcPr>
          <w:p w14:paraId="06A3027C" w14:textId="77777777" w:rsidR="007623F8" w:rsidRDefault="007623F8"/>
        </w:tc>
        <w:tc>
          <w:tcPr>
            <w:tcW w:w="1992" w:type="dxa"/>
            <w:vAlign w:val="center"/>
          </w:tcPr>
          <w:p w14:paraId="36A30692" w14:textId="77777777" w:rsidR="007623F8" w:rsidRDefault="007739B3">
            <w:r>
              <w:t>7270</w:t>
            </w:r>
          </w:p>
        </w:tc>
        <w:tc>
          <w:tcPr>
            <w:tcW w:w="3186" w:type="dxa"/>
            <w:vAlign w:val="center"/>
          </w:tcPr>
          <w:p w14:paraId="273FD95F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782CC2E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4FDFE32B" w14:textId="77777777" w:rsidR="007623F8" w:rsidRDefault="007739B3">
            <w:r>
              <w:t>45.81</w:t>
            </w:r>
          </w:p>
        </w:tc>
      </w:tr>
      <w:tr w:rsidR="007623F8" w14:paraId="12BBC46E" w14:textId="77777777">
        <w:tc>
          <w:tcPr>
            <w:tcW w:w="690" w:type="dxa"/>
            <w:vMerge/>
            <w:vAlign w:val="center"/>
          </w:tcPr>
          <w:p w14:paraId="2AC5D002" w14:textId="77777777" w:rsidR="007623F8" w:rsidRDefault="007623F8"/>
        </w:tc>
        <w:tc>
          <w:tcPr>
            <w:tcW w:w="1992" w:type="dxa"/>
            <w:vAlign w:val="center"/>
          </w:tcPr>
          <w:p w14:paraId="01C9AFAD" w14:textId="77777777" w:rsidR="007623F8" w:rsidRDefault="007739B3">
            <w:r>
              <w:t>7271</w:t>
            </w:r>
          </w:p>
        </w:tc>
        <w:tc>
          <w:tcPr>
            <w:tcW w:w="3186" w:type="dxa"/>
            <w:vAlign w:val="center"/>
          </w:tcPr>
          <w:p w14:paraId="3165363F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12DEE3C9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0BD558C9" w14:textId="77777777" w:rsidR="007623F8" w:rsidRDefault="007739B3">
            <w:r>
              <w:t>45.68</w:t>
            </w:r>
          </w:p>
        </w:tc>
      </w:tr>
      <w:tr w:rsidR="007623F8" w14:paraId="0B1B3224" w14:textId="77777777">
        <w:tc>
          <w:tcPr>
            <w:tcW w:w="690" w:type="dxa"/>
            <w:vMerge/>
            <w:vAlign w:val="center"/>
          </w:tcPr>
          <w:p w14:paraId="486B6649" w14:textId="77777777" w:rsidR="007623F8" w:rsidRDefault="007623F8"/>
        </w:tc>
        <w:tc>
          <w:tcPr>
            <w:tcW w:w="1992" w:type="dxa"/>
            <w:vAlign w:val="center"/>
          </w:tcPr>
          <w:p w14:paraId="5B3FCC72" w14:textId="77777777" w:rsidR="007623F8" w:rsidRDefault="007739B3">
            <w:r>
              <w:t>7285</w:t>
            </w:r>
          </w:p>
        </w:tc>
        <w:tc>
          <w:tcPr>
            <w:tcW w:w="3186" w:type="dxa"/>
            <w:vAlign w:val="center"/>
          </w:tcPr>
          <w:p w14:paraId="399307A8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899947E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16E28529" w14:textId="77777777" w:rsidR="007623F8" w:rsidRDefault="007739B3">
            <w:r>
              <w:t>46.93</w:t>
            </w:r>
          </w:p>
        </w:tc>
      </w:tr>
      <w:tr w:rsidR="007623F8" w14:paraId="45EE1498" w14:textId="77777777">
        <w:tc>
          <w:tcPr>
            <w:tcW w:w="690" w:type="dxa"/>
            <w:vMerge/>
            <w:vAlign w:val="center"/>
          </w:tcPr>
          <w:p w14:paraId="2D5F440E" w14:textId="77777777" w:rsidR="007623F8" w:rsidRDefault="007623F8"/>
        </w:tc>
        <w:tc>
          <w:tcPr>
            <w:tcW w:w="1992" w:type="dxa"/>
            <w:vAlign w:val="center"/>
          </w:tcPr>
          <w:p w14:paraId="3AC290AC" w14:textId="77777777" w:rsidR="007623F8" w:rsidRDefault="007739B3">
            <w:r>
              <w:t>7286</w:t>
            </w:r>
          </w:p>
        </w:tc>
        <w:tc>
          <w:tcPr>
            <w:tcW w:w="3186" w:type="dxa"/>
            <w:vAlign w:val="center"/>
          </w:tcPr>
          <w:p w14:paraId="5534EA2E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A08BC6D" w14:textId="77777777" w:rsidR="007623F8" w:rsidRDefault="007739B3">
            <w:r>
              <w:t>7.8</w:t>
            </w:r>
          </w:p>
        </w:tc>
        <w:tc>
          <w:tcPr>
            <w:tcW w:w="3356" w:type="dxa"/>
            <w:vAlign w:val="center"/>
          </w:tcPr>
          <w:p w14:paraId="6C319A01" w14:textId="77777777" w:rsidR="007623F8" w:rsidRDefault="007739B3">
            <w:r>
              <w:t>46.95</w:t>
            </w:r>
          </w:p>
        </w:tc>
      </w:tr>
      <w:tr w:rsidR="007623F8" w14:paraId="58DEFC08" w14:textId="77777777">
        <w:tc>
          <w:tcPr>
            <w:tcW w:w="690" w:type="dxa"/>
            <w:vMerge/>
            <w:vAlign w:val="center"/>
          </w:tcPr>
          <w:p w14:paraId="5998EB5A" w14:textId="77777777" w:rsidR="007623F8" w:rsidRDefault="007623F8"/>
        </w:tc>
        <w:tc>
          <w:tcPr>
            <w:tcW w:w="1992" w:type="dxa"/>
            <w:vAlign w:val="center"/>
          </w:tcPr>
          <w:p w14:paraId="5A89B742" w14:textId="77777777" w:rsidR="007623F8" w:rsidRDefault="007739B3">
            <w:r>
              <w:t>7291</w:t>
            </w:r>
          </w:p>
        </w:tc>
        <w:tc>
          <w:tcPr>
            <w:tcW w:w="3186" w:type="dxa"/>
            <w:vAlign w:val="center"/>
          </w:tcPr>
          <w:p w14:paraId="70483777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1D84BDEE" w14:textId="77777777" w:rsidR="007623F8" w:rsidRDefault="007739B3">
            <w:r>
              <w:t>7.2</w:t>
            </w:r>
          </w:p>
        </w:tc>
        <w:tc>
          <w:tcPr>
            <w:tcW w:w="3356" w:type="dxa"/>
            <w:vAlign w:val="center"/>
          </w:tcPr>
          <w:p w14:paraId="087703F1" w14:textId="77777777" w:rsidR="007623F8" w:rsidRDefault="007739B3">
            <w:r>
              <w:t>46.94</w:t>
            </w:r>
          </w:p>
        </w:tc>
      </w:tr>
      <w:tr w:rsidR="007623F8" w14:paraId="62AB3435" w14:textId="77777777">
        <w:tc>
          <w:tcPr>
            <w:tcW w:w="690" w:type="dxa"/>
            <w:vMerge/>
            <w:vAlign w:val="center"/>
          </w:tcPr>
          <w:p w14:paraId="7D77A3AE" w14:textId="77777777" w:rsidR="007623F8" w:rsidRDefault="007623F8"/>
        </w:tc>
        <w:tc>
          <w:tcPr>
            <w:tcW w:w="1992" w:type="dxa"/>
            <w:vAlign w:val="center"/>
          </w:tcPr>
          <w:p w14:paraId="71CF562D" w14:textId="77777777" w:rsidR="007623F8" w:rsidRDefault="007739B3">
            <w:r>
              <w:t>7299</w:t>
            </w:r>
          </w:p>
        </w:tc>
        <w:tc>
          <w:tcPr>
            <w:tcW w:w="3186" w:type="dxa"/>
            <w:vAlign w:val="center"/>
          </w:tcPr>
          <w:p w14:paraId="3A29E1E0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73CB2D02" w14:textId="77777777" w:rsidR="007623F8" w:rsidRDefault="007739B3">
            <w:r>
              <w:t>7.1</w:t>
            </w:r>
          </w:p>
        </w:tc>
        <w:tc>
          <w:tcPr>
            <w:tcW w:w="3356" w:type="dxa"/>
            <w:vAlign w:val="center"/>
          </w:tcPr>
          <w:p w14:paraId="548A8F60" w14:textId="77777777" w:rsidR="007623F8" w:rsidRDefault="007739B3">
            <w:r>
              <w:t>44.84</w:t>
            </w:r>
          </w:p>
        </w:tc>
      </w:tr>
      <w:tr w:rsidR="007623F8" w14:paraId="5C3F6A62" w14:textId="77777777">
        <w:tc>
          <w:tcPr>
            <w:tcW w:w="690" w:type="dxa"/>
            <w:vMerge/>
            <w:vAlign w:val="center"/>
          </w:tcPr>
          <w:p w14:paraId="5CFEC964" w14:textId="77777777" w:rsidR="007623F8" w:rsidRDefault="007623F8"/>
        </w:tc>
        <w:tc>
          <w:tcPr>
            <w:tcW w:w="1992" w:type="dxa"/>
            <w:vAlign w:val="center"/>
          </w:tcPr>
          <w:p w14:paraId="3580F000" w14:textId="77777777" w:rsidR="007623F8" w:rsidRDefault="007739B3">
            <w:r>
              <w:t>7304</w:t>
            </w:r>
          </w:p>
        </w:tc>
        <w:tc>
          <w:tcPr>
            <w:tcW w:w="3186" w:type="dxa"/>
            <w:vAlign w:val="center"/>
          </w:tcPr>
          <w:p w14:paraId="2E83EE57" w14:textId="77777777" w:rsidR="007623F8" w:rsidRDefault="007739B3">
            <w:r>
              <w:t>厨房</w:t>
            </w:r>
          </w:p>
        </w:tc>
        <w:tc>
          <w:tcPr>
            <w:tcW w:w="1075" w:type="dxa"/>
            <w:vAlign w:val="center"/>
          </w:tcPr>
          <w:p w14:paraId="165B5E3E" w14:textId="77777777" w:rsidR="007623F8" w:rsidRDefault="007739B3">
            <w:r>
              <w:t>6.5</w:t>
            </w:r>
          </w:p>
        </w:tc>
        <w:tc>
          <w:tcPr>
            <w:tcW w:w="3356" w:type="dxa"/>
            <w:vAlign w:val="center"/>
          </w:tcPr>
          <w:p w14:paraId="4A3B33CF" w14:textId="77777777" w:rsidR="007623F8" w:rsidRDefault="007739B3">
            <w:r>
              <w:t>45.80</w:t>
            </w:r>
          </w:p>
        </w:tc>
      </w:tr>
      <w:tr w:rsidR="007623F8" w14:paraId="0ED4880E" w14:textId="77777777">
        <w:tc>
          <w:tcPr>
            <w:tcW w:w="690" w:type="dxa"/>
            <w:vMerge/>
            <w:vAlign w:val="center"/>
          </w:tcPr>
          <w:p w14:paraId="07E117CF" w14:textId="77777777" w:rsidR="007623F8" w:rsidRDefault="007623F8"/>
        </w:tc>
        <w:tc>
          <w:tcPr>
            <w:tcW w:w="1992" w:type="dxa"/>
            <w:vAlign w:val="center"/>
          </w:tcPr>
          <w:p w14:paraId="615B0A62" w14:textId="77777777" w:rsidR="007623F8" w:rsidRDefault="007739B3">
            <w:r>
              <w:t>7316</w:t>
            </w:r>
          </w:p>
        </w:tc>
        <w:tc>
          <w:tcPr>
            <w:tcW w:w="3186" w:type="dxa"/>
            <w:vAlign w:val="center"/>
          </w:tcPr>
          <w:p w14:paraId="7CAA358D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8D56E44" w14:textId="77777777" w:rsidR="007623F8" w:rsidRDefault="007739B3">
            <w:r>
              <w:t>5.6</w:t>
            </w:r>
          </w:p>
        </w:tc>
        <w:tc>
          <w:tcPr>
            <w:tcW w:w="3356" w:type="dxa"/>
            <w:vAlign w:val="center"/>
          </w:tcPr>
          <w:p w14:paraId="1EF3ECEA" w14:textId="77777777" w:rsidR="007623F8" w:rsidRDefault="007739B3">
            <w:r>
              <w:t>44.05</w:t>
            </w:r>
          </w:p>
        </w:tc>
      </w:tr>
      <w:tr w:rsidR="007623F8" w14:paraId="669423F4" w14:textId="77777777">
        <w:tc>
          <w:tcPr>
            <w:tcW w:w="690" w:type="dxa"/>
            <w:vMerge/>
            <w:vAlign w:val="center"/>
          </w:tcPr>
          <w:p w14:paraId="0A7439A9" w14:textId="77777777" w:rsidR="007623F8" w:rsidRDefault="007623F8"/>
        </w:tc>
        <w:tc>
          <w:tcPr>
            <w:tcW w:w="1992" w:type="dxa"/>
            <w:vAlign w:val="center"/>
          </w:tcPr>
          <w:p w14:paraId="27D4C131" w14:textId="77777777" w:rsidR="007623F8" w:rsidRDefault="007739B3">
            <w:r>
              <w:t>7317</w:t>
            </w:r>
          </w:p>
        </w:tc>
        <w:tc>
          <w:tcPr>
            <w:tcW w:w="3186" w:type="dxa"/>
            <w:vAlign w:val="center"/>
          </w:tcPr>
          <w:p w14:paraId="28044281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46781033" w14:textId="77777777" w:rsidR="007623F8" w:rsidRDefault="007739B3">
            <w:r>
              <w:t>5.6</w:t>
            </w:r>
          </w:p>
        </w:tc>
        <w:tc>
          <w:tcPr>
            <w:tcW w:w="3356" w:type="dxa"/>
            <w:vAlign w:val="center"/>
          </w:tcPr>
          <w:p w14:paraId="07125D5B" w14:textId="77777777" w:rsidR="007623F8" w:rsidRDefault="007739B3">
            <w:r>
              <w:t>43.95</w:t>
            </w:r>
          </w:p>
        </w:tc>
      </w:tr>
      <w:tr w:rsidR="007623F8" w14:paraId="75DEB5BC" w14:textId="77777777">
        <w:tc>
          <w:tcPr>
            <w:tcW w:w="690" w:type="dxa"/>
            <w:vMerge/>
            <w:vAlign w:val="center"/>
          </w:tcPr>
          <w:p w14:paraId="5C3434CF" w14:textId="77777777" w:rsidR="007623F8" w:rsidRDefault="007623F8"/>
        </w:tc>
        <w:tc>
          <w:tcPr>
            <w:tcW w:w="1992" w:type="dxa"/>
            <w:vAlign w:val="center"/>
          </w:tcPr>
          <w:p w14:paraId="59DADBFD" w14:textId="77777777" w:rsidR="007623F8" w:rsidRDefault="007739B3">
            <w:r>
              <w:t>7318</w:t>
            </w:r>
          </w:p>
        </w:tc>
        <w:tc>
          <w:tcPr>
            <w:tcW w:w="3186" w:type="dxa"/>
            <w:vAlign w:val="center"/>
          </w:tcPr>
          <w:p w14:paraId="3C365D3D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0CA3CF52" w14:textId="77777777" w:rsidR="007623F8" w:rsidRDefault="007739B3">
            <w:r>
              <w:t>5.6</w:t>
            </w:r>
          </w:p>
        </w:tc>
        <w:tc>
          <w:tcPr>
            <w:tcW w:w="3356" w:type="dxa"/>
            <w:vAlign w:val="center"/>
          </w:tcPr>
          <w:p w14:paraId="03552E52" w14:textId="77777777" w:rsidR="007623F8" w:rsidRDefault="007739B3">
            <w:r>
              <w:t>44.63</w:t>
            </w:r>
          </w:p>
        </w:tc>
      </w:tr>
      <w:tr w:rsidR="007623F8" w14:paraId="46693115" w14:textId="77777777">
        <w:tc>
          <w:tcPr>
            <w:tcW w:w="690" w:type="dxa"/>
            <w:vMerge/>
            <w:vAlign w:val="center"/>
          </w:tcPr>
          <w:p w14:paraId="7BEEE51B" w14:textId="77777777" w:rsidR="007623F8" w:rsidRDefault="007623F8"/>
        </w:tc>
        <w:tc>
          <w:tcPr>
            <w:tcW w:w="1992" w:type="dxa"/>
            <w:vAlign w:val="center"/>
          </w:tcPr>
          <w:p w14:paraId="16D83EAA" w14:textId="77777777" w:rsidR="007623F8" w:rsidRDefault="007739B3">
            <w:r>
              <w:t>7319</w:t>
            </w:r>
          </w:p>
        </w:tc>
        <w:tc>
          <w:tcPr>
            <w:tcW w:w="3186" w:type="dxa"/>
            <w:vAlign w:val="center"/>
          </w:tcPr>
          <w:p w14:paraId="00E8AAFF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78F4A4B1" w14:textId="77777777" w:rsidR="007623F8" w:rsidRDefault="007739B3">
            <w:r>
              <w:t>5.6</w:t>
            </w:r>
          </w:p>
        </w:tc>
        <w:tc>
          <w:tcPr>
            <w:tcW w:w="3356" w:type="dxa"/>
            <w:vAlign w:val="center"/>
          </w:tcPr>
          <w:p w14:paraId="5C5F1303" w14:textId="77777777" w:rsidR="007623F8" w:rsidRDefault="007739B3">
            <w:r>
              <w:t>44.60</w:t>
            </w:r>
          </w:p>
        </w:tc>
      </w:tr>
      <w:tr w:rsidR="007623F8" w14:paraId="63DBF49E" w14:textId="77777777">
        <w:tc>
          <w:tcPr>
            <w:tcW w:w="690" w:type="dxa"/>
            <w:vMerge/>
            <w:vAlign w:val="center"/>
          </w:tcPr>
          <w:p w14:paraId="4C8CC80C" w14:textId="77777777" w:rsidR="007623F8" w:rsidRDefault="007623F8"/>
        </w:tc>
        <w:tc>
          <w:tcPr>
            <w:tcW w:w="1992" w:type="dxa"/>
            <w:vAlign w:val="center"/>
          </w:tcPr>
          <w:p w14:paraId="4FE350E5" w14:textId="77777777" w:rsidR="007623F8" w:rsidRDefault="007739B3">
            <w:r>
              <w:t>7342</w:t>
            </w:r>
          </w:p>
        </w:tc>
        <w:tc>
          <w:tcPr>
            <w:tcW w:w="3186" w:type="dxa"/>
            <w:vAlign w:val="center"/>
          </w:tcPr>
          <w:p w14:paraId="5EA3478B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38FC7DFB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4979E1E5" w14:textId="77777777" w:rsidR="007623F8" w:rsidRDefault="007739B3">
            <w:r>
              <w:t>45.22</w:t>
            </w:r>
          </w:p>
        </w:tc>
      </w:tr>
      <w:tr w:rsidR="007623F8" w14:paraId="4A994AFA" w14:textId="77777777">
        <w:tc>
          <w:tcPr>
            <w:tcW w:w="690" w:type="dxa"/>
            <w:vMerge/>
            <w:vAlign w:val="center"/>
          </w:tcPr>
          <w:p w14:paraId="084436DB" w14:textId="77777777" w:rsidR="007623F8" w:rsidRDefault="007623F8"/>
        </w:tc>
        <w:tc>
          <w:tcPr>
            <w:tcW w:w="1992" w:type="dxa"/>
            <w:vAlign w:val="center"/>
          </w:tcPr>
          <w:p w14:paraId="3BF920C9" w14:textId="77777777" w:rsidR="007623F8" w:rsidRDefault="007739B3">
            <w:r>
              <w:t>7351</w:t>
            </w:r>
          </w:p>
        </w:tc>
        <w:tc>
          <w:tcPr>
            <w:tcW w:w="3186" w:type="dxa"/>
            <w:vAlign w:val="center"/>
          </w:tcPr>
          <w:p w14:paraId="5F6BA5D2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3FC54B38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0EE38CB2" w14:textId="77777777" w:rsidR="007623F8" w:rsidRDefault="007739B3">
            <w:r>
              <w:t>46.29</w:t>
            </w:r>
          </w:p>
        </w:tc>
      </w:tr>
      <w:tr w:rsidR="007623F8" w14:paraId="19B4168D" w14:textId="77777777">
        <w:tc>
          <w:tcPr>
            <w:tcW w:w="690" w:type="dxa"/>
            <w:vMerge/>
            <w:vAlign w:val="center"/>
          </w:tcPr>
          <w:p w14:paraId="75DE2924" w14:textId="77777777" w:rsidR="007623F8" w:rsidRDefault="007623F8"/>
        </w:tc>
        <w:tc>
          <w:tcPr>
            <w:tcW w:w="1992" w:type="dxa"/>
            <w:vAlign w:val="center"/>
          </w:tcPr>
          <w:p w14:paraId="66DD3F7D" w14:textId="77777777" w:rsidR="007623F8" w:rsidRDefault="007739B3">
            <w:r>
              <w:t>7354</w:t>
            </w:r>
          </w:p>
        </w:tc>
        <w:tc>
          <w:tcPr>
            <w:tcW w:w="3186" w:type="dxa"/>
            <w:vAlign w:val="center"/>
          </w:tcPr>
          <w:p w14:paraId="50D99086" w14:textId="77777777" w:rsidR="007623F8" w:rsidRDefault="007739B3">
            <w:r>
              <w:t>客梯兼无障碍电梯</w:t>
            </w:r>
          </w:p>
        </w:tc>
        <w:tc>
          <w:tcPr>
            <w:tcW w:w="1075" w:type="dxa"/>
            <w:vAlign w:val="center"/>
          </w:tcPr>
          <w:p w14:paraId="458A5705" w14:textId="77777777" w:rsidR="007623F8" w:rsidRDefault="007739B3">
            <w:r>
              <w:t>4.7</w:t>
            </w:r>
          </w:p>
        </w:tc>
        <w:tc>
          <w:tcPr>
            <w:tcW w:w="3356" w:type="dxa"/>
            <w:vAlign w:val="center"/>
          </w:tcPr>
          <w:p w14:paraId="67393BB2" w14:textId="77777777" w:rsidR="007623F8" w:rsidRDefault="007739B3">
            <w:r>
              <w:t>46.37</w:t>
            </w:r>
          </w:p>
        </w:tc>
      </w:tr>
      <w:tr w:rsidR="007623F8" w14:paraId="44A2ECF6" w14:textId="77777777">
        <w:tc>
          <w:tcPr>
            <w:tcW w:w="690" w:type="dxa"/>
            <w:vMerge/>
            <w:vAlign w:val="center"/>
          </w:tcPr>
          <w:p w14:paraId="2CD1CE81" w14:textId="77777777" w:rsidR="007623F8" w:rsidRDefault="007623F8"/>
        </w:tc>
        <w:tc>
          <w:tcPr>
            <w:tcW w:w="1992" w:type="dxa"/>
            <w:vAlign w:val="center"/>
          </w:tcPr>
          <w:p w14:paraId="07EBF5F2" w14:textId="77777777" w:rsidR="007623F8" w:rsidRDefault="007739B3">
            <w:r>
              <w:t>7400</w:t>
            </w:r>
          </w:p>
        </w:tc>
        <w:tc>
          <w:tcPr>
            <w:tcW w:w="3186" w:type="dxa"/>
            <w:vAlign w:val="center"/>
          </w:tcPr>
          <w:p w14:paraId="0246F88B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77B9A5BD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28183B2D" w14:textId="77777777" w:rsidR="007623F8" w:rsidRDefault="007739B3">
            <w:r>
              <w:t>45.88</w:t>
            </w:r>
          </w:p>
        </w:tc>
      </w:tr>
      <w:tr w:rsidR="007623F8" w14:paraId="0B2705E0" w14:textId="77777777">
        <w:tc>
          <w:tcPr>
            <w:tcW w:w="690" w:type="dxa"/>
            <w:vMerge/>
            <w:vAlign w:val="center"/>
          </w:tcPr>
          <w:p w14:paraId="39697B60" w14:textId="77777777" w:rsidR="007623F8" w:rsidRDefault="007623F8"/>
        </w:tc>
        <w:tc>
          <w:tcPr>
            <w:tcW w:w="1992" w:type="dxa"/>
            <w:vAlign w:val="center"/>
          </w:tcPr>
          <w:p w14:paraId="1EAEDBD5" w14:textId="77777777" w:rsidR="007623F8" w:rsidRDefault="007739B3">
            <w:r>
              <w:t>7406</w:t>
            </w:r>
          </w:p>
        </w:tc>
        <w:tc>
          <w:tcPr>
            <w:tcW w:w="3186" w:type="dxa"/>
            <w:vAlign w:val="center"/>
          </w:tcPr>
          <w:p w14:paraId="35343892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F6B09BD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38616330" w14:textId="77777777" w:rsidR="007623F8" w:rsidRDefault="007739B3">
            <w:r>
              <w:t>45.82</w:t>
            </w:r>
          </w:p>
        </w:tc>
      </w:tr>
      <w:tr w:rsidR="007623F8" w14:paraId="4E8F48CC" w14:textId="77777777">
        <w:tc>
          <w:tcPr>
            <w:tcW w:w="690" w:type="dxa"/>
            <w:vMerge/>
            <w:vAlign w:val="center"/>
          </w:tcPr>
          <w:p w14:paraId="73192941" w14:textId="77777777" w:rsidR="007623F8" w:rsidRDefault="007623F8"/>
        </w:tc>
        <w:tc>
          <w:tcPr>
            <w:tcW w:w="1992" w:type="dxa"/>
            <w:vAlign w:val="center"/>
          </w:tcPr>
          <w:p w14:paraId="27509C60" w14:textId="77777777" w:rsidR="007623F8" w:rsidRDefault="007739B3">
            <w:r>
              <w:t>7411</w:t>
            </w:r>
          </w:p>
        </w:tc>
        <w:tc>
          <w:tcPr>
            <w:tcW w:w="3186" w:type="dxa"/>
            <w:vAlign w:val="center"/>
          </w:tcPr>
          <w:p w14:paraId="5A8BC8CB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3FA2FD3F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6ADA2A22" w14:textId="77777777" w:rsidR="007623F8" w:rsidRDefault="007739B3">
            <w:r>
              <w:t>45.86</w:t>
            </w:r>
          </w:p>
        </w:tc>
      </w:tr>
      <w:tr w:rsidR="007623F8" w14:paraId="23C2E152" w14:textId="77777777">
        <w:tc>
          <w:tcPr>
            <w:tcW w:w="690" w:type="dxa"/>
            <w:vMerge/>
            <w:vAlign w:val="center"/>
          </w:tcPr>
          <w:p w14:paraId="69E88A0E" w14:textId="77777777" w:rsidR="007623F8" w:rsidRDefault="007623F8"/>
        </w:tc>
        <w:tc>
          <w:tcPr>
            <w:tcW w:w="1992" w:type="dxa"/>
            <w:vAlign w:val="center"/>
          </w:tcPr>
          <w:p w14:paraId="19053406" w14:textId="77777777" w:rsidR="007623F8" w:rsidRDefault="007739B3">
            <w:r>
              <w:t>7413</w:t>
            </w:r>
          </w:p>
        </w:tc>
        <w:tc>
          <w:tcPr>
            <w:tcW w:w="3186" w:type="dxa"/>
            <w:vAlign w:val="center"/>
          </w:tcPr>
          <w:p w14:paraId="77A98419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3D3D9C95" w14:textId="77777777" w:rsidR="007623F8" w:rsidRDefault="007739B3">
            <w:r>
              <w:t>4.6</w:t>
            </w:r>
          </w:p>
        </w:tc>
        <w:tc>
          <w:tcPr>
            <w:tcW w:w="3356" w:type="dxa"/>
            <w:vAlign w:val="center"/>
          </w:tcPr>
          <w:p w14:paraId="7FACD060" w14:textId="77777777" w:rsidR="007623F8" w:rsidRDefault="007739B3">
            <w:r>
              <w:t>45.82</w:t>
            </w:r>
          </w:p>
        </w:tc>
      </w:tr>
      <w:tr w:rsidR="007623F8" w14:paraId="697F8DA6" w14:textId="77777777">
        <w:tc>
          <w:tcPr>
            <w:tcW w:w="690" w:type="dxa"/>
            <w:vMerge/>
            <w:vAlign w:val="center"/>
          </w:tcPr>
          <w:p w14:paraId="064AD6BE" w14:textId="77777777" w:rsidR="007623F8" w:rsidRDefault="007623F8"/>
        </w:tc>
        <w:tc>
          <w:tcPr>
            <w:tcW w:w="1992" w:type="dxa"/>
            <w:vAlign w:val="center"/>
          </w:tcPr>
          <w:p w14:paraId="001CE33C" w14:textId="77777777" w:rsidR="007623F8" w:rsidRDefault="007739B3">
            <w:r>
              <w:t>7510</w:t>
            </w:r>
          </w:p>
        </w:tc>
        <w:tc>
          <w:tcPr>
            <w:tcW w:w="3186" w:type="dxa"/>
            <w:vAlign w:val="center"/>
          </w:tcPr>
          <w:p w14:paraId="6F462EB7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727B0BFA" w14:textId="77777777" w:rsidR="007623F8" w:rsidRDefault="007739B3">
            <w:r>
              <w:t>3.4</w:t>
            </w:r>
          </w:p>
        </w:tc>
        <w:tc>
          <w:tcPr>
            <w:tcW w:w="3356" w:type="dxa"/>
            <w:vAlign w:val="center"/>
          </w:tcPr>
          <w:p w14:paraId="75877AD1" w14:textId="77777777" w:rsidR="007623F8" w:rsidRDefault="007739B3">
            <w:r>
              <w:t>44.52</w:t>
            </w:r>
          </w:p>
        </w:tc>
      </w:tr>
      <w:tr w:rsidR="007623F8" w14:paraId="4BDF0B08" w14:textId="77777777">
        <w:tc>
          <w:tcPr>
            <w:tcW w:w="690" w:type="dxa"/>
            <w:vMerge/>
            <w:vAlign w:val="center"/>
          </w:tcPr>
          <w:p w14:paraId="5D69FE88" w14:textId="77777777" w:rsidR="007623F8" w:rsidRDefault="007623F8"/>
        </w:tc>
        <w:tc>
          <w:tcPr>
            <w:tcW w:w="1992" w:type="dxa"/>
            <w:vAlign w:val="center"/>
          </w:tcPr>
          <w:p w14:paraId="46569075" w14:textId="77777777" w:rsidR="007623F8" w:rsidRDefault="007739B3">
            <w:r>
              <w:t>7519</w:t>
            </w:r>
          </w:p>
        </w:tc>
        <w:tc>
          <w:tcPr>
            <w:tcW w:w="3186" w:type="dxa"/>
            <w:vAlign w:val="center"/>
          </w:tcPr>
          <w:p w14:paraId="01F0A54F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08028226" w14:textId="77777777" w:rsidR="007623F8" w:rsidRDefault="007739B3">
            <w:r>
              <w:t>2.7</w:t>
            </w:r>
          </w:p>
        </w:tc>
        <w:tc>
          <w:tcPr>
            <w:tcW w:w="3356" w:type="dxa"/>
            <w:vAlign w:val="center"/>
          </w:tcPr>
          <w:p w14:paraId="634792FE" w14:textId="77777777" w:rsidR="007623F8" w:rsidRDefault="007739B3">
            <w:r>
              <w:t>43.98</w:t>
            </w:r>
          </w:p>
        </w:tc>
      </w:tr>
      <w:tr w:rsidR="007623F8" w14:paraId="5AD30103" w14:textId="77777777">
        <w:tc>
          <w:tcPr>
            <w:tcW w:w="690" w:type="dxa"/>
            <w:vMerge/>
            <w:vAlign w:val="center"/>
          </w:tcPr>
          <w:p w14:paraId="46B70A9F" w14:textId="77777777" w:rsidR="007623F8" w:rsidRDefault="007623F8"/>
        </w:tc>
        <w:tc>
          <w:tcPr>
            <w:tcW w:w="1992" w:type="dxa"/>
            <w:vAlign w:val="center"/>
          </w:tcPr>
          <w:p w14:paraId="771F51FF" w14:textId="77777777" w:rsidR="007623F8" w:rsidRDefault="007739B3">
            <w:r>
              <w:t>7547</w:t>
            </w:r>
          </w:p>
        </w:tc>
        <w:tc>
          <w:tcPr>
            <w:tcW w:w="3186" w:type="dxa"/>
            <w:vAlign w:val="center"/>
          </w:tcPr>
          <w:p w14:paraId="0799947C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9E1FB71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5D77DFD6" w14:textId="77777777" w:rsidR="007623F8" w:rsidRDefault="007739B3">
            <w:r>
              <w:t>43.92</w:t>
            </w:r>
          </w:p>
        </w:tc>
      </w:tr>
      <w:tr w:rsidR="007623F8" w14:paraId="64EB5AFE" w14:textId="77777777">
        <w:tc>
          <w:tcPr>
            <w:tcW w:w="690" w:type="dxa"/>
            <w:vMerge/>
            <w:vAlign w:val="center"/>
          </w:tcPr>
          <w:p w14:paraId="6BDABBFC" w14:textId="77777777" w:rsidR="007623F8" w:rsidRDefault="007623F8"/>
        </w:tc>
        <w:tc>
          <w:tcPr>
            <w:tcW w:w="1992" w:type="dxa"/>
            <w:vAlign w:val="center"/>
          </w:tcPr>
          <w:p w14:paraId="416AA1F7" w14:textId="77777777" w:rsidR="007623F8" w:rsidRDefault="007739B3">
            <w:r>
              <w:t>7551</w:t>
            </w:r>
          </w:p>
        </w:tc>
        <w:tc>
          <w:tcPr>
            <w:tcW w:w="3186" w:type="dxa"/>
            <w:vAlign w:val="center"/>
          </w:tcPr>
          <w:p w14:paraId="32D45E7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1838DDFD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58A8F5D2" w14:textId="77777777" w:rsidR="007623F8" w:rsidRDefault="007739B3">
            <w:r>
              <w:t>44.25</w:t>
            </w:r>
          </w:p>
        </w:tc>
      </w:tr>
      <w:tr w:rsidR="007623F8" w14:paraId="3200C6C3" w14:textId="77777777">
        <w:tc>
          <w:tcPr>
            <w:tcW w:w="690" w:type="dxa"/>
            <w:vMerge/>
            <w:vAlign w:val="center"/>
          </w:tcPr>
          <w:p w14:paraId="340EBD15" w14:textId="77777777" w:rsidR="007623F8" w:rsidRDefault="007623F8"/>
        </w:tc>
        <w:tc>
          <w:tcPr>
            <w:tcW w:w="1992" w:type="dxa"/>
            <w:vAlign w:val="center"/>
          </w:tcPr>
          <w:p w14:paraId="34789D4E" w14:textId="77777777" w:rsidR="007623F8" w:rsidRDefault="007739B3">
            <w:r>
              <w:t>7552</w:t>
            </w:r>
          </w:p>
        </w:tc>
        <w:tc>
          <w:tcPr>
            <w:tcW w:w="3186" w:type="dxa"/>
            <w:vAlign w:val="center"/>
          </w:tcPr>
          <w:p w14:paraId="1237888A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77DC961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2FA397BC" w14:textId="77777777" w:rsidR="007623F8" w:rsidRDefault="007739B3">
            <w:r>
              <w:t>43.31</w:t>
            </w:r>
          </w:p>
        </w:tc>
      </w:tr>
      <w:tr w:rsidR="007623F8" w14:paraId="637C3E4B" w14:textId="77777777">
        <w:tc>
          <w:tcPr>
            <w:tcW w:w="690" w:type="dxa"/>
            <w:vMerge/>
            <w:vAlign w:val="center"/>
          </w:tcPr>
          <w:p w14:paraId="62D5FAE8" w14:textId="77777777" w:rsidR="007623F8" w:rsidRDefault="007623F8"/>
        </w:tc>
        <w:tc>
          <w:tcPr>
            <w:tcW w:w="1992" w:type="dxa"/>
            <w:vAlign w:val="center"/>
          </w:tcPr>
          <w:p w14:paraId="46078ED7" w14:textId="77777777" w:rsidR="007623F8" w:rsidRDefault="007739B3">
            <w:r>
              <w:t>7554</w:t>
            </w:r>
          </w:p>
        </w:tc>
        <w:tc>
          <w:tcPr>
            <w:tcW w:w="3186" w:type="dxa"/>
            <w:vAlign w:val="center"/>
          </w:tcPr>
          <w:p w14:paraId="2AFFB1E9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E590F63" w14:textId="77777777" w:rsidR="007623F8" w:rsidRDefault="007739B3">
            <w:r>
              <w:t>2.0</w:t>
            </w:r>
          </w:p>
        </w:tc>
        <w:tc>
          <w:tcPr>
            <w:tcW w:w="3356" w:type="dxa"/>
            <w:vAlign w:val="center"/>
          </w:tcPr>
          <w:p w14:paraId="29B01757" w14:textId="77777777" w:rsidR="007623F8" w:rsidRDefault="007739B3">
            <w:r>
              <w:t>43.15</w:t>
            </w:r>
          </w:p>
        </w:tc>
      </w:tr>
      <w:tr w:rsidR="007623F8" w14:paraId="28C24112" w14:textId="77777777">
        <w:tc>
          <w:tcPr>
            <w:tcW w:w="690" w:type="dxa"/>
            <w:vMerge/>
            <w:vAlign w:val="center"/>
          </w:tcPr>
          <w:p w14:paraId="306EAD59" w14:textId="77777777" w:rsidR="007623F8" w:rsidRDefault="007623F8"/>
        </w:tc>
        <w:tc>
          <w:tcPr>
            <w:tcW w:w="1992" w:type="dxa"/>
            <w:vAlign w:val="center"/>
          </w:tcPr>
          <w:p w14:paraId="20FCEA9A" w14:textId="77777777" w:rsidR="007623F8" w:rsidRDefault="007739B3">
            <w:r>
              <w:t>7556</w:t>
            </w:r>
          </w:p>
        </w:tc>
        <w:tc>
          <w:tcPr>
            <w:tcW w:w="3186" w:type="dxa"/>
            <w:vAlign w:val="center"/>
          </w:tcPr>
          <w:p w14:paraId="21C0E36C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FE17907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07ECF6BC" w14:textId="77777777" w:rsidR="007623F8" w:rsidRDefault="007739B3">
            <w:r>
              <w:t>43.53</w:t>
            </w:r>
          </w:p>
        </w:tc>
      </w:tr>
      <w:tr w:rsidR="007623F8" w14:paraId="006AF762" w14:textId="77777777">
        <w:tc>
          <w:tcPr>
            <w:tcW w:w="690" w:type="dxa"/>
            <w:vMerge/>
            <w:vAlign w:val="center"/>
          </w:tcPr>
          <w:p w14:paraId="3F4720E9" w14:textId="77777777" w:rsidR="007623F8" w:rsidRDefault="007623F8"/>
        </w:tc>
        <w:tc>
          <w:tcPr>
            <w:tcW w:w="1992" w:type="dxa"/>
            <w:vAlign w:val="center"/>
          </w:tcPr>
          <w:p w14:paraId="26C66E87" w14:textId="77777777" w:rsidR="007623F8" w:rsidRDefault="007739B3">
            <w:r>
              <w:t>7571</w:t>
            </w:r>
          </w:p>
        </w:tc>
        <w:tc>
          <w:tcPr>
            <w:tcW w:w="3186" w:type="dxa"/>
            <w:vAlign w:val="center"/>
          </w:tcPr>
          <w:p w14:paraId="258AE964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D286B95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72B40D31" w14:textId="77777777" w:rsidR="007623F8" w:rsidRDefault="007739B3">
            <w:r>
              <w:t>44.55</w:t>
            </w:r>
          </w:p>
        </w:tc>
      </w:tr>
      <w:tr w:rsidR="007623F8" w14:paraId="6A8D26A9" w14:textId="77777777">
        <w:tc>
          <w:tcPr>
            <w:tcW w:w="690" w:type="dxa"/>
            <w:vMerge/>
            <w:vAlign w:val="center"/>
          </w:tcPr>
          <w:p w14:paraId="22A11157" w14:textId="77777777" w:rsidR="007623F8" w:rsidRDefault="007623F8"/>
        </w:tc>
        <w:tc>
          <w:tcPr>
            <w:tcW w:w="1992" w:type="dxa"/>
            <w:vAlign w:val="center"/>
          </w:tcPr>
          <w:p w14:paraId="18230CED" w14:textId="77777777" w:rsidR="007623F8" w:rsidRDefault="007739B3">
            <w:r>
              <w:t>7572</w:t>
            </w:r>
          </w:p>
        </w:tc>
        <w:tc>
          <w:tcPr>
            <w:tcW w:w="3186" w:type="dxa"/>
            <w:vAlign w:val="center"/>
          </w:tcPr>
          <w:p w14:paraId="13B3A8AB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6E5A6BAB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1DE16284" w14:textId="77777777" w:rsidR="007623F8" w:rsidRDefault="007739B3">
            <w:r>
              <w:t>44.57</w:t>
            </w:r>
          </w:p>
        </w:tc>
      </w:tr>
      <w:tr w:rsidR="007623F8" w14:paraId="13D10363" w14:textId="77777777">
        <w:tc>
          <w:tcPr>
            <w:tcW w:w="690" w:type="dxa"/>
            <w:vMerge/>
            <w:vAlign w:val="center"/>
          </w:tcPr>
          <w:p w14:paraId="441110E3" w14:textId="77777777" w:rsidR="007623F8" w:rsidRDefault="007623F8"/>
        </w:tc>
        <w:tc>
          <w:tcPr>
            <w:tcW w:w="1992" w:type="dxa"/>
            <w:vAlign w:val="center"/>
          </w:tcPr>
          <w:p w14:paraId="5DC1B918" w14:textId="77777777" w:rsidR="007623F8" w:rsidRDefault="007739B3">
            <w:r>
              <w:t>7579</w:t>
            </w:r>
          </w:p>
        </w:tc>
        <w:tc>
          <w:tcPr>
            <w:tcW w:w="3186" w:type="dxa"/>
            <w:vAlign w:val="center"/>
          </w:tcPr>
          <w:p w14:paraId="6BE6A562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A638E60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2859B066" w14:textId="77777777" w:rsidR="007623F8" w:rsidRDefault="007739B3">
            <w:r>
              <w:t>45.34</w:t>
            </w:r>
          </w:p>
        </w:tc>
      </w:tr>
      <w:tr w:rsidR="007623F8" w14:paraId="41C990A3" w14:textId="77777777">
        <w:tc>
          <w:tcPr>
            <w:tcW w:w="690" w:type="dxa"/>
            <w:vMerge/>
            <w:vAlign w:val="center"/>
          </w:tcPr>
          <w:p w14:paraId="547BA7A2" w14:textId="77777777" w:rsidR="007623F8" w:rsidRDefault="007623F8"/>
        </w:tc>
        <w:tc>
          <w:tcPr>
            <w:tcW w:w="1992" w:type="dxa"/>
            <w:vAlign w:val="center"/>
          </w:tcPr>
          <w:p w14:paraId="26DAD44F" w14:textId="77777777" w:rsidR="007623F8" w:rsidRDefault="007739B3">
            <w:r>
              <w:t>7587</w:t>
            </w:r>
          </w:p>
        </w:tc>
        <w:tc>
          <w:tcPr>
            <w:tcW w:w="3186" w:type="dxa"/>
            <w:vAlign w:val="center"/>
          </w:tcPr>
          <w:p w14:paraId="340FA81A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7B0B946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31C08560" w14:textId="77777777" w:rsidR="007623F8" w:rsidRDefault="007739B3">
            <w:r>
              <w:t>45.33</w:t>
            </w:r>
          </w:p>
        </w:tc>
      </w:tr>
      <w:tr w:rsidR="007623F8" w14:paraId="0FE894E3" w14:textId="77777777">
        <w:tc>
          <w:tcPr>
            <w:tcW w:w="690" w:type="dxa"/>
            <w:vMerge/>
            <w:vAlign w:val="center"/>
          </w:tcPr>
          <w:p w14:paraId="6CBE921B" w14:textId="77777777" w:rsidR="007623F8" w:rsidRDefault="007623F8"/>
        </w:tc>
        <w:tc>
          <w:tcPr>
            <w:tcW w:w="1992" w:type="dxa"/>
            <w:vAlign w:val="center"/>
          </w:tcPr>
          <w:p w14:paraId="65F80E4B" w14:textId="77777777" w:rsidR="007623F8" w:rsidRDefault="007739B3">
            <w:r>
              <w:t>7591</w:t>
            </w:r>
          </w:p>
        </w:tc>
        <w:tc>
          <w:tcPr>
            <w:tcW w:w="3186" w:type="dxa"/>
            <w:vAlign w:val="center"/>
          </w:tcPr>
          <w:p w14:paraId="78493014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AC6717E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19FCBCED" w14:textId="77777777" w:rsidR="007623F8" w:rsidRDefault="007739B3">
            <w:r>
              <w:t>45.01</w:t>
            </w:r>
          </w:p>
        </w:tc>
      </w:tr>
      <w:tr w:rsidR="007623F8" w14:paraId="3387B548" w14:textId="77777777">
        <w:tc>
          <w:tcPr>
            <w:tcW w:w="690" w:type="dxa"/>
            <w:vMerge/>
            <w:vAlign w:val="center"/>
          </w:tcPr>
          <w:p w14:paraId="68A47233" w14:textId="77777777" w:rsidR="007623F8" w:rsidRDefault="007623F8"/>
        </w:tc>
        <w:tc>
          <w:tcPr>
            <w:tcW w:w="1992" w:type="dxa"/>
            <w:vAlign w:val="center"/>
          </w:tcPr>
          <w:p w14:paraId="07BDEF0A" w14:textId="77777777" w:rsidR="007623F8" w:rsidRDefault="007739B3">
            <w:r>
              <w:t>7598</w:t>
            </w:r>
          </w:p>
        </w:tc>
        <w:tc>
          <w:tcPr>
            <w:tcW w:w="3186" w:type="dxa"/>
            <w:vAlign w:val="center"/>
          </w:tcPr>
          <w:p w14:paraId="1C880450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91A34F3" w14:textId="77777777" w:rsidR="007623F8" w:rsidRDefault="007739B3">
            <w:r>
              <w:t>1.1</w:t>
            </w:r>
          </w:p>
        </w:tc>
        <w:tc>
          <w:tcPr>
            <w:tcW w:w="3356" w:type="dxa"/>
            <w:vAlign w:val="center"/>
          </w:tcPr>
          <w:p w14:paraId="6D6E177B" w14:textId="77777777" w:rsidR="007623F8" w:rsidRDefault="007739B3">
            <w:r>
              <w:t>44.99</w:t>
            </w:r>
          </w:p>
        </w:tc>
      </w:tr>
      <w:tr w:rsidR="007623F8" w14:paraId="1E612516" w14:textId="77777777">
        <w:tc>
          <w:tcPr>
            <w:tcW w:w="690" w:type="dxa"/>
            <w:vMerge/>
            <w:vAlign w:val="center"/>
          </w:tcPr>
          <w:p w14:paraId="78425EB3" w14:textId="77777777" w:rsidR="007623F8" w:rsidRDefault="007623F8"/>
        </w:tc>
        <w:tc>
          <w:tcPr>
            <w:tcW w:w="1992" w:type="dxa"/>
            <w:vAlign w:val="center"/>
          </w:tcPr>
          <w:p w14:paraId="2537E72D" w14:textId="77777777" w:rsidR="007623F8" w:rsidRDefault="007739B3">
            <w:r>
              <w:t>7607</w:t>
            </w:r>
          </w:p>
        </w:tc>
        <w:tc>
          <w:tcPr>
            <w:tcW w:w="3186" w:type="dxa"/>
            <w:vAlign w:val="center"/>
          </w:tcPr>
          <w:p w14:paraId="6CAC5D6C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B88DB4B" w14:textId="77777777" w:rsidR="007623F8" w:rsidRDefault="007739B3">
            <w:r>
              <w:t>1.0</w:t>
            </w:r>
          </w:p>
        </w:tc>
        <w:tc>
          <w:tcPr>
            <w:tcW w:w="3356" w:type="dxa"/>
            <w:vAlign w:val="center"/>
          </w:tcPr>
          <w:p w14:paraId="3C5184D1" w14:textId="77777777" w:rsidR="007623F8" w:rsidRDefault="007739B3">
            <w:r>
              <w:t>44.78</w:t>
            </w:r>
          </w:p>
        </w:tc>
      </w:tr>
      <w:tr w:rsidR="007623F8" w14:paraId="626CE980" w14:textId="77777777">
        <w:tc>
          <w:tcPr>
            <w:tcW w:w="690" w:type="dxa"/>
            <w:vMerge/>
            <w:vAlign w:val="center"/>
          </w:tcPr>
          <w:p w14:paraId="0FD88AB2" w14:textId="77777777" w:rsidR="007623F8" w:rsidRDefault="007623F8"/>
        </w:tc>
        <w:tc>
          <w:tcPr>
            <w:tcW w:w="1992" w:type="dxa"/>
            <w:vAlign w:val="center"/>
          </w:tcPr>
          <w:p w14:paraId="014D9001" w14:textId="77777777" w:rsidR="007623F8" w:rsidRDefault="007739B3">
            <w:r>
              <w:t>7612</w:t>
            </w:r>
          </w:p>
        </w:tc>
        <w:tc>
          <w:tcPr>
            <w:tcW w:w="3186" w:type="dxa"/>
            <w:vAlign w:val="center"/>
          </w:tcPr>
          <w:p w14:paraId="179A38D4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1282D4EB" w14:textId="77777777" w:rsidR="007623F8" w:rsidRDefault="007739B3">
            <w:r>
              <w:t>0.9</w:t>
            </w:r>
          </w:p>
        </w:tc>
        <w:tc>
          <w:tcPr>
            <w:tcW w:w="3356" w:type="dxa"/>
            <w:vAlign w:val="center"/>
          </w:tcPr>
          <w:p w14:paraId="402EE751" w14:textId="77777777" w:rsidR="007623F8" w:rsidRDefault="007739B3">
            <w:r>
              <w:t>44.16</w:t>
            </w:r>
          </w:p>
        </w:tc>
      </w:tr>
      <w:tr w:rsidR="007623F8" w14:paraId="6B2437FB" w14:textId="77777777">
        <w:tc>
          <w:tcPr>
            <w:tcW w:w="690" w:type="dxa"/>
            <w:vMerge/>
            <w:vAlign w:val="center"/>
          </w:tcPr>
          <w:p w14:paraId="0746B835" w14:textId="77777777" w:rsidR="007623F8" w:rsidRDefault="007623F8"/>
        </w:tc>
        <w:tc>
          <w:tcPr>
            <w:tcW w:w="1992" w:type="dxa"/>
            <w:vAlign w:val="center"/>
          </w:tcPr>
          <w:p w14:paraId="3F158187" w14:textId="77777777" w:rsidR="007623F8" w:rsidRDefault="007739B3">
            <w:r>
              <w:t>7617</w:t>
            </w:r>
          </w:p>
        </w:tc>
        <w:tc>
          <w:tcPr>
            <w:tcW w:w="3186" w:type="dxa"/>
            <w:vAlign w:val="center"/>
          </w:tcPr>
          <w:p w14:paraId="3716DB54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2E903B4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403FD03B" w14:textId="77777777" w:rsidR="007623F8" w:rsidRDefault="007739B3">
            <w:r>
              <w:t>41.62</w:t>
            </w:r>
          </w:p>
        </w:tc>
      </w:tr>
      <w:tr w:rsidR="007623F8" w14:paraId="03FD2873" w14:textId="77777777">
        <w:tc>
          <w:tcPr>
            <w:tcW w:w="690" w:type="dxa"/>
            <w:vMerge/>
            <w:vAlign w:val="center"/>
          </w:tcPr>
          <w:p w14:paraId="67849324" w14:textId="77777777" w:rsidR="007623F8" w:rsidRDefault="007623F8"/>
        </w:tc>
        <w:tc>
          <w:tcPr>
            <w:tcW w:w="1992" w:type="dxa"/>
            <w:vAlign w:val="center"/>
          </w:tcPr>
          <w:p w14:paraId="640DA8C3" w14:textId="77777777" w:rsidR="007623F8" w:rsidRDefault="007739B3">
            <w:r>
              <w:t>7629</w:t>
            </w:r>
          </w:p>
        </w:tc>
        <w:tc>
          <w:tcPr>
            <w:tcW w:w="3186" w:type="dxa"/>
            <w:vAlign w:val="center"/>
          </w:tcPr>
          <w:p w14:paraId="7B103520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37D3093B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3615F8F9" w14:textId="77777777" w:rsidR="007623F8" w:rsidRDefault="007739B3">
            <w:r>
              <w:t>40.56</w:t>
            </w:r>
          </w:p>
        </w:tc>
      </w:tr>
      <w:tr w:rsidR="007623F8" w14:paraId="77F14C60" w14:textId="77777777">
        <w:tc>
          <w:tcPr>
            <w:tcW w:w="690" w:type="dxa"/>
            <w:vMerge w:val="restart"/>
            <w:vAlign w:val="center"/>
          </w:tcPr>
          <w:p w14:paraId="22057BE7" w14:textId="77777777" w:rsidR="007623F8" w:rsidRDefault="007739B3">
            <w:r>
              <w:t>8</w:t>
            </w:r>
          </w:p>
        </w:tc>
        <w:tc>
          <w:tcPr>
            <w:tcW w:w="1992" w:type="dxa"/>
            <w:vAlign w:val="center"/>
          </w:tcPr>
          <w:p w14:paraId="476F0244" w14:textId="77777777" w:rsidR="007623F8" w:rsidRDefault="007739B3">
            <w:r>
              <w:t>8001</w:t>
            </w:r>
          </w:p>
        </w:tc>
        <w:tc>
          <w:tcPr>
            <w:tcW w:w="3186" w:type="dxa"/>
            <w:vAlign w:val="center"/>
          </w:tcPr>
          <w:p w14:paraId="08B6D122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6881C470" w14:textId="77777777" w:rsidR="007623F8" w:rsidRDefault="007739B3">
            <w:r>
              <w:t>55.5</w:t>
            </w:r>
          </w:p>
        </w:tc>
        <w:tc>
          <w:tcPr>
            <w:tcW w:w="3356" w:type="dxa"/>
            <w:vAlign w:val="center"/>
          </w:tcPr>
          <w:p w14:paraId="5559FAA4" w14:textId="77777777" w:rsidR="007623F8" w:rsidRDefault="007739B3">
            <w:r>
              <w:t>41.89</w:t>
            </w:r>
          </w:p>
        </w:tc>
      </w:tr>
      <w:tr w:rsidR="007623F8" w14:paraId="53732BFD" w14:textId="77777777">
        <w:tc>
          <w:tcPr>
            <w:tcW w:w="690" w:type="dxa"/>
            <w:vMerge/>
            <w:vAlign w:val="center"/>
          </w:tcPr>
          <w:p w14:paraId="7F0C072B" w14:textId="77777777" w:rsidR="007623F8" w:rsidRDefault="007623F8"/>
        </w:tc>
        <w:tc>
          <w:tcPr>
            <w:tcW w:w="1992" w:type="dxa"/>
            <w:vAlign w:val="center"/>
          </w:tcPr>
          <w:p w14:paraId="0B7BE60C" w14:textId="77777777" w:rsidR="007623F8" w:rsidRDefault="007739B3">
            <w:r>
              <w:t>8027</w:t>
            </w:r>
          </w:p>
        </w:tc>
        <w:tc>
          <w:tcPr>
            <w:tcW w:w="3186" w:type="dxa"/>
            <w:vAlign w:val="center"/>
          </w:tcPr>
          <w:p w14:paraId="2B3523B7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30A7F6A7" w14:textId="77777777" w:rsidR="007623F8" w:rsidRDefault="007739B3">
            <w:r>
              <w:t>39.7</w:t>
            </w:r>
          </w:p>
        </w:tc>
        <w:tc>
          <w:tcPr>
            <w:tcW w:w="3356" w:type="dxa"/>
            <w:vAlign w:val="center"/>
          </w:tcPr>
          <w:p w14:paraId="36AE2FF9" w14:textId="77777777" w:rsidR="007623F8" w:rsidRDefault="007739B3">
            <w:r>
              <w:t>41.67</w:t>
            </w:r>
          </w:p>
        </w:tc>
      </w:tr>
      <w:tr w:rsidR="007623F8" w14:paraId="4CA460FD" w14:textId="77777777">
        <w:tc>
          <w:tcPr>
            <w:tcW w:w="690" w:type="dxa"/>
            <w:vMerge/>
            <w:vAlign w:val="center"/>
          </w:tcPr>
          <w:p w14:paraId="046B5C29" w14:textId="77777777" w:rsidR="007623F8" w:rsidRDefault="007623F8"/>
        </w:tc>
        <w:tc>
          <w:tcPr>
            <w:tcW w:w="1992" w:type="dxa"/>
            <w:vAlign w:val="center"/>
          </w:tcPr>
          <w:p w14:paraId="25BB3CCE" w14:textId="77777777" w:rsidR="007623F8" w:rsidRDefault="007739B3">
            <w:r>
              <w:t>8044</w:t>
            </w:r>
          </w:p>
        </w:tc>
        <w:tc>
          <w:tcPr>
            <w:tcW w:w="3186" w:type="dxa"/>
            <w:vAlign w:val="center"/>
          </w:tcPr>
          <w:p w14:paraId="1B186F40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13709782" w14:textId="77777777" w:rsidR="007623F8" w:rsidRDefault="007739B3">
            <w:r>
              <w:t>37.1</w:t>
            </w:r>
          </w:p>
        </w:tc>
        <w:tc>
          <w:tcPr>
            <w:tcW w:w="3356" w:type="dxa"/>
            <w:vAlign w:val="center"/>
          </w:tcPr>
          <w:p w14:paraId="617124F9" w14:textId="77777777" w:rsidR="007623F8" w:rsidRDefault="007739B3">
            <w:r>
              <w:t>42.52</w:t>
            </w:r>
          </w:p>
        </w:tc>
      </w:tr>
      <w:tr w:rsidR="007623F8" w14:paraId="227E652F" w14:textId="77777777">
        <w:tc>
          <w:tcPr>
            <w:tcW w:w="690" w:type="dxa"/>
            <w:vMerge/>
            <w:vAlign w:val="center"/>
          </w:tcPr>
          <w:p w14:paraId="59299F67" w14:textId="77777777" w:rsidR="007623F8" w:rsidRDefault="007623F8"/>
        </w:tc>
        <w:tc>
          <w:tcPr>
            <w:tcW w:w="1992" w:type="dxa"/>
            <w:vAlign w:val="center"/>
          </w:tcPr>
          <w:p w14:paraId="2CD515ED" w14:textId="77777777" w:rsidR="007623F8" w:rsidRDefault="007739B3">
            <w:r>
              <w:t>8045</w:t>
            </w:r>
          </w:p>
        </w:tc>
        <w:tc>
          <w:tcPr>
            <w:tcW w:w="3186" w:type="dxa"/>
            <w:vAlign w:val="center"/>
          </w:tcPr>
          <w:p w14:paraId="05B6E0F8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53E14297" w14:textId="77777777" w:rsidR="007623F8" w:rsidRDefault="007739B3">
            <w:r>
              <w:t>37.1</w:t>
            </w:r>
          </w:p>
        </w:tc>
        <w:tc>
          <w:tcPr>
            <w:tcW w:w="3356" w:type="dxa"/>
            <w:vAlign w:val="center"/>
          </w:tcPr>
          <w:p w14:paraId="03C4730D" w14:textId="77777777" w:rsidR="007623F8" w:rsidRDefault="007739B3">
            <w:r>
              <w:t>42.58</w:t>
            </w:r>
          </w:p>
        </w:tc>
      </w:tr>
      <w:tr w:rsidR="007623F8" w14:paraId="30B7D1B3" w14:textId="77777777">
        <w:tc>
          <w:tcPr>
            <w:tcW w:w="690" w:type="dxa"/>
            <w:vMerge/>
            <w:vAlign w:val="center"/>
          </w:tcPr>
          <w:p w14:paraId="65FC7D09" w14:textId="77777777" w:rsidR="007623F8" w:rsidRDefault="007623F8"/>
        </w:tc>
        <w:tc>
          <w:tcPr>
            <w:tcW w:w="1992" w:type="dxa"/>
            <w:vAlign w:val="center"/>
          </w:tcPr>
          <w:p w14:paraId="2255AE9E" w14:textId="77777777" w:rsidR="007623F8" w:rsidRDefault="007739B3">
            <w:r>
              <w:t>8046</w:t>
            </w:r>
          </w:p>
        </w:tc>
        <w:tc>
          <w:tcPr>
            <w:tcW w:w="3186" w:type="dxa"/>
            <w:vAlign w:val="center"/>
          </w:tcPr>
          <w:p w14:paraId="4C18AFE6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6A20F5DA" w14:textId="77777777" w:rsidR="007623F8" w:rsidRDefault="007739B3">
            <w:r>
              <w:t>37.1</w:t>
            </w:r>
          </w:p>
        </w:tc>
        <w:tc>
          <w:tcPr>
            <w:tcW w:w="3356" w:type="dxa"/>
            <w:vAlign w:val="center"/>
          </w:tcPr>
          <w:p w14:paraId="0D848A3C" w14:textId="77777777" w:rsidR="007623F8" w:rsidRDefault="007739B3">
            <w:r>
              <w:t>42.60</w:t>
            </w:r>
          </w:p>
        </w:tc>
      </w:tr>
      <w:tr w:rsidR="007623F8" w14:paraId="3C19C6EA" w14:textId="77777777">
        <w:tc>
          <w:tcPr>
            <w:tcW w:w="690" w:type="dxa"/>
            <w:vMerge/>
            <w:vAlign w:val="center"/>
          </w:tcPr>
          <w:p w14:paraId="16F498D2" w14:textId="77777777" w:rsidR="007623F8" w:rsidRDefault="007623F8"/>
        </w:tc>
        <w:tc>
          <w:tcPr>
            <w:tcW w:w="1992" w:type="dxa"/>
            <w:vAlign w:val="center"/>
          </w:tcPr>
          <w:p w14:paraId="40976D22" w14:textId="77777777" w:rsidR="007623F8" w:rsidRDefault="007739B3">
            <w:r>
              <w:t>8047</w:t>
            </w:r>
          </w:p>
        </w:tc>
        <w:tc>
          <w:tcPr>
            <w:tcW w:w="3186" w:type="dxa"/>
            <w:vAlign w:val="center"/>
          </w:tcPr>
          <w:p w14:paraId="0C4277B6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6CF74A18" w14:textId="77777777" w:rsidR="007623F8" w:rsidRDefault="007739B3">
            <w:r>
              <w:t>37.1</w:t>
            </w:r>
          </w:p>
        </w:tc>
        <w:tc>
          <w:tcPr>
            <w:tcW w:w="3356" w:type="dxa"/>
            <w:vAlign w:val="center"/>
          </w:tcPr>
          <w:p w14:paraId="65E277C6" w14:textId="77777777" w:rsidR="007623F8" w:rsidRDefault="007739B3">
            <w:r>
              <w:t>42.60</w:t>
            </w:r>
          </w:p>
        </w:tc>
      </w:tr>
      <w:tr w:rsidR="007623F8" w14:paraId="05F57827" w14:textId="77777777">
        <w:tc>
          <w:tcPr>
            <w:tcW w:w="690" w:type="dxa"/>
            <w:vMerge/>
            <w:vAlign w:val="center"/>
          </w:tcPr>
          <w:p w14:paraId="43F0CCA2" w14:textId="77777777" w:rsidR="007623F8" w:rsidRDefault="007623F8"/>
        </w:tc>
        <w:tc>
          <w:tcPr>
            <w:tcW w:w="1992" w:type="dxa"/>
            <w:vAlign w:val="center"/>
          </w:tcPr>
          <w:p w14:paraId="07E74396" w14:textId="77777777" w:rsidR="007623F8" w:rsidRDefault="007739B3">
            <w:r>
              <w:t>8051</w:t>
            </w:r>
          </w:p>
        </w:tc>
        <w:tc>
          <w:tcPr>
            <w:tcW w:w="3186" w:type="dxa"/>
            <w:vAlign w:val="center"/>
          </w:tcPr>
          <w:p w14:paraId="4E189813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08EEECA" w14:textId="77777777" w:rsidR="007623F8" w:rsidRDefault="007739B3">
            <w:r>
              <w:t>36.9</w:t>
            </w:r>
          </w:p>
        </w:tc>
        <w:tc>
          <w:tcPr>
            <w:tcW w:w="3356" w:type="dxa"/>
            <w:vAlign w:val="center"/>
          </w:tcPr>
          <w:p w14:paraId="266B85B7" w14:textId="77777777" w:rsidR="007623F8" w:rsidRDefault="007739B3">
            <w:r>
              <w:t>43.15</w:t>
            </w:r>
          </w:p>
        </w:tc>
      </w:tr>
      <w:tr w:rsidR="007623F8" w14:paraId="3FA32F00" w14:textId="77777777">
        <w:tc>
          <w:tcPr>
            <w:tcW w:w="690" w:type="dxa"/>
            <w:vMerge/>
            <w:vAlign w:val="center"/>
          </w:tcPr>
          <w:p w14:paraId="350F2C43" w14:textId="77777777" w:rsidR="007623F8" w:rsidRDefault="007623F8"/>
        </w:tc>
        <w:tc>
          <w:tcPr>
            <w:tcW w:w="1992" w:type="dxa"/>
            <w:vAlign w:val="center"/>
          </w:tcPr>
          <w:p w14:paraId="2221D3BE" w14:textId="77777777" w:rsidR="007623F8" w:rsidRDefault="007739B3">
            <w:r>
              <w:t>8052</w:t>
            </w:r>
          </w:p>
        </w:tc>
        <w:tc>
          <w:tcPr>
            <w:tcW w:w="3186" w:type="dxa"/>
            <w:vAlign w:val="center"/>
          </w:tcPr>
          <w:p w14:paraId="06C4EBDB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4B98DD24" w14:textId="77777777" w:rsidR="007623F8" w:rsidRDefault="007739B3">
            <w:r>
              <w:t>36.3</w:t>
            </w:r>
          </w:p>
        </w:tc>
        <w:tc>
          <w:tcPr>
            <w:tcW w:w="3356" w:type="dxa"/>
            <w:vAlign w:val="center"/>
          </w:tcPr>
          <w:p w14:paraId="42688AD7" w14:textId="77777777" w:rsidR="007623F8" w:rsidRDefault="007739B3">
            <w:r>
              <w:t>43.58</w:t>
            </w:r>
          </w:p>
        </w:tc>
      </w:tr>
      <w:tr w:rsidR="007623F8" w14:paraId="19A480E4" w14:textId="77777777">
        <w:tc>
          <w:tcPr>
            <w:tcW w:w="690" w:type="dxa"/>
            <w:vMerge/>
            <w:vAlign w:val="center"/>
          </w:tcPr>
          <w:p w14:paraId="724EE51E" w14:textId="77777777" w:rsidR="007623F8" w:rsidRDefault="007623F8"/>
        </w:tc>
        <w:tc>
          <w:tcPr>
            <w:tcW w:w="1992" w:type="dxa"/>
            <w:vAlign w:val="center"/>
          </w:tcPr>
          <w:p w14:paraId="57B8B319" w14:textId="77777777" w:rsidR="007623F8" w:rsidRDefault="007739B3">
            <w:r>
              <w:t>8053</w:t>
            </w:r>
          </w:p>
        </w:tc>
        <w:tc>
          <w:tcPr>
            <w:tcW w:w="3186" w:type="dxa"/>
            <w:vAlign w:val="center"/>
          </w:tcPr>
          <w:p w14:paraId="63BBA204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30436EC9" w14:textId="77777777" w:rsidR="007623F8" w:rsidRDefault="007739B3">
            <w:r>
              <w:t>33.9</w:t>
            </w:r>
          </w:p>
        </w:tc>
        <w:tc>
          <w:tcPr>
            <w:tcW w:w="3356" w:type="dxa"/>
            <w:vAlign w:val="center"/>
          </w:tcPr>
          <w:p w14:paraId="25FDEE1C" w14:textId="77777777" w:rsidR="007623F8" w:rsidRDefault="007739B3">
            <w:r>
              <w:t>44.95</w:t>
            </w:r>
          </w:p>
        </w:tc>
      </w:tr>
      <w:tr w:rsidR="007623F8" w14:paraId="0FDDE83A" w14:textId="77777777">
        <w:tc>
          <w:tcPr>
            <w:tcW w:w="690" w:type="dxa"/>
            <w:vMerge/>
            <w:vAlign w:val="center"/>
          </w:tcPr>
          <w:p w14:paraId="56F160B3" w14:textId="77777777" w:rsidR="007623F8" w:rsidRDefault="007623F8"/>
        </w:tc>
        <w:tc>
          <w:tcPr>
            <w:tcW w:w="1992" w:type="dxa"/>
            <w:vAlign w:val="center"/>
          </w:tcPr>
          <w:p w14:paraId="0517A3E0" w14:textId="77777777" w:rsidR="007623F8" w:rsidRDefault="007739B3">
            <w:r>
              <w:t>8054</w:t>
            </w:r>
          </w:p>
        </w:tc>
        <w:tc>
          <w:tcPr>
            <w:tcW w:w="3186" w:type="dxa"/>
            <w:vAlign w:val="center"/>
          </w:tcPr>
          <w:p w14:paraId="76F66A9D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665099C" w14:textId="77777777" w:rsidR="007623F8" w:rsidRDefault="007739B3">
            <w:r>
              <w:t>33.9</w:t>
            </w:r>
          </w:p>
        </w:tc>
        <w:tc>
          <w:tcPr>
            <w:tcW w:w="3356" w:type="dxa"/>
            <w:vAlign w:val="center"/>
          </w:tcPr>
          <w:p w14:paraId="4D2E9A2F" w14:textId="77777777" w:rsidR="007623F8" w:rsidRDefault="007739B3">
            <w:r>
              <w:t>44.87</w:t>
            </w:r>
          </w:p>
        </w:tc>
      </w:tr>
      <w:tr w:rsidR="007623F8" w14:paraId="14ACF2AC" w14:textId="77777777">
        <w:tc>
          <w:tcPr>
            <w:tcW w:w="690" w:type="dxa"/>
            <w:vMerge/>
            <w:vAlign w:val="center"/>
          </w:tcPr>
          <w:p w14:paraId="4F22A2CE" w14:textId="77777777" w:rsidR="007623F8" w:rsidRDefault="007623F8"/>
        </w:tc>
        <w:tc>
          <w:tcPr>
            <w:tcW w:w="1992" w:type="dxa"/>
            <w:vAlign w:val="center"/>
          </w:tcPr>
          <w:p w14:paraId="7ECC9957" w14:textId="77777777" w:rsidR="007623F8" w:rsidRDefault="007739B3">
            <w:r>
              <w:t>8056</w:t>
            </w:r>
          </w:p>
        </w:tc>
        <w:tc>
          <w:tcPr>
            <w:tcW w:w="3186" w:type="dxa"/>
            <w:vAlign w:val="center"/>
          </w:tcPr>
          <w:p w14:paraId="0A239D03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134B400E" w14:textId="77777777" w:rsidR="007623F8" w:rsidRDefault="007739B3">
            <w:r>
              <w:t>24.9</w:t>
            </w:r>
          </w:p>
        </w:tc>
        <w:tc>
          <w:tcPr>
            <w:tcW w:w="3356" w:type="dxa"/>
            <w:vAlign w:val="center"/>
          </w:tcPr>
          <w:p w14:paraId="48E502E5" w14:textId="77777777" w:rsidR="007623F8" w:rsidRDefault="007739B3">
            <w:r>
              <w:t>42.15</w:t>
            </w:r>
          </w:p>
        </w:tc>
      </w:tr>
      <w:tr w:rsidR="007623F8" w14:paraId="08B48224" w14:textId="77777777">
        <w:tc>
          <w:tcPr>
            <w:tcW w:w="690" w:type="dxa"/>
            <w:vMerge/>
            <w:vAlign w:val="center"/>
          </w:tcPr>
          <w:p w14:paraId="49E65E0A" w14:textId="77777777" w:rsidR="007623F8" w:rsidRDefault="007623F8"/>
        </w:tc>
        <w:tc>
          <w:tcPr>
            <w:tcW w:w="1992" w:type="dxa"/>
            <w:vAlign w:val="center"/>
          </w:tcPr>
          <w:p w14:paraId="25B29042" w14:textId="77777777" w:rsidR="007623F8" w:rsidRDefault="007739B3">
            <w:r>
              <w:t>8057</w:t>
            </w:r>
          </w:p>
        </w:tc>
        <w:tc>
          <w:tcPr>
            <w:tcW w:w="3186" w:type="dxa"/>
            <w:vAlign w:val="center"/>
          </w:tcPr>
          <w:p w14:paraId="4E54F9A9" w14:textId="77777777" w:rsidR="007623F8" w:rsidRDefault="007739B3">
            <w:r>
              <w:t>次卧室</w:t>
            </w:r>
          </w:p>
        </w:tc>
        <w:tc>
          <w:tcPr>
            <w:tcW w:w="1075" w:type="dxa"/>
            <w:vAlign w:val="center"/>
          </w:tcPr>
          <w:p w14:paraId="2CFA9F63" w14:textId="77777777" w:rsidR="007623F8" w:rsidRDefault="007739B3">
            <w:r>
              <w:t>23.5</w:t>
            </w:r>
          </w:p>
        </w:tc>
        <w:tc>
          <w:tcPr>
            <w:tcW w:w="3356" w:type="dxa"/>
            <w:vAlign w:val="center"/>
          </w:tcPr>
          <w:p w14:paraId="25C16E63" w14:textId="77777777" w:rsidR="007623F8" w:rsidRDefault="007739B3">
            <w:r>
              <w:t>41.95</w:t>
            </w:r>
          </w:p>
        </w:tc>
      </w:tr>
      <w:tr w:rsidR="007623F8" w14:paraId="3D9F4FD7" w14:textId="77777777">
        <w:tc>
          <w:tcPr>
            <w:tcW w:w="690" w:type="dxa"/>
            <w:vMerge/>
            <w:vAlign w:val="center"/>
          </w:tcPr>
          <w:p w14:paraId="0FF15F12" w14:textId="77777777" w:rsidR="007623F8" w:rsidRDefault="007623F8"/>
        </w:tc>
        <w:tc>
          <w:tcPr>
            <w:tcW w:w="1992" w:type="dxa"/>
            <w:vAlign w:val="center"/>
          </w:tcPr>
          <w:p w14:paraId="39D8EDA9" w14:textId="77777777" w:rsidR="007623F8" w:rsidRDefault="007739B3">
            <w:r>
              <w:t>8058</w:t>
            </w:r>
          </w:p>
        </w:tc>
        <w:tc>
          <w:tcPr>
            <w:tcW w:w="3186" w:type="dxa"/>
            <w:vAlign w:val="center"/>
          </w:tcPr>
          <w:p w14:paraId="5222481B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08351A3D" w14:textId="77777777" w:rsidR="007623F8" w:rsidRDefault="007739B3">
            <w:r>
              <w:t>21.8</w:t>
            </w:r>
          </w:p>
        </w:tc>
        <w:tc>
          <w:tcPr>
            <w:tcW w:w="3356" w:type="dxa"/>
            <w:vAlign w:val="center"/>
          </w:tcPr>
          <w:p w14:paraId="783C553F" w14:textId="77777777" w:rsidR="007623F8" w:rsidRDefault="007739B3">
            <w:r>
              <w:t>44.04</w:t>
            </w:r>
          </w:p>
        </w:tc>
      </w:tr>
      <w:tr w:rsidR="007623F8" w14:paraId="78FF7AC3" w14:textId="77777777">
        <w:tc>
          <w:tcPr>
            <w:tcW w:w="690" w:type="dxa"/>
            <w:vMerge/>
            <w:vAlign w:val="center"/>
          </w:tcPr>
          <w:p w14:paraId="23C6D1FC" w14:textId="77777777" w:rsidR="007623F8" w:rsidRDefault="007623F8"/>
        </w:tc>
        <w:tc>
          <w:tcPr>
            <w:tcW w:w="1992" w:type="dxa"/>
            <w:vAlign w:val="center"/>
          </w:tcPr>
          <w:p w14:paraId="1D727316" w14:textId="77777777" w:rsidR="007623F8" w:rsidRDefault="007739B3">
            <w:r>
              <w:t>8101</w:t>
            </w:r>
          </w:p>
        </w:tc>
        <w:tc>
          <w:tcPr>
            <w:tcW w:w="3186" w:type="dxa"/>
            <w:vAlign w:val="center"/>
          </w:tcPr>
          <w:p w14:paraId="4AB5D1DB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3C40A79C" w14:textId="77777777" w:rsidR="007623F8" w:rsidRDefault="007739B3">
            <w:r>
              <w:t>20.5</w:t>
            </w:r>
          </w:p>
        </w:tc>
        <w:tc>
          <w:tcPr>
            <w:tcW w:w="3356" w:type="dxa"/>
            <w:vAlign w:val="center"/>
          </w:tcPr>
          <w:p w14:paraId="176AD87A" w14:textId="77777777" w:rsidR="007623F8" w:rsidRDefault="007739B3">
            <w:r>
              <w:t>41.84</w:t>
            </w:r>
          </w:p>
        </w:tc>
      </w:tr>
      <w:tr w:rsidR="007623F8" w14:paraId="0453CCD9" w14:textId="77777777">
        <w:tc>
          <w:tcPr>
            <w:tcW w:w="690" w:type="dxa"/>
            <w:vMerge/>
            <w:vAlign w:val="center"/>
          </w:tcPr>
          <w:p w14:paraId="7C157EC0" w14:textId="77777777" w:rsidR="007623F8" w:rsidRDefault="007623F8"/>
        </w:tc>
        <w:tc>
          <w:tcPr>
            <w:tcW w:w="1992" w:type="dxa"/>
            <w:vAlign w:val="center"/>
          </w:tcPr>
          <w:p w14:paraId="5FAC8BF3" w14:textId="77777777" w:rsidR="007623F8" w:rsidRDefault="007739B3">
            <w:r>
              <w:t>8102</w:t>
            </w:r>
          </w:p>
        </w:tc>
        <w:tc>
          <w:tcPr>
            <w:tcW w:w="3186" w:type="dxa"/>
            <w:vAlign w:val="center"/>
          </w:tcPr>
          <w:p w14:paraId="7981E162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06B07354" w14:textId="77777777" w:rsidR="007623F8" w:rsidRDefault="007739B3">
            <w:r>
              <w:t>20.5</w:t>
            </w:r>
          </w:p>
        </w:tc>
        <w:tc>
          <w:tcPr>
            <w:tcW w:w="3356" w:type="dxa"/>
            <w:vAlign w:val="center"/>
          </w:tcPr>
          <w:p w14:paraId="3A450168" w14:textId="77777777" w:rsidR="007623F8" w:rsidRDefault="007739B3">
            <w:r>
              <w:t>41.85</w:t>
            </w:r>
          </w:p>
        </w:tc>
      </w:tr>
      <w:tr w:rsidR="007623F8" w14:paraId="221C743D" w14:textId="77777777">
        <w:tc>
          <w:tcPr>
            <w:tcW w:w="690" w:type="dxa"/>
            <w:vMerge/>
            <w:vAlign w:val="center"/>
          </w:tcPr>
          <w:p w14:paraId="1DE6610C" w14:textId="77777777" w:rsidR="007623F8" w:rsidRDefault="007623F8"/>
        </w:tc>
        <w:tc>
          <w:tcPr>
            <w:tcW w:w="1992" w:type="dxa"/>
            <w:vAlign w:val="center"/>
          </w:tcPr>
          <w:p w14:paraId="2A25D663" w14:textId="77777777" w:rsidR="007623F8" w:rsidRDefault="007739B3">
            <w:r>
              <w:t>8103</w:t>
            </w:r>
          </w:p>
        </w:tc>
        <w:tc>
          <w:tcPr>
            <w:tcW w:w="3186" w:type="dxa"/>
            <w:vAlign w:val="center"/>
          </w:tcPr>
          <w:p w14:paraId="089E6351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3F54DB9D" w14:textId="77777777" w:rsidR="007623F8" w:rsidRDefault="007739B3">
            <w:r>
              <w:t>20.5</w:t>
            </w:r>
          </w:p>
        </w:tc>
        <w:tc>
          <w:tcPr>
            <w:tcW w:w="3356" w:type="dxa"/>
            <w:vAlign w:val="center"/>
          </w:tcPr>
          <w:p w14:paraId="3579F0ED" w14:textId="77777777" w:rsidR="007623F8" w:rsidRDefault="007739B3">
            <w:r>
              <w:t>41.60</w:t>
            </w:r>
          </w:p>
        </w:tc>
      </w:tr>
      <w:tr w:rsidR="007623F8" w14:paraId="48D26FB4" w14:textId="77777777">
        <w:tc>
          <w:tcPr>
            <w:tcW w:w="690" w:type="dxa"/>
            <w:vMerge/>
            <w:vAlign w:val="center"/>
          </w:tcPr>
          <w:p w14:paraId="38A40E38" w14:textId="77777777" w:rsidR="007623F8" w:rsidRDefault="007623F8"/>
        </w:tc>
        <w:tc>
          <w:tcPr>
            <w:tcW w:w="1992" w:type="dxa"/>
            <w:vAlign w:val="center"/>
          </w:tcPr>
          <w:p w14:paraId="08C24DD1" w14:textId="77777777" w:rsidR="007623F8" w:rsidRDefault="007739B3">
            <w:r>
              <w:t>8104</w:t>
            </w:r>
          </w:p>
        </w:tc>
        <w:tc>
          <w:tcPr>
            <w:tcW w:w="3186" w:type="dxa"/>
            <w:vAlign w:val="center"/>
          </w:tcPr>
          <w:p w14:paraId="21300BBE" w14:textId="77777777" w:rsidR="007623F8" w:rsidRDefault="007739B3">
            <w:r>
              <w:t>主卧室</w:t>
            </w:r>
          </w:p>
        </w:tc>
        <w:tc>
          <w:tcPr>
            <w:tcW w:w="1075" w:type="dxa"/>
            <w:vAlign w:val="center"/>
          </w:tcPr>
          <w:p w14:paraId="4B3F3012" w14:textId="77777777" w:rsidR="007623F8" w:rsidRDefault="007739B3">
            <w:r>
              <w:t>20.5</w:t>
            </w:r>
          </w:p>
        </w:tc>
        <w:tc>
          <w:tcPr>
            <w:tcW w:w="3356" w:type="dxa"/>
            <w:vAlign w:val="center"/>
          </w:tcPr>
          <w:p w14:paraId="5223F748" w14:textId="77777777" w:rsidR="007623F8" w:rsidRDefault="007739B3">
            <w:r>
              <w:t>41.70</w:t>
            </w:r>
          </w:p>
        </w:tc>
      </w:tr>
      <w:tr w:rsidR="007623F8" w14:paraId="7B1BE197" w14:textId="77777777">
        <w:tc>
          <w:tcPr>
            <w:tcW w:w="690" w:type="dxa"/>
            <w:vMerge/>
            <w:vAlign w:val="center"/>
          </w:tcPr>
          <w:p w14:paraId="4C143178" w14:textId="77777777" w:rsidR="007623F8" w:rsidRDefault="007623F8"/>
        </w:tc>
        <w:tc>
          <w:tcPr>
            <w:tcW w:w="1992" w:type="dxa"/>
            <w:vAlign w:val="center"/>
          </w:tcPr>
          <w:p w14:paraId="3DBAA3B5" w14:textId="77777777" w:rsidR="007623F8" w:rsidRDefault="007739B3">
            <w:r>
              <w:t>8126</w:t>
            </w:r>
          </w:p>
        </w:tc>
        <w:tc>
          <w:tcPr>
            <w:tcW w:w="3186" w:type="dxa"/>
            <w:vAlign w:val="center"/>
          </w:tcPr>
          <w:p w14:paraId="3C272BCC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45C8112B" w14:textId="77777777" w:rsidR="007623F8" w:rsidRDefault="007739B3">
            <w:r>
              <w:t>19.1</w:t>
            </w:r>
          </w:p>
        </w:tc>
        <w:tc>
          <w:tcPr>
            <w:tcW w:w="3356" w:type="dxa"/>
            <w:vAlign w:val="center"/>
          </w:tcPr>
          <w:p w14:paraId="27477338" w14:textId="77777777" w:rsidR="007623F8" w:rsidRDefault="007739B3">
            <w:r>
              <w:t>43.40</w:t>
            </w:r>
          </w:p>
        </w:tc>
      </w:tr>
      <w:tr w:rsidR="007623F8" w14:paraId="45A317C8" w14:textId="77777777">
        <w:tc>
          <w:tcPr>
            <w:tcW w:w="690" w:type="dxa"/>
            <w:vMerge/>
            <w:vAlign w:val="center"/>
          </w:tcPr>
          <w:p w14:paraId="77AA4B2C" w14:textId="77777777" w:rsidR="007623F8" w:rsidRDefault="007623F8"/>
        </w:tc>
        <w:tc>
          <w:tcPr>
            <w:tcW w:w="1992" w:type="dxa"/>
            <w:vAlign w:val="center"/>
          </w:tcPr>
          <w:p w14:paraId="5B12D7C9" w14:textId="77777777" w:rsidR="007623F8" w:rsidRDefault="007739B3">
            <w:r>
              <w:t>8127</w:t>
            </w:r>
          </w:p>
        </w:tc>
        <w:tc>
          <w:tcPr>
            <w:tcW w:w="3186" w:type="dxa"/>
            <w:vAlign w:val="center"/>
          </w:tcPr>
          <w:p w14:paraId="7CED1D25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2F84208F" w14:textId="77777777" w:rsidR="007623F8" w:rsidRDefault="007739B3">
            <w:r>
              <w:t>19.1</w:t>
            </w:r>
          </w:p>
        </w:tc>
        <w:tc>
          <w:tcPr>
            <w:tcW w:w="3356" w:type="dxa"/>
            <w:vAlign w:val="center"/>
          </w:tcPr>
          <w:p w14:paraId="7AE1DB32" w14:textId="77777777" w:rsidR="007623F8" w:rsidRDefault="007739B3">
            <w:r>
              <w:t>43.33</w:t>
            </w:r>
          </w:p>
        </w:tc>
      </w:tr>
      <w:tr w:rsidR="007623F8" w14:paraId="328291B5" w14:textId="77777777">
        <w:tc>
          <w:tcPr>
            <w:tcW w:w="690" w:type="dxa"/>
            <w:vMerge/>
            <w:vAlign w:val="center"/>
          </w:tcPr>
          <w:p w14:paraId="1CD42EFF" w14:textId="77777777" w:rsidR="007623F8" w:rsidRDefault="007623F8"/>
        </w:tc>
        <w:tc>
          <w:tcPr>
            <w:tcW w:w="1992" w:type="dxa"/>
            <w:vAlign w:val="center"/>
          </w:tcPr>
          <w:p w14:paraId="131BB03A" w14:textId="77777777" w:rsidR="007623F8" w:rsidRDefault="007739B3">
            <w:r>
              <w:t>8128</w:t>
            </w:r>
          </w:p>
        </w:tc>
        <w:tc>
          <w:tcPr>
            <w:tcW w:w="3186" w:type="dxa"/>
            <w:vAlign w:val="center"/>
          </w:tcPr>
          <w:p w14:paraId="28444E67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5F809B22" w14:textId="77777777" w:rsidR="007623F8" w:rsidRDefault="007739B3">
            <w:r>
              <w:t>19.1</w:t>
            </w:r>
          </w:p>
        </w:tc>
        <w:tc>
          <w:tcPr>
            <w:tcW w:w="3356" w:type="dxa"/>
            <w:vAlign w:val="center"/>
          </w:tcPr>
          <w:p w14:paraId="63CC5FC2" w14:textId="77777777" w:rsidR="007623F8" w:rsidRDefault="007739B3">
            <w:r>
              <w:t>43.56</w:t>
            </w:r>
          </w:p>
        </w:tc>
      </w:tr>
      <w:tr w:rsidR="007623F8" w14:paraId="244B3E0E" w14:textId="77777777">
        <w:tc>
          <w:tcPr>
            <w:tcW w:w="690" w:type="dxa"/>
            <w:vMerge/>
            <w:vAlign w:val="center"/>
          </w:tcPr>
          <w:p w14:paraId="561CACBC" w14:textId="77777777" w:rsidR="007623F8" w:rsidRDefault="007623F8"/>
        </w:tc>
        <w:tc>
          <w:tcPr>
            <w:tcW w:w="1992" w:type="dxa"/>
            <w:vAlign w:val="center"/>
          </w:tcPr>
          <w:p w14:paraId="251B9C4A" w14:textId="77777777" w:rsidR="007623F8" w:rsidRDefault="007739B3">
            <w:r>
              <w:t>8129</w:t>
            </w:r>
          </w:p>
        </w:tc>
        <w:tc>
          <w:tcPr>
            <w:tcW w:w="3186" w:type="dxa"/>
            <w:vAlign w:val="center"/>
          </w:tcPr>
          <w:p w14:paraId="2F477D41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649CED32" w14:textId="77777777" w:rsidR="007623F8" w:rsidRDefault="007739B3">
            <w:r>
              <w:t>19.1</w:t>
            </w:r>
          </w:p>
        </w:tc>
        <w:tc>
          <w:tcPr>
            <w:tcW w:w="3356" w:type="dxa"/>
            <w:vAlign w:val="center"/>
          </w:tcPr>
          <w:p w14:paraId="7344750C" w14:textId="77777777" w:rsidR="007623F8" w:rsidRDefault="007739B3">
            <w:r>
              <w:t>43.57</w:t>
            </w:r>
          </w:p>
        </w:tc>
      </w:tr>
      <w:tr w:rsidR="007623F8" w14:paraId="611A45A1" w14:textId="77777777">
        <w:tc>
          <w:tcPr>
            <w:tcW w:w="690" w:type="dxa"/>
            <w:vMerge/>
            <w:vAlign w:val="center"/>
          </w:tcPr>
          <w:p w14:paraId="759859C0" w14:textId="77777777" w:rsidR="007623F8" w:rsidRDefault="007623F8"/>
        </w:tc>
        <w:tc>
          <w:tcPr>
            <w:tcW w:w="1992" w:type="dxa"/>
            <w:vAlign w:val="center"/>
          </w:tcPr>
          <w:p w14:paraId="70B82391" w14:textId="77777777" w:rsidR="007623F8" w:rsidRDefault="007739B3">
            <w:r>
              <w:t>8130</w:t>
            </w:r>
          </w:p>
        </w:tc>
        <w:tc>
          <w:tcPr>
            <w:tcW w:w="3186" w:type="dxa"/>
            <w:vAlign w:val="center"/>
          </w:tcPr>
          <w:p w14:paraId="63396597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2BFB2BB2" w14:textId="77777777" w:rsidR="007623F8" w:rsidRDefault="007739B3">
            <w:r>
              <w:t>14.4</w:t>
            </w:r>
          </w:p>
        </w:tc>
        <w:tc>
          <w:tcPr>
            <w:tcW w:w="3356" w:type="dxa"/>
            <w:vAlign w:val="center"/>
          </w:tcPr>
          <w:p w14:paraId="5DC81D56" w14:textId="77777777" w:rsidR="007623F8" w:rsidRDefault="007739B3">
            <w:r>
              <w:t>42.81</w:t>
            </w:r>
          </w:p>
        </w:tc>
      </w:tr>
      <w:tr w:rsidR="007623F8" w14:paraId="42C44F3E" w14:textId="77777777">
        <w:tc>
          <w:tcPr>
            <w:tcW w:w="690" w:type="dxa"/>
            <w:vMerge/>
            <w:vAlign w:val="center"/>
          </w:tcPr>
          <w:p w14:paraId="47EE2614" w14:textId="77777777" w:rsidR="007623F8" w:rsidRDefault="007623F8"/>
        </w:tc>
        <w:tc>
          <w:tcPr>
            <w:tcW w:w="1992" w:type="dxa"/>
            <w:vAlign w:val="center"/>
          </w:tcPr>
          <w:p w14:paraId="16379905" w14:textId="77777777" w:rsidR="007623F8" w:rsidRDefault="007739B3">
            <w:r>
              <w:t>8131</w:t>
            </w:r>
          </w:p>
        </w:tc>
        <w:tc>
          <w:tcPr>
            <w:tcW w:w="3186" w:type="dxa"/>
            <w:vAlign w:val="center"/>
          </w:tcPr>
          <w:p w14:paraId="6DF620CB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1654ECA2" w14:textId="77777777" w:rsidR="007623F8" w:rsidRDefault="007739B3">
            <w:r>
              <w:t>14.4</w:t>
            </w:r>
          </w:p>
        </w:tc>
        <w:tc>
          <w:tcPr>
            <w:tcW w:w="3356" w:type="dxa"/>
            <w:vAlign w:val="center"/>
          </w:tcPr>
          <w:p w14:paraId="5306B115" w14:textId="77777777" w:rsidR="007623F8" w:rsidRDefault="007739B3">
            <w:r>
              <w:t>42.83</w:t>
            </w:r>
          </w:p>
        </w:tc>
      </w:tr>
      <w:tr w:rsidR="007623F8" w14:paraId="7399CED6" w14:textId="77777777">
        <w:tc>
          <w:tcPr>
            <w:tcW w:w="690" w:type="dxa"/>
            <w:vMerge/>
            <w:vAlign w:val="center"/>
          </w:tcPr>
          <w:p w14:paraId="0020C47C" w14:textId="77777777" w:rsidR="007623F8" w:rsidRDefault="007623F8"/>
        </w:tc>
        <w:tc>
          <w:tcPr>
            <w:tcW w:w="1992" w:type="dxa"/>
            <w:vAlign w:val="center"/>
          </w:tcPr>
          <w:p w14:paraId="041E7D0D" w14:textId="77777777" w:rsidR="007623F8" w:rsidRDefault="007739B3">
            <w:r>
              <w:t>8132</w:t>
            </w:r>
          </w:p>
        </w:tc>
        <w:tc>
          <w:tcPr>
            <w:tcW w:w="3186" w:type="dxa"/>
            <w:vAlign w:val="center"/>
          </w:tcPr>
          <w:p w14:paraId="20B01173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1D9A33B2" w14:textId="77777777" w:rsidR="007623F8" w:rsidRDefault="007739B3">
            <w:r>
              <w:t>14.4</w:t>
            </w:r>
          </w:p>
        </w:tc>
        <w:tc>
          <w:tcPr>
            <w:tcW w:w="3356" w:type="dxa"/>
            <w:vAlign w:val="center"/>
          </w:tcPr>
          <w:p w14:paraId="3FBDE8D3" w14:textId="77777777" w:rsidR="007623F8" w:rsidRDefault="007739B3">
            <w:r>
              <w:t>42.92</w:t>
            </w:r>
          </w:p>
        </w:tc>
      </w:tr>
      <w:tr w:rsidR="007623F8" w14:paraId="053863CA" w14:textId="77777777">
        <w:tc>
          <w:tcPr>
            <w:tcW w:w="690" w:type="dxa"/>
            <w:vMerge/>
            <w:vAlign w:val="center"/>
          </w:tcPr>
          <w:p w14:paraId="6EA0EAB7" w14:textId="77777777" w:rsidR="007623F8" w:rsidRDefault="007623F8"/>
        </w:tc>
        <w:tc>
          <w:tcPr>
            <w:tcW w:w="1992" w:type="dxa"/>
            <w:vAlign w:val="center"/>
          </w:tcPr>
          <w:p w14:paraId="2E595BCD" w14:textId="77777777" w:rsidR="007623F8" w:rsidRDefault="007739B3">
            <w:r>
              <w:t>8133</w:t>
            </w:r>
          </w:p>
        </w:tc>
        <w:tc>
          <w:tcPr>
            <w:tcW w:w="3186" w:type="dxa"/>
            <w:vAlign w:val="center"/>
          </w:tcPr>
          <w:p w14:paraId="3523A1E9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33074AB3" w14:textId="77777777" w:rsidR="007623F8" w:rsidRDefault="007739B3">
            <w:r>
              <w:t>14.4</w:t>
            </w:r>
          </w:p>
        </w:tc>
        <w:tc>
          <w:tcPr>
            <w:tcW w:w="3356" w:type="dxa"/>
            <w:vAlign w:val="center"/>
          </w:tcPr>
          <w:p w14:paraId="39C993D0" w14:textId="77777777" w:rsidR="007623F8" w:rsidRDefault="007739B3">
            <w:r>
              <w:t>43.25</w:t>
            </w:r>
          </w:p>
        </w:tc>
      </w:tr>
      <w:tr w:rsidR="007623F8" w14:paraId="0FE0666F" w14:textId="77777777">
        <w:tc>
          <w:tcPr>
            <w:tcW w:w="690" w:type="dxa"/>
            <w:vMerge/>
            <w:vAlign w:val="center"/>
          </w:tcPr>
          <w:p w14:paraId="5F58EBF6" w14:textId="77777777" w:rsidR="007623F8" w:rsidRDefault="007623F8"/>
        </w:tc>
        <w:tc>
          <w:tcPr>
            <w:tcW w:w="1992" w:type="dxa"/>
            <w:vAlign w:val="center"/>
          </w:tcPr>
          <w:p w14:paraId="71612351" w14:textId="77777777" w:rsidR="007623F8" w:rsidRDefault="007739B3">
            <w:r>
              <w:t>8230</w:t>
            </w:r>
          </w:p>
        </w:tc>
        <w:tc>
          <w:tcPr>
            <w:tcW w:w="3186" w:type="dxa"/>
            <w:vAlign w:val="center"/>
          </w:tcPr>
          <w:p w14:paraId="3694CA4B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0521806F" w14:textId="77777777" w:rsidR="007623F8" w:rsidRDefault="007739B3">
            <w:r>
              <w:t>9.9</w:t>
            </w:r>
          </w:p>
        </w:tc>
        <w:tc>
          <w:tcPr>
            <w:tcW w:w="3356" w:type="dxa"/>
            <w:vAlign w:val="center"/>
          </w:tcPr>
          <w:p w14:paraId="7148C5FD" w14:textId="77777777" w:rsidR="007623F8" w:rsidRDefault="007739B3">
            <w:r>
              <w:t>41.16</w:t>
            </w:r>
          </w:p>
        </w:tc>
      </w:tr>
      <w:tr w:rsidR="007623F8" w14:paraId="44DEB66E" w14:textId="77777777">
        <w:tc>
          <w:tcPr>
            <w:tcW w:w="690" w:type="dxa"/>
            <w:vMerge/>
            <w:vAlign w:val="center"/>
          </w:tcPr>
          <w:p w14:paraId="2EC67CFA" w14:textId="77777777" w:rsidR="007623F8" w:rsidRDefault="007623F8"/>
        </w:tc>
        <w:tc>
          <w:tcPr>
            <w:tcW w:w="1992" w:type="dxa"/>
            <w:vAlign w:val="center"/>
          </w:tcPr>
          <w:p w14:paraId="0FB555B2" w14:textId="77777777" w:rsidR="007623F8" w:rsidRDefault="007739B3">
            <w:r>
              <w:t>8288</w:t>
            </w:r>
          </w:p>
        </w:tc>
        <w:tc>
          <w:tcPr>
            <w:tcW w:w="3186" w:type="dxa"/>
            <w:vAlign w:val="center"/>
          </w:tcPr>
          <w:p w14:paraId="3AA53D18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70259ABB" w14:textId="77777777" w:rsidR="007623F8" w:rsidRDefault="007739B3">
            <w:r>
              <w:t>7.5</w:t>
            </w:r>
          </w:p>
        </w:tc>
        <w:tc>
          <w:tcPr>
            <w:tcW w:w="3356" w:type="dxa"/>
            <w:vAlign w:val="center"/>
          </w:tcPr>
          <w:p w14:paraId="6DADF00B" w14:textId="77777777" w:rsidR="007623F8" w:rsidRDefault="007739B3">
            <w:r>
              <w:t>42.02</w:t>
            </w:r>
          </w:p>
        </w:tc>
      </w:tr>
      <w:tr w:rsidR="007623F8" w14:paraId="4E2664A4" w14:textId="77777777">
        <w:tc>
          <w:tcPr>
            <w:tcW w:w="690" w:type="dxa"/>
            <w:vMerge/>
            <w:vAlign w:val="center"/>
          </w:tcPr>
          <w:p w14:paraId="2F096B1C" w14:textId="77777777" w:rsidR="007623F8" w:rsidRDefault="007623F8"/>
        </w:tc>
        <w:tc>
          <w:tcPr>
            <w:tcW w:w="1992" w:type="dxa"/>
            <w:vAlign w:val="center"/>
          </w:tcPr>
          <w:p w14:paraId="175EE026" w14:textId="77777777" w:rsidR="007623F8" w:rsidRDefault="007739B3">
            <w:r>
              <w:t>8311</w:t>
            </w:r>
          </w:p>
        </w:tc>
        <w:tc>
          <w:tcPr>
            <w:tcW w:w="3186" w:type="dxa"/>
            <w:vAlign w:val="center"/>
          </w:tcPr>
          <w:p w14:paraId="2DC9D684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33374F16" w14:textId="77777777" w:rsidR="007623F8" w:rsidRDefault="007739B3">
            <w:r>
              <w:t>5.9</w:t>
            </w:r>
          </w:p>
        </w:tc>
        <w:tc>
          <w:tcPr>
            <w:tcW w:w="3356" w:type="dxa"/>
            <w:vAlign w:val="center"/>
          </w:tcPr>
          <w:p w14:paraId="6BE1BD41" w14:textId="77777777" w:rsidR="007623F8" w:rsidRDefault="007739B3">
            <w:r>
              <w:t>42.08</w:t>
            </w:r>
          </w:p>
        </w:tc>
      </w:tr>
      <w:tr w:rsidR="007623F8" w14:paraId="1724A3FF" w14:textId="77777777">
        <w:tc>
          <w:tcPr>
            <w:tcW w:w="690" w:type="dxa"/>
            <w:vMerge/>
            <w:vAlign w:val="center"/>
          </w:tcPr>
          <w:p w14:paraId="31EFD580" w14:textId="77777777" w:rsidR="007623F8" w:rsidRDefault="007623F8"/>
        </w:tc>
        <w:tc>
          <w:tcPr>
            <w:tcW w:w="1992" w:type="dxa"/>
            <w:vAlign w:val="center"/>
          </w:tcPr>
          <w:p w14:paraId="58DE54E2" w14:textId="77777777" w:rsidR="007623F8" w:rsidRDefault="007739B3">
            <w:r>
              <w:t>8312</w:t>
            </w:r>
          </w:p>
        </w:tc>
        <w:tc>
          <w:tcPr>
            <w:tcW w:w="3186" w:type="dxa"/>
            <w:vAlign w:val="center"/>
          </w:tcPr>
          <w:p w14:paraId="646B4395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020C9109" w14:textId="77777777" w:rsidR="007623F8" w:rsidRDefault="007739B3">
            <w:r>
              <w:t>5.9</w:t>
            </w:r>
          </w:p>
        </w:tc>
        <w:tc>
          <w:tcPr>
            <w:tcW w:w="3356" w:type="dxa"/>
            <w:vAlign w:val="center"/>
          </w:tcPr>
          <w:p w14:paraId="3724BAF2" w14:textId="77777777" w:rsidR="007623F8" w:rsidRDefault="007739B3">
            <w:r>
              <w:t>42.13</w:t>
            </w:r>
          </w:p>
        </w:tc>
      </w:tr>
      <w:tr w:rsidR="007623F8" w14:paraId="32AEB653" w14:textId="77777777">
        <w:tc>
          <w:tcPr>
            <w:tcW w:w="690" w:type="dxa"/>
            <w:vMerge/>
            <w:vAlign w:val="center"/>
          </w:tcPr>
          <w:p w14:paraId="73B41C17" w14:textId="77777777" w:rsidR="007623F8" w:rsidRDefault="007623F8"/>
        </w:tc>
        <w:tc>
          <w:tcPr>
            <w:tcW w:w="1992" w:type="dxa"/>
            <w:vAlign w:val="center"/>
          </w:tcPr>
          <w:p w14:paraId="5FA68FDF" w14:textId="77777777" w:rsidR="007623F8" w:rsidRDefault="007739B3">
            <w:r>
              <w:t>8313</w:t>
            </w:r>
          </w:p>
        </w:tc>
        <w:tc>
          <w:tcPr>
            <w:tcW w:w="3186" w:type="dxa"/>
            <w:vAlign w:val="center"/>
          </w:tcPr>
          <w:p w14:paraId="13EA3F0C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1C816B74" w14:textId="77777777" w:rsidR="007623F8" w:rsidRDefault="007739B3">
            <w:r>
              <w:t>5.9</w:t>
            </w:r>
          </w:p>
        </w:tc>
        <w:tc>
          <w:tcPr>
            <w:tcW w:w="3356" w:type="dxa"/>
            <w:vAlign w:val="center"/>
          </w:tcPr>
          <w:p w14:paraId="2C040E8B" w14:textId="77777777" w:rsidR="007623F8" w:rsidRDefault="007739B3">
            <w:r>
              <w:t>42.29</w:t>
            </w:r>
          </w:p>
        </w:tc>
      </w:tr>
      <w:tr w:rsidR="007623F8" w14:paraId="4588582B" w14:textId="77777777">
        <w:tc>
          <w:tcPr>
            <w:tcW w:w="690" w:type="dxa"/>
            <w:vMerge/>
            <w:vAlign w:val="center"/>
          </w:tcPr>
          <w:p w14:paraId="73956118" w14:textId="77777777" w:rsidR="007623F8" w:rsidRDefault="007623F8"/>
        </w:tc>
        <w:tc>
          <w:tcPr>
            <w:tcW w:w="1992" w:type="dxa"/>
            <w:vAlign w:val="center"/>
          </w:tcPr>
          <w:p w14:paraId="44BAD8D8" w14:textId="77777777" w:rsidR="007623F8" w:rsidRDefault="007739B3">
            <w:r>
              <w:t>8314</w:t>
            </w:r>
          </w:p>
        </w:tc>
        <w:tc>
          <w:tcPr>
            <w:tcW w:w="3186" w:type="dxa"/>
            <w:vAlign w:val="center"/>
          </w:tcPr>
          <w:p w14:paraId="4F1DAB83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4049A0A6" w14:textId="77777777" w:rsidR="007623F8" w:rsidRDefault="007739B3">
            <w:r>
              <w:t>5.9</w:t>
            </w:r>
          </w:p>
        </w:tc>
        <w:tc>
          <w:tcPr>
            <w:tcW w:w="3356" w:type="dxa"/>
            <w:vAlign w:val="center"/>
          </w:tcPr>
          <w:p w14:paraId="63A4D4E6" w14:textId="77777777" w:rsidR="007623F8" w:rsidRDefault="007739B3">
            <w:r>
              <w:t>42.31</w:t>
            </w:r>
          </w:p>
        </w:tc>
      </w:tr>
      <w:tr w:rsidR="007623F8" w14:paraId="5EFE34D2" w14:textId="77777777">
        <w:tc>
          <w:tcPr>
            <w:tcW w:w="690" w:type="dxa"/>
            <w:vMerge/>
            <w:vAlign w:val="center"/>
          </w:tcPr>
          <w:p w14:paraId="1AAB3095" w14:textId="77777777" w:rsidR="007623F8" w:rsidRDefault="007623F8"/>
        </w:tc>
        <w:tc>
          <w:tcPr>
            <w:tcW w:w="1992" w:type="dxa"/>
            <w:vAlign w:val="center"/>
          </w:tcPr>
          <w:p w14:paraId="34737821" w14:textId="77777777" w:rsidR="007623F8" w:rsidRDefault="007739B3">
            <w:r>
              <w:t>8315</w:t>
            </w:r>
          </w:p>
        </w:tc>
        <w:tc>
          <w:tcPr>
            <w:tcW w:w="3186" w:type="dxa"/>
            <w:vAlign w:val="center"/>
          </w:tcPr>
          <w:p w14:paraId="4CD46613" w14:textId="77777777" w:rsidR="007623F8" w:rsidRDefault="007739B3">
            <w:r>
              <w:t>封闭阳台</w:t>
            </w:r>
          </w:p>
        </w:tc>
        <w:tc>
          <w:tcPr>
            <w:tcW w:w="1075" w:type="dxa"/>
            <w:vAlign w:val="center"/>
          </w:tcPr>
          <w:p w14:paraId="0B5CC9D0" w14:textId="77777777" w:rsidR="007623F8" w:rsidRDefault="007739B3">
            <w:r>
              <w:t>5.9</w:t>
            </w:r>
          </w:p>
        </w:tc>
        <w:tc>
          <w:tcPr>
            <w:tcW w:w="3356" w:type="dxa"/>
            <w:vAlign w:val="center"/>
          </w:tcPr>
          <w:p w14:paraId="01B6DB0D" w14:textId="77777777" w:rsidR="007623F8" w:rsidRDefault="007739B3">
            <w:r>
              <w:t>43.28</w:t>
            </w:r>
          </w:p>
        </w:tc>
      </w:tr>
      <w:tr w:rsidR="007623F8" w14:paraId="50DC0F9B" w14:textId="77777777">
        <w:tc>
          <w:tcPr>
            <w:tcW w:w="690" w:type="dxa"/>
            <w:vMerge/>
            <w:vAlign w:val="center"/>
          </w:tcPr>
          <w:p w14:paraId="593D57D9" w14:textId="77777777" w:rsidR="007623F8" w:rsidRDefault="007623F8"/>
        </w:tc>
        <w:tc>
          <w:tcPr>
            <w:tcW w:w="1992" w:type="dxa"/>
            <w:vAlign w:val="center"/>
          </w:tcPr>
          <w:p w14:paraId="215FFE78" w14:textId="77777777" w:rsidR="007623F8" w:rsidRDefault="007739B3">
            <w:r>
              <w:t>8422</w:t>
            </w:r>
          </w:p>
        </w:tc>
        <w:tc>
          <w:tcPr>
            <w:tcW w:w="3186" w:type="dxa"/>
            <w:vAlign w:val="center"/>
          </w:tcPr>
          <w:p w14:paraId="7AB204E0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1A7209ED" w14:textId="77777777" w:rsidR="007623F8" w:rsidRDefault="007739B3">
            <w:r>
              <w:t>4.5</w:t>
            </w:r>
          </w:p>
        </w:tc>
        <w:tc>
          <w:tcPr>
            <w:tcW w:w="3356" w:type="dxa"/>
            <w:vAlign w:val="center"/>
          </w:tcPr>
          <w:p w14:paraId="23F38903" w14:textId="77777777" w:rsidR="007623F8" w:rsidRDefault="007739B3">
            <w:r>
              <w:t>42.79</w:t>
            </w:r>
          </w:p>
        </w:tc>
      </w:tr>
      <w:tr w:rsidR="007623F8" w14:paraId="5F4B4D97" w14:textId="77777777">
        <w:tc>
          <w:tcPr>
            <w:tcW w:w="690" w:type="dxa"/>
            <w:vMerge/>
            <w:vAlign w:val="center"/>
          </w:tcPr>
          <w:p w14:paraId="254F8D25" w14:textId="77777777" w:rsidR="007623F8" w:rsidRDefault="007623F8"/>
        </w:tc>
        <w:tc>
          <w:tcPr>
            <w:tcW w:w="1992" w:type="dxa"/>
            <w:vAlign w:val="center"/>
          </w:tcPr>
          <w:p w14:paraId="77E68421" w14:textId="77777777" w:rsidR="007623F8" w:rsidRDefault="007739B3">
            <w:r>
              <w:t>8423</w:t>
            </w:r>
          </w:p>
        </w:tc>
        <w:tc>
          <w:tcPr>
            <w:tcW w:w="3186" w:type="dxa"/>
            <w:vAlign w:val="center"/>
          </w:tcPr>
          <w:p w14:paraId="6167CEF6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667B9FA3" w14:textId="77777777" w:rsidR="007623F8" w:rsidRDefault="007739B3">
            <w:r>
              <w:t>4.5</w:t>
            </w:r>
          </w:p>
        </w:tc>
        <w:tc>
          <w:tcPr>
            <w:tcW w:w="3356" w:type="dxa"/>
            <w:vAlign w:val="center"/>
          </w:tcPr>
          <w:p w14:paraId="2FA81C1D" w14:textId="77777777" w:rsidR="007623F8" w:rsidRDefault="007739B3">
            <w:r>
              <w:t>42.77</w:t>
            </w:r>
          </w:p>
        </w:tc>
      </w:tr>
      <w:tr w:rsidR="007623F8" w14:paraId="0C97FCF9" w14:textId="77777777">
        <w:tc>
          <w:tcPr>
            <w:tcW w:w="690" w:type="dxa"/>
            <w:vMerge/>
            <w:vAlign w:val="center"/>
          </w:tcPr>
          <w:p w14:paraId="66EC7784" w14:textId="77777777" w:rsidR="007623F8" w:rsidRDefault="007623F8"/>
        </w:tc>
        <w:tc>
          <w:tcPr>
            <w:tcW w:w="1992" w:type="dxa"/>
            <w:vAlign w:val="center"/>
          </w:tcPr>
          <w:p w14:paraId="18B1DEBE" w14:textId="77777777" w:rsidR="007623F8" w:rsidRDefault="007739B3">
            <w:r>
              <w:t>8424</w:t>
            </w:r>
          </w:p>
        </w:tc>
        <w:tc>
          <w:tcPr>
            <w:tcW w:w="3186" w:type="dxa"/>
            <w:vAlign w:val="center"/>
          </w:tcPr>
          <w:p w14:paraId="7ABAE60D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6F18886A" w14:textId="77777777" w:rsidR="007623F8" w:rsidRDefault="007739B3">
            <w:r>
              <w:t>4.5</w:t>
            </w:r>
          </w:p>
        </w:tc>
        <w:tc>
          <w:tcPr>
            <w:tcW w:w="3356" w:type="dxa"/>
            <w:vAlign w:val="center"/>
          </w:tcPr>
          <w:p w14:paraId="1B3648EA" w14:textId="77777777" w:rsidR="007623F8" w:rsidRDefault="007739B3">
            <w:r>
              <w:t>42.66</w:t>
            </w:r>
          </w:p>
        </w:tc>
      </w:tr>
      <w:tr w:rsidR="007623F8" w14:paraId="490F0256" w14:textId="77777777">
        <w:tc>
          <w:tcPr>
            <w:tcW w:w="690" w:type="dxa"/>
            <w:vMerge/>
            <w:vAlign w:val="center"/>
          </w:tcPr>
          <w:p w14:paraId="3DD08644" w14:textId="77777777" w:rsidR="007623F8" w:rsidRDefault="007623F8"/>
        </w:tc>
        <w:tc>
          <w:tcPr>
            <w:tcW w:w="1992" w:type="dxa"/>
            <w:vAlign w:val="center"/>
          </w:tcPr>
          <w:p w14:paraId="03BBC62F" w14:textId="77777777" w:rsidR="007623F8" w:rsidRDefault="007739B3">
            <w:r>
              <w:t>8425</w:t>
            </w:r>
          </w:p>
        </w:tc>
        <w:tc>
          <w:tcPr>
            <w:tcW w:w="3186" w:type="dxa"/>
            <w:vAlign w:val="center"/>
          </w:tcPr>
          <w:p w14:paraId="55AEA6A1" w14:textId="77777777" w:rsidR="007623F8" w:rsidRDefault="007739B3">
            <w:r>
              <w:t>空房间</w:t>
            </w:r>
          </w:p>
        </w:tc>
        <w:tc>
          <w:tcPr>
            <w:tcW w:w="1075" w:type="dxa"/>
            <w:vAlign w:val="center"/>
          </w:tcPr>
          <w:p w14:paraId="283B591D" w14:textId="77777777" w:rsidR="007623F8" w:rsidRDefault="007739B3">
            <w:r>
              <w:t>4.5</w:t>
            </w:r>
          </w:p>
        </w:tc>
        <w:tc>
          <w:tcPr>
            <w:tcW w:w="3356" w:type="dxa"/>
            <w:vAlign w:val="center"/>
          </w:tcPr>
          <w:p w14:paraId="07D67339" w14:textId="77777777" w:rsidR="007623F8" w:rsidRDefault="007739B3">
            <w:r>
              <w:t>42.61</w:t>
            </w:r>
          </w:p>
        </w:tc>
      </w:tr>
      <w:tr w:rsidR="007623F8" w14:paraId="62DA13E9" w14:textId="77777777">
        <w:tc>
          <w:tcPr>
            <w:tcW w:w="690" w:type="dxa"/>
            <w:vMerge/>
            <w:vAlign w:val="center"/>
          </w:tcPr>
          <w:p w14:paraId="5FD972A9" w14:textId="77777777" w:rsidR="007623F8" w:rsidRDefault="007623F8"/>
        </w:tc>
        <w:tc>
          <w:tcPr>
            <w:tcW w:w="1992" w:type="dxa"/>
            <w:vAlign w:val="center"/>
          </w:tcPr>
          <w:p w14:paraId="341099EF" w14:textId="77777777" w:rsidR="007623F8" w:rsidRDefault="007739B3">
            <w:r>
              <w:t>8651</w:t>
            </w:r>
          </w:p>
        </w:tc>
        <w:tc>
          <w:tcPr>
            <w:tcW w:w="3186" w:type="dxa"/>
            <w:vAlign w:val="center"/>
          </w:tcPr>
          <w:p w14:paraId="7BEE25CF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A2D7B0B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3DD65726" w14:textId="77777777" w:rsidR="007623F8" w:rsidRDefault="007739B3">
            <w:r>
              <w:t>41.48</w:t>
            </w:r>
          </w:p>
        </w:tc>
      </w:tr>
      <w:tr w:rsidR="007623F8" w14:paraId="6FFC37BE" w14:textId="77777777">
        <w:tc>
          <w:tcPr>
            <w:tcW w:w="690" w:type="dxa"/>
            <w:vMerge/>
            <w:vAlign w:val="center"/>
          </w:tcPr>
          <w:p w14:paraId="633AB9F1" w14:textId="77777777" w:rsidR="007623F8" w:rsidRDefault="007623F8"/>
        </w:tc>
        <w:tc>
          <w:tcPr>
            <w:tcW w:w="1992" w:type="dxa"/>
            <w:vAlign w:val="center"/>
          </w:tcPr>
          <w:p w14:paraId="5EFC4CC2" w14:textId="77777777" w:rsidR="007623F8" w:rsidRDefault="007739B3">
            <w:r>
              <w:t>8652</w:t>
            </w:r>
          </w:p>
        </w:tc>
        <w:tc>
          <w:tcPr>
            <w:tcW w:w="3186" w:type="dxa"/>
            <w:vAlign w:val="center"/>
          </w:tcPr>
          <w:p w14:paraId="10199222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4007EC28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0AFB9127" w14:textId="77777777" w:rsidR="007623F8" w:rsidRDefault="007739B3">
            <w:r>
              <w:t>41.48</w:t>
            </w:r>
          </w:p>
        </w:tc>
      </w:tr>
      <w:tr w:rsidR="007623F8" w14:paraId="3B7C4D3E" w14:textId="77777777">
        <w:tc>
          <w:tcPr>
            <w:tcW w:w="690" w:type="dxa"/>
            <w:vMerge/>
            <w:vAlign w:val="center"/>
          </w:tcPr>
          <w:p w14:paraId="39F3652A" w14:textId="77777777" w:rsidR="007623F8" w:rsidRDefault="007623F8"/>
        </w:tc>
        <w:tc>
          <w:tcPr>
            <w:tcW w:w="1992" w:type="dxa"/>
            <w:vAlign w:val="center"/>
          </w:tcPr>
          <w:p w14:paraId="497CE0E3" w14:textId="77777777" w:rsidR="007623F8" w:rsidRDefault="007739B3">
            <w:r>
              <w:t>8653</w:t>
            </w:r>
          </w:p>
        </w:tc>
        <w:tc>
          <w:tcPr>
            <w:tcW w:w="3186" w:type="dxa"/>
            <w:vAlign w:val="center"/>
          </w:tcPr>
          <w:p w14:paraId="56CC3C21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42BABC1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4A690F49" w14:textId="77777777" w:rsidR="007623F8" w:rsidRDefault="007739B3">
            <w:r>
              <w:t>41.47</w:t>
            </w:r>
          </w:p>
        </w:tc>
      </w:tr>
      <w:tr w:rsidR="007623F8" w14:paraId="0ACAE6FA" w14:textId="77777777">
        <w:tc>
          <w:tcPr>
            <w:tcW w:w="690" w:type="dxa"/>
            <w:vMerge/>
            <w:vAlign w:val="center"/>
          </w:tcPr>
          <w:p w14:paraId="2AAC28AE" w14:textId="77777777" w:rsidR="007623F8" w:rsidRDefault="007623F8"/>
        </w:tc>
        <w:tc>
          <w:tcPr>
            <w:tcW w:w="1992" w:type="dxa"/>
            <w:vAlign w:val="center"/>
          </w:tcPr>
          <w:p w14:paraId="29A156EE" w14:textId="77777777" w:rsidR="007623F8" w:rsidRDefault="007739B3">
            <w:r>
              <w:t>8654</w:t>
            </w:r>
          </w:p>
        </w:tc>
        <w:tc>
          <w:tcPr>
            <w:tcW w:w="3186" w:type="dxa"/>
            <w:vAlign w:val="center"/>
          </w:tcPr>
          <w:p w14:paraId="2D90B963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2424C509" w14:textId="77777777" w:rsidR="007623F8" w:rsidRDefault="007739B3">
            <w:r>
              <w:t>0.8</w:t>
            </w:r>
          </w:p>
        </w:tc>
        <w:tc>
          <w:tcPr>
            <w:tcW w:w="3356" w:type="dxa"/>
            <w:vAlign w:val="center"/>
          </w:tcPr>
          <w:p w14:paraId="31A7BB58" w14:textId="77777777" w:rsidR="007623F8" w:rsidRDefault="007739B3">
            <w:r>
              <w:t>41.44</w:t>
            </w:r>
          </w:p>
        </w:tc>
      </w:tr>
      <w:tr w:rsidR="007623F8" w14:paraId="6E0DDFB2" w14:textId="77777777">
        <w:tc>
          <w:tcPr>
            <w:tcW w:w="690" w:type="dxa"/>
            <w:vMerge/>
            <w:vAlign w:val="center"/>
          </w:tcPr>
          <w:p w14:paraId="250BCDA7" w14:textId="77777777" w:rsidR="007623F8" w:rsidRDefault="007623F8"/>
        </w:tc>
        <w:tc>
          <w:tcPr>
            <w:tcW w:w="1992" w:type="dxa"/>
            <w:vAlign w:val="center"/>
          </w:tcPr>
          <w:p w14:paraId="50DD486C" w14:textId="77777777" w:rsidR="007623F8" w:rsidRDefault="007739B3">
            <w:r>
              <w:t>8655</w:t>
            </w:r>
          </w:p>
        </w:tc>
        <w:tc>
          <w:tcPr>
            <w:tcW w:w="3186" w:type="dxa"/>
            <w:vAlign w:val="center"/>
          </w:tcPr>
          <w:p w14:paraId="54303F62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59FC7EDF" w14:textId="77777777" w:rsidR="007623F8" w:rsidRDefault="007739B3">
            <w:r>
              <w:t>0.7</w:t>
            </w:r>
          </w:p>
        </w:tc>
        <w:tc>
          <w:tcPr>
            <w:tcW w:w="3356" w:type="dxa"/>
            <w:vAlign w:val="center"/>
          </w:tcPr>
          <w:p w14:paraId="469C1CE9" w14:textId="77777777" w:rsidR="007623F8" w:rsidRDefault="007739B3">
            <w:r>
              <w:t>41.48</w:t>
            </w:r>
          </w:p>
        </w:tc>
      </w:tr>
      <w:tr w:rsidR="007623F8" w14:paraId="5A19D07E" w14:textId="77777777">
        <w:tc>
          <w:tcPr>
            <w:tcW w:w="690" w:type="dxa"/>
            <w:vMerge/>
            <w:vAlign w:val="center"/>
          </w:tcPr>
          <w:p w14:paraId="254BB3B1" w14:textId="77777777" w:rsidR="007623F8" w:rsidRDefault="007623F8"/>
        </w:tc>
        <w:tc>
          <w:tcPr>
            <w:tcW w:w="1992" w:type="dxa"/>
            <w:vAlign w:val="center"/>
          </w:tcPr>
          <w:p w14:paraId="643942DF" w14:textId="77777777" w:rsidR="007623F8" w:rsidRDefault="007739B3">
            <w:r>
              <w:t>8656</w:t>
            </w:r>
          </w:p>
        </w:tc>
        <w:tc>
          <w:tcPr>
            <w:tcW w:w="3186" w:type="dxa"/>
            <w:vAlign w:val="center"/>
          </w:tcPr>
          <w:p w14:paraId="03C76059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12C7E910" w14:textId="77777777" w:rsidR="007623F8" w:rsidRDefault="007739B3">
            <w:r>
              <w:t>0.7</w:t>
            </w:r>
          </w:p>
        </w:tc>
        <w:tc>
          <w:tcPr>
            <w:tcW w:w="3356" w:type="dxa"/>
            <w:vAlign w:val="center"/>
          </w:tcPr>
          <w:p w14:paraId="1A44BD2B" w14:textId="77777777" w:rsidR="007623F8" w:rsidRDefault="007739B3">
            <w:r>
              <w:t>41.42</w:t>
            </w:r>
          </w:p>
        </w:tc>
      </w:tr>
      <w:tr w:rsidR="007623F8" w14:paraId="51617DA1" w14:textId="77777777">
        <w:tc>
          <w:tcPr>
            <w:tcW w:w="690" w:type="dxa"/>
            <w:vMerge/>
            <w:vAlign w:val="center"/>
          </w:tcPr>
          <w:p w14:paraId="2B60629E" w14:textId="77777777" w:rsidR="007623F8" w:rsidRDefault="007623F8"/>
        </w:tc>
        <w:tc>
          <w:tcPr>
            <w:tcW w:w="1992" w:type="dxa"/>
            <w:vAlign w:val="center"/>
          </w:tcPr>
          <w:p w14:paraId="2BB41001" w14:textId="77777777" w:rsidR="007623F8" w:rsidRDefault="007739B3">
            <w:r>
              <w:t>8657</w:t>
            </w:r>
          </w:p>
        </w:tc>
        <w:tc>
          <w:tcPr>
            <w:tcW w:w="3186" w:type="dxa"/>
            <w:vAlign w:val="center"/>
          </w:tcPr>
          <w:p w14:paraId="35D6D094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0D0C8BEB" w14:textId="77777777" w:rsidR="007623F8" w:rsidRDefault="007739B3">
            <w:r>
              <w:t>0.7</w:t>
            </w:r>
          </w:p>
        </w:tc>
        <w:tc>
          <w:tcPr>
            <w:tcW w:w="3356" w:type="dxa"/>
            <w:vAlign w:val="center"/>
          </w:tcPr>
          <w:p w14:paraId="35607B28" w14:textId="77777777" w:rsidR="007623F8" w:rsidRDefault="007739B3">
            <w:r>
              <w:t>41.28</w:t>
            </w:r>
          </w:p>
        </w:tc>
      </w:tr>
      <w:tr w:rsidR="007623F8" w14:paraId="642ABC63" w14:textId="77777777">
        <w:tc>
          <w:tcPr>
            <w:tcW w:w="690" w:type="dxa"/>
            <w:vMerge/>
            <w:vAlign w:val="center"/>
          </w:tcPr>
          <w:p w14:paraId="241D69FF" w14:textId="77777777" w:rsidR="007623F8" w:rsidRDefault="007623F8"/>
        </w:tc>
        <w:tc>
          <w:tcPr>
            <w:tcW w:w="1992" w:type="dxa"/>
            <w:vAlign w:val="center"/>
          </w:tcPr>
          <w:p w14:paraId="177833AE" w14:textId="77777777" w:rsidR="007623F8" w:rsidRDefault="007739B3">
            <w:r>
              <w:t>8658</w:t>
            </w:r>
          </w:p>
        </w:tc>
        <w:tc>
          <w:tcPr>
            <w:tcW w:w="3186" w:type="dxa"/>
            <w:vAlign w:val="center"/>
          </w:tcPr>
          <w:p w14:paraId="79635E18" w14:textId="77777777" w:rsidR="007623F8" w:rsidRDefault="007739B3">
            <w:r>
              <w:t>通风井</w:t>
            </w:r>
          </w:p>
        </w:tc>
        <w:tc>
          <w:tcPr>
            <w:tcW w:w="1075" w:type="dxa"/>
            <w:vAlign w:val="center"/>
          </w:tcPr>
          <w:p w14:paraId="741DAE49" w14:textId="77777777" w:rsidR="007623F8" w:rsidRDefault="007739B3">
            <w:r>
              <w:t>0.7</w:t>
            </w:r>
          </w:p>
        </w:tc>
        <w:tc>
          <w:tcPr>
            <w:tcW w:w="3356" w:type="dxa"/>
            <w:vAlign w:val="center"/>
          </w:tcPr>
          <w:p w14:paraId="31B41231" w14:textId="77777777" w:rsidR="007623F8" w:rsidRDefault="007739B3">
            <w:r>
              <w:t>41.23</w:t>
            </w:r>
          </w:p>
        </w:tc>
      </w:tr>
      <w:tr w:rsidR="007623F8" w14:paraId="26C227D5" w14:textId="77777777">
        <w:tc>
          <w:tcPr>
            <w:tcW w:w="6943" w:type="dxa"/>
            <w:gridSpan w:val="4"/>
            <w:vAlign w:val="center"/>
          </w:tcPr>
          <w:p w14:paraId="568A12F5" w14:textId="77777777" w:rsidR="007623F8" w:rsidRDefault="007739B3">
            <w:r>
              <w:t>建筑满足热舒适区间的时间达标比例</w:t>
            </w:r>
            <w:r>
              <w:t>(%)</w:t>
            </w:r>
          </w:p>
        </w:tc>
        <w:tc>
          <w:tcPr>
            <w:tcW w:w="3356" w:type="dxa"/>
            <w:vAlign w:val="center"/>
          </w:tcPr>
          <w:p w14:paraId="0A06178D" w14:textId="77777777" w:rsidR="007623F8" w:rsidRDefault="007739B3">
            <w:r>
              <w:t>45.35%</w:t>
            </w:r>
          </w:p>
        </w:tc>
      </w:tr>
    </w:tbl>
    <w:p w14:paraId="017EE548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7" w:name="达标比例统计表"/>
      <w:bookmarkEnd w:id="56"/>
      <w:bookmarkEnd w:id="57"/>
    </w:p>
    <w:p w14:paraId="7C2EB8E5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27781CCF" w14:textId="77777777" w:rsidR="008E2A42" w:rsidRPr="00E14B7E" w:rsidRDefault="00A968A5" w:rsidP="00A968A5">
      <w:pPr>
        <w:pStyle w:val="1"/>
        <w:tabs>
          <w:tab w:val="left" w:pos="432"/>
        </w:tabs>
      </w:pPr>
      <w:bookmarkStart w:id="58" w:name="_Toc91013626"/>
      <w:r w:rsidRPr="00E14B7E">
        <w:rPr>
          <w:rFonts w:hint="eastAsia"/>
        </w:rPr>
        <w:t>结论</w:t>
      </w:r>
      <w:bookmarkEnd w:id="58"/>
    </w:p>
    <w:p w14:paraId="45F5FAB4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9" w:name="达标百分比"/>
      <w:r w:rsidR="00481D85" w:rsidRPr="00E14B7E">
        <w:rPr>
          <w:rFonts w:hint="eastAsia"/>
          <w:lang w:val="en-US"/>
        </w:rPr>
        <w:t>45.35%</w:t>
      </w:r>
      <w:bookmarkEnd w:id="59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60" w:name="得分"/>
      <w:r w:rsidR="006006D2" w:rsidRPr="00E14B7E">
        <w:rPr>
          <w:rFonts w:hint="eastAsia"/>
          <w:lang w:val="en-US"/>
        </w:rPr>
        <w:t>3</w:t>
      </w:r>
      <w:bookmarkEnd w:id="60"/>
      <w:r w:rsidR="005B277A" w:rsidRPr="00E14B7E">
        <w:rPr>
          <w:rFonts w:hint="eastAsia"/>
          <w:lang w:val="en-US"/>
        </w:rPr>
        <w:t>分。</w:t>
      </w:r>
    </w:p>
    <w:sectPr w:rsid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70D45" w14:textId="77777777" w:rsidR="007739B3" w:rsidRDefault="007739B3" w:rsidP="00203A7D">
      <w:pPr>
        <w:spacing w:line="240" w:lineRule="auto"/>
      </w:pPr>
      <w:r>
        <w:separator/>
      </w:r>
    </w:p>
  </w:endnote>
  <w:endnote w:type="continuationSeparator" w:id="0">
    <w:p w14:paraId="1ADDAE19" w14:textId="77777777" w:rsidR="007739B3" w:rsidRDefault="007739B3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14:paraId="3F415AF9" w14:textId="77777777" w:rsidTr="001A12A0">
      <w:tc>
        <w:tcPr>
          <w:tcW w:w="3020" w:type="dxa"/>
        </w:tcPr>
        <w:p w14:paraId="70D7C449" w14:textId="77777777" w:rsidR="001A12A0" w:rsidRPr="00F5023B" w:rsidRDefault="007739B3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20921B0F" w14:textId="77777777" w:rsidR="001A12A0" w:rsidRPr="00F5023B" w:rsidRDefault="007739B3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2024CFB7" w14:textId="77777777"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14:paraId="494BE4D6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7C815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2363A047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882FB" w14:textId="77777777" w:rsidR="007739B3" w:rsidRDefault="007739B3" w:rsidP="00203A7D">
      <w:pPr>
        <w:spacing w:line="240" w:lineRule="auto"/>
      </w:pPr>
      <w:r>
        <w:separator/>
      </w:r>
    </w:p>
  </w:footnote>
  <w:footnote w:type="continuationSeparator" w:id="0">
    <w:p w14:paraId="1324270E" w14:textId="77777777" w:rsidR="007739B3" w:rsidRDefault="007739B3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B471C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48209FC1" wp14:editId="269D86EE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036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3F8"/>
    <w:rsid w:val="007628A1"/>
    <w:rsid w:val="00767E71"/>
    <w:rsid w:val="007739B3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0036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4E2DCF"/>
  <w15:docId w15:val="{D9A4D578-FEA9-4C29-B654-D24D6B5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orOs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C396-F3E1-445D-96EE-7631C146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tmp4</Template>
  <TotalTime>0</TotalTime>
  <Pages>34</Pages>
  <Words>4031</Words>
  <Characters>22981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26959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mengchuan xu</dc:creator>
  <cp:lastModifiedBy>xu mengchuan</cp:lastModifiedBy>
  <cp:revision>1</cp:revision>
  <cp:lastPrinted>1900-12-31T16:00:00Z</cp:lastPrinted>
  <dcterms:created xsi:type="dcterms:W3CDTF">2021-12-21T13:13:00Z</dcterms:created>
  <dcterms:modified xsi:type="dcterms:W3CDTF">2021-12-21T13:13:00Z</dcterms:modified>
</cp:coreProperties>
</file>