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6765D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83791E4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06E4DC4E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14E45536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16A5A6ED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4A12BA14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C018F50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12E3D944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5#</w:t>
            </w:r>
            <w:bookmarkEnd w:id="1"/>
          </w:p>
        </w:tc>
      </w:tr>
      <w:tr w:rsidR="00D40158" w:rsidRPr="00D40158" w14:paraId="59B48BE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B7969D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0BDDDEAF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四川</w:t>
            </w:r>
            <w:r>
              <w:t>-</w:t>
            </w:r>
            <w:r>
              <w:t>成都</w:t>
            </w:r>
            <w:bookmarkEnd w:id="2"/>
          </w:p>
        </w:tc>
      </w:tr>
      <w:tr w:rsidR="00D40158" w:rsidRPr="00D40158" w14:paraId="3FFB7FB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6917A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0BE4F78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4196463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606B0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43F5A3B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5A81792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D11C38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D86769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5AA49D9E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412448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BDAF98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55E674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83F98DA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3AD7D6F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DD3A7E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AC9BFC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25E8C4D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24BFCDA4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BDDD755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89AC68C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D169EC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D40CBD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69D7F674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2021年12月22日</w:t>
            </w:r>
            <w:bookmarkEnd w:id="6"/>
          </w:p>
        </w:tc>
      </w:tr>
    </w:tbl>
    <w:p w14:paraId="07D5FB95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37213AF4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10DF627C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19FD85F4" wp14:editId="2E08903F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D93B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2ABA7F13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61879063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28BB0BA5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绿建斯维尔室内热舒适评价ITES2020</w:t>
            </w:r>
          </w:p>
        </w:tc>
      </w:tr>
      <w:tr w:rsidR="00AC0859" w:rsidRPr="003539C2" w14:paraId="65EFF42D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FA9D657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4190AAA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1EE47528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17759E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AC1FBC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6827AF4C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D6F4909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151BF6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T18190024985</w:t>
            </w:r>
            <w:bookmarkEnd w:id="9"/>
          </w:p>
        </w:tc>
      </w:tr>
    </w:tbl>
    <w:p w14:paraId="557CE654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339CF7B0" w14:textId="77777777" w:rsidR="00E2405B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1056806" w:history="1">
        <w:r w:rsidR="00E2405B" w:rsidRPr="00147697">
          <w:rPr>
            <w:rStyle w:val="a8"/>
          </w:rPr>
          <w:t>1</w:t>
        </w:r>
        <w:r w:rsidR="00E2405B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2405B" w:rsidRPr="00147697">
          <w:rPr>
            <w:rStyle w:val="a8"/>
          </w:rPr>
          <w:t>项目概况</w:t>
        </w:r>
        <w:r w:rsidR="00E2405B">
          <w:rPr>
            <w:webHidden/>
          </w:rPr>
          <w:tab/>
        </w:r>
        <w:r w:rsidR="00E2405B">
          <w:rPr>
            <w:webHidden/>
          </w:rPr>
          <w:fldChar w:fldCharType="begin"/>
        </w:r>
        <w:r w:rsidR="00E2405B">
          <w:rPr>
            <w:webHidden/>
          </w:rPr>
          <w:instrText xml:space="preserve"> PAGEREF _Toc91056806 \h </w:instrText>
        </w:r>
        <w:r w:rsidR="00E2405B">
          <w:rPr>
            <w:webHidden/>
          </w:rPr>
        </w:r>
        <w:r w:rsidR="00E2405B">
          <w:rPr>
            <w:webHidden/>
          </w:rPr>
          <w:fldChar w:fldCharType="separate"/>
        </w:r>
        <w:r w:rsidR="00E2405B">
          <w:rPr>
            <w:webHidden/>
          </w:rPr>
          <w:t>3</w:t>
        </w:r>
        <w:r w:rsidR="00E2405B">
          <w:rPr>
            <w:webHidden/>
          </w:rPr>
          <w:fldChar w:fldCharType="end"/>
        </w:r>
      </w:hyperlink>
    </w:p>
    <w:p w14:paraId="27D6E63E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07" w:history="1">
        <w:r w:rsidRPr="00147697">
          <w:rPr>
            <w:rStyle w:val="a8"/>
            <w:lang w:val="en-GB"/>
          </w:rPr>
          <w:t>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平面图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A4BA10D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08" w:history="1">
        <w:r w:rsidRPr="00147697">
          <w:rPr>
            <w:rStyle w:val="a8"/>
            <w:lang w:val="en-GB"/>
          </w:rPr>
          <w:t>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三维视图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26E6955" w14:textId="77777777" w:rsidR="00E2405B" w:rsidRDefault="00E2405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56809" w:history="1">
        <w:r w:rsidRPr="00147697">
          <w:rPr>
            <w:rStyle w:val="a8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47697">
          <w:rPr>
            <w:rStyle w:val="a8"/>
          </w:rPr>
          <w:t>计算依据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0CBB43A" w14:textId="77777777" w:rsidR="00E2405B" w:rsidRDefault="00E2405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56810" w:history="1">
        <w:r w:rsidRPr="00147697">
          <w:rPr>
            <w:rStyle w:val="a8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47697">
          <w:rPr>
            <w:rStyle w:val="a8"/>
          </w:rPr>
          <w:t>参考标准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1CDE073" w14:textId="77777777" w:rsidR="00E2405B" w:rsidRDefault="00E2405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56811" w:history="1">
        <w:r w:rsidRPr="00147697">
          <w:rPr>
            <w:rStyle w:val="a8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47697">
          <w:rPr>
            <w:rStyle w:val="a8"/>
          </w:rPr>
          <w:t>计算方法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12286B48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12" w:history="1">
        <w:r w:rsidRPr="00147697">
          <w:rPr>
            <w:rStyle w:val="a8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参数定义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33A851EB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13" w:history="1">
        <w:r w:rsidRPr="00147697">
          <w:rPr>
            <w:rStyle w:val="a8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计算流程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B5B7704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14" w:history="1">
        <w:r w:rsidRPr="00147697">
          <w:rPr>
            <w:rStyle w:val="a8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计算参数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5EF1BBB4" w14:textId="77777777" w:rsidR="00E2405B" w:rsidRDefault="00E2405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56815" w:history="1">
        <w:r w:rsidRPr="00147697">
          <w:rPr>
            <w:rStyle w:val="a8"/>
            <w:lang w:val="en-GB"/>
          </w:rPr>
          <w:t>4.3.1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室外月平均温度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ABACDC4" w14:textId="77777777" w:rsidR="00E2405B" w:rsidRDefault="00E2405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56816" w:history="1">
        <w:r w:rsidRPr="00147697">
          <w:rPr>
            <w:rStyle w:val="a8"/>
            <w:lang w:val="en-GB"/>
          </w:rPr>
          <w:t>4.3.2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室内热舒适温度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B74CF30" w14:textId="77777777" w:rsidR="00E2405B" w:rsidRDefault="00E2405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56817" w:history="1">
        <w:r w:rsidRPr="00147697">
          <w:rPr>
            <w:rStyle w:val="a8"/>
            <w:lang w:val="en-GB"/>
          </w:rPr>
          <w:t>4.3.3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参评时间段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B3D4F5B" w14:textId="77777777" w:rsidR="00E2405B" w:rsidRDefault="00E2405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56818" w:history="1">
        <w:r w:rsidRPr="00147697">
          <w:rPr>
            <w:rStyle w:val="a8"/>
            <w:lang w:val="en-GB"/>
          </w:rPr>
          <w:t>4.3.4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围护结构热工性能参数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7A1A5E0D" w14:textId="77777777" w:rsidR="00E2405B" w:rsidRDefault="00E2405B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1056819" w:history="1">
        <w:r w:rsidRPr="00147697">
          <w:rPr>
            <w:rStyle w:val="a8"/>
            <w:lang w:val="en-GB"/>
          </w:rPr>
          <w:t>4.3.5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房间类型参数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0970CA3" w14:textId="77777777" w:rsidR="00E2405B" w:rsidRDefault="00E2405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56820" w:history="1">
        <w:r w:rsidRPr="00147697">
          <w:rPr>
            <w:rStyle w:val="a8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47697">
          <w:rPr>
            <w:rStyle w:val="a8"/>
          </w:rPr>
          <w:t>结果分析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DCCA30E" w14:textId="77777777" w:rsidR="00E2405B" w:rsidRDefault="00E2405B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1056821" w:history="1">
        <w:r w:rsidRPr="00147697">
          <w:rPr>
            <w:rStyle w:val="a8"/>
            <w:lang w:val="en-GB"/>
          </w:rPr>
          <w:t>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147697">
          <w:rPr>
            <w:rStyle w:val="a8"/>
          </w:rPr>
          <w:t>室内适应性热舒适温度达标比例统计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4E9821C2" w14:textId="77777777" w:rsidR="00E2405B" w:rsidRDefault="00E2405B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1056822" w:history="1">
        <w:r w:rsidRPr="00147697">
          <w:rPr>
            <w:rStyle w:val="a8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147697">
          <w:rPr>
            <w:rStyle w:val="a8"/>
          </w:rPr>
          <w:t>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_Toc91056822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3D53E8DE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57195ADF" w14:textId="77777777" w:rsidR="0000578F" w:rsidRDefault="0000578F" w:rsidP="0000578F">
      <w:pPr>
        <w:pStyle w:val="1"/>
      </w:pPr>
      <w:bookmarkStart w:id="11" w:name="_Toc452108759"/>
      <w:bookmarkStart w:id="12" w:name="_Toc91056806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02C00F22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1D1130F8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3790549E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370AF68F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3AA19887" w14:textId="77777777" w:rsidR="0000578F" w:rsidRDefault="0000578F" w:rsidP="00DC62E7">
      <w:pPr>
        <w:pStyle w:val="2"/>
      </w:pPr>
      <w:bookmarkStart w:id="14" w:name="_Toc452108760"/>
      <w:bookmarkStart w:id="15" w:name="_Toc91056807"/>
      <w:r>
        <w:lastRenderedPageBreak/>
        <w:t>平面图</w:t>
      </w:r>
      <w:bookmarkEnd w:id="14"/>
      <w:bookmarkEnd w:id="15"/>
    </w:p>
    <w:p w14:paraId="64653EF2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476B5A1C" wp14:editId="7C6CB145">
            <wp:extent cx="5667375" cy="34480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CA3D5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1A95D4A9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0D9A0BF" wp14:editId="67F8A2D1">
            <wp:extent cx="5667375" cy="310515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C064E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55A8693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8B0743" wp14:editId="18A27F4B">
            <wp:extent cx="5667375" cy="310515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97DA3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6485990D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CFA0D94" wp14:editId="0FE7BC7D">
            <wp:extent cx="5667375" cy="310515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6275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57C7216E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836B318" wp14:editId="75817595">
            <wp:extent cx="5667375" cy="31051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6DC7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5</w:t>
      </w:r>
      <w:r>
        <w:rPr>
          <w:lang w:val="en-US"/>
        </w:rPr>
        <w:t>层平面</w:t>
      </w:r>
    </w:p>
    <w:p w14:paraId="61322596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288DB7B" wp14:editId="5758A505">
            <wp:extent cx="5667375" cy="310515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8D178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27E8CA9A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EBF9884" wp14:editId="174AFFC9">
            <wp:extent cx="5667375" cy="310515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13FE7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32ED3F1C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437100" wp14:editId="3D52E292">
            <wp:extent cx="5667375" cy="30480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E5DE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1B71678B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FCABF26" wp14:editId="1013F2EB">
            <wp:extent cx="5667375" cy="30956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F691" w14:textId="77777777" w:rsidR="00E878EB" w:rsidRDefault="003B46EF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9</w:t>
      </w:r>
      <w:r>
        <w:rPr>
          <w:lang w:val="en-US"/>
        </w:rPr>
        <w:t>层平面</w:t>
      </w:r>
    </w:p>
    <w:p w14:paraId="0F0905ED" w14:textId="77777777" w:rsidR="00E878EB" w:rsidRDefault="00E878EB">
      <w:pPr>
        <w:pStyle w:val="a0"/>
        <w:ind w:firstLineChars="0" w:firstLine="0"/>
        <w:jc w:val="center"/>
        <w:rPr>
          <w:lang w:val="en-US"/>
        </w:rPr>
      </w:pPr>
    </w:p>
    <w:p w14:paraId="68350221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549F8C32" w14:textId="77777777" w:rsidR="0000578F" w:rsidRDefault="0000578F" w:rsidP="00DC62E7">
      <w:pPr>
        <w:pStyle w:val="2"/>
      </w:pPr>
      <w:bookmarkStart w:id="17" w:name="_Toc452108761"/>
      <w:bookmarkStart w:id="18" w:name="_Toc91056808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07D23CB3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276F4D09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73EB19F9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1D505F25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91056809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2F5EC152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612B2713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4F86FE42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8D51B92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728F7199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0405F851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7413E71B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3A95F30A" w14:textId="77777777" w:rsidR="0000578F" w:rsidRDefault="0000578F" w:rsidP="0000578F">
      <w:pPr>
        <w:pStyle w:val="1"/>
      </w:pPr>
      <w:bookmarkStart w:id="26" w:name="_Toc91056810"/>
      <w:r>
        <w:rPr>
          <w:rFonts w:hint="eastAsia"/>
        </w:rPr>
        <w:t>参考</w:t>
      </w:r>
      <w:r>
        <w:t>标准</w:t>
      </w:r>
      <w:bookmarkEnd w:id="23"/>
      <w:bookmarkEnd w:id="26"/>
    </w:p>
    <w:p w14:paraId="2599A6C5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129F88C5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分；每再增加</w:t>
      </w:r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D4E9FB2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分；每再增加</w:t>
      </w:r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1C513700" w14:textId="77777777" w:rsidR="0000578F" w:rsidRDefault="0000578F" w:rsidP="0000578F">
      <w:pPr>
        <w:pStyle w:val="1"/>
      </w:pPr>
      <w:bookmarkStart w:id="29" w:name="_Toc91056811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72B7AB7A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0B3A552B" w14:textId="77777777" w:rsidR="00833AFE" w:rsidRDefault="00833AFE" w:rsidP="00833AFE">
      <w:pPr>
        <w:pStyle w:val="2"/>
      </w:pPr>
      <w:bookmarkStart w:id="30" w:name="_Toc91056812"/>
      <w:r>
        <w:rPr>
          <w:rFonts w:hint="eastAsia"/>
        </w:rPr>
        <w:t>参数定义</w:t>
      </w:r>
      <w:bookmarkEnd w:id="30"/>
    </w:p>
    <w:p w14:paraId="57E2112F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16BA2B9E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7F280351" w14:textId="77777777" w:rsidR="002D33C1" w:rsidRDefault="002D33C1" w:rsidP="002D33C1">
      <w:pPr>
        <w:pStyle w:val="2"/>
      </w:pPr>
      <w:bookmarkStart w:id="31" w:name="_Toc91056813"/>
      <w:r>
        <w:rPr>
          <w:rFonts w:hint="eastAsia"/>
        </w:rPr>
        <w:t>计算流程</w:t>
      </w:r>
      <w:bookmarkEnd w:id="31"/>
    </w:p>
    <w:p w14:paraId="3D144019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4CEBDAB8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0F32A44E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24D6078C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41EC5D13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23BB8C3A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685ADA3D" wp14:editId="00735132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F5D3E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1BA8FB01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3CB202FF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r w:rsidR="00BB72F1" w:rsidRPr="00035ECB">
        <w:rPr>
          <w:szCs w:val="21"/>
        </w:rPr>
        <w:t>va</w:t>
      </w:r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1429BBDE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1843"/>
        <w:gridCol w:w="1985"/>
        <w:gridCol w:w="1881"/>
      </w:tblGrid>
      <w:tr w:rsidR="006B0CC7" w:rsidRPr="00BA2C60" w14:paraId="2BC7E924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2018F537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883EFF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89A687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56A5A56B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22CD1B7B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2F47D9CE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r w:rsidRPr="00BA2C60">
              <w:rPr>
                <w:szCs w:val="21"/>
              </w:rPr>
              <w:t>Δt</w:t>
            </w:r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27B7180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4BE282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0E16FBF8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31A414FA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7EC585BF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7AA8E2CD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3C11BA66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0F28B280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27548B01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7165692C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5A80A595" w14:textId="77777777" w:rsidR="001B0BA1" w:rsidRDefault="006D296D" w:rsidP="00B50E2E">
      <w:pPr>
        <w:pStyle w:val="2"/>
      </w:pPr>
      <w:bookmarkStart w:id="33" w:name="_Toc91056814"/>
      <w:r>
        <w:rPr>
          <w:rFonts w:hint="eastAsia"/>
        </w:rPr>
        <w:t>计算参数</w:t>
      </w:r>
      <w:bookmarkEnd w:id="33"/>
    </w:p>
    <w:p w14:paraId="145D34DA" w14:textId="77777777" w:rsidR="006D296D" w:rsidRDefault="006043F1" w:rsidP="00EA3BB3">
      <w:pPr>
        <w:pStyle w:val="3"/>
      </w:pPr>
      <w:bookmarkStart w:id="34" w:name="_Toc91056815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56C13C00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成都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4E27BDAA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62FEA861" wp14:editId="5E8E7A70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11A6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E2405B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624606E9" w14:textId="77777777" w:rsidR="00B665C1" w:rsidRDefault="00B665C1" w:rsidP="00EA3BB3">
      <w:pPr>
        <w:pStyle w:val="3"/>
      </w:pPr>
      <w:bookmarkStart w:id="37" w:name="_Toc91056816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33841148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1756EE98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6C97BB90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4037D4C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64EA9B5B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16DFD352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7D0BEC58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D76F5D6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5.8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7C1F4F9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24A4AC78" w14:textId="77777777" w:rsidTr="0099773C">
        <w:trPr>
          <w:trHeight w:val="270"/>
        </w:trPr>
        <w:tc>
          <w:tcPr>
            <w:tcW w:w="1861" w:type="dxa"/>
          </w:tcPr>
          <w:p w14:paraId="23BAA29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9FD593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8.2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754A0A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99773C" w:rsidRPr="00A412D8" w14:paraId="7397C6AC" w14:textId="77777777" w:rsidTr="0099773C">
        <w:trPr>
          <w:trHeight w:val="270"/>
        </w:trPr>
        <w:tc>
          <w:tcPr>
            <w:tcW w:w="1861" w:type="dxa"/>
          </w:tcPr>
          <w:p w14:paraId="5C79441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336380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20FCF7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18.3~25.3</w:t>
            </w:r>
          </w:p>
        </w:tc>
      </w:tr>
      <w:tr w:rsidR="0099773C" w:rsidRPr="00A412D8" w14:paraId="1BE54A18" w14:textId="77777777" w:rsidTr="0099773C">
        <w:trPr>
          <w:trHeight w:val="270"/>
        </w:trPr>
        <w:tc>
          <w:tcPr>
            <w:tcW w:w="1861" w:type="dxa"/>
          </w:tcPr>
          <w:p w14:paraId="20ADB3A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2D157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416707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19.3~26.3</w:t>
            </w:r>
          </w:p>
        </w:tc>
      </w:tr>
      <w:tr w:rsidR="0099773C" w:rsidRPr="00A412D8" w14:paraId="0E77EB48" w14:textId="77777777" w:rsidTr="0099773C">
        <w:trPr>
          <w:trHeight w:val="270"/>
        </w:trPr>
        <w:tc>
          <w:tcPr>
            <w:tcW w:w="1861" w:type="dxa"/>
          </w:tcPr>
          <w:p w14:paraId="46582B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F898A7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A92D81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:rsidR="0099773C" w:rsidRPr="00A412D8" w14:paraId="62391446" w14:textId="77777777" w:rsidTr="0099773C">
        <w:trPr>
          <w:trHeight w:val="270"/>
        </w:trPr>
        <w:tc>
          <w:tcPr>
            <w:tcW w:w="1861" w:type="dxa"/>
          </w:tcPr>
          <w:p w14:paraId="2989DA3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88608A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907259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99773C" w:rsidRPr="00A412D8" w14:paraId="2E5FA728" w14:textId="77777777" w:rsidTr="0099773C">
        <w:trPr>
          <w:trHeight w:val="270"/>
        </w:trPr>
        <w:tc>
          <w:tcPr>
            <w:tcW w:w="1861" w:type="dxa"/>
          </w:tcPr>
          <w:p w14:paraId="42CBB12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B57D1F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31F2F2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:rsidR="0099773C" w:rsidRPr="00A412D8" w14:paraId="76EF729C" w14:textId="77777777" w:rsidTr="0099773C">
        <w:trPr>
          <w:trHeight w:val="270"/>
        </w:trPr>
        <w:tc>
          <w:tcPr>
            <w:tcW w:w="1861" w:type="dxa"/>
          </w:tcPr>
          <w:p w14:paraId="269C7CC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C6BB09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2A616F1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99773C" w:rsidRPr="00A412D8" w14:paraId="58B43DDB" w14:textId="77777777" w:rsidTr="0099773C">
        <w:trPr>
          <w:trHeight w:val="270"/>
        </w:trPr>
        <w:tc>
          <w:tcPr>
            <w:tcW w:w="1861" w:type="dxa"/>
          </w:tcPr>
          <w:p w14:paraId="5B0CBFC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326584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114DEC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21.0~28.0</w:t>
            </w:r>
          </w:p>
        </w:tc>
      </w:tr>
      <w:tr w:rsidR="0099773C" w:rsidRPr="00A412D8" w14:paraId="2A9CB978" w14:textId="77777777" w:rsidTr="0099773C">
        <w:trPr>
          <w:trHeight w:val="270"/>
        </w:trPr>
        <w:tc>
          <w:tcPr>
            <w:tcW w:w="1861" w:type="dxa"/>
          </w:tcPr>
          <w:p w14:paraId="15B5DD2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CF26F9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17.9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BB0042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19.8~26.8</w:t>
            </w:r>
          </w:p>
        </w:tc>
      </w:tr>
      <w:tr w:rsidR="0099773C" w:rsidRPr="00A412D8" w14:paraId="261E1AB8" w14:textId="77777777" w:rsidTr="0099773C">
        <w:trPr>
          <w:trHeight w:val="270"/>
        </w:trPr>
        <w:tc>
          <w:tcPr>
            <w:tcW w:w="1861" w:type="dxa"/>
          </w:tcPr>
          <w:p w14:paraId="5983EDF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354CC724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13.6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D80829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18.5~25.5</w:t>
            </w:r>
          </w:p>
        </w:tc>
      </w:tr>
      <w:tr w:rsidR="0099773C" w:rsidRPr="00A412D8" w14:paraId="043E5A7B" w14:textId="77777777" w:rsidTr="0099773C">
        <w:trPr>
          <w:trHeight w:val="270"/>
        </w:trPr>
        <w:tc>
          <w:tcPr>
            <w:tcW w:w="1861" w:type="dxa"/>
          </w:tcPr>
          <w:p w14:paraId="6BF3CC1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2E9D15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5F10028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6721CBD7" w14:textId="77777777" w:rsidR="009C72E6" w:rsidRDefault="009C72E6" w:rsidP="009C72E6">
      <w:pPr>
        <w:pStyle w:val="3"/>
      </w:pPr>
      <w:bookmarkStart w:id="39" w:name="_Toc91056817"/>
      <w:r>
        <w:rPr>
          <w:rFonts w:hint="eastAsia"/>
        </w:rPr>
        <w:t>参评时间</w:t>
      </w:r>
      <w:r>
        <w:t>段</w:t>
      </w:r>
      <w:bookmarkEnd w:id="39"/>
    </w:p>
    <w:p w14:paraId="1695E8ED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40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0"/>
    </w:p>
    <w:p w14:paraId="10157C34" w14:textId="77777777" w:rsidR="006043F1" w:rsidRPr="000B1793" w:rsidRDefault="006043F1" w:rsidP="00EA3BB3">
      <w:pPr>
        <w:pStyle w:val="3"/>
      </w:pPr>
      <w:bookmarkStart w:id="41" w:name="_Toc91056818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1"/>
    </w:p>
    <w:p w14:paraId="234AA1E5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96BBB6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31A137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8027858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CFBF1B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E34CC4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04F2DE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E5E532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969200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0DECBBD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500469E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6A1CEB9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84794E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2E86F8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FCA592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68A4D6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887492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2E9A07B5" w14:textId="77777777">
        <w:trPr>
          <w:jc w:val="center"/>
        </w:trPr>
        <w:tc>
          <w:tcPr>
            <w:tcW w:w="3347" w:type="dxa"/>
            <w:vAlign w:val="center"/>
          </w:tcPr>
          <w:p w14:paraId="4DEDEBEF" w14:textId="77777777" w:rsidR="0058474F" w:rsidRDefault="003B46EF" w:rsidP="002F44D5">
            <w:r>
              <w:t>碎石、卵石混凝土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3B811F35" w14:textId="77777777" w:rsidR="0058474F" w:rsidRDefault="003B46EF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6396FB49" w14:textId="77777777" w:rsidR="0058474F" w:rsidRDefault="003B46EF" w:rsidP="002F44D5">
            <w:r>
              <w:t>1.510</w:t>
            </w:r>
          </w:p>
        </w:tc>
        <w:tc>
          <w:tcPr>
            <w:tcW w:w="1075" w:type="dxa"/>
            <w:vAlign w:val="center"/>
          </w:tcPr>
          <w:p w14:paraId="323300DA" w14:textId="77777777" w:rsidR="0058474F" w:rsidRDefault="003B46EF" w:rsidP="002F44D5">
            <w:r>
              <w:t>15.360</w:t>
            </w:r>
          </w:p>
        </w:tc>
        <w:tc>
          <w:tcPr>
            <w:tcW w:w="848" w:type="dxa"/>
            <w:vAlign w:val="center"/>
          </w:tcPr>
          <w:p w14:paraId="69B4832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189F2D" w14:textId="77777777" w:rsidR="0058474F" w:rsidRDefault="003B46EF" w:rsidP="002F44D5">
            <w:r>
              <w:t>0.026</w:t>
            </w:r>
          </w:p>
        </w:tc>
        <w:tc>
          <w:tcPr>
            <w:tcW w:w="1064" w:type="dxa"/>
            <w:vAlign w:val="center"/>
          </w:tcPr>
          <w:p w14:paraId="449F4EAC" w14:textId="77777777" w:rsidR="0058474F" w:rsidRDefault="003B46EF" w:rsidP="002F44D5">
            <w:r>
              <w:t>0.407</w:t>
            </w:r>
          </w:p>
        </w:tc>
      </w:tr>
      <w:tr w:rsidR="00E878EB" w14:paraId="6C0C47FF" w14:textId="77777777">
        <w:trPr>
          <w:jc w:val="center"/>
        </w:trPr>
        <w:tc>
          <w:tcPr>
            <w:tcW w:w="3347" w:type="dxa"/>
            <w:vAlign w:val="center"/>
          </w:tcPr>
          <w:p w14:paraId="662681D2" w14:textId="77777777" w:rsidR="0058474F" w:rsidRDefault="003B46EF" w:rsidP="002F44D5">
            <w:r>
              <w:lastRenderedPageBreak/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9" w:type="dxa"/>
            <w:vAlign w:val="center"/>
          </w:tcPr>
          <w:p w14:paraId="6E4F31AC" w14:textId="77777777" w:rsidR="0058474F" w:rsidRDefault="003B46EF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6F319243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BC4FB11" w14:textId="77777777" w:rsidR="0058474F" w:rsidRDefault="003B46EF" w:rsidP="002F44D5">
            <w:r>
              <w:t>0.540</w:t>
            </w:r>
          </w:p>
        </w:tc>
        <w:tc>
          <w:tcPr>
            <w:tcW w:w="848" w:type="dxa"/>
            <w:vAlign w:val="center"/>
          </w:tcPr>
          <w:p w14:paraId="2EE09637" w14:textId="77777777" w:rsidR="0058474F" w:rsidRDefault="003B46EF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8EF8A0D" w14:textId="77777777" w:rsidR="0058474F" w:rsidRDefault="003B46EF" w:rsidP="002F44D5">
            <w:r>
              <w:t>0.972</w:t>
            </w:r>
          </w:p>
        </w:tc>
        <w:tc>
          <w:tcPr>
            <w:tcW w:w="1064" w:type="dxa"/>
            <w:vAlign w:val="center"/>
          </w:tcPr>
          <w:p w14:paraId="18901F45" w14:textId="77777777" w:rsidR="0058474F" w:rsidRDefault="003B46EF" w:rsidP="002F44D5">
            <w:r>
              <w:t>0.630</w:t>
            </w:r>
          </w:p>
        </w:tc>
      </w:tr>
      <w:tr w:rsidR="00E878EB" w14:paraId="0FF1F26A" w14:textId="77777777">
        <w:trPr>
          <w:jc w:val="center"/>
        </w:trPr>
        <w:tc>
          <w:tcPr>
            <w:tcW w:w="3347" w:type="dxa"/>
            <w:vAlign w:val="center"/>
          </w:tcPr>
          <w:p w14:paraId="2E32E8BD" w14:textId="77777777" w:rsidR="0058474F" w:rsidRDefault="003B46EF" w:rsidP="002F44D5">
            <w:r>
              <w:t>SBS</w:t>
            </w:r>
            <w:r>
              <w:t>改性沥青防水卷材</w:t>
            </w:r>
          </w:p>
        </w:tc>
        <w:tc>
          <w:tcPr>
            <w:tcW w:w="849" w:type="dxa"/>
            <w:vAlign w:val="center"/>
          </w:tcPr>
          <w:p w14:paraId="72177219" w14:textId="77777777" w:rsidR="0058474F" w:rsidRDefault="003B46EF" w:rsidP="002F44D5">
            <w:r>
              <w:t>4</w:t>
            </w:r>
          </w:p>
        </w:tc>
        <w:tc>
          <w:tcPr>
            <w:tcW w:w="1075" w:type="dxa"/>
            <w:vAlign w:val="center"/>
          </w:tcPr>
          <w:p w14:paraId="08812850" w14:textId="77777777" w:rsidR="0058474F" w:rsidRDefault="003B46EF" w:rsidP="002F44D5">
            <w:r>
              <w:t>0.230</w:t>
            </w:r>
          </w:p>
        </w:tc>
        <w:tc>
          <w:tcPr>
            <w:tcW w:w="1075" w:type="dxa"/>
            <w:vAlign w:val="center"/>
          </w:tcPr>
          <w:p w14:paraId="5DF44905" w14:textId="77777777" w:rsidR="0058474F" w:rsidRDefault="003B46EF" w:rsidP="002F44D5">
            <w:r>
              <w:t>9.370</w:t>
            </w:r>
          </w:p>
        </w:tc>
        <w:tc>
          <w:tcPr>
            <w:tcW w:w="848" w:type="dxa"/>
            <w:vAlign w:val="center"/>
          </w:tcPr>
          <w:p w14:paraId="7FA23B5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DCBD32D" w14:textId="77777777" w:rsidR="0058474F" w:rsidRDefault="003B46EF" w:rsidP="002F44D5">
            <w:r>
              <w:t>0.017</w:t>
            </w:r>
          </w:p>
        </w:tc>
        <w:tc>
          <w:tcPr>
            <w:tcW w:w="1064" w:type="dxa"/>
            <w:vAlign w:val="center"/>
          </w:tcPr>
          <w:p w14:paraId="5F7112FA" w14:textId="77777777" w:rsidR="0058474F" w:rsidRDefault="003B46EF" w:rsidP="002F44D5">
            <w:r>
              <w:t>0.163</w:t>
            </w:r>
          </w:p>
        </w:tc>
      </w:tr>
      <w:tr w:rsidR="00E878EB" w14:paraId="2C732E5D" w14:textId="77777777">
        <w:trPr>
          <w:jc w:val="center"/>
        </w:trPr>
        <w:tc>
          <w:tcPr>
            <w:tcW w:w="3347" w:type="dxa"/>
            <w:vAlign w:val="center"/>
          </w:tcPr>
          <w:p w14:paraId="4FED8E12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7701FE7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384D92D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A8C81A5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B5658CD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A99A3B6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32A650B" w14:textId="77777777" w:rsidR="0058474F" w:rsidRDefault="003B46EF" w:rsidP="002F44D5">
            <w:r>
              <w:t>0.245</w:t>
            </w:r>
          </w:p>
        </w:tc>
      </w:tr>
      <w:tr w:rsidR="00E878EB" w14:paraId="4263D593" w14:textId="77777777">
        <w:trPr>
          <w:jc w:val="center"/>
        </w:trPr>
        <w:tc>
          <w:tcPr>
            <w:tcW w:w="3347" w:type="dxa"/>
            <w:vAlign w:val="center"/>
          </w:tcPr>
          <w:p w14:paraId="59C677AE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DEA3C82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E200918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E09843A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E22B335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41E820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F72CE5F" w14:textId="77777777" w:rsidR="0058474F" w:rsidRDefault="003B46EF" w:rsidP="002F44D5">
            <w:r>
              <w:t>1.186</w:t>
            </w:r>
          </w:p>
        </w:tc>
      </w:tr>
      <w:tr w:rsidR="00E878EB" w14:paraId="2147767D" w14:textId="77777777">
        <w:trPr>
          <w:jc w:val="center"/>
        </w:trPr>
        <w:tc>
          <w:tcPr>
            <w:tcW w:w="3347" w:type="dxa"/>
            <w:vAlign w:val="center"/>
          </w:tcPr>
          <w:p w14:paraId="0B0531B0" w14:textId="77777777" w:rsidR="0058474F" w:rsidRDefault="003B46EF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614FD2C6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E55EBB7" w14:textId="77777777" w:rsidR="0058474F" w:rsidRDefault="003B46EF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5140BA00" w14:textId="77777777" w:rsidR="0058474F" w:rsidRDefault="003B46EF" w:rsidP="002F44D5">
            <w:r>
              <w:t>10.750</w:t>
            </w:r>
          </w:p>
        </w:tc>
        <w:tc>
          <w:tcPr>
            <w:tcW w:w="848" w:type="dxa"/>
            <w:vAlign w:val="center"/>
          </w:tcPr>
          <w:p w14:paraId="3B2C68C5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BC0E15" w14:textId="77777777" w:rsidR="0058474F" w:rsidRDefault="003B46EF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1674FE2B" w14:textId="77777777" w:rsidR="0058474F" w:rsidRDefault="003B46EF" w:rsidP="002F44D5">
            <w:r>
              <w:t>0.247</w:t>
            </w:r>
          </w:p>
        </w:tc>
      </w:tr>
      <w:tr w:rsidR="0058474F" w14:paraId="582BA86A" w14:textId="77777777" w:rsidTr="00762E43">
        <w:trPr>
          <w:jc w:val="center"/>
        </w:trPr>
        <w:tc>
          <w:tcPr>
            <w:tcW w:w="3347" w:type="dxa"/>
            <w:vAlign w:val="center"/>
          </w:tcPr>
          <w:p w14:paraId="4D995C19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F6EF7E3" w14:textId="77777777" w:rsidR="0058474F" w:rsidRDefault="003B46EF" w:rsidP="002F44D5">
            <w:r>
              <w:t>239</w:t>
            </w:r>
          </w:p>
        </w:tc>
        <w:tc>
          <w:tcPr>
            <w:tcW w:w="1075" w:type="dxa"/>
            <w:vAlign w:val="center"/>
          </w:tcPr>
          <w:p w14:paraId="2F2879E9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D9AD32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FD630EE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1FE52B" w14:textId="77777777" w:rsidR="0058474F" w:rsidRDefault="003B46EF" w:rsidP="002F44D5">
            <w:r>
              <w:t>1.130</w:t>
            </w:r>
          </w:p>
        </w:tc>
        <w:tc>
          <w:tcPr>
            <w:tcW w:w="1064" w:type="dxa"/>
            <w:vAlign w:val="center"/>
          </w:tcPr>
          <w:p w14:paraId="3DA759C5" w14:textId="77777777" w:rsidR="0058474F" w:rsidRDefault="003B46EF" w:rsidP="002F44D5">
            <w:r>
              <w:t>2.878</w:t>
            </w:r>
          </w:p>
        </w:tc>
      </w:tr>
      <w:tr w:rsidR="0058474F" w14:paraId="35FEE13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DE8E026" w14:textId="77777777" w:rsidR="0058474F" w:rsidRDefault="003B46E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9EBCC07" w14:textId="77777777" w:rsidR="0058474F" w:rsidRDefault="003B46EF" w:rsidP="002F44D5">
            <w:pPr>
              <w:jc w:val="center"/>
            </w:pPr>
            <w:r>
              <w:t>0.48</w:t>
            </w:r>
          </w:p>
        </w:tc>
      </w:tr>
      <w:tr w:rsidR="0058474F" w14:paraId="77BC0DB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E11D491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D148841" w14:textId="77777777" w:rsidR="0058474F" w:rsidRDefault="003B46EF" w:rsidP="002F44D5">
            <w:pPr>
              <w:jc w:val="center"/>
            </w:pPr>
            <w:r>
              <w:t>0.78</w:t>
            </w:r>
          </w:p>
        </w:tc>
      </w:tr>
    </w:tbl>
    <w:p w14:paraId="0465FE3F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57D75A2D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C3D56D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BAB5F63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8776082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BE4BB2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6AB7DE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21C8F13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A9940F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A1DA37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5E05925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839F876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2FD85BC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003FFC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A37358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8CFE24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FE78A1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669241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47222B6B" w14:textId="77777777">
        <w:trPr>
          <w:jc w:val="center"/>
        </w:trPr>
        <w:tc>
          <w:tcPr>
            <w:tcW w:w="3347" w:type="dxa"/>
            <w:vAlign w:val="center"/>
          </w:tcPr>
          <w:p w14:paraId="16CB0AF0" w14:textId="77777777" w:rsidR="0058474F" w:rsidRDefault="003B46E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66F670B" w14:textId="77777777" w:rsidR="0058474F" w:rsidRDefault="003B46E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7AD0B9E7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478D9DD" w14:textId="77777777" w:rsidR="0058474F" w:rsidRDefault="003B46E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B4AD25F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754D3F" w14:textId="77777777" w:rsidR="0058474F" w:rsidRDefault="003B46E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4F212F58" w14:textId="77777777" w:rsidR="0058474F" w:rsidRDefault="003B46EF" w:rsidP="002F44D5">
            <w:r>
              <w:t>0.061</w:t>
            </w:r>
          </w:p>
        </w:tc>
      </w:tr>
      <w:tr w:rsidR="00E878EB" w14:paraId="16879531" w14:textId="77777777">
        <w:trPr>
          <w:jc w:val="center"/>
        </w:trPr>
        <w:tc>
          <w:tcPr>
            <w:tcW w:w="3347" w:type="dxa"/>
            <w:vAlign w:val="center"/>
          </w:tcPr>
          <w:p w14:paraId="04E889A8" w14:textId="77777777" w:rsidR="0058474F" w:rsidRDefault="003B46E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67F5A714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6179B2E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62A929A5" w14:textId="77777777" w:rsidR="0058474F" w:rsidRDefault="003B46E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EAF9B67" w14:textId="77777777" w:rsidR="0058474F" w:rsidRDefault="003B46E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01E96695" w14:textId="77777777" w:rsidR="0058474F" w:rsidRDefault="003B46EF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72112364" w14:textId="77777777" w:rsidR="0058474F" w:rsidRDefault="003B46EF" w:rsidP="002F44D5">
            <w:r>
              <w:t>0.227</w:t>
            </w:r>
          </w:p>
        </w:tc>
      </w:tr>
      <w:tr w:rsidR="00E878EB" w14:paraId="3F09ED27" w14:textId="77777777">
        <w:trPr>
          <w:jc w:val="center"/>
        </w:trPr>
        <w:tc>
          <w:tcPr>
            <w:tcW w:w="3347" w:type="dxa"/>
            <w:vAlign w:val="center"/>
          </w:tcPr>
          <w:p w14:paraId="6A732588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E73BD1A" w14:textId="77777777" w:rsidR="0058474F" w:rsidRDefault="003B46EF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192A8177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EB55EBE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F004E74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9CE9128" w14:textId="77777777" w:rsidR="0058474F" w:rsidRDefault="003B46EF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74A37D46" w14:textId="77777777" w:rsidR="0058474F" w:rsidRDefault="003B46EF" w:rsidP="002F44D5">
            <w:r>
              <w:t>0.183</w:t>
            </w:r>
          </w:p>
        </w:tc>
      </w:tr>
      <w:tr w:rsidR="00E878EB" w14:paraId="2F4618C9" w14:textId="77777777">
        <w:trPr>
          <w:jc w:val="center"/>
        </w:trPr>
        <w:tc>
          <w:tcPr>
            <w:tcW w:w="3347" w:type="dxa"/>
            <w:vAlign w:val="center"/>
          </w:tcPr>
          <w:p w14:paraId="7ADBBB6B" w14:textId="77777777" w:rsidR="0058474F" w:rsidRDefault="003B46EF" w:rsidP="002F44D5">
            <w:r>
              <w:t>粉煤灰烧结砖</w:t>
            </w:r>
          </w:p>
        </w:tc>
        <w:tc>
          <w:tcPr>
            <w:tcW w:w="849" w:type="dxa"/>
            <w:vAlign w:val="center"/>
          </w:tcPr>
          <w:p w14:paraId="5AB1F84C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88F6255" w14:textId="77777777" w:rsidR="0058474F" w:rsidRDefault="003B46EF" w:rsidP="002F44D5">
            <w:r>
              <w:t>0.500</w:t>
            </w:r>
          </w:p>
        </w:tc>
        <w:tc>
          <w:tcPr>
            <w:tcW w:w="1075" w:type="dxa"/>
            <w:vAlign w:val="center"/>
          </w:tcPr>
          <w:p w14:paraId="2FBC5835" w14:textId="77777777" w:rsidR="0058474F" w:rsidRDefault="003B46EF" w:rsidP="002F44D5">
            <w:r>
              <w:t>7.820</w:t>
            </w:r>
          </w:p>
        </w:tc>
        <w:tc>
          <w:tcPr>
            <w:tcW w:w="848" w:type="dxa"/>
            <w:vAlign w:val="center"/>
          </w:tcPr>
          <w:p w14:paraId="6790B082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4D06177" w14:textId="77777777" w:rsidR="0058474F" w:rsidRDefault="003B46EF" w:rsidP="002F44D5">
            <w:r>
              <w:t>0.400</w:t>
            </w:r>
          </w:p>
        </w:tc>
        <w:tc>
          <w:tcPr>
            <w:tcW w:w="1064" w:type="dxa"/>
            <w:vAlign w:val="center"/>
          </w:tcPr>
          <w:p w14:paraId="3937DDD5" w14:textId="77777777" w:rsidR="0058474F" w:rsidRDefault="003B46EF" w:rsidP="002F44D5">
            <w:r>
              <w:t>3.128</w:t>
            </w:r>
          </w:p>
        </w:tc>
      </w:tr>
      <w:tr w:rsidR="00E878EB" w14:paraId="69BB8723" w14:textId="77777777">
        <w:trPr>
          <w:jc w:val="center"/>
        </w:trPr>
        <w:tc>
          <w:tcPr>
            <w:tcW w:w="3347" w:type="dxa"/>
            <w:vAlign w:val="center"/>
          </w:tcPr>
          <w:p w14:paraId="2F3199C8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CE5616E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6D76F49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D51172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60B18A8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BDC17F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4B4DE28" w14:textId="77777777" w:rsidR="0058474F" w:rsidRDefault="003B46EF" w:rsidP="002F44D5">
            <w:r>
              <w:t>0.245</w:t>
            </w:r>
          </w:p>
        </w:tc>
      </w:tr>
      <w:tr w:rsidR="0058474F" w14:paraId="35E0ABC8" w14:textId="77777777" w:rsidTr="00762E43">
        <w:trPr>
          <w:jc w:val="center"/>
        </w:trPr>
        <w:tc>
          <w:tcPr>
            <w:tcW w:w="3347" w:type="dxa"/>
            <w:vAlign w:val="center"/>
          </w:tcPr>
          <w:p w14:paraId="5A3C3C0E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3D8C5F8" w14:textId="77777777" w:rsidR="0058474F" w:rsidRDefault="003B46EF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3E2F8F9D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1A54FAE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DEE9149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4489DDF" w14:textId="77777777" w:rsidR="0058474F" w:rsidRDefault="003B46EF" w:rsidP="002F44D5">
            <w:r>
              <w:t>1.023</w:t>
            </w:r>
          </w:p>
        </w:tc>
        <w:tc>
          <w:tcPr>
            <w:tcW w:w="1064" w:type="dxa"/>
            <w:vAlign w:val="center"/>
          </w:tcPr>
          <w:p w14:paraId="30DD53B2" w14:textId="77777777" w:rsidR="0058474F" w:rsidRDefault="003B46EF" w:rsidP="002F44D5">
            <w:r>
              <w:t>3.843</w:t>
            </w:r>
          </w:p>
        </w:tc>
      </w:tr>
      <w:tr w:rsidR="0058474F" w14:paraId="2C95327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72AE283" w14:textId="77777777" w:rsidR="0058474F" w:rsidRDefault="003B46E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34080AD" w14:textId="77777777" w:rsidR="0058474F" w:rsidRDefault="003B46EF" w:rsidP="002F44D5">
            <w:pPr>
              <w:jc w:val="center"/>
            </w:pPr>
            <w:r>
              <w:t>0.70</w:t>
            </w:r>
          </w:p>
        </w:tc>
      </w:tr>
      <w:tr w:rsidR="0058474F" w14:paraId="5CE4865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2BD8286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B454E94" w14:textId="77777777" w:rsidR="0058474F" w:rsidRDefault="003B46EF" w:rsidP="002F44D5">
            <w:pPr>
              <w:jc w:val="center"/>
            </w:pPr>
            <w:r>
              <w:t>0.85</w:t>
            </w:r>
          </w:p>
        </w:tc>
      </w:tr>
    </w:tbl>
    <w:p w14:paraId="46038EB4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11865EF8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715E7C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6AF5FFD2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A64102D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CD75F9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33B363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75C664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48B39B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B1F33E0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1AE4BB1E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E6A6BA1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3AFD642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BB627D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BE3E4F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6941EE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130A26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D79209C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5CA619F9" w14:textId="77777777">
        <w:trPr>
          <w:jc w:val="center"/>
        </w:trPr>
        <w:tc>
          <w:tcPr>
            <w:tcW w:w="3347" w:type="dxa"/>
            <w:vAlign w:val="center"/>
          </w:tcPr>
          <w:p w14:paraId="53EB3B73" w14:textId="77777777" w:rsidR="0058474F" w:rsidRDefault="003B46E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0254848C" w14:textId="77777777" w:rsidR="0058474F" w:rsidRDefault="003B46E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7F6D9332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9B4E90B" w14:textId="77777777" w:rsidR="0058474F" w:rsidRDefault="003B46E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C5D0990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44A67D" w14:textId="77777777" w:rsidR="0058474F" w:rsidRDefault="003B46E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CB3E6B2" w14:textId="77777777" w:rsidR="0058474F" w:rsidRDefault="003B46EF" w:rsidP="002F44D5">
            <w:r>
              <w:t>0.061</w:t>
            </w:r>
          </w:p>
        </w:tc>
      </w:tr>
      <w:tr w:rsidR="00E878EB" w14:paraId="1D8E65FB" w14:textId="77777777">
        <w:trPr>
          <w:jc w:val="center"/>
        </w:trPr>
        <w:tc>
          <w:tcPr>
            <w:tcW w:w="3347" w:type="dxa"/>
            <w:vAlign w:val="center"/>
          </w:tcPr>
          <w:p w14:paraId="6B3F4118" w14:textId="77777777" w:rsidR="0058474F" w:rsidRDefault="003B46E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4B1152D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8864912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62AE1CC4" w14:textId="77777777" w:rsidR="0058474F" w:rsidRDefault="003B46E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C927441" w14:textId="77777777" w:rsidR="0058474F" w:rsidRDefault="003B46E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2982AE6B" w14:textId="77777777" w:rsidR="0058474F" w:rsidRDefault="003B46EF" w:rsidP="002F44D5">
            <w:r>
              <w:t>0.580</w:t>
            </w:r>
          </w:p>
        </w:tc>
        <w:tc>
          <w:tcPr>
            <w:tcW w:w="1064" w:type="dxa"/>
            <w:vAlign w:val="center"/>
          </w:tcPr>
          <w:p w14:paraId="1569F951" w14:textId="77777777" w:rsidR="0058474F" w:rsidRDefault="003B46EF" w:rsidP="002F44D5">
            <w:r>
              <w:t>0.227</w:t>
            </w:r>
          </w:p>
        </w:tc>
      </w:tr>
      <w:tr w:rsidR="00E878EB" w14:paraId="57910D41" w14:textId="77777777">
        <w:trPr>
          <w:jc w:val="center"/>
        </w:trPr>
        <w:tc>
          <w:tcPr>
            <w:tcW w:w="3347" w:type="dxa"/>
            <w:vAlign w:val="center"/>
          </w:tcPr>
          <w:p w14:paraId="7AEB0195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4A8A233" w14:textId="77777777" w:rsidR="0058474F" w:rsidRDefault="003B46EF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746335BF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D11DB92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1213B31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E8A7C3" w14:textId="77777777" w:rsidR="0058474F" w:rsidRDefault="003B46EF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327898F7" w14:textId="77777777" w:rsidR="0058474F" w:rsidRDefault="003B46EF" w:rsidP="002F44D5">
            <w:r>
              <w:t>0.183</w:t>
            </w:r>
          </w:p>
        </w:tc>
      </w:tr>
      <w:tr w:rsidR="00E878EB" w14:paraId="542983FC" w14:textId="77777777">
        <w:trPr>
          <w:jc w:val="center"/>
        </w:trPr>
        <w:tc>
          <w:tcPr>
            <w:tcW w:w="3347" w:type="dxa"/>
            <w:vAlign w:val="center"/>
          </w:tcPr>
          <w:p w14:paraId="72B65911" w14:textId="77777777" w:rsidR="0058474F" w:rsidRDefault="003B46EF" w:rsidP="002F44D5">
            <w:r>
              <w:t>煤矸石页岩多孔砖砌体</w:t>
            </w:r>
            <w:r>
              <w:t>240×115×90</w:t>
            </w:r>
          </w:p>
        </w:tc>
        <w:tc>
          <w:tcPr>
            <w:tcW w:w="849" w:type="dxa"/>
            <w:vAlign w:val="center"/>
          </w:tcPr>
          <w:p w14:paraId="5883D4F0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48CED74" w14:textId="77777777" w:rsidR="0058474F" w:rsidRDefault="003B46EF" w:rsidP="002F44D5">
            <w:r>
              <w:t>0.390</w:t>
            </w:r>
          </w:p>
        </w:tc>
        <w:tc>
          <w:tcPr>
            <w:tcW w:w="1075" w:type="dxa"/>
            <w:vAlign w:val="center"/>
          </w:tcPr>
          <w:p w14:paraId="3D7E550E" w14:textId="77777777" w:rsidR="0058474F" w:rsidRDefault="003B46EF" w:rsidP="002F44D5">
            <w:r>
              <w:t>5.978</w:t>
            </w:r>
          </w:p>
        </w:tc>
        <w:tc>
          <w:tcPr>
            <w:tcW w:w="848" w:type="dxa"/>
            <w:vAlign w:val="center"/>
          </w:tcPr>
          <w:p w14:paraId="3291D2BA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4DFED7" w14:textId="77777777" w:rsidR="0058474F" w:rsidRDefault="003B46EF" w:rsidP="002F44D5">
            <w:r>
              <w:t>0.513</w:t>
            </w:r>
          </w:p>
        </w:tc>
        <w:tc>
          <w:tcPr>
            <w:tcW w:w="1064" w:type="dxa"/>
            <w:vAlign w:val="center"/>
          </w:tcPr>
          <w:p w14:paraId="0E364CB5" w14:textId="77777777" w:rsidR="0058474F" w:rsidRDefault="003B46EF" w:rsidP="002F44D5">
            <w:r>
              <w:t>3.066</w:t>
            </w:r>
          </w:p>
        </w:tc>
      </w:tr>
      <w:tr w:rsidR="00E878EB" w14:paraId="059BFE0D" w14:textId="77777777">
        <w:trPr>
          <w:jc w:val="center"/>
        </w:trPr>
        <w:tc>
          <w:tcPr>
            <w:tcW w:w="3347" w:type="dxa"/>
            <w:vAlign w:val="center"/>
          </w:tcPr>
          <w:p w14:paraId="57B93848" w14:textId="77777777" w:rsidR="0058474F" w:rsidRDefault="003B46EF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77B104E9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D1647EB" w14:textId="77777777" w:rsidR="0058474F" w:rsidRDefault="003B46EF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AD1E427" w14:textId="77777777" w:rsidR="0058474F" w:rsidRDefault="003B46EF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12A8795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7A029AE" w14:textId="77777777" w:rsidR="0058474F" w:rsidRDefault="003B46EF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566BEE26" w14:textId="77777777" w:rsidR="0058474F" w:rsidRDefault="003B46EF" w:rsidP="002F44D5">
            <w:r>
              <w:t>0.249</w:t>
            </w:r>
          </w:p>
        </w:tc>
      </w:tr>
      <w:tr w:rsidR="0058474F" w14:paraId="127CEEE7" w14:textId="77777777" w:rsidTr="00762E43">
        <w:trPr>
          <w:jc w:val="center"/>
        </w:trPr>
        <w:tc>
          <w:tcPr>
            <w:tcW w:w="3347" w:type="dxa"/>
            <w:vAlign w:val="center"/>
          </w:tcPr>
          <w:p w14:paraId="4C6DEED2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06FCDAD" w14:textId="77777777" w:rsidR="0058474F" w:rsidRDefault="003B46EF" w:rsidP="002F44D5">
            <w:r>
              <w:t>260</w:t>
            </w:r>
          </w:p>
        </w:tc>
        <w:tc>
          <w:tcPr>
            <w:tcW w:w="1075" w:type="dxa"/>
            <w:vAlign w:val="center"/>
          </w:tcPr>
          <w:p w14:paraId="4C322217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A52A7B2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FF81B41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C3A39F2" w14:textId="77777777" w:rsidR="0058474F" w:rsidRDefault="003B46EF" w:rsidP="002F44D5">
            <w:r>
              <w:t>1.139</w:t>
            </w:r>
          </w:p>
        </w:tc>
        <w:tc>
          <w:tcPr>
            <w:tcW w:w="1064" w:type="dxa"/>
            <w:vAlign w:val="center"/>
          </w:tcPr>
          <w:p w14:paraId="20CDCEA2" w14:textId="77777777" w:rsidR="0058474F" w:rsidRDefault="003B46EF" w:rsidP="002F44D5">
            <w:r>
              <w:t>3.785</w:t>
            </w:r>
          </w:p>
        </w:tc>
      </w:tr>
      <w:tr w:rsidR="0058474F" w14:paraId="1C3ABFF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E5C36C" w14:textId="77777777" w:rsidR="0058474F" w:rsidRDefault="003B46EF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286E637" w14:textId="77777777" w:rsidR="0058474F" w:rsidRDefault="003B46EF" w:rsidP="002F44D5">
            <w:pPr>
              <w:jc w:val="center"/>
            </w:pPr>
            <w:r>
              <w:t>0.70</w:t>
            </w:r>
          </w:p>
        </w:tc>
      </w:tr>
      <w:tr w:rsidR="0058474F" w14:paraId="37FDDF7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E36DD4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3F92498" w14:textId="77777777" w:rsidR="0058474F" w:rsidRDefault="003B46EF" w:rsidP="002F44D5">
            <w:pPr>
              <w:jc w:val="center"/>
            </w:pPr>
            <w:r>
              <w:t>0.78</w:t>
            </w:r>
          </w:p>
        </w:tc>
      </w:tr>
    </w:tbl>
    <w:p w14:paraId="2172C900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4B95C6A3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FDA60F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F2398D" w14:textId="77777777" w:rsidR="0058474F" w:rsidRDefault="003B46EF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696A400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1E5C4D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C8010A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DCBB45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09095B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B89FE1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450AF23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7C5CE19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A80790A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B033F3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C5B76A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1A1195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21642E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60D3DDD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78C22EA0" w14:textId="77777777">
        <w:trPr>
          <w:jc w:val="center"/>
        </w:trPr>
        <w:tc>
          <w:tcPr>
            <w:tcW w:w="3347" w:type="dxa"/>
            <w:vAlign w:val="center"/>
          </w:tcPr>
          <w:p w14:paraId="4FFB2B41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1B73F71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E09C24C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76F94FA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EB343F1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E42379D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D5C4B51" w14:textId="77777777" w:rsidR="0058474F" w:rsidRDefault="003B46EF" w:rsidP="002F44D5">
            <w:r>
              <w:t>0.245</w:t>
            </w:r>
          </w:p>
        </w:tc>
      </w:tr>
      <w:tr w:rsidR="00E878EB" w14:paraId="3132AAED" w14:textId="77777777">
        <w:trPr>
          <w:jc w:val="center"/>
        </w:trPr>
        <w:tc>
          <w:tcPr>
            <w:tcW w:w="3347" w:type="dxa"/>
            <w:vAlign w:val="center"/>
          </w:tcPr>
          <w:p w14:paraId="4C83A5E9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180CA29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74D88406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14DC135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EF9DECE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2E5426E" w14:textId="77777777" w:rsidR="0058474F" w:rsidRDefault="003B46E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0323546" w14:textId="77777777" w:rsidR="0058474F" w:rsidRDefault="003B46EF" w:rsidP="002F44D5">
            <w:r>
              <w:t>1.977</w:t>
            </w:r>
          </w:p>
        </w:tc>
      </w:tr>
      <w:tr w:rsidR="00E878EB" w14:paraId="1D7BC95E" w14:textId="77777777">
        <w:trPr>
          <w:jc w:val="center"/>
        </w:trPr>
        <w:tc>
          <w:tcPr>
            <w:tcW w:w="3347" w:type="dxa"/>
            <w:vAlign w:val="center"/>
          </w:tcPr>
          <w:p w14:paraId="7FD42088" w14:textId="77777777" w:rsidR="0058474F" w:rsidRDefault="003B46E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7F10AD4" w14:textId="77777777" w:rsidR="0058474F" w:rsidRDefault="003B46E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45391F96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3B7D9CA7" w14:textId="77777777" w:rsidR="0058474F" w:rsidRDefault="003B46E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5CEF805E" w14:textId="77777777" w:rsidR="0058474F" w:rsidRDefault="003B46E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B1C7DD9" w14:textId="77777777" w:rsidR="0058474F" w:rsidRDefault="003B46E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3F14D6A8" w14:textId="77777777" w:rsidR="0058474F" w:rsidRDefault="003B46EF" w:rsidP="002F44D5">
            <w:r>
              <w:t>0.340</w:t>
            </w:r>
          </w:p>
        </w:tc>
      </w:tr>
      <w:tr w:rsidR="00E878EB" w14:paraId="6BDA4C44" w14:textId="77777777">
        <w:trPr>
          <w:jc w:val="center"/>
        </w:trPr>
        <w:tc>
          <w:tcPr>
            <w:tcW w:w="3347" w:type="dxa"/>
            <w:vAlign w:val="center"/>
          </w:tcPr>
          <w:p w14:paraId="30E8E8ED" w14:textId="77777777" w:rsidR="0058474F" w:rsidRDefault="003B46E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723C9467" w14:textId="77777777" w:rsidR="0058474F" w:rsidRDefault="003B46E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19161820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FA83BE5" w14:textId="77777777" w:rsidR="0058474F" w:rsidRDefault="003B46E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740EA9D6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1967B70" w14:textId="77777777" w:rsidR="0058474F" w:rsidRDefault="003B46E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50A6BE7" w14:textId="77777777" w:rsidR="0058474F" w:rsidRDefault="003B46EF" w:rsidP="002F44D5">
            <w:r>
              <w:t>0.061</w:t>
            </w:r>
          </w:p>
        </w:tc>
      </w:tr>
      <w:tr w:rsidR="0058474F" w14:paraId="539E87C8" w14:textId="77777777" w:rsidTr="00762E43">
        <w:trPr>
          <w:jc w:val="center"/>
        </w:trPr>
        <w:tc>
          <w:tcPr>
            <w:tcW w:w="3347" w:type="dxa"/>
            <w:vAlign w:val="center"/>
          </w:tcPr>
          <w:p w14:paraId="30ACB441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C8BFCA6" w14:textId="77777777" w:rsidR="0058474F" w:rsidRDefault="003B46E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516860BE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C543D5B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6C287DA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FE28E16" w14:textId="77777777" w:rsidR="0058474F" w:rsidRDefault="003B46E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1171BE4F" w14:textId="77777777" w:rsidR="0058474F" w:rsidRDefault="003B46EF" w:rsidP="002F44D5">
            <w:r>
              <w:t>2.622</w:t>
            </w:r>
          </w:p>
        </w:tc>
      </w:tr>
      <w:tr w:rsidR="0058474F" w14:paraId="589D1DC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3CBEE82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189A574" w14:textId="77777777" w:rsidR="0058474F" w:rsidRDefault="003B46EF" w:rsidP="002F44D5">
            <w:pPr>
              <w:jc w:val="center"/>
            </w:pPr>
            <w:r>
              <w:t>0.86</w:t>
            </w:r>
          </w:p>
        </w:tc>
      </w:tr>
    </w:tbl>
    <w:p w14:paraId="1E8BE51C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77E13524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阳台顶板构造一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E322AB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5C09B58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143CCA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6CBF3D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F1674B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1483CF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1174B2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B671A2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0B58510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59CB626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8048E5F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D69FB1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B90039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4A6A03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D1F717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8010CE3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71F8E75E" w14:textId="77777777">
        <w:trPr>
          <w:jc w:val="center"/>
        </w:trPr>
        <w:tc>
          <w:tcPr>
            <w:tcW w:w="3347" w:type="dxa"/>
            <w:vAlign w:val="center"/>
          </w:tcPr>
          <w:p w14:paraId="56288CD2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CAF3EFC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A103C90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BF03341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8EB47BD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2BF2B5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20AC374" w14:textId="77777777" w:rsidR="0058474F" w:rsidRDefault="003B46EF" w:rsidP="002F44D5">
            <w:r>
              <w:t>0.245</w:t>
            </w:r>
          </w:p>
        </w:tc>
      </w:tr>
      <w:tr w:rsidR="00E878EB" w14:paraId="3C21806C" w14:textId="77777777">
        <w:trPr>
          <w:jc w:val="center"/>
        </w:trPr>
        <w:tc>
          <w:tcPr>
            <w:tcW w:w="3347" w:type="dxa"/>
            <w:vAlign w:val="center"/>
          </w:tcPr>
          <w:p w14:paraId="74D1041F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1981DAA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3B6B4BD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340700E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A17A82C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9B66B8" w14:textId="77777777" w:rsidR="0058474F" w:rsidRDefault="003B46E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3CC0664E" w14:textId="77777777" w:rsidR="0058474F" w:rsidRDefault="003B46EF" w:rsidP="002F44D5">
            <w:r>
              <w:t>1.977</w:t>
            </w:r>
          </w:p>
        </w:tc>
      </w:tr>
      <w:tr w:rsidR="00E878EB" w14:paraId="472DE2D0" w14:textId="77777777">
        <w:trPr>
          <w:jc w:val="center"/>
        </w:trPr>
        <w:tc>
          <w:tcPr>
            <w:tcW w:w="3347" w:type="dxa"/>
            <w:vAlign w:val="center"/>
          </w:tcPr>
          <w:p w14:paraId="6C489103" w14:textId="77777777" w:rsidR="0058474F" w:rsidRDefault="003B46E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36F021DE" w14:textId="77777777" w:rsidR="0058474F" w:rsidRDefault="003B46E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35500C34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5AF0F677" w14:textId="77777777" w:rsidR="0058474F" w:rsidRDefault="003B46E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692C0952" w14:textId="77777777" w:rsidR="0058474F" w:rsidRDefault="003B46E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596E83AD" w14:textId="77777777" w:rsidR="0058474F" w:rsidRDefault="003B46E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7FBE6B78" w14:textId="77777777" w:rsidR="0058474F" w:rsidRDefault="003B46EF" w:rsidP="002F44D5">
            <w:r>
              <w:t>0.340</w:t>
            </w:r>
          </w:p>
        </w:tc>
      </w:tr>
      <w:tr w:rsidR="00E878EB" w14:paraId="6C5CE4EF" w14:textId="77777777">
        <w:trPr>
          <w:jc w:val="center"/>
        </w:trPr>
        <w:tc>
          <w:tcPr>
            <w:tcW w:w="3347" w:type="dxa"/>
            <w:vAlign w:val="center"/>
          </w:tcPr>
          <w:p w14:paraId="46632818" w14:textId="77777777" w:rsidR="0058474F" w:rsidRDefault="003B46E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6505F516" w14:textId="77777777" w:rsidR="0058474F" w:rsidRDefault="003B46E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30983B10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B1EA822" w14:textId="77777777" w:rsidR="0058474F" w:rsidRDefault="003B46E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4224F997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87FC82" w14:textId="77777777" w:rsidR="0058474F" w:rsidRDefault="003B46E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EEEDB39" w14:textId="77777777" w:rsidR="0058474F" w:rsidRDefault="003B46EF" w:rsidP="002F44D5">
            <w:r>
              <w:t>0.061</w:t>
            </w:r>
          </w:p>
        </w:tc>
      </w:tr>
      <w:tr w:rsidR="0058474F" w14:paraId="1B3D73CA" w14:textId="77777777" w:rsidTr="00762E43">
        <w:trPr>
          <w:jc w:val="center"/>
        </w:trPr>
        <w:tc>
          <w:tcPr>
            <w:tcW w:w="3347" w:type="dxa"/>
            <w:vAlign w:val="center"/>
          </w:tcPr>
          <w:p w14:paraId="42C78CC0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C6F7930" w14:textId="77777777" w:rsidR="0058474F" w:rsidRDefault="003B46E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5B8925AA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776D515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4D956CD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0E3DDF4" w14:textId="77777777" w:rsidR="0058474F" w:rsidRDefault="003B46E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40C68733" w14:textId="77777777" w:rsidR="0058474F" w:rsidRDefault="003B46EF" w:rsidP="002F44D5">
            <w:r>
              <w:t>2.622</w:t>
            </w:r>
          </w:p>
        </w:tc>
      </w:tr>
      <w:tr w:rsidR="0058474F" w14:paraId="4467695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F8FDD88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6D327961" w14:textId="77777777" w:rsidR="0058474F" w:rsidRDefault="003B46EF" w:rsidP="002F44D5">
            <w:pPr>
              <w:jc w:val="center"/>
            </w:pPr>
            <w:r>
              <w:t>0.86</w:t>
            </w:r>
          </w:p>
        </w:tc>
      </w:tr>
    </w:tbl>
    <w:p w14:paraId="4E3FEB44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05317B4E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阳台栏板构造一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E20024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6540C84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1711218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D02360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E9C8B4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C58F64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1A9551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FDF21CA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214F063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D04F521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23CAC76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B0EA8E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233290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578426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75645F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985DB0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4AF29997" w14:textId="77777777">
        <w:trPr>
          <w:jc w:val="center"/>
        </w:trPr>
        <w:tc>
          <w:tcPr>
            <w:tcW w:w="3347" w:type="dxa"/>
            <w:vAlign w:val="center"/>
          </w:tcPr>
          <w:p w14:paraId="6FAE9803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80AAD18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C9F2AE3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3D3702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4741AFA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3B94BA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19C58E59" w14:textId="77777777" w:rsidR="0058474F" w:rsidRDefault="003B46EF" w:rsidP="002F44D5">
            <w:r>
              <w:t>0.245</w:t>
            </w:r>
          </w:p>
        </w:tc>
      </w:tr>
      <w:tr w:rsidR="00E878EB" w14:paraId="01506C64" w14:textId="77777777">
        <w:trPr>
          <w:jc w:val="center"/>
        </w:trPr>
        <w:tc>
          <w:tcPr>
            <w:tcW w:w="3347" w:type="dxa"/>
            <w:vAlign w:val="center"/>
          </w:tcPr>
          <w:p w14:paraId="57FB049B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53EC847A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3A311D1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1EF3C12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1E03A6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22D86A4" w14:textId="77777777" w:rsidR="0058474F" w:rsidRDefault="003B46EF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79319C6" w14:textId="77777777" w:rsidR="0058474F" w:rsidRDefault="003B46EF" w:rsidP="002F44D5">
            <w:r>
              <w:t>1.977</w:t>
            </w:r>
          </w:p>
        </w:tc>
      </w:tr>
      <w:tr w:rsidR="00E878EB" w14:paraId="6B3788EE" w14:textId="77777777">
        <w:trPr>
          <w:jc w:val="center"/>
        </w:trPr>
        <w:tc>
          <w:tcPr>
            <w:tcW w:w="3347" w:type="dxa"/>
            <w:vAlign w:val="center"/>
          </w:tcPr>
          <w:p w14:paraId="055AF94B" w14:textId="77777777" w:rsidR="0058474F" w:rsidRDefault="003B46EF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E1A783C" w14:textId="77777777" w:rsidR="0058474F" w:rsidRDefault="003B46EF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2883476F" w14:textId="77777777" w:rsidR="0058474F" w:rsidRDefault="003B46EF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4F583948" w14:textId="77777777" w:rsidR="0058474F" w:rsidRDefault="003B46EF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069A67E9" w14:textId="77777777" w:rsidR="0058474F" w:rsidRDefault="003B46EF" w:rsidP="002F44D5">
            <w:r>
              <w:t>1.15</w:t>
            </w:r>
          </w:p>
        </w:tc>
        <w:tc>
          <w:tcPr>
            <w:tcW w:w="1075" w:type="dxa"/>
            <w:vAlign w:val="center"/>
          </w:tcPr>
          <w:p w14:paraId="6C910692" w14:textId="77777777" w:rsidR="0058474F" w:rsidRDefault="003B46EF" w:rsidP="002F44D5">
            <w:r>
              <w:t>0.870</w:t>
            </w:r>
          </w:p>
        </w:tc>
        <w:tc>
          <w:tcPr>
            <w:tcW w:w="1064" w:type="dxa"/>
            <w:vAlign w:val="center"/>
          </w:tcPr>
          <w:p w14:paraId="12B60055" w14:textId="77777777" w:rsidR="0058474F" w:rsidRDefault="003B46EF" w:rsidP="002F44D5">
            <w:r>
              <w:t>0.340</w:t>
            </w:r>
          </w:p>
        </w:tc>
      </w:tr>
      <w:tr w:rsidR="00E878EB" w14:paraId="648823A6" w14:textId="77777777">
        <w:trPr>
          <w:jc w:val="center"/>
        </w:trPr>
        <w:tc>
          <w:tcPr>
            <w:tcW w:w="3347" w:type="dxa"/>
            <w:vAlign w:val="center"/>
          </w:tcPr>
          <w:p w14:paraId="4C8CFA50" w14:textId="77777777" w:rsidR="0058474F" w:rsidRDefault="003B46EF" w:rsidP="002F44D5">
            <w:r>
              <w:t>抗裂砂浆（网格布）</w:t>
            </w:r>
          </w:p>
        </w:tc>
        <w:tc>
          <w:tcPr>
            <w:tcW w:w="849" w:type="dxa"/>
            <w:vAlign w:val="center"/>
          </w:tcPr>
          <w:p w14:paraId="576B9F9C" w14:textId="77777777" w:rsidR="0058474F" w:rsidRDefault="003B46EF" w:rsidP="002F44D5">
            <w:r>
              <w:t>5</w:t>
            </w:r>
          </w:p>
        </w:tc>
        <w:tc>
          <w:tcPr>
            <w:tcW w:w="1075" w:type="dxa"/>
            <w:vAlign w:val="center"/>
          </w:tcPr>
          <w:p w14:paraId="56D707A0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24C6ACE" w14:textId="77777777" w:rsidR="0058474F" w:rsidRDefault="003B46EF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18AA26F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2A5D288" w14:textId="77777777" w:rsidR="0058474F" w:rsidRDefault="003B46EF" w:rsidP="002F44D5">
            <w:r>
              <w:t>0.005</w:t>
            </w:r>
          </w:p>
        </w:tc>
        <w:tc>
          <w:tcPr>
            <w:tcW w:w="1064" w:type="dxa"/>
            <w:vAlign w:val="center"/>
          </w:tcPr>
          <w:p w14:paraId="3E8A8E76" w14:textId="77777777" w:rsidR="0058474F" w:rsidRDefault="003B46EF" w:rsidP="002F44D5">
            <w:r>
              <w:t>0.061</w:t>
            </w:r>
          </w:p>
        </w:tc>
      </w:tr>
      <w:tr w:rsidR="0058474F" w14:paraId="616F0AEA" w14:textId="77777777" w:rsidTr="00762E43">
        <w:trPr>
          <w:jc w:val="center"/>
        </w:trPr>
        <w:tc>
          <w:tcPr>
            <w:tcW w:w="3347" w:type="dxa"/>
            <w:vAlign w:val="center"/>
          </w:tcPr>
          <w:p w14:paraId="55CC8EE4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39296C6" w14:textId="77777777" w:rsidR="0058474F" w:rsidRDefault="003B46EF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49AEEA85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667B9D2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4508E65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173A21F" w14:textId="77777777" w:rsidR="0058474F" w:rsidRDefault="003B46EF" w:rsidP="002F44D5">
            <w:r>
              <w:t>1.011</w:t>
            </w:r>
          </w:p>
        </w:tc>
        <w:tc>
          <w:tcPr>
            <w:tcW w:w="1064" w:type="dxa"/>
            <w:vAlign w:val="center"/>
          </w:tcPr>
          <w:p w14:paraId="4C1F222E" w14:textId="77777777" w:rsidR="0058474F" w:rsidRDefault="003B46EF" w:rsidP="002F44D5">
            <w:r>
              <w:t>2.622</w:t>
            </w:r>
          </w:p>
        </w:tc>
      </w:tr>
      <w:tr w:rsidR="0058474F" w14:paraId="709222B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C028DE4" w14:textId="77777777" w:rsidR="0058474F" w:rsidRPr="00D95163" w:rsidRDefault="003B46EF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90A70B2" w14:textId="77777777" w:rsidR="0058474F" w:rsidRDefault="003B46EF" w:rsidP="002F44D5">
            <w:pPr>
              <w:jc w:val="center"/>
            </w:pPr>
            <w:r>
              <w:t>0.86</w:t>
            </w:r>
          </w:p>
        </w:tc>
      </w:tr>
    </w:tbl>
    <w:p w14:paraId="314AE6AE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2180622D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9B61AB9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5431E54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AEF6F62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90C78A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43B0CE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E2A71A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31693D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9F0602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06F4402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A2C0290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56B2053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C3CF64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7F814DA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44F41F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5605BC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26A0D2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7EDB85FD" w14:textId="77777777">
        <w:trPr>
          <w:jc w:val="center"/>
        </w:trPr>
        <w:tc>
          <w:tcPr>
            <w:tcW w:w="3347" w:type="dxa"/>
            <w:vAlign w:val="center"/>
          </w:tcPr>
          <w:p w14:paraId="634D87EF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064D37A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711BCF3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E8A70A5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01056E3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E22081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705A6C5" w14:textId="77777777" w:rsidR="0058474F" w:rsidRDefault="003B46EF" w:rsidP="002F44D5">
            <w:r>
              <w:t>0.245</w:t>
            </w:r>
          </w:p>
        </w:tc>
      </w:tr>
      <w:tr w:rsidR="00E878EB" w14:paraId="7358682F" w14:textId="77777777">
        <w:trPr>
          <w:jc w:val="center"/>
        </w:trPr>
        <w:tc>
          <w:tcPr>
            <w:tcW w:w="3347" w:type="dxa"/>
            <w:vAlign w:val="center"/>
          </w:tcPr>
          <w:p w14:paraId="46B0447A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33FE90A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75DC13F9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6F734AA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4AC2551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B2059CE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23223BAF" w14:textId="77777777" w:rsidR="0058474F" w:rsidRDefault="003B46EF" w:rsidP="002F44D5">
            <w:r>
              <w:t>1.186</w:t>
            </w:r>
          </w:p>
        </w:tc>
      </w:tr>
      <w:tr w:rsidR="0058474F" w14:paraId="04960BDA" w14:textId="77777777" w:rsidTr="00762E43">
        <w:trPr>
          <w:jc w:val="center"/>
        </w:trPr>
        <w:tc>
          <w:tcPr>
            <w:tcW w:w="3347" w:type="dxa"/>
            <w:vAlign w:val="center"/>
          </w:tcPr>
          <w:p w14:paraId="21A1DB72" w14:textId="77777777" w:rsidR="0058474F" w:rsidRDefault="003B46EF" w:rsidP="002F44D5">
            <w:r>
              <w:lastRenderedPageBreak/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96C6E5E" w14:textId="77777777" w:rsidR="0058474F" w:rsidRDefault="003B46E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2FD2F0B4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68FA17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84F0FE2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C212E89" w14:textId="77777777" w:rsidR="0058474F" w:rsidRDefault="003B46E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30032B04" w14:textId="77777777" w:rsidR="0058474F" w:rsidRDefault="003B46EF" w:rsidP="002F44D5">
            <w:r>
              <w:t>1.431</w:t>
            </w:r>
          </w:p>
        </w:tc>
      </w:tr>
      <w:tr w:rsidR="0058474F" w14:paraId="27943DA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B51640B" w14:textId="77777777" w:rsidR="0058474F" w:rsidRPr="00D95163" w:rsidRDefault="003B46E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4C77B62A" w14:textId="77777777" w:rsidR="0058474F" w:rsidRDefault="003B46EF" w:rsidP="002F44D5">
            <w:pPr>
              <w:jc w:val="center"/>
            </w:pPr>
            <w:r>
              <w:t>0.30</w:t>
            </w:r>
          </w:p>
        </w:tc>
      </w:tr>
    </w:tbl>
    <w:p w14:paraId="7D0D1131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79597E7B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675E3F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9563449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B20BB3E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BC3AED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2D6440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16BB008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4D195E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D30BBB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1002DF0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3B67AAE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8D2ECA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48E375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4AE4D0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C38A2DB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CC743D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5942958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7BC73543" w14:textId="77777777">
        <w:trPr>
          <w:jc w:val="center"/>
        </w:trPr>
        <w:tc>
          <w:tcPr>
            <w:tcW w:w="3347" w:type="dxa"/>
            <w:vAlign w:val="center"/>
          </w:tcPr>
          <w:p w14:paraId="5931C828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5D89978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418482DC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39D0BD7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ADBE963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19529DF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2741E9D" w14:textId="77777777" w:rsidR="0058474F" w:rsidRDefault="003B46EF" w:rsidP="002F44D5">
            <w:r>
              <w:t>0.220</w:t>
            </w:r>
          </w:p>
        </w:tc>
      </w:tr>
      <w:tr w:rsidR="00E878EB" w14:paraId="4E010C22" w14:textId="77777777">
        <w:trPr>
          <w:jc w:val="center"/>
        </w:trPr>
        <w:tc>
          <w:tcPr>
            <w:tcW w:w="3347" w:type="dxa"/>
            <w:vAlign w:val="center"/>
          </w:tcPr>
          <w:p w14:paraId="24534F71" w14:textId="77777777" w:rsidR="0058474F" w:rsidRDefault="003B46E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2B1B5E85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405DE32" w14:textId="77777777" w:rsidR="0058474F" w:rsidRDefault="003B46E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02A01C1" w14:textId="77777777" w:rsidR="0058474F" w:rsidRDefault="003B46E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6691F791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8D36733" w14:textId="77777777" w:rsidR="0058474F" w:rsidRDefault="003B46E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312AB225" w14:textId="77777777" w:rsidR="0058474F" w:rsidRDefault="003B46EF" w:rsidP="002F44D5">
            <w:r>
              <w:t>3.714</w:t>
            </w:r>
          </w:p>
        </w:tc>
      </w:tr>
      <w:tr w:rsidR="00E878EB" w14:paraId="6A646D32" w14:textId="77777777">
        <w:trPr>
          <w:jc w:val="center"/>
        </w:trPr>
        <w:tc>
          <w:tcPr>
            <w:tcW w:w="3347" w:type="dxa"/>
            <w:vAlign w:val="center"/>
          </w:tcPr>
          <w:p w14:paraId="193B5443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41C5500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1DF59F7E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F46AFA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5B90098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587FCA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F2B478A" w14:textId="77777777" w:rsidR="0058474F" w:rsidRDefault="003B46EF" w:rsidP="002F44D5">
            <w:r>
              <w:t>0.220</w:t>
            </w:r>
          </w:p>
        </w:tc>
      </w:tr>
      <w:tr w:rsidR="0058474F" w14:paraId="1D68BC8E" w14:textId="77777777" w:rsidTr="00762E43">
        <w:trPr>
          <w:jc w:val="center"/>
        </w:trPr>
        <w:tc>
          <w:tcPr>
            <w:tcW w:w="3347" w:type="dxa"/>
            <w:vAlign w:val="center"/>
          </w:tcPr>
          <w:p w14:paraId="29BDFEF1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8EA2CFA" w14:textId="77777777" w:rsidR="0058474F" w:rsidRDefault="003B46E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4ACC7352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70FE69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9DCD205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71D56C" w14:textId="77777777" w:rsidR="0058474F" w:rsidRDefault="003B46E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05154E47" w14:textId="77777777" w:rsidR="0058474F" w:rsidRDefault="003B46EF" w:rsidP="002F44D5">
            <w:r>
              <w:t>4.154</w:t>
            </w:r>
          </w:p>
        </w:tc>
      </w:tr>
      <w:tr w:rsidR="0058474F" w14:paraId="5D456F5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616675B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487EABF" w14:textId="77777777" w:rsidR="0058474F" w:rsidRDefault="003B46EF" w:rsidP="002F44D5">
            <w:pPr>
              <w:jc w:val="center"/>
            </w:pPr>
            <w:r>
              <w:t>1.21</w:t>
            </w:r>
          </w:p>
        </w:tc>
      </w:tr>
    </w:tbl>
    <w:p w14:paraId="4BCC264E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71E65ACB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1482FB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D36237F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0FC7B75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18F372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40423D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3A1898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CE5190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1BF30E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426215F8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95C1C5C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DB8BFD4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A3E9A7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478A00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861624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0C2B62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E9334E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6F13FCC9" w14:textId="77777777">
        <w:trPr>
          <w:jc w:val="center"/>
        </w:trPr>
        <w:tc>
          <w:tcPr>
            <w:tcW w:w="3347" w:type="dxa"/>
            <w:vAlign w:val="center"/>
          </w:tcPr>
          <w:p w14:paraId="47F1B4BE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EAFBB36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56ADC674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3A3470D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9E9A1AE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EC4F86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1EB3B42E" w14:textId="77777777" w:rsidR="0058474F" w:rsidRDefault="003B46EF" w:rsidP="002F44D5">
            <w:r>
              <w:t>0.220</w:t>
            </w:r>
          </w:p>
        </w:tc>
      </w:tr>
      <w:tr w:rsidR="00E878EB" w14:paraId="248BD049" w14:textId="77777777">
        <w:trPr>
          <w:jc w:val="center"/>
        </w:trPr>
        <w:tc>
          <w:tcPr>
            <w:tcW w:w="3347" w:type="dxa"/>
            <w:vAlign w:val="center"/>
          </w:tcPr>
          <w:p w14:paraId="6CD58E13" w14:textId="77777777" w:rsidR="0058474F" w:rsidRDefault="003B46E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57B84DD6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48EE9FA" w14:textId="77777777" w:rsidR="0058474F" w:rsidRDefault="003B46E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09B2F07E" w14:textId="77777777" w:rsidR="0058474F" w:rsidRDefault="003B46E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0C0CEFE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FD1A91B" w14:textId="77777777" w:rsidR="0058474F" w:rsidRDefault="003B46E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595171E9" w14:textId="77777777" w:rsidR="0058474F" w:rsidRDefault="003B46EF" w:rsidP="002F44D5">
            <w:r>
              <w:t>3.714</w:t>
            </w:r>
          </w:p>
        </w:tc>
      </w:tr>
      <w:tr w:rsidR="00E878EB" w14:paraId="3507C6A5" w14:textId="77777777">
        <w:trPr>
          <w:jc w:val="center"/>
        </w:trPr>
        <w:tc>
          <w:tcPr>
            <w:tcW w:w="3347" w:type="dxa"/>
            <w:vAlign w:val="center"/>
          </w:tcPr>
          <w:p w14:paraId="22C255CA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461F4FC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D002FC8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B35C307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887C64D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BCF3AE2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812D1CE" w14:textId="77777777" w:rsidR="0058474F" w:rsidRDefault="003B46EF" w:rsidP="002F44D5">
            <w:r>
              <w:t>0.220</w:t>
            </w:r>
          </w:p>
        </w:tc>
      </w:tr>
      <w:tr w:rsidR="0058474F" w14:paraId="2773E546" w14:textId="77777777" w:rsidTr="00762E43">
        <w:trPr>
          <w:jc w:val="center"/>
        </w:trPr>
        <w:tc>
          <w:tcPr>
            <w:tcW w:w="3347" w:type="dxa"/>
            <w:vAlign w:val="center"/>
          </w:tcPr>
          <w:p w14:paraId="065C769F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43F5A9A" w14:textId="77777777" w:rsidR="0058474F" w:rsidRDefault="003B46E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2D837933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7CD564C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B746101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ABA0A1B" w14:textId="77777777" w:rsidR="0058474F" w:rsidRDefault="003B46E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1E225DC4" w14:textId="77777777" w:rsidR="0058474F" w:rsidRDefault="003B46EF" w:rsidP="002F44D5">
            <w:r>
              <w:t>4.154</w:t>
            </w:r>
          </w:p>
        </w:tc>
      </w:tr>
      <w:tr w:rsidR="0058474F" w14:paraId="7DA28FF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42F6355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902707F" w14:textId="77777777" w:rsidR="0058474F" w:rsidRDefault="003B46EF" w:rsidP="002F44D5">
            <w:pPr>
              <w:jc w:val="center"/>
            </w:pPr>
            <w:r>
              <w:t>1.21</w:t>
            </w:r>
          </w:p>
        </w:tc>
      </w:tr>
    </w:tbl>
    <w:p w14:paraId="607958FB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2A579131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A2E6C2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C69CFE0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258C4BB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7FF342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A3DCBC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57D3CB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64CEC4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5CFBA3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3E3C98D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1F859D3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F9AFA4C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811F2F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96254B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217236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4272B6E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B9DC12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657DFFE3" w14:textId="77777777">
        <w:trPr>
          <w:jc w:val="center"/>
        </w:trPr>
        <w:tc>
          <w:tcPr>
            <w:tcW w:w="3347" w:type="dxa"/>
            <w:vAlign w:val="center"/>
          </w:tcPr>
          <w:p w14:paraId="35BF9AEA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2A6C8B2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236E054B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ECDE3AA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BA3CD4B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6079C99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D0F7811" w14:textId="77777777" w:rsidR="0058474F" w:rsidRDefault="003B46EF" w:rsidP="002F44D5">
            <w:r>
              <w:t>0.220</w:t>
            </w:r>
          </w:p>
        </w:tc>
      </w:tr>
      <w:tr w:rsidR="00E878EB" w14:paraId="2B57BFC7" w14:textId="77777777">
        <w:trPr>
          <w:jc w:val="center"/>
        </w:trPr>
        <w:tc>
          <w:tcPr>
            <w:tcW w:w="3347" w:type="dxa"/>
            <w:vAlign w:val="center"/>
          </w:tcPr>
          <w:p w14:paraId="2DCE8DE5" w14:textId="77777777" w:rsidR="0058474F" w:rsidRDefault="003B46E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68264947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1FD626C0" w14:textId="77777777" w:rsidR="0058474F" w:rsidRDefault="003B46E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7599542F" w14:textId="77777777" w:rsidR="0058474F" w:rsidRDefault="003B46E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163F975F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09EDA93" w14:textId="77777777" w:rsidR="0058474F" w:rsidRDefault="003B46E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093402B0" w14:textId="77777777" w:rsidR="0058474F" w:rsidRDefault="003B46EF" w:rsidP="002F44D5">
            <w:r>
              <w:t>3.714</w:t>
            </w:r>
          </w:p>
        </w:tc>
      </w:tr>
      <w:tr w:rsidR="00E878EB" w14:paraId="33630509" w14:textId="77777777">
        <w:trPr>
          <w:jc w:val="center"/>
        </w:trPr>
        <w:tc>
          <w:tcPr>
            <w:tcW w:w="3347" w:type="dxa"/>
            <w:vAlign w:val="center"/>
          </w:tcPr>
          <w:p w14:paraId="606504B7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E72CF01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57C09C5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8F8B14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7D7672B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D9D9B7C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5262CD18" w14:textId="77777777" w:rsidR="0058474F" w:rsidRDefault="003B46EF" w:rsidP="002F44D5">
            <w:r>
              <w:t>0.220</w:t>
            </w:r>
          </w:p>
        </w:tc>
      </w:tr>
      <w:tr w:rsidR="0058474F" w14:paraId="0F800788" w14:textId="77777777" w:rsidTr="00762E43">
        <w:trPr>
          <w:jc w:val="center"/>
        </w:trPr>
        <w:tc>
          <w:tcPr>
            <w:tcW w:w="3347" w:type="dxa"/>
            <w:vAlign w:val="center"/>
          </w:tcPr>
          <w:p w14:paraId="78C4F2A6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69DB5FA" w14:textId="77777777" w:rsidR="0058474F" w:rsidRDefault="003B46E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5B5B1268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FDE10C6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536527A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006BDED" w14:textId="77777777" w:rsidR="0058474F" w:rsidRDefault="003B46E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7DB1225B" w14:textId="77777777" w:rsidR="0058474F" w:rsidRDefault="003B46EF" w:rsidP="002F44D5">
            <w:r>
              <w:t>4.154</w:t>
            </w:r>
          </w:p>
        </w:tc>
      </w:tr>
      <w:tr w:rsidR="0058474F" w14:paraId="479971B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AD934B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6F88880" w14:textId="77777777" w:rsidR="0058474F" w:rsidRDefault="003B46EF" w:rsidP="002F44D5">
            <w:pPr>
              <w:jc w:val="center"/>
            </w:pPr>
            <w:r>
              <w:t>1.21</w:t>
            </w:r>
          </w:p>
        </w:tc>
      </w:tr>
    </w:tbl>
    <w:p w14:paraId="64AB48F3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1A1A6E38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95B7BF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30308F4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67B2B5E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3B8DDD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BE4A87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83DDE74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8BF7EE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B365F7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1BD780B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5B068C9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BB0B2C6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C721E8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6CA22A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095F9C7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9C1CF0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0EEE45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7B14AF96" w14:textId="77777777">
        <w:trPr>
          <w:jc w:val="center"/>
        </w:trPr>
        <w:tc>
          <w:tcPr>
            <w:tcW w:w="3347" w:type="dxa"/>
            <w:vAlign w:val="center"/>
          </w:tcPr>
          <w:p w14:paraId="3570E5E9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730ECCB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3AF8F6B9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C1DDBEA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08A8F81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EB00620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41E7F7A8" w14:textId="77777777" w:rsidR="0058474F" w:rsidRDefault="003B46EF" w:rsidP="002F44D5">
            <w:r>
              <w:t>0.220</w:t>
            </w:r>
          </w:p>
        </w:tc>
      </w:tr>
      <w:tr w:rsidR="00E878EB" w14:paraId="7ED5332D" w14:textId="77777777">
        <w:trPr>
          <w:jc w:val="center"/>
        </w:trPr>
        <w:tc>
          <w:tcPr>
            <w:tcW w:w="3347" w:type="dxa"/>
            <w:vAlign w:val="center"/>
          </w:tcPr>
          <w:p w14:paraId="63A0F93D" w14:textId="77777777" w:rsidR="0058474F" w:rsidRDefault="003B46EF" w:rsidP="002F44D5">
            <w:r>
              <w:lastRenderedPageBreak/>
              <w:t>烧结页岩空心砖砌体</w:t>
            </w:r>
          </w:p>
        </w:tc>
        <w:tc>
          <w:tcPr>
            <w:tcW w:w="849" w:type="dxa"/>
            <w:vAlign w:val="center"/>
          </w:tcPr>
          <w:p w14:paraId="31867ACB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0F218B3A" w14:textId="77777777" w:rsidR="0058474F" w:rsidRDefault="003B46E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14E6DC81" w14:textId="77777777" w:rsidR="0058474F" w:rsidRDefault="003B46E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77A60FAF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8B4B013" w14:textId="77777777" w:rsidR="0058474F" w:rsidRDefault="003B46E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06D39A5A" w14:textId="77777777" w:rsidR="0058474F" w:rsidRDefault="003B46EF" w:rsidP="002F44D5">
            <w:r>
              <w:t>3.714</w:t>
            </w:r>
          </w:p>
        </w:tc>
      </w:tr>
      <w:tr w:rsidR="00E878EB" w14:paraId="54F7368F" w14:textId="77777777">
        <w:trPr>
          <w:jc w:val="center"/>
        </w:trPr>
        <w:tc>
          <w:tcPr>
            <w:tcW w:w="3347" w:type="dxa"/>
            <w:vAlign w:val="center"/>
          </w:tcPr>
          <w:p w14:paraId="5419464C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8AAC2AD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79FB445B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77A4B4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9A68BC7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4D38D8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6E8A915B" w14:textId="77777777" w:rsidR="0058474F" w:rsidRDefault="003B46EF" w:rsidP="002F44D5">
            <w:r>
              <w:t>0.220</w:t>
            </w:r>
          </w:p>
        </w:tc>
      </w:tr>
      <w:tr w:rsidR="0058474F" w14:paraId="691FE1E7" w14:textId="77777777" w:rsidTr="00762E43">
        <w:trPr>
          <w:jc w:val="center"/>
        </w:trPr>
        <w:tc>
          <w:tcPr>
            <w:tcW w:w="3347" w:type="dxa"/>
            <w:vAlign w:val="center"/>
          </w:tcPr>
          <w:p w14:paraId="2AF4F85F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2E927FC" w14:textId="77777777" w:rsidR="0058474F" w:rsidRDefault="003B46E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15AFAF5D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FE73AD6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4C8D220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31D9D0" w14:textId="77777777" w:rsidR="0058474F" w:rsidRDefault="003B46E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6E7DBF46" w14:textId="77777777" w:rsidR="0058474F" w:rsidRDefault="003B46EF" w:rsidP="002F44D5">
            <w:r>
              <w:t>4.154</w:t>
            </w:r>
          </w:p>
        </w:tc>
      </w:tr>
      <w:tr w:rsidR="0058474F" w14:paraId="40E2823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72A5654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E3E8E35" w14:textId="77777777" w:rsidR="0058474F" w:rsidRDefault="003B46EF" w:rsidP="002F44D5">
            <w:pPr>
              <w:jc w:val="center"/>
            </w:pPr>
            <w:r>
              <w:t>1.21</w:t>
            </w:r>
          </w:p>
        </w:tc>
      </w:tr>
    </w:tbl>
    <w:p w14:paraId="4CAA2E4E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37BF3443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C6A6A5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D44C495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2366498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BDD43D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C840AC4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9DDC8B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228415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31ED54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70574E5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97E2F46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8E85597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284E6F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55C43A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55BEFC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8CA230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C36E0B5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0FFBB759" w14:textId="77777777">
        <w:trPr>
          <w:jc w:val="center"/>
        </w:trPr>
        <w:tc>
          <w:tcPr>
            <w:tcW w:w="3347" w:type="dxa"/>
            <w:vAlign w:val="center"/>
          </w:tcPr>
          <w:p w14:paraId="6065C14A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AB5119E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4F71BD27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9726A71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56A52C3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AF5B0EC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2E911C69" w14:textId="77777777" w:rsidR="0058474F" w:rsidRDefault="003B46EF" w:rsidP="002F44D5">
            <w:r>
              <w:t>0.220</w:t>
            </w:r>
          </w:p>
        </w:tc>
      </w:tr>
      <w:tr w:rsidR="00E878EB" w14:paraId="5820EC9E" w14:textId="77777777">
        <w:trPr>
          <w:jc w:val="center"/>
        </w:trPr>
        <w:tc>
          <w:tcPr>
            <w:tcW w:w="3347" w:type="dxa"/>
            <w:vAlign w:val="center"/>
          </w:tcPr>
          <w:p w14:paraId="46B58495" w14:textId="77777777" w:rsidR="0058474F" w:rsidRDefault="003B46EF" w:rsidP="002F44D5">
            <w:r>
              <w:t>烧结页岩空心砖砌体</w:t>
            </w:r>
          </w:p>
        </w:tc>
        <w:tc>
          <w:tcPr>
            <w:tcW w:w="849" w:type="dxa"/>
            <w:vAlign w:val="center"/>
          </w:tcPr>
          <w:p w14:paraId="3CAC2B42" w14:textId="77777777" w:rsidR="0058474F" w:rsidRDefault="003B46EF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340468BB" w14:textId="77777777" w:rsidR="0058474F" w:rsidRDefault="003B46EF" w:rsidP="002F44D5">
            <w:r>
              <w:t>0.350</w:t>
            </w:r>
          </w:p>
        </w:tc>
        <w:tc>
          <w:tcPr>
            <w:tcW w:w="1075" w:type="dxa"/>
            <w:vAlign w:val="center"/>
          </w:tcPr>
          <w:p w14:paraId="28329B09" w14:textId="77777777" w:rsidR="0058474F" w:rsidRDefault="003B46EF" w:rsidP="002F44D5">
            <w:r>
              <w:t>6.500</w:t>
            </w:r>
          </w:p>
        </w:tc>
        <w:tc>
          <w:tcPr>
            <w:tcW w:w="848" w:type="dxa"/>
            <w:vAlign w:val="center"/>
          </w:tcPr>
          <w:p w14:paraId="38727E96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B6F23ED" w14:textId="77777777" w:rsidR="0058474F" w:rsidRDefault="003B46EF" w:rsidP="002F44D5">
            <w:r>
              <w:t>0.571</w:t>
            </w:r>
          </w:p>
        </w:tc>
        <w:tc>
          <w:tcPr>
            <w:tcW w:w="1064" w:type="dxa"/>
            <w:vAlign w:val="center"/>
          </w:tcPr>
          <w:p w14:paraId="11C1F000" w14:textId="77777777" w:rsidR="0058474F" w:rsidRDefault="003B46EF" w:rsidP="002F44D5">
            <w:r>
              <w:t>3.714</w:t>
            </w:r>
          </w:p>
        </w:tc>
      </w:tr>
      <w:tr w:rsidR="00E878EB" w14:paraId="0BDB6524" w14:textId="77777777">
        <w:trPr>
          <w:jc w:val="center"/>
        </w:trPr>
        <w:tc>
          <w:tcPr>
            <w:tcW w:w="3347" w:type="dxa"/>
            <w:vAlign w:val="center"/>
          </w:tcPr>
          <w:p w14:paraId="02224138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72CB052" w14:textId="77777777" w:rsidR="0058474F" w:rsidRDefault="003B46EF" w:rsidP="002F44D5">
            <w:r>
              <w:t>18</w:t>
            </w:r>
          </w:p>
        </w:tc>
        <w:tc>
          <w:tcPr>
            <w:tcW w:w="1075" w:type="dxa"/>
            <w:vAlign w:val="center"/>
          </w:tcPr>
          <w:p w14:paraId="087535BA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39AD56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5F95FB4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D95854" w14:textId="77777777" w:rsidR="0058474F" w:rsidRDefault="003B46EF" w:rsidP="002F44D5">
            <w:r>
              <w:t>0.019</w:t>
            </w:r>
          </w:p>
        </w:tc>
        <w:tc>
          <w:tcPr>
            <w:tcW w:w="1064" w:type="dxa"/>
            <w:vAlign w:val="center"/>
          </w:tcPr>
          <w:p w14:paraId="3F1E637C" w14:textId="77777777" w:rsidR="0058474F" w:rsidRDefault="003B46EF" w:rsidP="002F44D5">
            <w:r>
              <w:t>0.220</w:t>
            </w:r>
          </w:p>
        </w:tc>
      </w:tr>
      <w:tr w:rsidR="0058474F" w14:paraId="454C0943" w14:textId="77777777" w:rsidTr="00762E43">
        <w:trPr>
          <w:jc w:val="center"/>
        </w:trPr>
        <w:tc>
          <w:tcPr>
            <w:tcW w:w="3347" w:type="dxa"/>
            <w:vAlign w:val="center"/>
          </w:tcPr>
          <w:p w14:paraId="7AC3C86D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3ED0033" w14:textId="77777777" w:rsidR="0058474F" w:rsidRDefault="003B46EF" w:rsidP="002F44D5">
            <w:r>
              <w:t>236</w:t>
            </w:r>
          </w:p>
        </w:tc>
        <w:tc>
          <w:tcPr>
            <w:tcW w:w="1075" w:type="dxa"/>
            <w:vAlign w:val="center"/>
          </w:tcPr>
          <w:p w14:paraId="762D6F14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80B4834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3DDC921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E79F9D1" w14:textId="77777777" w:rsidR="0058474F" w:rsidRDefault="003B46EF" w:rsidP="002F44D5">
            <w:r>
              <w:t>0.610</w:t>
            </w:r>
          </w:p>
        </w:tc>
        <w:tc>
          <w:tcPr>
            <w:tcW w:w="1064" w:type="dxa"/>
            <w:vAlign w:val="center"/>
          </w:tcPr>
          <w:p w14:paraId="48718019" w14:textId="77777777" w:rsidR="0058474F" w:rsidRDefault="003B46EF" w:rsidP="002F44D5">
            <w:r>
              <w:t>4.154</w:t>
            </w:r>
          </w:p>
        </w:tc>
      </w:tr>
      <w:tr w:rsidR="0058474F" w14:paraId="0D589DD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10C2270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991E706" w14:textId="77777777" w:rsidR="0058474F" w:rsidRDefault="003B46EF" w:rsidP="002F44D5">
            <w:pPr>
              <w:jc w:val="center"/>
            </w:pPr>
            <w:r>
              <w:t>1.21</w:t>
            </w:r>
          </w:p>
        </w:tc>
      </w:tr>
    </w:tbl>
    <w:p w14:paraId="1BABC741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2807B80B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843AC8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B2C5703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F12DFD5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21F51A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C4B0B3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BB9D18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8661EF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67DAD9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2B1451A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73F3820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F58DF1E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746448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37E4A9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4C24AD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27CF4C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487744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02187959" w14:textId="77777777">
        <w:trPr>
          <w:jc w:val="center"/>
        </w:trPr>
        <w:tc>
          <w:tcPr>
            <w:tcW w:w="3347" w:type="dxa"/>
            <w:vAlign w:val="center"/>
          </w:tcPr>
          <w:p w14:paraId="458E6238" w14:textId="77777777" w:rsidR="0058474F" w:rsidRDefault="003B46E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025AC84D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FC2F029" w14:textId="77777777" w:rsidR="0058474F" w:rsidRDefault="003B46E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24844BF6" w14:textId="77777777" w:rsidR="0058474F" w:rsidRDefault="003B46E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0262D88A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519D424" w14:textId="77777777" w:rsidR="0058474F" w:rsidRDefault="003B46E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6AEC30C9" w14:textId="77777777" w:rsidR="0058474F" w:rsidRDefault="003B46EF" w:rsidP="002F44D5">
            <w:r>
              <w:t>0.688</w:t>
            </w:r>
          </w:p>
        </w:tc>
      </w:tr>
      <w:tr w:rsidR="00E878EB" w14:paraId="4647FE6A" w14:textId="77777777">
        <w:trPr>
          <w:jc w:val="center"/>
        </w:trPr>
        <w:tc>
          <w:tcPr>
            <w:tcW w:w="3347" w:type="dxa"/>
            <w:vAlign w:val="center"/>
          </w:tcPr>
          <w:p w14:paraId="7FF3F537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D132D6D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73C29579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AED2BDC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7B855C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5BFE913" w14:textId="77777777" w:rsidR="0058474F" w:rsidRDefault="003B46E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2E5D2458" w14:textId="77777777" w:rsidR="0058474F" w:rsidRDefault="003B46EF" w:rsidP="002F44D5">
            <w:r>
              <w:t>0.306</w:t>
            </w:r>
          </w:p>
        </w:tc>
      </w:tr>
      <w:tr w:rsidR="00E878EB" w14:paraId="08770E52" w14:textId="77777777">
        <w:trPr>
          <w:jc w:val="center"/>
        </w:trPr>
        <w:tc>
          <w:tcPr>
            <w:tcW w:w="3347" w:type="dxa"/>
            <w:vAlign w:val="center"/>
          </w:tcPr>
          <w:p w14:paraId="52F7F60F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0DA77737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C9543AE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35526E16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36560FD8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EAAA0BF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12E5799C" w14:textId="77777777" w:rsidR="0058474F" w:rsidRDefault="003B46EF" w:rsidP="002F44D5">
            <w:r>
              <w:t>1.186</w:t>
            </w:r>
          </w:p>
        </w:tc>
      </w:tr>
      <w:tr w:rsidR="00E878EB" w14:paraId="7828CF35" w14:textId="77777777">
        <w:trPr>
          <w:jc w:val="center"/>
        </w:trPr>
        <w:tc>
          <w:tcPr>
            <w:tcW w:w="3347" w:type="dxa"/>
            <w:vAlign w:val="center"/>
          </w:tcPr>
          <w:p w14:paraId="5A6D1F8D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760542B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589B756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F4B1D2E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FAB5DBA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C3797B0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BC3232A" w14:textId="77777777" w:rsidR="0058474F" w:rsidRDefault="003B46EF" w:rsidP="002F44D5">
            <w:r>
              <w:t>0.245</w:t>
            </w:r>
          </w:p>
        </w:tc>
      </w:tr>
      <w:tr w:rsidR="0058474F" w14:paraId="1BB9ABEF" w14:textId="77777777" w:rsidTr="00762E43">
        <w:trPr>
          <w:jc w:val="center"/>
        </w:trPr>
        <w:tc>
          <w:tcPr>
            <w:tcW w:w="3347" w:type="dxa"/>
            <w:vAlign w:val="center"/>
          </w:tcPr>
          <w:p w14:paraId="50A212FF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4BFAC75" w14:textId="77777777" w:rsidR="0058474F" w:rsidRDefault="003B46E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7847ECF3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A5A2E92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0B98076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7821E97" w14:textId="77777777" w:rsidR="0058474F" w:rsidRDefault="003B46E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75DC33BC" w14:textId="77777777" w:rsidR="0058474F" w:rsidRDefault="003B46EF" w:rsidP="002F44D5">
            <w:r>
              <w:t>2.424</w:t>
            </w:r>
          </w:p>
        </w:tc>
      </w:tr>
      <w:tr w:rsidR="0058474F" w14:paraId="76FAEC6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D05B462" w14:textId="77777777" w:rsidR="0058474F" w:rsidRPr="00D95163" w:rsidRDefault="003B46EF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1EE5F529" w14:textId="77777777" w:rsidR="0058474F" w:rsidRDefault="003B46EF" w:rsidP="002F44D5">
            <w:pPr>
              <w:jc w:val="center"/>
            </w:pPr>
            <w:r>
              <w:t>1.94</w:t>
            </w:r>
          </w:p>
        </w:tc>
      </w:tr>
    </w:tbl>
    <w:p w14:paraId="134C0256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66026BB1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14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中间层阳台底板构造一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7823F9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5EA45F6" w14:textId="77777777" w:rsidR="0058474F" w:rsidRDefault="003B46EF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78AADFC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415830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E119C1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5A5E5BD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6B81B1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5B2AB5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544E124D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ACD6109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4107B6C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5BC051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EDB45A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B2C9AC4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93A2246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41C5CC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3D6AB5A1" w14:textId="77777777">
        <w:trPr>
          <w:jc w:val="center"/>
        </w:trPr>
        <w:tc>
          <w:tcPr>
            <w:tcW w:w="3347" w:type="dxa"/>
            <w:vAlign w:val="center"/>
          </w:tcPr>
          <w:p w14:paraId="52210317" w14:textId="77777777" w:rsidR="0058474F" w:rsidRDefault="003B46E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57807181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758F4E22" w14:textId="77777777" w:rsidR="0058474F" w:rsidRDefault="003B46E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15B55A40" w14:textId="77777777" w:rsidR="0058474F" w:rsidRDefault="003B46E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6954124E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4F17FF" w14:textId="77777777" w:rsidR="0058474F" w:rsidRDefault="003B46E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4A586D6C" w14:textId="77777777" w:rsidR="0058474F" w:rsidRDefault="003B46EF" w:rsidP="002F44D5">
            <w:r>
              <w:t>0.688</w:t>
            </w:r>
          </w:p>
        </w:tc>
      </w:tr>
      <w:tr w:rsidR="00E878EB" w14:paraId="3F2756E1" w14:textId="77777777">
        <w:trPr>
          <w:jc w:val="center"/>
        </w:trPr>
        <w:tc>
          <w:tcPr>
            <w:tcW w:w="3347" w:type="dxa"/>
            <w:vAlign w:val="center"/>
          </w:tcPr>
          <w:p w14:paraId="41C6C2D2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12CCA42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2E5802E5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173D88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44636AD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AC7091" w14:textId="77777777" w:rsidR="0058474F" w:rsidRDefault="003B46E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06672C9E" w14:textId="77777777" w:rsidR="0058474F" w:rsidRDefault="003B46EF" w:rsidP="002F44D5">
            <w:r>
              <w:t>0.306</w:t>
            </w:r>
          </w:p>
        </w:tc>
      </w:tr>
      <w:tr w:rsidR="00E878EB" w14:paraId="058E3142" w14:textId="77777777">
        <w:trPr>
          <w:jc w:val="center"/>
        </w:trPr>
        <w:tc>
          <w:tcPr>
            <w:tcW w:w="3347" w:type="dxa"/>
            <w:vAlign w:val="center"/>
          </w:tcPr>
          <w:p w14:paraId="633CD964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06CC17F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747FBC1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F91F40D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D4C87DE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C050DEB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8F3A1AD" w14:textId="77777777" w:rsidR="0058474F" w:rsidRDefault="003B46EF" w:rsidP="002F44D5">
            <w:r>
              <w:t>1.186</w:t>
            </w:r>
          </w:p>
        </w:tc>
      </w:tr>
      <w:tr w:rsidR="00E878EB" w14:paraId="67D7541F" w14:textId="77777777">
        <w:trPr>
          <w:jc w:val="center"/>
        </w:trPr>
        <w:tc>
          <w:tcPr>
            <w:tcW w:w="3347" w:type="dxa"/>
            <w:vAlign w:val="center"/>
          </w:tcPr>
          <w:p w14:paraId="3B04686D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326E0F6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590FC27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6266C9D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1B219409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238DE4E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AB549A7" w14:textId="77777777" w:rsidR="0058474F" w:rsidRDefault="003B46EF" w:rsidP="002F44D5">
            <w:r>
              <w:t>0.245</w:t>
            </w:r>
          </w:p>
        </w:tc>
      </w:tr>
      <w:tr w:rsidR="0058474F" w14:paraId="6E290A15" w14:textId="77777777" w:rsidTr="00762E43">
        <w:trPr>
          <w:jc w:val="center"/>
        </w:trPr>
        <w:tc>
          <w:tcPr>
            <w:tcW w:w="3347" w:type="dxa"/>
            <w:vAlign w:val="center"/>
          </w:tcPr>
          <w:p w14:paraId="4AC31BE7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124350" w14:textId="77777777" w:rsidR="0058474F" w:rsidRDefault="003B46E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69AD1818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0824E3A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1FFC411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C116E1C" w14:textId="77777777" w:rsidR="0058474F" w:rsidRDefault="003B46E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63B9E8E8" w14:textId="77777777" w:rsidR="0058474F" w:rsidRDefault="003B46EF" w:rsidP="002F44D5">
            <w:r>
              <w:t>2.424</w:t>
            </w:r>
          </w:p>
        </w:tc>
      </w:tr>
      <w:tr w:rsidR="0058474F" w14:paraId="3F6B1346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774C6DC" w14:textId="77777777" w:rsidR="0058474F" w:rsidRPr="00D95163" w:rsidRDefault="003B46E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15FDA9E2" w14:textId="77777777" w:rsidR="0058474F" w:rsidRDefault="003B46EF" w:rsidP="002F44D5">
            <w:pPr>
              <w:jc w:val="center"/>
            </w:pPr>
            <w:r>
              <w:t>1.16</w:t>
            </w:r>
          </w:p>
        </w:tc>
      </w:tr>
    </w:tbl>
    <w:p w14:paraId="09CF4BE9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709FD733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C57D30C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F0FAA27" w14:textId="77777777" w:rsidR="0058474F" w:rsidRDefault="003B46EF" w:rsidP="002F44D5">
            <w:pPr>
              <w:jc w:val="center"/>
            </w:pPr>
            <w:r>
              <w:lastRenderedPageBreak/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FF5FED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0FE50F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D341BF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8E194C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6D5B71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59C7EF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1F16FDB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048482E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005D7DD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371A3E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F69803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327C9C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E35E7E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ACB7E2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5FC0F4C8" w14:textId="77777777">
        <w:trPr>
          <w:jc w:val="center"/>
        </w:trPr>
        <w:tc>
          <w:tcPr>
            <w:tcW w:w="3347" w:type="dxa"/>
            <w:vAlign w:val="center"/>
          </w:tcPr>
          <w:p w14:paraId="50114C09" w14:textId="77777777" w:rsidR="0058474F" w:rsidRDefault="003B46EF" w:rsidP="002F44D5">
            <w:r>
              <w:t>松木、云杉（热流方向垂直木纹）</w:t>
            </w:r>
          </w:p>
        </w:tc>
        <w:tc>
          <w:tcPr>
            <w:tcW w:w="849" w:type="dxa"/>
            <w:vAlign w:val="center"/>
          </w:tcPr>
          <w:p w14:paraId="429EE70C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65129D8F" w14:textId="77777777" w:rsidR="0058474F" w:rsidRDefault="003B46EF" w:rsidP="002F44D5">
            <w:r>
              <w:t>0.140</w:t>
            </w:r>
          </w:p>
        </w:tc>
        <w:tc>
          <w:tcPr>
            <w:tcW w:w="1075" w:type="dxa"/>
            <w:vAlign w:val="center"/>
          </w:tcPr>
          <w:p w14:paraId="16336DDD" w14:textId="77777777" w:rsidR="0058474F" w:rsidRDefault="003B46EF" w:rsidP="002F44D5">
            <w:r>
              <w:t>3.850</w:t>
            </w:r>
          </w:p>
        </w:tc>
        <w:tc>
          <w:tcPr>
            <w:tcW w:w="848" w:type="dxa"/>
            <w:vAlign w:val="center"/>
          </w:tcPr>
          <w:p w14:paraId="4E0A74E0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2329B0F" w14:textId="77777777" w:rsidR="0058474F" w:rsidRDefault="003B46EF" w:rsidP="002F44D5">
            <w:r>
              <w:t>0.179</w:t>
            </w:r>
          </w:p>
        </w:tc>
        <w:tc>
          <w:tcPr>
            <w:tcW w:w="1064" w:type="dxa"/>
            <w:vAlign w:val="center"/>
          </w:tcPr>
          <w:p w14:paraId="6A732E37" w14:textId="77777777" w:rsidR="0058474F" w:rsidRDefault="003B46EF" w:rsidP="002F44D5">
            <w:r>
              <w:t>0.688</w:t>
            </w:r>
          </w:p>
        </w:tc>
      </w:tr>
      <w:tr w:rsidR="00E878EB" w14:paraId="50768BC2" w14:textId="77777777">
        <w:trPr>
          <w:jc w:val="center"/>
        </w:trPr>
        <w:tc>
          <w:tcPr>
            <w:tcW w:w="3347" w:type="dxa"/>
            <w:vAlign w:val="center"/>
          </w:tcPr>
          <w:p w14:paraId="087B96B8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851C034" w14:textId="77777777" w:rsidR="0058474F" w:rsidRDefault="003B46EF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43473693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E057B4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356E60C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7C44E59" w14:textId="77777777" w:rsidR="0058474F" w:rsidRDefault="003B46EF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50FE8D10" w14:textId="77777777" w:rsidR="0058474F" w:rsidRDefault="003B46EF" w:rsidP="002F44D5">
            <w:r>
              <w:t>0.306</w:t>
            </w:r>
          </w:p>
        </w:tc>
      </w:tr>
      <w:tr w:rsidR="00E878EB" w14:paraId="6DF173E5" w14:textId="77777777">
        <w:trPr>
          <w:jc w:val="center"/>
        </w:trPr>
        <w:tc>
          <w:tcPr>
            <w:tcW w:w="3347" w:type="dxa"/>
            <w:vAlign w:val="center"/>
          </w:tcPr>
          <w:p w14:paraId="6EDC6F5C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9A90D1E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568F292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62E8722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6202F0C0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5DAE7F1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00DB7F" w14:textId="77777777" w:rsidR="0058474F" w:rsidRDefault="003B46EF" w:rsidP="002F44D5">
            <w:r>
              <w:t>1.186</w:t>
            </w:r>
          </w:p>
        </w:tc>
      </w:tr>
      <w:tr w:rsidR="00E878EB" w14:paraId="0BA7D420" w14:textId="77777777">
        <w:trPr>
          <w:jc w:val="center"/>
        </w:trPr>
        <w:tc>
          <w:tcPr>
            <w:tcW w:w="3347" w:type="dxa"/>
            <w:vAlign w:val="center"/>
          </w:tcPr>
          <w:p w14:paraId="62F81372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20EF4F9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2D8D842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03ED5A1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3A5A614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4E12DEC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0DAB9CB7" w14:textId="77777777" w:rsidR="0058474F" w:rsidRDefault="003B46EF" w:rsidP="002F44D5">
            <w:r>
              <w:t>0.245</w:t>
            </w:r>
          </w:p>
        </w:tc>
      </w:tr>
      <w:tr w:rsidR="0058474F" w14:paraId="37AA035C" w14:textId="77777777" w:rsidTr="00762E43">
        <w:trPr>
          <w:jc w:val="center"/>
        </w:trPr>
        <w:tc>
          <w:tcPr>
            <w:tcW w:w="3347" w:type="dxa"/>
            <w:vAlign w:val="center"/>
          </w:tcPr>
          <w:p w14:paraId="40819994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6EDA752" w14:textId="77777777" w:rsidR="0058474F" w:rsidRDefault="003B46EF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638C57D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AFD17F0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A8C2FA0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F0BD415" w14:textId="77777777" w:rsidR="0058474F" w:rsidRDefault="003B46EF" w:rsidP="002F44D5">
            <w:r>
              <w:t>0.296</w:t>
            </w:r>
          </w:p>
        </w:tc>
        <w:tc>
          <w:tcPr>
            <w:tcW w:w="1064" w:type="dxa"/>
            <w:vAlign w:val="center"/>
          </w:tcPr>
          <w:p w14:paraId="43D403FE" w14:textId="77777777" w:rsidR="0058474F" w:rsidRDefault="003B46EF" w:rsidP="002F44D5">
            <w:r>
              <w:t>2.424</w:t>
            </w:r>
          </w:p>
        </w:tc>
      </w:tr>
      <w:tr w:rsidR="0058474F" w14:paraId="67364F3F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04FC355" w14:textId="77777777" w:rsidR="0058474F" w:rsidRPr="00D95163" w:rsidRDefault="003B46EF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5F053E5D" w14:textId="77777777" w:rsidR="0058474F" w:rsidRDefault="003B46EF" w:rsidP="002F44D5">
            <w:pPr>
              <w:jc w:val="center"/>
            </w:pPr>
            <w:r>
              <w:t>1.16</w:t>
            </w:r>
          </w:p>
        </w:tc>
      </w:tr>
    </w:tbl>
    <w:p w14:paraId="298B1F72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5942200B" w14:textId="77777777" w:rsidR="00BE0E75" w:rsidRDefault="003B46EF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27E166F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8D438B6" w14:textId="77777777" w:rsidR="0058474F" w:rsidRDefault="003B46EF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0907B7A" w14:textId="77777777" w:rsidR="0058474F" w:rsidRDefault="003B46EF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DDDD99" w14:textId="77777777" w:rsidR="0058474F" w:rsidRDefault="003B46EF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8B0E19" w14:textId="77777777" w:rsidR="0058474F" w:rsidRDefault="003B46EF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CA8B4EB" w14:textId="77777777" w:rsidR="0058474F" w:rsidRDefault="003B46EF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315B0F" w14:textId="77777777" w:rsidR="0058474F" w:rsidRDefault="003B46EF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37F376C" w14:textId="77777777" w:rsidR="0058474F" w:rsidRDefault="003B46EF" w:rsidP="002F44D5">
            <w:pPr>
              <w:jc w:val="center"/>
            </w:pPr>
            <w:r>
              <w:t>热惰性指标</w:t>
            </w:r>
          </w:p>
        </w:tc>
      </w:tr>
      <w:tr w:rsidR="0058474F" w14:paraId="7B3E48EA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A2F5EE3" w14:textId="77777777" w:rsidR="0058474F" w:rsidRDefault="003B46EF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6581E01" w14:textId="77777777" w:rsidR="0058474F" w:rsidRDefault="003B46EF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83E9A6" w14:textId="77777777" w:rsidR="0058474F" w:rsidRDefault="003B46EF" w:rsidP="002F44D5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A7649D" w14:textId="77777777" w:rsidR="0058474F" w:rsidRDefault="003B46EF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8CBB6AC" w14:textId="77777777" w:rsidR="0058474F" w:rsidRDefault="003B46EF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2BC3F1" w14:textId="77777777" w:rsidR="0058474F" w:rsidRDefault="003B46EF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08DE1F" w14:textId="77777777" w:rsidR="0058474F" w:rsidRDefault="003B46EF" w:rsidP="002F44D5">
            <w:pPr>
              <w:jc w:val="center"/>
            </w:pPr>
            <w:r>
              <w:t>D=R*S</w:t>
            </w:r>
          </w:p>
        </w:tc>
      </w:tr>
      <w:tr w:rsidR="00E878EB" w14:paraId="2F118A38" w14:textId="77777777">
        <w:trPr>
          <w:jc w:val="center"/>
        </w:trPr>
        <w:tc>
          <w:tcPr>
            <w:tcW w:w="3347" w:type="dxa"/>
            <w:vAlign w:val="center"/>
          </w:tcPr>
          <w:p w14:paraId="1F802A60" w14:textId="77777777" w:rsidR="0058474F" w:rsidRDefault="003B46EF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2E677F9" w14:textId="77777777" w:rsidR="0058474F" w:rsidRDefault="003B46EF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E954FCB" w14:textId="77777777" w:rsidR="0058474F" w:rsidRDefault="003B46EF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122EB66" w14:textId="77777777" w:rsidR="0058474F" w:rsidRDefault="003B46EF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3AD7AED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151ABE4" w14:textId="77777777" w:rsidR="0058474F" w:rsidRDefault="003B46EF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53C22D8" w14:textId="77777777" w:rsidR="0058474F" w:rsidRDefault="003B46EF" w:rsidP="002F44D5">
            <w:r>
              <w:t>0.245</w:t>
            </w:r>
          </w:p>
        </w:tc>
      </w:tr>
      <w:tr w:rsidR="00E878EB" w14:paraId="02D07DF2" w14:textId="77777777">
        <w:trPr>
          <w:jc w:val="center"/>
        </w:trPr>
        <w:tc>
          <w:tcPr>
            <w:tcW w:w="3347" w:type="dxa"/>
            <w:vAlign w:val="center"/>
          </w:tcPr>
          <w:p w14:paraId="4EF04056" w14:textId="77777777" w:rsidR="0058474F" w:rsidRDefault="003B46EF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71E113B5" w14:textId="77777777" w:rsidR="0058474F" w:rsidRDefault="003B46EF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62BDF93E" w14:textId="77777777" w:rsidR="0058474F" w:rsidRDefault="003B46EF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2D0FAE58" w14:textId="77777777" w:rsidR="0058474F" w:rsidRDefault="003B46EF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4DA0323F" w14:textId="77777777" w:rsidR="0058474F" w:rsidRDefault="003B46EF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5B47148" w14:textId="77777777" w:rsidR="0058474F" w:rsidRDefault="003B46EF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466A9B31" w14:textId="77777777" w:rsidR="0058474F" w:rsidRDefault="003B46EF" w:rsidP="002F44D5">
            <w:r>
              <w:t>1.186</w:t>
            </w:r>
          </w:p>
        </w:tc>
      </w:tr>
      <w:tr w:rsidR="0058474F" w14:paraId="1A4BF71F" w14:textId="77777777" w:rsidTr="00762E43">
        <w:trPr>
          <w:jc w:val="center"/>
        </w:trPr>
        <w:tc>
          <w:tcPr>
            <w:tcW w:w="3347" w:type="dxa"/>
            <w:vAlign w:val="center"/>
          </w:tcPr>
          <w:p w14:paraId="137C69E9" w14:textId="77777777" w:rsidR="0058474F" w:rsidRDefault="003B46EF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6F7BD94" w14:textId="77777777" w:rsidR="0058474F" w:rsidRDefault="003B46EF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0930AE83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BA37F9A" w14:textId="77777777" w:rsidR="0058474F" w:rsidRDefault="003B46EF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A6310A3" w14:textId="77777777" w:rsidR="0058474F" w:rsidRDefault="003B46EF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58200F4" w14:textId="77777777" w:rsidR="0058474F" w:rsidRDefault="003B46EF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676B4BE8" w14:textId="77777777" w:rsidR="0058474F" w:rsidRDefault="003B46EF" w:rsidP="002F44D5">
            <w:r>
              <w:t>1.431</w:t>
            </w:r>
          </w:p>
        </w:tc>
      </w:tr>
      <w:tr w:rsidR="0058474F" w14:paraId="4B667B9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F54330E" w14:textId="77777777" w:rsidR="0058474F" w:rsidRPr="00D95163" w:rsidRDefault="003B46EF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C379547" w14:textId="77777777" w:rsidR="0058474F" w:rsidRDefault="003B46EF" w:rsidP="002F44D5">
            <w:pPr>
              <w:jc w:val="center"/>
            </w:pPr>
            <w:r>
              <w:t>0.52</w:t>
            </w:r>
          </w:p>
        </w:tc>
      </w:tr>
    </w:tbl>
    <w:p w14:paraId="359F3B0D" w14:textId="77777777" w:rsidR="0058474F" w:rsidRPr="00612E00" w:rsidRDefault="003B46EF" w:rsidP="0042722A">
      <w:pPr>
        <w:pStyle w:val="lj"/>
        <w:spacing w:line="360" w:lineRule="exact"/>
        <w:ind w:firstLineChars="1600" w:firstLine="3840"/>
      </w:pPr>
    </w:p>
    <w:p w14:paraId="38A91F3D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17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210578C5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B2045DF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0254644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3B46E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29EB1EED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9F6DDC7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A70EAF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3C0E2B49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069F6A69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18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封闭阳台门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69A8D3C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CC1FE49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944FC94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3B46E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1EED9466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2291DFA" w14:textId="77777777" w:rsidR="00EA3BB3" w:rsidRDefault="00EA3BB3">
            <w:r>
              <w:t>双层阳台木制外门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6FB7DD" w14:textId="77777777" w:rsidR="00EA3BB3" w:rsidRDefault="00EA3BB3" w:rsidP="00E45DB8">
            <w:pPr>
              <w:jc w:val="center"/>
            </w:pPr>
            <w:r>
              <w:t>1.10</w:t>
            </w:r>
          </w:p>
        </w:tc>
      </w:tr>
    </w:tbl>
    <w:p w14:paraId="1B62C1E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6B4B0C0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19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43B95A5F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CED91B0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50FAE1E8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3B46E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658E192D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8CCC73A" w14:textId="77777777" w:rsidR="00EA3BB3" w:rsidRDefault="00EA3BB3">
            <w:r>
              <w:t>双层金属门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03D84F" w14:textId="77777777" w:rsidR="00EA3BB3" w:rsidRDefault="00EA3BB3" w:rsidP="00E45DB8">
            <w:pPr>
              <w:jc w:val="center"/>
            </w:pPr>
            <w:r>
              <w:t>1.61</w:t>
            </w:r>
          </w:p>
        </w:tc>
      </w:tr>
    </w:tbl>
    <w:p w14:paraId="1768C252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28F377A4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20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65A540F1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F419CBB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332676B8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3B46EF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0A3CAEA9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FB93E10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8E9D7D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55055299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483EA32E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21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6E52DE65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606EF4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3157EC1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AACB2C5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5F47CEAB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C2AB6AF" w14:textId="77777777" w:rsidR="00590C9D" w:rsidRDefault="003B46EF" w:rsidP="00EA3BB3">
            <w:pPr>
              <w:jc w:val="center"/>
            </w:pPr>
            <w:r>
              <w:lastRenderedPageBreak/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DAF4A4B" w14:textId="77777777" w:rsidR="00590C9D" w:rsidRDefault="003B46EF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C1D652" w14:textId="77777777" w:rsidR="00590C9D" w:rsidRDefault="003B46EF" w:rsidP="00EA3BB3">
            <w:pPr>
              <w:jc w:val="center"/>
            </w:pPr>
            <w:r>
              <w:t>0.50</w:t>
            </w:r>
          </w:p>
        </w:tc>
      </w:tr>
    </w:tbl>
    <w:p w14:paraId="60D06FE1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760EAF2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22</w:t>
      </w:r>
      <w:r w:rsidRPr="00E145DC">
        <w:fldChar w:fldCharType="end"/>
      </w:r>
      <w:r w:rsidR="00EA3BB3" w:rsidRPr="00E145DC">
        <w:rPr>
          <w:rFonts w:hint="eastAsia"/>
        </w:rPr>
        <w:t>阳台外窗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24DF9E4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1C22287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657671C8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BF7F3B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7D23B250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4787911" w14:textId="77777777" w:rsidR="00590C9D" w:rsidRDefault="003B46EF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Low-E+12A+6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CC967D3" w14:textId="77777777" w:rsidR="00590C9D" w:rsidRDefault="003B46EF" w:rsidP="00EA3BB3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A10403" w14:textId="77777777" w:rsidR="00590C9D" w:rsidRDefault="003B46EF" w:rsidP="00EA3BB3">
            <w:pPr>
              <w:jc w:val="center"/>
            </w:pPr>
            <w:r>
              <w:t>0.50</w:t>
            </w:r>
          </w:p>
        </w:tc>
      </w:tr>
    </w:tbl>
    <w:p w14:paraId="5D7CB55A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4461524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23</w:t>
      </w:r>
      <w:r w:rsidRPr="00E145DC">
        <w:fldChar w:fldCharType="end"/>
      </w:r>
      <w:r w:rsidR="00EA3BB3" w:rsidRPr="00E145DC">
        <w:rPr>
          <w:rFonts w:hint="eastAsia"/>
        </w:rPr>
        <w:t>阳台隔窗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1A8AB8BD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5FA5B89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73A6EFF0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664FB2C9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BFF700F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6DDFDD4" w14:textId="77777777" w:rsidR="00590C9D" w:rsidRDefault="003B46EF" w:rsidP="00EA3BB3">
            <w:pPr>
              <w:jc w:val="center"/>
            </w:pPr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D5F9FAF" w14:textId="77777777" w:rsidR="00590C9D" w:rsidRDefault="003B46EF" w:rsidP="00EA3BB3">
            <w:pPr>
              <w:jc w:val="center"/>
            </w:pPr>
            <w:r>
              <w:t>2.20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7DC51A" w14:textId="77777777" w:rsidR="00590C9D" w:rsidRDefault="003B46EF" w:rsidP="00EA3BB3">
            <w:pPr>
              <w:jc w:val="center"/>
            </w:pPr>
            <w:r>
              <w:t>0.40</w:t>
            </w:r>
          </w:p>
        </w:tc>
      </w:tr>
    </w:tbl>
    <w:p w14:paraId="617A9B6E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7A9BCB4" w14:textId="77777777" w:rsidR="00EA3BB3" w:rsidRPr="00E145DC" w:rsidRDefault="00E145DC" w:rsidP="00E145DC">
      <w:pPr>
        <w:jc w:val="center"/>
      </w:pPr>
      <w:bookmarkStart w:id="42" w:name="_Toc36538848"/>
      <w:bookmarkStart w:id="43" w:name="_Toc451436145"/>
      <w:bookmarkStart w:id="44" w:name="_Toc451698937"/>
      <w:bookmarkStart w:id="45" w:name="_Toc452108765"/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E2405B">
        <w:rPr>
          <w:noProof/>
        </w:rPr>
        <w:t>24</w:t>
      </w:r>
      <w:r w:rsidRPr="00E145DC">
        <w:fldChar w:fldCharType="end"/>
      </w:r>
      <w:bookmarkStart w:id="46" w:name="表名"/>
      <w:r w:rsidR="00EA3BB3" w:rsidRPr="00E145DC">
        <w:rPr>
          <w:rFonts w:hint="eastAsia"/>
        </w:rPr>
        <w:t>内窗</w:t>
      </w:r>
      <w:bookmarkEnd w:id="42"/>
      <w:bookmarkEnd w:id="46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DAEB3C5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05B914E5" w14:textId="77777777" w:rsidR="00EA3BB3" w:rsidRDefault="00EA3BB3" w:rsidP="00EA3BB3">
            <w:pPr>
              <w:jc w:val="center"/>
            </w:pPr>
            <w:bookmarkStart w:id="47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8633DF4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024C8C4A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4B40B74A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23371F2" w14:textId="77777777" w:rsidR="00590C9D" w:rsidRDefault="003B46EF" w:rsidP="00EA3BB3">
            <w:pPr>
              <w:jc w:val="center"/>
            </w:pPr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AA7388A" w14:textId="77777777" w:rsidR="00590C9D" w:rsidRDefault="003B46EF" w:rsidP="00EA3BB3">
            <w:pPr>
              <w:jc w:val="center"/>
            </w:pPr>
            <w:r>
              <w:t>1.40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30E7FE" w14:textId="77777777" w:rsidR="00590C9D" w:rsidRDefault="003B46EF" w:rsidP="00EA3BB3">
            <w:pPr>
              <w:jc w:val="center"/>
            </w:pPr>
            <w:r>
              <w:t>0.50</w:t>
            </w:r>
          </w:p>
        </w:tc>
      </w:tr>
      <w:bookmarkEnd w:id="43"/>
      <w:bookmarkEnd w:id="44"/>
      <w:bookmarkEnd w:id="45"/>
      <w:bookmarkEnd w:id="47"/>
    </w:tbl>
    <w:p w14:paraId="0CC47EAF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93CA928" w14:textId="77777777" w:rsidR="006100FB" w:rsidRDefault="000B41B5" w:rsidP="00D406D2">
      <w:pPr>
        <w:ind w:firstLineChars="200" w:firstLine="420"/>
      </w:pPr>
      <w:bookmarkStart w:id="48" w:name="围护结构"/>
      <w:r>
        <w:rPr>
          <w:rFonts w:hint="eastAsia"/>
        </w:rPr>
        <w:t xml:space="preserve"> </w:t>
      </w:r>
      <w:bookmarkEnd w:id="48"/>
    </w:p>
    <w:p w14:paraId="57325C77" w14:textId="77777777" w:rsidR="00FB767C" w:rsidRPr="000B1793" w:rsidRDefault="00FB767C" w:rsidP="00FB767C">
      <w:pPr>
        <w:pStyle w:val="3"/>
      </w:pPr>
      <w:bookmarkStart w:id="49" w:name="_Toc91056819"/>
      <w:r>
        <w:rPr>
          <w:rFonts w:hint="eastAsia"/>
        </w:rPr>
        <w:t>房间类型参数</w:t>
      </w:r>
      <w:bookmarkEnd w:id="49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E878EB" w14:paraId="08BC2D5D" w14:textId="77777777">
        <w:tc>
          <w:tcPr>
            <w:tcW w:w="1947" w:type="dxa"/>
            <w:shd w:val="clear" w:color="auto" w:fill="E6E6E6"/>
            <w:vAlign w:val="center"/>
          </w:tcPr>
          <w:p w14:paraId="42122183" w14:textId="77777777" w:rsidR="00E878EB" w:rsidRDefault="003B46EF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C9C8817" w14:textId="77777777" w:rsidR="00E878EB" w:rsidRDefault="003B46EF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2C1DAA9B" w14:textId="77777777" w:rsidR="00E878EB" w:rsidRDefault="003B46EF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0926C465" w14:textId="77777777" w:rsidR="00E878EB" w:rsidRDefault="003B46EF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F490021" w14:textId="77777777" w:rsidR="00E878EB" w:rsidRDefault="003B46EF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E96B6A0" w14:textId="77777777" w:rsidR="00E878EB" w:rsidRDefault="003B46EF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6E8DA4A" w14:textId="77777777" w:rsidR="00E878EB" w:rsidRDefault="003B46EF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7E0B0B44" w14:textId="77777777" w:rsidR="00E878EB" w:rsidRDefault="003B46EF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E878EB" w14:paraId="28973698" w14:textId="77777777">
        <w:tc>
          <w:tcPr>
            <w:tcW w:w="1947" w:type="dxa"/>
            <w:shd w:val="clear" w:color="auto" w:fill="E6E6E6"/>
            <w:vAlign w:val="center"/>
          </w:tcPr>
          <w:p w14:paraId="3624ED6D" w14:textId="77777777" w:rsidR="00E878EB" w:rsidRDefault="003B46EF">
            <w:r>
              <w:t>主卧室</w:t>
            </w:r>
          </w:p>
        </w:tc>
        <w:tc>
          <w:tcPr>
            <w:tcW w:w="1137" w:type="dxa"/>
            <w:vAlign w:val="center"/>
          </w:tcPr>
          <w:p w14:paraId="41B5419E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1A32E20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C2D78C3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77EA357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204CF38F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3287C35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331CD22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7F9F6D41" w14:textId="77777777">
        <w:tc>
          <w:tcPr>
            <w:tcW w:w="1947" w:type="dxa"/>
            <w:shd w:val="clear" w:color="auto" w:fill="E6E6E6"/>
            <w:vAlign w:val="center"/>
          </w:tcPr>
          <w:p w14:paraId="4C162343" w14:textId="77777777" w:rsidR="00E878EB" w:rsidRDefault="003B46EF">
            <w:r>
              <w:t>书房</w:t>
            </w:r>
          </w:p>
        </w:tc>
        <w:tc>
          <w:tcPr>
            <w:tcW w:w="1137" w:type="dxa"/>
            <w:vAlign w:val="center"/>
          </w:tcPr>
          <w:p w14:paraId="08539B1C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A722584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815F019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CA8E34B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624A9E2" w14:textId="77777777" w:rsidR="00E878EB" w:rsidRDefault="003B46EF">
            <w:pPr>
              <w:jc w:val="center"/>
            </w:pPr>
            <w:r>
              <w:t>30(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79623AF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5E3CF96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44B6349B" w14:textId="77777777">
        <w:tc>
          <w:tcPr>
            <w:tcW w:w="1947" w:type="dxa"/>
            <w:shd w:val="clear" w:color="auto" w:fill="E6E6E6"/>
            <w:vAlign w:val="center"/>
          </w:tcPr>
          <w:p w14:paraId="222F468F" w14:textId="77777777" w:rsidR="00E878EB" w:rsidRDefault="003B46EF">
            <w:r>
              <w:t>入户大堂</w:t>
            </w:r>
          </w:p>
        </w:tc>
        <w:tc>
          <w:tcPr>
            <w:tcW w:w="1137" w:type="dxa"/>
            <w:vAlign w:val="center"/>
          </w:tcPr>
          <w:p w14:paraId="0AB29DD1" w14:textId="77777777" w:rsidR="00E878EB" w:rsidRDefault="003B46E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15D0171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80D0D76" w14:textId="77777777" w:rsidR="00E878EB" w:rsidRDefault="003B46E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7CA57A9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891D400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5D7EC32A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31200D1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44CA537A" w14:textId="77777777">
        <w:tc>
          <w:tcPr>
            <w:tcW w:w="1947" w:type="dxa"/>
            <w:shd w:val="clear" w:color="auto" w:fill="E6E6E6"/>
            <w:vAlign w:val="center"/>
          </w:tcPr>
          <w:p w14:paraId="1D0D009E" w14:textId="77777777" w:rsidR="00E878EB" w:rsidRDefault="003B46EF">
            <w:r>
              <w:t>卫生间</w:t>
            </w:r>
          </w:p>
        </w:tc>
        <w:tc>
          <w:tcPr>
            <w:tcW w:w="1137" w:type="dxa"/>
            <w:vAlign w:val="center"/>
          </w:tcPr>
          <w:p w14:paraId="16DD6CDE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7A62E5B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D4D2B41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481406B" w14:textId="77777777" w:rsidR="00E878EB" w:rsidRDefault="003B46EF">
            <w:pPr>
              <w:jc w:val="center"/>
            </w:pPr>
            <w:r>
              <w:t>0.3~0.6</w:t>
            </w:r>
          </w:p>
        </w:tc>
        <w:tc>
          <w:tcPr>
            <w:tcW w:w="1262" w:type="dxa"/>
            <w:vAlign w:val="center"/>
          </w:tcPr>
          <w:p w14:paraId="0D91209E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39CF56A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77F96D6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0782BA30" w14:textId="77777777">
        <w:tc>
          <w:tcPr>
            <w:tcW w:w="1947" w:type="dxa"/>
            <w:shd w:val="clear" w:color="auto" w:fill="E6E6E6"/>
            <w:vAlign w:val="center"/>
          </w:tcPr>
          <w:p w14:paraId="20F150F4" w14:textId="77777777" w:rsidR="00E878EB" w:rsidRDefault="003B46EF">
            <w:r>
              <w:t>厨房</w:t>
            </w:r>
          </w:p>
        </w:tc>
        <w:tc>
          <w:tcPr>
            <w:tcW w:w="1137" w:type="dxa"/>
            <w:vAlign w:val="center"/>
          </w:tcPr>
          <w:p w14:paraId="64BB6E1D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57C47B3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BD7467E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5CB8068B" w14:textId="77777777" w:rsidR="00E878EB" w:rsidRDefault="003B46E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1ADFFA3C" w14:textId="77777777" w:rsidR="00E878EB" w:rsidRDefault="003B46EF">
            <w:pPr>
              <w:jc w:val="center"/>
            </w:pPr>
            <w:r>
              <w:t>2(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D8F8D51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72D14C6" w14:textId="77777777" w:rsidR="00E878EB" w:rsidRDefault="003B46EF">
            <w:pPr>
              <w:jc w:val="center"/>
            </w:pPr>
            <w:r>
              <w:t>24(W/</w:t>
            </w:r>
            <w:r>
              <w:t>㎡</w:t>
            </w:r>
            <w:r>
              <w:t>)</w:t>
            </w:r>
          </w:p>
        </w:tc>
      </w:tr>
      <w:tr w:rsidR="00E878EB" w14:paraId="3A68AEFC" w14:textId="77777777">
        <w:tc>
          <w:tcPr>
            <w:tcW w:w="1947" w:type="dxa"/>
            <w:shd w:val="clear" w:color="auto" w:fill="E6E6E6"/>
            <w:vAlign w:val="center"/>
          </w:tcPr>
          <w:p w14:paraId="3D2D7723" w14:textId="77777777" w:rsidR="00E878EB" w:rsidRDefault="003B46EF">
            <w:r>
              <w:t>客厅</w:t>
            </w:r>
          </w:p>
        </w:tc>
        <w:tc>
          <w:tcPr>
            <w:tcW w:w="1137" w:type="dxa"/>
            <w:vAlign w:val="center"/>
          </w:tcPr>
          <w:p w14:paraId="1440604B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4BAEA47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1BA4EC8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36D0FD8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A05AC5B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6B2058F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68C2B5F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17B5B01F" w14:textId="77777777">
        <w:tc>
          <w:tcPr>
            <w:tcW w:w="1947" w:type="dxa"/>
            <w:shd w:val="clear" w:color="auto" w:fill="E6E6E6"/>
            <w:vAlign w:val="center"/>
          </w:tcPr>
          <w:p w14:paraId="5D0DBA5C" w14:textId="77777777" w:rsidR="00E878EB" w:rsidRDefault="003B46EF">
            <w:r>
              <w:t>封闭阳台</w:t>
            </w:r>
          </w:p>
        </w:tc>
        <w:tc>
          <w:tcPr>
            <w:tcW w:w="1137" w:type="dxa"/>
            <w:vAlign w:val="center"/>
          </w:tcPr>
          <w:p w14:paraId="72B339D4" w14:textId="77777777" w:rsidR="00E878EB" w:rsidRDefault="003B46EF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0BE751F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5A010E3" w14:textId="77777777" w:rsidR="00E878EB" w:rsidRDefault="003B46EF">
            <w:pPr>
              <w:jc w:val="center"/>
            </w:pPr>
            <w:r>
              <w:t>15(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68B49A25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738A7ACB" w14:textId="77777777" w:rsidR="00E878EB" w:rsidRDefault="003B46EF">
            <w:pPr>
              <w:jc w:val="center"/>
            </w:pPr>
            <w:r>
              <w:t>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295B988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64FB4C94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280D2546" w14:textId="77777777">
        <w:tc>
          <w:tcPr>
            <w:tcW w:w="1947" w:type="dxa"/>
            <w:shd w:val="clear" w:color="auto" w:fill="E6E6E6"/>
            <w:vAlign w:val="center"/>
          </w:tcPr>
          <w:p w14:paraId="30324D62" w14:textId="77777777" w:rsidR="00E878EB" w:rsidRDefault="003B46EF">
            <w:r>
              <w:t>楼梯间</w:t>
            </w:r>
          </w:p>
        </w:tc>
        <w:tc>
          <w:tcPr>
            <w:tcW w:w="1137" w:type="dxa"/>
            <w:vAlign w:val="center"/>
          </w:tcPr>
          <w:p w14:paraId="14CF8451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813D77D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C3EBBDD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DB9E506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F940BEB" w14:textId="77777777" w:rsidR="00E878EB" w:rsidRDefault="003B46E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D9A1036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A6CB94A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4E7BCD3B" w14:textId="77777777">
        <w:tc>
          <w:tcPr>
            <w:tcW w:w="1947" w:type="dxa"/>
            <w:shd w:val="clear" w:color="auto" w:fill="E6E6E6"/>
            <w:vAlign w:val="center"/>
          </w:tcPr>
          <w:p w14:paraId="1B5BBCA8" w14:textId="77777777" w:rsidR="00E878EB" w:rsidRDefault="003B46EF">
            <w:r>
              <w:t>次卧室</w:t>
            </w:r>
          </w:p>
        </w:tc>
        <w:tc>
          <w:tcPr>
            <w:tcW w:w="1137" w:type="dxa"/>
            <w:vAlign w:val="center"/>
          </w:tcPr>
          <w:p w14:paraId="296144C9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3989F00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1187D84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3942BD7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6628662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CCA4F0A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84732FD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10CBD588" w14:textId="77777777">
        <w:tc>
          <w:tcPr>
            <w:tcW w:w="1947" w:type="dxa"/>
            <w:shd w:val="clear" w:color="auto" w:fill="E6E6E6"/>
            <w:vAlign w:val="center"/>
          </w:tcPr>
          <w:p w14:paraId="7E7D288C" w14:textId="77777777" w:rsidR="00E878EB" w:rsidRDefault="003B46EF">
            <w:r>
              <w:t>活动室</w:t>
            </w:r>
          </w:p>
        </w:tc>
        <w:tc>
          <w:tcPr>
            <w:tcW w:w="1137" w:type="dxa"/>
            <w:vAlign w:val="center"/>
          </w:tcPr>
          <w:p w14:paraId="22897414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E36E86E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B7F6A2C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2190C41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65F7CD3D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6E897CC4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2B8462B7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29B98B51" w14:textId="77777777">
        <w:tc>
          <w:tcPr>
            <w:tcW w:w="1947" w:type="dxa"/>
            <w:shd w:val="clear" w:color="auto" w:fill="E6E6E6"/>
            <w:vAlign w:val="center"/>
          </w:tcPr>
          <w:p w14:paraId="76CB8E15" w14:textId="77777777" w:rsidR="00E878EB" w:rsidRDefault="003B46EF">
            <w:r>
              <w:t>电梯</w:t>
            </w:r>
            <w:r>
              <w:t>.</w:t>
            </w:r>
          </w:p>
        </w:tc>
        <w:tc>
          <w:tcPr>
            <w:tcW w:w="1137" w:type="dxa"/>
            <w:vAlign w:val="center"/>
          </w:tcPr>
          <w:p w14:paraId="7A16A6FF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2119014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06D12A75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1568028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E7F341C" w14:textId="77777777" w:rsidR="00E878EB" w:rsidRDefault="003B46E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0FEC4C7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8CFDF63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25D504B9" w14:textId="77777777">
        <w:tc>
          <w:tcPr>
            <w:tcW w:w="1947" w:type="dxa"/>
            <w:shd w:val="clear" w:color="auto" w:fill="E6E6E6"/>
            <w:vAlign w:val="center"/>
          </w:tcPr>
          <w:p w14:paraId="4E227EA9" w14:textId="77777777" w:rsidR="00E878EB" w:rsidRDefault="003B46EF">
            <w:r>
              <w:t>电梯厅</w:t>
            </w:r>
          </w:p>
        </w:tc>
        <w:tc>
          <w:tcPr>
            <w:tcW w:w="1137" w:type="dxa"/>
            <w:vAlign w:val="center"/>
          </w:tcPr>
          <w:p w14:paraId="1C620A3D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82F8EC3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384CF6A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9160A06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4D8B4CF7" w14:textId="77777777" w:rsidR="00E878EB" w:rsidRDefault="003B46EF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74146FD3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4F12F886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52585344" w14:textId="77777777">
        <w:tc>
          <w:tcPr>
            <w:tcW w:w="1947" w:type="dxa"/>
            <w:shd w:val="clear" w:color="auto" w:fill="E6E6E6"/>
            <w:vAlign w:val="center"/>
          </w:tcPr>
          <w:p w14:paraId="7822F117" w14:textId="77777777" w:rsidR="00E878EB" w:rsidRDefault="003B46EF">
            <w:r>
              <w:t>空房间</w:t>
            </w:r>
          </w:p>
        </w:tc>
        <w:tc>
          <w:tcPr>
            <w:tcW w:w="1137" w:type="dxa"/>
            <w:vAlign w:val="center"/>
          </w:tcPr>
          <w:p w14:paraId="6F87EEEC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CE5BF68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4ECD35F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C75AE24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39A6719F" w14:textId="77777777" w:rsidR="00E878EB" w:rsidRDefault="003B46E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161B2BC" w14:textId="77777777" w:rsidR="00E878EB" w:rsidRDefault="003B46E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C12A532" w14:textId="77777777" w:rsidR="00E878EB" w:rsidRDefault="003B46E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  <w:tr w:rsidR="00E878EB" w14:paraId="1BFDFF4C" w14:textId="77777777">
        <w:tc>
          <w:tcPr>
            <w:tcW w:w="1947" w:type="dxa"/>
            <w:shd w:val="clear" w:color="auto" w:fill="E6E6E6"/>
            <w:vAlign w:val="center"/>
          </w:tcPr>
          <w:p w14:paraId="217F4B52" w14:textId="77777777" w:rsidR="00E878EB" w:rsidRDefault="003B46EF">
            <w:r>
              <w:t>设备间</w:t>
            </w:r>
          </w:p>
        </w:tc>
        <w:tc>
          <w:tcPr>
            <w:tcW w:w="1137" w:type="dxa"/>
            <w:vAlign w:val="center"/>
          </w:tcPr>
          <w:p w14:paraId="2B7946AE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6995C66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247A9112" w14:textId="77777777" w:rsidR="00E878EB" w:rsidRDefault="003B46EF">
            <w:pPr>
              <w:jc w:val="center"/>
            </w:pPr>
            <w:r>
              <w:t>1(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0D1C151E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0962CE82" w14:textId="77777777" w:rsidR="00E878EB" w:rsidRDefault="003B46E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2E9903F4" w14:textId="77777777" w:rsidR="00E878EB" w:rsidRDefault="003B46E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F39805B" w14:textId="77777777" w:rsidR="00E878EB" w:rsidRDefault="003B46EF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E878EB" w14:paraId="5E3BB059" w14:textId="77777777">
        <w:tc>
          <w:tcPr>
            <w:tcW w:w="1947" w:type="dxa"/>
            <w:shd w:val="clear" w:color="auto" w:fill="E6E6E6"/>
            <w:vAlign w:val="center"/>
          </w:tcPr>
          <w:p w14:paraId="7A37D116" w14:textId="77777777" w:rsidR="00E878EB" w:rsidRDefault="003B46EF">
            <w:r>
              <w:t>起居室</w:t>
            </w:r>
          </w:p>
        </w:tc>
        <w:tc>
          <w:tcPr>
            <w:tcW w:w="1137" w:type="dxa"/>
            <w:vAlign w:val="center"/>
          </w:tcPr>
          <w:p w14:paraId="4A5D27F6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72D2E2A7" w14:textId="77777777" w:rsidR="00E878EB" w:rsidRDefault="003B46EF">
            <w:pPr>
              <w:jc w:val="center"/>
            </w:pPr>
            <w:r>
              <w:t>3(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F4E1C27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29AC4D6" w14:textId="77777777" w:rsidR="00E878EB" w:rsidRDefault="003B46EF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567DEFDA" w14:textId="77777777" w:rsidR="00E878EB" w:rsidRDefault="003B46EF">
            <w:pPr>
              <w:jc w:val="center"/>
            </w:pPr>
            <w:r>
              <w:t>32(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8675B2F" w14:textId="77777777" w:rsidR="00E878EB" w:rsidRDefault="003B46EF">
            <w:pPr>
              <w:jc w:val="center"/>
            </w:pPr>
            <w:r>
              <w:t>6(W/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021DD82" w14:textId="77777777" w:rsidR="00E878EB" w:rsidRDefault="003B46EF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</w:tr>
      <w:tr w:rsidR="00E878EB" w14:paraId="7D6B64C5" w14:textId="77777777">
        <w:tc>
          <w:tcPr>
            <w:tcW w:w="1947" w:type="dxa"/>
            <w:shd w:val="clear" w:color="auto" w:fill="E6E6E6"/>
            <w:vAlign w:val="center"/>
          </w:tcPr>
          <w:p w14:paraId="32E9245E" w14:textId="77777777" w:rsidR="00E878EB" w:rsidRDefault="003B46EF">
            <w:r>
              <w:t>通风井</w:t>
            </w:r>
          </w:p>
        </w:tc>
        <w:tc>
          <w:tcPr>
            <w:tcW w:w="1137" w:type="dxa"/>
            <w:vAlign w:val="center"/>
          </w:tcPr>
          <w:p w14:paraId="3525026A" w14:textId="77777777" w:rsidR="00E878EB" w:rsidRDefault="003B46E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7DA754C" w14:textId="77777777" w:rsidR="00E878EB" w:rsidRDefault="003B46EF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2D2C7D1" w14:textId="77777777" w:rsidR="00E878EB" w:rsidRDefault="003B46EF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2B486349" w14:textId="77777777" w:rsidR="00E878EB" w:rsidRDefault="003B46EF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315B081" w14:textId="77777777" w:rsidR="00E878EB" w:rsidRDefault="003B46EF">
            <w:pPr>
              <w:jc w:val="center"/>
            </w:pPr>
            <w:r>
              <w:t>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4220F531" w14:textId="77777777" w:rsidR="00E878EB" w:rsidRDefault="003B46E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056B38B7" w14:textId="77777777" w:rsidR="00E878EB" w:rsidRDefault="003B46EF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1C05E4C9" w14:textId="77777777" w:rsidR="001211D7" w:rsidRPr="004C1EAC" w:rsidRDefault="003B46E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4C39B8A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926B96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DA2873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6F2A460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3CDA72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393565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665390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448A19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16B3F7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A6DD75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2EB507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87BBF7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E6D6CA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36EE51D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FC71CD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4A96B1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27E6A9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6CBC16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1C850A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CCA2F1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37E6AB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3CFC52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4CAE2C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66B9B7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93787D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262D64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E878EB" w14:paraId="054AD55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32E1F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46D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AF9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B04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4FAA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520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217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3F42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F2BA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B3A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0FE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5C6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41E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C9DC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16DB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A25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B41B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8FC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2EAC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FCA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228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8AA9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B25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B12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12A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E878EB" w14:paraId="5C448F9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2E77C0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8E7B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65F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5118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D49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BF7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6460F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E9A6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20A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B47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DCD4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D15B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BCE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ADA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19F7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DF1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6DF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139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4AFB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3CB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7EF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707D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E2B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A30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0FA5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E878EB" w14:paraId="1EA1D4B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45D5B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23E3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837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449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52F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FFC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735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79AC4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2E0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0538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6B3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712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74B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E1A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E818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0823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421B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020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94D2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64B1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7F24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173A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C96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5D8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3B7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0C57F2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6AB98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65BBD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8346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7AC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A271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DED4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ACF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75FE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EE4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318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64D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31EC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9DA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EA0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E530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FD4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642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4CB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CEC7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BCFE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D91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7E40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529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9CA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F67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</w:tr>
      <w:tr w:rsidR="00E878EB" w14:paraId="076232A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AC3DF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D2AA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8C6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AE0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BA7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DDC7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60D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907D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336F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42DC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17F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2A2B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1F9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E49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B2C3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D00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149F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D81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61E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25B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691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9B18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03D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DF1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C53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E878EB" w14:paraId="54CB99F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3E8D6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C3AC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F65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652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12EA7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9BC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0FC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3E38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340F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108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D25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895F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59C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3D3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A733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6B70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7AA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F541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DBF2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E1B5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A65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24FF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D99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1ABB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5CC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E878EB" w14:paraId="6C6E263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DF756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A69E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8FD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FFA4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6262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5F5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56E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09CC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A63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933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7E8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D45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274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13C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179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AE6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E35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CFF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CA1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8E8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4CB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C486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753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265B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5C3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70C7109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BDBA2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19BCC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226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611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1FFC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840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CDB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93D4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AD0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DBA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5DB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E1E8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424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E86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6AE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6F1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8E9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A96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912A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1A6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3972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F012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5A7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A71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FA4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4247026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D49C4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7CB3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F0F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04ED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2710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E70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FE5B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5D5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378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4A2F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0ED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A12F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30C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306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AF2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723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E98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3FFB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C6B5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93F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717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BD3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FA6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869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7D6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0B4CAF6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9351F0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F382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145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094B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AC77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32FC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D82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18DB9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DE5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2E8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D5F1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91BE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1A5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8AD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A79F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98BC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90E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9D6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6447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514F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A320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017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2F3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756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05B7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C8659C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7F23DB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3759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D5A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3B0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E31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35B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5B3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6969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BD0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A37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C9CF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ED0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29D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CD0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7F7F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1AF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FFB8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E6F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BB3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FA5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836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01C7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13B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3579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95D7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E878EB" w14:paraId="0D0D247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2E044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65DB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285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B74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F1932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7C8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4E5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C853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872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D9C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505C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E42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671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AFC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AA5DA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8FA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FC0D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500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49CD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A40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116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9A88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E8B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B7F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DCDC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E878EB" w14:paraId="3DA5770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C3DA37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B577E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4D6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76A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6374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7A85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5ECF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4058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134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9007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8F6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6F20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3BFF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17A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88D5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04A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925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D883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5AD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C10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D387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CC4E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4139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FD3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0F0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58A163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FD3FD1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A23C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5E9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4D0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1ACF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856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8A0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06F9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DB0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B45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FEBA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326C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B68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B9B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F8F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537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6BA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720B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F7C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CE6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51AD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8A41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0F3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7AD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6DDC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37437D2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2817C9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957C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7DE9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B266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04A0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8AE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9D6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8AD1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92C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6D9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40D7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9776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49C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5EC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F161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FAE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6AB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EB88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E4A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121D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BC3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4FA9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1AA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D6C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7A7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631CD7B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3262E5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CDB2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757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9AB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B0E2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9E7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0C3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866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34B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C0B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CFE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1D9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5BD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C94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BAF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F32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9E0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412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FCD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5A57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1D8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6A19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5307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A94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9C9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63C4A62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8C05D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8965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D73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EAA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348B1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929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CAC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8B4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F21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249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086F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6C1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654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465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20D8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516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B9B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6B9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0BA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7A0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373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D5D8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2AF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93A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6474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</w:tr>
      <w:tr w:rsidR="00E878EB" w14:paraId="21A80F2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27368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64C0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028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BDF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D092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2B2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2F8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FDF5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F42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1B7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8DA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3E92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4D8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32BF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F6CB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384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DF4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5CE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4126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748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1885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D847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F7D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F0E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ED82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52</w:t>
            </w:r>
          </w:p>
        </w:tc>
      </w:tr>
      <w:tr w:rsidR="00E878EB" w14:paraId="033DB74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75994F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5C7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5139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D5E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7F60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75D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47C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56F8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EC3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D44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163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ECEF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9D7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D5B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A8D3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2B8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8A8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123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9232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71A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D05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F4A7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82E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198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CE0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E878EB" w14:paraId="0483065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1AC9D5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61E19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6B4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765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CE83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8634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ACE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2E34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35D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5FE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871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89F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D33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CAB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8DE4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488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ADE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AA9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7032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EFB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2CA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312F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552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2D6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24C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1AC20A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9744D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8FB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02A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68D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F89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A1D5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546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82B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56B6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737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DFE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1CB6E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0AF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112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F104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708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7B4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48F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09BD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F64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4BC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D57E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713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9190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E45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043AA8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36E9FC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F49D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A4D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577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8803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D6C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E05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57A1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D1DB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D9A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E47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CCB0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990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AB9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E53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35CF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035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3F1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BCA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12C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153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A0E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FD5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F3C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3B2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F82AAD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F1707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73FE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9AD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8CB8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BA1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D77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AFB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E7A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55A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B5D6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16C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043C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78C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6DE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627D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6966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F51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616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1C2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5CC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359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A35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5F5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9225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D4D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65397E9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E20D8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2D7F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BB0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278F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C87C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DA7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FA1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0B21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EE7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533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2F9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D5E4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C56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FF2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E6A0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8EF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70D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E46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9D4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793B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2BF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A77EA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3EC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868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D67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2DDD10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9B9D2B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4FC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B8B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5A5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57BC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0E7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017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08E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CB9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D571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FC7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0A85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DE8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247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63F7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906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AD2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A66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3400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314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309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D76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60B8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2B0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B74B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DB40BD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2A9F74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D8130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B64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8829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45D5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044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11F6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3546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3E4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A57E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A40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7F8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6A9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575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1EDC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E6C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192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910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284A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139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C2E1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4487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DC6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5383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AF9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283CE07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36F6D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992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992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699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B5BD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169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FF9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A697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E8B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10C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EA2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6A2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C41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21A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EEB1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225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233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C95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59D9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2C7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9BE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3867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419F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4EC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EE7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574E10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27C57D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74219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E4F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9CB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DBD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5C6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460D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852C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8C3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79E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738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30EA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F93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D825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12FF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E1F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0C1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C2D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695F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273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C06F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413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F04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233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009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820051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EA98F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FC50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314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2F5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94DB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CE6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217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3E0C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DB25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5F89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B06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6854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F55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81C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756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7F313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F16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5802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6045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754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2E7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723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CA7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39F8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EF4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E878EB" w14:paraId="2DEEDCF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F6F531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CD455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5D0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69EA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E50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CD5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C21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046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9984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396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1AF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D89F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C72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D97A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0EC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3CD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001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07D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19D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A141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983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61E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2DD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9319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1F82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E878EB" w14:paraId="46884F7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F9F0CC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8FD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63E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6BC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993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EA2D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DB2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37F8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402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DB6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D27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BD7B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A4D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59C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CA3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100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5B9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9BF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C9BF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6A7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A1E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1068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539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9AE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96F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46EE4B60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65E273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12E9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A61D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C35B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273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6E6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DE9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D3A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917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A0B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CC562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12F4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90C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F44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DF7C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65C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915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6031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5174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69E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6C1A2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52B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FAC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828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D27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ECE865B" w14:textId="77777777" w:rsidR="004C1EAC" w:rsidRDefault="003B46EF">
      <w:r w:rsidRPr="00080B35">
        <w:rPr>
          <w:rFonts w:hint="eastAsia"/>
        </w:rPr>
        <w:t>注：上行：工作日；下行：节假日</w:t>
      </w:r>
    </w:p>
    <w:p w14:paraId="14051ACB" w14:textId="77777777" w:rsidR="001211D7" w:rsidRPr="004C1EAC" w:rsidRDefault="003B46E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7C6722BD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2E1870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1061AF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245668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B79FE2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217630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63FB78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556F71F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F73904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F72F08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783154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AD35C1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1981CE5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3D547D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832602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F9F3F2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2B45F76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6322F5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E50256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3B6DA3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8DE8A5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4C6DBF9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95CB09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3F07B4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BB669D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0078AD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E878EB" w14:paraId="2E0666D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ACA06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9341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4A5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AAC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FB03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1BE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E623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DD2D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59D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743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40D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A784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809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52F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DD41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48D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6C7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ED4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BF16D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D5D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5F88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710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002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AC6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7881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0610C94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6A3C1C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34D1B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75B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71C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B42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20BAC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B04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A19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69D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505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0BF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195A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295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D30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32D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00CB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D81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7EAD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CEF2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C41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037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0203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3D78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5651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712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2456BF2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0678E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58A3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EF2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19E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6C4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7FE3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9D5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D312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80EA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A37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846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C6F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EAD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13F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0406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84F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3E3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2143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248A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E461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38A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096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B65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F0A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A31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4A72A8F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EEFD02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1116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F63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94A4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41F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4EB0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2E7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7C0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F6D1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F36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946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F066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228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DCE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5EBE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B63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1A5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A4C6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A7E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AC49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B2A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C8FA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AA3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9D3E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8312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7B14669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BC7D59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5979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8A17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B087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479B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8BE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516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DC1B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299D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7E8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359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BF2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334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673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FDA4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C51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20A6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FEE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62A9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C86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D07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AEB7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8B9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A917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F74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1A61920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8AFEA7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FC1F7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291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1B4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14CA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1CA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F08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EA8A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099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AA5C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883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9935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3B5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1F05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DC0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B19D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580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782C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5576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B3E8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61D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DC06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05C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78A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8AF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09FB0F4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2B981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7789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760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26E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BF4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D97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AEB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976C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834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7FC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BE57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3B07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608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1F57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2A8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A01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AAB7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F73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0F6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95544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FB9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0F58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0E8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9F5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E2C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0257727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F868C4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BF9B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CD35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7913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F8B4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27D7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100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C324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AF4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34A8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2CA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CC4D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ABF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F66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1B76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98CD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C359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1C2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4127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B5E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ABD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B637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1E4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AC9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59D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8BBD6C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CEF84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1691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670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8E8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47CE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BD1F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3C5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8423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569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386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B5E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5CF2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DC9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8A2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FE90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B02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BCD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A81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C569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7FD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D2A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59B7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81D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DAA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58D5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75C35BF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92ACB5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9C85E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D7D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B00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2F3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65FB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37E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2E8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B80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3E3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807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A49C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C75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77B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3CC9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F827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1F51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349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83D7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69E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7A6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9DD7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6E6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0E0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C5A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0729CCB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2ABB3E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2250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7940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A7B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753C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025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AB9A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63B89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E27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270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512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F083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C8F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6FB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6494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E0C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1852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AB0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B717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C99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A2D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3FED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703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509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184C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140B9C7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99F3AF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CA699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620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FBC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8E4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2FD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231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34EB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B86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891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F56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9E0B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F1D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CE9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E336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B4F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06AD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726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BF88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4AF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AC1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0B93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0C6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43D4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CC4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5550DCE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7D7F1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810E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5E9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693F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AE3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427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6C7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A0FD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FBC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868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3F1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3897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70E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A2FA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D3A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43F0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232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255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6626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F91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60E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851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4A6C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2C8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D6F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020CA2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A38A70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A6B6D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A86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749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5D1B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541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C180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6C40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F985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755F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D84F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7C02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E9F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533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36A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DA21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0CA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5E2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48E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617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BC4B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A802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416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6C0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80A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</w:tr>
      <w:tr w:rsidR="00E878EB" w14:paraId="439C8BC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4F6FB7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1A46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315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838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BAC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171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E5A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356F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51E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21F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148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C0B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86A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81E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708C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B903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CED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C372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1ADD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2C1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86F5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7C05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7EF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650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D5C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3705FB5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7ABB44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12EDC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C878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2F6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70C0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9E22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579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856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A46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7C42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783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3A3F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0F4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480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DBDB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2C7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BF1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BCE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9351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F36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526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45A8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4DC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94F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EF2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5A11B0F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88DD1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97F3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C14B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2FC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E152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7C6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662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B258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B70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1A2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134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DD35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AD5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8CE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D972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1A0D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9D6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8F0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D9E9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F29E1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8035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950D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E57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812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9E04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4688DB1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3BEF66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FFFC5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E2C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0ED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3AAC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AA7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5B6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FA29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182F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448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1C3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93FE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B9A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F64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A85D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279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C62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5179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7622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0C75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417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3622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A42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645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5DF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489EDAB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B4AD8C1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A293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BB4F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D7C1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049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505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681A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96A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F72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0F4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F35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5601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C46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D70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B4DC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7C84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545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EF1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86A0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058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CC0B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AAF8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CE6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E47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A45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717735F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13A014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95047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C2AF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F57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D46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4BB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4D2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57F8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5C9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999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2B6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4BAF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7581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F47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85F8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EB9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4545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83B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A12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C527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863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204C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423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AFB0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2207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04F4DCE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5EA73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42AC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FAF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3DC0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2D3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6B06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F401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DC91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E2A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DBA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862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3B0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9C4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19C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F491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2A3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792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2BF0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B082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22E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ABF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A808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34F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E38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DB2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1411FEA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CB380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3026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88A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E4C7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D87E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D26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310B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5BF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5F7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4C4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D4F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C03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FF8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FC5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C1A7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E0E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5E2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F14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D6B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103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12D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2E2C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70E3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2FA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F5D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43F3DFB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162B3F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E0C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448C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604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A0D0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770A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A11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C04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3C6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9FA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25C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1FB0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3E0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565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1756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5691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D96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6D0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5538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361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C0E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FB4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C0BC1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FC23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FA50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20E58BD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DD973C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A3B51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A0CB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9D8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AC7F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6F2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A6C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3C0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A47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AD95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3A7F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2777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5E1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A7F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CF73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EB9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BF6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A2C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EE1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8C87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53BB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0FF2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CEC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7D4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8E7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E878EB" w14:paraId="744527C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33750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1D5B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C20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6C9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EE1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D6C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EA6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34E92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28D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022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37AA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9AEF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5612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DD1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89E9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B2C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21C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0A6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1612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2D3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FAC1B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6D8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CC8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8FF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1539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4D9F691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C12E19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B654C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6D4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72A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095B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E51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576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7544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183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4C9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F77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F826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50F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4F4B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0F5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678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A38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BB2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CBCC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0D5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BDA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57A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6DF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D97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1729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B20A94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78F788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1027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BB58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A11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97E0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8AB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FC58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EBC94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63C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FE8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8D4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FFEC7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F63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27D1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8BA5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0EB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CD91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60C0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CCF3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A2C3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446C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FF3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3C8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B1F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84F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9D43AE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F0A75D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576E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F7E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152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60F72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740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EE9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BF6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8699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96B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010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EBAB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1A2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F80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205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B8B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CC3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A33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A6145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704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33ED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32FF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8BA3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68B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8B5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A7E5AA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E505FE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2392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0BE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8EC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4B8D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9B2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2AC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5F5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A47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783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D98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8990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A65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262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99FC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7D6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42890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EB8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3644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AD9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2FB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379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58D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4B2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F44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4FAE0DD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C67D13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5D124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461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11C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888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D65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E17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8C184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C2A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37AD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086F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B519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9D7F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628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B0BE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8692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DBB9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252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956B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223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558D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1F41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33C4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E0A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50D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5D6B785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355D1B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5A2B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4C9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174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D4F3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887E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A57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BE23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6CA3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2BF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435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CADA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F245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931F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2BC3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E945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7F1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AA1B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F45C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C74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337A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002E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181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417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001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FD1E398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EF5AA2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8D8B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1B9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227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AB93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E74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6B5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8D3C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D50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FAD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CA9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56E6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98B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004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40D3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F199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8576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F13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FDFC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D82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3902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DC0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D60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1CD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FD6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2150207" w14:textId="77777777" w:rsidR="004C1EAC" w:rsidRDefault="003B46EF">
      <w:r w:rsidRPr="00080B35">
        <w:rPr>
          <w:rFonts w:hint="eastAsia"/>
        </w:rPr>
        <w:t>注：上行：工作日；下行：节假日</w:t>
      </w:r>
    </w:p>
    <w:p w14:paraId="0AFBAF25" w14:textId="77777777" w:rsidR="001211D7" w:rsidRPr="004C1EAC" w:rsidRDefault="003B46EF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50" w:name="标题"/>
      <w:r>
        <w:rPr>
          <w:lang w:val="en-US"/>
        </w:rPr>
        <w:lastRenderedPageBreak/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5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44661C2E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747AE7C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A1B504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74E3A59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C55282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49F1B83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935906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6F127D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1C914E7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0D7B5D3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0B476E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364246E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27A79EC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48235D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258703D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45D6CD0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5C84123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1BB497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18FEBF7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0002F7A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0CE415A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51F091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2ACE78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E3C33C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69A9F5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4E0F00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E878EB" w14:paraId="5E0539A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53FB69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主卧室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0B7C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7DF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875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B2D0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0273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562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AE9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337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961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E08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9315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AE86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E89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C41D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A74C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3680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9DF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5218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AAD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224D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04CDA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303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99D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79C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33FDB77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9818E2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37BA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D60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203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F439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539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CB2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45C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182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B3E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ED0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CEBD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980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125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669E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E026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FEC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CC63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20FF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F91A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69E7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E108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F51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61D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493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4087100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73007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547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3E9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19B89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CA66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47F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F5A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05A9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F3B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93B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915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50D8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9311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0879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3542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610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2230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7C6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4AA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50D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531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DFDF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9333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2014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3DF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79FDFB8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87ECE9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C8158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DB4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28D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585E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D30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AE9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48F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618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5090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46C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A0AE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622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6C6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2969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38A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B1D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B6F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FF38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05C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3567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810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75A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F47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961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E878EB" w14:paraId="2384989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FA78BA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入户大堂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A5CA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7D67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AAB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4EB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FAFD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D5F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E62D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6724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141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B6E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EB52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CF12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F49C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180B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B18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558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6E1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66F4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2A3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A7F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015F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2CB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3860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72A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23770CF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0DE49F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AC79D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401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9CD9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F1B22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CBC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EBC3B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BF71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54C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15EEB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437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C53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8D23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A07D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EDE7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3A5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9B8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958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B790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27EC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B2A1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FBA8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6C58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62B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0CD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5BD44F4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387B0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490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BBAA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AB7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C069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3AD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21F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F0E3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AF7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974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570B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40F50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4759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F10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142E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06C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4FBA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AA03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D80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07A8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649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F7C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DFD7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68D6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A0D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5963EB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AF1DAD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653C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2B9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CE6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255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103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8CE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19FE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4DDB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6CE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321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2F70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B35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F34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B60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3734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FA999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390D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3992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165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1B7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6F1D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BEC7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83A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8EC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780DC6B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FF01C16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7267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FEA4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FC2C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323BB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901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CB3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1EA9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4E5E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E0A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A7B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E129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CD3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A25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429A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E13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ACA1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CDE7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390B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085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B09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808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628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F2AC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90F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26B6CB9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38DDD2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693C1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316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32A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06D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871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8E03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FA1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242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E1B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DE9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7C41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6C4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3342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EDF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A27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0E1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3D8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C1B2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7EB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198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1B6A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31C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229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E6A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025750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DAD1E0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6683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EA1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8D14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097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EA6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F51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5E76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B6B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5C55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C176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FD0C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52F2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F6D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23ACC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93C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D14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A4E0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100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319A9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39F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097C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C5C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64F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C62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38B3F3F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8085E9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20F8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EF206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B59D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3B8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11D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31A9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A009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6C9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B294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9C57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E2B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3798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DF80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3EDA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62201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7643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F695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E351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B703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14E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13F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BAC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7DD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4DF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1D86FFD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AA3015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封闭阳台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77C3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3A4E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29C3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30807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BD32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971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3C1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40F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A8F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0F0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A903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277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1A2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8CFC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B55FE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C7C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AB70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00DB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72B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B95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AC7F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981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7C2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859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</w:tr>
      <w:tr w:rsidR="00E878EB" w14:paraId="18ABF94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11DAA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AFD58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A57E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A6A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DD90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E86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5B2B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9A31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06C9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21C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D872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3614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18A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581D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383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F6AD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3E3D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8D8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32B3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5AC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0F0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649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30F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CF2C8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C27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7450139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86155F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EA0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D30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9B61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0B42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BC6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F1D1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1060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D4B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1F56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4A1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335C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764EA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545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2A97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D60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978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1D5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6DE5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728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69A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4B09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927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F6E9E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73C4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0602295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F0D1AC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C8BB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039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872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28F8A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781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7F730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6D4F3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542E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57C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BE47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2976B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CF6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EE4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9EAE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36A5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64706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96B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D625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589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207E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A1CB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CF6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44A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35C8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CCD43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BF80D2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次卧室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1C52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9201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58FA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9E9B4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7DC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0B9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1F18F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EE58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90F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30843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4E10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CEB7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670B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407F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AB3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B591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5F3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E85E3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7244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C01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87F6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C0DF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0D1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DAB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17C7BF5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9AA2BA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05862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9BBB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3395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04E46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B34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1F6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ADB7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646D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412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650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8774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B5E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ED1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EDCE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FC3E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B60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13C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C7E9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5C880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AB6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A0DD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C3F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E39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82035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1085D7F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04E54A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活动室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DD42E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CEE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9D9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61360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62F63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BD0F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DCE77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919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C5A9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D295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8464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0BD5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B96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753A4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4956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10E7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47E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4DEE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C92A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76F6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DD78F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7156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7C7F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1EF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2EA2229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BA7EF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A57C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AA2D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E8D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CD14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7E7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987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84C25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206C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AF5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BE0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E258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5ED6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1C3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C0A8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FE5ED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A27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1CB3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0ED2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EB5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AC17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0F1E5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C8F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936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41E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38359B3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1690EB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C23D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D03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E70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3BE0E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311A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DFD1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74C6B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F8F82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55ED6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1697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B743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B223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BCA6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11B7F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AC4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0099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DA6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D9C2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173D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ADED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6D9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3D2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E5A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3105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36AB9F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B9051C3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A9D9C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216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A824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90C15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63C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B9EB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B4DE2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B217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FF74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9DF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7FDA1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D91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294E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A6B34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9B27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F83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869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2A53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2774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672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C7EA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6F2C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3523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57A1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7150DEB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6C6C1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电梯厅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7B1C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F0D2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6915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C3AC3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1ED5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A905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F8DB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C0C3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CE05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6B63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890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C607D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8A7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A4B5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580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7CC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EBBA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72D2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03A0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3D640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3C6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1A2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FBA1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E535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503D7CA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67CFAB5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3AABE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2EE2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67A0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9412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DFA5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91C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34F8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3E9A1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AA9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09C2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2471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F65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F49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F8E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BAFE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792B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213F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458C0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9CE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1C6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F71E3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4F082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8E1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0F5A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18B4035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1E51E10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BF39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E07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3205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F7759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72D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5B6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534E8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9AD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5A4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4992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40F4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A499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B708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D917C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241C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32FC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C20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693E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D896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0C2B3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E313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027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BACC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4748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0D84241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CF172C7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5CD29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9A6C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0557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BBE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6344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F957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4B95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6F5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D7BB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0E9A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20D6B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A91B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4BB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6702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88FD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254F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1596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E77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B3780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0887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155D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6100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3073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77A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E878EB" w14:paraId="2D6662E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1696EB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设备间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9D6B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03C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6DF3E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332B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96F3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C8AF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BF47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EE8D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7C8B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2AEB7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7304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419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3668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0A3C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8E5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A43E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8BE1D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64B92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20975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9B91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EB0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97BC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D409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340B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623C14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BEC26C8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D98A6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08F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BDA88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F696E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843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F7FD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D7317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199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B85D8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E8664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A947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C73D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41D6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38B1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F638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E73C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0F779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6AAA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8EC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3B2F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9F54F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B25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2C777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F5FD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</w:tr>
      <w:tr w:rsidR="00E878EB" w14:paraId="5168ADE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F776BC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92D7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6F79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8AD7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4266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D7F8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C2A1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AD551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A56F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DEFC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A4478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592C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1F8DB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8BD0E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D96B8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F1CC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00702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DBBBA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99DB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4AFA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4682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8C4DA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BBCF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CF32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69B5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28F30A2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7E3A85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3BD16E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354F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0179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15159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9AB0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520FD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369A1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1A51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83E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A13D8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C1745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9874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04F6F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B43FA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A938E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FB76A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44DE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2E1B7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DFAD8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1192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1FAD4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7DD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F2D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508B0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E878EB" w14:paraId="0EDC9AD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ED935E4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通风井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516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8B46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D7E2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C802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CE2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4EF24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184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9F17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198C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7E103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41ABC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6702C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259D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9D8D3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0018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669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765F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8EB4D4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C009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70211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3111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A3FBCB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F836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196A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AAE9B6A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2E2492" w14:textId="77777777" w:rsidR="004C1EAC" w:rsidRPr="007428D7" w:rsidRDefault="003B46EF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3DBA6C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25A2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02C61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386A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10FBA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53DB7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FD8BF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E7D10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0807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E25A8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478D99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0122D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6424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8A5D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EBDA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DE73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DBEA0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AD8EC5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AE3F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7A69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5EA30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04763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DF7BA2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6A116" w14:textId="77777777" w:rsidR="004C1EAC" w:rsidRPr="008E033B" w:rsidRDefault="003B46EF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78D03DB" w14:textId="77777777" w:rsidR="004C1EAC" w:rsidRDefault="003B46EF">
      <w:r w:rsidRPr="00080B35">
        <w:rPr>
          <w:rFonts w:hint="eastAsia"/>
        </w:rPr>
        <w:t>注：上行：工作日；下行：节假日</w:t>
      </w:r>
    </w:p>
    <w:p w14:paraId="37D9B3F0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51" w:name="房间类型"/>
      <w:bookmarkEnd w:id="51"/>
    </w:p>
    <w:p w14:paraId="35D8CDB0" w14:textId="77777777" w:rsidR="008E2A42" w:rsidRDefault="008E2A42" w:rsidP="008E2A42">
      <w:pPr>
        <w:pStyle w:val="1"/>
        <w:tabs>
          <w:tab w:val="left" w:pos="432"/>
        </w:tabs>
      </w:pPr>
      <w:bookmarkStart w:id="52" w:name="_Toc452108768"/>
      <w:bookmarkStart w:id="53" w:name="_Toc3745"/>
      <w:bookmarkStart w:id="54" w:name="_Toc91056820"/>
      <w:r>
        <w:rPr>
          <w:rFonts w:hint="eastAsia"/>
        </w:rPr>
        <w:t>结果</w:t>
      </w:r>
      <w:r>
        <w:t>分析</w:t>
      </w:r>
      <w:bookmarkEnd w:id="52"/>
      <w:bookmarkEnd w:id="53"/>
      <w:bookmarkEnd w:id="54"/>
    </w:p>
    <w:p w14:paraId="5957A810" w14:textId="77777777" w:rsidR="00026604" w:rsidRPr="00C92C56" w:rsidRDefault="008E2A42" w:rsidP="00C92C56">
      <w:pPr>
        <w:pStyle w:val="2"/>
      </w:pPr>
      <w:bookmarkStart w:id="55" w:name="_Toc91056821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6" w:name="_Hlk14199391"/>
      <w:bookmarkEnd w:id="55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E878EB" w14:paraId="130BA8BB" w14:textId="77777777">
        <w:tc>
          <w:tcPr>
            <w:tcW w:w="690" w:type="dxa"/>
            <w:shd w:val="clear" w:color="auto" w:fill="E6E6E6"/>
            <w:vAlign w:val="center"/>
          </w:tcPr>
          <w:p w14:paraId="12D74076" w14:textId="77777777" w:rsidR="00E878EB" w:rsidRDefault="003B46EF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6D0AFC1" w14:textId="77777777" w:rsidR="00E878EB" w:rsidRDefault="003B46EF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F3647D" w14:textId="77777777" w:rsidR="00E878EB" w:rsidRDefault="003B46EF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0A630666" w14:textId="77777777" w:rsidR="00E878EB" w:rsidRDefault="003B46EF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F93B9E" w14:textId="77777777" w:rsidR="00E878EB" w:rsidRDefault="003B46EF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5B70D797" w14:textId="77777777" w:rsidR="00E878EB" w:rsidRDefault="003B46EF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E878EB" w14:paraId="583B95E1" w14:textId="77777777">
        <w:tc>
          <w:tcPr>
            <w:tcW w:w="690" w:type="dxa"/>
            <w:vMerge w:val="restart"/>
            <w:vAlign w:val="center"/>
          </w:tcPr>
          <w:p w14:paraId="4154BE7D" w14:textId="77777777" w:rsidR="00E878EB" w:rsidRDefault="003B46EF">
            <w:r>
              <w:t>1</w:t>
            </w:r>
          </w:p>
        </w:tc>
        <w:tc>
          <w:tcPr>
            <w:tcW w:w="916" w:type="dxa"/>
            <w:vMerge w:val="restart"/>
            <w:vAlign w:val="center"/>
          </w:tcPr>
          <w:p w14:paraId="6B1C8FDC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41C7CB94" w14:textId="77777777" w:rsidR="00E878EB" w:rsidRDefault="003B46EF">
            <w:r>
              <w:t>1010</w:t>
            </w:r>
          </w:p>
        </w:tc>
        <w:tc>
          <w:tcPr>
            <w:tcW w:w="3186" w:type="dxa"/>
            <w:vAlign w:val="center"/>
          </w:tcPr>
          <w:p w14:paraId="28D9D2E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477C64C5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0A32C1A5" w14:textId="77777777" w:rsidR="00E878EB" w:rsidRDefault="003B46EF">
            <w:r>
              <w:t>40.14</w:t>
            </w:r>
          </w:p>
        </w:tc>
      </w:tr>
      <w:tr w:rsidR="00E878EB" w14:paraId="2403D571" w14:textId="77777777">
        <w:tc>
          <w:tcPr>
            <w:tcW w:w="690" w:type="dxa"/>
            <w:vMerge/>
            <w:vAlign w:val="center"/>
          </w:tcPr>
          <w:p w14:paraId="00F1C8C3" w14:textId="77777777" w:rsidR="00E878EB" w:rsidRDefault="00E878EB"/>
        </w:tc>
        <w:tc>
          <w:tcPr>
            <w:tcW w:w="916" w:type="dxa"/>
            <w:vMerge/>
            <w:vAlign w:val="center"/>
          </w:tcPr>
          <w:p w14:paraId="56AF8328" w14:textId="77777777" w:rsidR="00E878EB" w:rsidRDefault="00E878EB"/>
        </w:tc>
        <w:tc>
          <w:tcPr>
            <w:tcW w:w="1075" w:type="dxa"/>
            <w:vAlign w:val="center"/>
          </w:tcPr>
          <w:p w14:paraId="264776B7" w14:textId="77777777" w:rsidR="00E878EB" w:rsidRDefault="003B46EF">
            <w:r>
              <w:t>1021</w:t>
            </w:r>
          </w:p>
        </w:tc>
        <w:tc>
          <w:tcPr>
            <w:tcW w:w="3186" w:type="dxa"/>
            <w:vAlign w:val="center"/>
          </w:tcPr>
          <w:p w14:paraId="1EA21FFA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4CB176F6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4F2D9D99" w14:textId="77777777" w:rsidR="00E878EB" w:rsidRDefault="003B46EF">
            <w:r>
              <w:t>39.68</w:t>
            </w:r>
          </w:p>
        </w:tc>
      </w:tr>
      <w:tr w:rsidR="00E878EB" w14:paraId="22ABDC1E" w14:textId="77777777">
        <w:tc>
          <w:tcPr>
            <w:tcW w:w="690" w:type="dxa"/>
            <w:vMerge/>
            <w:vAlign w:val="center"/>
          </w:tcPr>
          <w:p w14:paraId="4220283E" w14:textId="77777777" w:rsidR="00E878EB" w:rsidRDefault="00E878EB"/>
        </w:tc>
        <w:tc>
          <w:tcPr>
            <w:tcW w:w="916" w:type="dxa"/>
            <w:vMerge/>
            <w:vAlign w:val="center"/>
          </w:tcPr>
          <w:p w14:paraId="66B4A458" w14:textId="77777777" w:rsidR="00E878EB" w:rsidRDefault="00E878EB"/>
        </w:tc>
        <w:tc>
          <w:tcPr>
            <w:tcW w:w="1075" w:type="dxa"/>
            <w:vAlign w:val="center"/>
          </w:tcPr>
          <w:p w14:paraId="3B11AB4C" w14:textId="77777777" w:rsidR="00E878EB" w:rsidRDefault="003B46EF">
            <w:r>
              <w:t>1055</w:t>
            </w:r>
          </w:p>
        </w:tc>
        <w:tc>
          <w:tcPr>
            <w:tcW w:w="3186" w:type="dxa"/>
            <w:vAlign w:val="center"/>
          </w:tcPr>
          <w:p w14:paraId="2FE54898" w14:textId="77777777" w:rsidR="00E878EB" w:rsidRDefault="003B46EF">
            <w:r>
              <w:t>入户大堂</w:t>
            </w:r>
          </w:p>
        </w:tc>
        <w:tc>
          <w:tcPr>
            <w:tcW w:w="1075" w:type="dxa"/>
            <w:vAlign w:val="center"/>
          </w:tcPr>
          <w:p w14:paraId="0A1EBBB9" w14:textId="77777777" w:rsidR="00E878EB" w:rsidRDefault="003B46EF">
            <w:r>
              <w:t>29.1</w:t>
            </w:r>
          </w:p>
        </w:tc>
        <w:tc>
          <w:tcPr>
            <w:tcW w:w="3356" w:type="dxa"/>
            <w:vAlign w:val="center"/>
          </w:tcPr>
          <w:p w14:paraId="58146D24" w14:textId="77777777" w:rsidR="00E878EB" w:rsidRDefault="003B46EF">
            <w:r>
              <w:t>37.39</w:t>
            </w:r>
          </w:p>
        </w:tc>
      </w:tr>
      <w:tr w:rsidR="00E878EB" w14:paraId="2BDEB1CF" w14:textId="77777777">
        <w:tc>
          <w:tcPr>
            <w:tcW w:w="690" w:type="dxa"/>
            <w:vMerge/>
            <w:vAlign w:val="center"/>
          </w:tcPr>
          <w:p w14:paraId="36281CCD" w14:textId="77777777" w:rsidR="00E878EB" w:rsidRDefault="00E878EB"/>
        </w:tc>
        <w:tc>
          <w:tcPr>
            <w:tcW w:w="916" w:type="dxa"/>
            <w:vMerge/>
            <w:vAlign w:val="center"/>
          </w:tcPr>
          <w:p w14:paraId="3BE5BD43" w14:textId="77777777" w:rsidR="00E878EB" w:rsidRDefault="00E878EB"/>
        </w:tc>
        <w:tc>
          <w:tcPr>
            <w:tcW w:w="1075" w:type="dxa"/>
            <w:vAlign w:val="center"/>
          </w:tcPr>
          <w:p w14:paraId="779A968B" w14:textId="77777777" w:rsidR="00E878EB" w:rsidRDefault="003B46EF">
            <w:r>
              <w:t>1063</w:t>
            </w:r>
          </w:p>
        </w:tc>
        <w:tc>
          <w:tcPr>
            <w:tcW w:w="3186" w:type="dxa"/>
            <w:vAlign w:val="center"/>
          </w:tcPr>
          <w:p w14:paraId="008E3F39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6C1C1065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0BADF6B8" w14:textId="77777777" w:rsidR="00E878EB" w:rsidRDefault="003B46EF">
            <w:r>
              <w:t>42.39</w:t>
            </w:r>
          </w:p>
        </w:tc>
      </w:tr>
      <w:tr w:rsidR="00E878EB" w14:paraId="39EE8C4B" w14:textId="77777777">
        <w:tc>
          <w:tcPr>
            <w:tcW w:w="690" w:type="dxa"/>
            <w:vMerge/>
            <w:vAlign w:val="center"/>
          </w:tcPr>
          <w:p w14:paraId="1958182F" w14:textId="77777777" w:rsidR="00E878EB" w:rsidRDefault="00E878EB"/>
        </w:tc>
        <w:tc>
          <w:tcPr>
            <w:tcW w:w="916" w:type="dxa"/>
            <w:vMerge/>
            <w:vAlign w:val="center"/>
          </w:tcPr>
          <w:p w14:paraId="63A48F93" w14:textId="77777777" w:rsidR="00E878EB" w:rsidRDefault="00E878EB"/>
        </w:tc>
        <w:tc>
          <w:tcPr>
            <w:tcW w:w="1075" w:type="dxa"/>
            <w:vAlign w:val="center"/>
          </w:tcPr>
          <w:p w14:paraId="3B24E5B3" w14:textId="77777777" w:rsidR="00E878EB" w:rsidRDefault="003B46EF">
            <w:r>
              <w:t>1097</w:t>
            </w:r>
          </w:p>
        </w:tc>
        <w:tc>
          <w:tcPr>
            <w:tcW w:w="3186" w:type="dxa"/>
            <w:vAlign w:val="center"/>
          </w:tcPr>
          <w:p w14:paraId="118CE211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64C95813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1B44D00F" w14:textId="77777777" w:rsidR="00E878EB" w:rsidRDefault="003B46EF">
            <w:r>
              <w:t>45.01</w:t>
            </w:r>
          </w:p>
        </w:tc>
      </w:tr>
      <w:tr w:rsidR="00E878EB" w14:paraId="470F7D3C" w14:textId="77777777">
        <w:tc>
          <w:tcPr>
            <w:tcW w:w="690" w:type="dxa"/>
            <w:vMerge/>
            <w:vAlign w:val="center"/>
          </w:tcPr>
          <w:p w14:paraId="0F88DF9B" w14:textId="77777777" w:rsidR="00E878EB" w:rsidRDefault="00E878EB"/>
        </w:tc>
        <w:tc>
          <w:tcPr>
            <w:tcW w:w="916" w:type="dxa"/>
            <w:vMerge/>
            <w:vAlign w:val="center"/>
          </w:tcPr>
          <w:p w14:paraId="10F7064B" w14:textId="77777777" w:rsidR="00E878EB" w:rsidRDefault="00E878EB"/>
        </w:tc>
        <w:tc>
          <w:tcPr>
            <w:tcW w:w="1075" w:type="dxa"/>
            <w:vAlign w:val="center"/>
          </w:tcPr>
          <w:p w14:paraId="6FB91B92" w14:textId="77777777" w:rsidR="00E878EB" w:rsidRDefault="003B46EF">
            <w:r>
              <w:t>1158</w:t>
            </w:r>
          </w:p>
        </w:tc>
        <w:tc>
          <w:tcPr>
            <w:tcW w:w="3186" w:type="dxa"/>
            <w:vAlign w:val="center"/>
          </w:tcPr>
          <w:p w14:paraId="2B63B65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B55E1B9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18C134B3" w14:textId="77777777" w:rsidR="00E878EB" w:rsidRDefault="003B46EF">
            <w:r>
              <w:t>44.75</w:t>
            </w:r>
          </w:p>
        </w:tc>
      </w:tr>
      <w:tr w:rsidR="00E878EB" w14:paraId="26E097C4" w14:textId="77777777">
        <w:tc>
          <w:tcPr>
            <w:tcW w:w="690" w:type="dxa"/>
            <w:vMerge/>
            <w:vAlign w:val="center"/>
          </w:tcPr>
          <w:p w14:paraId="38444834" w14:textId="77777777" w:rsidR="00E878EB" w:rsidRDefault="00E878EB"/>
        </w:tc>
        <w:tc>
          <w:tcPr>
            <w:tcW w:w="916" w:type="dxa"/>
            <w:vMerge/>
            <w:vAlign w:val="center"/>
          </w:tcPr>
          <w:p w14:paraId="2E92D1D3" w14:textId="77777777" w:rsidR="00E878EB" w:rsidRDefault="00E878EB"/>
        </w:tc>
        <w:tc>
          <w:tcPr>
            <w:tcW w:w="1075" w:type="dxa"/>
            <w:vAlign w:val="center"/>
          </w:tcPr>
          <w:p w14:paraId="51886ACF" w14:textId="77777777" w:rsidR="00E878EB" w:rsidRDefault="003B46EF">
            <w:r>
              <w:t>1161</w:t>
            </w:r>
          </w:p>
        </w:tc>
        <w:tc>
          <w:tcPr>
            <w:tcW w:w="3186" w:type="dxa"/>
            <w:vAlign w:val="center"/>
          </w:tcPr>
          <w:p w14:paraId="79767B4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163A10A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7625E574" w14:textId="77777777" w:rsidR="00E878EB" w:rsidRDefault="003B46EF">
            <w:r>
              <w:t>45.46</w:t>
            </w:r>
          </w:p>
        </w:tc>
      </w:tr>
      <w:tr w:rsidR="00E878EB" w14:paraId="5E9AC666" w14:textId="77777777">
        <w:tc>
          <w:tcPr>
            <w:tcW w:w="690" w:type="dxa"/>
            <w:vMerge/>
            <w:vAlign w:val="center"/>
          </w:tcPr>
          <w:p w14:paraId="112B012A" w14:textId="77777777" w:rsidR="00E878EB" w:rsidRDefault="00E878EB"/>
        </w:tc>
        <w:tc>
          <w:tcPr>
            <w:tcW w:w="916" w:type="dxa"/>
            <w:vMerge/>
            <w:vAlign w:val="center"/>
          </w:tcPr>
          <w:p w14:paraId="39D85C42" w14:textId="77777777" w:rsidR="00E878EB" w:rsidRDefault="00E878EB"/>
        </w:tc>
        <w:tc>
          <w:tcPr>
            <w:tcW w:w="1075" w:type="dxa"/>
            <w:vAlign w:val="center"/>
          </w:tcPr>
          <w:p w14:paraId="3C582C10" w14:textId="77777777" w:rsidR="00E878EB" w:rsidRDefault="003B46EF">
            <w:r>
              <w:t>1171</w:t>
            </w:r>
          </w:p>
        </w:tc>
        <w:tc>
          <w:tcPr>
            <w:tcW w:w="3186" w:type="dxa"/>
            <w:vAlign w:val="center"/>
          </w:tcPr>
          <w:p w14:paraId="1D9F44B8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21C17B2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0AC5BAC5" w14:textId="77777777" w:rsidR="00E878EB" w:rsidRDefault="003B46EF">
            <w:r>
              <w:t>45.49</w:t>
            </w:r>
          </w:p>
        </w:tc>
      </w:tr>
      <w:tr w:rsidR="00E878EB" w14:paraId="589D65FE" w14:textId="77777777">
        <w:tc>
          <w:tcPr>
            <w:tcW w:w="690" w:type="dxa"/>
            <w:vMerge/>
            <w:vAlign w:val="center"/>
          </w:tcPr>
          <w:p w14:paraId="72BA15AD" w14:textId="77777777" w:rsidR="00E878EB" w:rsidRDefault="00E878EB"/>
        </w:tc>
        <w:tc>
          <w:tcPr>
            <w:tcW w:w="916" w:type="dxa"/>
            <w:vMerge/>
            <w:vAlign w:val="center"/>
          </w:tcPr>
          <w:p w14:paraId="67DE8E93" w14:textId="77777777" w:rsidR="00E878EB" w:rsidRDefault="00E878EB"/>
        </w:tc>
        <w:tc>
          <w:tcPr>
            <w:tcW w:w="1075" w:type="dxa"/>
            <w:vAlign w:val="center"/>
          </w:tcPr>
          <w:p w14:paraId="601079A3" w14:textId="77777777" w:rsidR="00E878EB" w:rsidRDefault="003B46EF">
            <w:r>
              <w:t>1193</w:t>
            </w:r>
          </w:p>
        </w:tc>
        <w:tc>
          <w:tcPr>
            <w:tcW w:w="3186" w:type="dxa"/>
            <w:vAlign w:val="center"/>
          </w:tcPr>
          <w:p w14:paraId="7317530E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0DA2F0E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2D4C0660" w14:textId="77777777" w:rsidR="00E878EB" w:rsidRDefault="003B46EF">
            <w:r>
              <w:t>45.74</w:t>
            </w:r>
          </w:p>
        </w:tc>
      </w:tr>
      <w:tr w:rsidR="00E878EB" w14:paraId="646CD943" w14:textId="77777777">
        <w:tc>
          <w:tcPr>
            <w:tcW w:w="690" w:type="dxa"/>
            <w:vMerge/>
            <w:vAlign w:val="center"/>
          </w:tcPr>
          <w:p w14:paraId="295EA84D" w14:textId="77777777" w:rsidR="00E878EB" w:rsidRDefault="00E878EB"/>
        </w:tc>
        <w:tc>
          <w:tcPr>
            <w:tcW w:w="916" w:type="dxa"/>
            <w:vMerge/>
            <w:vAlign w:val="center"/>
          </w:tcPr>
          <w:p w14:paraId="2F6B6272" w14:textId="77777777" w:rsidR="00E878EB" w:rsidRDefault="00E878EB"/>
        </w:tc>
        <w:tc>
          <w:tcPr>
            <w:tcW w:w="1075" w:type="dxa"/>
            <w:vAlign w:val="center"/>
          </w:tcPr>
          <w:p w14:paraId="45AC8C66" w14:textId="77777777" w:rsidR="00E878EB" w:rsidRDefault="003B46EF">
            <w:r>
              <w:t>1226</w:t>
            </w:r>
          </w:p>
        </w:tc>
        <w:tc>
          <w:tcPr>
            <w:tcW w:w="3186" w:type="dxa"/>
            <w:vAlign w:val="center"/>
          </w:tcPr>
          <w:p w14:paraId="07930EDB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2FADAD51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34DEDA63" w14:textId="77777777" w:rsidR="00E878EB" w:rsidRDefault="003B46EF">
            <w:r>
              <w:t>48.94</w:t>
            </w:r>
          </w:p>
        </w:tc>
      </w:tr>
      <w:tr w:rsidR="00E878EB" w14:paraId="2F2AE47A" w14:textId="77777777">
        <w:tc>
          <w:tcPr>
            <w:tcW w:w="690" w:type="dxa"/>
            <w:vMerge/>
            <w:vAlign w:val="center"/>
          </w:tcPr>
          <w:p w14:paraId="3ED7BC40" w14:textId="77777777" w:rsidR="00E878EB" w:rsidRDefault="00E878EB"/>
        </w:tc>
        <w:tc>
          <w:tcPr>
            <w:tcW w:w="916" w:type="dxa"/>
            <w:vMerge/>
            <w:vAlign w:val="center"/>
          </w:tcPr>
          <w:p w14:paraId="755DC614" w14:textId="77777777" w:rsidR="00E878EB" w:rsidRDefault="00E878EB"/>
        </w:tc>
        <w:tc>
          <w:tcPr>
            <w:tcW w:w="1075" w:type="dxa"/>
            <w:vAlign w:val="center"/>
          </w:tcPr>
          <w:p w14:paraId="2984DD83" w14:textId="77777777" w:rsidR="00E878EB" w:rsidRDefault="003B46EF">
            <w:r>
              <w:t>1298</w:t>
            </w:r>
          </w:p>
        </w:tc>
        <w:tc>
          <w:tcPr>
            <w:tcW w:w="3186" w:type="dxa"/>
            <w:vAlign w:val="center"/>
          </w:tcPr>
          <w:p w14:paraId="6932A1F6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67C3D1F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7741B788" w14:textId="77777777" w:rsidR="00E878EB" w:rsidRDefault="003B46EF">
            <w:r>
              <w:t>45.11</w:t>
            </w:r>
          </w:p>
        </w:tc>
      </w:tr>
      <w:tr w:rsidR="00E878EB" w14:paraId="05F65722" w14:textId="77777777">
        <w:tc>
          <w:tcPr>
            <w:tcW w:w="690" w:type="dxa"/>
            <w:vMerge/>
            <w:vAlign w:val="center"/>
          </w:tcPr>
          <w:p w14:paraId="1B8BF0C4" w14:textId="77777777" w:rsidR="00E878EB" w:rsidRDefault="00E878EB"/>
        </w:tc>
        <w:tc>
          <w:tcPr>
            <w:tcW w:w="916" w:type="dxa"/>
            <w:vMerge/>
            <w:vAlign w:val="center"/>
          </w:tcPr>
          <w:p w14:paraId="62A05DE0" w14:textId="77777777" w:rsidR="00E878EB" w:rsidRDefault="00E878EB"/>
        </w:tc>
        <w:tc>
          <w:tcPr>
            <w:tcW w:w="1075" w:type="dxa"/>
            <w:vAlign w:val="center"/>
          </w:tcPr>
          <w:p w14:paraId="3D3E4FF0" w14:textId="77777777" w:rsidR="00E878EB" w:rsidRDefault="003B46EF">
            <w:r>
              <w:t>1307</w:t>
            </w:r>
          </w:p>
        </w:tc>
        <w:tc>
          <w:tcPr>
            <w:tcW w:w="3186" w:type="dxa"/>
            <w:vAlign w:val="center"/>
          </w:tcPr>
          <w:p w14:paraId="1A8D83C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206329A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02D023B4" w14:textId="77777777" w:rsidR="00E878EB" w:rsidRDefault="003B46EF">
            <w:r>
              <w:t>44.74</w:t>
            </w:r>
          </w:p>
        </w:tc>
      </w:tr>
      <w:tr w:rsidR="00E878EB" w14:paraId="0BA82EFE" w14:textId="77777777">
        <w:tc>
          <w:tcPr>
            <w:tcW w:w="690" w:type="dxa"/>
            <w:vMerge/>
            <w:vAlign w:val="center"/>
          </w:tcPr>
          <w:p w14:paraId="5679634F" w14:textId="77777777" w:rsidR="00E878EB" w:rsidRDefault="00E878EB"/>
        </w:tc>
        <w:tc>
          <w:tcPr>
            <w:tcW w:w="916" w:type="dxa"/>
            <w:vMerge/>
            <w:vAlign w:val="center"/>
          </w:tcPr>
          <w:p w14:paraId="09E3A1C3" w14:textId="77777777" w:rsidR="00E878EB" w:rsidRDefault="00E878EB"/>
        </w:tc>
        <w:tc>
          <w:tcPr>
            <w:tcW w:w="1075" w:type="dxa"/>
            <w:vAlign w:val="center"/>
          </w:tcPr>
          <w:p w14:paraId="7CC178BF" w14:textId="77777777" w:rsidR="00E878EB" w:rsidRDefault="003B46EF">
            <w:r>
              <w:t>1313</w:t>
            </w:r>
          </w:p>
        </w:tc>
        <w:tc>
          <w:tcPr>
            <w:tcW w:w="3186" w:type="dxa"/>
            <w:vAlign w:val="center"/>
          </w:tcPr>
          <w:p w14:paraId="25423F7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79893FF2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21671BF4" w14:textId="77777777" w:rsidR="00E878EB" w:rsidRDefault="003B46EF">
            <w:r>
              <w:t>46.89</w:t>
            </w:r>
          </w:p>
        </w:tc>
      </w:tr>
      <w:tr w:rsidR="00E878EB" w14:paraId="1C674844" w14:textId="77777777">
        <w:tc>
          <w:tcPr>
            <w:tcW w:w="690" w:type="dxa"/>
            <w:vMerge/>
            <w:vAlign w:val="center"/>
          </w:tcPr>
          <w:p w14:paraId="4E1F8776" w14:textId="77777777" w:rsidR="00E878EB" w:rsidRDefault="00E878EB"/>
        </w:tc>
        <w:tc>
          <w:tcPr>
            <w:tcW w:w="916" w:type="dxa"/>
            <w:vMerge/>
            <w:vAlign w:val="center"/>
          </w:tcPr>
          <w:p w14:paraId="2A9C94C2" w14:textId="77777777" w:rsidR="00E878EB" w:rsidRDefault="00E878EB"/>
        </w:tc>
        <w:tc>
          <w:tcPr>
            <w:tcW w:w="1075" w:type="dxa"/>
            <w:vAlign w:val="center"/>
          </w:tcPr>
          <w:p w14:paraId="5403969D" w14:textId="77777777" w:rsidR="00E878EB" w:rsidRDefault="003B46EF">
            <w:r>
              <w:t>1507</w:t>
            </w:r>
          </w:p>
        </w:tc>
        <w:tc>
          <w:tcPr>
            <w:tcW w:w="3186" w:type="dxa"/>
            <w:vAlign w:val="center"/>
          </w:tcPr>
          <w:p w14:paraId="28B5F175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6FCE8F9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0F827FA3" w14:textId="77777777" w:rsidR="00E878EB" w:rsidRDefault="003B46EF">
            <w:r>
              <w:t>45.21</w:t>
            </w:r>
          </w:p>
        </w:tc>
      </w:tr>
      <w:tr w:rsidR="00E878EB" w14:paraId="20888E3D" w14:textId="77777777">
        <w:tc>
          <w:tcPr>
            <w:tcW w:w="690" w:type="dxa"/>
            <w:vMerge/>
            <w:vAlign w:val="center"/>
          </w:tcPr>
          <w:p w14:paraId="414C0716" w14:textId="77777777" w:rsidR="00E878EB" w:rsidRDefault="00E878EB"/>
        </w:tc>
        <w:tc>
          <w:tcPr>
            <w:tcW w:w="916" w:type="dxa"/>
            <w:vMerge/>
            <w:vAlign w:val="center"/>
          </w:tcPr>
          <w:p w14:paraId="1CB89B2E" w14:textId="77777777" w:rsidR="00E878EB" w:rsidRDefault="00E878EB"/>
        </w:tc>
        <w:tc>
          <w:tcPr>
            <w:tcW w:w="1075" w:type="dxa"/>
            <w:vAlign w:val="center"/>
          </w:tcPr>
          <w:p w14:paraId="7125F26C" w14:textId="77777777" w:rsidR="00E878EB" w:rsidRDefault="003B46EF">
            <w:r>
              <w:t>1512</w:t>
            </w:r>
          </w:p>
        </w:tc>
        <w:tc>
          <w:tcPr>
            <w:tcW w:w="3186" w:type="dxa"/>
            <w:vAlign w:val="center"/>
          </w:tcPr>
          <w:p w14:paraId="57D21AB6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2578D29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63CF3DF3" w14:textId="77777777" w:rsidR="00E878EB" w:rsidRDefault="003B46EF">
            <w:r>
              <w:t>44.08</w:t>
            </w:r>
          </w:p>
        </w:tc>
      </w:tr>
      <w:tr w:rsidR="00E878EB" w14:paraId="1B76935D" w14:textId="77777777">
        <w:tc>
          <w:tcPr>
            <w:tcW w:w="690" w:type="dxa"/>
            <w:vMerge/>
            <w:vAlign w:val="center"/>
          </w:tcPr>
          <w:p w14:paraId="31C57069" w14:textId="77777777" w:rsidR="00E878EB" w:rsidRDefault="00E878EB"/>
        </w:tc>
        <w:tc>
          <w:tcPr>
            <w:tcW w:w="916" w:type="dxa"/>
            <w:vMerge/>
            <w:vAlign w:val="center"/>
          </w:tcPr>
          <w:p w14:paraId="7E763319" w14:textId="77777777" w:rsidR="00E878EB" w:rsidRDefault="00E878EB"/>
        </w:tc>
        <w:tc>
          <w:tcPr>
            <w:tcW w:w="1075" w:type="dxa"/>
            <w:vAlign w:val="center"/>
          </w:tcPr>
          <w:p w14:paraId="179346D0" w14:textId="77777777" w:rsidR="00E878EB" w:rsidRDefault="003B46EF">
            <w:r>
              <w:t>1561</w:t>
            </w:r>
          </w:p>
        </w:tc>
        <w:tc>
          <w:tcPr>
            <w:tcW w:w="3186" w:type="dxa"/>
            <w:vAlign w:val="center"/>
          </w:tcPr>
          <w:p w14:paraId="08104F71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4C4462A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8C4A83A" w14:textId="77777777" w:rsidR="00E878EB" w:rsidRDefault="003B46EF">
            <w:r>
              <w:t>45.40</w:t>
            </w:r>
          </w:p>
        </w:tc>
      </w:tr>
      <w:tr w:rsidR="00E878EB" w14:paraId="39DE2F0F" w14:textId="77777777">
        <w:tc>
          <w:tcPr>
            <w:tcW w:w="690" w:type="dxa"/>
            <w:vMerge/>
            <w:vAlign w:val="center"/>
          </w:tcPr>
          <w:p w14:paraId="2F00058B" w14:textId="77777777" w:rsidR="00E878EB" w:rsidRDefault="00E878EB"/>
        </w:tc>
        <w:tc>
          <w:tcPr>
            <w:tcW w:w="916" w:type="dxa"/>
            <w:vMerge/>
            <w:vAlign w:val="center"/>
          </w:tcPr>
          <w:p w14:paraId="2EE16629" w14:textId="77777777" w:rsidR="00E878EB" w:rsidRDefault="00E878EB"/>
        </w:tc>
        <w:tc>
          <w:tcPr>
            <w:tcW w:w="1075" w:type="dxa"/>
            <w:vAlign w:val="center"/>
          </w:tcPr>
          <w:p w14:paraId="1819035F" w14:textId="77777777" w:rsidR="00E878EB" w:rsidRDefault="003B46EF">
            <w:r>
              <w:t>1609</w:t>
            </w:r>
          </w:p>
        </w:tc>
        <w:tc>
          <w:tcPr>
            <w:tcW w:w="3186" w:type="dxa"/>
            <w:vAlign w:val="center"/>
          </w:tcPr>
          <w:p w14:paraId="12A30A2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3C8A427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134E31EE" w14:textId="77777777" w:rsidR="00E878EB" w:rsidRDefault="003B46EF">
            <w:r>
              <w:t>45.26</w:t>
            </w:r>
          </w:p>
        </w:tc>
      </w:tr>
      <w:tr w:rsidR="00E878EB" w14:paraId="30C7E9DE" w14:textId="77777777">
        <w:tc>
          <w:tcPr>
            <w:tcW w:w="690" w:type="dxa"/>
            <w:vMerge/>
            <w:vAlign w:val="center"/>
          </w:tcPr>
          <w:p w14:paraId="1BC023C0" w14:textId="77777777" w:rsidR="00E878EB" w:rsidRDefault="00E878EB"/>
        </w:tc>
        <w:tc>
          <w:tcPr>
            <w:tcW w:w="916" w:type="dxa"/>
            <w:vMerge/>
            <w:vAlign w:val="center"/>
          </w:tcPr>
          <w:p w14:paraId="3528334C" w14:textId="77777777" w:rsidR="00E878EB" w:rsidRDefault="00E878EB"/>
        </w:tc>
        <w:tc>
          <w:tcPr>
            <w:tcW w:w="1075" w:type="dxa"/>
            <w:vAlign w:val="center"/>
          </w:tcPr>
          <w:p w14:paraId="6244CD70" w14:textId="77777777" w:rsidR="00E878EB" w:rsidRDefault="003B46EF">
            <w:r>
              <w:t>1621</w:t>
            </w:r>
          </w:p>
        </w:tc>
        <w:tc>
          <w:tcPr>
            <w:tcW w:w="3186" w:type="dxa"/>
            <w:vAlign w:val="center"/>
          </w:tcPr>
          <w:p w14:paraId="048A31E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4AA550C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558D822D" w14:textId="77777777" w:rsidR="00E878EB" w:rsidRDefault="003B46EF">
            <w:r>
              <w:t>45.62</w:t>
            </w:r>
          </w:p>
        </w:tc>
      </w:tr>
      <w:tr w:rsidR="00E878EB" w14:paraId="61494E21" w14:textId="77777777">
        <w:tc>
          <w:tcPr>
            <w:tcW w:w="690" w:type="dxa"/>
            <w:vMerge/>
            <w:vAlign w:val="center"/>
          </w:tcPr>
          <w:p w14:paraId="0063A43F" w14:textId="77777777" w:rsidR="00E878EB" w:rsidRDefault="00E878EB"/>
        </w:tc>
        <w:tc>
          <w:tcPr>
            <w:tcW w:w="916" w:type="dxa"/>
            <w:vMerge/>
            <w:vAlign w:val="center"/>
          </w:tcPr>
          <w:p w14:paraId="09A0BA04" w14:textId="77777777" w:rsidR="00E878EB" w:rsidRDefault="00E878EB"/>
        </w:tc>
        <w:tc>
          <w:tcPr>
            <w:tcW w:w="1075" w:type="dxa"/>
            <w:vAlign w:val="center"/>
          </w:tcPr>
          <w:p w14:paraId="760CD69C" w14:textId="77777777" w:rsidR="00E878EB" w:rsidRDefault="003B46EF">
            <w:r>
              <w:t>1630</w:t>
            </w:r>
          </w:p>
        </w:tc>
        <w:tc>
          <w:tcPr>
            <w:tcW w:w="3186" w:type="dxa"/>
            <w:vAlign w:val="center"/>
          </w:tcPr>
          <w:p w14:paraId="65921ED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1B6ED1C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1B3296E" w14:textId="77777777" w:rsidR="00E878EB" w:rsidRDefault="003B46EF">
            <w:r>
              <w:t>42.02</w:t>
            </w:r>
          </w:p>
        </w:tc>
      </w:tr>
      <w:tr w:rsidR="00E878EB" w14:paraId="4F638962" w14:textId="77777777">
        <w:tc>
          <w:tcPr>
            <w:tcW w:w="690" w:type="dxa"/>
            <w:vMerge/>
            <w:vAlign w:val="center"/>
          </w:tcPr>
          <w:p w14:paraId="54473AC7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4BA6C89F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586B5DEB" w14:textId="77777777" w:rsidR="00E878EB" w:rsidRDefault="003B46EF">
            <w:r>
              <w:t>1014</w:t>
            </w:r>
          </w:p>
        </w:tc>
        <w:tc>
          <w:tcPr>
            <w:tcW w:w="3186" w:type="dxa"/>
            <w:vAlign w:val="center"/>
          </w:tcPr>
          <w:p w14:paraId="29FED843" w14:textId="77777777" w:rsidR="00E878EB" w:rsidRDefault="003B46EF">
            <w:r>
              <w:t>入户大堂</w:t>
            </w:r>
          </w:p>
        </w:tc>
        <w:tc>
          <w:tcPr>
            <w:tcW w:w="1075" w:type="dxa"/>
            <w:vAlign w:val="center"/>
          </w:tcPr>
          <w:p w14:paraId="30BB5EA7" w14:textId="77777777" w:rsidR="00E878EB" w:rsidRDefault="003B46EF">
            <w:r>
              <w:t>41.4</w:t>
            </w:r>
          </w:p>
        </w:tc>
        <w:tc>
          <w:tcPr>
            <w:tcW w:w="3356" w:type="dxa"/>
            <w:vAlign w:val="center"/>
          </w:tcPr>
          <w:p w14:paraId="1F2AFE1E" w14:textId="77777777" w:rsidR="00E878EB" w:rsidRDefault="003B46EF">
            <w:r>
              <w:t>37.03</w:t>
            </w:r>
          </w:p>
        </w:tc>
      </w:tr>
      <w:tr w:rsidR="00E878EB" w14:paraId="2E2502D4" w14:textId="77777777">
        <w:tc>
          <w:tcPr>
            <w:tcW w:w="690" w:type="dxa"/>
            <w:vMerge/>
            <w:vAlign w:val="center"/>
          </w:tcPr>
          <w:p w14:paraId="389A4F31" w14:textId="77777777" w:rsidR="00E878EB" w:rsidRDefault="00E878EB"/>
        </w:tc>
        <w:tc>
          <w:tcPr>
            <w:tcW w:w="916" w:type="dxa"/>
            <w:vMerge/>
            <w:vAlign w:val="center"/>
          </w:tcPr>
          <w:p w14:paraId="12DCD56F" w14:textId="77777777" w:rsidR="00E878EB" w:rsidRDefault="00E878EB"/>
        </w:tc>
        <w:tc>
          <w:tcPr>
            <w:tcW w:w="1075" w:type="dxa"/>
            <w:vAlign w:val="center"/>
          </w:tcPr>
          <w:p w14:paraId="3CF4B381" w14:textId="77777777" w:rsidR="00E878EB" w:rsidRDefault="003B46EF">
            <w:r>
              <w:t>1047</w:t>
            </w:r>
          </w:p>
        </w:tc>
        <w:tc>
          <w:tcPr>
            <w:tcW w:w="3186" w:type="dxa"/>
            <w:vAlign w:val="center"/>
          </w:tcPr>
          <w:p w14:paraId="12972DD7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4CC639A4" w14:textId="77777777" w:rsidR="00E878EB" w:rsidRDefault="003B46EF">
            <w:r>
              <w:t>36.9</w:t>
            </w:r>
          </w:p>
        </w:tc>
        <w:tc>
          <w:tcPr>
            <w:tcW w:w="3356" w:type="dxa"/>
            <w:vAlign w:val="center"/>
          </w:tcPr>
          <w:p w14:paraId="6B9E2CAE" w14:textId="77777777" w:rsidR="00E878EB" w:rsidRDefault="003B46EF">
            <w:r>
              <w:t>39.63</w:t>
            </w:r>
          </w:p>
        </w:tc>
      </w:tr>
      <w:tr w:rsidR="00E878EB" w14:paraId="7A8A4C0B" w14:textId="77777777">
        <w:tc>
          <w:tcPr>
            <w:tcW w:w="690" w:type="dxa"/>
            <w:vMerge/>
            <w:vAlign w:val="center"/>
          </w:tcPr>
          <w:p w14:paraId="5CEA3CFB" w14:textId="77777777" w:rsidR="00E878EB" w:rsidRDefault="00E878EB"/>
        </w:tc>
        <w:tc>
          <w:tcPr>
            <w:tcW w:w="916" w:type="dxa"/>
            <w:vMerge/>
            <w:vAlign w:val="center"/>
          </w:tcPr>
          <w:p w14:paraId="21324B58" w14:textId="77777777" w:rsidR="00E878EB" w:rsidRDefault="00E878EB"/>
        </w:tc>
        <w:tc>
          <w:tcPr>
            <w:tcW w:w="1075" w:type="dxa"/>
            <w:vAlign w:val="center"/>
          </w:tcPr>
          <w:p w14:paraId="21812080" w14:textId="77777777" w:rsidR="00E878EB" w:rsidRDefault="003B46EF">
            <w:r>
              <w:t>1049</w:t>
            </w:r>
          </w:p>
        </w:tc>
        <w:tc>
          <w:tcPr>
            <w:tcW w:w="3186" w:type="dxa"/>
            <w:vAlign w:val="center"/>
          </w:tcPr>
          <w:p w14:paraId="71C8847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348E013A" w14:textId="77777777" w:rsidR="00E878EB" w:rsidRDefault="003B46EF">
            <w:r>
              <w:t>36.9</w:t>
            </w:r>
          </w:p>
        </w:tc>
        <w:tc>
          <w:tcPr>
            <w:tcW w:w="3356" w:type="dxa"/>
            <w:vAlign w:val="center"/>
          </w:tcPr>
          <w:p w14:paraId="46D1D2A1" w14:textId="77777777" w:rsidR="00E878EB" w:rsidRDefault="003B46EF">
            <w:r>
              <w:t>39.57</w:t>
            </w:r>
          </w:p>
        </w:tc>
      </w:tr>
      <w:tr w:rsidR="00E878EB" w14:paraId="2C184A07" w14:textId="77777777">
        <w:tc>
          <w:tcPr>
            <w:tcW w:w="690" w:type="dxa"/>
            <w:vMerge/>
            <w:vAlign w:val="center"/>
          </w:tcPr>
          <w:p w14:paraId="26942EDE" w14:textId="77777777" w:rsidR="00E878EB" w:rsidRDefault="00E878EB"/>
        </w:tc>
        <w:tc>
          <w:tcPr>
            <w:tcW w:w="916" w:type="dxa"/>
            <w:vMerge/>
            <w:vAlign w:val="center"/>
          </w:tcPr>
          <w:p w14:paraId="1DD6D1A5" w14:textId="77777777" w:rsidR="00E878EB" w:rsidRDefault="00E878EB"/>
        </w:tc>
        <w:tc>
          <w:tcPr>
            <w:tcW w:w="1075" w:type="dxa"/>
            <w:vAlign w:val="center"/>
          </w:tcPr>
          <w:p w14:paraId="553555FF" w14:textId="77777777" w:rsidR="00E878EB" w:rsidRDefault="003B46EF">
            <w:r>
              <w:t>1074</w:t>
            </w:r>
          </w:p>
        </w:tc>
        <w:tc>
          <w:tcPr>
            <w:tcW w:w="3186" w:type="dxa"/>
            <w:vAlign w:val="center"/>
          </w:tcPr>
          <w:p w14:paraId="7A30F42C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3142256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76761BE0" w14:textId="77777777" w:rsidR="00E878EB" w:rsidRDefault="003B46EF">
            <w:r>
              <w:t>42.55</w:t>
            </w:r>
          </w:p>
        </w:tc>
      </w:tr>
      <w:tr w:rsidR="00E878EB" w14:paraId="3078F401" w14:textId="77777777">
        <w:tc>
          <w:tcPr>
            <w:tcW w:w="690" w:type="dxa"/>
            <w:vMerge/>
            <w:vAlign w:val="center"/>
          </w:tcPr>
          <w:p w14:paraId="3ADCA684" w14:textId="77777777" w:rsidR="00E878EB" w:rsidRDefault="00E878EB"/>
        </w:tc>
        <w:tc>
          <w:tcPr>
            <w:tcW w:w="916" w:type="dxa"/>
            <w:vMerge/>
            <w:vAlign w:val="center"/>
          </w:tcPr>
          <w:p w14:paraId="3DECE3BB" w14:textId="77777777" w:rsidR="00E878EB" w:rsidRDefault="00E878EB"/>
        </w:tc>
        <w:tc>
          <w:tcPr>
            <w:tcW w:w="1075" w:type="dxa"/>
            <w:vAlign w:val="center"/>
          </w:tcPr>
          <w:p w14:paraId="43E9453D" w14:textId="77777777" w:rsidR="00E878EB" w:rsidRDefault="003B46EF">
            <w:r>
              <w:t>1083</w:t>
            </w:r>
          </w:p>
        </w:tc>
        <w:tc>
          <w:tcPr>
            <w:tcW w:w="3186" w:type="dxa"/>
            <w:vAlign w:val="center"/>
          </w:tcPr>
          <w:p w14:paraId="671219D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C7711EC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3EF74E05" w14:textId="77777777" w:rsidR="00E878EB" w:rsidRDefault="003B46EF">
            <w:r>
              <w:t>43.80</w:t>
            </w:r>
          </w:p>
        </w:tc>
      </w:tr>
      <w:tr w:rsidR="00E878EB" w14:paraId="635DDBBA" w14:textId="77777777">
        <w:tc>
          <w:tcPr>
            <w:tcW w:w="690" w:type="dxa"/>
            <w:vMerge/>
            <w:vAlign w:val="center"/>
          </w:tcPr>
          <w:p w14:paraId="2B358A34" w14:textId="77777777" w:rsidR="00E878EB" w:rsidRDefault="00E878EB"/>
        </w:tc>
        <w:tc>
          <w:tcPr>
            <w:tcW w:w="916" w:type="dxa"/>
            <w:vMerge/>
            <w:vAlign w:val="center"/>
          </w:tcPr>
          <w:p w14:paraId="4003BD70" w14:textId="77777777" w:rsidR="00E878EB" w:rsidRDefault="00E878EB"/>
        </w:tc>
        <w:tc>
          <w:tcPr>
            <w:tcW w:w="1075" w:type="dxa"/>
            <w:vAlign w:val="center"/>
          </w:tcPr>
          <w:p w14:paraId="6A8755A4" w14:textId="77777777" w:rsidR="00E878EB" w:rsidRDefault="003B46EF">
            <w:r>
              <w:t>1202</w:t>
            </w:r>
          </w:p>
        </w:tc>
        <w:tc>
          <w:tcPr>
            <w:tcW w:w="3186" w:type="dxa"/>
            <w:vAlign w:val="center"/>
          </w:tcPr>
          <w:p w14:paraId="64ED5A41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0AC5C1D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F56789C" w14:textId="77777777" w:rsidR="00E878EB" w:rsidRDefault="003B46EF">
            <w:r>
              <w:t>47.98</w:t>
            </w:r>
          </w:p>
        </w:tc>
      </w:tr>
      <w:tr w:rsidR="00E878EB" w14:paraId="4C1C8C7B" w14:textId="77777777">
        <w:tc>
          <w:tcPr>
            <w:tcW w:w="690" w:type="dxa"/>
            <w:vMerge/>
            <w:vAlign w:val="center"/>
          </w:tcPr>
          <w:p w14:paraId="22C358E5" w14:textId="77777777" w:rsidR="00E878EB" w:rsidRDefault="00E878EB"/>
        </w:tc>
        <w:tc>
          <w:tcPr>
            <w:tcW w:w="916" w:type="dxa"/>
            <w:vMerge/>
            <w:vAlign w:val="center"/>
          </w:tcPr>
          <w:p w14:paraId="3B36195E" w14:textId="77777777" w:rsidR="00E878EB" w:rsidRDefault="00E878EB"/>
        </w:tc>
        <w:tc>
          <w:tcPr>
            <w:tcW w:w="1075" w:type="dxa"/>
            <w:vAlign w:val="center"/>
          </w:tcPr>
          <w:p w14:paraId="2577EC43" w14:textId="77777777" w:rsidR="00E878EB" w:rsidRDefault="003B46EF">
            <w:r>
              <w:t>1221</w:t>
            </w:r>
          </w:p>
        </w:tc>
        <w:tc>
          <w:tcPr>
            <w:tcW w:w="3186" w:type="dxa"/>
            <w:vAlign w:val="center"/>
          </w:tcPr>
          <w:p w14:paraId="04AF9A4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FBDC099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0D9299A2" w14:textId="77777777" w:rsidR="00E878EB" w:rsidRDefault="003B46EF">
            <w:r>
              <w:t>47.93</w:t>
            </w:r>
          </w:p>
        </w:tc>
      </w:tr>
      <w:tr w:rsidR="00E878EB" w14:paraId="68D00796" w14:textId="77777777">
        <w:tc>
          <w:tcPr>
            <w:tcW w:w="690" w:type="dxa"/>
            <w:vMerge/>
            <w:vAlign w:val="center"/>
          </w:tcPr>
          <w:p w14:paraId="7E462019" w14:textId="77777777" w:rsidR="00E878EB" w:rsidRDefault="00E878EB"/>
        </w:tc>
        <w:tc>
          <w:tcPr>
            <w:tcW w:w="916" w:type="dxa"/>
            <w:vMerge/>
            <w:vAlign w:val="center"/>
          </w:tcPr>
          <w:p w14:paraId="634A61FB" w14:textId="77777777" w:rsidR="00E878EB" w:rsidRDefault="00E878EB"/>
        </w:tc>
        <w:tc>
          <w:tcPr>
            <w:tcW w:w="1075" w:type="dxa"/>
            <w:vAlign w:val="center"/>
          </w:tcPr>
          <w:p w14:paraId="379DC09D" w14:textId="77777777" w:rsidR="00E878EB" w:rsidRDefault="003B46EF">
            <w:r>
              <w:t>1240</w:t>
            </w:r>
          </w:p>
        </w:tc>
        <w:tc>
          <w:tcPr>
            <w:tcW w:w="3186" w:type="dxa"/>
            <w:vAlign w:val="center"/>
          </w:tcPr>
          <w:p w14:paraId="39F30620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3B3ED137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3ED11C7" w14:textId="77777777" w:rsidR="00E878EB" w:rsidRDefault="003B46EF">
            <w:r>
              <w:t>45.50</w:t>
            </w:r>
          </w:p>
        </w:tc>
      </w:tr>
      <w:tr w:rsidR="00E878EB" w14:paraId="5F0A07AC" w14:textId="77777777">
        <w:tc>
          <w:tcPr>
            <w:tcW w:w="690" w:type="dxa"/>
            <w:vMerge/>
            <w:vAlign w:val="center"/>
          </w:tcPr>
          <w:p w14:paraId="0FBFEEEB" w14:textId="77777777" w:rsidR="00E878EB" w:rsidRDefault="00E878EB"/>
        </w:tc>
        <w:tc>
          <w:tcPr>
            <w:tcW w:w="916" w:type="dxa"/>
            <w:vMerge/>
            <w:vAlign w:val="center"/>
          </w:tcPr>
          <w:p w14:paraId="513D76A6" w14:textId="77777777" w:rsidR="00E878EB" w:rsidRDefault="00E878EB"/>
        </w:tc>
        <w:tc>
          <w:tcPr>
            <w:tcW w:w="1075" w:type="dxa"/>
            <w:vAlign w:val="center"/>
          </w:tcPr>
          <w:p w14:paraId="3DFDB0DF" w14:textId="77777777" w:rsidR="00E878EB" w:rsidRDefault="003B46EF">
            <w:r>
              <w:t>1255</w:t>
            </w:r>
          </w:p>
        </w:tc>
        <w:tc>
          <w:tcPr>
            <w:tcW w:w="3186" w:type="dxa"/>
            <w:vAlign w:val="center"/>
          </w:tcPr>
          <w:p w14:paraId="48772A6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EA3D2D9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0DDC7F3D" w14:textId="77777777" w:rsidR="00E878EB" w:rsidRDefault="003B46EF">
            <w:r>
              <w:t>45.55</w:t>
            </w:r>
          </w:p>
        </w:tc>
      </w:tr>
      <w:tr w:rsidR="00E878EB" w14:paraId="20209CB2" w14:textId="77777777">
        <w:tc>
          <w:tcPr>
            <w:tcW w:w="690" w:type="dxa"/>
            <w:vMerge/>
            <w:vAlign w:val="center"/>
          </w:tcPr>
          <w:p w14:paraId="1ED53A63" w14:textId="77777777" w:rsidR="00E878EB" w:rsidRDefault="00E878EB"/>
        </w:tc>
        <w:tc>
          <w:tcPr>
            <w:tcW w:w="916" w:type="dxa"/>
            <w:vMerge/>
            <w:vAlign w:val="center"/>
          </w:tcPr>
          <w:p w14:paraId="752DA6D4" w14:textId="77777777" w:rsidR="00E878EB" w:rsidRDefault="00E878EB"/>
        </w:tc>
        <w:tc>
          <w:tcPr>
            <w:tcW w:w="1075" w:type="dxa"/>
            <w:vAlign w:val="center"/>
          </w:tcPr>
          <w:p w14:paraId="7365FC10" w14:textId="77777777" w:rsidR="00E878EB" w:rsidRDefault="003B46EF">
            <w:r>
              <w:t>1264</w:t>
            </w:r>
          </w:p>
        </w:tc>
        <w:tc>
          <w:tcPr>
            <w:tcW w:w="3186" w:type="dxa"/>
            <w:vAlign w:val="center"/>
          </w:tcPr>
          <w:p w14:paraId="2A83E521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0F9EB72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2ECA40B1" w14:textId="77777777" w:rsidR="00E878EB" w:rsidRDefault="003B46EF">
            <w:r>
              <w:t>45.01</w:t>
            </w:r>
          </w:p>
        </w:tc>
      </w:tr>
      <w:tr w:rsidR="00E878EB" w14:paraId="673759E5" w14:textId="77777777">
        <w:tc>
          <w:tcPr>
            <w:tcW w:w="690" w:type="dxa"/>
            <w:vMerge/>
            <w:vAlign w:val="center"/>
          </w:tcPr>
          <w:p w14:paraId="1E281CB4" w14:textId="77777777" w:rsidR="00E878EB" w:rsidRDefault="00E878EB"/>
        </w:tc>
        <w:tc>
          <w:tcPr>
            <w:tcW w:w="916" w:type="dxa"/>
            <w:vMerge/>
            <w:vAlign w:val="center"/>
          </w:tcPr>
          <w:p w14:paraId="03E1D62C" w14:textId="77777777" w:rsidR="00E878EB" w:rsidRDefault="00E878EB"/>
        </w:tc>
        <w:tc>
          <w:tcPr>
            <w:tcW w:w="1075" w:type="dxa"/>
            <w:vAlign w:val="center"/>
          </w:tcPr>
          <w:p w14:paraId="09E212FB" w14:textId="77777777" w:rsidR="00E878EB" w:rsidRDefault="003B46EF">
            <w:r>
              <w:t>1279</w:t>
            </w:r>
          </w:p>
        </w:tc>
        <w:tc>
          <w:tcPr>
            <w:tcW w:w="3186" w:type="dxa"/>
            <w:vAlign w:val="center"/>
          </w:tcPr>
          <w:p w14:paraId="40FED51D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B42A0A4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61964A9" w14:textId="77777777" w:rsidR="00E878EB" w:rsidRDefault="003B46EF">
            <w:r>
              <w:t>44.87</w:t>
            </w:r>
          </w:p>
        </w:tc>
      </w:tr>
      <w:tr w:rsidR="00E878EB" w14:paraId="3D39AAB3" w14:textId="77777777">
        <w:tc>
          <w:tcPr>
            <w:tcW w:w="690" w:type="dxa"/>
            <w:vMerge/>
            <w:vAlign w:val="center"/>
          </w:tcPr>
          <w:p w14:paraId="5180905D" w14:textId="77777777" w:rsidR="00E878EB" w:rsidRDefault="00E878EB"/>
        </w:tc>
        <w:tc>
          <w:tcPr>
            <w:tcW w:w="916" w:type="dxa"/>
            <w:vMerge/>
            <w:vAlign w:val="center"/>
          </w:tcPr>
          <w:p w14:paraId="4C2F2862" w14:textId="77777777" w:rsidR="00E878EB" w:rsidRDefault="00E878EB"/>
        </w:tc>
        <w:tc>
          <w:tcPr>
            <w:tcW w:w="1075" w:type="dxa"/>
            <w:vAlign w:val="center"/>
          </w:tcPr>
          <w:p w14:paraId="482D2752" w14:textId="77777777" w:rsidR="00E878EB" w:rsidRDefault="003B46EF">
            <w:r>
              <w:t>1408</w:t>
            </w:r>
          </w:p>
        </w:tc>
        <w:tc>
          <w:tcPr>
            <w:tcW w:w="3186" w:type="dxa"/>
            <w:vAlign w:val="center"/>
          </w:tcPr>
          <w:p w14:paraId="074A47F7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7B773AC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63DD5603" w14:textId="77777777" w:rsidR="00E878EB" w:rsidRDefault="003B46EF">
            <w:r>
              <w:t>44.47</w:t>
            </w:r>
          </w:p>
        </w:tc>
      </w:tr>
      <w:tr w:rsidR="00E878EB" w14:paraId="087E6C54" w14:textId="77777777">
        <w:tc>
          <w:tcPr>
            <w:tcW w:w="690" w:type="dxa"/>
            <w:vMerge/>
            <w:vAlign w:val="center"/>
          </w:tcPr>
          <w:p w14:paraId="6856674C" w14:textId="77777777" w:rsidR="00E878EB" w:rsidRDefault="00E878EB"/>
        </w:tc>
        <w:tc>
          <w:tcPr>
            <w:tcW w:w="916" w:type="dxa"/>
            <w:vMerge/>
            <w:vAlign w:val="center"/>
          </w:tcPr>
          <w:p w14:paraId="55C5B962" w14:textId="77777777" w:rsidR="00E878EB" w:rsidRDefault="00E878EB"/>
        </w:tc>
        <w:tc>
          <w:tcPr>
            <w:tcW w:w="1075" w:type="dxa"/>
            <w:vAlign w:val="center"/>
          </w:tcPr>
          <w:p w14:paraId="1D65B839" w14:textId="77777777" w:rsidR="00E878EB" w:rsidRDefault="003B46EF">
            <w:r>
              <w:t>1420</w:t>
            </w:r>
          </w:p>
        </w:tc>
        <w:tc>
          <w:tcPr>
            <w:tcW w:w="3186" w:type="dxa"/>
            <w:vAlign w:val="center"/>
          </w:tcPr>
          <w:p w14:paraId="62593174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2CB2BAD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17573AFB" w14:textId="77777777" w:rsidR="00E878EB" w:rsidRDefault="003B46EF">
            <w:r>
              <w:t>44.61</w:t>
            </w:r>
          </w:p>
        </w:tc>
      </w:tr>
      <w:tr w:rsidR="00E878EB" w14:paraId="52683E16" w14:textId="77777777">
        <w:tc>
          <w:tcPr>
            <w:tcW w:w="690" w:type="dxa"/>
            <w:vMerge/>
            <w:vAlign w:val="center"/>
          </w:tcPr>
          <w:p w14:paraId="750E8E61" w14:textId="77777777" w:rsidR="00E878EB" w:rsidRDefault="00E878EB"/>
        </w:tc>
        <w:tc>
          <w:tcPr>
            <w:tcW w:w="916" w:type="dxa"/>
            <w:vMerge/>
            <w:vAlign w:val="center"/>
          </w:tcPr>
          <w:p w14:paraId="4A792476" w14:textId="77777777" w:rsidR="00E878EB" w:rsidRDefault="00E878EB"/>
        </w:tc>
        <w:tc>
          <w:tcPr>
            <w:tcW w:w="1075" w:type="dxa"/>
            <w:vAlign w:val="center"/>
          </w:tcPr>
          <w:p w14:paraId="24789B36" w14:textId="77777777" w:rsidR="00E878EB" w:rsidRDefault="003B46EF">
            <w:r>
              <w:t>1538</w:t>
            </w:r>
          </w:p>
        </w:tc>
        <w:tc>
          <w:tcPr>
            <w:tcW w:w="3186" w:type="dxa"/>
            <w:vAlign w:val="center"/>
          </w:tcPr>
          <w:p w14:paraId="41E7200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AC3F22C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2A2E6F15" w14:textId="77777777" w:rsidR="00E878EB" w:rsidRDefault="003B46EF">
            <w:r>
              <w:t>44.00</w:t>
            </w:r>
          </w:p>
        </w:tc>
      </w:tr>
      <w:tr w:rsidR="00E878EB" w14:paraId="014A3E2B" w14:textId="77777777">
        <w:tc>
          <w:tcPr>
            <w:tcW w:w="690" w:type="dxa"/>
            <w:vMerge/>
            <w:vAlign w:val="center"/>
          </w:tcPr>
          <w:p w14:paraId="0422BA72" w14:textId="77777777" w:rsidR="00E878EB" w:rsidRDefault="00E878EB"/>
        </w:tc>
        <w:tc>
          <w:tcPr>
            <w:tcW w:w="916" w:type="dxa"/>
            <w:vMerge/>
            <w:vAlign w:val="center"/>
          </w:tcPr>
          <w:p w14:paraId="435762D5" w14:textId="77777777" w:rsidR="00E878EB" w:rsidRDefault="00E878EB"/>
        </w:tc>
        <w:tc>
          <w:tcPr>
            <w:tcW w:w="1075" w:type="dxa"/>
            <w:vAlign w:val="center"/>
          </w:tcPr>
          <w:p w14:paraId="0A7760CC" w14:textId="77777777" w:rsidR="00E878EB" w:rsidRDefault="003B46EF">
            <w:r>
              <w:t>1553</w:t>
            </w:r>
          </w:p>
        </w:tc>
        <w:tc>
          <w:tcPr>
            <w:tcW w:w="3186" w:type="dxa"/>
            <w:vAlign w:val="center"/>
          </w:tcPr>
          <w:p w14:paraId="20C9164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D69578C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2D506BF4" w14:textId="77777777" w:rsidR="00E878EB" w:rsidRDefault="003B46EF">
            <w:r>
              <w:t>43.73</w:t>
            </w:r>
          </w:p>
        </w:tc>
      </w:tr>
      <w:tr w:rsidR="00E878EB" w14:paraId="470D7559" w14:textId="77777777">
        <w:tc>
          <w:tcPr>
            <w:tcW w:w="690" w:type="dxa"/>
            <w:vMerge/>
            <w:vAlign w:val="center"/>
          </w:tcPr>
          <w:p w14:paraId="183FB8E3" w14:textId="77777777" w:rsidR="00E878EB" w:rsidRDefault="00E878EB"/>
        </w:tc>
        <w:tc>
          <w:tcPr>
            <w:tcW w:w="916" w:type="dxa"/>
            <w:vMerge/>
            <w:vAlign w:val="center"/>
          </w:tcPr>
          <w:p w14:paraId="5FA497F5" w14:textId="77777777" w:rsidR="00E878EB" w:rsidRDefault="00E878EB"/>
        </w:tc>
        <w:tc>
          <w:tcPr>
            <w:tcW w:w="1075" w:type="dxa"/>
            <w:vAlign w:val="center"/>
          </w:tcPr>
          <w:p w14:paraId="48667FE3" w14:textId="77777777" w:rsidR="00E878EB" w:rsidRDefault="003B46EF">
            <w:r>
              <w:t>1577</w:t>
            </w:r>
          </w:p>
        </w:tc>
        <w:tc>
          <w:tcPr>
            <w:tcW w:w="3186" w:type="dxa"/>
            <w:vAlign w:val="center"/>
          </w:tcPr>
          <w:p w14:paraId="1F44FC9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49AC728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0D71A01" w14:textId="77777777" w:rsidR="00E878EB" w:rsidRDefault="003B46EF">
            <w:r>
              <w:t>44.19</w:t>
            </w:r>
          </w:p>
        </w:tc>
      </w:tr>
      <w:tr w:rsidR="00E878EB" w14:paraId="12DAF672" w14:textId="77777777">
        <w:tc>
          <w:tcPr>
            <w:tcW w:w="690" w:type="dxa"/>
            <w:vMerge/>
            <w:vAlign w:val="center"/>
          </w:tcPr>
          <w:p w14:paraId="6A5BC121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5D0CFB1C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560A3F22" w14:textId="77777777" w:rsidR="00E878EB" w:rsidRDefault="003B46EF">
            <w:r>
              <w:t>1013</w:t>
            </w:r>
          </w:p>
        </w:tc>
        <w:tc>
          <w:tcPr>
            <w:tcW w:w="3186" w:type="dxa"/>
            <w:vAlign w:val="center"/>
          </w:tcPr>
          <w:p w14:paraId="6224CCA6" w14:textId="77777777" w:rsidR="00E878EB" w:rsidRDefault="003B46EF">
            <w:r>
              <w:t>入户大堂</w:t>
            </w:r>
          </w:p>
        </w:tc>
        <w:tc>
          <w:tcPr>
            <w:tcW w:w="1075" w:type="dxa"/>
            <w:vAlign w:val="center"/>
          </w:tcPr>
          <w:p w14:paraId="38CBD937" w14:textId="77777777" w:rsidR="00E878EB" w:rsidRDefault="003B46EF">
            <w:r>
              <w:t>41.4</w:t>
            </w:r>
          </w:p>
        </w:tc>
        <w:tc>
          <w:tcPr>
            <w:tcW w:w="3356" w:type="dxa"/>
            <w:vAlign w:val="center"/>
          </w:tcPr>
          <w:p w14:paraId="7F58F5CF" w14:textId="77777777" w:rsidR="00E878EB" w:rsidRDefault="003B46EF">
            <w:r>
              <w:t>37.07</w:t>
            </w:r>
          </w:p>
        </w:tc>
      </w:tr>
      <w:tr w:rsidR="00E878EB" w14:paraId="3EC1CB48" w14:textId="77777777">
        <w:tc>
          <w:tcPr>
            <w:tcW w:w="690" w:type="dxa"/>
            <w:vMerge/>
            <w:vAlign w:val="center"/>
          </w:tcPr>
          <w:p w14:paraId="752D2AC8" w14:textId="77777777" w:rsidR="00E878EB" w:rsidRDefault="00E878EB"/>
        </w:tc>
        <w:tc>
          <w:tcPr>
            <w:tcW w:w="916" w:type="dxa"/>
            <w:vMerge/>
            <w:vAlign w:val="center"/>
          </w:tcPr>
          <w:p w14:paraId="60CF43C6" w14:textId="77777777" w:rsidR="00E878EB" w:rsidRDefault="00E878EB"/>
        </w:tc>
        <w:tc>
          <w:tcPr>
            <w:tcW w:w="1075" w:type="dxa"/>
            <w:vAlign w:val="center"/>
          </w:tcPr>
          <w:p w14:paraId="0A67EC5B" w14:textId="77777777" w:rsidR="00E878EB" w:rsidRDefault="003B46EF">
            <w:r>
              <w:t>1048</w:t>
            </w:r>
          </w:p>
        </w:tc>
        <w:tc>
          <w:tcPr>
            <w:tcW w:w="3186" w:type="dxa"/>
            <w:vAlign w:val="center"/>
          </w:tcPr>
          <w:p w14:paraId="4FE32856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88F5DCE" w14:textId="77777777" w:rsidR="00E878EB" w:rsidRDefault="003B46EF">
            <w:r>
              <w:t>36.9</w:t>
            </w:r>
          </w:p>
        </w:tc>
        <w:tc>
          <w:tcPr>
            <w:tcW w:w="3356" w:type="dxa"/>
            <w:vAlign w:val="center"/>
          </w:tcPr>
          <w:p w14:paraId="0F0E9DA0" w14:textId="77777777" w:rsidR="00E878EB" w:rsidRDefault="003B46EF">
            <w:r>
              <w:t>40.05</w:t>
            </w:r>
          </w:p>
        </w:tc>
      </w:tr>
      <w:tr w:rsidR="00E878EB" w14:paraId="2B1433D2" w14:textId="77777777">
        <w:tc>
          <w:tcPr>
            <w:tcW w:w="690" w:type="dxa"/>
            <w:vMerge/>
            <w:vAlign w:val="center"/>
          </w:tcPr>
          <w:p w14:paraId="2BA05FED" w14:textId="77777777" w:rsidR="00E878EB" w:rsidRDefault="00E878EB"/>
        </w:tc>
        <w:tc>
          <w:tcPr>
            <w:tcW w:w="916" w:type="dxa"/>
            <w:vMerge/>
            <w:vAlign w:val="center"/>
          </w:tcPr>
          <w:p w14:paraId="428CC79C" w14:textId="77777777" w:rsidR="00E878EB" w:rsidRDefault="00E878EB"/>
        </w:tc>
        <w:tc>
          <w:tcPr>
            <w:tcW w:w="1075" w:type="dxa"/>
            <w:vAlign w:val="center"/>
          </w:tcPr>
          <w:p w14:paraId="2DD29493" w14:textId="77777777" w:rsidR="00E878EB" w:rsidRDefault="003B46EF">
            <w:r>
              <w:t>1050</w:t>
            </w:r>
          </w:p>
        </w:tc>
        <w:tc>
          <w:tcPr>
            <w:tcW w:w="3186" w:type="dxa"/>
            <w:vAlign w:val="center"/>
          </w:tcPr>
          <w:p w14:paraId="029A8A4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7DB73BC0" w14:textId="77777777" w:rsidR="00E878EB" w:rsidRDefault="003B46EF">
            <w:r>
              <w:t>36.9</w:t>
            </w:r>
          </w:p>
        </w:tc>
        <w:tc>
          <w:tcPr>
            <w:tcW w:w="3356" w:type="dxa"/>
            <w:vAlign w:val="center"/>
          </w:tcPr>
          <w:p w14:paraId="797C27EA" w14:textId="77777777" w:rsidR="00E878EB" w:rsidRDefault="003B46EF">
            <w:r>
              <w:t>39.58</w:t>
            </w:r>
          </w:p>
        </w:tc>
      </w:tr>
      <w:tr w:rsidR="00E878EB" w14:paraId="0666E09B" w14:textId="77777777">
        <w:tc>
          <w:tcPr>
            <w:tcW w:w="690" w:type="dxa"/>
            <w:vMerge/>
            <w:vAlign w:val="center"/>
          </w:tcPr>
          <w:p w14:paraId="4114C3D9" w14:textId="77777777" w:rsidR="00E878EB" w:rsidRDefault="00E878EB"/>
        </w:tc>
        <w:tc>
          <w:tcPr>
            <w:tcW w:w="916" w:type="dxa"/>
            <w:vMerge/>
            <w:vAlign w:val="center"/>
          </w:tcPr>
          <w:p w14:paraId="54AA3D63" w14:textId="77777777" w:rsidR="00E878EB" w:rsidRDefault="00E878EB"/>
        </w:tc>
        <w:tc>
          <w:tcPr>
            <w:tcW w:w="1075" w:type="dxa"/>
            <w:vAlign w:val="center"/>
          </w:tcPr>
          <w:p w14:paraId="2201EBD6" w14:textId="77777777" w:rsidR="00E878EB" w:rsidRDefault="003B46EF">
            <w:r>
              <w:t>1072</w:t>
            </w:r>
          </w:p>
        </w:tc>
        <w:tc>
          <w:tcPr>
            <w:tcW w:w="3186" w:type="dxa"/>
            <w:vAlign w:val="center"/>
          </w:tcPr>
          <w:p w14:paraId="3EC147A9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17E6ECD9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1118FB21" w14:textId="77777777" w:rsidR="00E878EB" w:rsidRDefault="003B46EF">
            <w:r>
              <w:t>44.94</w:t>
            </w:r>
          </w:p>
        </w:tc>
      </w:tr>
      <w:tr w:rsidR="00E878EB" w14:paraId="665BC1B5" w14:textId="77777777">
        <w:tc>
          <w:tcPr>
            <w:tcW w:w="690" w:type="dxa"/>
            <w:vMerge/>
            <w:vAlign w:val="center"/>
          </w:tcPr>
          <w:p w14:paraId="33C355F4" w14:textId="77777777" w:rsidR="00E878EB" w:rsidRDefault="00E878EB"/>
        </w:tc>
        <w:tc>
          <w:tcPr>
            <w:tcW w:w="916" w:type="dxa"/>
            <w:vMerge/>
            <w:vAlign w:val="center"/>
          </w:tcPr>
          <w:p w14:paraId="67C53B98" w14:textId="77777777" w:rsidR="00E878EB" w:rsidRDefault="00E878EB"/>
        </w:tc>
        <w:tc>
          <w:tcPr>
            <w:tcW w:w="1075" w:type="dxa"/>
            <w:vAlign w:val="center"/>
          </w:tcPr>
          <w:p w14:paraId="148C1AC7" w14:textId="77777777" w:rsidR="00E878EB" w:rsidRDefault="003B46EF">
            <w:r>
              <w:t>1085</w:t>
            </w:r>
          </w:p>
        </w:tc>
        <w:tc>
          <w:tcPr>
            <w:tcW w:w="3186" w:type="dxa"/>
            <w:vAlign w:val="center"/>
          </w:tcPr>
          <w:p w14:paraId="5DEBEEA0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F2E6204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717310E3" w14:textId="77777777" w:rsidR="00E878EB" w:rsidRDefault="003B46EF">
            <w:r>
              <w:t>43.85</w:t>
            </w:r>
          </w:p>
        </w:tc>
      </w:tr>
      <w:tr w:rsidR="00E878EB" w14:paraId="1644FF33" w14:textId="77777777">
        <w:tc>
          <w:tcPr>
            <w:tcW w:w="690" w:type="dxa"/>
            <w:vMerge/>
            <w:vAlign w:val="center"/>
          </w:tcPr>
          <w:p w14:paraId="692336A9" w14:textId="77777777" w:rsidR="00E878EB" w:rsidRDefault="00E878EB"/>
        </w:tc>
        <w:tc>
          <w:tcPr>
            <w:tcW w:w="916" w:type="dxa"/>
            <w:vMerge/>
            <w:vAlign w:val="center"/>
          </w:tcPr>
          <w:p w14:paraId="06F4DF8B" w14:textId="77777777" w:rsidR="00E878EB" w:rsidRDefault="00E878EB"/>
        </w:tc>
        <w:tc>
          <w:tcPr>
            <w:tcW w:w="1075" w:type="dxa"/>
            <w:vAlign w:val="center"/>
          </w:tcPr>
          <w:p w14:paraId="7B308B6B" w14:textId="77777777" w:rsidR="00E878EB" w:rsidRDefault="003B46EF">
            <w:r>
              <w:t>1200</w:t>
            </w:r>
          </w:p>
        </w:tc>
        <w:tc>
          <w:tcPr>
            <w:tcW w:w="3186" w:type="dxa"/>
            <w:vAlign w:val="center"/>
          </w:tcPr>
          <w:p w14:paraId="1061835B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7F8FABA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75B75BAD" w14:textId="77777777" w:rsidR="00E878EB" w:rsidRDefault="003B46EF">
            <w:r>
              <w:t>47.73</w:t>
            </w:r>
          </w:p>
        </w:tc>
      </w:tr>
      <w:tr w:rsidR="00E878EB" w14:paraId="3B14D02E" w14:textId="77777777">
        <w:tc>
          <w:tcPr>
            <w:tcW w:w="690" w:type="dxa"/>
            <w:vMerge/>
            <w:vAlign w:val="center"/>
          </w:tcPr>
          <w:p w14:paraId="6FFF0B09" w14:textId="77777777" w:rsidR="00E878EB" w:rsidRDefault="00E878EB"/>
        </w:tc>
        <w:tc>
          <w:tcPr>
            <w:tcW w:w="916" w:type="dxa"/>
            <w:vMerge/>
            <w:vAlign w:val="center"/>
          </w:tcPr>
          <w:p w14:paraId="26574B5C" w14:textId="77777777" w:rsidR="00E878EB" w:rsidRDefault="00E878EB"/>
        </w:tc>
        <w:tc>
          <w:tcPr>
            <w:tcW w:w="1075" w:type="dxa"/>
            <w:vAlign w:val="center"/>
          </w:tcPr>
          <w:p w14:paraId="7DF2E242" w14:textId="77777777" w:rsidR="00E878EB" w:rsidRDefault="003B46EF">
            <w:r>
              <w:t>1215</w:t>
            </w:r>
          </w:p>
        </w:tc>
        <w:tc>
          <w:tcPr>
            <w:tcW w:w="3186" w:type="dxa"/>
            <w:vAlign w:val="center"/>
          </w:tcPr>
          <w:p w14:paraId="69DEF60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990AAA1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2DEEBEA7" w14:textId="77777777" w:rsidR="00E878EB" w:rsidRDefault="003B46EF">
            <w:r>
              <w:t>48.34</w:t>
            </w:r>
          </w:p>
        </w:tc>
      </w:tr>
      <w:tr w:rsidR="00E878EB" w14:paraId="5889E8FC" w14:textId="77777777">
        <w:tc>
          <w:tcPr>
            <w:tcW w:w="690" w:type="dxa"/>
            <w:vMerge/>
            <w:vAlign w:val="center"/>
          </w:tcPr>
          <w:p w14:paraId="28834170" w14:textId="77777777" w:rsidR="00E878EB" w:rsidRDefault="00E878EB"/>
        </w:tc>
        <w:tc>
          <w:tcPr>
            <w:tcW w:w="916" w:type="dxa"/>
            <w:vMerge/>
            <w:vAlign w:val="center"/>
          </w:tcPr>
          <w:p w14:paraId="4E723F87" w14:textId="77777777" w:rsidR="00E878EB" w:rsidRDefault="00E878EB"/>
        </w:tc>
        <w:tc>
          <w:tcPr>
            <w:tcW w:w="1075" w:type="dxa"/>
            <w:vAlign w:val="center"/>
          </w:tcPr>
          <w:p w14:paraId="0FFBEFB8" w14:textId="77777777" w:rsidR="00E878EB" w:rsidRDefault="003B46EF">
            <w:r>
              <w:t>1241</w:t>
            </w:r>
          </w:p>
        </w:tc>
        <w:tc>
          <w:tcPr>
            <w:tcW w:w="3186" w:type="dxa"/>
            <w:vAlign w:val="center"/>
          </w:tcPr>
          <w:p w14:paraId="4F2818D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04EF13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F897CE9" w14:textId="77777777" w:rsidR="00E878EB" w:rsidRDefault="003B46EF">
            <w:r>
              <w:t>45.42</w:t>
            </w:r>
          </w:p>
        </w:tc>
      </w:tr>
      <w:tr w:rsidR="00E878EB" w14:paraId="0756A7D7" w14:textId="77777777">
        <w:tc>
          <w:tcPr>
            <w:tcW w:w="690" w:type="dxa"/>
            <w:vMerge/>
            <w:vAlign w:val="center"/>
          </w:tcPr>
          <w:p w14:paraId="3DBBEC94" w14:textId="77777777" w:rsidR="00E878EB" w:rsidRDefault="00E878EB"/>
        </w:tc>
        <w:tc>
          <w:tcPr>
            <w:tcW w:w="916" w:type="dxa"/>
            <w:vMerge/>
            <w:vAlign w:val="center"/>
          </w:tcPr>
          <w:p w14:paraId="6D6FCC38" w14:textId="77777777" w:rsidR="00E878EB" w:rsidRDefault="00E878EB"/>
        </w:tc>
        <w:tc>
          <w:tcPr>
            <w:tcW w:w="1075" w:type="dxa"/>
            <w:vAlign w:val="center"/>
          </w:tcPr>
          <w:p w14:paraId="74FA741B" w14:textId="77777777" w:rsidR="00E878EB" w:rsidRDefault="003B46EF">
            <w:r>
              <w:t>1254</w:t>
            </w:r>
          </w:p>
        </w:tc>
        <w:tc>
          <w:tcPr>
            <w:tcW w:w="3186" w:type="dxa"/>
            <w:vAlign w:val="center"/>
          </w:tcPr>
          <w:p w14:paraId="47452213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2390CE4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21B06670" w14:textId="77777777" w:rsidR="00E878EB" w:rsidRDefault="003B46EF">
            <w:r>
              <w:t>45.72</w:t>
            </w:r>
          </w:p>
        </w:tc>
      </w:tr>
      <w:tr w:rsidR="00E878EB" w14:paraId="13F1B625" w14:textId="77777777">
        <w:tc>
          <w:tcPr>
            <w:tcW w:w="690" w:type="dxa"/>
            <w:vMerge/>
            <w:vAlign w:val="center"/>
          </w:tcPr>
          <w:p w14:paraId="22718BB8" w14:textId="77777777" w:rsidR="00E878EB" w:rsidRDefault="00E878EB"/>
        </w:tc>
        <w:tc>
          <w:tcPr>
            <w:tcW w:w="916" w:type="dxa"/>
            <w:vMerge/>
            <w:vAlign w:val="center"/>
          </w:tcPr>
          <w:p w14:paraId="7909D68D" w14:textId="77777777" w:rsidR="00E878EB" w:rsidRDefault="00E878EB"/>
        </w:tc>
        <w:tc>
          <w:tcPr>
            <w:tcW w:w="1075" w:type="dxa"/>
            <w:vAlign w:val="center"/>
          </w:tcPr>
          <w:p w14:paraId="0978CEB8" w14:textId="77777777" w:rsidR="00E878EB" w:rsidRDefault="003B46EF">
            <w:r>
              <w:t>1265</w:t>
            </w:r>
          </w:p>
        </w:tc>
        <w:tc>
          <w:tcPr>
            <w:tcW w:w="3186" w:type="dxa"/>
            <w:vAlign w:val="center"/>
          </w:tcPr>
          <w:p w14:paraId="7A9F271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6AC34D7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5773E3A9" w14:textId="77777777" w:rsidR="00E878EB" w:rsidRDefault="003B46EF">
            <w:r>
              <w:t>44.95</w:t>
            </w:r>
          </w:p>
        </w:tc>
      </w:tr>
      <w:tr w:rsidR="00E878EB" w14:paraId="5C139AF3" w14:textId="77777777">
        <w:tc>
          <w:tcPr>
            <w:tcW w:w="690" w:type="dxa"/>
            <w:vMerge/>
            <w:vAlign w:val="center"/>
          </w:tcPr>
          <w:p w14:paraId="3AE5648F" w14:textId="77777777" w:rsidR="00E878EB" w:rsidRDefault="00E878EB"/>
        </w:tc>
        <w:tc>
          <w:tcPr>
            <w:tcW w:w="916" w:type="dxa"/>
            <w:vMerge/>
            <w:vAlign w:val="center"/>
          </w:tcPr>
          <w:p w14:paraId="0D4FA7DB" w14:textId="77777777" w:rsidR="00E878EB" w:rsidRDefault="00E878EB"/>
        </w:tc>
        <w:tc>
          <w:tcPr>
            <w:tcW w:w="1075" w:type="dxa"/>
            <w:vAlign w:val="center"/>
          </w:tcPr>
          <w:p w14:paraId="43E7313C" w14:textId="77777777" w:rsidR="00E878EB" w:rsidRDefault="003B46EF">
            <w:r>
              <w:t>1278</w:t>
            </w:r>
          </w:p>
        </w:tc>
        <w:tc>
          <w:tcPr>
            <w:tcW w:w="3186" w:type="dxa"/>
            <w:vAlign w:val="center"/>
          </w:tcPr>
          <w:p w14:paraId="175898E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CED8731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7F683704" w14:textId="77777777" w:rsidR="00E878EB" w:rsidRDefault="003B46EF">
            <w:r>
              <w:t>45.05</w:t>
            </w:r>
          </w:p>
        </w:tc>
      </w:tr>
      <w:tr w:rsidR="00E878EB" w14:paraId="5B32B3D2" w14:textId="77777777">
        <w:tc>
          <w:tcPr>
            <w:tcW w:w="690" w:type="dxa"/>
            <w:vMerge/>
            <w:vAlign w:val="center"/>
          </w:tcPr>
          <w:p w14:paraId="772C37E9" w14:textId="77777777" w:rsidR="00E878EB" w:rsidRDefault="00E878EB"/>
        </w:tc>
        <w:tc>
          <w:tcPr>
            <w:tcW w:w="916" w:type="dxa"/>
            <w:vMerge/>
            <w:vAlign w:val="center"/>
          </w:tcPr>
          <w:p w14:paraId="7669EB77" w14:textId="77777777" w:rsidR="00E878EB" w:rsidRDefault="00E878EB"/>
        </w:tc>
        <w:tc>
          <w:tcPr>
            <w:tcW w:w="1075" w:type="dxa"/>
            <w:vAlign w:val="center"/>
          </w:tcPr>
          <w:p w14:paraId="587B1DF4" w14:textId="77777777" w:rsidR="00E878EB" w:rsidRDefault="003B46EF">
            <w:r>
              <w:t>1405</w:t>
            </w:r>
          </w:p>
        </w:tc>
        <w:tc>
          <w:tcPr>
            <w:tcW w:w="3186" w:type="dxa"/>
            <w:vAlign w:val="center"/>
          </w:tcPr>
          <w:p w14:paraId="0638FED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39673B2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DE166D4" w14:textId="77777777" w:rsidR="00E878EB" w:rsidRDefault="003B46EF">
            <w:r>
              <w:t>44.97</w:t>
            </w:r>
          </w:p>
        </w:tc>
      </w:tr>
      <w:tr w:rsidR="00E878EB" w14:paraId="3DA4A217" w14:textId="77777777">
        <w:tc>
          <w:tcPr>
            <w:tcW w:w="690" w:type="dxa"/>
            <w:vMerge/>
            <w:vAlign w:val="center"/>
          </w:tcPr>
          <w:p w14:paraId="43297334" w14:textId="77777777" w:rsidR="00E878EB" w:rsidRDefault="00E878EB"/>
        </w:tc>
        <w:tc>
          <w:tcPr>
            <w:tcW w:w="916" w:type="dxa"/>
            <w:vMerge/>
            <w:vAlign w:val="center"/>
          </w:tcPr>
          <w:p w14:paraId="28356BA8" w14:textId="77777777" w:rsidR="00E878EB" w:rsidRDefault="00E878EB"/>
        </w:tc>
        <w:tc>
          <w:tcPr>
            <w:tcW w:w="1075" w:type="dxa"/>
            <w:vAlign w:val="center"/>
          </w:tcPr>
          <w:p w14:paraId="246FD6BD" w14:textId="77777777" w:rsidR="00E878EB" w:rsidRDefault="003B46EF">
            <w:r>
              <w:t>1422</w:t>
            </w:r>
          </w:p>
        </w:tc>
        <w:tc>
          <w:tcPr>
            <w:tcW w:w="3186" w:type="dxa"/>
            <w:vAlign w:val="center"/>
          </w:tcPr>
          <w:p w14:paraId="718DC7C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7371E0C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888A812" w14:textId="77777777" w:rsidR="00E878EB" w:rsidRDefault="003B46EF">
            <w:r>
              <w:t>44.82</w:t>
            </w:r>
          </w:p>
        </w:tc>
      </w:tr>
      <w:tr w:rsidR="00E878EB" w14:paraId="13EEE54B" w14:textId="77777777">
        <w:tc>
          <w:tcPr>
            <w:tcW w:w="690" w:type="dxa"/>
            <w:vMerge/>
            <w:vAlign w:val="center"/>
          </w:tcPr>
          <w:p w14:paraId="6FEB273E" w14:textId="77777777" w:rsidR="00E878EB" w:rsidRDefault="00E878EB"/>
        </w:tc>
        <w:tc>
          <w:tcPr>
            <w:tcW w:w="916" w:type="dxa"/>
            <w:vMerge/>
            <w:vAlign w:val="center"/>
          </w:tcPr>
          <w:p w14:paraId="2B4D5C07" w14:textId="77777777" w:rsidR="00E878EB" w:rsidRDefault="00E878EB"/>
        </w:tc>
        <w:tc>
          <w:tcPr>
            <w:tcW w:w="1075" w:type="dxa"/>
            <w:vAlign w:val="center"/>
          </w:tcPr>
          <w:p w14:paraId="51D03E9A" w14:textId="77777777" w:rsidR="00E878EB" w:rsidRDefault="003B46EF">
            <w:r>
              <w:t>1543</w:t>
            </w:r>
          </w:p>
        </w:tc>
        <w:tc>
          <w:tcPr>
            <w:tcW w:w="3186" w:type="dxa"/>
            <w:vAlign w:val="center"/>
          </w:tcPr>
          <w:p w14:paraId="3CFE6D6A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7B862B0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47AEB1FC" w14:textId="77777777" w:rsidR="00E878EB" w:rsidRDefault="003B46EF">
            <w:r>
              <w:t>43.69</w:t>
            </w:r>
          </w:p>
        </w:tc>
      </w:tr>
      <w:tr w:rsidR="00E878EB" w14:paraId="533405D4" w14:textId="77777777">
        <w:tc>
          <w:tcPr>
            <w:tcW w:w="690" w:type="dxa"/>
            <w:vMerge/>
            <w:vAlign w:val="center"/>
          </w:tcPr>
          <w:p w14:paraId="4EDF326E" w14:textId="77777777" w:rsidR="00E878EB" w:rsidRDefault="00E878EB"/>
        </w:tc>
        <w:tc>
          <w:tcPr>
            <w:tcW w:w="916" w:type="dxa"/>
            <w:vMerge/>
            <w:vAlign w:val="center"/>
          </w:tcPr>
          <w:p w14:paraId="639E8B0A" w14:textId="77777777" w:rsidR="00E878EB" w:rsidRDefault="00E878EB"/>
        </w:tc>
        <w:tc>
          <w:tcPr>
            <w:tcW w:w="1075" w:type="dxa"/>
            <w:vAlign w:val="center"/>
          </w:tcPr>
          <w:p w14:paraId="5448D9BF" w14:textId="77777777" w:rsidR="00E878EB" w:rsidRDefault="003B46EF">
            <w:r>
              <w:t>1554</w:t>
            </w:r>
          </w:p>
        </w:tc>
        <w:tc>
          <w:tcPr>
            <w:tcW w:w="3186" w:type="dxa"/>
            <w:vAlign w:val="center"/>
          </w:tcPr>
          <w:p w14:paraId="09D6496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CCBE104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34845169" w14:textId="77777777" w:rsidR="00E878EB" w:rsidRDefault="003B46EF">
            <w:r>
              <w:t>44.11</w:t>
            </w:r>
          </w:p>
        </w:tc>
      </w:tr>
      <w:tr w:rsidR="00E878EB" w14:paraId="3873DB28" w14:textId="77777777">
        <w:tc>
          <w:tcPr>
            <w:tcW w:w="690" w:type="dxa"/>
            <w:vMerge/>
            <w:vAlign w:val="center"/>
          </w:tcPr>
          <w:p w14:paraId="0DD08A4F" w14:textId="77777777" w:rsidR="00E878EB" w:rsidRDefault="00E878EB"/>
        </w:tc>
        <w:tc>
          <w:tcPr>
            <w:tcW w:w="916" w:type="dxa"/>
            <w:vMerge/>
            <w:vAlign w:val="center"/>
          </w:tcPr>
          <w:p w14:paraId="1456A895" w14:textId="77777777" w:rsidR="00E878EB" w:rsidRDefault="00E878EB"/>
        </w:tc>
        <w:tc>
          <w:tcPr>
            <w:tcW w:w="1075" w:type="dxa"/>
            <w:vAlign w:val="center"/>
          </w:tcPr>
          <w:p w14:paraId="5B8E123A" w14:textId="77777777" w:rsidR="00E878EB" w:rsidRDefault="003B46EF">
            <w:r>
              <w:t>1581</w:t>
            </w:r>
          </w:p>
        </w:tc>
        <w:tc>
          <w:tcPr>
            <w:tcW w:w="3186" w:type="dxa"/>
            <w:vAlign w:val="center"/>
          </w:tcPr>
          <w:p w14:paraId="745E1A7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929B6BF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05498BA" w14:textId="77777777" w:rsidR="00E878EB" w:rsidRDefault="003B46EF">
            <w:r>
              <w:t>45.21</w:t>
            </w:r>
          </w:p>
        </w:tc>
      </w:tr>
      <w:tr w:rsidR="00E878EB" w14:paraId="368F1410" w14:textId="77777777">
        <w:tc>
          <w:tcPr>
            <w:tcW w:w="690" w:type="dxa"/>
            <w:vMerge/>
            <w:vAlign w:val="center"/>
          </w:tcPr>
          <w:p w14:paraId="4FAB613A" w14:textId="77777777" w:rsidR="00E878EB" w:rsidRDefault="00E878EB"/>
        </w:tc>
        <w:tc>
          <w:tcPr>
            <w:tcW w:w="916" w:type="dxa"/>
            <w:vMerge/>
            <w:vAlign w:val="center"/>
          </w:tcPr>
          <w:p w14:paraId="7CBDC3C9" w14:textId="77777777" w:rsidR="00E878EB" w:rsidRDefault="00E878EB"/>
        </w:tc>
        <w:tc>
          <w:tcPr>
            <w:tcW w:w="1075" w:type="dxa"/>
            <w:vAlign w:val="center"/>
          </w:tcPr>
          <w:p w14:paraId="170CEE6F" w14:textId="77777777" w:rsidR="00E878EB" w:rsidRDefault="003B46EF">
            <w:r>
              <w:t>1590</w:t>
            </w:r>
          </w:p>
        </w:tc>
        <w:tc>
          <w:tcPr>
            <w:tcW w:w="3186" w:type="dxa"/>
            <w:vAlign w:val="center"/>
          </w:tcPr>
          <w:p w14:paraId="6623C7E7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5B8CFE0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E0B6785" w14:textId="77777777" w:rsidR="00E878EB" w:rsidRDefault="003B46EF">
            <w:r>
              <w:t>44.60</w:t>
            </w:r>
          </w:p>
        </w:tc>
      </w:tr>
      <w:tr w:rsidR="00E878EB" w14:paraId="4684070D" w14:textId="77777777">
        <w:tc>
          <w:tcPr>
            <w:tcW w:w="690" w:type="dxa"/>
            <w:vMerge/>
            <w:vAlign w:val="center"/>
          </w:tcPr>
          <w:p w14:paraId="2A016CE0" w14:textId="77777777" w:rsidR="00E878EB" w:rsidRDefault="00E878EB"/>
        </w:tc>
        <w:tc>
          <w:tcPr>
            <w:tcW w:w="1991" w:type="dxa"/>
            <w:gridSpan w:val="2"/>
          </w:tcPr>
          <w:p w14:paraId="13BA96A8" w14:textId="77777777" w:rsidR="00E878EB" w:rsidRDefault="003B46EF">
            <w:r>
              <w:t>1573</w:t>
            </w:r>
          </w:p>
        </w:tc>
        <w:tc>
          <w:tcPr>
            <w:tcW w:w="3186" w:type="dxa"/>
            <w:vAlign w:val="center"/>
          </w:tcPr>
          <w:p w14:paraId="7832773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3150839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8E93ADE" w14:textId="77777777" w:rsidR="00E878EB" w:rsidRDefault="003B46EF">
            <w:r>
              <w:t>45.65</w:t>
            </w:r>
          </w:p>
        </w:tc>
      </w:tr>
      <w:tr w:rsidR="00E878EB" w14:paraId="0C623030" w14:textId="77777777">
        <w:tc>
          <w:tcPr>
            <w:tcW w:w="690" w:type="dxa"/>
            <w:vMerge w:val="restart"/>
            <w:vAlign w:val="center"/>
          </w:tcPr>
          <w:p w14:paraId="520F6499" w14:textId="77777777" w:rsidR="00E878EB" w:rsidRDefault="003B46EF">
            <w:r>
              <w:t>2</w:t>
            </w:r>
          </w:p>
        </w:tc>
        <w:tc>
          <w:tcPr>
            <w:tcW w:w="916" w:type="dxa"/>
            <w:vMerge w:val="restart"/>
            <w:vAlign w:val="center"/>
          </w:tcPr>
          <w:p w14:paraId="33932A7C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FD195EA" w14:textId="77777777" w:rsidR="00E878EB" w:rsidRDefault="003B46EF">
            <w:r>
              <w:t>2008</w:t>
            </w:r>
          </w:p>
        </w:tc>
        <w:tc>
          <w:tcPr>
            <w:tcW w:w="3186" w:type="dxa"/>
            <w:vAlign w:val="center"/>
          </w:tcPr>
          <w:p w14:paraId="1670F4B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6681D78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633F3F09" w14:textId="77777777" w:rsidR="00E878EB" w:rsidRDefault="003B46EF">
            <w:r>
              <w:t>41.40</w:t>
            </w:r>
          </w:p>
        </w:tc>
      </w:tr>
      <w:tr w:rsidR="00E878EB" w14:paraId="361DB2F2" w14:textId="77777777">
        <w:tc>
          <w:tcPr>
            <w:tcW w:w="690" w:type="dxa"/>
            <w:vMerge/>
            <w:vAlign w:val="center"/>
          </w:tcPr>
          <w:p w14:paraId="2DDF54D7" w14:textId="77777777" w:rsidR="00E878EB" w:rsidRDefault="00E878EB"/>
        </w:tc>
        <w:tc>
          <w:tcPr>
            <w:tcW w:w="916" w:type="dxa"/>
            <w:vMerge/>
            <w:vAlign w:val="center"/>
          </w:tcPr>
          <w:p w14:paraId="6BC686CE" w14:textId="77777777" w:rsidR="00E878EB" w:rsidRDefault="00E878EB"/>
        </w:tc>
        <w:tc>
          <w:tcPr>
            <w:tcW w:w="1075" w:type="dxa"/>
            <w:vAlign w:val="center"/>
          </w:tcPr>
          <w:p w14:paraId="3A2E90B6" w14:textId="77777777" w:rsidR="00E878EB" w:rsidRDefault="003B46EF">
            <w:r>
              <w:t>2016</w:t>
            </w:r>
          </w:p>
        </w:tc>
        <w:tc>
          <w:tcPr>
            <w:tcW w:w="3186" w:type="dxa"/>
            <w:vAlign w:val="center"/>
          </w:tcPr>
          <w:p w14:paraId="277263F8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6A71F05E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301F26BB" w14:textId="77777777" w:rsidR="00E878EB" w:rsidRDefault="003B46EF">
            <w:r>
              <w:t>41.04</w:t>
            </w:r>
          </w:p>
        </w:tc>
      </w:tr>
      <w:tr w:rsidR="00E878EB" w14:paraId="38CBDE70" w14:textId="77777777">
        <w:tc>
          <w:tcPr>
            <w:tcW w:w="690" w:type="dxa"/>
            <w:vMerge/>
            <w:vAlign w:val="center"/>
          </w:tcPr>
          <w:p w14:paraId="2C66ADAE" w14:textId="77777777" w:rsidR="00E878EB" w:rsidRDefault="00E878EB"/>
        </w:tc>
        <w:tc>
          <w:tcPr>
            <w:tcW w:w="916" w:type="dxa"/>
            <w:vMerge/>
            <w:vAlign w:val="center"/>
          </w:tcPr>
          <w:p w14:paraId="7A21B5CA" w14:textId="77777777" w:rsidR="00E878EB" w:rsidRDefault="00E878EB"/>
        </w:tc>
        <w:tc>
          <w:tcPr>
            <w:tcW w:w="1075" w:type="dxa"/>
            <w:vAlign w:val="center"/>
          </w:tcPr>
          <w:p w14:paraId="7A47EE74" w14:textId="77777777" w:rsidR="00E878EB" w:rsidRDefault="003B46EF">
            <w:r>
              <w:t>2061</w:t>
            </w:r>
          </w:p>
        </w:tc>
        <w:tc>
          <w:tcPr>
            <w:tcW w:w="3186" w:type="dxa"/>
            <w:vAlign w:val="center"/>
          </w:tcPr>
          <w:p w14:paraId="3493E3E2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89A25CD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3CA8F500" w14:textId="77777777" w:rsidR="00E878EB" w:rsidRDefault="003B46EF">
            <w:r>
              <w:t>44.45</w:t>
            </w:r>
          </w:p>
        </w:tc>
      </w:tr>
      <w:tr w:rsidR="00E878EB" w14:paraId="4C9C93B4" w14:textId="77777777">
        <w:tc>
          <w:tcPr>
            <w:tcW w:w="690" w:type="dxa"/>
            <w:vMerge/>
            <w:vAlign w:val="center"/>
          </w:tcPr>
          <w:p w14:paraId="00213593" w14:textId="77777777" w:rsidR="00E878EB" w:rsidRDefault="00E878EB"/>
        </w:tc>
        <w:tc>
          <w:tcPr>
            <w:tcW w:w="916" w:type="dxa"/>
            <w:vMerge/>
            <w:vAlign w:val="center"/>
          </w:tcPr>
          <w:p w14:paraId="1510F570" w14:textId="77777777" w:rsidR="00E878EB" w:rsidRDefault="00E878EB"/>
        </w:tc>
        <w:tc>
          <w:tcPr>
            <w:tcW w:w="1075" w:type="dxa"/>
            <w:vAlign w:val="center"/>
          </w:tcPr>
          <w:p w14:paraId="46A48389" w14:textId="77777777" w:rsidR="00E878EB" w:rsidRDefault="003B46EF">
            <w:r>
              <w:t>2095</w:t>
            </w:r>
          </w:p>
        </w:tc>
        <w:tc>
          <w:tcPr>
            <w:tcW w:w="3186" w:type="dxa"/>
            <w:vAlign w:val="center"/>
          </w:tcPr>
          <w:p w14:paraId="3056E94E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11412CC8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0C5FA729" w14:textId="77777777" w:rsidR="00E878EB" w:rsidRDefault="003B46EF">
            <w:r>
              <w:t>45.57</w:t>
            </w:r>
          </w:p>
        </w:tc>
      </w:tr>
      <w:tr w:rsidR="00E878EB" w14:paraId="412A8670" w14:textId="77777777">
        <w:tc>
          <w:tcPr>
            <w:tcW w:w="690" w:type="dxa"/>
            <w:vMerge/>
            <w:vAlign w:val="center"/>
          </w:tcPr>
          <w:p w14:paraId="2DDB48FE" w14:textId="77777777" w:rsidR="00E878EB" w:rsidRDefault="00E878EB"/>
        </w:tc>
        <w:tc>
          <w:tcPr>
            <w:tcW w:w="916" w:type="dxa"/>
            <w:vMerge/>
            <w:vAlign w:val="center"/>
          </w:tcPr>
          <w:p w14:paraId="508C01A1" w14:textId="77777777" w:rsidR="00E878EB" w:rsidRDefault="00E878EB"/>
        </w:tc>
        <w:tc>
          <w:tcPr>
            <w:tcW w:w="1075" w:type="dxa"/>
            <w:vAlign w:val="center"/>
          </w:tcPr>
          <w:p w14:paraId="262750A9" w14:textId="77777777" w:rsidR="00E878EB" w:rsidRDefault="003B46EF">
            <w:r>
              <w:t>2157</w:t>
            </w:r>
          </w:p>
        </w:tc>
        <w:tc>
          <w:tcPr>
            <w:tcW w:w="3186" w:type="dxa"/>
            <w:vAlign w:val="center"/>
          </w:tcPr>
          <w:p w14:paraId="4D4E2EB2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B62518F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15DFAE33" w14:textId="77777777" w:rsidR="00E878EB" w:rsidRDefault="003B46EF">
            <w:r>
              <w:t>45.18</w:t>
            </w:r>
          </w:p>
        </w:tc>
      </w:tr>
      <w:tr w:rsidR="00E878EB" w14:paraId="6090E941" w14:textId="77777777">
        <w:tc>
          <w:tcPr>
            <w:tcW w:w="690" w:type="dxa"/>
            <w:vMerge/>
            <w:vAlign w:val="center"/>
          </w:tcPr>
          <w:p w14:paraId="17743B1A" w14:textId="77777777" w:rsidR="00E878EB" w:rsidRDefault="00E878EB"/>
        </w:tc>
        <w:tc>
          <w:tcPr>
            <w:tcW w:w="916" w:type="dxa"/>
            <w:vMerge/>
            <w:vAlign w:val="center"/>
          </w:tcPr>
          <w:p w14:paraId="610C01B3" w14:textId="77777777" w:rsidR="00E878EB" w:rsidRDefault="00E878EB"/>
        </w:tc>
        <w:tc>
          <w:tcPr>
            <w:tcW w:w="1075" w:type="dxa"/>
            <w:vAlign w:val="center"/>
          </w:tcPr>
          <w:p w14:paraId="24AA2524" w14:textId="77777777" w:rsidR="00E878EB" w:rsidRDefault="003B46EF">
            <w:r>
              <w:t>2162</w:t>
            </w:r>
          </w:p>
        </w:tc>
        <w:tc>
          <w:tcPr>
            <w:tcW w:w="3186" w:type="dxa"/>
            <w:vAlign w:val="center"/>
          </w:tcPr>
          <w:p w14:paraId="2E5FAC3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75FC262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1FB0E6BF" w14:textId="77777777" w:rsidR="00E878EB" w:rsidRDefault="003B46EF">
            <w:r>
              <w:t>46.93</w:t>
            </w:r>
          </w:p>
        </w:tc>
      </w:tr>
      <w:tr w:rsidR="00E878EB" w14:paraId="259279ED" w14:textId="77777777">
        <w:tc>
          <w:tcPr>
            <w:tcW w:w="690" w:type="dxa"/>
            <w:vMerge/>
            <w:vAlign w:val="center"/>
          </w:tcPr>
          <w:p w14:paraId="32514179" w14:textId="77777777" w:rsidR="00E878EB" w:rsidRDefault="00E878EB"/>
        </w:tc>
        <w:tc>
          <w:tcPr>
            <w:tcW w:w="916" w:type="dxa"/>
            <w:vMerge/>
            <w:vAlign w:val="center"/>
          </w:tcPr>
          <w:p w14:paraId="72499725" w14:textId="77777777" w:rsidR="00E878EB" w:rsidRDefault="00E878EB"/>
        </w:tc>
        <w:tc>
          <w:tcPr>
            <w:tcW w:w="1075" w:type="dxa"/>
            <w:vAlign w:val="center"/>
          </w:tcPr>
          <w:p w14:paraId="0C385EA1" w14:textId="77777777" w:rsidR="00E878EB" w:rsidRDefault="003B46EF">
            <w:r>
              <w:t>2172</w:t>
            </w:r>
          </w:p>
        </w:tc>
        <w:tc>
          <w:tcPr>
            <w:tcW w:w="3186" w:type="dxa"/>
            <w:vAlign w:val="center"/>
          </w:tcPr>
          <w:p w14:paraId="6993077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891B320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18919F21" w14:textId="77777777" w:rsidR="00E878EB" w:rsidRDefault="003B46EF">
            <w:r>
              <w:t>46.70</w:t>
            </w:r>
          </w:p>
        </w:tc>
      </w:tr>
      <w:tr w:rsidR="00E878EB" w14:paraId="463589FD" w14:textId="77777777">
        <w:tc>
          <w:tcPr>
            <w:tcW w:w="690" w:type="dxa"/>
            <w:vMerge/>
            <w:vAlign w:val="center"/>
          </w:tcPr>
          <w:p w14:paraId="7F5C30C4" w14:textId="77777777" w:rsidR="00E878EB" w:rsidRDefault="00E878EB"/>
        </w:tc>
        <w:tc>
          <w:tcPr>
            <w:tcW w:w="916" w:type="dxa"/>
            <w:vMerge/>
            <w:vAlign w:val="center"/>
          </w:tcPr>
          <w:p w14:paraId="0EC7CDD6" w14:textId="77777777" w:rsidR="00E878EB" w:rsidRDefault="00E878EB"/>
        </w:tc>
        <w:tc>
          <w:tcPr>
            <w:tcW w:w="1075" w:type="dxa"/>
            <w:vAlign w:val="center"/>
          </w:tcPr>
          <w:p w14:paraId="22303D52" w14:textId="77777777" w:rsidR="00E878EB" w:rsidRDefault="003B46EF">
            <w:r>
              <w:t>2177</w:t>
            </w:r>
          </w:p>
        </w:tc>
        <w:tc>
          <w:tcPr>
            <w:tcW w:w="3186" w:type="dxa"/>
            <w:vAlign w:val="center"/>
          </w:tcPr>
          <w:p w14:paraId="2FAD3D9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41FC828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724E7042" w14:textId="77777777" w:rsidR="00E878EB" w:rsidRDefault="003B46EF">
            <w:r>
              <w:t>43.76</w:t>
            </w:r>
          </w:p>
        </w:tc>
      </w:tr>
      <w:tr w:rsidR="00E878EB" w14:paraId="34D349AA" w14:textId="77777777">
        <w:tc>
          <w:tcPr>
            <w:tcW w:w="690" w:type="dxa"/>
            <w:vMerge/>
            <w:vAlign w:val="center"/>
          </w:tcPr>
          <w:p w14:paraId="0EFB8C0D" w14:textId="77777777" w:rsidR="00E878EB" w:rsidRDefault="00E878EB"/>
        </w:tc>
        <w:tc>
          <w:tcPr>
            <w:tcW w:w="916" w:type="dxa"/>
            <w:vMerge/>
            <w:vAlign w:val="center"/>
          </w:tcPr>
          <w:p w14:paraId="633879BB" w14:textId="77777777" w:rsidR="00E878EB" w:rsidRDefault="00E878EB"/>
        </w:tc>
        <w:tc>
          <w:tcPr>
            <w:tcW w:w="1075" w:type="dxa"/>
            <w:vAlign w:val="center"/>
          </w:tcPr>
          <w:p w14:paraId="08A2DED1" w14:textId="77777777" w:rsidR="00E878EB" w:rsidRDefault="003B46EF">
            <w:r>
              <w:t>2183</w:t>
            </w:r>
          </w:p>
        </w:tc>
        <w:tc>
          <w:tcPr>
            <w:tcW w:w="3186" w:type="dxa"/>
            <w:vAlign w:val="center"/>
          </w:tcPr>
          <w:p w14:paraId="6B4AB04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B5937AF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18BA0EB7" w14:textId="77777777" w:rsidR="00E878EB" w:rsidRDefault="003B46EF">
            <w:r>
              <w:t>43.45</w:t>
            </w:r>
          </w:p>
        </w:tc>
      </w:tr>
      <w:tr w:rsidR="00E878EB" w14:paraId="3184DC48" w14:textId="77777777">
        <w:tc>
          <w:tcPr>
            <w:tcW w:w="690" w:type="dxa"/>
            <w:vMerge/>
            <w:vAlign w:val="center"/>
          </w:tcPr>
          <w:p w14:paraId="28BDC7AA" w14:textId="77777777" w:rsidR="00E878EB" w:rsidRDefault="00E878EB"/>
        </w:tc>
        <w:tc>
          <w:tcPr>
            <w:tcW w:w="916" w:type="dxa"/>
            <w:vMerge/>
            <w:vAlign w:val="center"/>
          </w:tcPr>
          <w:p w14:paraId="13A1947C" w14:textId="77777777" w:rsidR="00E878EB" w:rsidRDefault="00E878EB"/>
        </w:tc>
        <w:tc>
          <w:tcPr>
            <w:tcW w:w="1075" w:type="dxa"/>
            <w:vAlign w:val="center"/>
          </w:tcPr>
          <w:p w14:paraId="38CA16B7" w14:textId="77777777" w:rsidR="00E878EB" w:rsidRDefault="003B46EF">
            <w:r>
              <w:t>2191</w:t>
            </w:r>
          </w:p>
        </w:tc>
        <w:tc>
          <w:tcPr>
            <w:tcW w:w="3186" w:type="dxa"/>
            <w:vAlign w:val="center"/>
          </w:tcPr>
          <w:p w14:paraId="3BD630C4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3199138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26E4C5CC" w14:textId="77777777" w:rsidR="00E878EB" w:rsidRDefault="003B46EF">
            <w:r>
              <w:t>46.82</w:t>
            </w:r>
          </w:p>
        </w:tc>
      </w:tr>
      <w:tr w:rsidR="00E878EB" w14:paraId="6FFBD1C1" w14:textId="77777777">
        <w:tc>
          <w:tcPr>
            <w:tcW w:w="690" w:type="dxa"/>
            <w:vMerge/>
            <w:vAlign w:val="center"/>
          </w:tcPr>
          <w:p w14:paraId="51038056" w14:textId="77777777" w:rsidR="00E878EB" w:rsidRDefault="00E878EB"/>
        </w:tc>
        <w:tc>
          <w:tcPr>
            <w:tcW w:w="916" w:type="dxa"/>
            <w:vMerge/>
            <w:vAlign w:val="center"/>
          </w:tcPr>
          <w:p w14:paraId="0E5F3657" w14:textId="77777777" w:rsidR="00E878EB" w:rsidRDefault="00E878EB"/>
        </w:tc>
        <w:tc>
          <w:tcPr>
            <w:tcW w:w="1075" w:type="dxa"/>
            <w:vAlign w:val="center"/>
          </w:tcPr>
          <w:p w14:paraId="75B46BF0" w14:textId="77777777" w:rsidR="00E878EB" w:rsidRDefault="003B46EF">
            <w:r>
              <w:t>2227</w:t>
            </w:r>
          </w:p>
        </w:tc>
        <w:tc>
          <w:tcPr>
            <w:tcW w:w="3186" w:type="dxa"/>
            <w:vAlign w:val="center"/>
          </w:tcPr>
          <w:p w14:paraId="259DC934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313CA2D6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7E3FC880" w14:textId="77777777" w:rsidR="00E878EB" w:rsidRDefault="003B46EF">
            <w:r>
              <w:t>48.05</w:t>
            </w:r>
          </w:p>
        </w:tc>
      </w:tr>
      <w:tr w:rsidR="00E878EB" w14:paraId="584AC462" w14:textId="77777777">
        <w:tc>
          <w:tcPr>
            <w:tcW w:w="690" w:type="dxa"/>
            <w:vMerge/>
            <w:vAlign w:val="center"/>
          </w:tcPr>
          <w:p w14:paraId="2AAAD1AD" w14:textId="77777777" w:rsidR="00E878EB" w:rsidRDefault="00E878EB"/>
        </w:tc>
        <w:tc>
          <w:tcPr>
            <w:tcW w:w="916" w:type="dxa"/>
            <w:vMerge/>
            <w:vAlign w:val="center"/>
          </w:tcPr>
          <w:p w14:paraId="763A975C" w14:textId="77777777" w:rsidR="00E878EB" w:rsidRDefault="00E878EB"/>
        </w:tc>
        <w:tc>
          <w:tcPr>
            <w:tcW w:w="1075" w:type="dxa"/>
            <w:vAlign w:val="center"/>
          </w:tcPr>
          <w:p w14:paraId="40CDA97F" w14:textId="77777777" w:rsidR="00E878EB" w:rsidRDefault="003B46EF">
            <w:r>
              <w:t>2299</w:t>
            </w:r>
          </w:p>
        </w:tc>
        <w:tc>
          <w:tcPr>
            <w:tcW w:w="3186" w:type="dxa"/>
            <w:vAlign w:val="center"/>
          </w:tcPr>
          <w:p w14:paraId="2CEC3764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7D15D163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490ECFE8" w14:textId="77777777" w:rsidR="00E878EB" w:rsidRDefault="003B46EF">
            <w:r>
              <w:t>47.25</w:t>
            </w:r>
          </w:p>
        </w:tc>
      </w:tr>
      <w:tr w:rsidR="00E878EB" w14:paraId="5CB31118" w14:textId="77777777">
        <w:tc>
          <w:tcPr>
            <w:tcW w:w="690" w:type="dxa"/>
            <w:vMerge/>
            <w:vAlign w:val="center"/>
          </w:tcPr>
          <w:p w14:paraId="475CB9EB" w14:textId="77777777" w:rsidR="00E878EB" w:rsidRDefault="00E878EB"/>
        </w:tc>
        <w:tc>
          <w:tcPr>
            <w:tcW w:w="916" w:type="dxa"/>
            <w:vMerge/>
            <w:vAlign w:val="center"/>
          </w:tcPr>
          <w:p w14:paraId="4B554FCD" w14:textId="77777777" w:rsidR="00E878EB" w:rsidRDefault="00E878EB"/>
        </w:tc>
        <w:tc>
          <w:tcPr>
            <w:tcW w:w="1075" w:type="dxa"/>
            <w:vAlign w:val="center"/>
          </w:tcPr>
          <w:p w14:paraId="22E346BD" w14:textId="77777777" w:rsidR="00E878EB" w:rsidRDefault="003B46EF">
            <w:r>
              <w:t>2305</w:t>
            </w:r>
          </w:p>
        </w:tc>
        <w:tc>
          <w:tcPr>
            <w:tcW w:w="3186" w:type="dxa"/>
            <w:vAlign w:val="center"/>
          </w:tcPr>
          <w:p w14:paraId="041D7D48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A5BE49B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325E0A04" w14:textId="77777777" w:rsidR="00E878EB" w:rsidRDefault="003B46EF">
            <w:r>
              <w:t>44.16</w:t>
            </w:r>
          </w:p>
        </w:tc>
      </w:tr>
      <w:tr w:rsidR="00E878EB" w14:paraId="75453DDD" w14:textId="77777777">
        <w:tc>
          <w:tcPr>
            <w:tcW w:w="690" w:type="dxa"/>
            <w:vMerge/>
            <w:vAlign w:val="center"/>
          </w:tcPr>
          <w:p w14:paraId="5CA3B729" w14:textId="77777777" w:rsidR="00E878EB" w:rsidRDefault="00E878EB"/>
        </w:tc>
        <w:tc>
          <w:tcPr>
            <w:tcW w:w="916" w:type="dxa"/>
            <w:vMerge/>
            <w:vAlign w:val="center"/>
          </w:tcPr>
          <w:p w14:paraId="0FB679E3" w14:textId="77777777" w:rsidR="00E878EB" w:rsidRDefault="00E878EB"/>
        </w:tc>
        <w:tc>
          <w:tcPr>
            <w:tcW w:w="1075" w:type="dxa"/>
            <w:vAlign w:val="center"/>
          </w:tcPr>
          <w:p w14:paraId="666EB2B5" w14:textId="77777777" w:rsidR="00E878EB" w:rsidRDefault="003B46EF">
            <w:r>
              <w:t>2312</w:t>
            </w:r>
          </w:p>
        </w:tc>
        <w:tc>
          <w:tcPr>
            <w:tcW w:w="3186" w:type="dxa"/>
            <w:vAlign w:val="center"/>
          </w:tcPr>
          <w:p w14:paraId="3FCAC144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60651CAD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220A03EC" w14:textId="77777777" w:rsidR="00E878EB" w:rsidRDefault="003B46EF">
            <w:r>
              <w:t>49.28</w:t>
            </w:r>
          </w:p>
        </w:tc>
      </w:tr>
      <w:tr w:rsidR="00E878EB" w14:paraId="1CBE74E4" w14:textId="77777777">
        <w:tc>
          <w:tcPr>
            <w:tcW w:w="690" w:type="dxa"/>
            <w:vMerge/>
            <w:vAlign w:val="center"/>
          </w:tcPr>
          <w:p w14:paraId="7C632BE9" w14:textId="77777777" w:rsidR="00E878EB" w:rsidRDefault="00E878EB"/>
        </w:tc>
        <w:tc>
          <w:tcPr>
            <w:tcW w:w="916" w:type="dxa"/>
            <w:vMerge/>
            <w:vAlign w:val="center"/>
          </w:tcPr>
          <w:p w14:paraId="039887C1" w14:textId="77777777" w:rsidR="00E878EB" w:rsidRDefault="00E878EB"/>
        </w:tc>
        <w:tc>
          <w:tcPr>
            <w:tcW w:w="1075" w:type="dxa"/>
            <w:vAlign w:val="center"/>
          </w:tcPr>
          <w:p w14:paraId="0D9C9F34" w14:textId="77777777" w:rsidR="00E878EB" w:rsidRDefault="003B46EF">
            <w:r>
              <w:t>2505</w:t>
            </w:r>
          </w:p>
        </w:tc>
        <w:tc>
          <w:tcPr>
            <w:tcW w:w="3186" w:type="dxa"/>
            <w:vAlign w:val="center"/>
          </w:tcPr>
          <w:p w14:paraId="4C94482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FA2190D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38A7E9BB" w14:textId="77777777" w:rsidR="00E878EB" w:rsidRDefault="003B46EF">
            <w:r>
              <w:t>46.34</w:t>
            </w:r>
          </w:p>
        </w:tc>
      </w:tr>
      <w:tr w:rsidR="00E878EB" w14:paraId="708EF806" w14:textId="77777777">
        <w:tc>
          <w:tcPr>
            <w:tcW w:w="690" w:type="dxa"/>
            <w:vMerge/>
            <w:vAlign w:val="center"/>
          </w:tcPr>
          <w:p w14:paraId="51970D05" w14:textId="77777777" w:rsidR="00E878EB" w:rsidRDefault="00E878EB"/>
        </w:tc>
        <w:tc>
          <w:tcPr>
            <w:tcW w:w="916" w:type="dxa"/>
            <w:vMerge/>
            <w:vAlign w:val="center"/>
          </w:tcPr>
          <w:p w14:paraId="2ADB4984" w14:textId="77777777" w:rsidR="00E878EB" w:rsidRDefault="00E878EB"/>
        </w:tc>
        <w:tc>
          <w:tcPr>
            <w:tcW w:w="1075" w:type="dxa"/>
            <w:vAlign w:val="center"/>
          </w:tcPr>
          <w:p w14:paraId="39A0187B" w14:textId="77777777" w:rsidR="00E878EB" w:rsidRDefault="003B46EF">
            <w:r>
              <w:t>2514</w:t>
            </w:r>
          </w:p>
        </w:tc>
        <w:tc>
          <w:tcPr>
            <w:tcW w:w="3186" w:type="dxa"/>
            <w:vAlign w:val="center"/>
          </w:tcPr>
          <w:p w14:paraId="4DD8041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322E024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1BFDBED7" w14:textId="77777777" w:rsidR="00E878EB" w:rsidRDefault="003B46EF">
            <w:r>
              <w:t>45.26</w:t>
            </w:r>
          </w:p>
        </w:tc>
      </w:tr>
      <w:tr w:rsidR="00E878EB" w14:paraId="05DA1B51" w14:textId="77777777">
        <w:tc>
          <w:tcPr>
            <w:tcW w:w="690" w:type="dxa"/>
            <w:vMerge/>
            <w:vAlign w:val="center"/>
          </w:tcPr>
          <w:p w14:paraId="37CDE7AE" w14:textId="77777777" w:rsidR="00E878EB" w:rsidRDefault="00E878EB"/>
        </w:tc>
        <w:tc>
          <w:tcPr>
            <w:tcW w:w="916" w:type="dxa"/>
            <w:vMerge/>
            <w:vAlign w:val="center"/>
          </w:tcPr>
          <w:p w14:paraId="713DCE75" w14:textId="77777777" w:rsidR="00E878EB" w:rsidRDefault="00E878EB"/>
        </w:tc>
        <w:tc>
          <w:tcPr>
            <w:tcW w:w="1075" w:type="dxa"/>
            <w:vAlign w:val="center"/>
          </w:tcPr>
          <w:p w14:paraId="6B264CF2" w14:textId="77777777" w:rsidR="00E878EB" w:rsidRDefault="003B46EF">
            <w:r>
              <w:t>2563</w:t>
            </w:r>
          </w:p>
        </w:tc>
        <w:tc>
          <w:tcPr>
            <w:tcW w:w="3186" w:type="dxa"/>
            <w:vAlign w:val="center"/>
          </w:tcPr>
          <w:p w14:paraId="3762D63A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5C141B7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202F0BB" w14:textId="77777777" w:rsidR="00E878EB" w:rsidRDefault="003B46EF">
            <w:r>
              <w:t>44.08</w:t>
            </w:r>
          </w:p>
        </w:tc>
      </w:tr>
      <w:tr w:rsidR="00E878EB" w14:paraId="601F98E1" w14:textId="77777777">
        <w:tc>
          <w:tcPr>
            <w:tcW w:w="690" w:type="dxa"/>
            <w:vMerge/>
            <w:vAlign w:val="center"/>
          </w:tcPr>
          <w:p w14:paraId="1B569CB0" w14:textId="77777777" w:rsidR="00E878EB" w:rsidRDefault="00E878EB"/>
        </w:tc>
        <w:tc>
          <w:tcPr>
            <w:tcW w:w="916" w:type="dxa"/>
            <w:vMerge/>
            <w:vAlign w:val="center"/>
          </w:tcPr>
          <w:p w14:paraId="64C5D07F" w14:textId="77777777" w:rsidR="00E878EB" w:rsidRDefault="00E878EB"/>
        </w:tc>
        <w:tc>
          <w:tcPr>
            <w:tcW w:w="1075" w:type="dxa"/>
            <w:vAlign w:val="center"/>
          </w:tcPr>
          <w:p w14:paraId="13DC79B2" w14:textId="77777777" w:rsidR="00E878EB" w:rsidRDefault="003B46EF">
            <w:r>
              <w:t>2610</w:t>
            </w:r>
          </w:p>
        </w:tc>
        <w:tc>
          <w:tcPr>
            <w:tcW w:w="3186" w:type="dxa"/>
            <w:vAlign w:val="center"/>
          </w:tcPr>
          <w:p w14:paraId="0C35682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7EA36E6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6F490A5E" w14:textId="77777777" w:rsidR="00E878EB" w:rsidRDefault="003B46EF">
            <w:r>
              <w:t>45.00</w:t>
            </w:r>
          </w:p>
        </w:tc>
      </w:tr>
      <w:tr w:rsidR="00E878EB" w14:paraId="72CB1F3D" w14:textId="77777777">
        <w:tc>
          <w:tcPr>
            <w:tcW w:w="690" w:type="dxa"/>
            <w:vMerge/>
            <w:vAlign w:val="center"/>
          </w:tcPr>
          <w:p w14:paraId="3738DCC3" w14:textId="77777777" w:rsidR="00E878EB" w:rsidRDefault="00E878EB"/>
        </w:tc>
        <w:tc>
          <w:tcPr>
            <w:tcW w:w="916" w:type="dxa"/>
            <w:vMerge/>
            <w:vAlign w:val="center"/>
          </w:tcPr>
          <w:p w14:paraId="1B79E355" w14:textId="77777777" w:rsidR="00E878EB" w:rsidRDefault="00E878EB"/>
        </w:tc>
        <w:tc>
          <w:tcPr>
            <w:tcW w:w="1075" w:type="dxa"/>
            <w:vAlign w:val="center"/>
          </w:tcPr>
          <w:p w14:paraId="2E12FA17" w14:textId="77777777" w:rsidR="00E878EB" w:rsidRDefault="003B46EF">
            <w:r>
              <w:t>2620</w:t>
            </w:r>
          </w:p>
        </w:tc>
        <w:tc>
          <w:tcPr>
            <w:tcW w:w="3186" w:type="dxa"/>
            <w:vAlign w:val="center"/>
          </w:tcPr>
          <w:p w14:paraId="2910FF67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C22CAFE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2DD22B12" w14:textId="77777777" w:rsidR="00E878EB" w:rsidRDefault="003B46EF">
            <w:r>
              <w:t>44.04</w:t>
            </w:r>
          </w:p>
        </w:tc>
      </w:tr>
      <w:tr w:rsidR="00E878EB" w14:paraId="3A7F6564" w14:textId="77777777">
        <w:tc>
          <w:tcPr>
            <w:tcW w:w="690" w:type="dxa"/>
            <w:vMerge/>
            <w:vAlign w:val="center"/>
          </w:tcPr>
          <w:p w14:paraId="757A4EDC" w14:textId="77777777" w:rsidR="00E878EB" w:rsidRDefault="00E878EB"/>
        </w:tc>
        <w:tc>
          <w:tcPr>
            <w:tcW w:w="916" w:type="dxa"/>
            <w:vMerge/>
            <w:vAlign w:val="center"/>
          </w:tcPr>
          <w:p w14:paraId="703036BE" w14:textId="77777777" w:rsidR="00E878EB" w:rsidRDefault="00E878EB"/>
        </w:tc>
        <w:tc>
          <w:tcPr>
            <w:tcW w:w="1075" w:type="dxa"/>
            <w:vAlign w:val="center"/>
          </w:tcPr>
          <w:p w14:paraId="04B11BBA" w14:textId="77777777" w:rsidR="00E878EB" w:rsidRDefault="003B46EF">
            <w:r>
              <w:t>2625</w:t>
            </w:r>
          </w:p>
        </w:tc>
        <w:tc>
          <w:tcPr>
            <w:tcW w:w="3186" w:type="dxa"/>
            <w:vAlign w:val="center"/>
          </w:tcPr>
          <w:p w14:paraId="1981560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1CF4CBA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8BF35CA" w14:textId="77777777" w:rsidR="00E878EB" w:rsidRDefault="003B46EF">
            <w:r>
              <w:t>41.20</w:t>
            </w:r>
          </w:p>
        </w:tc>
      </w:tr>
      <w:tr w:rsidR="00E878EB" w14:paraId="711A950D" w14:textId="77777777">
        <w:tc>
          <w:tcPr>
            <w:tcW w:w="690" w:type="dxa"/>
            <w:vMerge/>
            <w:vAlign w:val="center"/>
          </w:tcPr>
          <w:p w14:paraId="44619375" w14:textId="77777777" w:rsidR="00E878EB" w:rsidRDefault="00E878EB"/>
        </w:tc>
        <w:tc>
          <w:tcPr>
            <w:tcW w:w="916" w:type="dxa"/>
            <w:vMerge/>
            <w:vAlign w:val="center"/>
          </w:tcPr>
          <w:p w14:paraId="6E62B915" w14:textId="77777777" w:rsidR="00E878EB" w:rsidRDefault="00E878EB"/>
        </w:tc>
        <w:tc>
          <w:tcPr>
            <w:tcW w:w="1075" w:type="dxa"/>
            <w:vAlign w:val="center"/>
          </w:tcPr>
          <w:p w14:paraId="5C6342B4" w14:textId="77777777" w:rsidR="00E878EB" w:rsidRDefault="003B46EF">
            <w:r>
              <w:t>2632</w:t>
            </w:r>
          </w:p>
        </w:tc>
        <w:tc>
          <w:tcPr>
            <w:tcW w:w="3186" w:type="dxa"/>
            <w:vAlign w:val="center"/>
          </w:tcPr>
          <w:p w14:paraId="6702D8C4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342CE30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64ECF25C" w14:textId="77777777" w:rsidR="00E878EB" w:rsidRDefault="003B46EF">
            <w:r>
              <w:t>40.47</w:t>
            </w:r>
          </w:p>
        </w:tc>
      </w:tr>
      <w:tr w:rsidR="00E878EB" w14:paraId="3E6036B8" w14:textId="77777777">
        <w:tc>
          <w:tcPr>
            <w:tcW w:w="690" w:type="dxa"/>
            <w:vMerge/>
            <w:vAlign w:val="center"/>
          </w:tcPr>
          <w:p w14:paraId="23D50790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3E8FF242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334DAABD" w14:textId="77777777" w:rsidR="00E878EB" w:rsidRDefault="003B46EF">
            <w:r>
              <w:t>2023</w:t>
            </w:r>
          </w:p>
        </w:tc>
        <w:tc>
          <w:tcPr>
            <w:tcW w:w="3186" w:type="dxa"/>
            <w:vAlign w:val="center"/>
          </w:tcPr>
          <w:p w14:paraId="459BE98E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95BBEB6" w14:textId="77777777" w:rsidR="00E878EB" w:rsidRDefault="003B46EF">
            <w:r>
              <w:t>39.3</w:t>
            </w:r>
          </w:p>
        </w:tc>
        <w:tc>
          <w:tcPr>
            <w:tcW w:w="3356" w:type="dxa"/>
            <w:vAlign w:val="center"/>
          </w:tcPr>
          <w:p w14:paraId="1FB00298" w14:textId="77777777" w:rsidR="00E878EB" w:rsidRDefault="003B46EF">
            <w:r>
              <w:t>42.21</w:t>
            </w:r>
          </w:p>
        </w:tc>
      </w:tr>
      <w:tr w:rsidR="00E878EB" w14:paraId="6DBEAAEE" w14:textId="77777777">
        <w:tc>
          <w:tcPr>
            <w:tcW w:w="690" w:type="dxa"/>
            <w:vMerge/>
            <w:vAlign w:val="center"/>
          </w:tcPr>
          <w:p w14:paraId="0C1FFED9" w14:textId="77777777" w:rsidR="00E878EB" w:rsidRDefault="00E878EB"/>
        </w:tc>
        <w:tc>
          <w:tcPr>
            <w:tcW w:w="916" w:type="dxa"/>
            <w:vMerge/>
            <w:vAlign w:val="center"/>
          </w:tcPr>
          <w:p w14:paraId="428081AE" w14:textId="77777777" w:rsidR="00E878EB" w:rsidRDefault="00E878EB"/>
        </w:tc>
        <w:tc>
          <w:tcPr>
            <w:tcW w:w="1075" w:type="dxa"/>
            <w:vAlign w:val="center"/>
          </w:tcPr>
          <w:p w14:paraId="56FBC88D" w14:textId="77777777" w:rsidR="00E878EB" w:rsidRDefault="003B46EF">
            <w:r>
              <w:t>2027</w:t>
            </w:r>
          </w:p>
        </w:tc>
        <w:tc>
          <w:tcPr>
            <w:tcW w:w="3186" w:type="dxa"/>
            <w:vAlign w:val="center"/>
          </w:tcPr>
          <w:p w14:paraId="1449A8FC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68E48444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1B311CD" w14:textId="77777777" w:rsidR="00E878EB" w:rsidRDefault="003B46EF">
            <w:r>
              <w:t>42.23</w:t>
            </w:r>
          </w:p>
        </w:tc>
      </w:tr>
      <w:tr w:rsidR="00E878EB" w14:paraId="74A36424" w14:textId="77777777">
        <w:tc>
          <w:tcPr>
            <w:tcW w:w="690" w:type="dxa"/>
            <w:vMerge/>
            <w:vAlign w:val="center"/>
          </w:tcPr>
          <w:p w14:paraId="46B054E9" w14:textId="77777777" w:rsidR="00E878EB" w:rsidRDefault="00E878EB"/>
        </w:tc>
        <w:tc>
          <w:tcPr>
            <w:tcW w:w="916" w:type="dxa"/>
            <w:vMerge/>
            <w:vAlign w:val="center"/>
          </w:tcPr>
          <w:p w14:paraId="75B65093" w14:textId="77777777" w:rsidR="00E878EB" w:rsidRDefault="00E878EB"/>
        </w:tc>
        <w:tc>
          <w:tcPr>
            <w:tcW w:w="1075" w:type="dxa"/>
            <w:vAlign w:val="center"/>
          </w:tcPr>
          <w:p w14:paraId="6E3E00C0" w14:textId="77777777" w:rsidR="00E878EB" w:rsidRDefault="003B46EF">
            <w:r>
              <w:t>2071</w:t>
            </w:r>
          </w:p>
        </w:tc>
        <w:tc>
          <w:tcPr>
            <w:tcW w:w="3186" w:type="dxa"/>
            <w:vAlign w:val="center"/>
          </w:tcPr>
          <w:p w14:paraId="5BAFAE93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DC91BBC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2739EF70" w14:textId="77777777" w:rsidR="00E878EB" w:rsidRDefault="003B46EF">
            <w:r>
              <w:t>44.58</w:t>
            </w:r>
          </w:p>
        </w:tc>
      </w:tr>
      <w:tr w:rsidR="00E878EB" w14:paraId="504DEA9D" w14:textId="77777777">
        <w:tc>
          <w:tcPr>
            <w:tcW w:w="690" w:type="dxa"/>
            <w:vMerge/>
            <w:vAlign w:val="center"/>
          </w:tcPr>
          <w:p w14:paraId="3B45ABB8" w14:textId="77777777" w:rsidR="00E878EB" w:rsidRDefault="00E878EB"/>
        </w:tc>
        <w:tc>
          <w:tcPr>
            <w:tcW w:w="916" w:type="dxa"/>
            <w:vMerge/>
            <w:vAlign w:val="center"/>
          </w:tcPr>
          <w:p w14:paraId="7AD98862" w14:textId="77777777" w:rsidR="00E878EB" w:rsidRDefault="00E878EB"/>
        </w:tc>
        <w:tc>
          <w:tcPr>
            <w:tcW w:w="1075" w:type="dxa"/>
            <w:vAlign w:val="center"/>
          </w:tcPr>
          <w:p w14:paraId="06520FF1" w14:textId="77777777" w:rsidR="00E878EB" w:rsidRDefault="003B46EF">
            <w:r>
              <w:t>2082</w:t>
            </w:r>
          </w:p>
        </w:tc>
        <w:tc>
          <w:tcPr>
            <w:tcW w:w="3186" w:type="dxa"/>
            <w:vAlign w:val="center"/>
          </w:tcPr>
          <w:p w14:paraId="153A393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5B2A4D6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616A911D" w14:textId="77777777" w:rsidR="00E878EB" w:rsidRDefault="003B46EF">
            <w:r>
              <w:t>45.21</w:t>
            </w:r>
          </w:p>
        </w:tc>
      </w:tr>
      <w:tr w:rsidR="00E878EB" w14:paraId="037189BE" w14:textId="77777777">
        <w:tc>
          <w:tcPr>
            <w:tcW w:w="690" w:type="dxa"/>
            <w:vMerge/>
            <w:vAlign w:val="center"/>
          </w:tcPr>
          <w:p w14:paraId="582E6426" w14:textId="77777777" w:rsidR="00E878EB" w:rsidRDefault="00E878EB"/>
        </w:tc>
        <w:tc>
          <w:tcPr>
            <w:tcW w:w="916" w:type="dxa"/>
            <w:vMerge/>
            <w:vAlign w:val="center"/>
          </w:tcPr>
          <w:p w14:paraId="06C4DADA" w14:textId="77777777" w:rsidR="00E878EB" w:rsidRDefault="00E878EB"/>
        </w:tc>
        <w:tc>
          <w:tcPr>
            <w:tcW w:w="1075" w:type="dxa"/>
            <w:vAlign w:val="center"/>
          </w:tcPr>
          <w:p w14:paraId="490C96E4" w14:textId="77777777" w:rsidR="00E878EB" w:rsidRDefault="003B46EF">
            <w:r>
              <w:t>2140</w:t>
            </w:r>
          </w:p>
        </w:tc>
        <w:tc>
          <w:tcPr>
            <w:tcW w:w="3186" w:type="dxa"/>
            <w:vAlign w:val="center"/>
          </w:tcPr>
          <w:p w14:paraId="03057D6D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4A974DA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73F46FCA" w14:textId="77777777" w:rsidR="00E878EB" w:rsidRDefault="003B46EF">
            <w:r>
              <w:t>44.78</w:t>
            </w:r>
          </w:p>
        </w:tc>
      </w:tr>
      <w:tr w:rsidR="00E878EB" w14:paraId="06C33F6C" w14:textId="77777777">
        <w:tc>
          <w:tcPr>
            <w:tcW w:w="690" w:type="dxa"/>
            <w:vMerge/>
            <w:vAlign w:val="center"/>
          </w:tcPr>
          <w:p w14:paraId="35BE01D6" w14:textId="77777777" w:rsidR="00E878EB" w:rsidRDefault="00E878EB"/>
        </w:tc>
        <w:tc>
          <w:tcPr>
            <w:tcW w:w="916" w:type="dxa"/>
            <w:vMerge/>
            <w:vAlign w:val="center"/>
          </w:tcPr>
          <w:p w14:paraId="555930FA" w14:textId="77777777" w:rsidR="00E878EB" w:rsidRDefault="00E878EB"/>
        </w:tc>
        <w:tc>
          <w:tcPr>
            <w:tcW w:w="1075" w:type="dxa"/>
            <w:vAlign w:val="center"/>
          </w:tcPr>
          <w:p w14:paraId="59B8D68A" w14:textId="77777777" w:rsidR="00E878EB" w:rsidRDefault="003B46EF">
            <w:r>
              <w:t>2150</w:t>
            </w:r>
          </w:p>
        </w:tc>
        <w:tc>
          <w:tcPr>
            <w:tcW w:w="3186" w:type="dxa"/>
            <w:vAlign w:val="center"/>
          </w:tcPr>
          <w:p w14:paraId="230B3F4E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1885EA5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67A3821B" w14:textId="77777777" w:rsidR="00E878EB" w:rsidRDefault="003B46EF">
            <w:r>
              <w:t>44.73</w:t>
            </w:r>
          </w:p>
        </w:tc>
      </w:tr>
      <w:tr w:rsidR="00E878EB" w14:paraId="69161EFF" w14:textId="77777777">
        <w:tc>
          <w:tcPr>
            <w:tcW w:w="690" w:type="dxa"/>
            <w:vMerge/>
            <w:vAlign w:val="center"/>
          </w:tcPr>
          <w:p w14:paraId="0B64C99C" w14:textId="77777777" w:rsidR="00E878EB" w:rsidRDefault="00E878EB"/>
        </w:tc>
        <w:tc>
          <w:tcPr>
            <w:tcW w:w="916" w:type="dxa"/>
            <w:vMerge/>
            <w:vAlign w:val="center"/>
          </w:tcPr>
          <w:p w14:paraId="34972211" w14:textId="77777777" w:rsidR="00E878EB" w:rsidRDefault="00E878EB"/>
        </w:tc>
        <w:tc>
          <w:tcPr>
            <w:tcW w:w="1075" w:type="dxa"/>
            <w:vAlign w:val="center"/>
          </w:tcPr>
          <w:p w14:paraId="2502A917" w14:textId="77777777" w:rsidR="00E878EB" w:rsidRDefault="003B46EF">
            <w:r>
              <w:t>2197</w:t>
            </w:r>
          </w:p>
        </w:tc>
        <w:tc>
          <w:tcPr>
            <w:tcW w:w="3186" w:type="dxa"/>
            <w:vAlign w:val="center"/>
          </w:tcPr>
          <w:p w14:paraId="721D92B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391B178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37523DB5" w14:textId="77777777" w:rsidR="00E878EB" w:rsidRDefault="003B46EF">
            <w:r>
              <w:t>48.34</w:t>
            </w:r>
          </w:p>
        </w:tc>
      </w:tr>
      <w:tr w:rsidR="00E878EB" w14:paraId="5E833F61" w14:textId="77777777">
        <w:tc>
          <w:tcPr>
            <w:tcW w:w="690" w:type="dxa"/>
            <w:vMerge/>
            <w:vAlign w:val="center"/>
          </w:tcPr>
          <w:p w14:paraId="10AFF91A" w14:textId="77777777" w:rsidR="00E878EB" w:rsidRDefault="00E878EB"/>
        </w:tc>
        <w:tc>
          <w:tcPr>
            <w:tcW w:w="916" w:type="dxa"/>
            <w:vMerge/>
            <w:vAlign w:val="center"/>
          </w:tcPr>
          <w:p w14:paraId="49F41377" w14:textId="77777777" w:rsidR="00E878EB" w:rsidRDefault="00E878EB"/>
        </w:tc>
        <w:tc>
          <w:tcPr>
            <w:tcW w:w="1075" w:type="dxa"/>
            <w:vAlign w:val="center"/>
          </w:tcPr>
          <w:p w14:paraId="339B9ED6" w14:textId="77777777" w:rsidR="00E878EB" w:rsidRDefault="003B46EF">
            <w:r>
              <w:t>2220</w:t>
            </w:r>
          </w:p>
        </w:tc>
        <w:tc>
          <w:tcPr>
            <w:tcW w:w="3186" w:type="dxa"/>
            <w:vAlign w:val="center"/>
          </w:tcPr>
          <w:p w14:paraId="74295314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0651036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702BE1D3" w14:textId="77777777" w:rsidR="00E878EB" w:rsidRDefault="003B46EF">
            <w:r>
              <w:t>48.37</w:t>
            </w:r>
          </w:p>
        </w:tc>
      </w:tr>
      <w:tr w:rsidR="00E878EB" w14:paraId="41A10B7C" w14:textId="77777777">
        <w:tc>
          <w:tcPr>
            <w:tcW w:w="690" w:type="dxa"/>
            <w:vMerge/>
            <w:vAlign w:val="center"/>
          </w:tcPr>
          <w:p w14:paraId="6C236372" w14:textId="77777777" w:rsidR="00E878EB" w:rsidRDefault="00E878EB"/>
        </w:tc>
        <w:tc>
          <w:tcPr>
            <w:tcW w:w="916" w:type="dxa"/>
            <w:vMerge/>
            <w:vAlign w:val="center"/>
          </w:tcPr>
          <w:p w14:paraId="24AB0C3E" w14:textId="77777777" w:rsidR="00E878EB" w:rsidRDefault="00E878EB"/>
        </w:tc>
        <w:tc>
          <w:tcPr>
            <w:tcW w:w="1075" w:type="dxa"/>
            <w:vAlign w:val="center"/>
          </w:tcPr>
          <w:p w14:paraId="51017BDE" w14:textId="77777777" w:rsidR="00E878EB" w:rsidRDefault="003B46EF">
            <w:r>
              <w:t>2253</w:t>
            </w:r>
          </w:p>
        </w:tc>
        <w:tc>
          <w:tcPr>
            <w:tcW w:w="3186" w:type="dxa"/>
            <w:vAlign w:val="center"/>
          </w:tcPr>
          <w:p w14:paraId="40F9C938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9A92D74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A41993F" w14:textId="77777777" w:rsidR="00E878EB" w:rsidRDefault="003B46EF">
            <w:r>
              <w:t>47.79</w:t>
            </w:r>
          </w:p>
        </w:tc>
      </w:tr>
      <w:tr w:rsidR="00E878EB" w14:paraId="3F0428E9" w14:textId="77777777">
        <w:tc>
          <w:tcPr>
            <w:tcW w:w="690" w:type="dxa"/>
            <w:vMerge/>
            <w:vAlign w:val="center"/>
          </w:tcPr>
          <w:p w14:paraId="5A4268CA" w14:textId="77777777" w:rsidR="00E878EB" w:rsidRDefault="00E878EB"/>
        </w:tc>
        <w:tc>
          <w:tcPr>
            <w:tcW w:w="916" w:type="dxa"/>
            <w:vMerge/>
            <w:vAlign w:val="center"/>
          </w:tcPr>
          <w:p w14:paraId="40BAF7EE" w14:textId="77777777" w:rsidR="00E878EB" w:rsidRDefault="00E878EB"/>
        </w:tc>
        <w:tc>
          <w:tcPr>
            <w:tcW w:w="1075" w:type="dxa"/>
            <w:vAlign w:val="center"/>
          </w:tcPr>
          <w:p w14:paraId="5FC64A8A" w14:textId="77777777" w:rsidR="00E878EB" w:rsidRDefault="003B46EF">
            <w:r>
              <w:t>2262</w:t>
            </w:r>
          </w:p>
        </w:tc>
        <w:tc>
          <w:tcPr>
            <w:tcW w:w="3186" w:type="dxa"/>
            <w:vAlign w:val="center"/>
          </w:tcPr>
          <w:p w14:paraId="55266B3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3DED24EE" w14:textId="77777777" w:rsidR="00E878EB" w:rsidRDefault="003B46EF">
            <w:r>
              <w:t>8.3</w:t>
            </w:r>
          </w:p>
        </w:tc>
        <w:tc>
          <w:tcPr>
            <w:tcW w:w="3356" w:type="dxa"/>
            <w:vAlign w:val="center"/>
          </w:tcPr>
          <w:p w14:paraId="4DAE9E85" w14:textId="77777777" w:rsidR="00E878EB" w:rsidRDefault="003B46EF">
            <w:r>
              <w:t>47.87</w:t>
            </w:r>
          </w:p>
        </w:tc>
      </w:tr>
      <w:tr w:rsidR="00E878EB" w14:paraId="4BD5A67A" w14:textId="77777777">
        <w:tc>
          <w:tcPr>
            <w:tcW w:w="690" w:type="dxa"/>
            <w:vMerge/>
            <w:vAlign w:val="center"/>
          </w:tcPr>
          <w:p w14:paraId="1DA24F42" w14:textId="77777777" w:rsidR="00E878EB" w:rsidRDefault="00E878EB"/>
        </w:tc>
        <w:tc>
          <w:tcPr>
            <w:tcW w:w="916" w:type="dxa"/>
            <w:vMerge/>
            <w:vAlign w:val="center"/>
          </w:tcPr>
          <w:p w14:paraId="76C75DEE" w14:textId="77777777" w:rsidR="00E878EB" w:rsidRDefault="00E878EB"/>
        </w:tc>
        <w:tc>
          <w:tcPr>
            <w:tcW w:w="1075" w:type="dxa"/>
            <w:vAlign w:val="center"/>
          </w:tcPr>
          <w:p w14:paraId="596B7430" w14:textId="77777777" w:rsidR="00E878EB" w:rsidRDefault="003B46EF">
            <w:r>
              <w:t>2276</w:t>
            </w:r>
          </w:p>
        </w:tc>
        <w:tc>
          <w:tcPr>
            <w:tcW w:w="3186" w:type="dxa"/>
            <w:vAlign w:val="center"/>
          </w:tcPr>
          <w:p w14:paraId="0A5531A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15F8455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4864531F" w14:textId="77777777" w:rsidR="00E878EB" w:rsidRDefault="003B46EF">
            <w:r>
              <w:t>46.15</w:t>
            </w:r>
          </w:p>
        </w:tc>
      </w:tr>
      <w:tr w:rsidR="00E878EB" w14:paraId="3E6E0BC9" w14:textId="77777777">
        <w:tc>
          <w:tcPr>
            <w:tcW w:w="690" w:type="dxa"/>
            <w:vMerge/>
            <w:vAlign w:val="center"/>
          </w:tcPr>
          <w:p w14:paraId="5E606FEF" w14:textId="77777777" w:rsidR="00E878EB" w:rsidRDefault="00E878EB"/>
        </w:tc>
        <w:tc>
          <w:tcPr>
            <w:tcW w:w="916" w:type="dxa"/>
            <w:vMerge/>
            <w:vAlign w:val="center"/>
          </w:tcPr>
          <w:p w14:paraId="34B306F5" w14:textId="77777777" w:rsidR="00E878EB" w:rsidRDefault="00E878EB"/>
        </w:tc>
        <w:tc>
          <w:tcPr>
            <w:tcW w:w="1075" w:type="dxa"/>
            <w:vAlign w:val="center"/>
          </w:tcPr>
          <w:p w14:paraId="531EA464" w14:textId="77777777" w:rsidR="00E878EB" w:rsidRDefault="003B46EF">
            <w:r>
              <w:t>2283</w:t>
            </w:r>
          </w:p>
        </w:tc>
        <w:tc>
          <w:tcPr>
            <w:tcW w:w="3186" w:type="dxa"/>
            <w:vAlign w:val="center"/>
          </w:tcPr>
          <w:p w14:paraId="599583C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7EDD910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5AAD1E3E" w14:textId="77777777" w:rsidR="00E878EB" w:rsidRDefault="003B46EF">
            <w:r>
              <w:t>46.05</w:t>
            </w:r>
          </w:p>
        </w:tc>
      </w:tr>
      <w:tr w:rsidR="00E878EB" w14:paraId="13D38F94" w14:textId="77777777">
        <w:tc>
          <w:tcPr>
            <w:tcW w:w="690" w:type="dxa"/>
            <w:vMerge/>
            <w:vAlign w:val="center"/>
          </w:tcPr>
          <w:p w14:paraId="1EC70101" w14:textId="77777777" w:rsidR="00E878EB" w:rsidRDefault="00E878EB"/>
        </w:tc>
        <w:tc>
          <w:tcPr>
            <w:tcW w:w="916" w:type="dxa"/>
            <w:vMerge/>
            <w:vAlign w:val="center"/>
          </w:tcPr>
          <w:p w14:paraId="537E34D1" w14:textId="77777777" w:rsidR="00E878EB" w:rsidRDefault="00E878EB"/>
        </w:tc>
        <w:tc>
          <w:tcPr>
            <w:tcW w:w="1075" w:type="dxa"/>
            <w:vAlign w:val="center"/>
          </w:tcPr>
          <w:p w14:paraId="2BBD0B45" w14:textId="77777777" w:rsidR="00E878EB" w:rsidRDefault="003B46EF">
            <w:r>
              <w:t>2404</w:t>
            </w:r>
          </w:p>
        </w:tc>
        <w:tc>
          <w:tcPr>
            <w:tcW w:w="3186" w:type="dxa"/>
            <w:vAlign w:val="center"/>
          </w:tcPr>
          <w:p w14:paraId="0E662BA3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0A4D054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DD8DE43" w14:textId="77777777" w:rsidR="00E878EB" w:rsidRDefault="003B46EF">
            <w:r>
              <w:t>45.63</w:t>
            </w:r>
          </w:p>
        </w:tc>
      </w:tr>
      <w:tr w:rsidR="00E878EB" w14:paraId="62C10F38" w14:textId="77777777">
        <w:tc>
          <w:tcPr>
            <w:tcW w:w="690" w:type="dxa"/>
            <w:vMerge/>
            <w:vAlign w:val="center"/>
          </w:tcPr>
          <w:p w14:paraId="3637DA89" w14:textId="77777777" w:rsidR="00E878EB" w:rsidRDefault="00E878EB"/>
        </w:tc>
        <w:tc>
          <w:tcPr>
            <w:tcW w:w="916" w:type="dxa"/>
            <w:vMerge/>
            <w:vAlign w:val="center"/>
          </w:tcPr>
          <w:p w14:paraId="17C79556" w14:textId="77777777" w:rsidR="00E878EB" w:rsidRDefault="00E878EB"/>
        </w:tc>
        <w:tc>
          <w:tcPr>
            <w:tcW w:w="1075" w:type="dxa"/>
            <w:vAlign w:val="center"/>
          </w:tcPr>
          <w:p w14:paraId="5EB8B65E" w14:textId="77777777" w:rsidR="00E878EB" w:rsidRDefault="003B46EF">
            <w:r>
              <w:t>2423</w:t>
            </w:r>
          </w:p>
        </w:tc>
        <w:tc>
          <w:tcPr>
            <w:tcW w:w="3186" w:type="dxa"/>
            <w:vAlign w:val="center"/>
          </w:tcPr>
          <w:p w14:paraId="6F3921D7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DD4324F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509AEE9E" w14:textId="77777777" w:rsidR="00E878EB" w:rsidRDefault="003B46EF">
            <w:r>
              <w:t>45.83</w:t>
            </w:r>
          </w:p>
        </w:tc>
      </w:tr>
      <w:tr w:rsidR="00E878EB" w14:paraId="441CE3F5" w14:textId="77777777">
        <w:tc>
          <w:tcPr>
            <w:tcW w:w="690" w:type="dxa"/>
            <w:vMerge/>
            <w:vAlign w:val="center"/>
          </w:tcPr>
          <w:p w14:paraId="2371BFCC" w14:textId="77777777" w:rsidR="00E878EB" w:rsidRDefault="00E878EB"/>
        </w:tc>
        <w:tc>
          <w:tcPr>
            <w:tcW w:w="916" w:type="dxa"/>
            <w:vMerge/>
            <w:vAlign w:val="center"/>
          </w:tcPr>
          <w:p w14:paraId="5DD7B087" w14:textId="77777777" w:rsidR="00E878EB" w:rsidRDefault="00E878EB"/>
        </w:tc>
        <w:tc>
          <w:tcPr>
            <w:tcW w:w="1075" w:type="dxa"/>
            <w:vAlign w:val="center"/>
          </w:tcPr>
          <w:p w14:paraId="369C0675" w14:textId="77777777" w:rsidR="00E878EB" w:rsidRDefault="003B46EF">
            <w:r>
              <w:t>2536</w:t>
            </w:r>
          </w:p>
        </w:tc>
        <w:tc>
          <w:tcPr>
            <w:tcW w:w="3186" w:type="dxa"/>
            <w:vAlign w:val="center"/>
          </w:tcPr>
          <w:p w14:paraId="1AB0810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053EC07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2E927846" w14:textId="77777777" w:rsidR="00E878EB" w:rsidRDefault="003B46EF">
            <w:r>
              <w:t>44.30</w:t>
            </w:r>
          </w:p>
        </w:tc>
      </w:tr>
      <w:tr w:rsidR="00E878EB" w14:paraId="6D55CA5D" w14:textId="77777777">
        <w:tc>
          <w:tcPr>
            <w:tcW w:w="690" w:type="dxa"/>
            <w:vMerge/>
            <w:vAlign w:val="center"/>
          </w:tcPr>
          <w:p w14:paraId="2361FDA8" w14:textId="77777777" w:rsidR="00E878EB" w:rsidRDefault="00E878EB"/>
        </w:tc>
        <w:tc>
          <w:tcPr>
            <w:tcW w:w="916" w:type="dxa"/>
            <w:vMerge/>
            <w:vAlign w:val="center"/>
          </w:tcPr>
          <w:p w14:paraId="014CCCBC" w14:textId="77777777" w:rsidR="00E878EB" w:rsidRDefault="00E878EB"/>
        </w:tc>
        <w:tc>
          <w:tcPr>
            <w:tcW w:w="1075" w:type="dxa"/>
            <w:vAlign w:val="center"/>
          </w:tcPr>
          <w:p w14:paraId="7A56EC56" w14:textId="77777777" w:rsidR="00E878EB" w:rsidRDefault="003B46EF">
            <w:r>
              <w:t>2550</w:t>
            </w:r>
          </w:p>
        </w:tc>
        <w:tc>
          <w:tcPr>
            <w:tcW w:w="3186" w:type="dxa"/>
            <w:vAlign w:val="center"/>
          </w:tcPr>
          <w:p w14:paraId="73B5873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6123F66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516F8DB" w14:textId="77777777" w:rsidR="00E878EB" w:rsidRDefault="003B46EF">
            <w:r>
              <w:t>43.87</w:t>
            </w:r>
          </w:p>
        </w:tc>
      </w:tr>
      <w:tr w:rsidR="00E878EB" w14:paraId="61186F9C" w14:textId="77777777">
        <w:tc>
          <w:tcPr>
            <w:tcW w:w="690" w:type="dxa"/>
            <w:vMerge/>
            <w:vAlign w:val="center"/>
          </w:tcPr>
          <w:p w14:paraId="0F4145B4" w14:textId="77777777" w:rsidR="00E878EB" w:rsidRDefault="00E878EB"/>
        </w:tc>
        <w:tc>
          <w:tcPr>
            <w:tcW w:w="916" w:type="dxa"/>
            <w:vMerge/>
            <w:vAlign w:val="center"/>
          </w:tcPr>
          <w:p w14:paraId="561BBDDE" w14:textId="77777777" w:rsidR="00E878EB" w:rsidRDefault="00E878EB"/>
        </w:tc>
        <w:tc>
          <w:tcPr>
            <w:tcW w:w="1075" w:type="dxa"/>
            <w:vAlign w:val="center"/>
          </w:tcPr>
          <w:p w14:paraId="014FBF53" w14:textId="77777777" w:rsidR="00E878EB" w:rsidRDefault="003B46EF">
            <w:r>
              <w:t>2580</w:t>
            </w:r>
          </w:p>
        </w:tc>
        <w:tc>
          <w:tcPr>
            <w:tcW w:w="3186" w:type="dxa"/>
            <w:vAlign w:val="center"/>
          </w:tcPr>
          <w:p w14:paraId="6B6B862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70760F1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11EAE7B" w14:textId="77777777" w:rsidR="00E878EB" w:rsidRDefault="003B46EF">
            <w:r>
              <w:t>43.95</w:t>
            </w:r>
          </w:p>
        </w:tc>
      </w:tr>
      <w:tr w:rsidR="00E878EB" w14:paraId="3F030C34" w14:textId="77777777">
        <w:tc>
          <w:tcPr>
            <w:tcW w:w="690" w:type="dxa"/>
            <w:vMerge/>
            <w:vAlign w:val="center"/>
          </w:tcPr>
          <w:p w14:paraId="017EA617" w14:textId="77777777" w:rsidR="00E878EB" w:rsidRDefault="00E878EB"/>
        </w:tc>
        <w:tc>
          <w:tcPr>
            <w:tcW w:w="916" w:type="dxa"/>
            <w:vMerge/>
            <w:vAlign w:val="center"/>
          </w:tcPr>
          <w:p w14:paraId="72B681D7" w14:textId="77777777" w:rsidR="00E878EB" w:rsidRDefault="00E878EB"/>
        </w:tc>
        <w:tc>
          <w:tcPr>
            <w:tcW w:w="1075" w:type="dxa"/>
            <w:vAlign w:val="center"/>
          </w:tcPr>
          <w:p w14:paraId="5EA00BDE" w14:textId="77777777" w:rsidR="00E878EB" w:rsidRDefault="003B46EF">
            <w:r>
              <w:t>2598</w:t>
            </w:r>
          </w:p>
        </w:tc>
        <w:tc>
          <w:tcPr>
            <w:tcW w:w="3186" w:type="dxa"/>
            <w:vAlign w:val="center"/>
          </w:tcPr>
          <w:p w14:paraId="3CF4254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D4708A1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92301A6" w14:textId="77777777" w:rsidR="00E878EB" w:rsidRDefault="003B46EF">
            <w:r>
              <w:t>43.73</w:t>
            </w:r>
          </w:p>
        </w:tc>
      </w:tr>
      <w:tr w:rsidR="00E878EB" w14:paraId="308896E9" w14:textId="77777777">
        <w:tc>
          <w:tcPr>
            <w:tcW w:w="690" w:type="dxa"/>
            <w:vMerge/>
            <w:vAlign w:val="center"/>
          </w:tcPr>
          <w:p w14:paraId="72F80AFE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30CAA5E4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694AD9CB" w14:textId="77777777" w:rsidR="00E878EB" w:rsidRDefault="003B46EF">
            <w:r>
              <w:t>2028</w:t>
            </w:r>
          </w:p>
        </w:tc>
        <w:tc>
          <w:tcPr>
            <w:tcW w:w="3186" w:type="dxa"/>
            <w:vAlign w:val="center"/>
          </w:tcPr>
          <w:p w14:paraId="779222E6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3C51CFCF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99E1496" w14:textId="77777777" w:rsidR="00E878EB" w:rsidRDefault="003B46EF">
            <w:r>
              <w:t>42.48</w:t>
            </w:r>
          </w:p>
        </w:tc>
      </w:tr>
      <w:tr w:rsidR="00E878EB" w14:paraId="26014017" w14:textId="77777777">
        <w:tc>
          <w:tcPr>
            <w:tcW w:w="690" w:type="dxa"/>
            <w:vMerge/>
            <w:vAlign w:val="center"/>
          </w:tcPr>
          <w:p w14:paraId="03122903" w14:textId="77777777" w:rsidR="00E878EB" w:rsidRDefault="00E878EB"/>
        </w:tc>
        <w:tc>
          <w:tcPr>
            <w:tcW w:w="916" w:type="dxa"/>
            <w:vMerge/>
            <w:vAlign w:val="center"/>
          </w:tcPr>
          <w:p w14:paraId="6ABC0CB0" w14:textId="77777777" w:rsidR="00E878EB" w:rsidRDefault="00E878EB"/>
        </w:tc>
        <w:tc>
          <w:tcPr>
            <w:tcW w:w="1075" w:type="dxa"/>
            <w:vAlign w:val="center"/>
          </w:tcPr>
          <w:p w14:paraId="4B3FA969" w14:textId="77777777" w:rsidR="00E878EB" w:rsidRDefault="003B46EF">
            <w:r>
              <w:t>2039</w:t>
            </w:r>
          </w:p>
        </w:tc>
        <w:tc>
          <w:tcPr>
            <w:tcW w:w="3186" w:type="dxa"/>
            <w:vAlign w:val="center"/>
          </w:tcPr>
          <w:p w14:paraId="6452FA1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E50E8C5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60FEB20B" w14:textId="77777777" w:rsidR="00E878EB" w:rsidRDefault="003B46EF">
            <w:r>
              <w:t>42.25</w:t>
            </w:r>
          </w:p>
        </w:tc>
      </w:tr>
      <w:tr w:rsidR="00E878EB" w14:paraId="1A214420" w14:textId="77777777">
        <w:tc>
          <w:tcPr>
            <w:tcW w:w="690" w:type="dxa"/>
            <w:vMerge/>
            <w:vAlign w:val="center"/>
          </w:tcPr>
          <w:p w14:paraId="19048202" w14:textId="77777777" w:rsidR="00E878EB" w:rsidRDefault="00E878EB"/>
        </w:tc>
        <w:tc>
          <w:tcPr>
            <w:tcW w:w="916" w:type="dxa"/>
            <w:vMerge/>
            <w:vAlign w:val="center"/>
          </w:tcPr>
          <w:p w14:paraId="5CFC3D6C" w14:textId="77777777" w:rsidR="00E878EB" w:rsidRDefault="00E878EB"/>
        </w:tc>
        <w:tc>
          <w:tcPr>
            <w:tcW w:w="1075" w:type="dxa"/>
            <w:vAlign w:val="center"/>
          </w:tcPr>
          <w:p w14:paraId="53CD4900" w14:textId="77777777" w:rsidR="00E878EB" w:rsidRDefault="003B46EF">
            <w:r>
              <w:t>2077</w:t>
            </w:r>
          </w:p>
        </w:tc>
        <w:tc>
          <w:tcPr>
            <w:tcW w:w="3186" w:type="dxa"/>
            <w:vAlign w:val="center"/>
          </w:tcPr>
          <w:p w14:paraId="05766D01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B407756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632EEC04" w14:textId="77777777" w:rsidR="00E878EB" w:rsidRDefault="003B46EF">
            <w:r>
              <w:t>46.02</w:t>
            </w:r>
          </w:p>
        </w:tc>
      </w:tr>
      <w:tr w:rsidR="00E878EB" w14:paraId="67C6FC2E" w14:textId="77777777">
        <w:tc>
          <w:tcPr>
            <w:tcW w:w="690" w:type="dxa"/>
            <w:vMerge/>
            <w:vAlign w:val="center"/>
          </w:tcPr>
          <w:p w14:paraId="093F3DF8" w14:textId="77777777" w:rsidR="00E878EB" w:rsidRDefault="00E878EB"/>
        </w:tc>
        <w:tc>
          <w:tcPr>
            <w:tcW w:w="916" w:type="dxa"/>
            <w:vMerge/>
            <w:vAlign w:val="center"/>
          </w:tcPr>
          <w:p w14:paraId="5A390B5D" w14:textId="77777777" w:rsidR="00E878EB" w:rsidRDefault="00E878EB"/>
        </w:tc>
        <w:tc>
          <w:tcPr>
            <w:tcW w:w="1075" w:type="dxa"/>
            <w:vAlign w:val="center"/>
          </w:tcPr>
          <w:p w14:paraId="5975D86F" w14:textId="77777777" w:rsidR="00E878EB" w:rsidRDefault="003B46EF">
            <w:r>
              <w:t>2084</w:t>
            </w:r>
          </w:p>
        </w:tc>
        <w:tc>
          <w:tcPr>
            <w:tcW w:w="3186" w:type="dxa"/>
            <w:vAlign w:val="center"/>
          </w:tcPr>
          <w:p w14:paraId="18FCF883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BD6796E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2DFD4183" w14:textId="77777777" w:rsidR="00E878EB" w:rsidRDefault="003B46EF">
            <w:r>
              <w:t>45.24</w:t>
            </w:r>
          </w:p>
        </w:tc>
      </w:tr>
      <w:tr w:rsidR="00E878EB" w14:paraId="18B9786C" w14:textId="77777777">
        <w:tc>
          <w:tcPr>
            <w:tcW w:w="690" w:type="dxa"/>
            <w:vMerge/>
            <w:vAlign w:val="center"/>
          </w:tcPr>
          <w:p w14:paraId="57C55663" w14:textId="77777777" w:rsidR="00E878EB" w:rsidRDefault="00E878EB"/>
        </w:tc>
        <w:tc>
          <w:tcPr>
            <w:tcW w:w="916" w:type="dxa"/>
            <w:vMerge/>
            <w:vAlign w:val="center"/>
          </w:tcPr>
          <w:p w14:paraId="48900076" w14:textId="77777777" w:rsidR="00E878EB" w:rsidRDefault="00E878EB"/>
        </w:tc>
        <w:tc>
          <w:tcPr>
            <w:tcW w:w="1075" w:type="dxa"/>
            <w:vAlign w:val="center"/>
          </w:tcPr>
          <w:p w14:paraId="576E894E" w14:textId="77777777" w:rsidR="00E878EB" w:rsidRDefault="003B46EF">
            <w:r>
              <w:t>2139</w:t>
            </w:r>
          </w:p>
        </w:tc>
        <w:tc>
          <w:tcPr>
            <w:tcW w:w="3186" w:type="dxa"/>
            <w:vAlign w:val="center"/>
          </w:tcPr>
          <w:p w14:paraId="46965864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0C9D31E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29B4D0C2" w14:textId="77777777" w:rsidR="00E878EB" w:rsidRDefault="003B46EF">
            <w:r>
              <w:t>45.03</w:t>
            </w:r>
          </w:p>
        </w:tc>
      </w:tr>
      <w:tr w:rsidR="00E878EB" w14:paraId="00D53F0E" w14:textId="77777777">
        <w:tc>
          <w:tcPr>
            <w:tcW w:w="690" w:type="dxa"/>
            <w:vMerge/>
            <w:vAlign w:val="center"/>
          </w:tcPr>
          <w:p w14:paraId="1E4D87D3" w14:textId="77777777" w:rsidR="00E878EB" w:rsidRDefault="00E878EB"/>
        </w:tc>
        <w:tc>
          <w:tcPr>
            <w:tcW w:w="916" w:type="dxa"/>
            <w:vMerge/>
            <w:vAlign w:val="center"/>
          </w:tcPr>
          <w:p w14:paraId="1F607329" w14:textId="77777777" w:rsidR="00E878EB" w:rsidRDefault="00E878EB"/>
        </w:tc>
        <w:tc>
          <w:tcPr>
            <w:tcW w:w="1075" w:type="dxa"/>
            <w:vAlign w:val="center"/>
          </w:tcPr>
          <w:p w14:paraId="522EA6A3" w14:textId="77777777" w:rsidR="00E878EB" w:rsidRDefault="003B46EF">
            <w:r>
              <w:t>2145</w:t>
            </w:r>
          </w:p>
        </w:tc>
        <w:tc>
          <w:tcPr>
            <w:tcW w:w="3186" w:type="dxa"/>
            <w:vAlign w:val="center"/>
          </w:tcPr>
          <w:p w14:paraId="62BBA4A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3A7F0DB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6CCFF41F" w14:textId="77777777" w:rsidR="00E878EB" w:rsidRDefault="003B46EF">
            <w:r>
              <w:t>44.99</w:t>
            </w:r>
          </w:p>
        </w:tc>
      </w:tr>
      <w:tr w:rsidR="00E878EB" w14:paraId="012F541A" w14:textId="77777777">
        <w:tc>
          <w:tcPr>
            <w:tcW w:w="690" w:type="dxa"/>
            <w:vMerge/>
            <w:vAlign w:val="center"/>
          </w:tcPr>
          <w:p w14:paraId="0FE09DE2" w14:textId="77777777" w:rsidR="00E878EB" w:rsidRDefault="00E878EB"/>
        </w:tc>
        <w:tc>
          <w:tcPr>
            <w:tcW w:w="916" w:type="dxa"/>
            <w:vMerge/>
            <w:vAlign w:val="center"/>
          </w:tcPr>
          <w:p w14:paraId="37159782" w14:textId="77777777" w:rsidR="00E878EB" w:rsidRDefault="00E878EB"/>
        </w:tc>
        <w:tc>
          <w:tcPr>
            <w:tcW w:w="1075" w:type="dxa"/>
            <w:vAlign w:val="center"/>
          </w:tcPr>
          <w:p w14:paraId="5262223E" w14:textId="77777777" w:rsidR="00E878EB" w:rsidRDefault="003B46EF">
            <w:r>
              <w:t>2198</w:t>
            </w:r>
          </w:p>
        </w:tc>
        <w:tc>
          <w:tcPr>
            <w:tcW w:w="3186" w:type="dxa"/>
            <w:vAlign w:val="center"/>
          </w:tcPr>
          <w:p w14:paraId="19C875C0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3A59F655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284BDB78" w14:textId="77777777" w:rsidR="00E878EB" w:rsidRDefault="003B46EF">
            <w:r>
              <w:t>48.26</w:t>
            </w:r>
          </w:p>
        </w:tc>
      </w:tr>
      <w:tr w:rsidR="00E878EB" w14:paraId="610FB584" w14:textId="77777777">
        <w:tc>
          <w:tcPr>
            <w:tcW w:w="690" w:type="dxa"/>
            <w:vMerge/>
            <w:vAlign w:val="center"/>
          </w:tcPr>
          <w:p w14:paraId="0FBA2431" w14:textId="77777777" w:rsidR="00E878EB" w:rsidRDefault="00E878EB"/>
        </w:tc>
        <w:tc>
          <w:tcPr>
            <w:tcW w:w="916" w:type="dxa"/>
            <w:vMerge/>
            <w:vAlign w:val="center"/>
          </w:tcPr>
          <w:p w14:paraId="730B2EDC" w14:textId="77777777" w:rsidR="00E878EB" w:rsidRDefault="00E878EB"/>
        </w:tc>
        <w:tc>
          <w:tcPr>
            <w:tcW w:w="1075" w:type="dxa"/>
            <w:vAlign w:val="center"/>
          </w:tcPr>
          <w:p w14:paraId="0F11A912" w14:textId="77777777" w:rsidR="00E878EB" w:rsidRDefault="003B46EF">
            <w:r>
              <w:t>2213</w:t>
            </w:r>
          </w:p>
        </w:tc>
        <w:tc>
          <w:tcPr>
            <w:tcW w:w="3186" w:type="dxa"/>
            <w:vAlign w:val="center"/>
          </w:tcPr>
          <w:p w14:paraId="338FCC11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E946851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0E72B17D" w14:textId="77777777" w:rsidR="00E878EB" w:rsidRDefault="003B46EF">
            <w:r>
              <w:t>48.12</w:t>
            </w:r>
          </w:p>
        </w:tc>
      </w:tr>
      <w:tr w:rsidR="00E878EB" w14:paraId="680E0D58" w14:textId="77777777">
        <w:tc>
          <w:tcPr>
            <w:tcW w:w="690" w:type="dxa"/>
            <w:vMerge/>
            <w:vAlign w:val="center"/>
          </w:tcPr>
          <w:p w14:paraId="32B37021" w14:textId="77777777" w:rsidR="00E878EB" w:rsidRDefault="00E878EB"/>
        </w:tc>
        <w:tc>
          <w:tcPr>
            <w:tcW w:w="916" w:type="dxa"/>
            <w:vMerge/>
            <w:vAlign w:val="center"/>
          </w:tcPr>
          <w:p w14:paraId="28E18066" w14:textId="77777777" w:rsidR="00E878EB" w:rsidRDefault="00E878EB"/>
        </w:tc>
        <w:tc>
          <w:tcPr>
            <w:tcW w:w="1075" w:type="dxa"/>
            <w:vAlign w:val="center"/>
          </w:tcPr>
          <w:p w14:paraId="6E079DCC" w14:textId="77777777" w:rsidR="00E878EB" w:rsidRDefault="003B46EF">
            <w:r>
              <w:t>2239</w:t>
            </w:r>
          </w:p>
        </w:tc>
        <w:tc>
          <w:tcPr>
            <w:tcW w:w="3186" w:type="dxa"/>
            <w:vAlign w:val="center"/>
          </w:tcPr>
          <w:p w14:paraId="353D85A9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43D6343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1215C407" w14:textId="77777777" w:rsidR="00E878EB" w:rsidRDefault="003B46EF">
            <w:r>
              <w:t>47.76</w:t>
            </w:r>
          </w:p>
        </w:tc>
      </w:tr>
      <w:tr w:rsidR="00E878EB" w14:paraId="7EC597D8" w14:textId="77777777">
        <w:tc>
          <w:tcPr>
            <w:tcW w:w="690" w:type="dxa"/>
            <w:vMerge/>
            <w:vAlign w:val="center"/>
          </w:tcPr>
          <w:p w14:paraId="7E22C9C6" w14:textId="77777777" w:rsidR="00E878EB" w:rsidRDefault="00E878EB"/>
        </w:tc>
        <w:tc>
          <w:tcPr>
            <w:tcW w:w="916" w:type="dxa"/>
            <w:vMerge/>
            <w:vAlign w:val="center"/>
          </w:tcPr>
          <w:p w14:paraId="17A3A4D9" w14:textId="77777777" w:rsidR="00E878EB" w:rsidRDefault="00E878EB"/>
        </w:tc>
        <w:tc>
          <w:tcPr>
            <w:tcW w:w="1075" w:type="dxa"/>
            <w:vAlign w:val="center"/>
          </w:tcPr>
          <w:p w14:paraId="7BF7CC4E" w14:textId="77777777" w:rsidR="00E878EB" w:rsidRDefault="003B46EF">
            <w:r>
              <w:t>2249</w:t>
            </w:r>
          </w:p>
        </w:tc>
        <w:tc>
          <w:tcPr>
            <w:tcW w:w="3186" w:type="dxa"/>
            <w:vAlign w:val="center"/>
          </w:tcPr>
          <w:p w14:paraId="6C65C45E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72B4A0E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2C4B0F5" w14:textId="77777777" w:rsidR="00E878EB" w:rsidRDefault="003B46EF">
            <w:r>
              <w:t>47.92</w:t>
            </w:r>
          </w:p>
        </w:tc>
      </w:tr>
      <w:tr w:rsidR="00E878EB" w14:paraId="7FE36119" w14:textId="77777777">
        <w:tc>
          <w:tcPr>
            <w:tcW w:w="690" w:type="dxa"/>
            <w:vMerge/>
            <w:vAlign w:val="center"/>
          </w:tcPr>
          <w:p w14:paraId="7D5F2896" w14:textId="77777777" w:rsidR="00E878EB" w:rsidRDefault="00E878EB"/>
        </w:tc>
        <w:tc>
          <w:tcPr>
            <w:tcW w:w="916" w:type="dxa"/>
            <w:vMerge/>
            <w:vAlign w:val="center"/>
          </w:tcPr>
          <w:p w14:paraId="46A4EAB8" w14:textId="77777777" w:rsidR="00E878EB" w:rsidRDefault="00E878EB"/>
        </w:tc>
        <w:tc>
          <w:tcPr>
            <w:tcW w:w="1075" w:type="dxa"/>
            <w:vAlign w:val="center"/>
          </w:tcPr>
          <w:p w14:paraId="3FCD61CC" w14:textId="77777777" w:rsidR="00E878EB" w:rsidRDefault="003B46EF">
            <w:r>
              <w:t>2271</w:t>
            </w:r>
          </w:p>
        </w:tc>
        <w:tc>
          <w:tcPr>
            <w:tcW w:w="3186" w:type="dxa"/>
            <w:vAlign w:val="center"/>
          </w:tcPr>
          <w:p w14:paraId="452D977D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1198216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4AA03A24" w14:textId="77777777" w:rsidR="00E878EB" w:rsidRDefault="003B46EF">
            <w:r>
              <w:t>45.81</w:t>
            </w:r>
          </w:p>
        </w:tc>
      </w:tr>
      <w:tr w:rsidR="00E878EB" w14:paraId="431557B0" w14:textId="77777777">
        <w:tc>
          <w:tcPr>
            <w:tcW w:w="690" w:type="dxa"/>
            <w:vMerge/>
            <w:vAlign w:val="center"/>
          </w:tcPr>
          <w:p w14:paraId="51110892" w14:textId="77777777" w:rsidR="00E878EB" w:rsidRDefault="00E878EB"/>
        </w:tc>
        <w:tc>
          <w:tcPr>
            <w:tcW w:w="916" w:type="dxa"/>
            <w:vMerge/>
            <w:vAlign w:val="center"/>
          </w:tcPr>
          <w:p w14:paraId="1582B90F" w14:textId="77777777" w:rsidR="00E878EB" w:rsidRDefault="00E878EB"/>
        </w:tc>
        <w:tc>
          <w:tcPr>
            <w:tcW w:w="1075" w:type="dxa"/>
            <w:vAlign w:val="center"/>
          </w:tcPr>
          <w:p w14:paraId="53023D21" w14:textId="77777777" w:rsidR="00E878EB" w:rsidRDefault="003B46EF">
            <w:r>
              <w:t>2291</w:t>
            </w:r>
          </w:p>
        </w:tc>
        <w:tc>
          <w:tcPr>
            <w:tcW w:w="3186" w:type="dxa"/>
            <w:vAlign w:val="center"/>
          </w:tcPr>
          <w:p w14:paraId="17EFFC2C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CA9EE03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4E1CD49D" w14:textId="77777777" w:rsidR="00E878EB" w:rsidRDefault="003B46EF">
            <w:r>
              <w:t>45.84</w:t>
            </w:r>
          </w:p>
        </w:tc>
      </w:tr>
      <w:tr w:rsidR="00E878EB" w14:paraId="2A11710F" w14:textId="77777777">
        <w:tc>
          <w:tcPr>
            <w:tcW w:w="690" w:type="dxa"/>
            <w:vMerge/>
            <w:vAlign w:val="center"/>
          </w:tcPr>
          <w:p w14:paraId="24D1CDCF" w14:textId="77777777" w:rsidR="00E878EB" w:rsidRDefault="00E878EB"/>
        </w:tc>
        <w:tc>
          <w:tcPr>
            <w:tcW w:w="916" w:type="dxa"/>
            <w:vMerge/>
            <w:vAlign w:val="center"/>
          </w:tcPr>
          <w:p w14:paraId="1FD153FF" w14:textId="77777777" w:rsidR="00E878EB" w:rsidRDefault="00E878EB"/>
        </w:tc>
        <w:tc>
          <w:tcPr>
            <w:tcW w:w="1075" w:type="dxa"/>
            <w:vAlign w:val="center"/>
          </w:tcPr>
          <w:p w14:paraId="3C90104A" w14:textId="77777777" w:rsidR="00E878EB" w:rsidRDefault="003B46EF">
            <w:r>
              <w:t>2403</w:t>
            </w:r>
          </w:p>
        </w:tc>
        <w:tc>
          <w:tcPr>
            <w:tcW w:w="3186" w:type="dxa"/>
            <w:vAlign w:val="center"/>
          </w:tcPr>
          <w:p w14:paraId="7DCDB8A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830D8D8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64FBC716" w14:textId="77777777" w:rsidR="00E878EB" w:rsidRDefault="003B46EF">
            <w:r>
              <w:t>46.26</w:t>
            </w:r>
          </w:p>
        </w:tc>
      </w:tr>
      <w:tr w:rsidR="00E878EB" w14:paraId="17DF30A7" w14:textId="77777777">
        <w:tc>
          <w:tcPr>
            <w:tcW w:w="690" w:type="dxa"/>
            <w:vMerge/>
            <w:vAlign w:val="center"/>
          </w:tcPr>
          <w:p w14:paraId="7A2B0CA9" w14:textId="77777777" w:rsidR="00E878EB" w:rsidRDefault="00E878EB"/>
        </w:tc>
        <w:tc>
          <w:tcPr>
            <w:tcW w:w="916" w:type="dxa"/>
            <w:vMerge/>
            <w:vAlign w:val="center"/>
          </w:tcPr>
          <w:p w14:paraId="6091A2C8" w14:textId="77777777" w:rsidR="00E878EB" w:rsidRDefault="00E878EB"/>
        </w:tc>
        <w:tc>
          <w:tcPr>
            <w:tcW w:w="1075" w:type="dxa"/>
            <w:vAlign w:val="center"/>
          </w:tcPr>
          <w:p w14:paraId="4E1EC85E" w14:textId="77777777" w:rsidR="00E878EB" w:rsidRDefault="003B46EF">
            <w:r>
              <w:t>2418</w:t>
            </w:r>
          </w:p>
        </w:tc>
        <w:tc>
          <w:tcPr>
            <w:tcW w:w="3186" w:type="dxa"/>
            <w:vAlign w:val="center"/>
          </w:tcPr>
          <w:p w14:paraId="0DF9A5B4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D569EEA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3F1B5D83" w14:textId="77777777" w:rsidR="00E878EB" w:rsidRDefault="003B46EF">
            <w:r>
              <w:t>46.06</w:t>
            </w:r>
          </w:p>
        </w:tc>
      </w:tr>
      <w:tr w:rsidR="00E878EB" w14:paraId="223468BB" w14:textId="77777777">
        <w:tc>
          <w:tcPr>
            <w:tcW w:w="690" w:type="dxa"/>
            <w:vMerge/>
            <w:vAlign w:val="center"/>
          </w:tcPr>
          <w:p w14:paraId="685A23C6" w14:textId="77777777" w:rsidR="00E878EB" w:rsidRDefault="00E878EB"/>
        </w:tc>
        <w:tc>
          <w:tcPr>
            <w:tcW w:w="916" w:type="dxa"/>
            <w:vMerge/>
            <w:vAlign w:val="center"/>
          </w:tcPr>
          <w:p w14:paraId="651B4A1B" w14:textId="77777777" w:rsidR="00E878EB" w:rsidRDefault="00E878EB"/>
        </w:tc>
        <w:tc>
          <w:tcPr>
            <w:tcW w:w="1075" w:type="dxa"/>
            <w:vAlign w:val="center"/>
          </w:tcPr>
          <w:p w14:paraId="62F6CC37" w14:textId="77777777" w:rsidR="00E878EB" w:rsidRDefault="003B46EF">
            <w:r>
              <w:t>2540</w:t>
            </w:r>
          </w:p>
        </w:tc>
        <w:tc>
          <w:tcPr>
            <w:tcW w:w="3186" w:type="dxa"/>
            <w:vAlign w:val="center"/>
          </w:tcPr>
          <w:p w14:paraId="31055517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49E178B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2FF9EE36" w14:textId="77777777" w:rsidR="00E878EB" w:rsidRDefault="003B46EF">
            <w:r>
              <w:t>43.82</w:t>
            </w:r>
          </w:p>
        </w:tc>
      </w:tr>
      <w:tr w:rsidR="00E878EB" w14:paraId="47B440B2" w14:textId="77777777">
        <w:tc>
          <w:tcPr>
            <w:tcW w:w="690" w:type="dxa"/>
            <w:vMerge/>
            <w:vAlign w:val="center"/>
          </w:tcPr>
          <w:p w14:paraId="4FA2A2FA" w14:textId="77777777" w:rsidR="00E878EB" w:rsidRDefault="00E878EB"/>
        </w:tc>
        <w:tc>
          <w:tcPr>
            <w:tcW w:w="916" w:type="dxa"/>
            <w:vMerge/>
            <w:vAlign w:val="center"/>
          </w:tcPr>
          <w:p w14:paraId="2D5330E1" w14:textId="77777777" w:rsidR="00E878EB" w:rsidRDefault="00E878EB"/>
        </w:tc>
        <w:tc>
          <w:tcPr>
            <w:tcW w:w="1075" w:type="dxa"/>
            <w:vAlign w:val="center"/>
          </w:tcPr>
          <w:p w14:paraId="6B86FC54" w14:textId="77777777" w:rsidR="00E878EB" w:rsidRDefault="003B46EF">
            <w:r>
              <w:t>2559</w:t>
            </w:r>
          </w:p>
        </w:tc>
        <w:tc>
          <w:tcPr>
            <w:tcW w:w="3186" w:type="dxa"/>
            <w:vAlign w:val="center"/>
          </w:tcPr>
          <w:p w14:paraId="348B257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92A19BB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3F29F54C" w14:textId="77777777" w:rsidR="00E878EB" w:rsidRDefault="003B46EF">
            <w:r>
              <w:t>44.34</w:t>
            </w:r>
          </w:p>
        </w:tc>
      </w:tr>
      <w:tr w:rsidR="00E878EB" w14:paraId="51EDADF0" w14:textId="77777777">
        <w:tc>
          <w:tcPr>
            <w:tcW w:w="690" w:type="dxa"/>
            <w:vMerge/>
            <w:vAlign w:val="center"/>
          </w:tcPr>
          <w:p w14:paraId="6922CF91" w14:textId="77777777" w:rsidR="00E878EB" w:rsidRDefault="00E878EB"/>
        </w:tc>
        <w:tc>
          <w:tcPr>
            <w:tcW w:w="916" w:type="dxa"/>
            <w:vMerge/>
            <w:vAlign w:val="center"/>
          </w:tcPr>
          <w:p w14:paraId="7781E4E2" w14:textId="77777777" w:rsidR="00E878EB" w:rsidRDefault="00E878EB"/>
        </w:tc>
        <w:tc>
          <w:tcPr>
            <w:tcW w:w="1075" w:type="dxa"/>
            <w:vAlign w:val="center"/>
          </w:tcPr>
          <w:p w14:paraId="4D36B1EE" w14:textId="77777777" w:rsidR="00E878EB" w:rsidRDefault="003B46EF">
            <w:r>
              <w:t>2576</w:t>
            </w:r>
          </w:p>
        </w:tc>
        <w:tc>
          <w:tcPr>
            <w:tcW w:w="3186" w:type="dxa"/>
            <w:vAlign w:val="center"/>
          </w:tcPr>
          <w:p w14:paraId="4654CCC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E41D068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7DE4E9E3" w14:textId="77777777" w:rsidR="00E878EB" w:rsidRDefault="003B46EF">
            <w:r>
              <w:t>44.43</w:t>
            </w:r>
          </w:p>
        </w:tc>
      </w:tr>
      <w:tr w:rsidR="00E878EB" w14:paraId="58C85E0D" w14:textId="77777777">
        <w:tc>
          <w:tcPr>
            <w:tcW w:w="690" w:type="dxa"/>
            <w:vMerge/>
            <w:vAlign w:val="center"/>
          </w:tcPr>
          <w:p w14:paraId="2636AF6C" w14:textId="77777777" w:rsidR="00E878EB" w:rsidRDefault="00E878EB"/>
        </w:tc>
        <w:tc>
          <w:tcPr>
            <w:tcW w:w="916" w:type="dxa"/>
            <w:vMerge/>
            <w:vAlign w:val="center"/>
          </w:tcPr>
          <w:p w14:paraId="1AF496E8" w14:textId="77777777" w:rsidR="00E878EB" w:rsidRDefault="00E878EB"/>
        </w:tc>
        <w:tc>
          <w:tcPr>
            <w:tcW w:w="1075" w:type="dxa"/>
            <w:vAlign w:val="center"/>
          </w:tcPr>
          <w:p w14:paraId="344DFF80" w14:textId="77777777" w:rsidR="00E878EB" w:rsidRDefault="003B46EF">
            <w:r>
              <w:t>2592</w:t>
            </w:r>
          </w:p>
        </w:tc>
        <w:tc>
          <w:tcPr>
            <w:tcW w:w="3186" w:type="dxa"/>
            <w:vAlign w:val="center"/>
          </w:tcPr>
          <w:p w14:paraId="2F4F945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AFA81FC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75952C0" w14:textId="77777777" w:rsidR="00E878EB" w:rsidRDefault="003B46EF">
            <w:r>
              <w:t>43.68</w:t>
            </w:r>
          </w:p>
        </w:tc>
      </w:tr>
      <w:tr w:rsidR="00E878EB" w14:paraId="4E0869A2" w14:textId="77777777">
        <w:tc>
          <w:tcPr>
            <w:tcW w:w="690" w:type="dxa"/>
            <w:vMerge/>
            <w:vAlign w:val="center"/>
          </w:tcPr>
          <w:p w14:paraId="19CCEB72" w14:textId="77777777" w:rsidR="00E878EB" w:rsidRDefault="00E878EB"/>
        </w:tc>
        <w:tc>
          <w:tcPr>
            <w:tcW w:w="916" w:type="dxa"/>
            <w:vMerge/>
            <w:vAlign w:val="center"/>
          </w:tcPr>
          <w:p w14:paraId="65713C45" w14:textId="77777777" w:rsidR="00E878EB" w:rsidRDefault="00E878EB"/>
        </w:tc>
        <w:tc>
          <w:tcPr>
            <w:tcW w:w="1075" w:type="dxa"/>
            <w:vAlign w:val="center"/>
          </w:tcPr>
          <w:p w14:paraId="44220453" w14:textId="77777777" w:rsidR="00E878EB" w:rsidRDefault="003B46EF">
            <w:r>
              <w:t>2601</w:t>
            </w:r>
          </w:p>
        </w:tc>
        <w:tc>
          <w:tcPr>
            <w:tcW w:w="3186" w:type="dxa"/>
            <w:vAlign w:val="center"/>
          </w:tcPr>
          <w:p w14:paraId="680CB52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A8E5A35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52277034" w14:textId="77777777" w:rsidR="00E878EB" w:rsidRDefault="003B46EF">
            <w:r>
              <w:t>43.95</w:t>
            </w:r>
          </w:p>
        </w:tc>
      </w:tr>
      <w:tr w:rsidR="00E878EB" w14:paraId="3C3FA99A" w14:textId="77777777">
        <w:tc>
          <w:tcPr>
            <w:tcW w:w="690" w:type="dxa"/>
            <w:vMerge/>
            <w:vAlign w:val="center"/>
          </w:tcPr>
          <w:p w14:paraId="33C95786" w14:textId="77777777" w:rsidR="00E878EB" w:rsidRDefault="00E878EB"/>
        </w:tc>
        <w:tc>
          <w:tcPr>
            <w:tcW w:w="1991" w:type="dxa"/>
            <w:gridSpan w:val="2"/>
          </w:tcPr>
          <w:p w14:paraId="4E2F8A31" w14:textId="77777777" w:rsidR="00E878EB" w:rsidRDefault="003B46EF">
            <w:r>
              <w:t>2570</w:t>
            </w:r>
          </w:p>
        </w:tc>
        <w:tc>
          <w:tcPr>
            <w:tcW w:w="3186" w:type="dxa"/>
            <w:vAlign w:val="center"/>
          </w:tcPr>
          <w:p w14:paraId="10D563D4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5637050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2D8A506" w14:textId="77777777" w:rsidR="00E878EB" w:rsidRDefault="003B46EF">
            <w:r>
              <w:t>44.83</w:t>
            </w:r>
          </w:p>
        </w:tc>
      </w:tr>
      <w:tr w:rsidR="00E878EB" w14:paraId="487EED0A" w14:textId="77777777">
        <w:tc>
          <w:tcPr>
            <w:tcW w:w="690" w:type="dxa"/>
            <w:vMerge w:val="restart"/>
            <w:vAlign w:val="center"/>
          </w:tcPr>
          <w:p w14:paraId="715A4B4A" w14:textId="77777777" w:rsidR="00E878EB" w:rsidRDefault="003B46EF">
            <w:r>
              <w:t>3</w:t>
            </w:r>
          </w:p>
        </w:tc>
        <w:tc>
          <w:tcPr>
            <w:tcW w:w="916" w:type="dxa"/>
            <w:vMerge w:val="restart"/>
            <w:vAlign w:val="center"/>
          </w:tcPr>
          <w:p w14:paraId="300747A0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25394C7" w14:textId="77777777" w:rsidR="00E878EB" w:rsidRDefault="003B46EF">
            <w:r>
              <w:t>3060</w:t>
            </w:r>
          </w:p>
        </w:tc>
        <w:tc>
          <w:tcPr>
            <w:tcW w:w="3186" w:type="dxa"/>
            <w:vAlign w:val="center"/>
          </w:tcPr>
          <w:p w14:paraId="7B7F4CF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5DB976AD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2F0AB2ED" w14:textId="77777777" w:rsidR="00E878EB" w:rsidRDefault="003B46EF">
            <w:r>
              <w:t>44.66</w:t>
            </w:r>
          </w:p>
        </w:tc>
      </w:tr>
      <w:tr w:rsidR="00E878EB" w14:paraId="63446122" w14:textId="77777777">
        <w:tc>
          <w:tcPr>
            <w:tcW w:w="690" w:type="dxa"/>
            <w:vMerge/>
            <w:vAlign w:val="center"/>
          </w:tcPr>
          <w:p w14:paraId="4858624A" w14:textId="77777777" w:rsidR="00E878EB" w:rsidRDefault="00E878EB"/>
        </w:tc>
        <w:tc>
          <w:tcPr>
            <w:tcW w:w="916" w:type="dxa"/>
            <w:vMerge/>
            <w:vAlign w:val="center"/>
          </w:tcPr>
          <w:p w14:paraId="01BF7991" w14:textId="77777777" w:rsidR="00E878EB" w:rsidRDefault="00E878EB"/>
        </w:tc>
        <w:tc>
          <w:tcPr>
            <w:tcW w:w="1075" w:type="dxa"/>
            <w:vAlign w:val="center"/>
          </w:tcPr>
          <w:p w14:paraId="29A76A7F" w14:textId="77777777" w:rsidR="00E878EB" w:rsidRDefault="003B46EF">
            <w:r>
              <w:t>3094</w:t>
            </w:r>
          </w:p>
        </w:tc>
        <w:tc>
          <w:tcPr>
            <w:tcW w:w="3186" w:type="dxa"/>
            <w:vAlign w:val="center"/>
          </w:tcPr>
          <w:p w14:paraId="16AD542C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1282D1C9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3FB6CF88" w14:textId="77777777" w:rsidR="00E878EB" w:rsidRDefault="003B46EF">
            <w:r>
              <w:t>44.78</w:t>
            </w:r>
          </w:p>
        </w:tc>
      </w:tr>
      <w:tr w:rsidR="00E878EB" w14:paraId="035E53FB" w14:textId="77777777">
        <w:tc>
          <w:tcPr>
            <w:tcW w:w="690" w:type="dxa"/>
            <w:vMerge/>
            <w:vAlign w:val="center"/>
          </w:tcPr>
          <w:p w14:paraId="514F2F31" w14:textId="77777777" w:rsidR="00E878EB" w:rsidRDefault="00E878EB"/>
        </w:tc>
        <w:tc>
          <w:tcPr>
            <w:tcW w:w="916" w:type="dxa"/>
            <w:vMerge/>
            <w:vAlign w:val="center"/>
          </w:tcPr>
          <w:p w14:paraId="65D23C78" w14:textId="77777777" w:rsidR="00E878EB" w:rsidRDefault="00E878EB"/>
        </w:tc>
        <w:tc>
          <w:tcPr>
            <w:tcW w:w="1075" w:type="dxa"/>
            <w:vAlign w:val="center"/>
          </w:tcPr>
          <w:p w14:paraId="4D66C759" w14:textId="77777777" w:rsidR="00E878EB" w:rsidRDefault="003B46EF">
            <w:r>
              <w:t>3160</w:t>
            </w:r>
          </w:p>
        </w:tc>
        <w:tc>
          <w:tcPr>
            <w:tcW w:w="3186" w:type="dxa"/>
            <w:vAlign w:val="center"/>
          </w:tcPr>
          <w:p w14:paraId="7AFA6F8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4968CB3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4EA0A171" w14:textId="77777777" w:rsidR="00E878EB" w:rsidRDefault="003B46EF">
            <w:r>
              <w:t>40.39</w:t>
            </w:r>
          </w:p>
        </w:tc>
      </w:tr>
      <w:tr w:rsidR="00E878EB" w14:paraId="4DC042A7" w14:textId="77777777">
        <w:tc>
          <w:tcPr>
            <w:tcW w:w="690" w:type="dxa"/>
            <w:vMerge/>
            <w:vAlign w:val="center"/>
          </w:tcPr>
          <w:p w14:paraId="54C87530" w14:textId="77777777" w:rsidR="00E878EB" w:rsidRDefault="00E878EB"/>
        </w:tc>
        <w:tc>
          <w:tcPr>
            <w:tcW w:w="916" w:type="dxa"/>
            <w:vMerge/>
            <w:vAlign w:val="center"/>
          </w:tcPr>
          <w:p w14:paraId="29448456" w14:textId="77777777" w:rsidR="00E878EB" w:rsidRDefault="00E878EB"/>
        </w:tc>
        <w:tc>
          <w:tcPr>
            <w:tcW w:w="1075" w:type="dxa"/>
            <w:vAlign w:val="center"/>
          </w:tcPr>
          <w:p w14:paraId="44959F2C" w14:textId="77777777" w:rsidR="00E878EB" w:rsidRDefault="003B46EF">
            <w:r>
              <w:t>3163</w:t>
            </w:r>
          </w:p>
        </w:tc>
        <w:tc>
          <w:tcPr>
            <w:tcW w:w="3186" w:type="dxa"/>
            <w:vAlign w:val="center"/>
          </w:tcPr>
          <w:p w14:paraId="3B08433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7073B7E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7B82388C" w14:textId="77777777" w:rsidR="00E878EB" w:rsidRDefault="003B46EF">
            <w:r>
              <w:t>46.47</w:t>
            </w:r>
          </w:p>
        </w:tc>
      </w:tr>
      <w:tr w:rsidR="00E878EB" w14:paraId="75EFFF8E" w14:textId="77777777">
        <w:tc>
          <w:tcPr>
            <w:tcW w:w="690" w:type="dxa"/>
            <w:vMerge/>
            <w:vAlign w:val="center"/>
          </w:tcPr>
          <w:p w14:paraId="63C9DACE" w14:textId="77777777" w:rsidR="00E878EB" w:rsidRDefault="00E878EB"/>
        </w:tc>
        <w:tc>
          <w:tcPr>
            <w:tcW w:w="916" w:type="dxa"/>
            <w:vMerge/>
            <w:vAlign w:val="center"/>
          </w:tcPr>
          <w:p w14:paraId="51DBFE61" w14:textId="77777777" w:rsidR="00E878EB" w:rsidRDefault="00E878EB"/>
        </w:tc>
        <w:tc>
          <w:tcPr>
            <w:tcW w:w="1075" w:type="dxa"/>
            <w:vAlign w:val="center"/>
          </w:tcPr>
          <w:p w14:paraId="7FBABE81" w14:textId="77777777" w:rsidR="00E878EB" w:rsidRDefault="003B46EF">
            <w:r>
              <w:t>3174</w:t>
            </w:r>
          </w:p>
        </w:tc>
        <w:tc>
          <w:tcPr>
            <w:tcW w:w="3186" w:type="dxa"/>
            <w:vAlign w:val="center"/>
          </w:tcPr>
          <w:p w14:paraId="3A2B50F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ACD5E4F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23A7C2FC" w14:textId="77777777" w:rsidR="00E878EB" w:rsidRDefault="003B46EF">
            <w:r>
              <w:t>45.70</w:t>
            </w:r>
          </w:p>
        </w:tc>
      </w:tr>
      <w:tr w:rsidR="00E878EB" w14:paraId="6CE0D80D" w14:textId="77777777">
        <w:tc>
          <w:tcPr>
            <w:tcW w:w="690" w:type="dxa"/>
            <w:vMerge/>
            <w:vAlign w:val="center"/>
          </w:tcPr>
          <w:p w14:paraId="132BEBC4" w14:textId="77777777" w:rsidR="00E878EB" w:rsidRDefault="00E878EB"/>
        </w:tc>
        <w:tc>
          <w:tcPr>
            <w:tcW w:w="916" w:type="dxa"/>
            <w:vMerge/>
            <w:vAlign w:val="center"/>
          </w:tcPr>
          <w:p w14:paraId="17007760" w14:textId="77777777" w:rsidR="00E878EB" w:rsidRDefault="00E878EB"/>
        </w:tc>
        <w:tc>
          <w:tcPr>
            <w:tcW w:w="1075" w:type="dxa"/>
            <w:vAlign w:val="center"/>
          </w:tcPr>
          <w:p w14:paraId="07F0680F" w14:textId="77777777" w:rsidR="00E878EB" w:rsidRDefault="003B46EF">
            <w:r>
              <w:t>3178</w:t>
            </w:r>
          </w:p>
        </w:tc>
        <w:tc>
          <w:tcPr>
            <w:tcW w:w="3186" w:type="dxa"/>
            <w:vAlign w:val="center"/>
          </w:tcPr>
          <w:p w14:paraId="2CD4B42F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77113368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69EE0FCB" w14:textId="77777777" w:rsidR="00E878EB" w:rsidRDefault="003B46EF">
            <w:r>
              <w:t>43.44</w:t>
            </w:r>
          </w:p>
        </w:tc>
      </w:tr>
      <w:tr w:rsidR="00E878EB" w14:paraId="28D9D53B" w14:textId="77777777">
        <w:tc>
          <w:tcPr>
            <w:tcW w:w="690" w:type="dxa"/>
            <w:vMerge/>
            <w:vAlign w:val="center"/>
          </w:tcPr>
          <w:p w14:paraId="08CD6DDA" w14:textId="77777777" w:rsidR="00E878EB" w:rsidRDefault="00E878EB"/>
        </w:tc>
        <w:tc>
          <w:tcPr>
            <w:tcW w:w="916" w:type="dxa"/>
            <w:vMerge/>
            <w:vAlign w:val="center"/>
          </w:tcPr>
          <w:p w14:paraId="4BFBF2E0" w14:textId="77777777" w:rsidR="00E878EB" w:rsidRDefault="00E878EB"/>
        </w:tc>
        <w:tc>
          <w:tcPr>
            <w:tcW w:w="1075" w:type="dxa"/>
            <w:vAlign w:val="center"/>
          </w:tcPr>
          <w:p w14:paraId="1BA15B70" w14:textId="77777777" w:rsidR="00E878EB" w:rsidRDefault="003B46EF">
            <w:r>
              <w:t>3181</w:t>
            </w:r>
          </w:p>
        </w:tc>
        <w:tc>
          <w:tcPr>
            <w:tcW w:w="3186" w:type="dxa"/>
            <w:vAlign w:val="center"/>
          </w:tcPr>
          <w:p w14:paraId="183D85EC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0B4764FC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4CF9DE81" w14:textId="77777777" w:rsidR="00E878EB" w:rsidRDefault="003B46EF">
            <w:r>
              <w:t>43.47</w:t>
            </w:r>
          </w:p>
        </w:tc>
      </w:tr>
      <w:tr w:rsidR="00E878EB" w14:paraId="2B2C36D6" w14:textId="77777777">
        <w:tc>
          <w:tcPr>
            <w:tcW w:w="690" w:type="dxa"/>
            <w:vMerge/>
            <w:vAlign w:val="center"/>
          </w:tcPr>
          <w:p w14:paraId="47D5EE28" w14:textId="77777777" w:rsidR="00E878EB" w:rsidRDefault="00E878EB"/>
        </w:tc>
        <w:tc>
          <w:tcPr>
            <w:tcW w:w="916" w:type="dxa"/>
            <w:vMerge/>
            <w:vAlign w:val="center"/>
          </w:tcPr>
          <w:p w14:paraId="751E576F" w14:textId="77777777" w:rsidR="00E878EB" w:rsidRDefault="00E878EB"/>
        </w:tc>
        <w:tc>
          <w:tcPr>
            <w:tcW w:w="1075" w:type="dxa"/>
            <w:vAlign w:val="center"/>
          </w:tcPr>
          <w:p w14:paraId="280D3489" w14:textId="77777777" w:rsidR="00E878EB" w:rsidRDefault="003B46EF">
            <w:r>
              <w:t>3189</w:t>
            </w:r>
          </w:p>
        </w:tc>
        <w:tc>
          <w:tcPr>
            <w:tcW w:w="3186" w:type="dxa"/>
            <w:vAlign w:val="center"/>
          </w:tcPr>
          <w:p w14:paraId="1DA54550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860C3DC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6346B8CB" w14:textId="77777777" w:rsidR="00E878EB" w:rsidRDefault="003B46EF">
            <w:r>
              <w:t>45.79</w:t>
            </w:r>
          </w:p>
        </w:tc>
      </w:tr>
      <w:tr w:rsidR="00E878EB" w14:paraId="259ED800" w14:textId="77777777">
        <w:tc>
          <w:tcPr>
            <w:tcW w:w="690" w:type="dxa"/>
            <w:vMerge/>
            <w:vAlign w:val="center"/>
          </w:tcPr>
          <w:p w14:paraId="5A408994" w14:textId="77777777" w:rsidR="00E878EB" w:rsidRDefault="00E878EB"/>
        </w:tc>
        <w:tc>
          <w:tcPr>
            <w:tcW w:w="916" w:type="dxa"/>
            <w:vMerge/>
            <w:vAlign w:val="center"/>
          </w:tcPr>
          <w:p w14:paraId="78EAEACC" w14:textId="77777777" w:rsidR="00E878EB" w:rsidRDefault="00E878EB"/>
        </w:tc>
        <w:tc>
          <w:tcPr>
            <w:tcW w:w="1075" w:type="dxa"/>
            <w:vAlign w:val="center"/>
          </w:tcPr>
          <w:p w14:paraId="673E93DC" w14:textId="77777777" w:rsidR="00E878EB" w:rsidRDefault="003B46EF">
            <w:r>
              <w:t>3223</w:t>
            </w:r>
          </w:p>
        </w:tc>
        <w:tc>
          <w:tcPr>
            <w:tcW w:w="3186" w:type="dxa"/>
            <w:vAlign w:val="center"/>
          </w:tcPr>
          <w:p w14:paraId="66BB5395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3B827437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16B129D7" w14:textId="77777777" w:rsidR="00E878EB" w:rsidRDefault="003B46EF">
            <w:r>
              <w:t>45.16</w:t>
            </w:r>
          </w:p>
        </w:tc>
      </w:tr>
      <w:tr w:rsidR="00E878EB" w14:paraId="20E52405" w14:textId="77777777">
        <w:tc>
          <w:tcPr>
            <w:tcW w:w="690" w:type="dxa"/>
            <w:vMerge/>
            <w:vAlign w:val="center"/>
          </w:tcPr>
          <w:p w14:paraId="59D148FF" w14:textId="77777777" w:rsidR="00E878EB" w:rsidRDefault="00E878EB"/>
        </w:tc>
        <w:tc>
          <w:tcPr>
            <w:tcW w:w="916" w:type="dxa"/>
            <w:vMerge/>
            <w:vAlign w:val="center"/>
          </w:tcPr>
          <w:p w14:paraId="4CEA460A" w14:textId="77777777" w:rsidR="00E878EB" w:rsidRDefault="00E878EB"/>
        </w:tc>
        <w:tc>
          <w:tcPr>
            <w:tcW w:w="1075" w:type="dxa"/>
            <w:vAlign w:val="center"/>
          </w:tcPr>
          <w:p w14:paraId="528DBA95" w14:textId="77777777" w:rsidR="00E878EB" w:rsidRDefault="003B46EF">
            <w:r>
              <w:t>3294</w:t>
            </w:r>
          </w:p>
        </w:tc>
        <w:tc>
          <w:tcPr>
            <w:tcW w:w="3186" w:type="dxa"/>
            <w:vAlign w:val="center"/>
          </w:tcPr>
          <w:p w14:paraId="223BD4E0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6C625AAE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143DC617" w14:textId="77777777" w:rsidR="00E878EB" w:rsidRDefault="003B46EF">
            <w:r>
              <w:t>47.04</w:t>
            </w:r>
          </w:p>
        </w:tc>
      </w:tr>
      <w:tr w:rsidR="00E878EB" w14:paraId="1A937045" w14:textId="77777777">
        <w:tc>
          <w:tcPr>
            <w:tcW w:w="690" w:type="dxa"/>
            <w:vMerge/>
            <w:vAlign w:val="center"/>
          </w:tcPr>
          <w:p w14:paraId="11A3881F" w14:textId="77777777" w:rsidR="00E878EB" w:rsidRDefault="00E878EB"/>
        </w:tc>
        <w:tc>
          <w:tcPr>
            <w:tcW w:w="916" w:type="dxa"/>
            <w:vMerge/>
            <w:vAlign w:val="center"/>
          </w:tcPr>
          <w:p w14:paraId="49A9B87F" w14:textId="77777777" w:rsidR="00E878EB" w:rsidRDefault="00E878EB"/>
        </w:tc>
        <w:tc>
          <w:tcPr>
            <w:tcW w:w="1075" w:type="dxa"/>
            <w:vAlign w:val="center"/>
          </w:tcPr>
          <w:p w14:paraId="0F17B290" w14:textId="77777777" w:rsidR="00E878EB" w:rsidRDefault="003B46EF">
            <w:r>
              <w:t>3303</w:t>
            </w:r>
          </w:p>
        </w:tc>
        <w:tc>
          <w:tcPr>
            <w:tcW w:w="3186" w:type="dxa"/>
            <w:vAlign w:val="center"/>
          </w:tcPr>
          <w:p w14:paraId="1B29EA4C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20E30FD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657A2968" w14:textId="77777777" w:rsidR="00E878EB" w:rsidRDefault="003B46EF">
            <w:r>
              <w:t>40.56</w:t>
            </w:r>
          </w:p>
        </w:tc>
      </w:tr>
      <w:tr w:rsidR="00E878EB" w14:paraId="773E4FF1" w14:textId="77777777">
        <w:tc>
          <w:tcPr>
            <w:tcW w:w="690" w:type="dxa"/>
            <w:vMerge/>
            <w:vAlign w:val="center"/>
          </w:tcPr>
          <w:p w14:paraId="2546D9B7" w14:textId="77777777" w:rsidR="00E878EB" w:rsidRDefault="00E878EB"/>
        </w:tc>
        <w:tc>
          <w:tcPr>
            <w:tcW w:w="916" w:type="dxa"/>
            <w:vMerge/>
            <w:vAlign w:val="center"/>
          </w:tcPr>
          <w:p w14:paraId="2A1B025F" w14:textId="77777777" w:rsidR="00E878EB" w:rsidRDefault="00E878EB"/>
        </w:tc>
        <w:tc>
          <w:tcPr>
            <w:tcW w:w="1075" w:type="dxa"/>
            <w:vAlign w:val="center"/>
          </w:tcPr>
          <w:p w14:paraId="6936B586" w14:textId="77777777" w:rsidR="00E878EB" w:rsidRDefault="003B46EF">
            <w:r>
              <w:t>3309</w:t>
            </w:r>
          </w:p>
        </w:tc>
        <w:tc>
          <w:tcPr>
            <w:tcW w:w="3186" w:type="dxa"/>
            <w:vAlign w:val="center"/>
          </w:tcPr>
          <w:p w14:paraId="72DECCAA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685E80AE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0C7B74D9" w14:textId="77777777" w:rsidR="00E878EB" w:rsidRDefault="003B46EF">
            <w:r>
              <w:t>48.53</w:t>
            </w:r>
          </w:p>
        </w:tc>
      </w:tr>
      <w:tr w:rsidR="00E878EB" w14:paraId="1655EF7C" w14:textId="77777777">
        <w:tc>
          <w:tcPr>
            <w:tcW w:w="690" w:type="dxa"/>
            <w:vMerge/>
            <w:vAlign w:val="center"/>
          </w:tcPr>
          <w:p w14:paraId="2C8DC9B6" w14:textId="77777777" w:rsidR="00E878EB" w:rsidRDefault="00E878EB"/>
        </w:tc>
        <w:tc>
          <w:tcPr>
            <w:tcW w:w="916" w:type="dxa"/>
            <w:vMerge/>
            <w:vAlign w:val="center"/>
          </w:tcPr>
          <w:p w14:paraId="56801A04" w14:textId="77777777" w:rsidR="00E878EB" w:rsidRDefault="00E878EB"/>
        </w:tc>
        <w:tc>
          <w:tcPr>
            <w:tcW w:w="1075" w:type="dxa"/>
            <w:vAlign w:val="center"/>
          </w:tcPr>
          <w:p w14:paraId="0B72EF90" w14:textId="77777777" w:rsidR="00E878EB" w:rsidRDefault="003B46EF">
            <w:r>
              <w:t>3506</w:t>
            </w:r>
          </w:p>
        </w:tc>
        <w:tc>
          <w:tcPr>
            <w:tcW w:w="3186" w:type="dxa"/>
            <w:vAlign w:val="center"/>
          </w:tcPr>
          <w:p w14:paraId="535D0E33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3F69EC8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173639D9" w14:textId="77777777" w:rsidR="00E878EB" w:rsidRDefault="003B46EF">
            <w:r>
              <w:t>46.28</w:t>
            </w:r>
          </w:p>
        </w:tc>
      </w:tr>
      <w:tr w:rsidR="00E878EB" w14:paraId="0FC04B66" w14:textId="77777777">
        <w:tc>
          <w:tcPr>
            <w:tcW w:w="690" w:type="dxa"/>
            <w:vMerge/>
            <w:vAlign w:val="center"/>
          </w:tcPr>
          <w:p w14:paraId="79D11D9E" w14:textId="77777777" w:rsidR="00E878EB" w:rsidRDefault="00E878EB"/>
        </w:tc>
        <w:tc>
          <w:tcPr>
            <w:tcW w:w="916" w:type="dxa"/>
            <w:vMerge/>
            <w:vAlign w:val="center"/>
          </w:tcPr>
          <w:p w14:paraId="666A31BA" w14:textId="77777777" w:rsidR="00E878EB" w:rsidRDefault="00E878EB"/>
        </w:tc>
        <w:tc>
          <w:tcPr>
            <w:tcW w:w="1075" w:type="dxa"/>
            <w:vAlign w:val="center"/>
          </w:tcPr>
          <w:p w14:paraId="1302AC2D" w14:textId="77777777" w:rsidR="00E878EB" w:rsidRDefault="003B46EF">
            <w:r>
              <w:t>3516</w:t>
            </w:r>
          </w:p>
        </w:tc>
        <w:tc>
          <w:tcPr>
            <w:tcW w:w="3186" w:type="dxa"/>
            <w:vAlign w:val="center"/>
          </w:tcPr>
          <w:p w14:paraId="6893FAA2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0031336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6104C9D8" w14:textId="77777777" w:rsidR="00E878EB" w:rsidRDefault="003B46EF">
            <w:r>
              <w:t>45.32</w:t>
            </w:r>
          </w:p>
        </w:tc>
      </w:tr>
      <w:tr w:rsidR="00E878EB" w14:paraId="53ECDD31" w14:textId="77777777">
        <w:tc>
          <w:tcPr>
            <w:tcW w:w="690" w:type="dxa"/>
            <w:vMerge/>
            <w:vAlign w:val="center"/>
          </w:tcPr>
          <w:p w14:paraId="5F19390E" w14:textId="77777777" w:rsidR="00E878EB" w:rsidRDefault="00E878EB"/>
        </w:tc>
        <w:tc>
          <w:tcPr>
            <w:tcW w:w="916" w:type="dxa"/>
            <w:vMerge/>
            <w:vAlign w:val="center"/>
          </w:tcPr>
          <w:p w14:paraId="65AEC658" w14:textId="77777777" w:rsidR="00E878EB" w:rsidRDefault="00E878EB"/>
        </w:tc>
        <w:tc>
          <w:tcPr>
            <w:tcW w:w="1075" w:type="dxa"/>
            <w:vAlign w:val="center"/>
          </w:tcPr>
          <w:p w14:paraId="7CFC0C43" w14:textId="77777777" w:rsidR="00E878EB" w:rsidRDefault="003B46EF">
            <w:r>
              <w:t>3565</w:t>
            </w:r>
          </w:p>
        </w:tc>
        <w:tc>
          <w:tcPr>
            <w:tcW w:w="3186" w:type="dxa"/>
            <w:vAlign w:val="center"/>
          </w:tcPr>
          <w:p w14:paraId="6C6F4E9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525DDA2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8B431F2" w14:textId="77777777" w:rsidR="00E878EB" w:rsidRDefault="003B46EF">
            <w:r>
              <w:t>43.42</w:t>
            </w:r>
          </w:p>
        </w:tc>
      </w:tr>
      <w:tr w:rsidR="00E878EB" w14:paraId="103BBB29" w14:textId="77777777">
        <w:tc>
          <w:tcPr>
            <w:tcW w:w="690" w:type="dxa"/>
            <w:vMerge/>
            <w:vAlign w:val="center"/>
          </w:tcPr>
          <w:p w14:paraId="40EE7732" w14:textId="77777777" w:rsidR="00E878EB" w:rsidRDefault="00E878EB"/>
        </w:tc>
        <w:tc>
          <w:tcPr>
            <w:tcW w:w="916" w:type="dxa"/>
            <w:vMerge/>
            <w:vAlign w:val="center"/>
          </w:tcPr>
          <w:p w14:paraId="175F7D34" w14:textId="77777777" w:rsidR="00E878EB" w:rsidRDefault="00E878EB"/>
        </w:tc>
        <w:tc>
          <w:tcPr>
            <w:tcW w:w="1075" w:type="dxa"/>
            <w:vAlign w:val="center"/>
          </w:tcPr>
          <w:p w14:paraId="4552E4AB" w14:textId="77777777" w:rsidR="00E878EB" w:rsidRDefault="003B46EF">
            <w:r>
              <w:t>3608</w:t>
            </w:r>
          </w:p>
        </w:tc>
        <w:tc>
          <w:tcPr>
            <w:tcW w:w="3186" w:type="dxa"/>
            <w:vAlign w:val="center"/>
          </w:tcPr>
          <w:p w14:paraId="181B577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BF7B79D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194BE924" w14:textId="77777777" w:rsidR="00E878EB" w:rsidRDefault="003B46EF">
            <w:r>
              <w:t>44.62</w:t>
            </w:r>
          </w:p>
        </w:tc>
      </w:tr>
      <w:tr w:rsidR="00E878EB" w14:paraId="415FEE84" w14:textId="77777777">
        <w:tc>
          <w:tcPr>
            <w:tcW w:w="690" w:type="dxa"/>
            <w:vMerge/>
            <w:vAlign w:val="center"/>
          </w:tcPr>
          <w:p w14:paraId="5E87C665" w14:textId="77777777" w:rsidR="00E878EB" w:rsidRDefault="00E878EB"/>
        </w:tc>
        <w:tc>
          <w:tcPr>
            <w:tcW w:w="916" w:type="dxa"/>
            <w:vMerge/>
            <w:vAlign w:val="center"/>
          </w:tcPr>
          <w:p w14:paraId="19D2FADE" w14:textId="77777777" w:rsidR="00E878EB" w:rsidRDefault="00E878EB"/>
        </w:tc>
        <w:tc>
          <w:tcPr>
            <w:tcW w:w="1075" w:type="dxa"/>
            <w:vAlign w:val="center"/>
          </w:tcPr>
          <w:p w14:paraId="4DEED8E2" w14:textId="77777777" w:rsidR="00E878EB" w:rsidRDefault="003B46EF">
            <w:r>
              <w:t>3617</w:t>
            </w:r>
          </w:p>
        </w:tc>
        <w:tc>
          <w:tcPr>
            <w:tcW w:w="3186" w:type="dxa"/>
            <w:vAlign w:val="center"/>
          </w:tcPr>
          <w:p w14:paraId="5F0345D1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B9A5C76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0BD9E62C" w14:textId="77777777" w:rsidR="00E878EB" w:rsidRDefault="003B46EF">
            <w:r>
              <w:t>43.41</w:t>
            </w:r>
          </w:p>
        </w:tc>
      </w:tr>
      <w:tr w:rsidR="00E878EB" w14:paraId="501D3D7B" w14:textId="77777777">
        <w:tc>
          <w:tcPr>
            <w:tcW w:w="690" w:type="dxa"/>
            <w:vMerge/>
            <w:vAlign w:val="center"/>
          </w:tcPr>
          <w:p w14:paraId="184E1134" w14:textId="77777777" w:rsidR="00E878EB" w:rsidRDefault="00E878EB"/>
        </w:tc>
        <w:tc>
          <w:tcPr>
            <w:tcW w:w="916" w:type="dxa"/>
            <w:vMerge/>
            <w:vAlign w:val="center"/>
          </w:tcPr>
          <w:p w14:paraId="05F6A3CD" w14:textId="77777777" w:rsidR="00E878EB" w:rsidRDefault="00E878EB"/>
        </w:tc>
        <w:tc>
          <w:tcPr>
            <w:tcW w:w="1075" w:type="dxa"/>
            <w:vAlign w:val="center"/>
          </w:tcPr>
          <w:p w14:paraId="61F6B3E1" w14:textId="77777777" w:rsidR="00E878EB" w:rsidRDefault="003B46EF">
            <w:r>
              <w:t>3623</w:t>
            </w:r>
          </w:p>
        </w:tc>
        <w:tc>
          <w:tcPr>
            <w:tcW w:w="3186" w:type="dxa"/>
            <w:vAlign w:val="center"/>
          </w:tcPr>
          <w:p w14:paraId="505FB8B9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33E5FF6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0AF4102D" w14:textId="77777777" w:rsidR="00E878EB" w:rsidRDefault="003B46EF">
            <w:r>
              <w:t>41.23</w:t>
            </w:r>
          </w:p>
        </w:tc>
      </w:tr>
      <w:tr w:rsidR="00E878EB" w14:paraId="75F3017B" w14:textId="77777777">
        <w:tc>
          <w:tcPr>
            <w:tcW w:w="690" w:type="dxa"/>
            <w:vMerge/>
            <w:vAlign w:val="center"/>
          </w:tcPr>
          <w:p w14:paraId="0CCC6BD2" w14:textId="77777777" w:rsidR="00E878EB" w:rsidRDefault="00E878EB"/>
        </w:tc>
        <w:tc>
          <w:tcPr>
            <w:tcW w:w="916" w:type="dxa"/>
            <w:vMerge/>
            <w:vAlign w:val="center"/>
          </w:tcPr>
          <w:p w14:paraId="1951212C" w14:textId="77777777" w:rsidR="00E878EB" w:rsidRDefault="00E878EB"/>
        </w:tc>
        <w:tc>
          <w:tcPr>
            <w:tcW w:w="1075" w:type="dxa"/>
            <w:vAlign w:val="center"/>
          </w:tcPr>
          <w:p w14:paraId="58724C35" w14:textId="77777777" w:rsidR="00E878EB" w:rsidRDefault="003B46EF">
            <w:r>
              <w:t>3633</w:t>
            </w:r>
          </w:p>
        </w:tc>
        <w:tc>
          <w:tcPr>
            <w:tcW w:w="3186" w:type="dxa"/>
            <w:vAlign w:val="center"/>
          </w:tcPr>
          <w:p w14:paraId="33E2621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ED93E0F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3F2E800B" w14:textId="77777777" w:rsidR="00E878EB" w:rsidRDefault="003B46EF">
            <w:r>
              <w:t>39.58</w:t>
            </w:r>
          </w:p>
        </w:tc>
      </w:tr>
      <w:tr w:rsidR="00E878EB" w14:paraId="282B1058" w14:textId="77777777">
        <w:tc>
          <w:tcPr>
            <w:tcW w:w="690" w:type="dxa"/>
            <w:vMerge/>
            <w:vAlign w:val="center"/>
          </w:tcPr>
          <w:p w14:paraId="068CC393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6137837D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9BC4F3E" w14:textId="77777777" w:rsidR="00E878EB" w:rsidRDefault="003B46EF">
            <w:r>
              <w:t>3026</w:t>
            </w:r>
          </w:p>
        </w:tc>
        <w:tc>
          <w:tcPr>
            <w:tcW w:w="3186" w:type="dxa"/>
            <w:vAlign w:val="center"/>
          </w:tcPr>
          <w:p w14:paraId="3838C887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7571B610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662678B" w14:textId="77777777" w:rsidR="00E878EB" w:rsidRDefault="003B46EF">
            <w:r>
              <w:t>42.74</w:t>
            </w:r>
          </w:p>
        </w:tc>
      </w:tr>
      <w:tr w:rsidR="00E878EB" w14:paraId="33F1BCB0" w14:textId="77777777">
        <w:tc>
          <w:tcPr>
            <w:tcW w:w="690" w:type="dxa"/>
            <w:vMerge/>
            <w:vAlign w:val="center"/>
          </w:tcPr>
          <w:p w14:paraId="171ED970" w14:textId="77777777" w:rsidR="00E878EB" w:rsidRDefault="00E878EB"/>
        </w:tc>
        <w:tc>
          <w:tcPr>
            <w:tcW w:w="916" w:type="dxa"/>
            <w:vMerge/>
            <w:vAlign w:val="center"/>
          </w:tcPr>
          <w:p w14:paraId="15884C85" w14:textId="77777777" w:rsidR="00E878EB" w:rsidRDefault="00E878EB"/>
        </w:tc>
        <w:tc>
          <w:tcPr>
            <w:tcW w:w="1075" w:type="dxa"/>
            <w:vAlign w:val="center"/>
          </w:tcPr>
          <w:p w14:paraId="28EC51F3" w14:textId="77777777" w:rsidR="00E878EB" w:rsidRDefault="003B46EF">
            <w:r>
              <w:t>3040</w:t>
            </w:r>
          </w:p>
        </w:tc>
        <w:tc>
          <w:tcPr>
            <w:tcW w:w="3186" w:type="dxa"/>
            <w:vAlign w:val="center"/>
          </w:tcPr>
          <w:p w14:paraId="0D10A3A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26234D9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1C924F1D" w14:textId="77777777" w:rsidR="00E878EB" w:rsidRDefault="003B46EF">
            <w:r>
              <w:t>42.74</w:t>
            </w:r>
          </w:p>
        </w:tc>
      </w:tr>
      <w:tr w:rsidR="00E878EB" w14:paraId="1C50D50A" w14:textId="77777777">
        <w:tc>
          <w:tcPr>
            <w:tcW w:w="690" w:type="dxa"/>
            <w:vMerge/>
            <w:vAlign w:val="center"/>
          </w:tcPr>
          <w:p w14:paraId="5BE08BC5" w14:textId="77777777" w:rsidR="00E878EB" w:rsidRDefault="00E878EB"/>
        </w:tc>
        <w:tc>
          <w:tcPr>
            <w:tcW w:w="916" w:type="dxa"/>
            <w:vMerge/>
            <w:vAlign w:val="center"/>
          </w:tcPr>
          <w:p w14:paraId="505EEA9E" w14:textId="77777777" w:rsidR="00E878EB" w:rsidRDefault="00E878EB"/>
        </w:tc>
        <w:tc>
          <w:tcPr>
            <w:tcW w:w="1075" w:type="dxa"/>
            <w:vAlign w:val="center"/>
          </w:tcPr>
          <w:p w14:paraId="645B985F" w14:textId="77777777" w:rsidR="00E878EB" w:rsidRDefault="003B46EF">
            <w:r>
              <w:t>3078</w:t>
            </w:r>
          </w:p>
        </w:tc>
        <w:tc>
          <w:tcPr>
            <w:tcW w:w="3186" w:type="dxa"/>
            <w:vAlign w:val="center"/>
          </w:tcPr>
          <w:p w14:paraId="28F160B6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F17E4AF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62ACDAC0" w14:textId="77777777" w:rsidR="00E878EB" w:rsidRDefault="003B46EF">
            <w:r>
              <w:t>44.78</w:t>
            </w:r>
          </w:p>
        </w:tc>
      </w:tr>
      <w:tr w:rsidR="00E878EB" w14:paraId="02D67426" w14:textId="77777777">
        <w:tc>
          <w:tcPr>
            <w:tcW w:w="690" w:type="dxa"/>
            <w:vMerge/>
            <w:vAlign w:val="center"/>
          </w:tcPr>
          <w:p w14:paraId="64099994" w14:textId="77777777" w:rsidR="00E878EB" w:rsidRDefault="00E878EB"/>
        </w:tc>
        <w:tc>
          <w:tcPr>
            <w:tcW w:w="916" w:type="dxa"/>
            <w:vMerge/>
            <w:vAlign w:val="center"/>
          </w:tcPr>
          <w:p w14:paraId="5F559E67" w14:textId="77777777" w:rsidR="00E878EB" w:rsidRDefault="00E878EB"/>
        </w:tc>
        <w:tc>
          <w:tcPr>
            <w:tcW w:w="1075" w:type="dxa"/>
            <w:vAlign w:val="center"/>
          </w:tcPr>
          <w:p w14:paraId="72AAB4E0" w14:textId="77777777" w:rsidR="00E878EB" w:rsidRDefault="003B46EF">
            <w:r>
              <w:t>3088</w:t>
            </w:r>
          </w:p>
        </w:tc>
        <w:tc>
          <w:tcPr>
            <w:tcW w:w="3186" w:type="dxa"/>
            <w:vAlign w:val="center"/>
          </w:tcPr>
          <w:p w14:paraId="19E9DEF4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C1AE792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6F3296F7" w14:textId="77777777" w:rsidR="00E878EB" w:rsidRDefault="003B46EF">
            <w:r>
              <w:t>45.71</w:t>
            </w:r>
          </w:p>
        </w:tc>
      </w:tr>
      <w:tr w:rsidR="00E878EB" w14:paraId="07752AF8" w14:textId="77777777">
        <w:tc>
          <w:tcPr>
            <w:tcW w:w="690" w:type="dxa"/>
            <w:vMerge/>
            <w:vAlign w:val="center"/>
          </w:tcPr>
          <w:p w14:paraId="7832975D" w14:textId="77777777" w:rsidR="00E878EB" w:rsidRDefault="00E878EB"/>
        </w:tc>
        <w:tc>
          <w:tcPr>
            <w:tcW w:w="916" w:type="dxa"/>
            <w:vMerge/>
            <w:vAlign w:val="center"/>
          </w:tcPr>
          <w:p w14:paraId="47E5C884" w14:textId="77777777" w:rsidR="00E878EB" w:rsidRDefault="00E878EB"/>
        </w:tc>
        <w:tc>
          <w:tcPr>
            <w:tcW w:w="1075" w:type="dxa"/>
            <w:vAlign w:val="center"/>
          </w:tcPr>
          <w:p w14:paraId="554A58ED" w14:textId="77777777" w:rsidR="00E878EB" w:rsidRDefault="003B46EF">
            <w:r>
              <w:t>3141</w:t>
            </w:r>
          </w:p>
        </w:tc>
        <w:tc>
          <w:tcPr>
            <w:tcW w:w="3186" w:type="dxa"/>
            <w:vAlign w:val="center"/>
          </w:tcPr>
          <w:p w14:paraId="2042684C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EA7EA2D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7ACF8D85" w14:textId="77777777" w:rsidR="00E878EB" w:rsidRDefault="003B46EF">
            <w:r>
              <w:t>46.38</w:t>
            </w:r>
          </w:p>
        </w:tc>
      </w:tr>
      <w:tr w:rsidR="00E878EB" w14:paraId="252448EF" w14:textId="77777777">
        <w:tc>
          <w:tcPr>
            <w:tcW w:w="690" w:type="dxa"/>
            <w:vMerge/>
            <w:vAlign w:val="center"/>
          </w:tcPr>
          <w:p w14:paraId="34FE251D" w14:textId="77777777" w:rsidR="00E878EB" w:rsidRDefault="00E878EB"/>
        </w:tc>
        <w:tc>
          <w:tcPr>
            <w:tcW w:w="916" w:type="dxa"/>
            <w:vMerge/>
            <w:vAlign w:val="center"/>
          </w:tcPr>
          <w:p w14:paraId="14E2AC25" w14:textId="77777777" w:rsidR="00E878EB" w:rsidRDefault="00E878EB"/>
        </w:tc>
        <w:tc>
          <w:tcPr>
            <w:tcW w:w="1075" w:type="dxa"/>
            <w:vAlign w:val="center"/>
          </w:tcPr>
          <w:p w14:paraId="56F2BC6A" w14:textId="77777777" w:rsidR="00E878EB" w:rsidRDefault="003B46EF">
            <w:r>
              <w:t>3147</w:t>
            </w:r>
          </w:p>
        </w:tc>
        <w:tc>
          <w:tcPr>
            <w:tcW w:w="3186" w:type="dxa"/>
            <w:vAlign w:val="center"/>
          </w:tcPr>
          <w:p w14:paraId="3933187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83E1432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0099BE40" w14:textId="77777777" w:rsidR="00E878EB" w:rsidRDefault="003B46EF">
            <w:r>
              <w:t>46.26</w:t>
            </w:r>
          </w:p>
        </w:tc>
      </w:tr>
      <w:tr w:rsidR="00E878EB" w14:paraId="36B85401" w14:textId="77777777">
        <w:tc>
          <w:tcPr>
            <w:tcW w:w="690" w:type="dxa"/>
            <w:vMerge/>
            <w:vAlign w:val="center"/>
          </w:tcPr>
          <w:p w14:paraId="7C0ECEB1" w14:textId="77777777" w:rsidR="00E878EB" w:rsidRDefault="00E878EB"/>
        </w:tc>
        <w:tc>
          <w:tcPr>
            <w:tcW w:w="916" w:type="dxa"/>
            <w:vMerge/>
            <w:vAlign w:val="center"/>
          </w:tcPr>
          <w:p w14:paraId="5F1C47C9" w14:textId="77777777" w:rsidR="00E878EB" w:rsidRDefault="00E878EB"/>
        </w:tc>
        <w:tc>
          <w:tcPr>
            <w:tcW w:w="1075" w:type="dxa"/>
            <w:vAlign w:val="center"/>
          </w:tcPr>
          <w:p w14:paraId="5AFAC668" w14:textId="77777777" w:rsidR="00E878EB" w:rsidRDefault="003B46EF">
            <w:r>
              <w:t>3207</w:t>
            </w:r>
          </w:p>
        </w:tc>
        <w:tc>
          <w:tcPr>
            <w:tcW w:w="3186" w:type="dxa"/>
            <w:vAlign w:val="center"/>
          </w:tcPr>
          <w:p w14:paraId="619A5C3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9CFD0E3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348D95CB" w14:textId="77777777" w:rsidR="00E878EB" w:rsidRDefault="003B46EF">
            <w:r>
              <w:t>48.14</w:t>
            </w:r>
          </w:p>
        </w:tc>
      </w:tr>
      <w:tr w:rsidR="00E878EB" w14:paraId="58895CC8" w14:textId="77777777">
        <w:tc>
          <w:tcPr>
            <w:tcW w:w="690" w:type="dxa"/>
            <w:vMerge/>
            <w:vAlign w:val="center"/>
          </w:tcPr>
          <w:p w14:paraId="587B7A3C" w14:textId="77777777" w:rsidR="00E878EB" w:rsidRDefault="00E878EB"/>
        </w:tc>
        <w:tc>
          <w:tcPr>
            <w:tcW w:w="916" w:type="dxa"/>
            <w:vMerge/>
            <w:vAlign w:val="center"/>
          </w:tcPr>
          <w:p w14:paraId="140D41C4" w14:textId="77777777" w:rsidR="00E878EB" w:rsidRDefault="00E878EB"/>
        </w:tc>
        <w:tc>
          <w:tcPr>
            <w:tcW w:w="1075" w:type="dxa"/>
            <w:vAlign w:val="center"/>
          </w:tcPr>
          <w:p w14:paraId="5BA0BA3E" w14:textId="77777777" w:rsidR="00E878EB" w:rsidRDefault="003B46EF">
            <w:r>
              <w:t>3216</w:t>
            </w:r>
          </w:p>
        </w:tc>
        <w:tc>
          <w:tcPr>
            <w:tcW w:w="3186" w:type="dxa"/>
            <w:vAlign w:val="center"/>
          </w:tcPr>
          <w:p w14:paraId="4015C5A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E4C4514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F02C696" w14:textId="77777777" w:rsidR="00E878EB" w:rsidRDefault="003B46EF">
            <w:r>
              <w:t>48.23</w:t>
            </w:r>
          </w:p>
        </w:tc>
      </w:tr>
      <w:tr w:rsidR="00E878EB" w14:paraId="42818762" w14:textId="77777777">
        <w:tc>
          <w:tcPr>
            <w:tcW w:w="690" w:type="dxa"/>
            <w:vMerge/>
            <w:vAlign w:val="center"/>
          </w:tcPr>
          <w:p w14:paraId="28B93AE7" w14:textId="77777777" w:rsidR="00E878EB" w:rsidRDefault="00E878EB"/>
        </w:tc>
        <w:tc>
          <w:tcPr>
            <w:tcW w:w="916" w:type="dxa"/>
            <w:vMerge/>
            <w:vAlign w:val="center"/>
          </w:tcPr>
          <w:p w14:paraId="65156604" w14:textId="77777777" w:rsidR="00E878EB" w:rsidRDefault="00E878EB"/>
        </w:tc>
        <w:tc>
          <w:tcPr>
            <w:tcW w:w="1075" w:type="dxa"/>
            <w:vAlign w:val="center"/>
          </w:tcPr>
          <w:p w14:paraId="00F786D7" w14:textId="77777777" w:rsidR="00E878EB" w:rsidRDefault="003B46EF">
            <w:r>
              <w:t>3237</w:t>
            </w:r>
          </w:p>
        </w:tc>
        <w:tc>
          <w:tcPr>
            <w:tcW w:w="3186" w:type="dxa"/>
            <w:vAlign w:val="center"/>
          </w:tcPr>
          <w:p w14:paraId="32FCA259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0ED0BA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40E59492" w14:textId="77777777" w:rsidR="00E878EB" w:rsidRDefault="003B46EF">
            <w:r>
              <w:t>48.20</w:t>
            </w:r>
          </w:p>
        </w:tc>
      </w:tr>
      <w:tr w:rsidR="00E878EB" w14:paraId="09D5673C" w14:textId="77777777">
        <w:tc>
          <w:tcPr>
            <w:tcW w:w="690" w:type="dxa"/>
            <w:vMerge/>
            <w:vAlign w:val="center"/>
          </w:tcPr>
          <w:p w14:paraId="7E3390C4" w14:textId="77777777" w:rsidR="00E878EB" w:rsidRDefault="00E878EB"/>
        </w:tc>
        <w:tc>
          <w:tcPr>
            <w:tcW w:w="916" w:type="dxa"/>
            <w:vMerge/>
            <w:vAlign w:val="center"/>
          </w:tcPr>
          <w:p w14:paraId="1B45AB10" w14:textId="77777777" w:rsidR="00E878EB" w:rsidRDefault="00E878EB"/>
        </w:tc>
        <w:tc>
          <w:tcPr>
            <w:tcW w:w="1075" w:type="dxa"/>
            <w:vAlign w:val="center"/>
          </w:tcPr>
          <w:p w14:paraId="5AC04207" w14:textId="77777777" w:rsidR="00E878EB" w:rsidRDefault="003B46EF">
            <w:r>
              <w:t>3260</w:t>
            </w:r>
          </w:p>
        </w:tc>
        <w:tc>
          <w:tcPr>
            <w:tcW w:w="3186" w:type="dxa"/>
            <w:vAlign w:val="center"/>
          </w:tcPr>
          <w:p w14:paraId="1CB1EFB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714726C2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51A6DF68" w14:textId="77777777" w:rsidR="00E878EB" w:rsidRDefault="003B46EF">
            <w:r>
              <w:t>48.20</w:t>
            </w:r>
          </w:p>
        </w:tc>
      </w:tr>
      <w:tr w:rsidR="00E878EB" w14:paraId="3C02F924" w14:textId="77777777">
        <w:tc>
          <w:tcPr>
            <w:tcW w:w="690" w:type="dxa"/>
            <w:vMerge/>
            <w:vAlign w:val="center"/>
          </w:tcPr>
          <w:p w14:paraId="5AE62317" w14:textId="77777777" w:rsidR="00E878EB" w:rsidRDefault="00E878EB"/>
        </w:tc>
        <w:tc>
          <w:tcPr>
            <w:tcW w:w="916" w:type="dxa"/>
            <w:vMerge/>
            <w:vAlign w:val="center"/>
          </w:tcPr>
          <w:p w14:paraId="49DD0F55" w14:textId="77777777" w:rsidR="00E878EB" w:rsidRDefault="00E878EB"/>
        </w:tc>
        <w:tc>
          <w:tcPr>
            <w:tcW w:w="1075" w:type="dxa"/>
            <w:vAlign w:val="center"/>
          </w:tcPr>
          <w:p w14:paraId="40A211E3" w14:textId="77777777" w:rsidR="00E878EB" w:rsidRDefault="003B46EF">
            <w:r>
              <w:t>3266</w:t>
            </w:r>
          </w:p>
        </w:tc>
        <w:tc>
          <w:tcPr>
            <w:tcW w:w="3186" w:type="dxa"/>
            <w:vAlign w:val="center"/>
          </w:tcPr>
          <w:p w14:paraId="2494FB6C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27E1C6E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3B15524C" w14:textId="77777777" w:rsidR="00E878EB" w:rsidRDefault="003B46EF">
            <w:r>
              <w:t>46.48</w:t>
            </w:r>
          </w:p>
        </w:tc>
      </w:tr>
      <w:tr w:rsidR="00E878EB" w14:paraId="732CB1F1" w14:textId="77777777">
        <w:tc>
          <w:tcPr>
            <w:tcW w:w="690" w:type="dxa"/>
            <w:vMerge/>
            <w:vAlign w:val="center"/>
          </w:tcPr>
          <w:p w14:paraId="591CA827" w14:textId="77777777" w:rsidR="00E878EB" w:rsidRDefault="00E878EB"/>
        </w:tc>
        <w:tc>
          <w:tcPr>
            <w:tcW w:w="916" w:type="dxa"/>
            <w:vMerge/>
            <w:vAlign w:val="center"/>
          </w:tcPr>
          <w:p w14:paraId="3B6BC459" w14:textId="77777777" w:rsidR="00E878EB" w:rsidRDefault="00E878EB"/>
        </w:tc>
        <w:tc>
          <w:tcPr>
            <w:tcW w:w="1075" w:type="dxa"/>
            <w:vAlign w:val="center"/>
          </w:tcPr>
          <w:p w14:paraId="30585E8D" w14:textId="77777777" w:rsidR="00E878EB" w:rsidRDefault="003B46EF">
            <w:r>
              <w:t>3282</w:t>
            </w:r>
          </w:p>
        </w:tc>
        <w:tc>
          <w:tcPr>
            <w:tcW w:w="3186" w:type="dxa"/>
            <w:vAlign w:val="center"/>
          </w:tcPr>
          <w:p w14:paraId="4930275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762A99F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7F121140" w14:textId="77777777" w:rsidR="00E878EB" w:rsidRDefault="003B46EF">
            <w:r>
              <w:t>46.30</w:t>
            </w:r>
          </w:p>
        </w:tc>
      </w:tr>
      <w:tr w:rsidR="00E878EB" w14:paraId="478281D3" w14:textId="77777777">
        <w:tc>
          <w:tcPr>
            <w:tcW w:w="690" w:type="dxa"/>
            <w:vMerge/>
            <w:vAlign w:val="center"/>
          </w:tcPr>
          <w:p w14:paraId="14B367C2" w14:textId="77777777" w:rsidR="00E878EB" w:rsidRDefault="00E878EB"/>
        </w:tc>
        <w:tc>
          <w:tcPr>
            <w:tcW w:w="916" w:type="dxa"/>
            <w:vMerge/>
            <w:vAlign w:val="center"/>
          </w:tcPr>
          <w:p w14:paraId="41A04509" w14:textId="77777777" w:rsidR="00E878EB" w:rsidRDefault="00E878EB"/>
        </w:tc>
        <w:tc>
          <w:tcPr>
            <w:tcW w:w="1075" w:type="dxa"/>
            <w:vAlign w:val="center"/>
          </w:tcPr>
          <w:p w14:paraId="3C852FA7" w14:textId="77777777" w:rsidR="00E878EB" w:rsidRDefault="003B46EF">
            <w:r>
              <w:t>3411</w:t>
            </w:r>
          </w:p>
        </w:tc>
        <w:tc>
          <w:tcPr>
            <w:tcW w:w="3186" w:type="dxa"/>
            <w:vAlign w:val="center"/>
          </w:tcPr>
          <w:p w14:paraId="5C81FB26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18CC6B6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10AFE8CC" w14:textId="77777777" w:rsidR="00E878EB" w:rsidRDefault="003B46EF">
            <w:r>
              <w:t>45.81</w:t>
            </w:r>
          </w:p>
        </w:tc>
      </w:tr>
      <w:tr w:rsidR="00E878EB" w14:paraId="3AE140D1" w14:textId="77777777">
        <w:tc>
          <w:tcPr>
            <w:tcW w:w="690" w:type="dxa"/>
            <w:vMerge/>
            <w:vAlign w:val="center"/>
          </w:tcPr>
          <w:p w14:paraId="74BB44F7" w14:textId="77777777" w:rsidR="00E878EB" w:rsidRDefault="00E878EB"/>
        </w:tc>
        <w:tc>
          <w:tcPr>
            <w:tcW w:w="916" w:type="dxa"/>
            <w:vMerge/>
            <w:vAlign w:val="center"/>
          </w:tcPr>
          <w:p w14:paraId="4F51C100" w14:textId="77777777" w:rsidR="00E878EB" w:rsidRDefault="00E878EB"/>
        </w:tc>
        <w:tc>
          <w:tcPr>
            <w:tcW w:w="1075" w:type="dxa"/>
            <w:vAlign w:val="center"/>
          </w:tcPr>
          <w:p w14:paraId="0E65EDDA" w14:textId="77777777" w:rsidR="00E878EB" w:rsidRDefault="003B46EF">
            <w:r>
              <w:t>3415</w:t>
            </w:r>
          </w:p>
        </w:tc>
        <w:tc>
          <w:tcPr>
            <w:tcW w:w="3186" w:type="dxa"/>
            <w:vAlign w:val="center"/>
          </w:tcPr>
          <w:p w14:paraId="7762774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78773CE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2726D8B" w14:textId="77777777" w:rsidR="00E878EB" w:rsidRDefault="003B46EF">
            <w:r>
              <w:t>46.11</w:t>
            </w:r>
          </w:p>
        </w:tc>
      </w:tr>
      <w:tr w:rsidR="00E878EB" w14:paraId="2F5C7BE4" w14:textId="77777777">
        <w:tc>
          <w:tcPr>
            <w:tcW w:w="690" w:type="dxa"/>
            <w:vMerge/>
            <w:vAlign w:val="center"/>
          </w:tcPr>
          <w:p w14:paraId="6E806B2A" w14:textId="77777777" w:rsidR="00E878EB" w:rsidRDefault="00E878EB"/>
        </w:tc>
        <w:tc>
          <w:tcPr>
            <w:tcW w:w="916" w:type="dxa"/>
            <w:vMerge/>
            <w:vAlign w:val="center"/>
          </w:tcPr>
          <w:p w14:paraId="4F9C10E9" w14:textId="77777777" w:rsidR="00E878EB" w:rsidRDefault="00E878EB"/>
        </w:tc>
        <w:tc>
          <w:tcPr>
            <w:tcW w:w="1075" w:type="dxa"/>
            <w:vAlign w:val="center"/>
          </w:tcPr>
          <w:p w14:paraId="31418ECA" w14:textId="77777777" w:rsidR="00E878EB" w:rsidRDefault="003B46EF">
            <w:r>
              <w:t>3535</w:t>
            </w:r>
          </w:p>
        </w:tc>
        <w:tc>
          <w:tcPr>
            <w:tcW w:w="3186" w:type="dxa"/>
            <w:vAlign w:val="center"/>
          </w:tcPr>
          <w:p w14:paraId="3B0FB48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48E3E8A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4002329D" w14:textId="77777777" w:rsidR="00E878EB" w:rsidRDefault="003B46EF">
            <w:r>
              <w:t>44.06</w:t>
            </w:r>
          </w:p>
        </w:tc>
      </w:tr>
      <w:tr w:rsidR="00E878EB" w14:paraId="656A030D" w14:textId="77777777">
        <w:tc>
          <w:tcPr>
            <w:tcW w:w="690" w:type="dxa"/>
            <w:vMerge/>
            <w:vAlign w:val="center"/>
          </w:tcPr>
          <w:p w14:paraId="0A099EEA" w14:textId="77777777" w:rsidR="00E878EB" w:rsidRDefault="00E878EB"/>
        </w:tc>
        <w:tc>
          <w:tcPr>
            <w:tcW w:w="916" w:type="dxa"/>
            <w:vMerge/>
            <w:vAlign w:val="center"/>
          </w:tcPr>
          <w:p w14:paraId="2E223C9E" w14:textId="77777777" w:rsidR="00E878EB" w:rsidRDefault="00E878EB"/>
        </w:tc>
        <w:tc>
          <w:tcPr>
            <w:tcW w:w="1075" w:type="dxa"/>
            <w:vAlign w:val="center"/>
          </w:tcPr>
          <w:p w14:paraId="727C496B" w14:textId="77777777" w:rsidR="00E878EB" w:rsidRDefault="003B46EF">
            <w:r>
              <w:t>3557</w:t>
            </w:r>
          </w:p>
        </w:tc>
        <w:tc>
          <w:tcPr>
            <w:tcW w:w="3186" w:type="dxa"/>
            <w:vAlign w:val="center"/>
          </w:tcPr>
          <w:p w14:paraId="25198DC7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060C12A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7ADF5919" w14:textId="77777777" w:rsidR="00E878EB" w:rsidRDefault="003B46EF">
            <w:r>
              <w:t>43.79</w:t>
            </w:r>
          </w:p>
        </w:tc>
      </w:tr>
      <w:tr w:rsidR="00E878EB" w14:paraId="4865C23C" w14:textId="77777777">
        <w:tc>
          <w:tcPr>
            <w:tcW w:w="690" w:type="dxa"/>
            <w:vMerge/>
            <w:vAlign w:val="center"/>
          </w:tcPr>
          <w:p w14:paraId="2F03E403" w14:textId="77777777" w:rsidR="00E878EB" w:rsidRDefault="00E878EB"/>
        </w:tc>
        <w:tc>
          <w:tcPr>
            <w:tcW w:w="916" w:type="dxa"/>
            <w:vMerge/>
            <w:vAlign w:val="center"/>
          </w:tcPr>
          <w:p w14:paraId="434F1C35" w14:textId="77777777" w:rsidR="00E878EB" w:rsidRDefault="00E878EB"/>
        </w:tc>
        <w:tc>
          <w:tcPr>
            <w:tcW w:w="1075" w:type="dxa"/>
            <w:vAlign w:val="center"/>
          </w:tcPr>
          <w:p w14:paraId="4CFA0448" w14:textId="77777777" w:rsidR="00E878EB" w:rsidRDefault="003B46EF">
            <w:r>
              <w:t>3571</w:t>
            </w:r>
          </w:p>
        </w:tc>
        <w:tc>
          <w:tcPr>
            <w:tcW w:w="3186" w:type="dxa"/>
            <w:vAlign w:val="center"/>
          </w:tcPr>
          <w:p w14:paraId="2E830EA1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4D51379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D58F2C2" w14:textId="77777777" w:rsidR="00E878EB" w:rsidRDefault="003B46EF">
            <w:r>
              <w:t>44.62</w:t>
            </w:r>
          </w:p>
        </w:tc>
      </w:tr>
      <w:tr w:rsidR="00E878EB" w14:paraId="3908E7E9" w14:textId="77777777">
        <w:tc>
          <w:tcPr>
            <w:tcW w:w="690" w:type="dxa"/>
            <w:vMerge/>
            <w:vAlign w:val="center"/>
          </w:tcPr>
          <w:p w14:paraId="02D955C3" w14:textId="77777777" w:rsidR="00E878EB" w:rsidRDefault="00E878EB"/>
        </w:tc>
        <w:tc>
          <w:tcPr>
            <w:tcW w:w="916" w:type="dxa"/>
            <w:vMerge/>
            <w:vAlign w:val="center"/>
          </w:tcPr>
          <w:p w14:paraId="66BBC4C6" w14:textId="77777777" w:rsidR="00E878EB" w:rsidRDefault="00E878EB"/>
        </w:tc>
        <w:tc>
          <w:tcPr>
            <w:tcW w:w="1075" w:type="dxa"/>
            <w:vAlign w:val="center"/>
          </w:tcPr>
          <w:p w14:paraId="4C78BCD8" w14:textId="77777777" w:rsidR="00E878EB" w:rsidRDefault="003B46EF">
            <w:r>
              <w:t>3575</w:t>
            </w:r>
          </w:p>
        </w:tc>
        <w:tc>
          <w:tcPr>
            <w:tcW w:w="3186" w:type="dxa"/>
            <w:vAlign w:val="center"/>
          </w:tcPr>
          <w:p w14:paraId="4EF17DF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179475E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4B39932" w14:textId="77777777" w:rsidR="00E878EB" w:rsidRDefault="003B46EF">
            <w:r>
              <w:t>43.95</w:t>
            </w:r>
          </w:p>
        </w:tc>
      </w:tr>
      <w:tr w:rsidR="00E878EB" w14:paraId="706B689B" w14:textId="77777777">
        <w:tc>
          <w:tcPr>
            <w:tcW w:w="690" w:type="dxa"/>
            <w:vMerge/>
            <w:vAlign w:val="center"/>
          </w:tcPr>
          <w:p w14:paraId="25B599D5" w14:textId="77777777" w:rsidR="00E878EB" w:rsidRDefault="00E878EB"/>
        </w:tc>
        <w:tc>
          <w:tcPr>
            <w:tcW w:w="916" w:type="dxa"/>
            <w:vMerge/>
            <w:vAlign w:val="center"/>
          </w:tcPr>
          <w:p w14:paraId="42DB3F18" w14:textId="77777777" w:rsidR="00E878EB" w:rsidRDefault="00E878EB"/>
        </w:tc>
        <w:tc>
          <w:tcPr>
            <w:tcW w:w="1075" w:type="dxa"/>
            <w:vAlign w:val="center"/>
          </w:tcPr>
          <w:p w14:paraId="701056D4" w14:textId="77777777" w:rsidR="00E878EB" w:rsidRDefault="003B46EF">
            <w:r>
              <w:t>3606</w:t>
            </w:r>
          </w:p>
        </w:tc>
        <w:tc>
          <w:tcPr>
            <w:tcW w:w="3186" w:type="dxa"/>
            <w:vAlign w:val="center"/>
          </w:tcPr>
          <w:p w14:paraId="3DDFFE6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530555E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A47D2B6" w14:textId="77777777" w:rsidR="00E878EB" w:rsidRDefault="003B46EF">
            <w:r>
              <w:t>44.00</w:t>
            </w:r>
          </w:p>
        </w:tc>
      </w:tr>
      <w:tr w:rsidR="00E878EB" w14:paraId="2F70F15F" w14:textId="77777777">
        <w:tc>
          <w:tcPr>
            <w:tcW w:w="690" w:type="dxa"/>
            <w:vMerge/>
            <w:vAlign w:val="center"/>
          </w:tcPr>
          <w:p w14:paraId="6398F000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7D3C2D34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089F11BD" w14:textId="77777777" w:rsidR="00E878EB" w:rsidRDefault="003B46EF">
            <w:r>
              <w:t>3030</w:t>
            </w:r>
          </w:p>
        </w:tc>
        <w:tc>
          <w:tcPr>
            <w:tcW w:w="3186" w:type="dxa"/>
            <w:vAlign w:val="center"/>
          </w:tcPr>
          <w:p w14:paraId="59783E39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74F8043E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69C7C22C" w14:textId="77777777" w:rsidR="00E878EB" w:rsidRDefault="003B46EF">
            <w:r>
              <w:t>42.91</w:t>
            </w:r>
          </w:p>
        </w:tc>
      </w:tr>
      <w:tr w:rsidR="00E878EB" w14:paraId="7E019F06" w14:textId="77777777">
        <w:tc>
          <w:tcPr>
            <w:tcW w:w="690" w:type="dxa"/>
            <w:vMerge/>
            <w:vAlign w:val="center"/>
          </w:tcPr>
          <w:p w14:paraId="1AE885C2" w14:textId="77777777" w:rsidR="00E878EB" w:rsidRDefault="00E878EB"/>
        </w:tc>
        <w:tc>
          <w:tcPr>
            <w:tcW w:w="916" w:type="dxa"/>
            <w:vMerge/>
            <w:vAlign w:val="center"/>
          </w:tcPr>
          <w:p w14:paraId="65601873" w14:textId="77777777" w:rsidR="00E878EB" w:rsidRDefault="00E878EB"/>
        </w:tc>
        <w:tc>
          <w:tcPr>
            <w:tcW w:w="1075" w:type="dxa"/>
            <w:vAlign w:val="center"/>
          </w:tcPr>
          <w:p w14:paraId="3296DDBA" w14:textId="77777777" w:rsidR="00E878EB" w:rsidRDefault="003B46EF">
            <w:r>
              <w:t>3038</w:t>
            </w:r>
          </w:p>
        </w:tc>
        <w:tc>
          <w:tcPr>
            <w:tcW w:w="3186" w:type="dxa"/>
            <w:vAlign w:val="center"/>
          </w:tcPr>
          <w:p w14:paraId="60C4FC43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00E926D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4A140B48" w14:textId="77777777" w:rsidR="00E878EB" w:rsidRDefault="003B46EF">
            <w:r>
              <w:t>42.73</w:t>
            </w:r>
          </w:p>
        </w:tc>
      </w:tr>
      <w:tr w:rsidR="00E878EB" w14:paraId="46C74F7E" w14:textId="77777777">
        <w:tc>
          <w:tcPr>
            <w:tcW w:w="690" w:type="dxa"/>
            <w:vMerge/>
            <w:vAlign w:val="center"/>
          </w:tcPr>
          <w:p w14:paraId="1F3E96CD" w14:textId="77777777" w:rsidR="00E878EB" w:rsidRDefault="00E878EB"/>
        </w:tc>
        <w:tc>
          <w:tcPr>
            <w:tcW w:w="916" w:type="dxa"/>
            <w:vMerge/>
            <w:vAlign w:val="center"/>
          </w:tcPr>
          <w:p w14:paraId="3F2C066C" w14:textId="77777777" w:rsidR="00E878EB" w:rsidRDefault="00E878EB"/>
        </w:tc>
        <w:tc>
          <w:tcPr>
            <w:tcW w:w="1075" w:type="dxa"/>
            <w:vAlign w:val="center"/>
          </w:tcPr>
          <w:p w14:paraId="16FF2FCF" w14:textId="77777777" w:rsidR="00E878EB" w:rsidRDefault="003B46EF">
            <w:r>
              <w:t>3070</w:t>
            </w:r>
          </w:p>
        </w:tc>
        <w:tc>
          <w:tcPr>
            <w:tcW w:w="3186" w:type="dxa"/>
            <w:vAlign w:val="center"/>
          </w:tcPr>
          <w:p w14:paraId="56D9D21E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D5EB265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34EEC34E" w14:textId="77777777" w:rsidR="00E878EB" w:rsidRDefault="003B46EF">
            <w:r>
              <w:t>46.37</w:t>
            </w:r>
          </w:p>
        </w:tc>
      </w:tr>
      <w:tr w:rsidR="00E878EB" w14:paraId="485A5EFC" w14:textId="77777777">
        <w:tc>
          <w:tcPr>
            <w:tcW w:w="690" w:type="dxa"/>
            <w:vMerge/>
            <w:vAlign w:val="center"/>
          </w:tcPr>
          <w:p w14:paraId="67416B8A" w14:textId="77777777" w:rsidR="00E878EB" w:rsidRDefault="00E878EB"/>
        </w:tc>
        <w:tc>
          <w:tcPr>
            <w:tcW w:w="916" w:type="dxa"/>
            <w:vMerge/>
            <w:vAlign w:val="center"/>
          </w:tcPr>
          <w:p w14:paraId="53C77402" w14:textId="77777777" w:rsidR="00E878EB" w:rsidRDefault="00E878EB"/>
        </w:tc>
        <w:tc>
          <w:tcPr>
            <w:tcW w:w="1075" w:type="dxa"/>
            <w:vAlign w:val="center"/>
          </w:tcPr>
          <w:p w14:paraId="25BA59A1" w14:textId="77777777" w:rsidR="00E878EB" w:rsidRDefault="003B46EF">
            <w:r>
              <w:t>3092</w:t>
            </w:r>
          </w:p>
        </w:tc>
        <w:tc>
          <w:tcPr>
            <w:tcW w:w="3186" w:type="dxa"/>
            <w:vAlign w:val="center"/>
          </w:tcPr>
          <w:p w14:paraId="790D345A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A9E49C0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757FF156" w14:textId="77777777" w:rsidR="00E878EB" w:rsidRDefault="003B46EF">
            <w:r>
              <w:t>45.78</w:t>
            </w:r>
          </w:p>
        </w:tc>
      </w:tr>
      <w:tr w:rsidR="00E878EB" w14:paraId="51F3B1FC" w14:textId="77777777">
        <w:tc>
          <w:tcPr>
            <w:tcW w:w="690" w:type="dxa"/>
            <w:vMerge/>
            <w:vAlign w:val="center"/>
          </w:tcPr>
          <w:p w14:paraId="4DFAD55E" w14:textId="77777777" w:rsidR="00E878EB" w:rsidRDefault="00E878EB"/>
        </w:tc>
        <w:tc>
          <w:tcPr>
            <w:tcW w:w="916" w:type="dxa"/>
            <w:vMerge/>
            <w:vAlign w:val="center"/>
          </w:tcPr>
          <w:p w14:paraId="2AD85F9A" w14:textId="77777777" w:rsidR="00E878EB" w:rsidRDefault="00E878EB"/>
        </w:tc>
        <w:tc>
          <w:tcPr>
            <w:tcW w:w="1075" w:type="dxa"/>
            <w:vAlign w:val="center"/>
          </w:tcPr>
          <w:p w14:paraId="49D8525D" w14:textId="77777777" w:rsidR="00E878EB" w:rsidRDefault="003B46EF">
            <w:r>
              <w:t>3138</w:t>
            </w:r>
          </w:p>
        </w:tc>
        <w:tc>
          <w:tcPr>
            <w:tcW w:w="3186" w:type="dxa"/>
            <w:vAlign w:val="center"/>
          </w:tcPr>
          <w:p w14:paraId="0ADC9534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B549015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06284535" w14:textId="77777777" w:rsidR="00E878EB" w:rsidRDefault="003B46EF">
            <w:r>
              <w:t>46.58</w:t>
            </w:r>
          </w:p>
        </w:tc>
      </w:tr>
      <w:tr w:rsidR="00E878EB" w14:paraId="6F730497" w14:textId="77777777">
        <w:tc>
          <w:tcPr>
            <w:tcW w:w="690" w:type="dxa"/>
            <w:vMerge/>
            <w:vAlign w:val="center"/>
          </w:tcPr>
          <w:p w14:paraId="0CFFDF13" w14:textId="77777777" w:rsidR="00E878EB" w:rsidRDefault="00E878EB"/>
        </w:tc>
        <w:tc>
          <w:tcPr>
            <w:tcW w:w="916" w:type="dxa"/>
            <w:vMerge/>
            <w:vAlign w:val="center"/>
          </w:tcPr>
          <w:p w14:paraId="4F1D9D2A" w14:textId="77777777" w:rsidR="00E878EB" w:rsidRDefault="00E878EB"/>
        </w:tc>
        <w:tc>
          <w:tcPr>
            <w:tcW w:w="1075" w:type="dxa"/>
            <w:vAlign w:val="center"/>
          </w:tcPr>
          <w:p w14:paraId="3E23361D" w14:textId="77777777" w:rsidR="00E878EB" w:rsidRDefault="003B46EF">
            <w:r>
              <w:t>3151</w:t>
            </w:r>
          </w:p>
        </w:tc>
        <w:tc>
          <w:tcPr>
            <w:tcW w:w="3186" w:type="dxa"/>
            <w:vAlign w:val="center"/>
          </w:tcPr>
          <w:p w14:paraId="67DFD8EA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19175CF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14612FCA" w14:textId="77777777" w:rsidR="00E878EB" w:rsidRDefault="003B46EF">
            <w:r>
              <w:t>46.51</w:t>
            </w:r>
          </w:p>
        </w:tc>
      </w:tr>
      <w:tr w:rsidR="00E878EB" w14:paraId="007EC7D3" w14:textId="77777777">
        <w:tc>
          <w:tcPr>
            <w:tcW w:w="690" w:type="dxa"/>
            <w:vMerge/>
            <w:vAlign w:val="center"/>
          </w:tcPr>
          <w:p w14:paraId="2A83F524" w14:textId="77777777" w:rsidR="00E878EB" w:rsidRDefault="00E878EB"/>
        </w:tc>
        <w:tc>
          <w:tcPr>
            <w:tcW w:w="916" w:type="dxa"/>
            <w:vMerge/>
            <w:vAlign w:val="center"/>
          </w:tcPr>
          <w:p w14:paraId="2360294A" w14:textId="77777777" w:rsidR="00E878EB" w:rsidRDefault="00E878EB"/>
        </w:tc>
        <w:tc>
          <w:tcPr>
            <w:tcW w:w="1075" w:type="dxa"/>
            <w:vAlign w:val="center"/>
          </w:tcPr>
          <w:p w14:paraId="3B1CD31A" w14:textId="77777777" w:rsidR="00E878EB" w:rsidRDefault="003B46EF">
            <w:r>
              <w:t>3206</w:t>
            </w:r>
          </w:p>
        </w:tc>
        <w:tc>
          <w:tcPr>
            <w:tcW w:w="3186" w:type="dxa"/>
            <w:vAlign w:val="center"/>
          </w:tcPr>
          <w:p w14:paraId="5BDB5067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7A875F5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4C1F91D" w14:textId="77777777" w:rsidR="00E878EB" w:rsidRDefault="003B46EF">
            <w:r>
              <w:t>48.06</w:t>
            </w:r>
          </w:p>
        </w:tc>
      </w:tr>
      <w:tr w:rsidR="00E878EB" w14:paraId="1827A558" w14:textId="77777777">
        <w:tc>
          <w:tcPr>
            <w:tcW w:w="690" w:type="dxa"/>
            <w:vMerge/>
            <w:vAlign w:val="center"/>
          </w:tcPr>
          <w:p w14:paraId="1AC4878D" w14:textId="77777777" w:rsidR="00E878EB" w:rsidRDefault="00E878EB"/>
        </w:tc>
        <w:tc>
          <w:tcPr>
            <w:tcW w:w="916" w:type="dxa"/>
            <w:vMerge/>
            <w:vAlign w:val="center"/>
          </w:tcPr>
          <w:p w14:paraId="0090F1E9" w14:textId="77777777" w:rsidR="00E878EB" w:rsidRDefault="00E878EB"/>
        </w:tc>
        <w:tc>
          <w:tcPr>
            <w:tcW w:w="1075" w:type="dxa"/>
            <w:vAlign w:val="center"/>
          </w:tcPr>
          <w:p w14:paraId="539D33C6" w14:textId="77777777" w:rsidR="00E878EB" w:rsidRDefault="003B46EF">
            <w:r>
              <w:t>3211</w:t>
            </w:r>
          </w:p>
        </w:tc>
        <w:tc>
          <w:tcPr>
            <w:tcW w:w="3186" w:type="dxa"/>
            <w:vAlign w:val="center"/>
          </w:tcPr>
          <w:p w14:paraId="50D816F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CF71D17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7F23B6C5" w14:textId="77777777" w:rsidR="00E878EB" w:rsidRDefault="003B46EF">
            <w:r>
              <w:t>47.80</w:t>
            </w:r>
          </w:p>
        </w:tc>
      </w:tr>
      <w:tr w:rsidR="00E878EB" w14:paraId="288396F4" w14:textId="77777777">
        <w:tc>
          <w:tcPr>
            <w:tcW w:w="690" w:type="dxa"/>
            <w:vMerge/>
            <w:vAlign w:val="center"/>
          </w:tcPr>
          <w:p w14:paraId="43FEEB86" w14:textId="77777777" w:rsidR="00E878EB" w:rsidRDefault="00E878EB"/>
        </w:tc>
        <w:tc>
          <w:tcPr>
            <w:tcW w:w="916" w:type="dxa"/>
            <w:vMerge/>
            <w:vAlign w:val="center"/>
          </w:tcPr>
          <w:p w14:paraId="259E4341" w14:textId="77777777" w:rsidR="00E878EB" w:rsidRDefault="00E878EB"/>
        </w:tc>
        <w:tc>
          <w:tcPr>
            <w:tcW w:w="1075" w:type="dxa"/>
            <w:vAlign w:val="center"/>
          </w:tcPr>
          <w:p w14:paraId="4386EAB5" w14:textId="77777777" w:rsidR="00E878EB" w:rsidRDefault="003B46EF">
            <w:r>
              <w:t>3235</w:t>
            </w:r>
          </w:p>
        </w:tc>
        <w:tc>
          <w:tcPr>
            <w:tcW w:w="3186" w:type="dxa"/>
            <w:vAlign w:val="center"/>
          </w:tcPr>
          <w:p w14:paraId="29E6F048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B9CBB6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6CED9BA" w14:textId="77777777" w:rsidR="00E878EB" w:rsidRDefault="003B46EF">
            <w:r>
              <w:t>48.11</w:t>
            </w:r>
          </w:p>
        </w:tc>
      </w:tr>
      <w:tr w:rsidR="00E878EB" w14:paraId="38284441" w14:textId="77777777">
        <w:tc>
          <w:tcPr>
            <w:tcW w:w="690" w:type="dxa"/>
            <w:vMerge/>
            <w:vAlign w:val="center"/>
          </w:tcPr>
          <w:p w14:paraId="5B42D512" w14:textId="77777777" w:rsidR="00E878EB" w:rsidRDefault="00E878EB"/>
        </w:tc>
        <w:tc>
          <w:tcPr>
            <w:tcW w:w="916" w:type="dxa"/>
            <w:vMerge/>
            <w:vAlign w:val="center"/>
          </w:tcPr>
          <w:p w14:paraId="2DF509DA" w14:textId="77777777" w:rsidR="00E878EB" w:rsidRDefault="00E878EB"/>
        </w:tc>
        <w:tc>
          <w:tcPr>
            <w:tcW w:w="1075" w:type="dxa"/>
            <w:vAlign w:val="center"/>
          </w:tcPr>
          <w:p w14:paraId="2C87C2C5" w14:textId="77777777" w:rsidR="00E878EB" w:rsidRDefault="003B46EF">
            <w:r>
              <w:t>3251</w:t>
            </w:r>
          </w:p>
        </w:tc>
        <w:tc>
          <w:tcPr>
            <w:tcW w:w="3186" w:type="dxa"/>
            <w:vAlign w:val="center"/>
          </w:tcPr>
          <w:p w14:paraId="6F47B97C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DA3B38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C2BD21B" w14:textId="77777777" w:rsidR="00E878EB" w:rsidRDefault="003B46EF">
            <w:r>
              <w:t>48.38</w:t>
            </w:r>
          </w:p>
        </w:tc>
      </w:tr>
      <w:tr w:rsidR="00E878EB" w14:paraId="6A3240EC" w14:textId="77777777">
        <w:tc>
          <w:tcPr>
            <w:tcW w:w="690" w:type="dxa"/>
            <w:vMerge/>
            <w:vAlign w:val="center"/>
          </w:tcPr>
          <w:p w14:paraId="7BCF418F" w14:textId="77777777" w:rsidR="00E878EB" w:rsidRDefault="00E878EB"/>
        </w:tc>
        <w:tc>
          <w:tcPr>
            <w:tcW w:w="916" w:type="dxa"/>
            <w:vMerge/>
            <w:vAlign w:val="center"/>
          </w:tcPr>
          <w:p w14:paraId="591303E2" w14:textId="77777777" w:rsidR="00E878EB" w:rsidRDefault="00E878EB"/>
        </w:tc>
        <w:tc>
          <w:tcPr>
            <w:tcW w:w="1075" w:type="dxa"/>
            <w:vAlign w:val="center"/>
          </w:tcPr>
          <w:p w14:paraId="4988D589" w14:textId="77777777" w:rsidR="00E878EB" w:rsidRDefault="003B46EF">
            <w:r>
              <w:t>3273</w:t>
            </w:r>
          </w:p>
        </w:tc>
        <w:tc>
          <w:tcPr>
            <w:tcW w:w="3186" w:type="dxa"/>
            <w:vAlign w:val="center"/>
          </w:tcPr>
          <w:p w14:paraId="2174B9D8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60A5B7A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26642027" w14:textId="77777777" w:rsidR="00E878EB" w:rsidRDefault="003B46EF">
            <w:r>
              <w:t>46.03</w:t>
            </w:r>
          </w:p>
        </w:tc>
      </w:tr>
      <w:tr w:rsidR="00E878EB" w14:paraId="7EAFECFD" w14:textId="77777777">
        <w:tc>
          <w:tcPr>
            <w:tcW w:w="690" w:type="dxa"/>
            <w:vMerge/>
            <w:vAlign w:val="center"/>
          </w:tcPr>
          <w:p w14:paraId="24F185E3" w14:textId="77777777" w:rsidR="00E878EB" w:rsidRDefault="00E878EB"/>
        </w:tc>
        <w:tc>
          <w:tcPr>
            <w:tcW w:w="916" w:type="dxa"/>
            <w:vMerge/>
            <w:vAlign w:val="center"/>
          </w:tcPr>
          <w:p w14:paraId="60AA1B5F" w14:textId="77777777" w:rsidR="00E878EB" w:rsidRDefault="00E878EB"/>
        </w:tc>
        <w:tc>
          <w:tcPr>
            <w:tcW w:w="1075" w:type="dxa"/>
            <w:vAlign w:val="center"/>
          </w:tcPr>
          <w:p w14:paraId="78E8F768" w14:textId="77777777" w:rsidR="00E878EB" w:rsidRDefault="003B46EF">
            <w:r>
              <w:t>3289</w:t>
            </w:r>
          </w:p>
        </w:tc>
        <w:tc>
          <w:tcPr>
            <w:tcW w:w="3186" w:type="dxa"/>
            <w:vAlign w:val="center"/>
          </w:tcPr>
          <w:p w14:paraId="1C684034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673C243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01F06719" w14:textId="77777777" w:rsidR="00E878EB" w:rsidRDefault="003B46EF">
            <w:r>
              <w:t>46.16</w:t>
            </w:r>
          </w:p>
        </w:tc>
      </w:tr>
      <w:tr w:rsidR="00E878EB" w14:paraId="3A7AC0F6" w14:textId="77777777">
        <w:tc>
          <w:tcPr>
            <w:tcW w:w="690" w:type="dxa"/>
            <w:vMerge/>
            <w:vAlign w:val="center"/>
          </w:tcPr>
          <w:p w14:paraId="3E23ADFC" w14:textId="77777777" w:rsidR="00E878EB" w:rsidRDefault="00E878EB"/>
        </w:tc>
        <w:tc>
          <w:tcPr>
            <w:tcW w:w="916" w:type="dxa"/>
            <w:vMerge/>
            <w:vAlign w:val="center"/>
          </w:tcPr>
          <w:p w14:paraId="79D661B4" w14:textId="77777777" w:rsidR="00E878EB" w:rsidRDefault="00E878EB"/>
        </w:tc>
        <w:tc>
          <w:tcPr>
            <w:tcW w:w="1075" w:type="dxa"/>
            <w:vAlign w:val="center"/>
          </w:tcPr>
          <w:p w14:paraId="306F2955" w14:textId="77777777" w:rsidR="00E878EB" w:rsidRDefault="003B46EF">
            <w:r>
              <w:t>3410</w:t>
            </w:r>
          </w:p>
        </w:tc>
        <w:tc>
          <w:tcPr>
            <w:tcW w:w="3186" w:type="dxa"/>
            <w:vAlign w:val="center"/>
          </w:tcPr>
          <w:p w14:paraId="33916DE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D332B4F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5F116C76" w14:textId="77777777" w:rsidR="00E878EB" w:rsidRDefault="003B46EF">
            <w:r>
              <w:t>46.37</w:t>
            </w:r>
          </w:p>
        </w:tc>
      </w:tr>
      <w:tr w:rsidR="00E878EB" w14:paraId="37266519" w14:textId="77777777">
        <w:tc>
          <w:tcPr>
            <w:tcW w:w="690" w:type="dxa"/>
            <w:vMerge/>
            <w:vAlign w:val="center"/>
          </w:tcPr>
          <w:p w14:paraId="12496BE5" w14:textId="77777777" w:rsidR="00E878EB" w:rsidRDefault="00E878EB"/>
        </w:tc>
        <w:tc>
          <w:tcPr>
            <w:tcW w:w="916" w:type="dxa"/>
            <w:vMerge/>
            <w:vAlign w:val="center"/>
          </w:tcPr>
          <w:p w14:paraId="25BCF175" w14:textId="77777777" w:rsidR="00E878EB" w:rsidRDefault="00E878EB"/>
        </w:tc>
        <w:tc>
          <w:tcPr>
            <w:tcW w:w="1075" w:type="dxa"/>
            <w:vAlign w:val="center"/>
          </w:tcPr>
          <w:p w14:paraId="5C87D0FF" w14:textId="77777777" w:rsidR="00E878EB" w:rsidRDefault="003B46EF">
            <w:r>
              <w:t>3424</w:t>
            </w:r>
          </w:p>
        </w:tc>
        <w:tc>
          <w:tcPr>
            <w:tcW w:w="3186" w:type="dxa"/>
            <w:vAlign w:val="center"/>
          </w:tcPr>
          <w:p w14:paraId="6169A904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D85EB40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059EC634" w14:textId="77777777" w:rsidR="00E878EB" w:rsidRDefault="003B46EF">
            <w:r>
              <w:t>46.23</w:t>
            </w:r>
          </w:p>
        </w:tc>
      </w:tr>
      <w:tr w:rsidR="00E878EB" w14:paraId="07978D94" w14:textId="77777777">
        <w:tc>
          <w:tcPr>
            <w:tcW w:w="690" w:type="dxa"/>
            <w:vMerge/>
            <w:vAlign w:val="center"/>
          </w:tcPr>
          <w:p w14:paraId="5701505D" w14:textId="77777777" w:rsidR="00E878EB" w:rsidRDefault="00E878EB"/>
        </w:tc>
        <w:tc>
          <w:tcPr>
            <w:tcW w:w="916" w:type="dxa"/>
            <w:vMerge/>
            <w:vAlign w:val="center"/>
          </w:tcPr>
          <w:p w14:paraId="6874E948" w14:textId="77777777" w:rsidR="00E878EB" w:rsidRDefault="00E878EB"/>
        </w:tc>
        <w:tc>
          <w:tcPr>
            <w:tcW w:w="1075" w:type="dxa"/>
            <w:vAlign w:val="center"/>
          </w:tcPr>
          <w:p w14:paraId="682665C4" w14:textId="77777777" w:rsidR="00E878EB" w:rsidRDefault="003B46EF">
            <w:r>
              <w:t>3542</w:t>
            </w:r>
          </w:p>
        </w:tc>
        <w:tc>
          <w:tcPr>
            <w:tcW w:w="3186" w:type="dxa"/>
            <w:vAlign w:val="center"/>
          </w:tcPr>
          <w:p w14:paraId="241AFEA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AA7F61B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8992E71" w14:textId="77777777" w:rsidR="00E878EB" w:rsidRDefault="003B46EF">
            <w:r>
              <w:t>43.74</w:t>
            </w:r>
          </w:p>
        </w:tc>
      </w:tr>
      <w:tr w:rsidR="00E878EB" w14:paraId="2786570A" w14:textId="77777777">
        <w:tc>
          <w:tcPr>
            <w:tcW w:w="690" w:type="dxa"/>
            <w:vMerge/>
            <w:vAlign w:val="center"/>
          </w:tcPr>
          <w:p w14:paraId="5C1F2927" w14:textId="77777777" w:rsidR="00E878EB" w:rsidRDefault="00E878EB"/>
        </w:tc>
        <w:tc>
          <w:tcPr>
            <w:tcW w:w="916" w:type="dxa"/>
            <w:vMerge/>
            <w:vAlign w:val="center"/>
          </w:tcPr>
          <w:p w14:paraId="327A9476" w14:textId="77777777" w:rsidR="00E878EB" w:rsidRDefault="00E878EB"/>
        </w:tc>
        <w:tc>
          <w:tcPr>
            <w:tcW w:w="1075" w:type="dxa"/>
            <w:vAlign w:val="center"/>
          </w:tcPr>
          <w:p w14:paraId="239E3DCC" w14:textId="77777777" w:rsidR="00E878EB" w:rsidRDefault="003B46EF">
            <w:r>
              <w:t>3552</w:t>
            </w:r>
          </w:p>
        </w:tc>
        <w:tc>
          <w:tcPr>
            <w:tcW w:w="3186" w:type="dxa"/>
            <w:vAlign w:val="center"/>
          </w:tcPr>
          <w:p w14:paraId="08B5872A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70F17BF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90ECAC9" w14:textId="77777777" w:rsidR="00E878EB" w:rsidRDefault="003B46EF">
            <w:r>
              <w:t>44.09</w:t>
            </w:r>
          </w:p>
        </w:tc>
      </w:tr>
      <w:tr w:rsidR="00E878EB" w14:paraId="43E01260" w14:textId="77777777">
        <w:tc>
          <w:tcPr>
            <w:tcW w:w="690" w:type="dxa"/>
            <w:vMerge/>
            <w:vAlign w:val="center"/>
          </w:tcPr>
          <w:p w14:paraId="67C5E230" w14:textId="77777777" w:rsidR="00E878EB" w:rsidRDefault="00E878EB"/>
        </w:tc>
        <w:tc>
          <w:tcPr>
            <w:tcW w:w="916" w:type="dxa"/>
            <w:vMerge/>
            <w:vAlign w:val="center"/>
          </w:tcPr>
          <w:p w14:paraId="2D833730" w14:textId="77777777" w:rsidR="00E878EB" w:rsidRDefault="00E878EB"/>
        </w:tc>
        <w:tc>
          <w:tcPr>
            <w:tcW w:w="1075" w:type="dxa"/>
            <w:vAlign w:val="center"/>
          </w:tcPr>
          <w:p w14:paraId="1DE8E78F" w14:textId="77777777" w:rsidR="00E878EB" w:rsidRDefault="003B46EF">
            <w:r>
              <w:t>3579</w:t>
            </w:r>
          </w:p>
        </w:tc>
        <w:tc>
          <w:tcPr>
            <w:tcW w:w="3186" w:type="dxa"/>
            <w:vAlign w:val="center"/>
          </w:tcPr>
          <w:p w14:paraId="0B08187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0A04E73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0EE5FDB" w14:textId="77777777" w:rsidR="00E878EB" w:rsidRDefault="003B46EF">
            <w:r>
              <w:t>44.18</w:t>
            </w:r>
          </w:p>
        </w:tc>
      </w:tr>
      <w:tr w:rsidR="00E878EB" w14:paraId="7D314CFA" w14:textId="77777777">
        <w:tc>
          <w:tcPr>
            <w:tcW w:w="690" w:type="dxa"/>
            <w:vMerge/>
            <w:vAlign w:val="center"/>
          </w:tcPr>
          <w:p w14:paraId="062DC119" w14:textId="77777777" w:rsidR="00E878EB" w:rsidRDefault="00E878EB"/>
        </w:tc>
        <w:tc>
          <w:tcPr>
            <w:tcW w:w="916" w:type="dxa"/>
            <w:vMerge/>
            <w:vAlign w:val="center"/>
          </w:tcPr>
          <w:p w14:paraId="245595DB" w14:textId="77777777" w:rsidR="00E878EB" w:rsidRDefault="00E878EB"/>
        </w:tc>
        <w:tc>
          <w:tcPr>
            <w:tcW w:w="1075" w:type="dxa"/>
            <w:vAlign w:val="center"/>
          </w:tcPr>
          <w:p w14:paraId="0262A7C3" w14:textId="77777777" w:rsidR="00E878EB" w:rsidRDefault="003B46EF">
            <w:r>
              <w:t>3593</w:t>
            </w:r>
          </w:p>
        </w:tc>
        <w:tc>
          <w:tcPr>
            <w:tcW w:w="3186" w:type="dxa"/>
            <w:vAlign w:val="center"/>
          </w:tcPr>
          <w:p w14:paraId="1DCA95F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FE8126D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517CD72" w14:textId="77777777" w:rsidR="00E878EB" w:rsidRDefault="003B46EF">
            <w:r>
              <w:t>43.65</w:t>
            </w:r>
          </w:p>
        </w:tc>
      </w:tr>
      <w:tr w:rsidR="00E878EB" w14:paraId="3E2C6F9E" w14:textId="77777777">
        <w:tc>
          <w:tcPr>
            <w:tcW w:w="690" w:type="dxa"/>
            <w:vMerge/>
            <w:vAlign w:val="center"/>
          </w:tcPr>
          <w:p w14:paraId="6763065C" w14:textId="77777777" w:rsidR="00E878EB" w:rsidRDefault="00E878EB"/>
        </w:tc>
        <w:tc>
          <w:tcPr>
            <w:tcW w:w="916" w:type="dxa"/>
            <w:vMerge/>
            <w:vAlign w:val="center"/>
          </w:tcPr>
          <w:p w14:paraId="5CF7D4DB" w14:textId="77777777" w:rsidR="00E878EB" w:rsidRDefault="00E878EB"/>
        </w:tc>
        <w:tc>
          <w:tcPr>
            <w:tcW w:w="1075" w:type="dxa"/>
            <w:vAlign w:val="center"/>
          </w:tcPr>
          <w:p w14:paraId="2AADC2CE" w14:textId="77777777" w:rsidR="00E878EB" w:rsidRDefault="003B46EF">
            <w:r>
              <w:t>3600</w:t>
            </w:r>
          </w:p>
        </w:tc>
        <w:tc>
          <w:tcPr>
            <w:tcW w:w="3186" w:type="dxa"/>
            <w:vAlign w:val="center"/>
          </w:tcPr>
          <w:p w14:paraId="67172C3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F08B3A3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BE07D1D" w14:textId="77777777" w:rsidR="00E878EB" w:rsidRDefault="003B46EF">
            <w:r>
              <w:t>44.19</w:t>
            </w:r>
          </w:p>
        </w:tc>
      </w:tr>
      <w:tr w:rsidR="00E878EB" w14:paraId="7A0F7B14" w14:textId="77777777">
        <w:tc>
          <w:tcPr>
            <w:tcW w:w="690" w:type="dxa"/>
            <w:vMerge w:val="restart"/>
            <w:vAlign w:val="center"/>
          </w:tcPr>
          <w:p w14:paraId="49C2CF13" w14:textId="77777777" w:rsidR="00E878EB" w:rsidRDefault="003B46EF">
            <w:r>
              <w:t>4</w:t>
            </w:r>
          </w:p>
        </w:tc>
        <w:tc>
          <w:tcPr>
            <w:tcW w:w="916" w:type="dxa"/>
            <w:vMerge w:val="restart"/>
            <w:vAlign w:val="center"/>
          </w:tcPr>
          <w:p w14:paraId="518EDB1A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0784E0F" w14:textId="77777777" w:rsidR="00E878EB" w:rsidRDefault="003B46EF">
            <w:r>
              <w:t>4006</w:t>
            </w:r>
          </w:p>
        </w:tc>
        <w:tc>
          <w:tcPr>
            <w:tcW w:w="3186" w:type="dxa"/>
            <w:vAlign w:val="center"/>
          </w:tcPr>
          <w:p w14:paraId="52577894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0B9AB99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6DF8BA49" w14:textId="77777777" w:rsidR="00E878EB" w:rsidRDefault="003B46EF">
            <w:r>
              <w:t>42.61</w:t>
            </w:r>
          </w:p>
        </w:tc>
      </w:tr>
      <w:tr w:rsidR="00E878EB" w14:paraId="09C4B247" w14:textId="77777777">
        <w:tc>
          <w:tcPr>
            <w:tcW w:w="690" w:type="dxa"/>
            <w:vMerge/>
            <w:vAlign w:val="center"/>
          </w:tcPr>
          <w:p w14:paraId="3EF19DAF" w14:textId="77777777" w:rsidR="00E878EB" w:rsidRDefault="00E878EB"/>
        </w:tc>
        <w:tc>
          <w:tcPr>
            <w:tcW w:w="916" w:type="dxa"/>
            <w:vMerge/>
            <w:vAlign w:val="center"/>
          </w:tcPr>
          <w:p w14:paraId="563B204F" w14:textId="77777777" w:rsidR="00E878EB" w:rsidRDefault="00E878EB"/>
        </w:tc>
        <w:tc>
          <w:tcPr>
            <w:tcW w:w="1075" w:type="dxa"/>
            <w:vAlign w:val="center"/>
          </w:tcPr>
          <w:p w14:paraId="35535975" w14:textId="77777777" w:rsidR="00E878EB" w:rsidRDefault="003B46EF">
            <w:r>
              <w:t>4015</w:t>
            </w:r>
          </w:p>
        </w:tc>
        <w:tc>
          <w:tcPr>
            <w:tcW w:w="3186" w:type="dxa"/>
            <w:vAlign w:val="center"/>
          </w:tcPr>
          <w:p w14:paraId="599BA06A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4265E437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59F0E66C" w14:textId="77777777" w:rsidR="00E878EB" w:rsidRDefault="003B46EF">
            <w:r>
              <w:t>42.26</w:t>
            </w:r>
          </w:p>
        </w:tc>
      </w:tr>
      <w:tr w:rsidR="00E878EB" w14:paraId="5569A20D" w14:textId="77777777">
        <w:tc>
          <w:tcPr>
            <w:tcW w:w="690" w:type="dxa"/>
            <w:vMerge/>
            <w:vAlign w:val="center"/>
          </w:tcPr>
          <w:p w14:paraId="59F7F6A1" w14:textId="77777777" w:rsidR="00E878EB" w:rsidRDefault="00E878EB"/>
        </w:tc>
        <w:tc>
          <w:tcPr>
            <w:tcW w:w="916" w:type="dxa"/>
            <w:vMerge/>
            <w:vAlign w:val="center"/>
          </w:tcPr>
          <w:p w14:paraId="18BD581B" w14:textId="77777777" w:rsidR="00E878EB" w:rsidRDefault="00E878EB"/>
        </w:tc>
        <w:tc>
          <w:tcPr>
            <w:tcW w:w="1075" w:type="dxa"/>
            <w:vAlign w:val="center"/>
          </w:tcPr>
          <w:p w14:paraId="32E9C094" w14:textId="77777777" w:rsidR="00E878EB" w:rsidRDefault="003B46EF">
            <w:r>
              <w:t>4064</w:t>
            </w:r>
          </w:p>
        </w:tc>
        <w:tc>
          <w:tcPr>
            <w:tcW w:w="3186" w:type="dxa"/>
            <w:vAlign w:val="center"/>
          </w:tcPr>
          <w:p w14:paraId="4C8DAD28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238A4A1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0210B12C" w14:textId="77777777" w:rsidR="00E878EB" w:rsidRDefault="003B46EF">
            <w:r>
              <w:t>44.78</w:t>
            </w:r>
          </w:p>
        </w:tc>
      </w:tr>
      <w:tr w:rsidR="00E878EB" w14:paraId="6D1ECB85" w14:textId="77777777">
        <w:tc>
          <w:tcPr>
            <w:tcW w:w="690" w:type="dxa"/>
            <w:vMerge/>
            <w:vAlign w:val="center"/>
          </w:tcPr>
          <w:p w14:paraId="507AA7FD" w14:textId="77777777" w:rsidR="00E878EB" w:rsidRDefault="00E878EB"/>
        </w:tc>
        <w:tc>
          <w:tcPr>
            <w:tcW w:w="916" w:type="dxa"/>
            <w:vMerge/>
            <w:vAlign w:val="center"/>
          </w:tcPr>
          <w:p w14:paraId="0C8B6889" w14:textId="77777777" w:rsidR="00E878EB" w:rsidRDefault="00E878EB"/>
        </w:tc>
        <w:tc>
          <w:tcPr>
            <w:tcW w:w="1075" w:type="dxa"/>
            <w:vAlign w:val="center"/>
          </w:tcPr>
          <w:p w14:paraId="5B35F828" w14:textId="77777777" w:rsidR="00E878EB" w:rsidRDefault="003B46EF">
            <w:r>
              <w:t>4100</w:t>
            </w:r>
          </w:p>
        </w:tc>
        <w:tc>
          <w:tcPr>
            <w:tcW w:w="3186" w:type="dxa"/>
            <w:vAlign w:val="center"/>
          </w:tcPr>
          <w:p w14:paraId="407DECB3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9EE6485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099325D3" w14:textId="77777777" w:rsidR="00E878EB" w:rsidRDefault="003B46EF">
            <w:r>
              <w:t>45.40</w:t>
            </w:r>
          </w:p>
        </w:tc>
      </w:tr>
      <w:tr w:rsidR="00E878EB" w14:paraId="0CD58B51" w14:textId="77777777">
        <w:tc>
          <w:tcPr>
            <w:tcW w:w="690" w:type="dxa"/>
            <w:vMerge/>
            <w:vAlign w:val="center"/>
          </w:tcPr>
          <w:p w14:paraId="51728C2D" w14:textId="77777777" w:rsidR="00E878EB" w:rsidRDefault="00E878EB"/>
        </w:tc>
        <w:tc>
          <w:tcPr>
            <w:tcW w:w="916" w:type="dxa"/>
            <w:vMerge/>
            <w:vAlign w:val="center"/>
          </w:tcPr>
          <w:p w14:paraId="327872B0" w14:textId="77777777" w:rsidR="00E878EB" w:rsidRDefault="00E878EB"/>
        </w:tc>
        <w:tc>
          <w:tcPr>
            <w:tcW w:w="1075" w:type="dxa"/>
            <w:vAlign w:val="center"/>
          </w:tcPr>
          <w:p w14:paraId="51D4A9B2" w14:textId="77777777" w:rsidR="00E878EB" w:rsidRDefault="003B46EF">
            <w:r>
              <w:t>4156</w:t>
            </w:r>
          </w:p>
        </w:tc>
        <w:tc>
          <w:tcPr>
            <w:tcW w:w="3186" w:type="dxa"/>
            <w:vAlign w:val="center"/>
          </w:tcPr>
          <w:p w14:paraId="667EF0B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EE6BC7C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64D9A681" w14:textId="77777777" w:rsidR="00E878EB" w:rsidRDefault="003B46EF">
            <w:r>
              <w:t>45.56</w:t>
            </w:r>
          </w:p>
        </w:tc>
      </w:tr>
      <w:tr w:rsidR="00E878EB" w14:paraId="23DFAC2E" w14:textId="77777777">
        <w:tc>
          <w:tcPr>
            <w:tcW w:w="690" w:type="dxa"/>
            <w:vMerge/>
            <w:vAlign w:val="center"/>
          </w:tcPr>
          <w:p w14:paraId="774E5DD7" w14:textId="77777777" w:rsidR="00E878EB" w:rsidRDefault="00E878EB"/>
        </w:tc>
        <w:tc>
          <w:tcPr>
            <w:tcW w:w="916" w:type="dxa"/>
            <w:vMerge/>
            <w:vAlign w:val="center"/>
          </w:tcPr>
          <w:p w14:paraId="147302E2" w14:textId="77777777" w:rsidR="00E878EB" w:rsidRDefault="00E878EB"/>
        </w:tc>
        <w:tc>
          <w:tcPr>
            <w:tcW w:w="1075" w:type="dxa"/>
            <w:vAlign w:val="center"/>
          </w:tcPr>
          <w:p w14:paraId="1B4262A8" w14:textId="77777777" w:rsidR="00E878EB" w:rsidRDefault="003B46EF">
            <w:r>
              <w:t>4166</w:t>
            </w:r>
          </w:p>
        </w:tc>
        <w:tc>
          <w:tcPr>
            <w:tcW w:w="3186" w:type="dxa"/>
            <w:vAlign w:val="center"/>
          </w:tcPr>
          <w:p w14:paraId="5CCF969B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2D18E67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5C50D3F1" w14:textId="77777777" w:rsidR="00E878EB" w:rsidRDefault="003B46EF">
            <w:r>
              <w:t>47.32</w:t>
            </w:r>
          </w:p>
        </w:tc>
      </w:tr>
      <w:tr w:rsidR="00E878EB" w14:paraId="766D5175" w14:textId="77777777">
        <w:tc>
          <w:tcPr>
            <w:tcW w:w="690" w:type="dxa"/>
            <w:vMerge/>
            <w:vAlign w:val="center"/>
          </w:tcPr>
          <w:p w14:paraId="56DD1C34" w14:textId="77777777" w:rsidR="00E878EB" w:rsidRDefault="00E878EB"/>
        </w:tc>
        <w:tc>
          <w:tcPr>
            <w:tcW w:w="916" w:type="dxa"/>
            <w:vMerge/>
            <w:vAlign w:val="center"/>
          </w:tcPr>
          <w:p w14:paraId="7B8FD945" w14:textId="77777777" w:rsidR="00E878EB" w:rsidRDefault="00E878EB"/>
        </w:tc>
        <w:tc>
          <w:tcPr>
            <w:tcW w:w="1075" w:type="dxa"/>
            <w:vAlign w:val="center"/>
          </w:tcPr>
          <w:p w14:paraId="588F18DC" w14:textId="77777777" w:rsidR="00E878EB" w:rsidRDefault="003B46EF">
            <w:r>
              <w:t>4170</w:t>
            </w:r>
          </w:p>
        </w:tc>
        <w:tc>
          <w:tcPr>
            <w:tcW w:w="3186" w:type="dxa"/>
            <w:vAlign w:val="center"/>
          </w:tcPr>
          <w:p w14:paraId="04B9A63D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12B1E5E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4E38DC6E" w14:textId="77777777" w:rsidR="00E878EB" w:rsidRDefault="003B46EF">
            <w:r>
              <w:t>46.86</w:t>
            </w:r>
          </w:p>
        </w:tc>
      </w:tr>
      <w:tr w:rsidR="00E878EB" w14:paraId="13E7460F" w14:textId="77777777">
        <w:tc>
          <w:tcPr>
            <w:tcW w:w="690" w:type="dxa"/>
            <w:vMerge/>
            <w:vAlign w:val="center"/>
          </w:tcPr>
          <w:p w14:paraId="5ADAEC1D" w14:textId="77777777" w:rsidR="00E878EB" w:rsidRDefault="00E878EB"/>
        </w:tc>
        <w:tc>
          <w:tcPr>
            <w:tcW w:w="916" w:type="dxa"/>
            <w:vMerge/>
            <w:vAlign w:val="center"/>
          </w:tcPr>
          <w:p w14:paraId="1BA1030F" w14:textId="77777777" w:rsidR="00E878EB" w:rsidRDefault="00E878EB"/>
        </w:tc>
        <w:tc>
          <w:tcPr>
            <w:tcW w:w="1075" w:type="dxa"/>
            <w:vAlign w:val="center"/>
          </w:tcPr>
          <w:p w14:paraId="0AFF06DB" w14:textId="77777777" w:rsidR="00E878EB" w:rsidRDefault="003B46EF">
            <w:r>
              <w:t>4175</w:t>
            </w:r>
          </w:p>
        </w:tc>
        <w:tc>
          <w:tcPr>
            <w:tcW w:w="3186" w:type="dxa"/>
            <w:vAlign w:val="center"/>
          </w:tcPr>
          <w:p w14:paraId="74B6C012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21F35B71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1007BCEB" w14:textId="77777777" w:rsidR="00E878EB" w:rsidRDefault="003B46EF">
            <w:r>
              <w:t>43.70</w:t>
            </w:r>
          </w:p>
        </w:tc>
      </w:tr>
      <w:tr w:rsidR="00E878EB" w14:paraId="08C2C39A" w14:textId="77777777">
        <w:tc>
          <w:tcPr>
            <w:tcW w:w="690" w:type="dxa"/>
            <w:vMerge/>
            <w:vAlign w:val="center"/>
          </w:tcPr>
          <w:p w14:paraId="2A777A41" w14:textId="77777777" w:rsidR="00E878EB" w:rsidRDefault="00E878EB"/>
        </w:tc>
        <w:tc>
          <w:tcPr>
            <w:tcW w:w="916" w:type="dxa"/>
            <w:vMerge/>
            <w:vAlign w:val="center"/>
          </w:tcPr>
          <w:p w14:paraId="4499CA0F" w14:textId="77777777" w:rsidR="00E878EB" w:rsidRDefault="00E878EB"/>
        </w:tc>
        <w:tc>
          <w:tcPr>
            <w:tcW w:w="1075" w:type="dxa"/>
            <w:vAlign w:val="center"/>
          </w:tcPr>
          <w:p w14:paraId="5AE96F00" w14:textId="77777777" w:rsidR="00E878EB" w:rsidRDefault="003B46EF">
            <w:r>
              <w:t>4184</w:t>
            </w:r>
          </w:p>
        </w:tc>
        <w:tc>
          <w:tcPr>
            <w:tcW w:w="3186" w:type="dxa"/>
            <w:vAlign w:val="center"/>
          </w:tcPr>
          <w:p w14:paraId="48542CC4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604625E8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7E2912CA" w14:textId="77777777" w:rsidR="00E878EB" w:rsidRDefault="003B46EF">
            <w:r>
              <w:t>43.50</w:t>
            </w:r>
          </w:p>
        </w:tc>
      </w:tr>
      <w:tr w:rsidR="00E878EB" w14:paraId="158F7B73" w14:textId="77777777">
        <w:tc>
          <w:tcPr>
            <w:tcW w:w="690" w:type="dxa"/>
            <w:vMerge/>
            <w:vAlign w:val="center"/>
          </w:tcPr>
          <w:p w14:paraId="32D693EF" w14:textId="77777777" w:rsidR="00E878EB" w:rsidRDefault="00E878EB"/>
        </w:tc>
        <w:tc>
          <w:tcPr>
            <w:tcW w:w="916" w:type="dxa"/>
            <w:vMerge/>
            <w:vAlign w:val="center"/>
          </w:tcPr>
          <w:p w14:paraId="6CF5F902" w14:textId="77777777" w:rsidR="00E878EB" w:rsidRDefault="00E878EB"/>
        </w:tc>
        <w:tc>
          <w:tcPr>
            <w:tcW w:w="1075" w:type="dxa"/>
            <w:vAlign w:val="center"/>
          </w:tcPr>
          <w:p w14:paraId="335EC2FB" w14:textId="77777777" w:rsidR="00E878EB" w:rsidRDefault="003B46EF">
            <w:r>
              <w:t>4190</w:t>
            </w:r>
          </w:p>
        </w:tc>
        <w:tc>
          <w:tcPr>
            <w:tcW w:w="3186" w:type="dxa"/>
            <w:vAlign w:val="center"/>
          </w:tcPr>
          <w:p w14:paraId="556AD76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ED63114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7A25C1FA" w14:textId="77777777" w:rsidR="00E878EB" w:rsidRDefault="003B46EF">
            <w:r>
              <w:t>46.83</w:t>
            </w:r>
          </w:p>
        </w:tc>
      </w:tr>
      <w:tr w:rsidR="00E878EB" w14:paraId="35645D47" w14:textId="77777777">
        <w:tc>
          <w:tcPr>
            <w:tcW w:w="690" w:type="dxa"/>
            <w:vMerge/>
            <w:vAlign w:val="center"/>
          </w:tcPr>
          <w:p w14:paraId="3C7FA659" w14:textId="77777777" w:rsidR="00E878EB" w:rsidRDefault="00E878EB"/>
        </w:tc>
        <w:tc>
          <w:tcPr>
            <w:tcW w:w="916" w:type="dxa"/>
            <w:vMerge/>
            <w:vAlign w:val="center"/>
          </w:tcPr>
          <w:p w14:paraId="081D6752" w14:textId="77777777" w:rsidR="00E878EB" w:rsidRDefault="00E878EB"/>
        </w:tc>
        <w:tc>
          <w:tcPr>
            <w:tcW w:w="1075" w:type="dxa"/>
            <w:vAlign w:val="center"/>
          </w:tcPr>
          <w:p w14:paraId="6B117719" w14:textId="77777777" w:rsidR="00E878EB" w:rsidRDefault="003B46EF">
            <w:r>
              <w:t>4228</w:t>
            </w:r>
          </w:p>
        </w:tc>
        <w:tc>
          <w:tcPr>
            <w:tcW w:w="3186" w:type="dxa"/>
            <w:vAlign w:val="center"/>
          </w:tcPr>
          <w:p w14:paraId="1812F0C5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29AB849E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340B6D14" w14:textId="77777777" w:rsidR="00E878EB" w:rsidRDefault="003B46EF">
            <w:r>
              <w:t>47.41</w:t>
            </w:r>
          </w:p>
        </w:tc>
      </w:tr>
      <w:tr w:rsidR="00E878EB" w14:paraId="17DE1600" w14:textId="77777777">
        <w:tc>
          <w:tcPr>
            <w:tcW w:w="690" w:type="dxa"/>
            <w:vMerge/>
            <w:vAlign w:val="center"/>
          </w:tcPr>
          <w:p w14:paraId="665B2B6E" w14:textId="77777777" w:rsidR="00E878EB" w:rsidRDefault="00E878EB"/>
        </w:tc>
        <w:tc>
          <w:tcPr>
            <w:tcW w:w="916" w:type="dxa"/>
            <w:vMerge/>
            <w:vAlign w:val="center"/>
          </w:tcPr>
          <w:p w14:paraId="529E1578" w14:textId="77777777" w:rsidR="00E878EB" w:rsidRDefault="00E878EB"/>
        </w:tc>
        <w:tc>
          <w:tcPr>
            <w:tcW w:w="1075" w:type="dxa"/>
            <w:vAlign w:val="center"/>
          </w:tcPr>
          <w:p w14:paraId="15AA75C3" w14:textId="77777777" w:rsidR="00E878EB" w:rsidRDefault="003B46EF">
            <w:r>
              <w:t>4296</w:t>
            </w:r>
          </w:p>
        </w:tc>
        <w:tc>
          <w:tcPr>
            <w:tcW w:w="3186" w:type="dxa"/>
            <w:vAlign w:val="center"/>
          </w:tcPr>
          <w:p w14:paraId="47747329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972C402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22D671F2" w14:textId="77777777" w:rsidR="00E878EB" w:rsidRDefault="003B46EF">
            <w:r>
              <w:t>48.28</w:t>
            </w:r>
          </w:p>
        </w:tc>
      </w:tr>
      <w:tr w:rsidR="00E878EB" w14:paraId="733172BD" w14:textId="77777777">
        <w:tc>
          <w:tcPr>
            <w:tcW w:w="690" w:type="dxa"/>
            <w:vMerge/>
            <w:vAlign w:val="center"/>
          </w:tcPr>
          <w:p w14:paraId="3DFEC39C" w14:textId="77777777" w:rsidR="00E878EB" w:rsidRDefault="00E878EB"/>
        </w:tc>
        <w:tc>
          <w:tcPr>
            <w:tcW w:w="916" w:type="dxa"/>
            <w:vMerge/>
            <w:vAlign w:val="center"/>
          </w:tcPr>
          <w:p w14:paraId="71A307B1" w14:textId="77777777" w:rsidR="00E878EB" w:rsidRDefault="00E878EB"/>
        </w:tc>
        <w:tc>
          <w:tcPr>
            <w:tcW w:w="1075" w:type="dxa"/>
            <w:vAlign w:val="center"/>
          </w:tcPr>
          <w:p w14:paraId="166B1135" w14:textId="77777777" w:rsidR="00E878EB" w:rsidRDefault="003B46EF">
            <w:r>
              <w:t>4302</w:t>
            </w:r>
          </w:p>
        </w:tc>
        <w:tc>
          <w:tcPr>
            <w:tcW w:w="3186" w:type="dxa"/>
            <w:vAlign w:val="center"/>
          </w:tcPr>
          <w:p w14:paraId="247FD421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6F9C077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46598433" w14:textId="77777777" w:rsidR="00E878EB" w:rsidRDefault="003B46EF">
            <w:r>
              <w:t>44.27</w:t>
            </w:r>
          </w:p>
        </w:tc>
      </w:tr>
      <w:tr w:rsidR="00E878EB" w14:paraId="7A477E66" w14:textId="77777777">
        <w:tc>
          <w:tcPr>
            <w:tcW w:w="690" w:type="dxa"/>
            <w:vMerge/>
            <w:vAlign w:val="center"/>
          </w:tcPr>
          <w:p w14:paraId="4B0BB12C" w14:textId="77777777" w:rsidR="00E878EB" w:rsidRDefault="00E878EB"/>
        </w:tc>
        <w:tc>
          <w:tcPr>
            <w:tcW w:w="916" w:type="dxa"/>
            <w:vMerge/>
            <w:vAlign w:val="center"/>
          </w:tcPr>
          <w:p w14:paraId="1A98D036" w14:textId="77777777" w:rsidR="00E878EB" w:rsidRDefault="00E878EB"/>
        </w:tc>
        <w:tc>
          <w:tcPr>
            <w:tcW w:w="1075" w:type="dxa"/>
            <w:vAlign w:val="center"/>
          </w:tcPr>
          <w:p w14:paraId="73785851" w14:textId="77777777" w:rsidR="00E878EB" w:rsidRDefault="003B46EF">
            <w:r>
              <w:t>4310</w:t>
            </w:r>
          </w:p>
        </w:tc>
        <w:tc>
          <w:tcPr>
            <w:tcW w:w="3186" w:type="dxa"/>
            <w:vAlign w:val="center"/>
          </w:tcPr>
          <w:p w14:paraId="6AE11E2C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94F7CD6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59750B83" w14:textId="77777777" w:rsidR="00E878EB" w:rsidRDefault="003B46EF">
            <w:r>
              <w:t>50.27</w:t>
            </w:r>
          </w:p>
        </w:tc>
      </w:tr>
      <w:tr w:rsidR="00E878EB" w14:paraId="1ED2DAAB" w14:textId="77777777">
        <w:tc>
          <w:tcPr>
            <w:tcW w:w="690" w:type="dxa"/>
            <w:vMerge/>
            <w:vAlign w:val="center"/>
          </w:tcPr>
          <w:p w14:paraId="23C8F8C8" w14:textId="77777777" w:rsidR="00E878EB" w:rsidRDefault="00E878EB"/>
        </w:tc>
        <w:tc>
          <w:tcPr>
            <w:tcW w:w="916" w:type="dxa"/>
            <w:vMerge/>
            <w:vAlign w:val="center"/>
          </w:tcPr>
          <w:p w14:paraId="6FFCCF85" w14:textId="77777777" w:rsidR="00E878EB" w:rsidRDefault="00E878EB"/>
        </w:tc>
        <w:tc>
          <w:tcPr>
            <w:tcW w:w="1075" w:type="dxa"/>
            <w:vAlign w:val="center"/>
          </w:tcPr>
          <w:p w14:paraId="50B20A5D" w14:textId="77777777" w:rsidR="00E878EB" w:rsidRDefault="003B46EF">
            <w:r>
              <w:t>4509</w:t>
            </w:r>
          </w:p>
        </w:tc>
        <w:tc>
          <w:tcPr>
            <w:tcW w:w="3186" w:type="dxa"/>
            <w:vAlign w:val="center"/>
          </w:tcPr>
          <w:p w14:paraId="5944851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4B2FED4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51E6D053" w14:textId="77777777" w:rsidR="00E878EB" w:rsidRDefault="003B46EF">
            <w:r>
              <w:t>46.75</w:t>
            </w:r>
          </w:p>
        </w:tc>
      </w:tr>
      <w:tr w:rsidR="00E878EB" w14:paraId="430E85B3" w14:textId="77777777">
        <w:tc>
          <w:tcPr>
            <w:tcW w:w="690" w:type="dxa"/>
            <w:vMerge/>
            <w:vAlign w:val="center"/>
          </w:tcPr>
          <w:p w14:paraId="1A1B95C9" w14:textId="77777777" w:rsidR="00E878EB" w:rsidRDefault="00E878EB"/>
        </w:tc>
        <w:tc>
          <w:tcPr>
            <w:tcW w:w="916" w:type="dxa"/>
            <w:vMerge/>
            <w:vAlign w:val="center"/>
          </w:tcPr>
          <w:p w14:paraId="2F4DF452" w14:textId="77777777" w:rsidR="00E878EB" w:rsidRDefault="00E878EB"/>
        </w:tc>
        <w:tc>
          <w:tcPr>
            <w:tcW w:w="1075" w:type="dxa"/>
            <w:vAlign w:val="center"/>
          </w:tcPr>
          <w:p w14:paraId="5CA2BF62" w14:textId="77777777" w:rsidR="00E878EB" w:rsidRDefault="003B46EF">
            <w:r>
              <w:t>4517</w:t>
            </w:r>
          </w:p>
        </w:tc>
        <w:tc>
          <w:tcPr>
            <w:tcW w:w="3186" w:type="dxa"/>
            <w:vAlign w:val="center"/>
          </w:tcPr>
          <w:p w14:paraId="6A950B62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2E2A74F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7C397370" w14:textId="77777777" w:rsidR="00E878EB" w:rsidRDefault="003B46EF">
            <w:r>
              <w:t>45.68</w:t>
            </w:r>
          </w:p>
        </w:tc>
      </w:tr>
      <w:tr w:rsidR="00E878EB" w14:paraId="5ADCF3D0" w14:textId="77777777">
        <w:tc>
          <w:tcPr>
            <w:tcW w:w="690" w:type="dxa"/>
            <w:vMerge/>
            <w:vAlign w:val="center"/>
          </w:tcPr>
          <w:p w14:paraId="1F2C012A" w14:textId="77777777" w:rsidR="00E878EB" w:rsidRDefault="00E878EB"/>
        </w:tc>
        <w:tc>
          <w:tcPr>
            <w:tcW w:w="916" w:type="dxa"/>
            <w:vMerge/>
            <w:vAlign w:val="center"/>
          </w:tcPr>
          <w:p w14:paraId="763579A1" w14:textId="77777777" w:rsidR="00E878EB" w:rsidRDefault="00E878EB"/>
        </w:tc>
        <w:tc>
          <w:tcPr>
            <w:tcW w:w="1075" w:type="dxa"/>
            <w:vAlign w:val="center"/>
          </w:tcPr>
          <w:p w14:paraId="7C87F95D" w14:textId="77777777" w:rsidR="00E878EB" w:rsidRDefault="003B46EF">
            <w:r>
              <w:t>4566</w:t>
            </w:r>
          </w:p>
        </w:tc>
        <w:tc>
          <w:tcPr>
            <w:tcW w:w="3186" w:type="dxa"/>
            <w:vAlign w:val="center"/>
          </w:tcPr>
          <w:p w14:paraId="077669F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4CAC71F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5245CD2C" w14:textId="77777777" w:rsidR="00E878EB" w:rsidRDefault="003B46EF">
            <w:r>
              <w:t>43.79</w:t>
            </w:r>
          </w:p>
        </w:tc>
      </w:tr>
      <w:tr w:rsidR="00E878EB" w14:paraId="5E5F9C7C" w14:textId="77777777">
        <w:tc>
          <w:tcPr>
            <w:tcW w:w="690" w:type="dxa"/>
            <w:vMerge/>
            <w:vAlign w:val="center"/>
          </w:tcPr>
          <w:p w14:paraId="698262CE" w14:textId="77777777" w:rsidR="00E878EB" w:rsidRDefault="00E878EB"/>
        </w:tc>
        <w:tc>
          <w:tcPr>
            <w:tcW w:w="916" w:type="dxa"/>
            <w:vMerge/>
            <w:vAlign w:val="center"/>
          </w:tcPr>
          <w:p w14:paraId="4A15566C" w14:textId="77777777" w:rsidR="00E878EB" w:rsidRDefault="00E878EB"/>
        </w:tc>
        <w:tc>
          <w:tcPr>
            <w:tcW w:w="1075" w:type="dxa"/>
            <w:vAlign w:val="center"/>
          </w:tcPr>
          <w:p w14:paraId="2FA1420E" w14:textId="77777777" w:rsidR="00E878EB" w:rsidRDefault="003B46EF">
            <w:r>
              <w:t>4613</w:t>
            </w:r>
          </w:p>
        </w:tc>
        <w:tc>
          <w:tcPr>
            <w:tcW w:w="3186" w:type="dxa"/>
            <w:vAlign w:val="center"/>
          </w:tcPr>
          <w:p w14:paraId="586FDE3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6ADAB1E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5F8A7962" w14:textId="77777777" w:rsidR="00E878EB" w:rsidRDefault="003B46EF">
            <w:r>
              <w:t>44.86</w:t>
            </w:r>
          </w:p>
        </w:tc>
      </w:tr>
      <w:tr w:rsidR="00E878EB" w14:paraId="74D849D6" w14:textId="77777777">
        <w:tc>
          <w:tcPr>
            <w:tcW w:w="690" w:type="dxa"/>
            <w:vMerge/>
            <w:vAlign w:val="center"/>
          </w:tcPr>
          <w:p w14:paraId="150332DE" w14:textId="77777777" w:rsidR="00E878EB" w:rsidRDefault="00E878EB"/>
        </w:tc>
        <w:tc>
          <w:tcPr>
            <w:tcW w:w="916" w:type="dxa"/>
            <w:vMerge/>
            <w:vAlign w:val="center"/>
          </w:tcPr>
          <w:p w14:paraId="36C31EC1" w14:textId="77777777" w:rsidR="00E878EB" w:rsidRDefault="00E878EB"/>
        </w:tc>
        <w:tc>
          <w:tcPr>
            <w:tcW w:w="1075" w:type="dxa"/>
            <w:vAlign w:val="center"/>
          </w:tcPr>
          <w:p w14:paraId="767F9D1D" w14:textId="77777777" w:rsidR="00E878EB" w:rsidRDefault="003B46EF">
            <w:r>
              <w:t>4619</w:t>
            </w:r>
          </w:p>
        </w:tc>
        <w:tc>
          <w:tcPr>
            <w:tcW w:w="3186" w:type="dxa"/>
            <w:vAlign w:val="center"/>
          </w:tcPr>
          <w:p w14:paraId="18BB5AE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69BCD19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02182F39" w14:textId="77777777" w:rsidR="00E878EB" w:rsidRDefault="003B46EF">
            <w:r>
              <w:t>43.57</w:t>
            </w:r>
          </w:p>
        </w:tc>
      </w:tr>
      <w:tr w:rsidR="00E878EB" w14:paraId="1C8B0DE0" w14:textId="77777777">
        <w:tc>
          <w:tcPr>
            <w:tcW w:w="690" w:type="dxa"/>
            <w:vMerge/>
            <w:vAlign w:val="center"/>
          </w:tcPr>
          <w:p w14:paraId="2895966D" w14:textId="77777777" w:rsidR="00E878EB" w:rsidRDefault="00E878EB"/>
        </w:tc>
        <w:tc>
          <w:tcPr>
            <w:tcW w:w="916" w:type="dxa"/>
            <w:vMerge/>
            <w:vAlign w:val="center"/>
          </w:tcPr>
          <w:p w14:paraId="0DB88B93" w14:textId="77777777" w:rsidR="00E878EB" w:rsidRDefault="00E878EB"/>
        </w:tc>
        <w:tc>
          <w:tcPr>
            <w:tcW w:w="1075" w:type="dxa"/>
            <w:vAlign w:val="center"/>
          </w:tcPr>
          <w:p w14:paraId="7BCF2DD0" w14:textId="77777777" w:rsidR="00E878EB" w:rsidRDefault="003B46EF">
            <w:r>
              <w:t>4627</w:t>
            </w:r>
          </w:p>
        </w:tc>
        <w:tc>
          <w:tcPr>
            <w:tcW w:w="3186" w:type="dxa"/>
            <w:vAlign w:val="center"/>
          </w:tcPr>
          <w:p w14:paraId="561D733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2DA8336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3E89438" w14:textId="77777777" w:rsidR="00E878EB" w:rsidRDefault="003B46EF">
            <w:r>
              <w:t>41.42</w:t>
            </w:r>
          </w:p>
        </w:tc>
      </w:tr>
      <w:tr w:rsidR="00E878EB" w14:paraId="7683B48F" w14:textId="77777777">
        <w:tc>
          <w:tcPr>
            <w:tcW w:w="690" w:type="dxa"/>
            <w:vMerge/>
            <w:vAlign w:val="center"/>
          </w:tcPr>
          <w:p w14:paraId="1DA00293" w14:textId="77777777" w:rsidR="00E878EB" w:rsidRDefault="00E878EB"/>
        </w:tc>
        <w:tc>
          <w:tcPr>
            <w:tcW w:w="916" w:type="dxa"/>
            <w:vMerge/>
            <w:vAlign w:val="center"/>
          </w:tcPr>
          <w:p w14:paraId="1E8F7DB9" w14:textId="77777777" w:rsidR="00E878EB" w:rsidRDefault="00E878EB"/>
        </w:tc>
        <w:tc>
          <w:tcPr>
            <w:tcW w:w="1075" w:type="dxa"/>
            <w:vAlign w:val="center"/>
          </w:tcPr>
          <w:p w14:paraId="01D6DE27" w14:textId="77777777" w:rsidR="00E878EB" w:rsidRDefault="003B46EF">
            <w:r>
              <w:t>4628</w:t>
            </w:r>
          </w:p>
        </w:tc>
        <w:tc>
          <w:tcPr>
            <w:tcW w:w="3186" w:type="dxa"/>
            <w:vAlign w:val="center"/>
          </w:tcPr>
          <w:p w14:paraId="2B153DA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8EA43EC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7E3C9DEE" w14:textId="77777777" w:rsidR="00E878EB" w:rsidRDefault="003B46EF">
            <w:r>
              <w:t>39.89</w:t>
            </w:r>
          </w:p>
        </w:tc>
      </w:tr>
      <w:tr w:rsidR="00E878EB" w14:paraId="0E667E7E" w14:textId="77777777">
        <w:tc>
          <w:tcPr>
            <w:tcW w:w="690" w:type="dxa"/>
            <w:vMerge/>
            <w:vAlign w:val="center"/>
          </w:tcPr>
          <w:p w14:paraId="35B2D0F4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2806F5FC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E179A1E" w14:textId="77777777" w:rsidR="00E878EB" w:rsidRDefault="003B46EF">
            <w:r>
              <w:t>4025</w:t>
            </w:r>
          </w:p>
        </w:tc>
        <w:tc>
          <w:tcPr>
            <w:tcW w:w="3186" w:type="dxa"/>
            <w:vAlign w:val="center"/>
          </w:tcPr>
          <w:p w14:paraId="5A80350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37E6BD7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3FBCFFA" w14:textId="77777777" w:rsidR="00E878EB" w:rsidRDefault="003B46EF">
            <w:r>
              <w:t>43.04</w:t>
            </w:r>
          </w:p>
        </w:tc>
      </w:tr>
      <w:tr w:rsidR="00E878EB" w14:paraId="55436572" w14:textId="77777777">
        <w:tc>
          <w:tcPr>
            <w:tcW w:w="690" w:type="dxa"/>
            <w:vMerge/>
            <w:vAlign w:val="center"/>
          </w:tcPr>
          <w:p w14:paraId="0D0F64FE" w14:textId="77777777" w:rsidR="00E878EB" w:rsidRDefault="00E878EB"/>
        </w:tc>
        <w:tc>
          <w:tcPr>
            <w:tcW w:w="916" w:type="dxa"/>
            <w:vMerge/>
            <w:vAlign w:val="center"/>
          </w:tcPr>
          <w:p w14:paraId="22A2271D" w14:textId="77777777" w:rsidR="00E878EB" w:rsidRDefault="00E878EB"/>
        </w:tc>
        <w:tc>
          <w:tcPr>
            <w:tcW w:w="1075" w:type="dxa"/>
            <w:vAlign w:val="center"/>
          </w:tcPr>
          <w:p w14:paraId="41C337E9" w14:textId="77777777" w:rsidR="00E878EB" w:rsidRDefault="003B46EF">
            <w:r>
              <w:t>4041</w:t>
            </w:r>
          </w:p>
        </w:tc>
        <w:tc>
          <w:tcPr>
            <w:tcW w:w="3186" w:type="dxa"/>
            <w:vAlign w:val="center"/>
          </w:tcPr>
          <w:p w14:paraId="7944BE3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D41EBEA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4504692B" w14:textId="77777777" w:rsidR="00E878EB" w:rsidRDefault="003B46EF">
            <w:r>
              <w:t>43.04</w:t>
            </w:r>
          </w:p>
        </w:tc>
      </w:tr>
      <w:tr w:rsidR="00E878EB" w14:paraId="3278D598" w14:textId="77777777">
        <w:tc>
          <w:tcPr>
            <w:tcW w:w="690" w:type="dxa"/>
            <w:vMerge/>
            <w:vAlign w:val="center"/>
          </w:tcPr>
          <w:p w14:paraId="1597A38E" w14:textId="77777777" w:rsidR="00E878EB" w:rsidRDefault="00E878EB"/>
        </w:tc>
        <w:tc>
          <w:tcPr>
            <w:tcW w:w="916" w:type="dxa"/>
            <w:vMerge/>
            <w:vAlign w:val="center"/>
          </w:tcPr>
          <w:p w14:paraId="756A2998" w14:textId="77777777" w:rsidR="00E878EB" w:rsidRDefault="00E878EB"/>
        </w:tc>
        <w:tc>
          <w:tcPr>
            <w:tcW w:w="1075" w:type="dxa"/>
            <w:vAlign w:val="center"/>
          </w:tcPr>
          <w:p w14:paraId="04CA901A" w14:textId="77777777" w:rsidR="00E878EB" w:rsidRDefault="003B46EF">
            <w:r>
              <w:t>4067</w:t>
            </w:r>
          </w:p>
        </w:tc>
        <w:tc>
          <w:tcPr>
            <w:tcW w:w="3186" w:type="dxa"/>
            <w:vAlign w:val="center"/>
          </w:tcPr>
          <w:p w14:paraId="6A06EDD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6E02EDF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0172F6F5" w14:textId="77777777" w:rsidR="00E878EB" w:rsidRDefault="003B46EF">
            <w:r>
              <w:t>44.92</w:t>
            </w:r>
          </w:p>
        </w:tc>
      </w:tr>
      <w:tr w:rsidR="00E878EB" w14:paraId="5ECD86CA" w14:textId="77777777">
        <w:tc>
          <w:tcPr>
            <w:tcW w:w="690" w:type="dxa"/>
            <w:vMerge/>
            <w:vAlign w:val="center"/>
          </w:tcPr>
          <w:p w14:paraId="60A6F1B9" w14:textId="77777777" w:rsidR="00E878EB" w:rsidRDefault="00E878EB"/>
        </w:tc>
        <w:tc>
          <w:tcPr>
            <w:tcW w:w="916" w:type="dxa"/>
            <w:vMerge/>
            <w:vAlign w:val="center"/>
          </w:tcPr>
          <w:p w14:paraId="7F9432D0" w14:textId="77777777" w:rsidR="00E878EB" w:rsidRDefault="00E878EB"/>
        </w:tc>
        <w:tc>
          <w:tcPr>
            <w:tcW w:w="1075" w:type="dxa"/>
            <w:vAlign w:val="center"/>
          </w:tcPr>
          <w:p w14:paraId="736E4D98" w14:textId="77777777" w:rsidR="00E878EB" w:rsidRDefault="003B46EF">
            <w:r>
              <w:t>4091</w:t>
            </w:r>
          </w:p>
        </w:tc>
        <w:tc>
          <w:tcPr>
            <w:tcW w:w="3186" w:type="dxa"/>
            <w:vAlign w:val="center"/>
          </w:tcPr>
          <w:p w14:paraId="69A3C01E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A0E4180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1FF395FB" w14:textId="77777777" w:rsidR="00E878EB" w:rsidRDefault="003B46EF">
            <w:r>
              <w:t>45.96</w:t>
            </w:r>
          </w:p>
        </w:tc>
      </w:tr>
      <w:tr w:rsidR="00E878EB" w14:paraId="09E88D7B" w14:textId="77777777">
        <w:tc>
          <w:tcPr>
            <w:tcW w:w="690" w:type="dxa"/>
            <w:vMerge/>
            <w:vAlign w:val="center"/>
          </w:tcPr>
          <w:p w14:paraId="0DB8CD9A" w14:textId="77777777" w:rsidR="00E878EB" w:rsidRDefault="00E878EB"/>
        </w:tc>
        <w:tc>
          <w:tcPr>
            <w:tcW w:w="916" w:type="dxa"/>
            <w:vMerge/>
            <w:vAlign w:val="center"/>
          </w:tcPr>
          <w:p w14:paraId="05B434BC" w14:textId="77777777" w:rsidR="00E878EB" w:rsidRDefault="00E878EB"/>
        </w:tc>
        <w:tc>
          <w:tcPr>
            <w:tcW w:w="1075" w:type="dxa"/>
            <w:vAlign w:val="center"/>
          </w:tcPr>
          <w:p w14:paraId="6D57D514" w14:textId="77777777" w:rsidR="00E878EB" w:rsidRDefault="003B46EF">
            <w:r>
              <w:t>4142</w:t>
            </w:r>
          </w:p>
        </w:tc>
        <w:tc>
          <w:tcPr>
            <w:tcW w:w="3186" w:type="dxa"/>
            <w:vAlign w:val="center"/>
          </w:tcPr>
          <w:p w14:paraId="5D9656BA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B89FE27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27E7FD2E" w14:textId="77777777" w:rsidR="00E878EB" w:rsidRDefault="003B46EF">
            <w:r>
              <w:t>46.74</w:t>
            </w:r>
          </w:p>
        </w:tc>
      </w:tr>
      <w:tr w:rsidR="00E878EB" w14:paraId="47EB5DBB" w14:textId="77777777">
        <w:tc>
          <w:tcPr>
            <w:tcW w:w="690" w:type="dxa"/>
            <w:vMerge/>
            <w:vAlign w:val="center"/>
          </w:tcPr>
          <w:p w14:paraId="39884AE7" w14:textId="77777777" w:rsidR="00E878EB" w:rsidRDefault="00E878EB"/>
        </w:tc>
        <w:tc>
          <w:tcPr>
            <w:tcW w:w="916" w:type="dxa"/>
            <w:vMerge/>
            <w:vAlign w:val="center"/>
          </w:tcPr>
          <w:p w14:paraId="3CAE41A1" w14:textId="77777777" w:rsidR="00E878EB" w:rsidRDefault="00E878EB"/>
        </w:tc>
        <w:tc>
          <w:tcPr>
            <w:tcW w:w="1075" w:type="dxa"/>
            <w:vAlign w:val="center"/>
          </w:tcPr>
          <w:p w14:paraId="0418A2CC" w14:textId="77777777" w:rsidR="00E878EB" w:rsidRDefault="003B46EF">
            <w:r>
              <w:t>4153</w:t>
            </w:r>
          </w:p>
        </w:tc>
        <w:tc>
          <w:tcPr>
            <w:tcW w:w="3186" w:type="dxa"/>
            <w:vAlign w:val="center"/>
          </w:tcPr>
          <w:p w14:paraId="402A0F67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89DAB1A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43B9BF44" w14:textId="77777777" w:rsidR="00E878EB" w:rsidRDefault="003B46EF">
            <w:r>
              <w:t>46.67</w:t>
            </w:r>
          </w:p>
        </w:tc>
      </w:tr>
      <w:tr w:rsidR="00E878EB" w14:paraId="11A28809" w14:textId="77777777">
        <w:tc>
          <w:tcPr>
            <w:tcW w:w="690" w:type="dxa"/>
            <w:vMerge/>
            <w:vAlign w:val="center"/>
          </w:tcPr>
          <w:p w14:paraId="2B77BA75" w14:textId="77777777" w:rsidR="00E878EB" w:rsidRDefault="00E878EB"/>
        </w:tc>
        <w:tc>
          <w:tcPr>
            <w:tcW w:w="916" w:type="dxa"/>
            <w:vMerge/>
            <w:vAlign w:val="center"/>
          </w:tcPr>
          <w:p w14:paraId="2B38E715" w14:textId="77777777" w:rsidR="00E878EB" w:rsidRDefault="00E878EB"/>
        </w:tc>
        <w:tc>
          <w:tcPr>
            <w:tcW w:w="1075" w:type="dxa"/>
            <w:vAlign w:val="center"/>
          </w:tcPr>
          <w:p w14:paraId="4105DC88" w14:textId="77777777" w:rsidR="00E878EB" w:rsidRDefault="003B46EF">
            <w:r>
              <w:t>4204</w:t>
            </w:r>
          </w:p>
        </w:tc>
        <w:tc>
          <w:tcPr>
            <w:tcW w:w="3186" w:type="dxa"/>
            <w:vAlign w:val="center"/>
          </w:tcPr>
          <w:p w14:paraId="18EA275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9F34D6D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35EE4A3B" w14:textId="77777777" w:rsidR="00E878EB" w:rsidRDefault="003B46EF">
            <w:r>
              <w:t>47.82</w:t>
            </w:r>
          </w:p>
        </w:tc>
      </w:tr>
      <w:tr w:rsidR="00E878EB" w14:paraId="43CFF393" w14:textId="77777777">
        <w:tc>
          <w:tcPr>
            <w:tcW w:w="690" w:type="dxa"/>
            <w:vMerge/>
            <w:vAlign w:val="center"/>
          </w:tcPr>
          <w:p w14:paraId="23498981" w14:textId="77777777" w:rsidR="00E878EB" w:rsidRDefault="00E878EB"/>
        </w:tc>
        <w:tc>
          <w:tcPr>
            <w:tcW w:w="916" w:type="dxa"/>
            <w:vMerge/>
            <w:vAlign w:val="center"/>
          </w:tcPr>
          <w:p w14:paraId="572CD13C" w14:textId="77777777" w:rsidR="00E878EB" w:rsidRDefault="00E878EB"/>
        </w:tc>
        <w:tc>
          <w:tcPr>
            <w:tcW w:w="1075" w:type="dxa"/>
            <w:vAlign w:val="center"/>
          </w:tcPr>
          <w:p w14:paraId="6D63CD8D" w14:textId="77777777" w:rsidR="00E878EB" w:rsidRDefault="003B46EF">
            <w:r>
              <w:t>4219</w:t>
            </w:r>
          </w:p>
        </w:tc>
        <w:tc>
          <w:tcPr>
            <w:tcW w:w="3186" w:type="dxa"/>
            <w:vAlign w:val="center"/>
          </w:tcPr>
          <w:p w14:paraId="28D18380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8AE80EC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299492C9" w14:textId="77777777" w:rsidR="00E878EB" w:rsidRDefault="003B46EF">
            <w:r>
              <w:t>48.17</w:t>
            </w:r>
          </w:p>
        </w:tc>
      </w:tr>
      <w:tr w:rsidR="00E878EB" w14:paraId="74648124" w14:textId="77777777">
        <w:tc>
          <w:tcPr>
            <w:tcW w:w="690" w:type="dxa"/>
            <w:vMerge/>
            <w:vAlign w:val="center"/>
          </w:tcPr>
          <w:p w14:paraId="1BC01DFB" w14:textId="77777777" w:rsidR="00E878EB" w:rsidRDefault="00E878EB"/>
        </w:tc>
        <w:tc>
          <w:tcPr>
            <w:tcW w:w="916" w:type="dxa"/>
            <w:vMerge/>
            <w:vAlign w:val="center"/>
          </w:tcPr>
          <w:p w14:paraId="344AD5EA" w14:textId="77777777" w:rsidR="00E878EB" w:rsidRDefault="00E878EB"/>
        </w:tc>
        <w:tc>
          <w:tcPr>
            <w:tcW w:w="1075" w:type="dxa"/>
            <w:vAlign w:val="center"/>
          </w:tcPr>
          <w:p w14:paraId="35FD4089" w14:textId="77777777" w:rsidR="00E878EB" w:rsidRDefault="003B46EF">
            <w:r>
              <w:t>4244</w:t>
            </w:r>
          </w:p>
        </w:tc>
        <w:tc>
          <w:tcPr>
            <w:tcW w:w="3186" w:type="dxa"/>
            <w:vAlign w:val="center"/>
          </w:tcPr>
          <w:p w14:paraId="4FA18908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0312D9C4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0538F039" w14:textId="77777777" w:rsidR="00E878EB" w:rsidRDefault="003B46EF">
            <w:r>
              <w:t>48.73</w:t>
            </w:r>
          </w:p>
        </w:tc>
      </w:tr>
      <w:tr w:rsidR="00E878EB" w14:paraId="17EA4256" w14:textId="77777777">
        <w:tc>
          <w:tcPr>
            <w:tcW w:w="690" w:type="dxa"/>
            <w:vMerge/>
            <w:vAlign w:val="center"/>
          </w:tcPr>
          <w:p w14:paraId="4EBB2905" w14:textId="77777777" w:rsidR="00E878EB" w:rsidRDefault="00E878EB"/>
        </w:tc>
        <w:tc>
          <w:tcPr>
            <w:tcW w:w="916" w:type="dxa"/>
            <w:vMerge/>
            <w:vAlign w:val="center"/>
          </w:tcPr>
          <w:p w14:paraId="7D21858C" w14:textId="77777777" w:rsidR="00E878EB" w:rsidRDefault="00E878EB"/>
        </w:tc>
        <w:tc>
          <w:tcPr>
            <w:tcW w:w="1075" w:type="dxa"/>
            <w:vAlign w:val="center"/>
          </w:tcPr>
          <w:p w14:paraId="0A0D38CF" w14:textId="77777777" w:rsidR="00E878EB" w:rsidRDefault="003B46EF">
            <w:r>
              <w:t>4259</w:t>
            </w:r>
          </w:p>
        </w:tc>
        <w:tc>
          <w:tcPr>
            <w:tcW w:w="3186" w:type="dxa"/>
            <w:vAlign w:val="center"/>
          </w:tcPr>
          <w:p w14:paraId="384914D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66B28746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9FC8795" w14:textId="77777777" w:rsidR="00E878EB" w:rsidRDefault="003B46EF">
            <w:r>
              <w:t>48.70</w:t>
            </w:r>
          </w:p>
        </w:tc>
      </w:tr>
      <w:tr w:rsidR="00E878EB" w14:paraId="7265B101" w14:textId="77777777">
        <w:tc>
          <w:tcPr>
            <w:tcW w:w="690" w:type="dxa"/>
            <w:vMerge/>
            <w:vAlign w:val="center"/>
          </w:tcPr>
          <w:p w14:paraId="10FFA39A" w14:textId="77777777" w:rsidR="00E878EB" w:rsidRDefault="00E878EB"/>
        </w:tc>
        <w:tc>
          <w:tcPr>
            <w:tcW w:w="916" w:type="dxa"/>
            <w:vMerge/>
            <w:vAlign w:val="center"/>
          </w:tcPr>
          <w:p w14:paraId="3A3413ED" w14:textId="77777777" w:rsidR="00E878EB" w:rsidRDefault="00E878EB"/>
        </w:tc>
        <w:tc>
          <w:tcPr>
            <w:tcW w:w="1075" w:type="dxa"/>
            <w:vAlign w:val="center"/>
          </w:tcPr>
          <w:p w14:paraId="7AED41C9" w14:textId="77777777" w:rsidR="00E878EB" w:rsidRDefault="003B46EF">
            <w:r>
              <w:t>4277</w:t>
            </w:r>
          </w:p>
        </w:tc>
        <w:tc>
          <w:tcPr>
            <w:tcW w:w="3186" w:type="dxa"/>
            <w:vAlign w:val="center"/>
          </w:tcPr>
          <w:p w14:paraId="7B01C24A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D877DE8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21F5EBD9" w14:textId="77777777" w:rsidR="00E878EB" w:rsidRDefault="003B46EF">
            <w:r>
              <w:t>46.61</w:t>
            </w:r>
          </w:p>
        </w:tc>
      </w:tr>
      <w:tr w:rsidR="00E878EB" w14:paraId="3EDDEB6B" w14:textId="77777777">
        <w:tc>
          <w:tcPr>
            <w:tcW w:w="690" w:type="dxa"/>
            <w:vMerge/>
            <w:vAlign w:val="center"/>
          </w:tcPr>
          <w:p w14:paraId="42447703" w14:textId="77777777" w:rsidR="00E878EB" w:rsidRDefault="00E878EB"/>
        </w:tc>
        <w:tc>
          <w:tcPr>
            <w:tcW w:w="916" w:type="dxa"/>
            <w:vMerge/>
            <w:vAlign w:val="center"/>
          </w:tcPr>
          <w:p w14:paraId="57968D79" w14:textId="77777777" w:rsidR="00E878EB" w:rsidRDefault="00E878EB"/>
        </w:tc>
        <w:tc>
          <w:tcPr>
            <w:tcW w:w="1075" w:type="dxa"/>
            <w:vAlign w:val="center"/>
          </w:tcPr>
          <w:p w14:paraId="45BE3D90" w14:textId="77777777" w:rsidR="00E878EB" w:rsidRDefault="003B46EF">
            <w:r>
              <w:t>4280</w:t>
            </w:r>
          </w:p>
        </w:tc>
        <w:tc>
          <w:tcPr>
            <w:tcW w:w="3186" w:type="dxa"/>
            <w:vAlign w:val="center"/>
          </w:tcPr>
          <w:p w14:paraId="2E4C98A7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B890241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62284B4E" w14:textId="77777777" w:rsidR="00E878EB" w:rsidRDefault="003B46EF">
            <w:r>
              <w:t>46.45</w:t>
            </w:r>
          </w:p>
        </w:tc>
      </w:tr>
      <w:tr w:rsidR="00E878EB" w14:paraId="3DB522D4" w14:textId="77777777">
        <w:tc>
          <w:tcPr>
            <w:tcW w:w="690" w:type="dxa"/>
            <w:vMerge/>
            <w:vAlign w:val="center"/>
          </w:tcPr>
          <w:p w14:paraId="629D39EA" w14:textId="77777777" w:rsidR="00E878EB" w:rsidRDefault="00E878EB"/>
        </w:tc>
        <w:tc>
          <w:tcPr>
            <w:tcW w:w="916" w:type="dxa"/>
            <w:vMerge/>
            <w:vAlign w:val="center"/>
          </w:tcPr>
          <w:p w14:paraId="44C3C23D" w14:textId="77777777" w:rsidR="00E878EB" w:rsidRDefault="00E878EB"/>
        </w:tc>
        <w:tc>
          <w:tcPr>
            <w:tcW w:w="1075" w:type="dxa"/>
            <w:vAlign w:val="center"/>
          </w:tcPr>
          <w:p w14:paraId="24FF7E25" w14:textId="77777777" w:rsidR="00E878EB" w:rsidRDefault="003B46EF">
            <w:r>
              <w:t>4409</w:t>
            </w:r>
          </w:p>
        </w:tc>
        <w:tc>
          <w:tcPr>
            <w:tcW w:w="3186" w:type="dxa"/>
            <w:vAlign w:val="center"/>
          </w:tcPr>
          <w:p w14:paraId="78971F1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88FAFE8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1B5C444E" w14:textId="77777777" w:rsidR="00E878EB" w:rsidRDefault="003B46EF">
            <w:r>
              <w:t>46.10</w:t>
            </w:r>
          </w:p>
        </w:tc>
      </w:tr>
      <w:tr w:rsidR="00E878EB" w14:paraId="1E249D2B" w14:textId="77777777">
        <w:tc>
          <w:tcPr>
            <w:tcW w:w="690" w:type="dxa"/>
            <w:vMerge/>
            <w:vAlign w:val="center"/>
          </w:tcPr>
          <w:p w14:paraId="6905E539" w14:textId="77777777" w:rsidR="00E878EB" w:rsidRDefault="00E878EB"/>
        </w:tc>
        <w:tc>
          <w:tcPr>
            <w:tcW w:w="916" w:type="dxa"/>
            <w:vMerge/>
            <w:vAlign w:val="center"/>
          </w:tcPr>
          <w:p w14:paraId="22379D1E" w14:textId="77777777" w:rsidR="00E878EB" w:rsidRDefault="00E878EB"/>
        </w:tc>
        <w:tc>
          <w:tcPr>
            <w:tcW w:w="1075" w:type="dxa"/>
            <w:vAlign w:val="center"/>
          </w:tcPr>
          <w:p w14:paraId="4A934078" w14:textId="77777777" w:rsidR="00E878EB" w:rsidRDefault="003B46EF">
            <w:r>
              <w:t>4414</w:t>
            </w:r>
          </w:p>
        </w:tc>
        <w:tc>
          <w:tcPr>
            <w:tcW w:w="3186" w:type="dxa"/>
            <w:vAlign w:val="center"/>
          </w:tcPr>
          <w:p w14:paraId="0E1D1AC2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D982BD1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21D5B244" w14:textId="77777777" w:rsidR="00E878EB" w:rsidRDefault="003B46EF">
            <w:r>
              <w:t>46.29</w:t>
            </w:r>
          </w:p>
        </w:tc>
      </w:tr>
      <w:tr w:rsidR="00E878EB" w14:paraId="3AAFF952" w14:textId="77777777">
        <w:tc>
          <w:tcPr>
            <w:tcW w:w="690" w:type="dxa"/>
            <w:vMerge/>
            <w:vAlign w:val="center"/>
          </w:tcPr>
          <w:p w14:paraId="7DAE3284" w14:textId="77777777" w:rsidR="00E878EB" w:rsidRDefault="00E878EB"/>
        </w:tc>
        <w:tc>
          <w:tcPr>
            <w:tcW w:w="916" w:type="dxa"/>
            <w:vMerge/>
            <w:vAlign w:val="center"/>
          </w:tcPr>
          <w:p w14:paraId="1ED4DF20" w14:textId="77777777" w:rsidR="00E878EB" w:rsidRDefault="00E878EB"/>
        </w:tc>
        <w:tc>
          <w:tcPr>
            <w:tcW w:w="1075" w:type="dxa"/>
            <w:vAlign w:val="center"/>
          </w:tcPr>
          <w:p w14:paraId="67809B20" w14:textId="77777777" w:rsidR="00E878EB" w:rsidRDefault="003B46EF">
            <w:r>
              <w:t>4534</w:t>
            </w:r>
          </w:p>
        </w:tc>
        <w:tc>
          <w:tcPr>
            <w:tcW w:w="3186" w:type="dxa"/>
            <w:vAlign w:val="center"/>
          </w:tcPr>
          <w:p w14:paraId="4BCC05E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D0C0CC4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0252B9D6" w14:textId="77777777" w:rsidR="00E878EB" w:rsidRDefault="003B46EF">
            <w:r>
              <w:t>44.13</w:t>
            </w:r>
          </w:p>
        </w:tc>
      </w:tr>
      <w:tr w:rsidR="00E878EB" w14:paraId="5DC96D67" w14:textId="77777777">
        <w:tc>
          <w:tcPr>
            <w:tcW w:w="690" w:type="dxa"/>
            <w:vMerge/>
            <w:vAlign w:val="center"/>
          </w:tcPr>
          <w:p w14:paraId="0BFC8993" w14:textId="77777777" w:rsidR="00E878EB" w:rsidRDefault="00E878EB"/>
        </w:tc>
        <w:tc>
          <w:tcPr>
            <w:tcW w:w="916" w:type="dxa"/>
            <w:vMerge/>
            <w:vAlign w:val="center"/>
          </w:tcPr>
          <w:p w14:paraId="72367B28" w14:textId="77777777" w:rsidR="00E878EB" w:rsidRDefault="00E878EB"/>
        </w:tc>
        <w:tc>
          <w:tcPr>
            <w:tcW w:w="1075" w:type="dxa"/>
            <w:vAlign w:val="center"/>
          </w:tcPr>
          <w:p w14:paraId="2F1F948F" w14:textId="77777777" w:rsidR="00E878EB" w:rsidRDefault="003B46EF">
            <w:r>
              <w:t>4548</w:t>
            </w:r>
          </w:p>
        </w:tc>
        <w:tc>
          <w:tcPr>
            <w:tcW w:w="3186" w:type="dxa"/>
            <w:vAlign w:val="center"/>
          </w:tcPr>
          <w:p w14:paraId="6993027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7D3A617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1D97A609" w14:textId="77777777" w:rsidR="00E878EB" w:rsidRDefault="003B46EF">
            <w:r>
              <w:t>43.81</w:t>
            </w:r>
          </w:p>
        </w:tc>
      </w:tr>
      <w:tr w:rsidR="00E878EB" w14:paraId="2734C1EE" w14:textId="77777777">
        <w:tc>
          <w:tcPr>
            <w:tcW w:w="690" w:type="dxa"/>
            <w:vMerge/>
            <w:vAlign w:val="center"/>
          </w:tcPr>
          <w:p w14:paraId="1376E2DC" w14:textId="77777777" w:rsidR="00E878EB" w:rsidRDefault="00E878EB"/>
        </w:tc>
        <w:tc>
          <w:tcPr>
            <w:tcW w:w="916" w:type="dxa"/>
            <w:vMerge/>
            <w:vAlign w:val="center"/>
          </w:tcPr>
          <w:p w14:paraId="52E9CE9D" w14:textId="77777777" w:rsidR="00E878EB" w:rsidRDefault="00E878EB"/>
        </w:tc>
        <w:tc>
          <w:tcPr>
            <w:tcW w:w="1075" w:type="dxa"/>
            <w:vAlign w:val="center"/>
          </w:tcPr>
          <w:p w14:paraId="6EA83BD1" w14:textId="77777777" w:rsidR="00E878EB" w:rsidRDefault="003B46EF">
            <w:r>
              <w:t>4587</w:t>
            </w:r>
          </w:p>
        </w:tc>
        <w:tc>
          <w:tcPr>
            <w:tcW w:w="3186" w:type="dxa"/>
            <w:vAlign w:val="center"/>
          </w:tcPr>
          <w:p w14:paraId="470BB88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7B24F89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7EA1FB5B" w14:textId="77777777" w:rsidR="00E878EB" w:rsidRDefault="003B46EF">
            <w:r>
              <w:t>43.96</w:t>
            </w:r>
          </w:p>
        </w:tc>
      </w:tr>
      <w:tr w:rsidR="00E878EB" w14:paraId="26F34C79" w14:textId="77777777">
        <w:tc>
          <w:tcPr>
            <w:tcW w:w="690" w:type="dxa"/>
            <w:vMerge/>
            <w:vAlign w:val="center"/>
          </w:tcPr>
          <w:p w14:paraId="2E008248" w14:textId="77777777" w:rsidR="00E878EB" w:rsidRDefault="00E878EB"/>
        </w:tc>
        <w:tc>
          <w:tcPr>
            <w:tcW w:w="916" w:type="dxa"/>
            <w:vMerge/>
            <w:vAlign w:val="center"/>
          </w:tcPr>
          <w:p w14:paraId="6492CE2F" w14:textId="77777777" w:rsidR="00E878EB" w:rsidRDefault="00E878EB"/>
        </w:tc>
        <w:tc>
          <w:tcPr>
            <w:tcW w:w="1075" w:type="dxa"/>
            <w:vAlign w:val="center"/>
          </w:tcPr>
          <w:p w14:paraId="6EFCCC98" w14:textId="77777777" w:rsidR="00E878EB" w:rsidRDefault="003B46EF">
            <w:r>
              <w:t>4596</w:t>
            </w:r>
          </w:p>
        </w:tc>
        <w:tc>
          <w:tcPr>
            <w:tcW w:w="3186" w:type="dxa"/>
            <w:vAlign w:val="center"/>
          </w:tcPr>
          <w:p w14:paraId="7341D62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FC1AEF2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46161D8" w14:textId="77777777" w:rsidR="00E878EB" w:rsidRDefault="003B46EF">
            <w:r>
              <w:t>44.06</w:t>
            </w:r>
          </w:p>
        </w:tc>
      </w:tr>
      <w:tr w:rsidR="00E878EB" w14:paraId="328F1ABE" w14:textId="77777777">
        <w:tc>
          <w:tcPr>
            <w:tcW w:w="690" w:type="dxa"/>
            <w:vMerge/>
            <w:vAlign w:val="center"/>
          </w:tcPr>
          <w:p w14:paraId="5EC98FDA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75A08C7D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B3A7FA3" w14:textId="77777777" w:rsidR="00E878EB" w:rsidRDefault="003B46EF">
            <w:r>
              <w:t>4033</w:t>
            </w:r>
          </w:p>
        </w:tc>
        <w:tc>
          <w:tcPr>
            <w:tcW w:w="3186" w:type="dxa"/>
            <w:vAlign w:val="center"/>
          </w:tcPr>
          <w:p w14:paraId="7E3F5D2A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FE60300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160E02D3" w14:textId="77777777" w:rsidR="00E878EB" w:rsidRDefault="003B46EF">
            <w:r>
              <w:t>43.33</w:t>
            </w:r>
          </w:p>
        </w:tc>
      </w:tr>
      <w:tr w:rsidR="00E878EB" w14:paraId="2ADB131F" w14:textId="77777777">
        <w:tc>
          <w:tcPr>
            <w:tcW w:w="690" w:type="dxa"/>
            <w:vMerge/>
            <w:vAlign w:val="center"/>
          </w:tcPr>
          <w:p w14:paraId="3701A671" w14:textId="77777777" w:rsidR="00E878EB" w:rsidRDefault="00E878EB"/>
        </w:tc>
        <w:tc>
          <w:tcPr>
            <w:tcW w:w="916" w:type="dxa"/>
            <w:vMerge/>
            <w:vAlign w:val="center"/>
          </w:tcPr>
          <w:p w14:paraId="555B1876" w14:textId="77777777" w:rsidR="00E878EB" w:rsidRDefault="00E878EB"/>
        </w:tc>
        <w:tc>
          <w:tcPr>
            <w:tcW w:w="1075" w:type="dxa"/>
            <w:vAlign w:val="center"/>
          </w:tcPr>
          <w:p w14:paraId="22C657C9" w14:textId="77777777" w:rsidR="00E878EB" w:rsidRDefault="003B46EF">
            <w:r>
              <w:t>4034</w:t>
            </w:r>
          </w:p>
        </w:tc>
        <w:tc>
          <w:tcPr>
            <w:tcW w:w="3186" w:type="dxa"/>
            <w:vAlign w:val="center"/>
          </w:tcPr>
          <w:p w14:paraId="2E228998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7E05624F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F996597" w14:textId="77777777" w:rsidR="00E878EB" w:rsidRDefault="003B46EF">
            <w:r>
              <w:t>43.06</w:t>
            </w:r>
          </w:p>
        </w:tc>
      </w:tr>
      <w:tr w:rsidR="00E878EB" w14:paraId="2F51223B" w14:textId="77777777">
        <w:tc>
          <w:tcPr>
            <w:tcW w:w="690" w:type="dxa"/>
            <w:vMerge/>
            <w:vAlign w:val="center"/>
          </w:tcPr>
          <w:p w14:paraId="317947C2" w14:textId="77777777" w:rsidR="00E878EB" w:rsidRDefault="00E878EB"/>
        </w:tc>
        <w:tc>
          <w:tcPr>
            <w:tcW w:w="916" w:type="dxa"/>
            <w:vMerge/>
            <w:vAlign w:val="center"/>
          </w:tcPr>
          <w:p w14:paraId="14C2997F" w14:textId="77777777" w:rsidR="00E878EB" w:rsidRDefault="00E878EB"/>
        </w:tc>
        <w:tc>
          <w:tcPr>
            <w:tcW w:w="1075" w:type="dxa"/>
            <w:vAlign w:val="center"/>
          </w:tcPr>
          <w:p w14:paraId="08876393" w14:textId="77777777" w:rsidR="00E878EB" w:rsidRDefault="003B46EF">
            <w:r>
              <w:t>4079</w:t>
            </w:r>
          </w:p>
        </w:tc>
        <w:tc>
          <w:tcPr>
            <w:tcW w:w="3186" w:type="dxa"/>
            <w:vAlign w:val="center"/>
          </w:tcPr>
          <w:p w14:paraId="4D03A7F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050677C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479EB9F7" w14:textId="77777777" w:rsidR="00E878EB" w:rsidRDefault="003B46EF">
            <w:r>
              <w:t>46.32</w:t>
            </w:r>
          </w:p>
        </w:tc>
      </w:tr>
      <w:tr w:rsidR="00E878EB" w14:paraId="331DEE50" w14:textId="77777777">
        <w:tc>
          <w:tcPr>
            <w:tcW w:w="690" w:type="dxa"/>
            <w:vMerge/>
            <w:vAlign w:val="center"/>
          </w:tcPr>
          <w:p w14:paraId="569B01AE" w14:textId="77777777" w:rsidR="00E878EB" w:rsidRDefault="00E878EB"/>
        </w:tc>
        <w:tc>
          <w:tcPr>
            <w:tcW w:w="916" w:type="dxa"/>
            <w:vMerge/>
            <w:vAlign w:val="center"/>
          </w:tcPr>
          <w:p w14:paraId="139C5EA9" w14:textId="77777777" w:rsidR="00E878EB" w:rsidRDefault="00E878EB"/>
        </w:tc>
        <w:tc>
          <w:tcPr>
            <w:tcW w:w="1075" w:type="dxa"/>
            <w:vAlign w:val="center"/>
          </w:tcPr>
          <w:p w14:paraId="70E822D4" w14:textId="77777777" w:rsidR="00E878EB" w:rsidRDefault="003B46EF">
            <w:r>
              <w:t>4090</w:t>
            </w:r>
          </w:p>
        </w:tc>
        <w:tc>
          <w:tcPr>
            <w:tcW w:w="3186" w:type="dxa"/>
            <w:vAlign w:val="center"/>
          </w:tcPr>
          <w:p w14:paraId="148D0A04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1C5FD9E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239F58C9" w14:textId="77777777" w:rsidR="00E878EB" w:rsidRDefault="003B46EF">
            <w:r>
              <w:t>45.97</w:t>
            </w:r>
          </w:p>
        </w:tc>
      </w:tr>
      <w:tr w:rsidR="00E878EB" w14:paraId="17D29BB1" w14:textId="77777777">
        <w:tc>
          <w:tcPr>
            <w:tcW w:w="690" w:type="dxa"/>
            <w:vMerge/>
            <w:vAlign w:val="center"/>
          </w:tcPr>
          <w:p w14:paraId="1E4C54FF" w14:textId="77777777" w:rsidR="00E878EB" w:rsidRDefault="00E878EB"/>
        </w:tc>
        <w:tc>
          <w:tcPr>
            <w:tcW w:w="916" w:type="dxa"/>
            <w:vMerge/>
            <w:vAlign w:val="center"/>
          </w:tcPr>
          <w:p w14:paraId="71657D9F" w14:textId="77777777" w:rsidR="00E878EB" w:rsidRDefault="00E878EB"/>
        </w:tc>
        <w:tc>
          <w:tcPr>
            <w:tcW w:w="1075" w:type="dxa"/>
            <w:vAlign w:val="center"/>
          </w:tcPr>
          <w:p w14:paraId="5D91256F" w14:textId="77777777" w:rsidR="00E878EB" w:rsidRDefault="003B46EF">
            <w:r>
              <w:t>4134</w:t>
            </w:r>
          </w:p>
        </w:tc>
        <w:tc>
          <w:tcPr>
            <w:tcW w:w="3186" w:type="dxa"/>
            <w:vAlign w:val="center"/>
          </w:tcPr>
          <w:p w14:paraId="24560A1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3CDC403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57E56EA5" w14:textId="77777777" w:rsidR="00E878EB" w:rsidRDefault="003B46EF">
            <w:r>
              <w:t>46.83</w:t>
            </w:r>
          </w:p>
        </w:tc>
      </w:tr>
      <w:tr w:rsidR="00E878EB" w14:paraId="465CA36F" w14:textId="77777777">
        <w:tc>
          <w:tcPr>
            <w:tcW w:w="690" w:type="dxa"/>
            <w:vMerge/>
            <w:vAlign w:val="center"/>
          </w:tcPr>
          <w:p w14:paraId="05AB906C" w14:textId="77777777" w:rsidR="00E878EB" w:rsidRDefault="00E878EB"/>
        </w:tc>
        <w:tc>
          <w:tcPr>
            <w:tcW w:w="916" w:type="dxa"/>
            <w:vMerge/>
            <w:vAlign w:val="center"/>
          </w:tcPr>
          <w:p w14:paraId="21D03EC7" w14:textId="77777777" w:rsidR="00E878EB" w:rsidRDefault="00E878EB"/>
        </w:tc>
        <w:tc>
          <w:tcPr>
            <w:tcW w:w="1075" w:type="dxa"/>
            <w:vAlign w:val="center"/>
          </w:tcPr>
          <w:p w14:paraId="4D050CF8" w14:textId="77777777" w:rsidR="00E878EB" w:rsidRDefault="003B46EF">
            <w:r>
              <w:t>4148</w:t>
            </w:r>
          </w:p>
        </w:tc>
        <w:tc>
          <w:tcPr>
            <w:tcW w:w="3186" w:type="dxa"/>
            <w:vAlign w:val="center"/>
          </w:tcPr>
          <w:p w14:paraId="55CF542B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DDCD9CE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6C9C61B1" w14:textId="77777777" w:rsidR="00E878EB" w:rsidRDefault="003B46EF">
            <w:r>
              <w:t>46.83</w:t>
            </w:r>
          </w:p>
        </w:tc>
      </w:tr>
      <w:tr w:rsidR="00E878EB" w14:paraId="338259CB" w14:textId="77777777">
        <w:tc>
          <w:tcPr>
            <w:tcW w:w="690" w:type="dxa"/>
            <w:vMerge/>
            <w:vAlign w:val="center"/>
          </w:tcPr>
          <w:p w14:paraId="6AF6B4F6" w14:textId="77777777" w:rsidR="00E878EB" w:rsidRDefault="00E878EB"/>
        </w:tc>
        <w:tc>
          <w:tcPr>
            <w:tcW w:w="916" w:type="dxa"/>
            <w:vMerge/>
            <w:vAlign w:val="center"/>
          </w:tcPr>
          <w:p w14:paraId="158920D4" w14:textId="77777777" w:rsidR="00E878EB" w:rsidRDefault="00E878EB"/>
        </w:tc>
        <w:tc>
          <w:tcPr>
            <w:tcW w:w="1075" w:type="dxa"/>
            <w:vAlign w:val="center"/>
          </w:tcPr>
          <w:p w14:paraId="48BD2860" w14:textId="77777777" w:rsidR="00E878EB" w:rsidRDefault="003B46EF">
            <w:r>
              <w:t>4195</w:t>
            </w:r>
          </w:p>
        </w:tc>
        <w:tc>
          <w:tcPr>
            <w:tcW w:w="3186" w:type="dxa"/>
            <w:vAlign w:val="center"/>
          </w:tcPr>
          <w:p w14:paraId="1BC2D008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BB37EA0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500D910C" w14:textId="77777777" w:rsidR="00E878EB" w:rsidRDefault="003B46EF">
            <w:r>
              <w:t>47.99</w:t>
            </w:r>
          </w:p>
        </w:tc>
      </w:tr>
      <w:tr w:rsidR="00E878EB" w14:paraId="5D312ED2" w14:textId="77777777">
        <w:tc>
          <w:tcPr>
            <w:tcW w:w="690" w:type="dxa"/>
            <w:vMerge/>
            <w:vAlign w:val="center"/>
          </w:tcPr>
          <w:p w14:paraId="2ABB91D2" w14:textId="77777777" w:rsidR="00E878EB" w:rsidRDefault="00E878EB"/>
        </w:tc>
        <w:tc>
          <w:tcPr>
            <w:tcW w:w="916" w:type="dxa"/>
            <w:vMerge/>
            <w:vAlign w:val="center"/>
          </w:tcPr>
          <w:p w14:paraId="78D5ED4B" w14:textId="77777777" w:rsidR="00E878EB" w:rsidRDefault="00E878EB"/>
        </w:tc>
        <w:tc>
          <w:tcPr>
            <w:tcW w:w="1075" w:type="dxa"/>
            <w:vAlign w:val="center"/>
          </w:tcPr>
          <w:p w14:paraId="41FD4571" w14:textId="77777777" w:rsidR="00E878EB" w:rsidRDefault="003B46EF">
            <w:r>
              <w:t>4210</w:t>
            </w:r>
          </w:p>
        </w:tc>
        <w:tc>
          <w:tcPr>
            <w:tcW w:w="3186" w:type="dxa"/>
            <w:vAlign w:val="center"/>
          </w:tcPr>
          <w:p w14:paraId="2C5DC8C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4ED6EFD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43C7A5D1" w14:textId="77777777" w:rsidR="00E878EB" w:rsidRDefault="003B46EF">
            <w:r>
              <w:t>47.63</w:t>
            </w:r>
          </w:p>
        </w:tc>
      </w:tr>
      <w:tr w:rsidR="00E878EB" w14:paraId="1699CFF4" w14:textId="77777777">
        <w:tc>
          <w:tcPr>
            <w:tcW w:w="690" w:type="dxa"/>
            <w:vMerge/>
            <w:vAlign w:val="center"/>
          </w:tcPr>
          <w:p w14:paraId="42DE1DB5" w14:textId="77777777" w:rsidR="00E878EB" w:rsidRDefault="00E878EB"/>
        </w:tc>
        <w:tc>
          <w:tcPr>
            <w:tcW w:w="916" w:type="dxa"/>
            <w:vMerge/>
            <w:vAlign w:val="center"/>
          </w:tcPr>
          <w:p w14:paraId="5E26866A" w14:textId="77777777" w:rsidR="00E878EB" w:rsidRDefault="00E878EB"/>
        </w:tc>
        <w:tc>
          <w:tcPr>
            <w:tcW w:w="1075" w:type="dxa"/>
            <w:vAlign w:val="center"/>
          </w:tcPr>
          <w:p w14:paraId="06FF6C4C" w14:textId="77777777" w:rsidR="00E878EB" w:rsidRDefault="003B46EF">
            <w:r>
              <w:t>4236</w:t>
            </w:r>
          </w:p>
        </w:tc>
        <w:tc>
          <w:tcPr>
            <w:tcW w:w="3186" w:type="dxa"/>
            <w:vAlign w:val="center"/>
          </w:tcPr>
          <w:p w14:paraId="0FEA66A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E7082E9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2D5AFC9D" w14:textId="77777777" w:rsidR="00E878EB" w:rsidRDefault="003B46EF">
            <w:r>
              <w:t>48.72</w:t>
            </w:r>
          </w:p>
        </w:tc>
      </w:tr>
      <w:tr w:rsidR="00E878EB" w14:paraId="5706FF76" w14:textId="77777777">
        <w:tc>
          <w:tcPr>
            <w:tcW w:w="690" w:type="dxa"/>
            <w:vMerge/>
            <w:vAlign w:val="center"/>
          </w:tcPr>
          <w:p w14:paraId="25CB90F8" w14:textId="77777777" w:rsidR="00E878EB" w:rsidRDefault="00E878EB"/>
        </w:tc>
        <w:tc>
          <w:tcPr>
            <w:tcW w:w="916" w:type="dxa"/>
            <w:vMerge/>
            <w:vAlign w:val="center"/>
          </w:tcPr>
          <w:p w14:paraId="0D853EF5" w14:textId="77777777" w:rsidR="00E878EB" w:rsidRDefault="00E878EB"/>
        </w:tc>
        <w:tc>
          <w:tcPr>
            <w:tcW w:w="1075" w:type="dxa"/>
            <w:vAlign w:val="center"/>
          </w:tcPr>
          <w:p w14:paraId="4BCCEDB5" w14:textId="77777777" w:rsidR="00E878EB" w:rsidRDefault="003B46EF">
            <w:r>
              <w:t>4257</w:t>
            </w:r>
          </w:p>
        </w:tc>
        <w:tc>
          <w:tcPr>
            <w:tcW w:w="3186" w:type="dxa"/>
            <w:vAlign w:val="center"/>
          </w:tcPr>
          <w:p w14:paraId="0FC8152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09DFDE7F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C676E7F" w14:textId="77777777" w:rsidR="00E878EB" w:rsidRDefault="003B46EF">
            <w:r>
              <w:t>48.90</w:t>
            </w:r>
          </w:p>
        </w:tc>
      </w:tr>
      <w:tr w:rsidR="00E878EB" w14:paraId="1C9485B3" w14:textId="77777777">
        <w:tc>
          <w:tcPr>
            <w:tcW w:w="690" w:type="dxa"/>
            <w:vMerge/>
            <w:vAlign w:val="center"/>
          </w:tcPr>
          <w:p w14:paraId="42833F7D" w14:textId="77777777" w:rsidR="00E878EB" w:rsidRDefault="00E878EB"/>
        </w:tc>
        <w:tc>
          <w:tcPr>
            <w:tcW w:w="916" w:type="dxa"/>
            <w:vMerge/>
            <w:vAlign w:val="center"/>
          </w:tcPr>
          <w:p w14:paraId="40276E49" w14:textId="77777777" w:rsidR="00E878EB" w:rsidRDefault="00E878EB"/>
        </w:tc>
        <w:tc>
          <w:tcPr>
            <w:tcW w:w="1075" w:type="dxa"/>
            <w:vAlign w:val="center"/>
          </w:tcPr>
          <w:p w14:paraId="43BEB21F" w14:textId="77777777" w:rsidR="00E878EB" w:rsidRDefault="003B46EF">
            <w:r>
              <w:t>4269</w:t>
            </w:r>
          </w:p>
        </w:tc>
        <w:tc>
          <w:tcPr>
            <w:tcW w:w="3186" w:type="dxa"/>
            <w:vAlign w:val="center"/>
          </w:tcPr>
          <w:p w14:paraId="05C433A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2FEE9E2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85F56E0" w14:textId="77777777" w:rsidR="00E878EB" w:rsidRDefault="003B46EF">
            <w:r>
              <w:t>46.23</w:t>
            </w:r>
          </w:p>
        </w:tc>
      </w:tr>
      <w:tr w:rsidR="00E878EB" w14:paraId="701A4441" w14:textId="77777777">
        <w:tc>
          <w:tcPr>
            <w:tcW w:w="690" w:type="dxa"/>
            <w:vMerge/>
            <w:vAlign w:val="center"/>
          </w:tcPr>
          <w:p w14:paraId="08D9F1F5" w14:textId="77777777" w:rsidR="00E878EB" w:rsidRDefault="00E878EB"/>
        </w:tc>
        <w:tc>
          <w:tcPr>
            <w:tcW w:w="916" w:type="dxa"/>
            <w:vMerge/>
            <w:vAlign w:val="center"/>
          </w:tcPr>
          <w:p w14:paraId="2C23F3E2" w14:textId="77777777" w:rsidR="00E878EB" w:rsidRDefault="00E878EB"/>
        </w:tc>
        <w:tc>
          <w:tcPr>
            <w:tcW w:w="1075" w:type="dxa"/>
            <w:vAlign w:val="center"/>
          </w:tcPr>
          <w:p w14:paraId="7A50018F" w14:textId="77777777" w:rsidR="00E878EB" w:rsidRDefault="003B46EF">
            <w:r>
              <w:t>4286</w:t>
            </w:r>
          </w:p>
        </w:tc>
        <w:tc>
          <w:tcPr>
            <w:tcW w:w="3186" w:type="dxa"/>
            <w:vAlign w:val="center"/>
          </w:tcPr>
          <w:p w14:paraId="6A58D0B2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C4B1F58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8FE5547" w14:textId="77777777" w:rsidR="00E878EB" w:rsidRDefault="003B46EF">
            <w:r>
              <w:t>46.34</w:t>
            </w:r>
          </w:p>
        </w:tc>
      </w:tr>
      <w:tr w:rsidR="00E878EB" w14:paraId="5425500E" w14:textId="77777777">
        <w:tc>
          <w:tcPr>
            <w:tcW w:w="690" w:type="dxa"/>
            <w:vMerge/>
            <w:vAlign w:val="center"/>
          </w:tcPr>
          <w:p w14:paraId="3AB96C0C" w14:textId="77777777" w:rsidR="00E878EB" w:rsidRDefault="00E878EB"/>
        </w:tc>
        <w:tc>
          <w:tcPr>
            <w:tcW w:w="916" w:type="dxa"/>
            <w:vMerge/>
            <w:vAlign w:val="center"/>
          </w:tcPr>
          <w:p w14:paraId="7672DAB4" w14:textId="77777777" w:rsidR="00E878EB" w:rsidRDefault="00E878EB"/>
        </w:tc>
        <w:tc>
          <w:tcPr>
            <w:tcW w:w="1075" w:type="dxa"/>
            <w:vAlign w:val="center"/>
          </w:tcPr>
          <w:p w14:paraId="2F3D1D22" w14:textId="77777777" w:rsidR="00E878EB" w:rsidRDefault="003B46EF">
            <w:r>
              <w:t>4401</w:t>
            </w:r>
          </w:p>
        </w:tc>
        <w:tc>
          <w:tcPr>
            <w:tcW w:w="3186" w:type="dxa"/>
            <w:vAlign w:val="center"/>
          </w:tcPr>
          <w:p w14:paraId="5693710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162EA0F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ABA3237" w14:textId="77777777" w:rsidR="00E878EB" w:rsidRDefault="003B46EF">
            <w:r>
              <w:t>46.75</w:t>
            </w:r>
          </w:p>
        </w:tc>
      </w:tr>
      <w:tr w:rsidR="00E878EB" w14:paraId="7F51C973" w14:textId="77777777">
        <w:tc>
          <w:tcPr>
            <w:tcW w:w="690" w:type="dxa"/>
            <w:vMerge/>
            <w:vAlign w:val="center"/>
          </w:tcPr>
          <w:p w14:paraId="367D0E77" w14:textId="77777777" w:rsidR="00E878EB" w:rsidRDefault="00E878EB"/>
        </w:tc>
        <w:tc>
          <w:tcPr>
            <w:tcW w:w="916" w:type="dxa"/>
            <w:vMerge/>
            <w:vAlign w:val="center"/>
          </w:tcPr>
          <w:p w14:paraId="76A0BBDA" w14:textId="77777777" w:rsidR="00E878EB" w:rsidRDefault="00E878EB"/>
        </w:tc>
        <w:tc>
          <w:tcPr>
            <w:tcW w:w="1075" w:type="dxa"/>
            <w:vAlign w:val="center"/>
          </w:tcPr>
          <w:p w14:paraId="0F53851F" w14:textId="77777777" w:rsidR="00E878EB" w:rsidRDefault="003B46EF">
            <w:r>
              <w:t>4425</w:t>
            </w:r>
          </w:p>
        </w:tc>
        <w:tc>
          <w:tcPr>
            <w:tcW w:w="3186" w:type="dxa"/>
            <w:vAlign w:val="center"/>
          </w:tcPr>
          <w:p w14:paraId="1226B188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1757BE1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31E5FE6" w14:textId="77777777" w:rsidR="00E878EB" w:rsidRDefault="003B46EF">
            <w:r>
              <w:t>46.47</w:t>
            </w:r>
          </w:p>
        </w:tc>
      </w:tr>
      <w:tr w:rsidR="00E878EB" w14:paraId="2364DD3C" w14:textId="77777777">
        <w:tc>
          <w:tcPr>
            <w:tcW w:w="690" w:type="dxa"/>
            <w:vMerge/>
            <w:vAlign w:val="center"/>
          </w:tcPr>
          <w:p w14:paraId="7FAA4B3E" w14:textId="77777777" w:rsidR="00E878EB" w:rsidRDefault="00E878EB"/>
        </w:tc>
        <w:tc>
          <w:tcPr>
            <w:tcW w:w="916" w:type="dxa"/>
            <w:vMerge/>
            <w:vAlign w:val="center"/>
          </w:tcPr>
          <w:p w14:paraId="43157D23" w14:textId="77777777" w:rsidR="00E878EB" w:rsidRDefault="00E878EB"/>
        </w:tc>
        <w:tc>
          <w:tcPr>
            <w:tcW w:w="1075" w:type="dxa"/>
            <w:vAlign w:val="center"/>
          </w:tcPr>
          <w:p w14:paraId="2A6E8C0C" w14:textId="77777777" w:rsidR="00E878EB" w:rsidRDefault="003B46EF">
            <w:r>
              <w:t>4544</w:t>
            </w:r>
          </w:p>
        </w:tc>
        <w:tc>
          <w:tcPr>
            <w:tcW w:w="3186" w:type="dxa"/>
            <w:vAlign w:val="center"/>
          </w:tcPr>
          <w:p w14:paraId="6DFF642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9B2040E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3D528FD6" w14:textId="77777777" w:rsidR="00E878EB" w:rsidRDefault="003B46EF">
            <w:r>
              <w:t>43.82</w:t>
            </w:r>
          </w:p>
        </w:tc>
      </w:tr>
      <w:tr w:rsidR="00E878EB" w14:paraId="48ED1962" w14:textId="77777777">
        <w:tc>
          <w:tcPr>
            <w:tcW w:w="690" w:type="dxa"/>
            <w:vMerge/>
            <w:vAlign w:val="center"/>
          </w:tcPr>
          <w:p w14:paraId="6F880E20" w14:textId="77777777" w:rsidR="00E878EB" w:rsidRDefault="00E878EB"/>
        </w:tc>
        <w:tc>
          <w:tcPr>
            <w:tcW w:w="916" w:type="dxa"/>
            <w:vMerge/>
            <w:vAlign w:val="center"/>
          </w:tcPr>
          <w:p w14:paraId="5192DED4" w14:textId="77777777" w:rsidR="00E878EB" w:rsidRDefault="00E878EB"/>
        </w:tc>
        <w:tc>
          <w:tcPr>
            <w:tcW w:w="1075" w:type="dxa"/>
            <w:vAlign w:val="center"/>
          </w:tcPr>
          <w:p w14:paraId="0A7B58F0" w14:textId="77777777" w:rsidR="00E878EB" w:rsidRDefault="003B46EF">
            <w:r>
              <w:t>4549</w:t>
            </w:r>
          </w:p>
        </w:tc>
        <w:tc>
          <w:tcPr>
            <w:tcW w:w="3186" w:type="dxa"/>
            <w:vAlign w:val="center"/>
          </w:tcPr>
          <w:p w14:paraId="390FB49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A8F2686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0C5A238" w14:textId="77777777" w:rsidR="00E878EB" w:rsidRDefault="003B46EF">
            <w:r>
              <w:t>44.24</w:t>
            </w:r>
          </w:p>
        </w:tc>
      </w:tr>
      <w:tr w:rsidR="00E878EB" w14:paraId="4F5A38C6" w14:textId="77777777">
        <w:tc>
          <w:tcPr>
            <w:tcW w:w="690" w:type="dxa"/>
            <w:vMerge/>
            <w:vAlign w:val="center"/>
          </w:tcPr>
          <w:p w14:paraId="4AF392AD" w14:textId="77777777" w:rsidR="00E878EB" w:rsidRDefault="00E878EB"/>
        </w:tc>
        <w:tc>
          <w:tcPr>
            <w:tcW w:w="916" w:type="dxa"/>
            <w:vMerge/>
            <w:vAlign w:val="center"/>
          </w:tcPr>
          <w:p w14:paraId="7D4EDB06" w14:textId="77777777" w:rsidR="00E878EB" w:rsidRDefault="00E878EB"/>
        </w:tc>
        <w:tc>
          <w:tcPr>
            <w:tcW w:w="1075" w:type="dxa"/>
            <w:vAlign w:val="center"/>
          </w:tcPr>
          <w:p w14:paraId="55356FC3" w14:textId="77777777" w:rsidR="00E878EB" w:rsidRDefault="003B46EF">
            <w:r>
              <w:t>4584</w:t>
            </w:r>
          </w:p>
        </w:tc>
        <w:tc>
          <w:tcPr>
            <w:tcW w:w="3186" w:type="dxa"/>
            <w:vAlign w:val="center"/>
          </w:tcPr>
          <w:p w14:paraId="7E0D6BF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3F40B04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4579775" w14:textId="77777777" w:rsidR="00E878EB" w:rsidRDefault="003B46EF">
            <w:r>
              <w:t>44.17</w:t>
            </w:r>
          </w:p>
        </w:tc>
      </w:tr>
      <w:tr w:rsidR="00E878EB" w14:paraId="19D57985" w14:textId="77777777">
        <w:tc>
          <w:tcPr>
            <w:tcW w:w="690" w:type="dxa"/>
            <w:vMerge/>
            <w:vAlign w:val="center"/>
          </w:tcPr>
          <w:p w14:paraId="5340D287" w14:textId="77777777" w:rsidR="00E878EB" w:rsidRDefault="00E878EB"/>
        </w:tc>
        <w:tc>
          <w:tcPr>
            <w:tcW w:w="916" w:type="dxa"/>
            <w:vMerge/>
            <w:vAlign w:val="center"/>
          </w:tcPr>
          <w:p w14:paraId="78D973A2" w14:textId="77777777" w:rsidR="00E878EB" w:rsidRDefault="00E878EB"/>
        </w:tc>
        <w:tc>
          <w:tcPr>
            <w:tcW w:w="1075" w:type="dxa"/>
            <w:vAlign w:val="center"/>
          </w:tcPr>
          <w:p w14:paraId="493611F3" w14:textId="77777777" w:rsidR="00E878EB" w:rsidRDefault="003B46EF">
            <w:r>
              <w:t>4602</w:t>
            </w:r>
          </w:p>
        </w:tc>
        <w:tc>
          <w:tcPr>
            <w:tcW w:w="3186" w:type="dxa"/>
            <w:vAlign w:val="center"/>
          </w:tcPr>
          <w:p w14:paraId="3A5B7A1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2684E0D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5687264F" w14:textId="77777777" w:rsidR="00E878EB" w:rsidRDefault="003B46EF">
            <w:r>
              <w:t>44.10</w:t>
            </w:r>
          </w:p>
        </w:tc>
      </w:tr>
      <w:tr w:rsidR="00E878EB" w14:paraId="1606A344" w14:textId="77777777">
        <w:tc>
          <w:tcPr>
            <w:tcW w:w="690" w:type="dxa"/>
            <w:vMerge/>
            <w:vAlign w:val="center"/>
          </w:tcPr>
          <w:p w14:paraId="2DA3AE79" w14:textId="77777777" w:rsidR="00E878EB" w:rsidRDefault="00E878EB"/>
        </w:tc>
        <w:tc>
          <w:tcPr>
            <w:tcW w:w="1991" w:type="dxa"/>
            <w:gridSpan w:val="2"/>
          </w:tcPr>
          <w:p w14:paraId="7B69128C" w14:textId="77777777" w:rsidR="00E878EB" w:rsidRDefault="003B46EF">
            <w:r>
              <w:t>4568</w:t>
            </w:r>
          </w:p>
        </w:tc>
        <w:tc>
          <w:tcPr>
            <w:tcW w:w="3186" w:type="dxa"/>
            <w:vAlign w:val="center"/>
          </w:tcPr>
          <w:p w14:paraId="08F986B7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7B1C5B6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9FACFE7" w14:textId="77777777" w:rsidR="00E878EB" w:rsidRDefault="003B46EF">
            <w:r>
              <w:t>44.67</w:t>
            </w:r>
          </w:p>
        </w:tc>
      </w:tr>
      <w:tr w:rsidR="00E878EB" w14:paraId="77E645BE" w14:textId="77777777">
        <w:tc>
          <w:tcPr>
            <w:tcW w:w="690" w:type="dxa"/>
            <w:vMerge/>
            <w:vAlign w:val="center"/>
          </w:tcPr>
          <w:p w14:paraId="17B23315" w14:textId="77777777" w:rsidR="00E878EB" w:rsidRDefault="00E878EB"/>
        </w:tc>
        <w:tc>
          <w:tcPr>
            <w:tcW w:w="1991" w:type="dxa"/>
            <w:gridSpan w:val="2"/>
          </w:tcPr>
          <w:p w14:paraId="2A5E7C21" w14:textId="77777777" w:rsidR="00E878EB" w:rsidRDefault="003B46EF">
            <w:r>
              <w:t>4595</w:t>
            </w:r>
          </w:p>
        </w:tc>
        <w:tc>
          <w:tcPr>
            <w:tcW w:w="3186" w:type="dxa"/>
            <w:vAlign w:val="center"/>
          </w:tcPr>
          <w:p w14:paraId="05CCCD1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CE5A42F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0D85FF7" w14:textId="77777777" w:rsidR="00E878EB" w:rsidRDefault="003B46EF">
            <w:r>
              <w:t>43.55</w:t>
            </w:r>
          </w:p>
        </w:tc>
      </w:tr>
      <w:tr w:rsidR="00E878EB" w14:paraId="69009EAC" w14:textId="77777777">
        <w:tc>
          <w:tcPr>
            <w:tcW w:w="690" w:type="dxa"/>
            <w:vMerge w:val="restart"/>
            <w:vAlign w:val="center"/>
          </w:tcPr>
          <w:p w14:paraId="580E8102" w14:textId="77777777" w:rsidR="00E878EB" w:rsidRDefault="003B46EF">
            <w:r>
              <w:t>5</w:t>
            </w:r>
          </w:p>
        </w:tc>
        <w:tc>
          <w:tcPr>
            <w:tcW w:w="916" w:type="dxa"/>
            <w:vMerge w:val="restart"/>
            <w:vAlign w:val="center"/>
          </w:tcPr>
          <w:p w14:paraId="3F7814A6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CBD05DC" w14:textId="77777777" w:rsidR="00E878EB" w:rsidRDefault="003B46EF">
            <w:r>
              <w:t>5007</w:t>
            </w:r>
          </w:p>
        </w:tc>
        <w:tc>
          <w:tcPr>
            <w:tcW w:w="3186" w:type="dxa"/>
            <w:vAlign w:val="center"/>
          </w:tcPr>
          <w:p w14:paraId="7A96B5CA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02C903BE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74A13F27" w14:textId="77777777" w:rsidR="00E878EB" w:rsidRDefault="003B46EF">
            <w:r>
              <w:t>43.32</w:t>
            </w:r>
          </w:p>
        </w:tc>
      </w:tr>
      <w:tr w:rsidR="00E878EB" w14:paraId="7F0F455F" w14:textId="77777777">
        <w:tc>
          <w:tcPr>
            <w:tcW w:w="690" w:type="dxa"/>
            <w:vMerge/>
            <w:vAlign w:val="center"/>
          </w:tcPr>
          <w:p w14:paraId="57D425CB" w14:textId="77777777" w:rsidR="00E878EB" w:rsidRDefault="00E878EB"/>
        </w:tc>
        <w:tc>
          <w:tcPr>
            <w:tcW w:w="916" w:type="dxa"/>
            <w:vMerge/>
            <w:vAlign w:val="center"/>
          </w:tcPr>
          <w:p w14:paraId="00BAB983" w14:textId="77777777" w:rsidR="00E878EB" w:rsidRDefault="00E878EB"/>
        </w:tc>
        <w:tc>
          <w:tcPr>
            <w:tcW w:w="1075" w:type="dxa"/>
            <w:vAlign w:val="center"/>
          </w:tcPr>
          <w:p w14:paraId="166B8520" w14:textId="77777777" w:rsidR="00E878EB" w:rsidRDefault="003B46EF">
            <w:r>
              <w:t>5020</w:t>
            </w:r>
          </w:p>
        </w:tc>
        <w:tc>
          <w:tcPr>
            <w:tcW w:w="3186" w:type="dxa"/>
            <w:vAlign w:val="center"/>
          </w:tcPr>
          <w:p w14:paraId="35DEC863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3EBA3FF1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0A33C4BD" w14:textId="77777777" w:rsidR="00E878EB" w:rsidRDefault="003B46EF">
            <w:r>
              <w:t>42.98</w:t>
            </w:r>
          </w:p>
        </w:tc>
      </w:tr>
      <w:tr w:rsidR="00E878EB" w14:paraId="5F43EE1F" w14:textId="77777777">
        <w:tc>
          <w:tcPr>
            <w:tcW w:w="690" w:type="dxa"/>
            <w:vMerge/>
            <w:vAlign w:val="center"/>
          </w:tcPr>
          <w:p w14:paraId="07E54EFE" w14:textId="77777777" w:rsidR="00E878EB" w:rsidRDefault="00E878EB"/>
        </w:tc>
        <w:tc>
          <w:tcPr>
            <w:tcW w:w="916" w:type="dxa"/>
            <w:vMerge/>
            <w:vAlign w:val="center"/>
          </w:tcPr>
          <w:p w14:paraId="031414F5" w14:textId="77777777" w:rsidR="00E878EB" w:rsidRDefault="00E878EB"/>
        </w:tc>
        <w:tc>
          <w:tcPr>
            <w:tcW w:w="1075" w:type="dxa"/>
            <w:vAlign w:val="center"/>
          </w:tcPr>
          <w:p w14:paraId="3474B4B3" w14:textId="77777777" w:rsidR="00E878EB" w:rsidRDefault="003B46EF">
            <w:r>
              <w:t>5059</w:t>
            </w:r>
          </w:p>
        </w:tc>
        <w:tc>
          <w:tcPr>
            <w:tcW w:w="3186" w:type="dxa"/>
            <w:vAlign w:val="center"/>
          </w:tcPr>
          <w:p w14:paraId="7C450B9F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FDBC65F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2D563535" w14:textId="77777777" w:rsidR="00E878EB" w:rsidRDefault="003B46EF">
            <w:r>
              <w:t>44.92</w:t>
            </w:r>
          </w:p>
        </w:tc>
      </w:tr>
      <w:tr w:rsidR="00E878EB" w14:paraId="45C26222" w14:textId="77777777">
        <w:tc>
          <w:tcPr>
            <w:tcW w:w="690" w:type="dxa"/>
            <w:vMerge/>
            <w:vAlign w:val="center"/>
          </w:tcPr>
          <w:p w14:paraId="4C12FA1F" w14:textId="77777777" w:rsidR="00E878EB" w:rsidRDefault="00E878EB"/>
        </w:tc>
        <w:tc>
          <w:tcPr>
            <w:tcW w:w="916" w:type="dxa"/>
            <w:vMerge/>
            <w:vAlign w:val="center"/>
          </w:tcPr>
          <w:p w14:paraId="0F124F75" w14:textId="77777777" w:rsidR="00E878EB" w:rsidRDefault="00E878EB"/>
        </w:tc>
        <w:tc>
          <w:tcPr>
            <w:tcW w:w="1075" w:type="dxa"/>
            <w:vAlign w:val="center"/>
          </w:tcPr>
          <w:p w14:paraId="4C7EE6F6" w14:textId="77777777" w:rsidR="00E878EB" w:rsidRDefault="003B46EF">
            <w:r>
              <w:t>5099</w:t>
            </w:r>
          </w:p>
        </w:tc>
        <w:tc>
          <w:tcPr>
            <w:tcW w:w="3186" w:type="dxa"/>
            <w:vAlign w:val="center"/>
          </w:tcPr>
          <w:p w14:paraId="3B6F52B2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38C43CA6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5B5778CE" w14:textId="77777777" w:rsidR="00E878EB" w:rsidRDefault="003B46EF">
            <w:r>
              <w:t>45.53</w:t>
            </w:r>
          </w:p>
        </w:tc>
      </w:tr>
      <w:tr w:rsidR="00E878EB" w14:paraId="05C75FB5" w14:textId="77777777">
        <w:tc>
          <w:tcPr>
            <w:tcW w:w="690" w:type="dxa"/>
            <w:vMerge/>
            <w:vAlign w:val="center"/>
          </w:tcPr>
          <w:p w14:paraId="4D3B9063" w14:textId="77777777" w:rsidR="00E878EB" w:rsidRDefault="00E878EB"/>
        </w:tc>
        <w:tc>
          <w:tcPr>
            <w:tcW w:w="916" w:type="dxa"/>
            <w:vMerge/>
            <w:vAlign w:val="center"/>
          </w:tcPr>
          <w:p w14:paraId="011EFE3C" w14:textId="77777777" w:rsidR="00E878EB" w:rsidRDefault="00E878EB"/>
        </w:tc>
        <w:tc>
          <w:tcPr>
            <w:tcW w:w="1075" w:type="dxa"/>
            <w:vAlign w:val="center"/>
          </w:tcPr>
          <w:p w14:paraId="1D0BF63A" w14:textId="77777777" w:rsidR="00E878EB" w:rsidRDefault="003B46EF">
            <w:r>
              <w:t>5154</w:t>
            </w:r>
          </w:p>
        </w:tc>
        <w:tc>
          <w:tcPr>
            <w:tcW w:w="3186" w:type="dxa"/>
            <w:vAlign w:val="center"/>
          </w:tcPr>
          <w:p w14:paraId="6EF1CBE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D28A1DE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2AD69964" w14:textId="77777777" w:rsidR="00E878EB" w:rsidRDefault="003B46EF">
            <w:r>
              <w:t>46.36</w:t>
            </w:r>
          </w:p>
        </w:tc>
      </w:tr>
      <w:tr w:rsidR="00E878EB" w14:paraId="7CCC33E6" w14:textId="77777777">
        <w:tc>
          <w:tcPr>
            <w:tcW w:w="690" w:type="dxa"/>
            <w:vMerge/>
            <w:vAlign w:val="center"/>
          </w:tcPr>
          <w:p w14:paraId="4CAF5614" w14:textId="77777777" w:rsidR="00E878EB" w:rsidRDefault="00E878EB"/>
        </w:tc>
        <w:tc>
          <w:tcPr>
            <w:tcW w:w="916" w:type="dxa"/>
            <w:vMerge/>
            <w:vAlign w:val="center"/>
          </w:tcPr>
          <w:p w14:paraId="7D86275C" w14:textId="77777777" w:rsidR="00E878EB" w:rsidRDefault="00E878EB"/>
        </w:tc>
        <w:tc>
          <w:tcPr>
            <w:tcW w:w="1075" w:type="dxa"/>
            <w:vAlign w:val="center"/>
          </w:tcPr>
          <w:p w14:paraId="1EA0FC6B" w14:textId="77777777" w:rsidR="00E878EB" w:rsidRDefault="003B46EF">
            <w:r>
              <w:t>5167</w:t>
            </w:r>
          </w:p>
        </w:tc>
        <w:tc>
          <w:tcPr>
            <w:tcW w:w="3186" w:type="dxa"/>
            <w:vAlign w:val="center"/>
          </w:tcPr>
          <w:p w14:paraId="2100626D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6CCA300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139601B5" w14:textId="77777777" w:rsidR="00E878EB" w:rsidRDefault="003B46EF">
            <w:r>
              <w:t>47.52</w:t>
            </w:r>
          </w:p>
        </w:tc>
      </w:tr>
      <w:tr w:rsidR="00E878EB" w14:paraId="3EBF1D46" w14:textId="77777777">
        <w:tc>
          <w:tcPr>
            <w:tcW w:w="690" w:type="dxa"/>
            <w:vMerge/>
            <w:vAlign w:val="center"/>
          </w:tcPr>
          <w:p w14:paraId="40EFF2C5" w14:textId="77777777" w:rsidR="00E878EB" w:rsidRDefault="00E878EB"/>
        </w:tc>
        <w:tc>
          <w:tcPr>
            <w:tcW w:w="916" w:type="dxa"/>
            <w:vMerge/>
            <w:vAlign w:val="center"/>
          </w:tcPr>
          <w:p w14:paraId="50413EEA" w14:textId="77777777" w:rsidR="00E878EB" w:rsidRDefault="00E878EB"/>
        </w:tc>
        <w:tc>
          <w:tcPr>
            <w:tcW w:w="1075" w:type="dxa"/>
            <w:vAlign w:val="center"/>
          </w:tcPr>
          <w:p w14:paraId="72177E8E" w14:textId="77777777" w:rsidR="00E878EB" w:rsidRDefault="003B46EF">
            <w:r>
              <w:t>5169</w:t>
            </w:r>
          </w:p>
        </w:tc>
        <w:tc>
          <w:tcPr>
            <w:tcW w:w="3186" w:type="dxa"/>
            <w:vAlign w:val="center"/>
          </w:tcPr>
          <w:p w14:paraId="0A5F0ED7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BC90E51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6B372CD0" w14:textId="77777777" w:rsidR="00E878EB" w:rsidRDefault="003B46EF">
            <w:r>
              <w:t>47.08</w:t>
            </w:r>
          </w:p>
        </w:tc>
      </w:tr>
      <w:tr w:rsidR="00E878EB" w14:paraId="22F8D580" w14:textId="77777777">
        <w:tc>
          <w:tcPr>
            <w:tcW w:w="690" w:type="dxa"/>
            <w:vMerge/>
            <w:vAlign w:val="center"/>
          </w:tcPr>
          <w:p w14:paraId="44D2EE0E" w14:textId="77777777" w:rsidR="00E878EB" w:rsidRDefault="00E878EB"/>
        </w:tc>
        <w:tc>
          <w:tcPr>
            <w:tcW w:w="916" w:type="dxa"/>
            <w:vMerge/>
            <w:vAlign w:val="center"/>
          </w:tcPr>
          <w:p w14:paraId="6B0370F1" w14:textId="77777777" w:rsidR="00E878EB" w:rsidRDefault="00E878EB"/>
        </w:tc>
        <w:tc>
          <w:tcPr>
            <w:tcW w:w="1075" w:type="dxa"/>
            <w:vAlign w:val="center"/>
          </w:tcPr>
          <w:p w14:paraId="7E10AFEE" w14:textId="77777777" w:rsidR="00E878EB" w:rsidRDefault="003B46EF">
            <w:r>
              <w:t>5176</w:t>
            </w:r>
          </w:p>
        </w:tc>
        <w:tc>
          <w:tcPr>
            <w:tcW w:w="3186" w:type="dxa"/>
            <w:vAlign w:val="center"/>
          </w:tcPr>
          <w:p w14:paraId="613A2A54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0F76D5E0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5CF7A16E" w14:textId="77777777" w:rsidR="00E878EB" w:rsidRDefault="003B46EF">
            <w:r>
              <w:t>43.80</w:t>
            </w:r>
          </w:p>
        </w:tc>
      </w:tr>
      <w:tr w:rsidR="00E878EB" w14:paraId="4B1B0C87" w14:textId="77777777">
        <w:tc>
          <w:tcPr>
            <w:tcW w:w="690" w:type="dxa"/>
            <w:vMerge/>
            <w:vAlign w:val="center"/>
          </w:tcPr>
          <w:p w14:paraId="3F234F7D" w14:textId="77777777" w:rsidR="00E878EB" w:rsidRDefault="00E878EB"/>
        </w:tc>
        <w:tc>
          <w:tcPr>
            <w:tcW w:w="916" w:type="dxa"/>
            <w:vMerge/>
            <w:vAlign w:val="center"/>
          </w:tcPr>
          <w:p w14:paraId="48AD4CE5" w14:textId="77777777" w:rsidR="00E878EB" w:rsidRDefault="00E878EB"/>
        </w:tc>
        <w:tc>
          <w:tcPr>
            <w:tcW w:w="1075" w:type="dxa"/>
            <w:vAlign w:val="center"/>
          </w:tcPr>
          <w:p w14:paraId="3B6BC8E7" w14:textId="77777777" w:rsidR="00E878EB" w:rsidRDefault="003B46EF">
            <w:r>
              <w:t>5182</w:t>
            </w:r>
          </w:p>
        </w:tc>
        <w:tc>
          <w:tcPr>
            <w:tcW w:w="3186" w:type="dxa"/>
            <w:vAlign w:val="center"/>
          </w:tcPr>
          <w:p w14:paraId="31072C59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7B3D116B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70D233D3" w14:textId="77777777" w:rsidR="00E878EB" w:rsidRDefault="003B46EF">
            <w:r>
              <w:t>43.63</w:t>
            </w:r>
          </w:p>
        </w:tc>
      </w:tr>
      <w:tr w:rsidR="00E878EB" w14:paraId="44BB4D84" w14:textId="77777777">
        <w:tc>
          <w:tcPr>
            <w:tcW w:w="690" w:type="dxa"/>
            <w:vMerge/>
            <w:vAlign w:val="center"/>
          </w:tcPr>
          <w:p w14:paraId="67BC8004" w14:textId="77777777" w:rsidR="00E878EB" w:rsidRDefault="00E878EB"/>
        </w:tc>
        <w:tc>
          <w:tcPr>
            <w:tcW w:w="916" w:type="dxa"/>
            <w:vMerge/>
            <w:vAlign w:val="center"/>
          </w:tcPr>
          <w:p w14:paraId="458805A6" w14:textId="77777777" w:rsidR="00E878EB" w:rsidRDefault="00E878EB"/>
        </w:tc>
        <w:tc>
          <w:tcPr>
            <w:tcW w:w="1075" w:type="dxa"/>
            <w:vAlign w:val="center"/>
          </w:tcPr>
          <w:p w14:paraId="0E4D963D" w14:textId="77777777" w:rsidR="00E878EB" w:rsidRDefault="003B46EF">
            <w:r>
              <w:t>5188</w:t>
            </w:r>
          </w:p>
        </w:tc>
        <w:tc>
          <w:tcPr>
            <w:tcW w:w="3186" w:type="dxa"/>
            <w:vAlign w:val="center"/>
          </w:tcPr>
          <w:p w14:paraId="518948F9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AC155BF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06033956" w14:textId="77777777" w:rsidR="00E878EB" w:rsidRDefault="003B46EF">
            <w:r>
              <w:t>47.13</w:t>
            </w:r>
          </w:p>
        </w:tc>
      </w:tr>
      <w:tr w:rsidR="00E878EB" w14:paraId="0F38AAEE" w14:textId="77777777">
        <w:tc>
          <w:tcPr>
            <w:tcW w:w="690" w:type="dxa"/>
            <w:vMerge/>
            <w:vAlign w:val="center"/>
          </w:tcPr>
          <w:p w14:paraId="6099A069" w14:textId="77777777" w:rsidR="00E878EB" w:rsidRDefault="00E878EB"/>
        </w:tc>
        <w:tc>
          <w:tcPr>
            <w:tcW w:w="916" w:type="dxa"/>
            <w:vMerge/>
            <w:vAlign w:val="center"/>
          </w:tcPr>
          <w:p w14:paraId="00ABC5B9" w14:textId="77777777" w:rsidR="00E878EB" w:rsidRDefault="00E878EB"/>
        </w:tc>
        <w:tc>
          <w:tcPr>
            <w:tcW w:w="1075" w:type="dxa"/>
            <w:vAlign w:val="center"/>
          </w:tcPr>
          <w:p w14:paraId="58CCFB0F" w14:textId="77777777" w:rsidR="00E878EB" w:rsidRDefault="003B46EF">
            <w:r>
              <w:t>5229</w:t>
            </w:r>
          </w:p>
        </w:tc>
        <w:tc>
          <w:tcPr>
            <w:tcW w:w="3186" w:type="dxa"/>
            <w:vAlign w:val="center"/>
          </w:tcPr>
          <w:p w14:paraId="4AC858C6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03027F92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11E4BD23" w14:textId="77777777" w:rsidR="00E878EB" w:rsidRDefault="003B46EF">
            <w:r>
              <w:t>47.74</w:t>
            </w:r>
          </w:p>
        </w:tc>
      </w:tr>
      <w:tr w:rsidR="00E878EB" w14:paraId="2FB750B2" w14:textId="77777777">
        <w:tc>
          <w:tcPr>
            <w:tcW w:w="690" w:type="dxa"/>
            <w:vMerge/>
            <w:vAlign w:val="center"/>
          </w:tcPr>
          <w:p w14:paraId="0C023452" w14:textId="77777777" w:rsidR="00E878EB" w:rsidRDefault="00E878EB"/>
        </w:tc>
        <w:tc>
          <w:tcPr>
            <w:tcW w:w="916" w:type="dxa"/>
            <w:vMerge/>
            <w:vAlign w:val="center"/>
          </w:tcPr>
          <w:p w14:paraId="4B9DE8AF" w14:textId="77777777" w:rsidR="00E878EB" w:rsidRDefault="00E878EB"/>
        </w:tc>
        <w:tc>
          <w:tcPr>
            <w:tcW w:w="1075" w:type="dxa"/>
            <w:vAlign w:val="center"/>
          </w:tcPr>
          <w:p w14:paraId="03F45293" w14:textId="77777777" w:rsidR="00E878EB" w:rsidRDefault="003B46EF">
            <w:r>
              <w:t>5300</w:t>
            </w:r>
          </w:p>
        </w:tc>
        <w:tc>
          <w:tcPr>
            <w:tcW w:w="3186" w:type="dxa"/>
            <w:vAlign w:val="center"/>
          </w:tcPr>
          <w:p w14:paraId="4F109271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9CEC600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1C8EDCBF" w14:textId="77777777" w:rsidR="00E878EB" w:rsidRDefault="003B46EF">
            <w:r>
              <w:t>48.54</w:t>
            </w:r>
          </w:p>
        </w:tc>
      </w:tr>
      <w:tr w:rsidR="00E878EB" w14:paraId="6C714C3B" w14:textId="77777777">
        <w:tc>
          <w:tcPr>
            <w:tcW w:w="690" w:type="dxa"/>
            <w:vMerge/>
            <w:vAlign w:val="center"/>
          </w:tcPr>
          <w:p w14:paraId="269F972E" w14:textId="77777777" w:rsidR="00E878EB" w:rsidRDefault="00E878EB"/>
        </w:tc>
        <w:tc>
          <w:tcPr>
            <w:tcW w:w="916" w:type="dxa"/>
            <w:vMerge/>
            <w:vAlign w:val="center"/>
          </w:tcPr>
          <w:p w14:paraId="5377835F" w14:textId="77777777" w:rsidR="00E878EB" w:rsidRDefault="00E878EB"/>
        </w:tc>
        <w:tc>
          <w:tcPr>
            <w:tcW w:w="1075" w:type="dxa"/>
            <w:vAlign w:val="center"/>
          </w:tcPr>
          <w:p w14:paraId="2AF7AE2D" w14:textId="77777777" w:rsidR="00E878EB" w:rsidRDefault="003B46EF">
            <w:r>
              <w:t>5301</w:t>
            </w:r>
          </w:p>
        </w:tc>
        <w:tc>
          <w:tcPr>
            <w:tcW w:w="3186" w:type="dxa"/>
            <w:vAlign w:val="center"/>
          </w:tcPr>
          <w:p w14:paraId="7AE1C5F1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273A756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69E76096" w14:textId="77777777" w:rsidR="00E878EB" w:rsidRDefault="003B46EF">
            <w:r>
              <w:t>44.59</w:t>
            </w:r>
          </w:p>
        </w:tc>
      </w:tr>
      <w:tr w:rsidR="00E878EB" w14:paraId="46CE70C1" w14:textId="77777777">
        <w:tc>
          <w:tcPr>
            <w:tcW w:w="690" w:type="dxa"/>
            <w:vMerge/>
            <w:vAlign w:val="center"/>
          </w:tcPr>
          <w:p w14:paraId="5186694C" w14:textId="77777777" w:rsidR="00E878EB" w:rsidRDefault="00E878EB"/>
        </w:tc>
        <w:tc>
          <w:tcPr>
            <w:tcW w:w="916" w:type="dxa"/>
            <w:vMerge/>
            <w:vAlign w:val="center"/>
          </w:tcPr>
          <w:p w14:paraId="2C8257CF" w14:textId="77777777" w:rsidR="00E878EB" w:rsidRDefault="00E878EB"/>
        </w:tc>
        <w:tc>
          <w:tcPr>
            <w:tcW w:w="1075" w:type="dxa"/>
            <w:vAlign w:val="center"/>
          </w:tcPr>
          <w:p w14:paraId="1F6F79D1" w14:textId="77777777" w:rsidR="00E878EB" w:rsidRDefault="003B46EF">
            <w:r>
              <w:t>5308</w:t>
            </w:r>
          </w:p>
        </w:tc>
        <w:tc>
          <w:tcPr>
            <w:tcW w:w="3186" w:type="dxa"/>
            <w:vAlign w:val="center"/>
          </w:tcPr>
          <w:p w14:paraId="12A103B2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617830E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0F0B7D31" w14:textId="77777777" w:rsidR="00E878EB" w:rsidRDefault="003B46EF">
            <w:r>
              <w:t>50.40</w:t>
            </w:r>
          </w:p>
        </w:tc>
      </w:tr>
      <w:tr w:rsidR="00E878EB" w14:paraId="26A28F96" w14:textId="77777777">
        <w:tc>
          <w:tcPr>
            <w:tcW w:w="690" w:type="dxa"/>
            <w:vMerge/>
            <w:vAlign w:val="center"/>
          </w:tcPr>
          <w:p w14:paraId="78C87F8A" w14:textId="77777777" w:rsidR="00E878EB" w:rsidRDefault="00E878EB"/>
        </w:tc>
        <w:tc>
          <w:tcPr>
            <w:tcW w:w="916" w:type="dxa"/>
            <w:vMerge/>
            <w:vAlign w:val="center"/>
          </w:tcPr>
          <w:p w14:paraId="3ED1D2C2" w14:textId="77777777" w:rsidR="00E878EB" w:rsidRDefault="00E878EB"/>
        </w:tc>
        <w:tc>
          <w:tcPr>
            <w:tcW w:w="1075" w:type="dxa"/>
            <w:vAlign w:val="center"/>
          </w:tcPr>
          <w:p w14:paraId="128F3F9C" w14:textId="77777777" w:rsidR="00E878EB" w:rsidRDefault="003B46EF">
            <w:r>
              <w:t>5508</w:t>
            </w:r>
          </w:p>
        </w:tc>
        <w:tc>
          <w:tcPr>
            <w:tcW w:w="3186" w:type="dxa"/>
            <w:vAlign w:val="center"/>
          </w:tcPr>
          <w:p w14:paraId="1C88031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8EA49EA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3F226C53" w14:textId="77777777" w:rsidR="00E878EB" w:rsidRDefault="003B46EF">
            <w:r>
              <w:t>46.92</w:t>
            </w:r>
          </w:p>
        </w:tc>
      </w:tr>
      <w:tr w:rsidR="00E878EB" w14:paraId="617AC323" w14:textId="77777777">
        <w:tc>
          <w:tcPr>
            <w:tcW w:w="690" w:type="dxa"/>
            <w:vMerge/>
            <w:vAlign w:val="center"/>
          </w:tcPr>
          <w:p w14:paraId="456B2264" w14:textId="77777777" w:rsidR="00E878EB" w:rsidRDefault="00E878EB"/>
        </w:tc>
        <w:tc>
          <w:tcPr>
            <w:tcW w:w="916" w:type="dxa"/>
            <w:vMerge/>
            <w:vAlign w:val="center"/>
          </w:tcPr>
          <w:p w14:paraId="3A13394F" w14:textId="77777777" w:rsidR="00E878EB" w:rsidRDefault="00E878EB"/>
        </w:tc>
        <w:tc>
          <w:tcPr>
            <w:tcW w:w="1075" w:type="dxa"/>
            <w:vAlign w:val="center"/>
          </w:tcPr>
          <w:p w14:paraId="0E8A6385" w14:textId="77777777" w:rsidR="00E878EB" w:rsidRDefault="003B46EF">
            <w:r>
              <w:t>5515</w:t>
            </w:r>
          </w:p>
        </w:tc>
        <w:tc>
          <w:tcPr>
            <w:tcW w:w="3186" w:type="dxa"/>
            <w:vAlign w:val="center"/>
          </w:tcPr>
          <w:p w14:paraId="6E18944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FFDFD2E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0DE691F9" w14:textId="77777777" w:rsidR="00E878EB" w:rsidRDefault="003B46EF">
            <w:r>
              <w:t>45.92</w:t>
            </w:r>
          </w:p>
        </w:tc>
      </w:tr>
      <w:tr w:rsidR="00E878EB" w14:paraId="33FB9654" w14:textId="77777777">
        <w:tc>
          <w:tcPr>
            <w:tcW w:w="690" w:type="dxa"/>
            <w:vMerge/>
            <w:vAlign w:val="center"/>
          </w:tcPr>
          <w:p w14:paraId="3D9D1312" w14:textId="77777777" w:rsidR="00E878EB" w:rsidRDefault="00E878EB"/>
        </w:tc>
        <w:tc>
          <w:tcPr>
            <w:tcW w:w="916" w:type="dxa"/>
            <w:vMerge/>
            <w:vAlign w:val="center"/>
          </w:tcPr>
          <w:p w14:paraId="4DF16EF5" w14:textId="77777777" w:rsidR="00E878EB" w:rsidRDefault="00E878EB"/>
        </w:tc>
        <w:tc>
          <w:tcPr>
            <w:tcW w:w="1075" w:type="dxa"/>
            <w:vAlign w:val="center"/>
          </w:tcPr>
          <w:p w14:paraId="423A898A" w14:textId="77777777" w:rsidR="00E878EB" w:rsidRDefault="003B46EF">
            <w:r>
              <w:t>5567</w:t>
            </w:r>
          </w:p>
        </w:tc>
        <w:tc>
          <w:tcPr>
            <w:tcW w:w="3186" w:type="dxa"/>
            <w:vAlign w:val="center"/>
          </w:tcPr>
          <w:p w14:paraId="5ABB597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064C888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156DE51F" w14:textId="77777777" w:rsidR="00E878EB" w:rsidRDefault="003B46EF">
            <w:r>
              <w:t>43.93</w:t>
            </w:r>
          </w:p>
        </w:tc>
      </w:tr>
      <w:tr w:rsidR="00E878EB" w14:paraId="22E307BC" w14:textId="77777777">
        <w:tc>
          <w:tcPr>
            <w:tcW w:w="690" w:type="dxa"/>
            <w:vMerge/>
            <w:vAlign w:val="center"/>
          </w:tcPr>
          <w:p w14:paraId="55C2D39B" w14:textId="77777777" w:rsidR="00E878EB" w:rsidRDefault="00E878EB"/>
        </w:tc>
        <w:tc>
          <w:tcPr>
            <w:tcW w:w="916" w:type="dxa"/>
            <w:vMerge/>
            <w:vAlign w:val="center"/>
          </w:tcPr>
          <w:p w14:paraId="2E3CB8E7" w14:textId="77777777" w:rsidR="00E878EB" w:rsidRDefault="00E878EB"/>
        </w:tc>
        <w:tc>
          <w:tcPr>
            <w:tcW w:w="1075" w:type="dxa"/>
            <w:vAlign w:val="center"/>
          </w:tcPr>
          <w:p w14:paraId="6A8E365B" w14:textId="77777777" w:rsidR="00E878EB" w:rsidRDefault="003B46EF">
            <w:r>
              <w:t>5614</w:t>
            </w:r>
          </w:p>
        </w:tc>
        <w:tc>
          <w:tcPr>
            <w:tcW w:w="3186" w:type="dxa"/>
            <w:vAlign w:val="center"/>
          </w:tcPr>
          <w:p w14:paraId="6CC822F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4F32D42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101C25CE" w14:textId="77777777" w:rsidR="00E878EB" w:rsidRDefault="003B46EF">
            <w:r>
              <w:t>45.00</w:t>
            </w:r>
          </w:p>
        </w:tc>
      </w:tr>
      <w:tr w:rsidR="00E878EB" w14:paraId="0931FD6F" w14:textId="77777777">
        <w:tc>
          <w:tcPr>
            <w:tcW w:w="690" w:type="dxa"/>
            <w:vMerge/>
            <w:vAlign w:val="center"/>
          </w:tcPr>
          <w:p w14:paraId="7AAC7E1A" w14:textId="77777777" w:rsidR="00E878EB" w:rsidRDefault="00E878EB"/>
        </w:tc>
        <w:tc>
          <w:tcPr>
            <w:tcW w:w="916" w:type="dxa"/>
            <w:vMerge/>
            <w:vAlign w:val="center"/>
          </w:tcPr>
          <w:p w14:paraId="466E9E3C" w14:textId="77777777" w:rsidR="00E878EB" w:rsidRDefault="00E878EB"/>
        </w:tc>
        <w:tc>
          <w:tcPr>
            <w:tcW w:w="1075" w:type="dxa"/>
            <w:vAlign w:val="center"/>
          </w:tcPr>
          <w:p w14:paraId="1CB94821" w14:textId="77777777" w:rsidR="00E878EB" w:rsidRDefault="003B46EF">
            <w:r>
              <w:t>5618</w:t>
            </w:r>
          </w:p>
        </w:tc>
        <w:tc>
          <w:tcPr>
            <w:tcW w:w="3186" w:type="dxa"/>
            <w:vAlign w:val="center"/>
          </w:tcPr>
          <w:p w14:paraId="0B10D5C9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1FE6318D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5D07A42B" w14:textId="77777777" w:rsidR="00E878EB" w:rsidRDefault="003B46EF">
            <w:r>
              <w:t>52.43</w:t>
            </w:r>
          </w:p>
        </w:tc>
      </w:tr>
      <w:tr w:rsidR="00E878EB" w14:paraId="687B1D66" w14:textId="77777777">
        <w:tc>
          <w:tcPr>
            <w:tcW w:w="690" w:type="dxa"/>
            <w:vMerge/>
            <w:vAlign w:val="center"/>
          </w:tcPr>
          <w:p w14:paraId="5DD44FCF" w14:textId="77777777" w:rsidR="00E878EB" w:rsidRDefault="00E878EB"/>
        </w:tc>
        <w:tc>
          <w:tcPr>
            <w:tcW w:w="916" w:type="dxa"/>
            <w:vMerge/>
            <w:vAlign w:val="center"/>
          </w:tcPr>
          <w:p w14:paraId="350692CA" w14:textId="77777777" w:rsidR="00E878EB" w:rsidRDefault="00E878EB"/>
        </w:tc>
        <w:tc>
          <w:tcPr>
            <w:tcW w:w="1075" w:type="dxa"/>
            <w:vAlign w:val="center"/>
          </w:tcPr>
          <w:p w14:paraId="583A1A03" w14:textId="77777777" w:rsidR="00E878EB" w:rsidRDefault="003B46EF">
            <w:r>
              <w:t>5626</w:t>
            </w:r>
          </w:p>
        </w:tc>
        <w:tc>
          <w:tcPr>
            <w:tcW w:w="3186" w:type="dxa"/>
            <w:vAlign w:val="center"/>
          </w:tcPr>
          <w:p w14:paraId="4804BBA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89F07D2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07FBF88E" w14:textId="77777777" w:rsidR="00E878EB" w:rsidRDefault="003B46EF">
            <w:r>
              <w:t>41.51</w:t>
            </w:r>
          </w:p>
        </w:tc>
      </w:tr>
      <w:tr w:rsidR="00E878EB" w14:paraId="755DE51B" w14:textId="77777777">
        <w:tc>
          <w:tcPr>
            <w:tcW w:w="690" w:type="dxa"/>
            <w:vMerge/>
            <w:vAlign w:val="center"/>
          </w:tcPr>
          <w:p w14:paraId="5623CCA3" w14:textId="77777777" w:rsidR="00E878EB" w:rsidRDefault="00E878EB"/>
        </w:tc>
        <w:tc>
          <w:tcPr>
            <w:tcW w:w="916" w:type="dxa"/>
            <w:vMerge/>
            <w:vAlign w:val="center"/>
          </w:tcPr>
          <w:p w14:paraId="366E6959" w14:textId="77777777" w:rsidR="00E878EB" w:rsidRDefault="00E878EB"/>
        </w:tc>
        <w:tc>
          <w:tcPr>
            <w:tcW w:w="1075" w:type="dxa"/>
            <w:vAlign w:val="center"/>
          </w:tcPr>
          <w:p w14:paraId="44CC56E5" w14:textId="77777777" w:rsidR="00E878EB" w:rsidRDefault="003B46EF">
            <w:r>
              <w:t>5629</w:t>
            </w:r>
          </w:p>
        </w:tc>
        <w:tc>
          <w:tcPr>
            <w:tcW w:w="3186" w:type="dxa"/>
            <w:vAlign w:val="center"/>
          </w:tcPr>
          <w:p w14:paraId="6E2E67A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54C6BE9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FD47A1F" w14:textId="77777777" w:rsidR="00E878EB" w:rsidRDefault="003B46EF">
            <w:r>
              <w:t>39.95</w:t>
            </w:r>
          </w:p>
        </w:tc>
      </w:tr>
      <w:tr w:rsidR="00E878EB" w14:paraId="252F61CE" w14:textId="77777777">
        <w:tc>
          <w:tcPr>
            <w:tcW w:w="690" w:type="dxa"/>
            <w:vMerge/>
            <w:vAlign w:val="center"/>
          </w:tcPr>
          <w:p w14:paraId="2E2B2197" w14:textId="77777777" w:rsidR="00E878EB" w:rsidRDefault="00E878EB"/>
        </w:tc>
        <w:tc>
          <w:tcPr>
            <w:tcW w:w="916" w:type="dxa"/>
            <w:vMerge/>
            <w:vAlign w:val="center"/>
          </w:tcPr>
          <w:p w14:paraId="47B45D2B" w14:textId="77777777" w:rsidR="00E878EB" w:rsidRDefault="00E878EB"/>
        </w:tc>
        <w:tc>
          <w:tcPr>
            <w:tcW w:w="1075" w:type="dxa"/>
            <w:vAlign w:val="center"/>
          </w:tcPr>
          <w:p w14:paraId="6D67271D" w14:textId="77777777" w:rsidR="00E878EB" w:rsidRDefault="003B46EF">
            <w:r>
              <w:t>5647</w:t>
            </w:r>
          </w:p>
        </w:tc>
        <w:tc>
          <w:tcPr>
            <w:tcW w:w="3186" w:type="dxa"/>
            <w:vAlign w:val="center"/>
          </w:tcPr>
          <w:p w14:paraId="29548457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2A65BA60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1BABB444" w14:textId="77777777" w:rsidR="00E878EB" w:rsidRDefault="003B46EF">
            <w:r>
              <w:t>50.41</w:t>
            </w:r>
          </w:p>
        </w:tc>
      </w:tr>
      <w:tr w:rsidR="00E878EB" w14:paraId="78794B76" w14:textId="77777777">
        <w:tc>
          <w:tcPr>
            <w:tcW w:w="690" w:type="dxa"/>
            <w:vMerge/>
            <w:vAlign w:val="center"/>
          </w:tcPr>
          <w:p w14:paraId="25C7F228" w14:textId="77777777" w:rsidR="00E878EB" w:rsidRDefault="00E878EB"/>
        </w:tc>
        <w:tc>
          <w:tcPr>
            <w:tcW w:w="916" w:type="dxa"/>
            <w:vMerge/>
            <w:vAlign w:val="center"/>
          </w:tcPr>
          <w:p w14:paraId="02A1A59A" w14:textId="77777777" w:rsidR="00E878EB" w:rsidRDefault="00E878EB"/>
        </w:tc>
        <w:tc>
          <w:tcPr>
            <w:tcW w:w="1075" w:type="dxa"/>
            <w:vAlign w:val="center"/>
          </w:tcPr>
          <w:p w14:paraId="0E5AB9D9" w14:textId="77777777" w:rsidR="00E878EB" w:rsidRDefault="003B46EF">
            <w:r>
              <w:t>5678</w:t>
            </w:r>
          </w:p>
        </w:tc>
        <w:tc>
          <w:tcPr>
            <w:tcW w:w="3186" w:type="dxa"/>
            <w:vAlign w:val="center"/>
          </w:tcPr>
          <w:p w14:paraId="49987673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79050898" w14:textId="77777777" w:rsidR="00E878EB" w:rsidRDefault="003B46EF">
            <w:r>
              <w:t>0.7</w:t>
            </w:r>
          </w:p>
        </w:tc>
        <w:tc>
          <w:tcPr>
            <w:tcW w:w="3356" w:type="dxa"/>
            <w:vAlign w:val="center"/>
          </w:tcPr>
          <w:p w14:paraId="5127A1DC" w14:textId="77777777" w:rsidR="00E878EB" w:rsidRDefault="003B46EF">
            <w:r>
              <w:t>50.48</w:t>
            </w:r>
          </w:p>
        </w:tc>
      </w:tr>
      <w:tr w:rsidR="00E878EB" w14:paraId="6013077D" w14:textId="77777777">
        <w:tc>
          <w:tcPr>
            <w:tcW w:w="690" w:type="dxa"/>
            <w:vMerge/>
            <w:vAlign w:val="center"/>
          </w:tcPr>
          <w:p w14:paraId="6050E633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1A9C27F1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3B5143A" w14:textId="77777777" w:rsidR="00E878EB" w:rsidRDefault="003B46EF">
            <w:r>
              <w:t>5024</w:t>
            </w:r>
          </w:p>
        </w:tc>
        <w:tc>
          <w:tcPr>
            <w:tcW w:w="3186" w:type="dxa"/>
            <w:vAlign w:val="center"/>
          </w:tcPr>
          <w:p w14:paraId="04D5E07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1C103422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34ACB11A" w14:textId="77777777" w:rsidR="00E878EB" w:rsidRDefault="003B46EF">
            <w:r>
              <w:t>43.09</w:t>
            </w:r>
          </w:p>
        </w:tc>
      </w:tr>
      <w:tr w:rsidR="00E878EB" w14:paraId="2DDF7B51" w14:textId="77777777">
        <w:tc>
          <w:tcPr>
            <w:tcW w:w="690" w:type="dxa"/>
            <w:vMerge/>
            <w:vAlign w:val="center"/>
          </w:tcPr>
          <w:p w14:paraId="55132678" w14:textId="77777777" w:rsidR="00E878EB" w:rsidRDefault="00E878EB"/>
        </w:tc>
        <w:tc>
          <w:tcPr>
            <w:tcW w:w="916" w:type="dxa"/>
            <w:vMerge/>
            <w:vAlign w:val="center"/>
          </w:tcPr>
          <w:p w14:paraId="5AB79E30" w14:textId="77777777" w:rsidR="00E878EB" w:rsidRDefault="00E878EB"/>
        </w:tc>
        <w:tc>
          <w:tcPr>
            <w:tcW w:w="1075" w:type="dxa"/>
            <w:vAlign w:val="center"/>
          </w:tcPr>
          <w:p w14:paraId="513C740C" w14:textId="77777777" w:rsidR="00E878EB" w:rsidRDefault="003B46EF">
            <w:r>
              <w:t>5042</w:t>
            </w:r>
          </w:p>
        </w:tc>
        <w:tc>
          <w:tcPr>
            <w:tcW w:w="3186" w:type="dxa"/>
            <w:vAlign w:val="center"/>
          </w:tcPr>
          <w:p w14:paraId="173CDDAF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15113694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5067817D" w14:textId="77777777" w:rsidR="00E878EB" w:rsidRDefault="003B46EF">
            <w:r>
              <w:t>43.07</w:t>
            </w:r>
          </w:p>
        </w:tc>
      </w:tr>
      <w:tr w:rsidR="00E878EB" w14:paraId="7C7D074A" w14:textId="77777777">
        <w:tc>
          <w:tcPr>
            <w:tcW w:w="690" w:type="dxa"/>
            <w:vMerge/>
            <w:vAlign w:val="center"/>
          </w:tcPr>
          <w:p w14:paraId="718AA345" w14:textId="77777777" w:rsidR="00E878EB" w:rsidRDefault="00E878EB"/>
        </w:tc>
        <w:tc>
          <w:tcPr>
            <w:tcW w:w="916" w:type="dxa"/>
            <w:vMerge/>
            <w:vAlign w:val="center"/>
          </w:tcPr>
          <w:p w14:paraId="6EA68DE4" w14:textId="77777777" w:rsidR="00E878EB" w:rsidRDefault="00E878EB"/>
        </w:tc>
        <w:tc>
          <w:tcPr>
            <w:tcW w:w="1075" w:type="dxa"/>
            <w:vAlign w:val="center"/>
          </w:tcPr>
          <w:p w14:paraId="069E5F8A" w14:textId="77777777" w:rsidR="00E878EB" w:rsidRDefault="003B46EF">
            <w:r>
              <w:t>5069</w:t>
            </w:r>
          </w:p>
        </w:tc>
        <w:tc>
          <w:tcPr>
            <w:tcW w:w="3186" w:type="dxa"/>
            <w:vAlign w:val="center"/>
          </w:tcPr>
          <w:p w14:paraId="04C3E06B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69850D95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30670D7B" w14:textId="77777777" w:rsidR="00E878EB" w:rsidRDefault="003B46EF">
            <w:r>
              <w:t>45.06</w:t>
            </w:r>
          </w:p>
        </w:tc>
      </w:tr>
      <w:tr w:rsidR="00E878EB" w14:paraId="27103726" w14:textId="77777777">
        <w:tc>
          <w:tcPr>
            <w:tcW w:w="690" w:type="dxa"/>
            <w:vMerge/>
            <w:vAlign w:val="center"/>
          </w:tcPr>
          <w:p w14:paraId="638D9964" w14:textId="77777777" w:rsidR="00E878EB" w:rsidRDefault="00E878EB"/>
        </w:tc>
        <w:tc>
          <w:tcPr>
            <w:tcW w:w="916" w:type="dxa"/>
            <w:vMerge/>
            <w:vAlign w:val="center"/>
          </w:tcPr>
          <w:p w14:paraId="4A4286BE" w14:textId="77777777" w:rsidR="00E878EB" w:rsidRDefault="00E878EB"/>
        </w:tc>
        <w:tc>
          <w:tcPr>
            <w:tcW w:w="1075" w:type="dxa"/>
            <w:vAlign w:val="center"/>
          </w:tcPr>
          <w:p w14:paraId="7537F2B3" w14:textId="77777777" w:rsidR="00E878EB" w:rsidRDefault="003B46EF">
            <w:r>
              <w:t>5093</w:t>
            </w:r>
          </w:p>
        </w:tc>
        <w:tc>
          <w:tcPr>
            <w:tcW w:w="3186" w:type="dxa"/>
            <w:vAlign w:val="center"/>
          </w:tcPr>
          <w:p w14:paraId="7E66A865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3573622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03C4918B" w14:textId="77777777" w:rsidR="00E878EB" w:rsidRDefault="003B46EF">
            <w:r>
              <w:t>45.94</w:t>
            </w:r>
          </w:p>
        </w:tc>
      </w:tr>
      <w:tr w:rsidR="00E878EB" w14:paraId="6CE3F399" w14:textId="77777777">
        <w:tc>
          <w:tcPr>
            <w:tcW w:w="690" w:type="dxa"/>
            <w:vMerge/>
            <w:vAlign w:val="center"/>
          </w:tcPr>
          <w:p w14:paraId="34206261" w14:textId="77777777" w:rsidR="00E878EB" w:rsidRDefault="00E878EB"/>
        </w:tc>
        <w:tc>
          <w:tcPr>
            <w:tcW w:w="916" w:type="dxa"/>
            <w:vMerge/>
            <w:vAlign w:val="center"/>
          </w:tcPr>
          <w:p w14:paraId="596AF835" w14:textId="77777777" w:rsidR="00E878EB" w:rsidRDefault="00E878EB"/>
        </w:tc>
        <w:tc>
          <w:tcPr>
            <w:tcW w:w="1075" w:type="dxa"/>
            <w:vAlign w:val="center"/>
          </w:tcPr>
          <w:p w14:paraId="77C0E257" w14:textId="77777777" w:rsidR="00E878EB" w:rsidRDefault="003B46EF">
            <w:r>
              <w:t>5143</w:t>
            </w:r>
          </w:p>
        </w:tc>
        <w:tc>
          <w:tcPr>
            <w:tcW w:w="3186" w:type="dxa"/>
            <w:vAlign w:val="center"/>
          </w:tcPr>
          <w:p w14:paraId="3DB822A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C176FCF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0A29490B" w14:textId="77777777" w:rsidR="00E878EB" w:rsidRDefault="003B46EF">
            <w:r>
              <w:t>46.69</w:t>
            </w:r>
          </w:p>
        </w:tc>
      </w:tr>
      <w:tr w:rsidR="00E878EB" w14:paraId="49333629" w14:textId="77777777">
        <w:tc>
          <w:tcPr>
            <w:tcW w:w="690" w:type="dxa"/>
            <w:vMerge/>
            <w:vAlign w:val="center"/>
          </w:tcPr>
          <w:p w14:paraId="0005352A" w14:textId="77777777" w:rsidR="00E878EB" w:rsidRDefault="00E878EB"/>
        </w:tc>
        <w:tc>
          <w:tcPr>
            <w:tcW w:w="916" w:type="dxa"/>
            <w:vMerge/>
            <w:vAlign w:val="center"/>
          </w:tcPr>
          <w:p w14:paraId="62D5340B" w14:textId="77777777" w:rsidR="00E878EB" w:rsidRDefault="00E878EB"/>
        </w:tc>
        <w:tc>
          <w:tcPr>
            <w:tcW w:w="1075" w:type="dxa"/>
            <w:vAlign w:val="center"/>
          </w:tcPr>
          <w:p w14:paraId="283A7526" w14:textId="77777777" w:rsidR="00E878EB" w:rsidRDefault="003B46EF">
            <w:r>
              <w:t>5152</w:t>
            </w:r>
          </w:p>
        </w:tc>
        <w:tc>
          <w:tcPr>
            <w:tcW w:w="3186" w:type="dxa"/>
            <w:vAlign w:val="center"/>
          </w:tcPr>
          <w:p w14:paraId="65ACEA6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35A942B7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39714364" w14:textId="77777777" w:rsidR="00E878EB" w:rsidRDefault="003B46EF">
            <w:r>
              <w:t>46.64</w:t>
            </w:r>
          </w:p>
        </w:tc>
      </w:tr>
      <w:tr w:rsidR="00E878EB" w14:paraId="4DEC35B4" w14:textId="77777777">
        <w:tc>
          <w:tcPr>
            <w:tcW w:w="690" w:type="dxa"/>
            <w:vMerge/>
            <w:vAlign w:val="center"/>
          </w:tcPr>
          <w:p w14:paraId="4CB18CC6" w14:textId="77777777" w:rsidR="00E878EB" w:rsidRDefault="00E878EB"/>
        </w:tc>
        <w:tc>
          <w:tcPr>
            <w:tcW w:w="916" w:type="dxa"/>
            <w:vMerge/>
            <w:vAlign w:val="center"/>
          </w:tcPr>
          <w:p w14:paraId="52726584" w14:textId="77777777" w:rsidR="00E878EB" w:rsidRDefault="00E878EB"/>
        </w:tc>
        <w:tc>
          <w:tcPr>
            <w:tcW w:w="1075" w:type="dxa"/>
            <w:vAlign w:val="center"/>
          </w:tcPr>
          <w:p w14:paraId="09AD4DC7" w14:textId="77777777" w:rsidR="00E878EB" w:rsidRDefault="003B46EF">
            <w:r>
              <w:t>5208</w:t>
            </w:r>
          </w:p>
        </w:tc>
        <w:tc>
          <w:tcPr>
            <w:tcW w:w="3186" w:type="dxa"/>
            <w:vAlign w:val="center"/>
          </w:tcPr>
          <w:p w14:paraId="588D701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511B696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539673FB" w14:textId="77777777" w:rsidR="00E878EB" w:rsidRDefault="003B46EF">
            <w:r>
              <w:t>47.77</w:t>
            </w:r>
          </w:p>
        </w:tc>
      </w:tr>
      <w:tr w:rsidR="00E878EB" w14:paraId="5E5BCE9B" w14:textId="77777777">
        <w:tc>
          <w:tcPr>
            <w:tcW w:w="690" w:type="dxa"/>
            <w:vMerge/>
            <w:vAlign w:val="center"/>
          </w:tcPr>
          <w:p w14:paraId="79D52C34" w14:textId="77777777" w:rsidR="00E878EB" w:rsidRDefault="00E878EB"/>
        </w:tc>
        <w:tc>
          <w:tcPr>
            <w:tcW w:w="916" w:type="dxa"/>
            <w:vMerge/>
            <w:vAlign w:val="center"/>
          </w:tcPr>
          <w:p w14:paraId="020DC3BA" w14:textId="77777777" w:rsidR="00E878EB" w:rsidRDefault="00E878EB"/>
        </w:tc>
        <w:tc>
          <w:tcPr>
            <w:tcW w:w="1075" w:type="dxa"/>
            <w:vAlign w:val="center"/>
          </w:tcPr>
          <w:p w14:paraId="651A5B5C" w14:textId="77777777" w:rsidR="00E878EB" w:rsidRDefault="003B46EF">
            <w:r>
              <w:t>5222</w:t>
            </w:r>
          </w:p>
        </w:tc>
        <w:tc>
          <w:tcPr>
            <w:tcW w:w="3186" w:type="dxa"/>
            <w:vAlign w:val="center"/>
          </w:tcPr>
          <w:p w14:paraId="3F2FB96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4E7B0BB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773BE63" w14:textId="77777777" w:rsidR="00E878EB" w:rsidRDefault="003B46EF">
            <w:r>
              <w:t>48.07</w:t>
            </w:r>
          </w:p>
        </w:tc>
      </w:tr>
      <w:tr w:rsidR="00E878EB" w14:paraId="4B596D1A" w14:textId="77777777">
        <w:tc>
          <w:tcPr>
            <w:tcW w:w="690" w:type="dxa"/>
            <w:vMerge/>
            <w:vAlign w:val="center"/>
          </w:tcPr>
          <w:p w14:paraId="0311E6B4" w14:textId="77777777" w:rsidR="00E878EB" w:rsidRDefault="00E878EB"/>
        </w:tc>
        <w:tc>
          <w:tcPr>
            <w:tcW w:w="916" w:type="dxa"/>
            <w:vMerge/>
            <w:vAlign w:val="center"/>
          </w:tcPr>
          <w:p w14:paraId="60CC4B6D" w14:textId="77777777" w:rsidR="00E878EB" w:rsidRDefault="00E878EB"/>
        </w:tc>
        <w:tc>
          <w:tcPr>
            <w:tcW w:w="1075" w:type="dxa"/>
            <w:vAlign w:val="center"/>
          </w:tcPr>
          <w:p w14:paraId="18766BBF" w14:textId="77777777" w:rsidR="00E878EB" w:rsidRDefault="003B46EF">
            <w:r>
              <w:t>5246</w:t>
            </w:r>
          </w:p>
        </w:tc>
        <w:tc>
          <w:tcPr>
            <w:tcW w:w="3186" w:type="dxa"/>
            <w:vAlign w:val="center"/>
          </w:tcPr>
          <w:p w14:paraId="12102C0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175870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4CA98EB" w14:textId="77777777" w:rsidR="00E878EB" w:rsidRDefault="003B46EF">
            <w:r>
              <w:t>48.88</w:t>
            </w:r>
          </w:p>
        </w:tc>
      </w:tr>
      <w:tr w:rsidR="00E878EB" w14:paraId="4C7BB734" w14:textId="77777777">
        <w:tc>
          <w:tcPr>
            <w:tcW w:w="690" w:type="dxa"/>
            <w:vMerge/>
            <w:vAlign w:val="center"/>
          </w:tcPr>
          <w:p w14:paraId="40BB5058" w14:textId="77777777" w:rsidR="00E878EB" w:rsidRDefault="00E878EB"/>
        </w:tc>
        <w:tc>
          <w:tcPr>
            <w:tcW w:w="916" w:type="dxa"/>
            <w:vMerge/>
            <w:vAlign w:val="center"/>
          </w:tcPr>
          <w:p w14:paraId="6D0607E6" w14:textId="77777777" w:rsidR="00E878EB" w:rsidRDefault="00E878EB"/>
        </w:tc>
        <w:tc>
          <w:tcPr>
            <w:tcW w:w="1075" w:type="dxa"/>
            <w:vAlign w:val="center"/>
          </w:tcPr>
          <w:p w14:paraId="1B69EAC8" w14:textId="77777777" w:rsidR="00E878EB" w:rsidRDefault="003B46EF">
            <w:r>
              <w:t>5250</w:t>
            </w:r>
          </w:p>
        </w:tc>
        <w:tc>
          <w:tcPr>
            <w:tcW w:w="3186" w:type="dxa"/>
            <w:vAlign w:val="center"/>
          </w:tcPr>
          <w:p w14:paraId="4960C79B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0D6740E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5E2F0265" w14:textId="77777777" w:rsidR="00E878EB" w:rsidRDefault="003B46EF">
            <w:r>
              <w:t>48.86</w:t>
            </w:r>
          </w:p>
        </w:tc>
      </w:tr>
      <w:tr w:rsidR="00E878EB" w14:paraId="6E89ECF6" w14:textId="77777777">
        <w:tc>
          <w:tcPr>
            <w:tcW w:w="690" w:type="dxa"/>
            <w:vMerge/>
            <w:vAlign w:val="center"/>
          </w:tcPr>
          <w:p w14:paraId="41302FEA" w14:textId="77777777" w:rsidR="00E878EB" w:rsidRDefault="00E878EB"/>
        </w:tc>
        <w:tc>
          <w:tcPr>
            <w:tcW w:w="916" w:type="dxa"/>
            <w:vMerge/>
            <w:vAlign w:val="center"/>
          </w:tcPr>
          <w:p w14:paraId="70AAFEAB" w14:textId="77777777" w:rsidR="00E878EB" w:rsidRDefault="00E878EB"/>
        </w:tc>
        <w:tc>
          <w:tcPr>
            <w:tcW w:w="1075" w:type="dxa"/>
            <w:vAlign w:val="center"/>
          </w:tcPr>
          <w:p w14:paraId="6AF8DE14" w14:textId="77777777" w:rsidR="00E878EB" w:rsidRDefault="003B46EF">
            <w:r>
              <w:t>5267</w:t>
            </w:r>
          </w:p>
        </w:tc>
        <w:tc>
          <w:tcPr>
            <w:tcW w:w="3186" w:type="dxa"/>
            <w:vAlign w:val="center"/>
          </w:tcPr>
          <w:p w14:paraId="686C9E1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9FB0B04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EE266AE" w14:textId="77777777" w:rsidR="00E878EB" w:rsidRDefault="003B46EF">
            <w:r>
              <w:t>46.42</w:t>
            </w:r>
          </w:p>
        </w:tc>
      </w:tr>
      <w:tr w:rsidR="00E878EB" w14:paraId="0C845C36" w14:textId="77777777">
        <w:tc>
          <w:tcPr>
            <w:tcW w:w="690" w:type="dxa"/>
            <w:vMerge/>
            <w:vAlign w:val="center"/>
          </w:tcPr>
          <w:p w14:paraId="3C548BB5" w14:textId="77777777" w:rsidR="00E878EB" w:rsidRDefault="00E878EB"/>
        </w:tc>
        <w:tc>
          <w:tcPr>
            <w:tcW w:w="916" w:type="dxa"/>
            <w:vMerge/>
            <w:vAlign w:val="center"/>
          </w:tcPr>
          <w:p w14:paraId="12807FCA" w14:textId="77777777" w:rsidR="00E878EB" w:rsidRDefault="00E878EB"/>
        </w:tc>
        <w:tc>
          <w:tcPr>
            <w:tcW w:w="1075" w:type="dxa"/>
            <w:vAlign w:val="center"/>
          </w:tcPr>
          <w:p w14:paraId="66B32479" w14:textId="77777777" w:rsidR="00E878EB" w:rsidRDefault="003B46EF">
            <w:r>
              <w:t>5281</w:t>
            </w:r>
          </w:p>
        </w:tc>
        <w:tc>
          <w:tcPr>
            <w:tcW w:w="3186" w:type="dxa"/>
            <w:vAlign w:val="center"/>
          </w:tcPr>
          <w:p w14:paraId="018B29BA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2CC6A09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070CAE38" w14:textId="77777777" w:rsidR="00E878EB" w:rsidRDefault="003B46EF">
            <w:r>
              <w:t>46.31</w:t>
            </w:r>
          </w:p>
        </w:tc>
      </w:tr>
      <w:tr w:rsidR="00E878EB" w14:paraId="0B900EDF" w14:textId="77777777">
        <w:tc>
          <w:tcPr>
            <w:tcW w:w="690" w:type="dxa"/>
            <w:vMerge/>
            <w:vAlign w:val="center"/>
          </w:tcPr>
          <w:p w14:paraId="4CD22A21" w14:textId="77777777" w:rsidR="00E878EB" w:rsidRDefault="00E878EB"/>
        </w:tc>
        <w:tc>
          <w:tcPr>
            <w:tcW w:w="916" w:type="dxa"/>
            <w:vMerge/>
            <w:vAlign w:val="center"/>
          </w:tcPr>
          <w:p w14:paraId="35A71BC4" w14:textId="77777777" w:rsidR="00E878EB" w:rsidRDefault="00E878EB"/>
        </w:tc>
        <w:tc>
          <w:tcPr>
            <w:tcW w:w="1075" w:type="dxa"/>
            <w:vAlign w:val="center"/>
          </w:tcPr>
          <w:p w14:paraId="66E0F7A1" w14:textId="77777777" w:rsidR="00E878EB" w:rsidRDefault="003B46EF">
            <w:r>
              <w:t>5399</w:t>
            </w:r>
          </w:p>
        </w:tc>
        <w:tc>
          <w:tcPr>
            <w:tcW w:w="3186" w:type="dxa"/>
            <w:vAlign w:val="center"/>
          </w:tcPr>
          <w:p w14:paraId="5F88DBFD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06C6675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9A35F68" w14:textId="77777777" w:rsidR="00E878EB" w:rsidRDefault="003B46EF">
            <w:r>
              <w:t>46.11</w:t>
            </w:r>
          </w:p>
        </w:tc>
      </w:tr>
      <w:tr w:rsidR="00E878EB" w14:paraId="0933CD76" w14:textId="77777777">
        <w:tc>
          <w:tcPr>
            <w:tcW w:w="690" w:type="dxa"/>
            <w:vMerge/>
            <w:vAlign w:val="center"/>
          </w:tcPr>
          <w:p w14:paraId="30973EAE" w14:textId="77777777" w:rsidR="00E878EB" w:rsidRDefault="00E878EB"/>
        </w:tc>
        <w:tc>
          <w:tcPr>
            <w:tcW w:w="916" w:type="dxa"/>
            <w:vMerge/>
            <w:vAlign w:val="center"/>
          </w:tcPr>
          <w:p w14:paraId="354C5F7F" w14:textId="77777777" w:rsidR="00E878EB" w:rsidRDefault="00E878EB"/>
        </w:tc>
        <w:tc>
          <w:tcPr>
            <w:tcW w:w="1075" w:type="dxa"/>
            <w:vAlign w:val="center"/>
          </w:tcPr>
          <w:p w14:paraId="4DF84D26" w14:textId="77777777" w:rsidR="00E878EB" w:rsidRDefault="003B46EF">
            <w:r>
              <w:t>5426</w:t>
            </w:r>
          </w:p>
        </w:tc>
        <w:tc>
          <w:tcPr>
            <w:tcW w:w="3186" w:type="dxa"/>
            <w:vAlign w:val="center"/>
          </w:tcPr>
          <w:p w14:paraId="49B4859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D76DDEF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42CE401" w14:textId="77777777" w:rsidR="00E878EB" w:rsidRDefault="003B46EF">
            <w:r>
              <w:t>46.37</w:t>
            </w:r>
          </w:p>
        </w:tc>
      </w:tr>
      <w:tr w:rsidR="00E878EB" w14:paraId="2429D6AB" w14:textId="77777777">
        <w:tc>
          <w:tcPr>
            <w:tcW w:w="690" w:type="dxa"/>
            <w:vMerge/>
            <w:vAlign w:val="center"/>
          </w:tcPr>
          <w:p w14:paraId="235DEC34" w14:textId="77777777" w:rsidR="00E878EB" w:rsidRDefault="00E878EB"/>
        </w:tc>
        <w:tc>
          <w:tcPr>
            <w:tcW w:w="916" w:type="dxa"/>
            <w:vMerge/>
            <w:vAlign w:val="center"/>
          </w:tcPr>
          <w:p w14:paraId="653B538A" w14:textId="77777777" w:rsidR="00E878EB" w:rsidRDefault="00E878EB"/>
        </w:tc>
        <w:tc>
          <w:tcPr>
            <w:tcW w:w="1075" w:type="dxa"/>
            <w:vAlign w:val="center"/>
          </w:tcPr>
          <w:p w14:paraId="3000CE5E" w14:textId="77777777" w:rsidR="00E878EB" w:rsidRDefault="003B46EF">
            <w:r>
              <w:t>5533</w:t>
            </w:r>
          </w:p>
        </w:tc>
        <w:tc>
          <w:tcPr>
            <w:tcW w:w="3186" w:type="dxa"/>
            <w:vAlign w:val="center"/>
          </w:tcPr>
          <w:p w14:paraId="29F9C1F1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D921390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1805736D" w14:textId="77777777" w:rsidR="00E878EB" w:rsidRDefault="003B46EF">
            <w:r>
              <w:t>44.17</w:t>
            </w:r>
          </w:p>
        </w:tc>
      </w:tr>
      <w:tr w:rsidR="00E878EB" w14:paraId="21186492" w14:textId="77777777">
        <w:tc>
          <w:tcPr>
            <w:tcW w:w="690" w:type="dxa"/>
            <w:vMerge/>
            <w:vAlign w:val="center"/>
          </w:tcPr>
          <w:p w14:paraId="741D2F31" w14:textId="77777777" w:rsidR="00E878EB" w:rsidRDefault="00E878EB"/>
        </w:tc>
        <w:tc>
          <w:tcPr>
            <w:tcW w:w="916" w:type="dxa"/>
            <w:vMerge/>
            <w:vAlign w:val="center"/>
          </w:tcPr>
          <w:p w14:paraId="1EA8592C" w14:textId="77777777" w:rsidR="00E878EB" w:rsidRDefault="00E878EB"/>
        </w:tc>
        <w:tc>
          <w:tcPr>
            <w:tcW w:w="1075" w:type="dxa"/>
            <w:vAlign w:val="center"/>
          </w:tcPr>
          <w:p w14:paraId="3B71B5E4" w14:textId="77777777" w:rsidR="00E878EB" w:rsidRDefault="003B46EF">
            <w:r>
              <w:t>5558</w:t>
            </w:r>
          </w:p>
        </w:tc>
        <w:tc>
          <w:tcPr>
            <w:tcW w:w="3186" w:type="dxa"/>
            <w:vAlign w:val="center"/>
          </w:tcPr>
          <w:p w14:paraId="145BBB8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E36F441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3D4527E6" w14:textId="77777777" w:rsidR="00E878EB" w:rsidRDefault="003B46EF">
            <w:r>
              <w:t>43.84</w:t>
            </w:r>
          </w:p>
        </w:tc>
      </w:tr>
      <w:tr w:rsidR="00E878EB" w14:paraId="415CBF25" w14:textId="77777777">
        <w:tc>
          <w:tcPr>
            <w:tcW w:w="690" w:type="dxa"/>
            <w:vMerge/>
            <w:vAlign w:val="center"/>
          </w:tcPr>
          <w:p w14:paraId="3FD6E97D" w14:textId="77777777" w:rsidR="00E878EB" w:rsidRDefault="00E878EB"/>
        </w:tc>
        <w:tc>
          <w:tcPr>
            <w:tcW w:w="916" w:type="dxa"/>
            <w:vMerge/>
            <w:vAlign w:val="center"/>
          </w:tcPr>
          <w:p w14:paraId="32C83FF2" w14:textId="77777777" w:rsidR="00E878EB" w:rsidRDefault="00E878EB"/>
        </w:tc>
        <w:tc>
          <w:tcPr>
            <w:tcW w:w="1075" w:type="dxa"/>
            <w:vAlign w:val="center"/>
          </w:tcPr>
          <w:p w14:paraId="4749F118" w14:textId="77777777" w:rsidR="00E878EB" w:rsidRDefault="003B46EF">
            <w:r>
              <w:t>5569</w:t>
            </w:r>
          </w:p>
        </w:tc>
        <w:tc>
          <w:tcPr>
            <w:tcW w:w="3186" w:type="dxa"/>
            <w:vAlign w:val="center"/>
          </w:tcPr>
          <w:p w14:paraId="7AB2F8D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F002E43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4FB8CFF" w14:textId="77777777" w:rsidR="00E878EB" w:rsidRDefault="003B46EF">
            <w:r>
              <w:t>44.65</w:t>
            </w:r>
          </w:p>
        </w:tc>
      </w:tr>
      <w:tr w:rsidR="00E878EB" w14:paraId="49CF9EE1" w14:textId="77777777">
        <w:tc>
          <w:tcPr>
            <w:tcW w:w="690" w:type="dxa"/>
            <w:vMerge/>
            <w:vAlign w:val="center"/>
          </w:tcPr>
          <w:p w14:paraId="1E1DC43D" w14:textId="77777777" w:rsidR="00E878EB" w:rsidRDefault="00E878EB"/>
        </w:tc>
        <w:tc>
          <w:tcPr>
            <w:tcW w:w="916" w:type="dxa"/>
            <w:vMerge/>
            <w:vAlign w:val="center"/>
          </w:tcPr>
          <w:p w14:paraId="76FE0ACF" w14:textId="77777777" w:rsidR="00E878EB" w:rsidRDefault="00E878EB"/>
        </w:tc>
        <w:tc>
          <w:tcPr>
            <w:tcW w:w="1075" w:type="dxa"/>
            <w:vAlign w:val="center"/>
          </w:tcPr>
          <w:p w14:paraId="0AF19F50" w14:textId="77777777" w:rsidR="00E878EB" w:rsidRDefault="003B46EF">
            <w:r>
              <w:t>5588</w:t>
            </w:r>
          </w:p>
        </w:tc>
        <w:tc>
          <w:tcPr>
            <w:tcW w:w="3186" w:type="dxa"/>
            <w:vAlign w:val="center"/>
          </w:tcPr>
          <w:p w14:paraId="72797A21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94F3B6D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FA78CC1" w14:textId="77777777" w:rsidR="00E878EB" w:rsidRDefault="003B46EF">
            <w:r>
              <w:t>43.89</w:t>
            </w:r>
          </w:p>
        </w:tc>
      </w:tr>
      <w:tr w:rsidR="00E878EB" w14:paraId="0372F073" w14:textId="77777777">
        <w:tc>
          <w:tcPr>
            <w:tcW w:w="690" w:type="dxa"/>
            <w:vMerge/>
            <w:vAlign w:val="center"/>
          </w:tcPr>
          <w:p w14:paraId="3D0F049E" w14:textId="77777777" w:rsidR="00E878EB" w:rsidRDefault="00E878EB"/>
        </w:tc>
        <w:tc>
          <w:tcPr>
            <w:tcW w:w="916" w:type="dxa"/>
            <w:vMerge/>
            <w:vAlign w:val="center"/>
          </w:tcPr>
          <w:p w14:paraId="0430E3F0" w14:textId="77777777" w:rsidR="00E878EB" w:rsidRDefault="00E878EB"/>
        </w:tc>
        <w:tc>
          <w:tcPr>
            <w:tcW w:w="1075" w:type="dxa"/>
            <w:vAlign w:val="center"/>
          </w:tcPr>
          <w:p w14:paraId="62A52D0D" w14:textId="77777777" w:rsidR="00E878EB" w:rsidRDefault="003B46EF">
            <w:r>
              <w:t>5604</w:t>
            </w:r>
          </w:p>
        </w:tc>
        <w:tc>
          <w:tcPr>
            <w:tcW w:w="3186" w:type="dxa"/>
            <w:vAlign w:val="center"/>
          </w:tcPr>
          <w:p w14:paraId="75BE34C5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1CFB5CBC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722152D0" w14:textId="77777777" w:rsidR="00E878EB" w:rsidRDefault="003B46EF">
            <w:r>
              <w:t>44.12</w:t>
            </w:r>
          </w:p>
        </w:tc>
      </w:tr>
      <w:tr w:rsidR="00E878EB" w14:paraId="1E1E8BAF" w14:textId="77777777">
        <w:tc>
          <w:tcPr>
            <w:tcW w:w="690" w:type="dxa"/>
            <w:vMerge/>
            <w:vAlign w:val="center"/>
          </w:tcPr>
          <w:p w14:paraId="6B7F1B0E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063DD988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0DCEEA2F" w14:textId="77777777" w:rsidR="00E878EB" w:rsidRDefault="003B46EF">
            <w:r>
              <w:t>5032</w:t>
            </w:r>
          </w:p>
        </w:tc>
        <w:tc>
          <w:tcPr>
            <w:tcW w:w="3186" w:type="dxa"/>
            <w:vAlign w:val="center"/>
          </w:tcPr>
          <w:p w14:paraId="55FAD441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12ADB0E3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2C679DD4" w14:textId="77777777" w:rsidR="00E878EB" w:rsidRDefault="003B46EF">
            <w:r>
              <w:t>43.38</w:t>
            </w:r>
          </w:p>
        </w:tc>
      </w:tr>
      <w:tr w:rsidR="00E878EB" w14:paraId="09BA8C4A" w14:textId="77777777">
        <w:tc>
          <w:tcPr>
            <w:tcW w:w="690" w:type="dxa"/>
            <w:vMerge/>
            <w:vAlign w:val="center"/>
          </w:tcPr>
          <w:p w14:paraId="14E17EDC" w14:textId="77777777" w:rsidR="00E878EB" w:rsidRDefault="00E878EB"/>
        </w:tc>
        <w:tc>
          <w:tcPr>
            <w:tcW w:w="916" w:type="dxa"/>
            <w:vMerge/>
            <w:vAlign w:val="center"/>
          </w:tcPr>
          <w:p w14:paraId="29CC7FEF" w14:textId="77777777" w:rsidR="00E878EB" w:rsidRDefault="00E878EB"/>
        </w:tc>
        <w:tc>
          <w:tcPr>
            <w:tcW w:w="1075" w:type="dxa"/>
            <w:vAlign w:val="center"/>
          </w:tcPr>
          <w:p w14:paraId="2554CEA4" w14:textId="77777777" w:rsidR="00E878EB" w:rsidRDefault="003B46EF">
            <w:r>
              <w:t>5035</w:t>
            </w:r>
          </w:p>
        </w:tc>
        <w:tc>
          <w:tcPr>
            <w:tcW w:w="3186" w:type="dxa"/>
            <w:vAlign w:val="center"/>
          </w:tcPr>
          <w:p w14:paraId="418822C0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1EA9E9EE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7780228E" w14:textId="77777777" w:rsidR="00E878EB" w:rsidRDefault="003B46EF">
            <w:r>
              <w:t>43.11</w:t>
            </w:r>
          </w:p>
        </w:tc>
      </w:tr>
      <w:tr w:rsidR="00E878EB" w14:paraId="5699EC0B" w14:textId="77777777">
        <w:tc>
          <w:tcPr>
            <w:tcW w:w="690" w:type="dxa"/>
            <w:vMerge/>
            <w:vAlign w:val="center"/>
          </w:tcPr>
          <w:p w14:paraId="54A4992C" w14:textId="77777777" w:rsidR="00E878EB" w:rsidRDefault="00E878EB"/>
        </w:tc>
        <w:tc>
          <w:tcPr>
            <w:tcW w:w="916" w:type="dxa"/>
            <w:vMerge/>
            <w:vAlign w:val="center"/>
          </w:tcPr>
          <w:p w14:paraId="4994FFDB" w14:textId="77777777" w:rsidR="00E878EB" w:rsidRDefault="00E878EB"/>
        </w:tc>
        <w:tc>
          <w:tcPr>
            <w:tcW w:w="1075" w:type="dxa"/>
            <w:vAlign w:val="center"/>
          </w:tcPr>
          <w:p w14:paraId="74284A59" w14:textId="77777777" w:rsidR="00E878EB" w:rsidRDefault="003B46EF">
            <w:r>
              <w:t>5066</w:t>
            </w:r>
          </w:p>
        </w:tc>
        <w:tc>
          <w:tcPr>
            <w:tcW w:w="3186" w:type="dxa"/>
            <w:vAlign w:val="center"/>
          </w:tcPr>
          <w:p w14:paraId="48B937B6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49B12DE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4C2F88A4" w14:textId="77777777" w:rsidR="00E878EB" w:rsidRDefault="003B46EF">
            <w:r>
              <w:t>46.30</w:t>
            </w:r>
          </w:p>
        </w:tc>
      </w:tr>
      <w:tr w:rsidR="00E878EB" w14:paraId="5268B2F6" w14:textId="77777777">
        <w:tc>
          <w:tcPr>
            <w:tcW w:w="690" w:type="dxa"/>
            <w:vMerge/>
            <w:vAlign w:val="center"/>
          </w:tcPr>
          <w:p w14:paraId="6A01547C" w14:textId="77777777" w:rsidR="00E878EB" w:rsidRDefault="00E878EB"/>
        </w:tc>
        <w:tc>
          <w:tcPr>
            <w:tcW w:w="916" w:type="dxa"/>
            <w:vMerge/>
            <w:vAlign w:val="center"/>
          </w:tcPr>
          <w:p w14:paraId="501307DD" w14:textId="77777777" w:rsidR="00E878EB" w:rsidRDefault="00E878EB"/>
        </w:tc>
        <w:tc>
          <w:tcPr>
            <w:tcW w:w="1075" w:type="dxa"/>
            <w:vAlign w:val="center"/>
          </w:tcPr>
          <w:p w14:paraId="05219BEE" w14:textId="77777777" w:rsidR="00E878EB" w:rsidRDefault="003B46EF">
            <w:r>
              <w:t>5080</w:t>
            </w:r>
          </w:p>
        </w:tc>
        <w:tc>
          <w:tcPr>
            <w:tcW w:w="3186" w:type="dxa"/>
            <w:vAlign w:val="center"/>
          </w:tcPr>
          <w:p w14:paraId="7567A97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4DE0ACF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75517E57" w14:textId="77777777" w:rsidR="00E878EB" w:rsidRDefault="003B46EF">
            <w:r>
              <w:t>45.97</w:t>
            </w:r>
          </w:p>
        </w:tc>
      </w:tr>
      <w:tr w:rsidR="00E878EB" w14:paraId="16C36B2D" w14:textId="77777777">
        <w:tc>
          <w:tcPr>
            <w:tcW w:w="690" w:type="dxa"/>
            <w:vMerge/>
            <w:vAlign w:val="center"/>
          </w:tcPr>
          <w:p w14:paraId="15A65BD0" w14:textId="77777777" w:rsidR="00E878EB" w:rsidRDefault="00E878EB"/>
        </w:tc>
        <w:tc>
          <w:tcPr>
            <w:tcW w:w="916" w:type="dxa"/>
            <w:vMerge/>
            <w:vAlign w:val="center"/>
          </w:tcPr>
          <w:p w14:paraId="2A1D093D" w14:textId="77777777" w:rsidR="00E878EB" w:rsidRDefault="00E878EB"/>
        </w:tc>
        <w:tc>
          <w:tcPr>
            <w:tcW w:w="1075" w:type="dxa"/>
            <w:vAlign w:val="center"/>
          </w:tcPr>
          <w:p w14:paraId="36F8385C" w14:textId="77777777" w:rsidR="00E878EB" w:rsidRDefault="003B46EF">
            <w:r>
              <w:t>5135</w:t>
            </w:r>
          </w:p>
        </w:tc>
        <w:tc>
          <w:tcPr>
            <w:tcW w:w="3186" w:type="dxa"/>
            <w:vAlign w:val="center"/>
          </w:tcPr>
          <w:p w14:paraId="6B96FB09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A296B67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420A0DE2" w14:textId="77777777" w:rsidR="00E878EB" w:rsidRDefault="003B46EF">
            <w:r>
              <w:t>46.74</w:t>
            </w:r>
          </w:p>
        </w:tc>
      </w:tr>
      <w:tr w:rsidR="00E878EB" w14:paraId="059BCD1A" w14:textId="77777777">
        <w:tc>
          <w:tcPr>
            <w:tcW w:w="690" w:type="dxa"/>
            <w:vMerge/>
            <w:vAlign w:val="center"/>
          </w:tcPr>
          <w:p w14:paraId="61F3492E" w14:textId="77777777" w:rsidR="00E878EB" w:rsidRDefault="00E878EB"/>
        </w:tc>
        <w:tc>
          <w:tcPr>
            <w:tcW w:w="916" w:type="dxa"/>
            <w:vMerge/>
            <w:vAlign w:val="center"/>
          </w:tcPr>
          <w:p w14:paraId="4D4B4D84" w14:textId="77777777" w:rsidR="00E878EB" w:rsidRDefault="00E878EB"/>
        </w:tc>
        <w:tc>
          <w:tcPr>
            <w:tcW w:w="1075" w:type="dxa"/>
            <w:vAlign w:val="center"/>
          </w:tcPr>
          <w:p w14:paraId="5CE998B1" w14:textId="77777777" w:rsidR="00E878EB" w:rsidRDefault="003B46EF">
            <w:r>
              <w:t>5144</w:t>
            </w:r>
          </w:p>
        </w:tc>
        <w:tc>
          <w:tcPr>
            <w:tcW w:w="3186" w:type="dxa"/>
            <w:vAlign w:val="center"/>
          </w:tcPr>
          <w:p w14:paraId="0893B30B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5486053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64A413E3" w14:textId="77777777" w:rsidR="00E878EB" w:rsidRDefault="003B46EF">
            <w:r>
              <w:t>46.79</w:t>
            </w:r>
          </w:p>
        </w:tc>
      </w:tr>
      <w:tr w:rsidR="00E878EB" w14:paraId="04F8AED0" w14:textId="77777777">
        <w:tc>
          <w:tcPr>
            <w:tcW w:w="690" w:type="dxa"/>
            <w:vMerge/>
            <w:vAlign w:val="center"/>
          </w:tcPr>
          <w:p w14:paraId="4518058F" w14:textId="77777777" w:rsidR="00E878EB" w:rsidRDefault="00E878EB"/>
        </w:tc>
        <w:tc>
          <w:tcPr>
            <w:tcW w:w="916" w:type="dxa"/>
            <w:vMerge/>
            <w:vAlign w:val="center"/>
          </w:tcPr>
          <w:p w14:paraId="459A11BF" w14:textId="77777777" w:rsidR="00E878EB" w:rsidRDefault="00E878EB"/>
        </w:tc>
        <w:tc>
          <w:tcPr>
            <w:tcW w:w="1075" w:type="dxa"/>
            <w:vAlign w:val="center"/>
          </w:tcPr>
          <w:p w14:paraId="42A79B36" w14:textId="77777777" w:rsidR="00E878EB" w:rsidRDefault="003B46EF">
            <w:r>
              <w:t>5205</w:t>
            </w:r>
          </w:p>
        </w:tc>
        <w:tc>
          <w:tcPr>
            <w:tcW w:w="3186" w:type="dxa"/>
            <w:vAlign w:val="center"/>
          </w:tcPr>
          <w:p w14:paraId="32FA43C1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606147C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724CBCEC" w14:textId="77777777" w:rsidR="00E878EB" w:rsidRDefault="003B46EF">
            <w:r>
              <w:t>47.93</w:t>
            </w:r>
          </w:p>
        </w:tc>
      </w:tr>
      <w:tr w:rsidR="00E878EB" w14:paraId="75C21618" w14:textId="77777777">
        <w:tc>
          <w:tcPr>
            <w:tcW w:w="690" w:type="dxa"/>
            <w:vMerge/>
            <w:vAlign w:val="center"/>
          </w:tcPr>
          <w:p w14:paraId="53570574" w14:textId="77777777" w:rsidR="00E878EB" w:rsidRDefault="00E878EB"/>
        </w:tc>
        <w:tc>
          <w:tcPr>
            <w:tcW w:w="916" w:type="dxa"/>
            <w:vMerge/>
            <w:vAlign w:val="center"/>
          </w:tcPr>
          <w:p w14:paraId="4C790D34" w14:textId="77777777" w:rsidR="00E878EB" w:rsidRDefault="00E878EB"/>
        </w:tc>
        <w:tc>
          <w:tcPr>
            <w:tcW w:w="1075" w:type="dxa"/>
            <w:vAlign w:val="center"/>
          </w:tcPr>
          <w:p w14:paraId="5AFC6A77" w14:textId="77777777" w:rsidR="00E878EB" w:rsidRDefault="003B46EF">
            <w:r>
              <w:t>5209</w:t>
            </w:r>
          </w:p>
        </w:tc>
        <w:tc>
          <w:tcPr>
            <w:tcW w:w="3186" w:type="dxa"/>
            <w:vAlign w:val="center"/>
          </w:tcPr>
          <w:p w14:paraId="208D4A9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774851C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7C236AB8" w14:textId="77777777" w:rsidR="00E878EB" w:rsidRDefault="003B46EF">
            <w:r>
              <w:t>47.65</w:t>
            </w:r>
          </w:p>
        </w:tc>
      </w:tr>
      <w:tr w:rsidR="00E878EB" w14:paraId="37B6D31E" w14:textId="77777777">
        <w:tc>
          <w:tcPr>
            <w:tcW w:w="690" w:type="dxa"/>
            <w:vMerge/>
            <w:vAlign w:val="center"/>
          </w:tcPr>
          <w:p w14:paraId="31D67D4C" w14:textId="77777777" w:rsidR="00E878EB" w:rsidRDefault="00E878EB"/>
        </w:tc>
        <w:tc>
          <w:tcPr>
            <w:tcW w:w="916" w:type="dxa"/>
            <w:vMerge/>
            <w:vAlign w:val="center"/>
          </w:tcPr>
          <w:p w14:paraId="0C9199B7" w14:textId="77777777" w:rsidR="00E878EB" w:rsidRDefault="00E878EB"/>
        </w:tc>
        <w:tc>
          <w:tcPr>
            <w:tcW w:w="1075" w:type="dxa"/>
            <w:vAlign w:val="center"/>
          </w:tcPr>
          <w:p w14:paraId="48C2B16F" w14:textId="77777777" w:rsidR="00E878EB" w:rsidRDefault="003B46EF">
            <w:r>
              <w:t>5245</w:t>
            </w:r>
          </w:p>
        </w:tc>
        <w:tc>
          <w:tcPr>
            <w:tcW w:w="3186" w:type="dxa"/>
            <w:vAlign w:val="center"/>
          </w:tcPr>
          <w:p w14:paraId="701DD2C0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32B1160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6467301" w14:textId="77777777" w:rsidR="00E878EB" w:rsidRDefault="003B46EF">
            <w:r>
              <w:t>48.78</w:t>
            </w:r>
          </w:p>
        </w:tc>
      </w:tr>
      <w:tr w:rsidR="00E878EB" w14:paraId="6023F771" w14:textId="77777777">
        <w:tc>
          <w:tcPr>
            <w:tcW w:w="690" w:type="dxa"/>
            <w:vMerge/>
            <w:vAlign w:val="center"/>
          </w:tcPr>
          <w:p w14:paraId="7BCDF2FF" w14:textId="77777777" w:rsidR="00E878EB" w:rsidRDefault="00E878EB"/>
        </w:tc>
        <w:tc>
          <w:tcPr>
            <w:tcW w:w="916" w:type="dxa"/>
            <w:vMerge/>
            <w:vAlign w:val="center"/>
          </w:tcPr>
          <w:p w14:paraId="26F01D52" w14:textId="77777777" w:rsidR="00E878EB" w:rsidRDefault="00E878EB"/>
        </w:tc>
        <w:tc>
          <w:tcPr>
            <w:tcW w:w="1075" w:type="dxa"/>
            <w:vAlign w:val="center"/>
          </w:tcPr>
          <w:p w14:paraId="64A18FDB" w14:textId="77777777" w:rsidR="00E878EB" w:rsidRDefault="003B46EF">
            <w:r>
              <w:t>5248</w:t>
            </w:r>
          </w:p>
        </w:tc>
        <w:tc>
          <w:tcPr>
            <w:tcW w:w="3186" w:type="dxa"/>
            <w:vAlign w:val="center"/>
          </w:tcPr>
          <w:p w14:paraId="25189FD3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3CB81E45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E6E14E1" w14:textId="77777777" w:rsidR="00E878EB" w:rsidRDefault="003B46EF">
            <w:r>
              <w:t>49.01</w:t>
            </w:r>
          </w:p>
        </w:tc>
      </w:tr>
      <w:tr w:rsidR="00E878EB" w14:paraId="4C8B6FF1" w14:textId="77777777">
        <w:tc>
          <w:tcPr>
            <w:tcW w:w="690" w:type="dxa"/>
            <w:vMerge/>
            <w:vAlign w:val="center"/>
          </w:tcPr>
          <w:p w14:paraId="5ED8A60E" w14:textId="77777777" w:rsidR="00E878EB" w:rsidRDefault="00E878EB"/>
        </w:tc>
        <w:tc>
          <w:tcPr>
            <w:tcW w:w="916" w:type="dxa"/>
            <w:vMerge/>
            <w:vAlign w:val="center"/>
          </w:tcPr>
          <w:p w14:paraId="38675887" w14:textId="77777777" w:rsidR="00E878EB" w:rsidRDefault="00E878EB"/>
        </w:tc>
        <w:tc>
          <w:tcPr>
            <w:tcW w:w="1075" w:type="dxa"/>
            <w:vAlign w:val="center"/>
          </w:tcPr>
          <w:p w14:paraId="6FBC0D07" w14:textId="77777777" w:rsidR="00E878EB" w:rsidRDefault="003B46EF">
            <w:r>
              <w:t>5275</w:t>
            </w:r>
          </w:p>
        </w:tc>
        <w:tc>
          <w:tcPr>
            <w:tcW w:w="3186" w:type="dxa"/>
            <w:vAlign w:val="center"/>
          </w:tcPr>
          <w:p w14:paraId="1C4CCB84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928581A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2BC8AC6C" w14:textId="77777777" w:rsidR="00E878EB" w:rsidRDefault="003B46EF">
            <w:r>
              <w:t>46.08</w:t>
            </w:r>
          </w:p>
        </w:tc>
      </w:tr>
      <w:tr w:rsidR="00E878EB" w14:paraId="14AE78A7" w14:textId="77777777">
        <w:tc>
          <w:tcPr>
            <w:tcW w:w="690" w:type="dxa"/>
            <w:vMerge/>
            <w:vAlign w:val="center"/>
          </w:tcPr>
          <w:p w14:paraId="1C52600C" w14:textId="77777777" w:rsidR="00E878EB" w:rsidRDefault="00E878EB"/>
        </w:tc>
        <w:tc>
          <w:tcPr>
            <w:tcW w:w="916" w:type="dxa"/>
            <w:vMerge/>
            <w:vAlign w:val="center"/>
          </w:tcPr>
          <w:p w14:paraId="1F3B6AA1" w14:textId="77777777" w:rsidR="00E878EB" w:rsidRDefault="00E878EB"/>
        </w:tc>
        <w:tc>
          <w:tcPr>
            <w:tcW w:w="1075" w:type="dxa"/>
            <w:vAlign w:val="center"/>
          </w:tcPr>
          <w:p w14:paraId="457653CB" w14:textId="77777777" w:rsidR="00E878EB" w:rsidRDefault="003B46EF">
            <w:r>
              <w:t>5285</w:t>
            </w:r>
          </w:p>
        </w:tc>
        <w:tc>
          <w:tcPr>
            <w:tcW w:w="3186" w:type="dxa"/>
            <w:vAlign w:val="center"/>
          </w:tcPr>
          <w:p w14:paraId="67795A27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58467FB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3395CB8C" w14:textId="77777777" w:rsidR="00E878EB" w:rsidRDefault="003B46EF">
            <w:r>
              <w:t>46.19</w:t>
            </w:r>
          </w:p>
        </w:tc>
      </w:tr>
      <w:tr w:rsidR="00E878EB" w14:paraId="173E8ECC" w14:textId="77777777">
        <w:tc>
          <w:tcPr>
            <w:tcW w:w="690" w:type="dxa"/>
            <w:vMerge/>
            <w:vAlign w:val="center"/>
          </w:tcPr>
          <w:p w14:paraId="04575A64" w14:textId="77777777" w:rsidR="00E878EB" w:rsidRDefault="00E878EB"/>
        </w:tc>
        <w:tc>
          <w:tcPr>
            <w:tcW w:w="916" w:type="dxa"/>
            <w:vMerge/>
            <w:vAlign w:val="center"/>
          </w:tcPr>
          <w:p w14:paraId="263358E4" w14:textId="77777777" w:rsidR="00E878EB" w:rsidRDefault="00E878EB"/>
        </w:tc>
        <w:tc>
          <w:tcPr>
            <w:tcW w:w="1075" w:type="dxa"/>
            <w:vAlign w:val="center"/>
          </w:tcPr>
          <w:p w14:paraId="1AE5DCE6" w14:textId="77777777" w:rsidR="00E878EB" w:rsidRDefault="003B46EF">
            <w:r>
              <w:t>5412</w:t>
            </w:r>
          </w:p>
        </w:tc>
        <w:tc>
          <w:tcPr>
            <w:tcW w:w="3186" w:type="dxa"/>
            <w:vAlign w:val="center"/>
          </w:tcPr>
          <w:p w14:paraId="7F5834A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5E7CC7E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589CED0A" w14:textId="77777777" w:rsidR="00E878EB" w:rsidRDefault="003B46EF">
            <w:r>
              <w:t>46.78</w:t>
            </w:r>
          </w:p>
        </w:tc>
      </w:tr>
      <w:tr w:rsidR="00E878EB" w14:paraId="684EA727" w14:textId="77777777">
        <w:tc>
          <w:tcPr>
            <w:tcW w:w="690" w:type="dxa"/>
            <w:vMerge/>
            <w:vAlign w:val="center"/>
          </w:tcPr>
          <w:p w14:paraId="55F8ECBE" w14:textId="77777777" w:rsidR="00E878EB" w:rsidRDefault="00E878EB"/>
        </w:tc>
        <w:tc>
          <w:tcPr>
            <w:tcW w:w="916" w:type="dxa"/>
            <w:vMerge/>
            <w:vAlign w:val="center"/>
          </w:tcPr>
          <w:p w14:paraId="499F1D8C" w14:textId="77777777" w:rsidR="00E878EB" w:rsidRDefault="00E878EB"/>
        </w:tc>
        <w:tc>
          <w:tcPr>
            <w:tcW w:w="1075" w:type="dxa"/>
            <w:vAlign w:val="center"/>
          </w:tcPr>
          <w:p w14:paraId="783D6C9B" w14:textId="77777777" w:rsidR="00E878EB" w:rsidRDefault="003B46EF">
            <w:r>
              <w:t>5413</w:t>
            </w:r>
          </w:p>
        </w:tc>
        <w:tc>
          <w:tcPr>
            <w:tcW w:w="3186" w:type="dxa"/>
            <w:vAlign w:val="center"/>
          </w:tcPr>
          <w:p w14:paraId="677C73F6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C7995BC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4F722051" w14:textId="77777777" w:rsidR="00E878EB" w:rsidRDefault="003B46EF">
            <w:r>
              <w:t>46.51</w:t>
            </w:r>
          </w:p>
        </w:tc>
      </w:tr>
      <w:tr w:rsidR="00E878EB" w14:paraId="6505F993" w14:textId="77777777">
        <w:tc>
          <w:tcPr>
            <w:tcW w:w="690" w:type="dxa"/>
            <w:vMerge/>
            <w:vAlign w:val="center"/>
          </w:tcPr>
          <w:p w14:paraId="2C6F7A4E" w14:textId="77777777" w:rsidR="00E878EB" w:rsidRDefault="00E878EB"/>
        </w:tc>
        <w:tc>
          <w:tcPr>
            <w:tcW w:w="916" w:type="dxa"/>
            <w:vMerge/>
            <w:vAlign w:val="center"/>
          </w:tcPr>
          <w:p w14:paraId="4BB3D4D5" w14:textId="77777777" w:rsidR="00E878EB" w:rsidRDefault="00E878EB"/>
        </w:tc>
        <w:tc>
          <w:tcPr>
            <w:tcW w:w="1075" w:type="dxa"/>
            <w:vAlign w:val="center"/>
          </w:tcPr>
          <w:p w14:paraId="4CF8C8B1" w14:textId="77777777" w:rsidR="00E878EB" w:rsidRDefault="003B46EF">
            <w:r>
              <w:t>5539</w:t>
            </w:r>
          </w:p>
        </w:tc>
        <w:tc>
          <w:tcPr>
            <w:tcW w:w="3186" w:type="dxa"/>
            <w:vAlign w:val="center"/>
          </w:tcPr>
          <w:p w14:paraId="7F381BE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693FC9C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164EB86D" w14:textId="77777777" w:rsidR="00E878EB" w:rsidRDefault="003B46EF">
            <w:r>
              <w:t>43.82</w:t>
            </w:r>
          </w:p>
        </w:tc>
      </w:tr>
      <w:tr w:rsidR="00E878EB" w14:paraId="696662D1" w14:textId="77777777">
        <w:tc>
          <w:tcPr>
            <w:tcW w:w="690" w:type="dxa"/>
            <w:vMerge/>
            <w:vAlign w:val="center"/>
          </w:tcPr>
          <w:p w14:paraId="31445D49" w14:textId="77777777" w:rsidR="00E878EB" w:rsidRDefault="00E878EB"/>
        </w:tc>
        <w:tc>
          <w:tcPr>
            <w:tcW w:w="916" w:type="dxa"/>
            <w:vMerge/>
            <w:vAlign w:val="center"/>
          </w:tcPr>
          <w:p w14:paraId="26BB8E0A" w14:textId="77777777" w:rsidR="00E878EB" w:rsidRDefault="00E878EB"/>
        </w:tc>
        <w:tc>
          <w:tcPr>
            <w:tcW w:w="1075" w:type="dxa"/>
            <w:vAlign w:val="center"/>
          </w:tcPr>
          <w:p w14:paraId="0444EB48" w14:textId="77777777" w:rsidR="00E878EB" w:rsidRDefault="003B46EF">
            <w:r>
              <w:t>5560</w:t>
            </w:r>
          </w:p>
        </w:tc>
        <w:tc>
          <w:tcPr>
            <w:tcW w:w="3186" w:type="dxa"/>
            <w:vAlign w:val="center"/>
          </w:tcPr>
          <w:p w14:paraId="6302CDDF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DA0BDFF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1AA5E59C" w14:textId="77777777" w:rsidR="00E878EB" w:rsidRDefault="003B46EF">
            <w:r>
              <w:t>44.24</w:t>
            </w:r>
          </w:p>
        </w:tc>
      </w:tr>
      <w:tr w:rsidR="00E878EB" w14:paraId="125B0D82" w14:textId="77777777">
        <w:tc>
          <w:tcPr>
            <w:tcW w:w="690" w:type="dxa"/>
            <w:vMerge/>
            <w:vAlign w:val="center"/>
          </w:tcPr>
          <w:p w14:paraId="17E9E144" w14:textId="77777777" w:rsidR="00E878EB" w:rsidRDefault="00E878EB"/>
        </w:tc>
        <w:tc>
          <w:tcPr>
            <w:tcW w:w="916" w:type="dxa"/>
            <w:vMerge/>
            <w:vAlign w:val="center"/>
          </w:tcPr>
          <w:p w14:paraId="0273B26B" w14:textId="77777777" w:rsidR="00E878EB" w:rsidRDefault="00E878EB"/>
        </w:tc>
        <w:tc>
          <w:tcPr>
            <w:tcW w:w="1075" w:type="dxa"/>
            <w:vAlign w:val="center"/>
          </w:tcPr>
          <w:p w14:paraId="2B9055A4" w14:textId="77777777" w:rsidR="00E878EB" w:rsidRDefault="003B46EF">
            <w:r>
              <w:t>5586</w:t>
            </w:r>
          </w:p>
        </w:tc>
        <w:tc>
          <w:tcPr>
            <w:tcW w:w="3186" w:type="dxa"/>
            <w:vAlign w:val="center"/>
          </w:tcPr>
          <w:p w14:paraId="5B3232D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FD57724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B485E6C" w14:textId="77777777" w:rsidR="00E878EB" w:rsidRDefault="003B46EF">
            <w:r>
              <w:t>44.14</w:t>
            </w:r>
          </w:p>
        </w:tc>
      </w:tr>
      <w:tr w:rsidR="00E878EB" w14:paraId="3803497D" w14:textId="77777777">
        <w:tc>
          <w:tcPr>
            <w:tcW w:w="690" w:type="dxa"/>
            <w:vMerge/>
            <w:vAlign w:val="center"/>
          </w:tcPr>
          <w:p w14:paraId="4A21F783" w14:textId="77777777" w:rsidR="00E878EB" w:rsidRDefault="00E878EB"/>
        </w:tc>
        <w:tc>
          <w:tcPr>
            <w:tcW w:w="916" w:type="dxa"/>
            <w:vMerge/>
            <w:vAlign w:val="center"/>
          </w:tcPr>
          <w:p w14:paraId="14213AC7" w14:textId="77777777" w:rsidR="00E878EB" w:rsidRDefault="00E878EB"/>
        </w:tc>
        <w:tc>
          <w:tcPr>
            <w:tcW w:w="1075" w:type="dxa"/>
            <w:vAlign w:val="center"/>
          </w:tcPr>
          <w:p w14:paraId="59D8A421" w14:textId="77777777" w:rsidR="00E878EB" w:rsidRDefault="003B46EF">
            <w:r>
              <w:t>5594</w:t>
            </w:r>
          </w:p>
        </w:tc>
        <w:tc>
          <w:tcPr>
            <w:tcW w:w="3186" w:type="dxa"/>
            <w:vAlign w:val="center"/>
          </w:tcPr>
          <w:p w14:paraId="671D7CE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14D6782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188CBE8" w14:textId="77777777" w:rsidR="00E878EB" w:rsidRDefault="003B46EF">
            <w:r>
              <w:t>43.54</w:t>
            </w:r>
          </w:p>
        </w:tc>
      </w:tr>
      <w:tr w:rsidR="00E878EB" w14:paraId="37093F77" w14:textId="77777777">
        <w:tc>
          <w:tcPr>
            <w:tcW w:w="690" w:type="dxa"/>
            <w:vMerge/>
            <w:vAlign w:val="center"/>
          </w:tcPr>
          <w:p w14:paraId="712721D0" w14:textId="77777777" w:rsidR="00E878EB" w:rsidRDefault="00E878EB"/>
        </w:tc>
        <w:tc>
          <w:tcPr>
            <w:tcW w:w="916" w:type="dxa"/>
            <w:vMerge/>
            <w:vAlign w:val="center"/>
          </w:tcPr>
          <w:p w14:paraId="05492DDD" w14:textId="77777777" w:rsidR="00E878EB" w:rsidRDefault="00E878EB"/>
        </w:tc>
        <w:tc>
          <w:tcPr>
            <w:tcW w:w="1075" w:type="dxa"/>
            <w:vAlign w:val="center"/>
          </w:tcPr>
          <w:p w14:paraId="63713027" w14:textId="77777777" w:rsidR="00E878EB" w:rsidRDefault="003B46EF">
            <w:r>
              <w:t>5599</w:t>
            </w:r>
          </w:p>
        </w:tc>
        <w:tc>
          <w:tcPr>
            <w:tcW w:w="3186" w:type="dxa"/>
            <w:vAlign w:val="center"/>
          </w:tcPr>
          <w:p w14:paraId="08514334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08BDF1C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0FAF803" w14:textId="77777777" w:rsidR="00E878EB" w:rsidRDefault="003B46EF">
            <w:r>
              <w:t>44.10</w:t>
            </w:r>
          </w:p>
        </w:tc>
      </w:tr>
      <w:tr w:rsidR="00E878EB" w14:paraId="109CD4CE" w14:textId="77777777">
        <w:tc>
          <w:tcPr>
            <w:tcW w:w="690" w:type="dxa"/>
            <w:vMerge w:val="restart"/>
            <w:vAlign w:val="center"/>
          </w:tcPr>
          <w:p w14:paraId="78D490CB" w14:textId="77777777" w:rsidR="00E878EB" w:rsidRDefault="003B46EF">
            <w:r>
              <w:t>6</w:t>
            </w:r>
          </w:p>
        </w:tc>
        <w:tc>
          <w:tcPr>
            <w:tcW w:w="916" w:type="dxa"/>
            <w:vMerge w:val="restart"/>
            <w:vAlign w:val="center"/>
          </w:tcPr>
          <w:p w14:paraId="0DC3BBE0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290B4B3B" w14:textId="77777777" w:rsidR="00E878EB" w:rsidRDefault="003B46EF">
            <w:r>
              <w:t>6009</w:t>
            </w:r>
          </w:p>
        </w:tc>
        <w:tc>
          <w:tcPr>
            <w:tcW w:w="3186" w:type="dxa"/>
            <w:vAlign w:val="center"/>
          </w:tcPr>
          <w:p w14:paraId="3151DB8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C5F42ED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5D974E1F" w14:textId="77777777" w:rsidR="00E878EB" w:rsidRDefault="003B46EF">
            <w:r>
              <w:t>43.33</w:t>
            </w:r>
          </w:p>
        </w:tc>
      </w:tr>
      <w:tr w:rsidR="00E878EB" w14:paraId="1F858C50" w14:textId="77777777">
        <w:tc>
          <w:tcPr>
            <w:tcW w:w="690" w:type="dxa"/>
            <w:vMerge/>
            <w:vAlign w:val="center"/>
          </w:tcPr>
          <w:p w14:paraId="6B9C98A2" w14:textId="77777777" w:rsidR="00E878EB" w:rsidRDefault="00E878EB"/>
        </w:tc>
        <w:tc>
          <w:tcPr>
            <w:tcW w:w="916" w:type="dxa"/>
            <w:vMerge/>
            <w:vAlign w:val="center"/>
          </w:tcPr>
          <w:p w14:paraId="719868B9" w14:textId="77777777" w:rsidR="00E878EB" w:rsidRDefault="00E878EB"/>
        </w:tc>
        <w:tc>
          <w:tcPr>
            <w:tcW w:w="1075" w:type="dxa"/>
            <w:vAlign w:val="center"/>
          </w:tcPr>
          <w:p w14:paraId="7EF6745E" w14:textId="77777777" w:rsidR="00E878EB" w:rsidRDefault="003B46EF">
            <w:r>
              <w:t>6017</w:t>
            </w:r>
          </w:p>
        </w:tc>
        <w:tc>
          <w:tcPr>
            <w:tcW w:w="3186" w:type="dxa"/>
            <w:vAlign w:val="center"/>
          </w:tcPr>
          <w:p w14:paraId="4FDB416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968944A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2C0D9122" w14:textId="77777777" w:rsidR="00E878EB" w:rsidRDefault="003B46EF">
            <w:r>
              <w:t>42.91</w:t>
            </w:r>
          </w:p>
        </w:tc>
      </w:tr>
      <w:tr w:rsidR="00E878EB" w14:paraId="3A1822CE" w14:textId="77777777">
        <w:tc>
          <w:tcPr>
            <w:tcW w:w="690" w:type="dxa"/>
            <w:vMerge/>
            <w:vAlign w:val="center"/>
          </w:tcPr>
          <w:p w14:paraId="61648D10" w14:textId="77777777" w:rsidR="00E878EB" w:rsidRDefault="00E878EB"/>
        </w:tc>
        <w:tc>
          <w:tcPr>
            <w:tcW w:w="916" w:type="dxa"/>
            <w:vMerge/>
            <w:vAlign w:val="center"/>
          </w:tcPr>
          <w:p w14:paraId="69847AE6" w14:textId="77777777" w:rsidR="00E878EB" w:rsidRDefault="00E878EB"/>
        </w:tc>
        <w:tc>
          <w:tcPr>
            <w:tcW w:w="1075" w:type="dxa"/>
            <w:vAlign w:val="center"/>
          </w:tcPr>
          <w:p w14:paraId="1A6BAC76" w14:textId="77777777" w:rsidR="00E878EB" w:rsidRDefault="003B46EF">
            <w:r>
              <w:t>6062</w:t>
            </w:r>
          </w:p>
        </w:tc>
        <w:tc>
          <w:tcPr>
            <w:tcW w:w="3186" w:type="dxa"/>
            <w:vAlign w:val="center"/>
          </w:tcPr>
          <w:p w14:paraId="2FC3FBB7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C9C74F3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693F3D1B" w14:textId="77777777" w:rsidR="00E878EB" w:rsidRDefault="003B46EF">
            <w:r>
              <w:t>44.90</w:t>
            </w:r>
          </w:p>
        </w:tc>
      </w:tr>
      <w:tr w:rsidR="00E878EB" w14:paraId="52E74F7D" w14:textId="77777777">
        <w:tc>
          <w:tcPr>
            <w:tcW w:w="690" w:type="dxa"/>
            <w:vMerge/>
            <w:vAlign w:val="center"/>
          </w:tcPr>
          <w:p w14:paraId="4AFC0530" w14:textId="77777777" w:rsidR="00E878EB" w:rsidRDefault="00E878EB"/>
        </w:tc>
        <w:tc>
          <w:tcPr>
            <w:tcW w:w="916" w:type="dxa"/>
            <w:vMerge/>
            <w:vAlign w:val="center"/>
          </w:tcPr>
          <w:p w14:paraId="415FDFCC" w14:textId="77777777" w:rsidR="00E878EB" w:rsidRDefault="00E878EB"/>
        </w:tc>
        <w:tc>
          <w:tcPr>
            <w:tcW w:w="1075" w:type="dxa"/>
            <w:vAlign w:val="center"/>
          </w:tcPr>
          <w:p w14:paraId="16197B64" w14:textId="77777777" w:rsidR="00E878EB" w:rsidRDefault="003B46EF">
            <w:r>
              <w:t>6096</w:t>
            </w:r>
          </w:p>
        </w:tc>
        <w:tc>
          <w:tcPr>
            <w:tcW w:w="3186" w:type="dxa"/>
            <w:vAlign w:val="center"/>
          </w:tcPr>
          <w:p w14:paraId="6A9F5C7B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EABBA83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1D1F4002" w14:textId="77777777" w:rsidR="00E878EB" w:rsidRDefault="003B46EF">
            <w:r>
              <w:t>45.46</w:t>
            </w:r>
          </w:p>
        </w:tc>
      </w:tr>
      <w:tr w:rsidR="00E878EB" w14:paraId="42364A0F" w14:textId="77777777">
        <w:tc>
          <w:tcPr>
            <w:tcW w:w="690" w:type="dxa"/>
            <w:vMerge/>
            <w:vAlign w:val="center"/>
          </w:tcPr>
          <w:p w14:paraId="0EE1422F" w14:textId="77777777" w:rsidR="00E878EB" w:rsidRDefault="00E878EB"/>
        </w:tc>
        <w:tc>
          <w:tcPr>
            <w:tcW w:w="916" w:type="dxa"/>
            <w:vMerge/>
            <w:vAlign w:val="center"/>
          </w:tcPr>
          <w:p w14:paraId="72B4BB65" w14:textId="77777777" w:rsidR="00E878EB" w:rsidRDefault="00E878EB"/>
        </w:tc>
        <w:tc>
          <w:tcPr>
            <w:tcW w:w="1075" w:type="dxa"/>
            <w:vAlign w:val="center"/>
          </w:tcPr>
          <w:p w14:paraId="1A8605FC" w14:textId="77777777" w:rsidR="00E878EB" w:rsidRDefault="003B46EF">
            <w:r>
              <w:t>6159</w:t>
            </w:r>
          </w:p>
        </w:tc>
        <w:tc>
          <w:tcPr>
            <w:tcW w:w="3186" w:type="dxa"/>
            <w:vAlign w:val="center"/>
          </w:tcPr>
          <w:p w14:paraId="22A0446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96DE60E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081FACD6" w14:textId="77777777" w:rsidR="00E878EB" w:rsidRDefault="003B46EF">
            <w:r>
              <w:t>45.89</w:t>
            </w:r>
          </w:p>
        </w:tc>
      </w:tr>
      <w:tr w:rsidR="00E878EB" w14:paraId="3A562468" w14:textId="77777777">
        <w:tc>
          <w:tcPr>
            <w:tcW w:w="690" w:type="dxa"/>
            <w:vMerge/>
            <w:vAlign w:val="center"/>
          </w:tcPr>
          <w:p w14:paraId="37C403C2" w14:textId="77777777" w:rsidR="00E878EB" w:rsidRDefault="00E878EB"/>
        </w:tc>
        <w:tc>
          <w:tcPr>
            <w:tcW w:w="916" w:type="dxa"/>
            <w:vMerge/>
            <w:vAlign w:val="center"/>
          </w:tcPr>
          <w:p w14:paraId="75D0E8F0" w14:textId="77777777" w:rsidR="00E878EB" w:rsidRDefault="00E878EB"/>
        </w:tc>
        <w:tc>
          <w:tcPr>
            <w:tcW w:w="1075" w:type="dxa"/>
            <w:vAlign w:val="center"/>
          </w:tcPr>
          <w:p w14:paraId="6A85399E" w14:textId="77777777" w:rsidR="00E878EB" w:rsidRDefault="003B46EF">
            <w:r>
              <w:t>6164</w:t>
            </w:r>
          </w:p>
        </w:tc>
        <w:tc>
          <w:tcPr>
            <w:tcW w:w="3186" w:type="dxa"/>
            <w:vAlign w:val="center"/>
          </w:tcPr>
          <w:p w14:paraId="14005B1C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CB40C8C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52524CB9" w14:textId="77777777" w:rsidR="00E878EB" w:rsidRDefault="003B46EF">
            <w:r>
              <w:t>47.33</w:t>
            </w:r>
          </w:p>
        </w:tc>
      </w:tr>
      <w:tr w:rsidR="00E878EB" w14:paraId="116D72B8" w14:textId="77777777">
        <w:tc>
          <w:tcPr>
            <w:tcW w:w="690" w:type="dxa"/>
            <w:vMerge/>
            <w:vAlign w:val="center"/>
          </w:tcPr>
          <w:p w14:paraId="15BF8366" w14:textId="77777777" w:rsidR="00E878EB" w:rsidRDefault="00E878EB"/>
        </w:tc>
        <w:tc>
          <w:tcPr>
            <w:tcW w:w="916" w:type="dxa"/>
            <w:vMerge/>
            <w:vAlign w:val="center"/>
          </w:tcPr>
          <w:p w14:paraId="6F209CD2" w14:textId="77777777" w:rsidR="00E878EB" w:rsidRDefault="00E878EB"/>
        </w:tc>
        <w:tc>
          <w:tcPr>
            <w:tcW w:w="1075" w:type="dxa"/>
            <w:vAlign w:val="center"/>
          </w:tcPr>
          <w:p w14:paraId="512D0A0A" w14:textId="77777777" w:rsidR="00E878EB" w:rsidRDefault="003B46EF">
            <w:r>
              <w:t>6173</w:t>
            </w:r>
          </w:p>
        </w:tc>
        <w:tc>
          <w:tcPr>
            <w:tcW w:w="3186" w:type="dxa"/>
            <w:vAlign w:val="center"/>
          </w:tcPr>
          <w:p w14:paraId="47E7153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726F625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7CBD9E43" w14:textId="77777777" w:rsidR="00E878EB" w:rsidRDefault="003B46EF">
            <w:r>
              <w:t>46.87</w:t>
            </w:r>
          </w:p>
        </w:tc>
      </w:tr>
      <w:tr w:rsidR="00E878EB" w14:paraId="1A384BC9" w14:textId="77777777">
        <w:tc>
          <w:tcPr>
            <w:tcW w:w="690" w:type="dxa"/>
            <w:vMerge/>
            <w:vAlign w:val="center"/>
          </w:tcPr>
          <w:p w14:paraId="2ED6B26B" w14:textId="77777777" w:rsidR="00E878EB" w:rsidRDefault="00E878EB"/>
        </w:tc>
        <w:tc>
          <w:tcPr>
            <w:tcW w:w="916" w:type="dxa"/>
            <w:vMerge/>
            <w:vAlign w:val="center"/>
          </w:tcPr>
          <w:p w14:paraId="7D8787D6" w14:textId="77777777" w:rsidR="00E878EB" w:rsidRDefault="00E878EB"/>
        </w:tc>
        <w:tc>
          <w:tcPr>
            <w:tcW w:w="1075" w:type="dxa"/>
            <w:vAlign w:val="center"/>
          </w:tcPr>
          <w:p w14:paraId="53731C32" w14:textId="77777777" w:rsidR="00E878EB" w:rsidRDefault="003B46EF">
            <w:r>
              <w:t>6179</w:t>
            </w:r>
          </w:p>
        </w:tc>
        <w:tc>
          <w:tcPr>
            <w:tcW w:w="3186" w:type="dxa"/>
            <w:vAlign w:val="center"/>
          </w:tcPr>
          <w:p w14:paraId="020D82F5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5B65ADD8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66CB2431" w14:textId="77777777" w:rsidR="00E878EB" w:rsidRDefault="003B46EF">
            <w:r>
              <w:t>43.85</w:t>
            </w:r>
          </w:p>
        </w:tc>
      </w:tr>
      <w:tr w:rsidR="00E878EB" w14:paraId="77447503" w14:textId="77777777">
        <w:tc>
          <w:tcPr>
            <w:tcW w:w="690" w:type="dxa"/>
            <w:vMerge/>
            <w:vAlign w:val="center"/>
          </w:tcPr>
          <w:p w14:paraId="7CC02BA4" w14:textId="77777777" w:rsidR="00E878EB" w:rsidRDefault="00E878EB"/>
        </w:tc>
        <w:tc>
          <w:tcPr>
            <w:tcW w:w="916" w:type="dxa"/>
            <w:vMerge/>
            <w:vAlign w:val="center"/>
          </w:tcPr>
          <w:p w14:paraId="735739AC" w14:textId="77777777" w:rsidR="00E878EB" w:rsidRDefault="00E878EB"/>
        </w:tc>
        <w:tc>
          <w:tcPr>
            <w:tcW w:w="1075" w:type="dxa"/>
            <w:vAlign w:val="center"/>
          </w:tcPr>
          <w:p w14:paraId="744C6881" w14:textId="77777777" w:rsidR="00E878EB" w:rsidRDefault="003B46EF">
            <w:r>
              <w:t>6185</w:t>
            </w:r>
          </w:p>
        </w:tc>
        <w:tc>
          <w:tcPr>
            <w:tcW w:w="3186" w:type="dxa"/>
            <w:vAlign w:val="center"/>
          </w:tcPr>
          <w:p w14:paraId="325201CB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0F1B9600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30563BE4" w14:textId="77777777" w:rsidR="00E878EB" w:rsidRDefault="003B46EF">
            <w:r>
              <w:t>43.60</w:t>
            </w:r>
          </w:p>
        </w:tc>
      </w:tr>
      <w:tr w:rsidR="00E878EB" w14:paraId="41D9980D" w14:textId="77777777">
        <w:tc>
          <w:tcPr>
            <w:tcW w:w="690" w:type="dxa"/>
            <w:vMerge/>
            <w:vAlign w:val="center"/>
          </w:tcPr>
          <w:p w14:paraId="1849F678" w14:textId="77777777" w:rsidR="00E878EB" w:rsidRDefault="00E878EB"/>
        </w:tc>
        <w:tc>
          <w:tcPr>
            <w:tcW w:w="916" w:type="dxa"/>
            <w:vMerge/>
            <w:vAlign w:val="center"/>
          </w:tcPr>
          <w:p w14:paraId="68810F2A" w14:textId="77777777" w:rsidR="00E878EB" w:rsidRDefault="00E878EB"/>
        </w:tc>
        <w:tc>
          <w:tcPr>
            <w:tcW w:w="1075" w:type="dxa"/>
            <w:vAlign w:val="center"/>
          </w:tcPr>
          <w:p w14:paraId="3A2FB997" w14:textId="77777777" w:rsidR="00E878EB" w:rsidRDefault="003B46EF">
            <w:r>
              <w:t>6194</w:t>
            </w:r>
          </w:p>
        </w:tc>
        <w:tc>
          <w:tcPr>
            <w:tcW w:w="3186" w:type="dxa"/>
            <w:vAlign w:val="center"/>
          </w:tcPr>
          <w:p w14:paraId="53EFAEF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D1752A1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72C9C6B9" w14:textId="77777777" w:rsidR="00E878EB" w:rsidRDefault="003B46EF">
            <w:r>
              <w:t>46.95</w:t>
            </w:r>
          </w:p>
        </w:tc>
      </w:tr>
      <w:tr w:rsidR="00E878EB" w14:paraId="4B905717" w14:textId="77777777">
        <w:tc>
          <w:tcPr>
            <w:tcW w:w="690" w:type="dxa"/>
            <w:vMerge/>
            <w:vAlign w:val="center"/>
          </w:tcPr>
          <w:p w14:paraId="53AAF37A" w14:textId="77777777" w:rsidR="00E878EB" w:rsidRDefault="00E878EB"/>
        </w:tc>
        <w:tc>
          <w:tcPr>
            <w:tcW w:w="916" w:type="dxa"/>
            <w:vMerge/>
            <w:vAlign w:val="center"/>
          </w:tcPr>
          <w:p w14:paraId="604B7778" w14:textId="77777777" w:rsidR="00E878EB" w:rsidRDefault="00E878EB"/>
        </w:tc>
        <w:tc>
          <w:tcPr>
            <w:tcW w:w="1075" w:type="dxa"/>
            <w:vAlign w:val="center"/>
          </w:tcPr>
          <w:p w14:paraId="4A3322DD" w14:textId="77777777" w:rsidR="00E878EB" w:rsidRDefault="003B46EF">
            <w:r>
              <w:t>6225</w:t>
            </w:r>
          </w:p>
        </w:tc>
        <w:tc>
          <w:tcPr>
            <w:tcW w:w="3186" w:type="dxa"/>
            <w:vAlign w:val="center"/>
          </w:tcPr>
          <w:p w14:paraId="26CD642F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30892821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18D557A7" w14:textId="77777777" w:rsidR="00E878EB" w:rsidRDefault="003B46EF">
            <w:r>
              <w:t>47.73</w:t>
            </w:r>
          </w:p>
        </w:tc>
      </w:tr>
      <w:tr w:rsidR="00E878EB" w14:paraId="3CC5FBD0" w14:textId="77777777">
        <w:tc>
          <w:tcPr>
            <w:tcW w:w="690" w:type="dxa"/>
            <w:vMerge/>
            <w:vAlign w:val="center"/>
          </w:tcPr>
          <w:p w14:paraId="7B69FABF" w14:textId="77777777" w:rsidR="00E878EB" w:rsidRDefault="00E878EB"/>
        </w:tc>
        <w:tc>
          <w:tcPr>
            <w:tcW w:w="916" w:type="dxa"/>
            <w:vMerge/>
            <w:vAlign w:val="center"/>
          </w:tcPr>
          <w:p w14:paraId="2BC57915" w14:textId="77777777" w:rsidR="00E878EB" w:rsidRDefault="00E878EB"/>
        </w:tc>
        <w:tc>
          <w:tcPr>
            <w:tcW w:w="1075" w:type="dxa"/>
            <w:vAlign w:val="center"/>
          </w:tcPr>
          <w:p w14:paraId="51C2F2AB" w14:textId="77777777" w:rsidR="00E878EB" w:rsidRDefault="003B46EF">
            <w:r>
              <w:t>6297</w:t>
            </w:r>
          </w:p>
        </w:tc>
        <w:tc>
          <w:tcPr>
            <w:tcW w:w="3186" w:type="dxa"/>
            <w:vAlign w:val="center"/>
          </w:tcPr>
          <w:p w14:paraId="3EE4745F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D5129B7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0DBA3D15" w14:textId="77777777" w:rsidR="00E878EB" w:rsidRDefault="003B46EF">
            <w:r>
              <w:t>48.40</w:t>
            </w:r>
          </w:p>
        </w:tc>
      </w:tr>
      <w:tr w:rsidR="00E878EB" w14:paraId="302FF115" w14:textId="77777777">
        <w:tc>
          <w:tcPr>
            <w:tcW w:w="690" w:type="dxa"/>
            <w:vMerge/>
            <w:vAlign w:val="center"/>
          </w:tcPr>
          <w:p w14:paraId="125A2259" w14:textId="77777777" w:rsidR="00E878EB" w:rsidRDefault="00E878EB"/>
        </w:tc>
        <w:tc>
          <w:tcPr>
            <w:tcW w:w="916" w:type="dxa"/>
            <w:vMerge/>
            <w:vAlign w:val="center"/>
          </w:tcPr>
          <w:p w14:paraId="26E46442" w14:textId="77777777" w:rsidR="00E878EB" w:rsidRDefault="00E878EB"/>
        </w:tc>
        <w:tc>
          <w:tcPr>
            <w:tcW w:w="1075" w:type="dxa"/>
            <w:vAlign w:val="center"/>
          </w:tcPr>
          <w:p w14:paraId="22E70D19" w14:textId="77777777" w:rsidR="00E878EB" w:rsidRDefault="003B46EF">
            <w:r>
              <w:t>6306</w:t>
            </w:r>
          </w:p>
        </w:tc>
        <w:tc>
          <w:tcPr>
            <w:tcW w:w="3186" w:type="dxa"/>
            <w:vAlign w:val="center"/>
          </w:tcPr>
          <w:p w14:paraId="14EE38C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203C7DD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36171FE9" w14:textId="77777777" w:rsidR="00E878EB" w:rsidRDefault="003B46EF">
            <w:r>
              <w:t>44.44</w:t>
            </w:r>
          </w:p>
        </w:tc>
      </w:tr>
      <w:tr w:rsidR="00E878EB" w14:paraId="0EE11693" w14:textId="77777777">
        <w:tc>
          <w:tcPr>
            <w:tcW w:w="690" w:type="dxa"/>
            <w:vMerge/>
            <w:vAlign w:val="center"/>
          </w:tcPr>
          <w:p w14:paraId="3A407863" w14:textId="77777777" w:rsidR="00E878EB" w:rsidRDefault="00E878EB"/>
        </w:tc>
        <w:tc>
          <w:tcPr>
            <w:tcW w:w="916" w:type="dxa"/>
            <w:vMerge/>
            <w:vAlign w:val="center"/>
          </w:tcPr>
          <w:p w14:paraId="56574BED" w14:textId="77777777" w:rsidR="00E878EB" w:rsidRDefault="00E878EB"/>
        </w:tc>
        <w:tc>
          <w:tcPr>
            <w:tcW w:w="1075" w:type="dxa"/>
            <w:vAlign w:val="center"/>
          </w:tcPr>
          <w:p w14:paraId="6E089464" w14:textId="77777777" w:rsidR="00E878EB" w:rsidRDefault="003B46EF">
            <w:r>
              <w:t>6311</w:t>
            </w:r>
          </w:p>
        </w:tc>
        <w:tc>
          <w:tcPr>
            <w:tcW w:w="3186" w:type="dxa"/>
            <w:vAlign w:val="center"/>
          </w:tcPr>
          <w:p w14:paraId="5A31C39A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229CDC7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58C8152C" w14:textId="77777777" w:rsidR="00E878EB" w:rsidRDefault="003B46EF">
            <w:r>
              <w:t>50.13</w:t>
            </w:r>
          </w:p>
        </w:tc>
      </w:tr>
      <w:tr w:rsidR="00E878EB" w14:paraId="6B66733C" w14:textId="77777777">
        <w:tc>
          <w:tcPr>
            <w:tcW w:w="690" w:type="dxa"/>
            <w:vMerge/>
            <w:vAlign w:val="center"/>
          </w:tcPr>
          <w:p w14:paraId="6C2BB3DB" w14:textId="77777777" w:rsidR="00E878EB" w:rsidRDefault="00E878EB"/>
        </w:tc>
        <w:tc>
          <w:tcPr>
            <w:tcW w:w="916" w:type="dxa"/>
            <w:vMerge/>
            <w:vAlign w:val="center"/>
          </w:tcPr>
          <w:p w14:paraId="639FCA13" w14:textId="77777777" w:rsidR="00E878EB" w:rsidRDefault="00E878EB"/>
        </w:tc>
        <w:tc>
          <w:tcPr>
            <w:tcW w:w="1075" w:type="dxa"/>
            <w:vAlign w:val="center"/>
          </w:tcPr>
          <w:p w14:paraId="04181BF0" w14:textId="77777777" w:rsidR="00E878EB" w:rsidRDefault="003B46EF">
            <w:r>
              <w:t>6510</w:t>
            </w:r>
          </w:p>
        </w:tc>
        <w:tc>
          <w:tcPr>
            <w:tcW w:w="3186" w:type="dxa"/>
            <w:vAlign w:val="center"/>
          </w:tcPr>
          <w:p w14:paraId="2BF48248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5E36D18E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781226C6" w14:textId="77777777" w:rsidR="00E878EB" w:rsidRDefault="003B46EF">
            <w:r>
              <w:t>46.43</w:t>
            </w:r>
          </w:p>
        </w:tc>
      </w:tr>
      <w:tr w:rsidR="00E878EB" w14:paraId="0AC098A1" w14:textId="77777777">
        <w:tc>
          <w:tcPr>
            <w:tcW w:w="690" w:type="dxa"/>
            <w:vMerge/>
            <w:vAlign w:val="center"/>
          </w:tcPr>
          <w:p w14:paraId="545FC7FF" w14:textId="77777777" w:rsidR="00E878EB" w:rsidRDefault="00E878EB"/>
        </w:tc>
        <w:tc>
          <w:tcPr>
            <w:tcW w:w="916" w:type="dxa"/>
            <w:vMerge/>
            <w:vAlign w:val="center"/>
          </w:tcPr>
          <w:p w14:paraId="79885D92" w14:textId="77777777" w:rsidR="00E878EB" w:rsidRDefault="00E878EB"/>
        </w:tc>
        <w:tc>
          <w:tcPr>
            <w:tcW w:w="1075" w:type="dxa"/>
            <w:vAlign w:val="center"/>
          </w:tcPr>
          <w:p w14:paraId="7F7AA55E" w14:textId="77777777" w:rsidR="00E878EB" w:rsidRDefault="003B46EF">
            <w:r>
              <w:t>6511</w:t>
            </w:r>
          </w:p>
        </w:tc>
        <w:tc>
          <w:tcPr>
            <w:tcW w:w="3186" w:type="dxa"/>
            <w:vAlign w:val="center"/>
          </w:tcPr>
          <w:p w14:paraId="1F2706C1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73ADA7A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67DC5548" w14:textId="77777777" w:rsidR="00E878EB" w:rsidRDefault="003B46EF">
            <w:r>
              <w:t>45.78</w:t>
            </w:r>
          </w:p>
        </w:tc>
      </w:tr>
      <w:tr w:rsidR="00E878EB" w14:paraId="53E961A8" w14:textId="77777777">
        <w:tc>
          <w:tcPr>
            <w:tcW w:w="690" w:type="dxa"/>
            <w:vMerge/>
            <w:vAlign w:val="center"/>
          </w:tcPr>
          <w:p w14:paraId="19AC1A6E" w14:textId="77777777" w:rsidR="00E878EB" w:rsidRDefault="00E878EB"/>
        </w:tc>
        <w:tc>
          <w:tcPr>
            <w:tcW w:w="916" w:type="dxa"/>
            <w:vMerge/>
            <w:vAlign w:val="center"/>
          </w:tcPr>
          <w:p w14:paraId="7A7E9B70" w14:textId="77777777" w:rsidR="00E878EB" w:rsidRDefault="00E878EB"/>
        </w:tc>
        <w:tc>
          <w:tcPr>
            <w:tcW w:w="1075" w:type="dxa"/>
            <w:vAlign w:val="center"/>
          </w:tcPr>
          <w:p w14:paraId="661E21B4" w14:textId="77777777" w:rsidR="00E878EB" w:rsidRDefault="003B46EF">
            <w:r>
              <w:t>6562</w:t>
            </w:r>
          </w:p>
        </w:tc>
        <w:tc>
          <w:tcPr>
            <w:tcW w:w="3186" w:type="dxa"/>
            <w:vAlign w:val="center"/>
          </w:tcPr>
          <w:p w14:paraId="2CFFE6B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042924E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4F3B166" w14:textId="77777777" w:rsidR="00E878EB" w:rsidRDefault="003B46EF">
            <w:r>
              <w:t>43.81</w:t>
            </w:r>
          </w:p>
        </w:tc>
      </w:tr>
      <w:tr w:rsidR="00E878EB" w14:paraId="2F7BAEE1" w14:textId="77777777">
        <w:tc>
          <w:tcPr>
            <w:tcW w:w="690" w:type="dxa"/>
            <w:vMerge/>
            <w:vAlign w:val="center"/>
          </w:tcPr>
          <w:p w14:paraId="3B544E70" w14:textId="77777777" w:rsidR="00E878EB" w:rsidRDefault="00E878EB"/>
        </w:tc>
        <w:tc>
          <w:tcPr>
            <w:tcW w:w="916" w:type="dxa"/>
            <w:vMerge/>
            <w:vAlign w:val="center"/>
          </w:tcPr>
          <w:p w14:paraId="2C51E173" w14:textId="77777777" w:rsidR="00E878EB" w:rsidRDefault="00E878EB"/>
        </w:tc>
        <w:tc>
          <w:tcPr>
            <w:tcW w:w="1075" w:type="dxa"/>
            <w:vAlign w:val="center"/>
          </w:tcPr>
          <w:p w14:paraId="5C42CC8C" w14:textId="77777777" w:rsidR="00E878EB" w:rsidRDefault="003B46EF">
            <w:r>
              <w:t>6611</w:t>
            </w:r>
          </w:p>
        </w:tc>
        <w:tc>
          <w:tcPr>
            <w:tcW w:w="3186" w:type="dxa"/>
            <w:vAlign w:val="center"/>
          </w:tcPr>
          <w:p w14:paraId="09ADF38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1650FC8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4D1B6843" w14:textId="77777777" w:rsidR="00E878EB" w:rsidRDefault="003B46EF">
            <w:r>
              <w:t>44.73</w:t>
            </w:r>
          </w:p>
        </w:tc>
      </w:tr>
      <w:tr w:rsidR="00E878EB" w14:paraId="6C6BE767" w14:textId="77777777">
        <w:tc>
          <w:tcPr>
            <w:tcW w:w="690" w:type="dxa"/>
            <w:vMerge/>
            <w:vAlign w:val="center"/>
          </w:tcPr>
          <w:p w14:paraId="36F0ADBA" w14:textId="77777777" w:rsidR="00E878EB" w:rsidRDefault="00E878EB"/>
        </w:tc>
        <w:tc>
          <w:tcPr>
            <w:tcW w:w="916" w:type="dxa"/>
            <w:vMerge/>
            <w:vAlign w:val="center"/>
          </w:tcPr>
          <w:p w14:paraId="4A45970E" w14:textId="77777777" w:rsidR="00E878EB" w:rsidRDefault="00E878EB"/>
        </w:tc>
        <w:tc>
          <w:tcPr>
            <w:tcW w:w="1075" w:type="dxa"/>
            <w:vAlign w:val="center"/>
          </w:tcPr>
          <w:p w14:paraId="6AC0CFCC" w14:textId="77777777" w:rsidR="00E878EB" w:rsidRDefault="003B46EF">
            <w:r>
              <w:t>6616</w:t>
            </w:r>
          </w:p>
        </w:tc>
        <w:tc>
          <w:tcPr>
            <w:tcW w:w="3186" w:type="dxa"/>
            <w:vAlign w:val="center"/>
          </w:tcPr>
          <w:p w14:paraId="01F0AB8A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8F18C3A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359D3E4D" w14:textId="77777777" w:rsidR="00E878EB" w:rsidRDefault="003B46EF">
            <w:r>
              <w:t>43.76</w:t>
            </w:r>
          </w:p>
        </w:tc>
      </w:tr>
      <w:tr w:rsidR="00E878EB" w14:paraId="7FC2E450" w14:textId="77777777">
        <w:tc>
          <w:tcPr>
            <w:tcW w:w="690" w:type="dxa"/>
            <w:vMerge/>
            <w:vAlign w:val="center"/>
          </w:tcPr>
          <w:p w14:paraId="02994A5D" w14:textId="77777777" w:rsidR="00E878EB" w:rsidRDefault="00E878EB"/>
        </w:tc>
        <w:tc>
          <w:tcPr>
            <w:tcW w:w="916" w:type="dxa"/>
            <w:vMerge/>
            <w:vAlign w:val="center"/>
          </w:tcPr>
          <w:p w14:paraId="4DC693A6" w14:textId="77777777" w:rsidR="00E878EB" w:rsidRDefault="00E878EB"/>
        </w:tc>
        <w:tc>
          <w:tcPr>
            <w:tcW w:w="1075" w:type="dxa"/>
            <w:vAlign w:val="center"/>
          </w:tcPr>
          <w:p w14:paraId="561B142F" w14:textId="77777777" w:rsidR="00E878EB" w:rsidRDefault="003B46EF">
            <w:r>
              <w:t>6624</w:t>
            </w:r>
          </w:p>
        </w:tc>
        <w:tc>
          <w:tcPr>
            <w:tcW w:w="3186" w:type="dxa"/>
            <w:vAlign w:val="center"/>
          </w:tcPr>
          <w:p w14:paraId="67E2277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A11CD22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47F792AD" w14:textId="77777777" w:rsidR="00E878EB" w:rsidRDefault="003B46EF">
            <w:r>
              <w:t>41.54</w:t>
            </w:r>
          </w:p>
        </w:tc>
      </w:tr>
      <w:tr w:rsidR="00E878EB" w14:paraId="5749BD44" w14:textId="77777777">
        <w:tc>
          <w:tcPr>
            <w:tcW w:w="690" w:type="dxa"/>
            <w:vMerge/>
            <w:vAlign w:val="center"/>
          </w:tcPr>
          <w:p w14:paraId="72BDDFB9" w14:textId="77777777" w:rsidR="00E878EB" w:rsidRDefault="00E878EB"/>
        </w:tc>
        <w:tc>
          <w:tcPr>
            <w:tcW w:w="916" w:type="dxa"/>
            <w:vMerge/>
            <w:vAlign w:val="center"/>
          </w:tcPr>
          <w:p w14:paraId="793CB669" w14:textId="77777777" w:rsidR="00E878EB" w:rsidRDefault="00E878EB"/>
        </w:tc>
        <w:tc>
          <w:tcPr>
            <w:tcW w:w="1075" w:type="dxa"/>
            <w:vAlign w:val="center"/>
          </w:tcPr>
          <w:p w14:paraId="292EE43D" w14:textId="77777777" w:rsidR="00E878EB" w:rsidRDefault="003B46EF">
            <w:r>
              <w:t>6631</w:t>
            </w:r>
          </w:p>
        </w:tc>
        <w:tc>
          <w:tcPr>
            <w:tcW w:w="3186" w:type="dxa"/>
            <w:vAlign w:val="center"/>
          </w:tcPr>
          <w:p w14:paraId="06F6C903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48A2B31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03A7CC00" w14:textId="77777777" w:rsidR="00E878EB" w:rsidRDefault="003B46EF">
            <w:r>
              <w:t>39.82</w:t>
            </w:r>
          </w:p>
        </w:tc>
      </w:tr>
      <w:tr w:rsidR="00E878EB" w14:paraId="5123B419" w14:textId="77777777">
        <w:tc>
          <w:tcPr>
            <w:tcW w:w="690" w:type="dxa"/>
            <w:vMerge/>
            <w:vAlign w:val="center"/>
          </w:tcPr>
          <w:p w14:paraId="42EECC6B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5E25023B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4CD377B6" w14:textId="77777777" w:rsidR="00E878EB" w:rsidRDefault="003B46EF">
            <w:r>
              <w:t>6031</w:t>
            </w:r>
          </w:p>
        </w:tc>
        <w:tc>
          <w:tcPr>
            <w:tcW w:w="3186" w:type="dxa"/>
            <w:vAlign w:val="center"/>
          </w:tcPr>
          <w:p w14:paraId="67A458A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6E91EB0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584B05A0" w14:textId="77777777" w:rsidR="00E878EB" w:rsidRDefault="003B46EF">
            <w:r>
              <w:t>42.95</w:t>
            </w:r>
          </w:p>
        </w:tc>
      </w:tr>
      <w:tr w:rsidR="00E878EB" w14:paraId="46A36122" w14:textId="77777777">
        <w:tc>
          <w:tcPr>
            <w:tcW w:w="690" w:type="dxa"/>
            <w:vMerge/>
            <w:vAlign w:val="center"/>
          </w:tcPr>
          <w:p w14:paraId="61C10F47" w14:textId="77777777" w:rsidR="00E878EB" w:rsidRDefault="00E878EB"/>
        </w:tc>
        <w:tc>
          <w:tcPr>
            <w:tcW w:w="916" w:type="dxa"/>
            <w:vMerge/>
            <w:vAlign w:val="center"/>
          </w:tcPr>
          <w:p w14:paraId="4673FBB9" w14:textId="77777777" w:rsidR="00E878EB" w:rsidRDefault="00E878EB"/>
        </w:tc>
        <w:tc>
          <w:tcPr>
            <w:tcW w:w="1075" w:type="dxa"/>
            <w:vAlign w:val="center"/>
          </w:tcPr>
          <w:p w14:paraId="6A8CB562" w14:textId="77777777" w:rsidR="00E878EB" w:rsidRDefault="003B46EF">
            <w:r>
              <w:t>6036</w:t>
            </w:r>
          </w:p>
        </w:tc>
        <w:tc>
          <w:tcPr>
            <w:tcW w:w="3186" w:type="dxa"/>
            <w:vAlign w:val="center"/>
          </w:tcPr>
          <w:p w14:paraId="33174DE3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013DCC7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35097391" w14:textId="77777777" w:rsidR="00E878EB" w:rsidRDefault="003B46EF">
            <w:r>
              <w:t>42.92</w:t>
            </w:r>
          </w:p>
        </w:tc>
      </w:tr>
      <w:tr w:rsidR="00E878EB" w14:paraId="4EB8E83F" w14:textId="77777777">
        <w:tc>
          <w:tcPr>
            <w:tcW w:w="690" w:type="dxa"/>
            <w:vMerge/>
            <w:vAlign w:val="center"/>
          </w:tcPr>
          <w:p w14:paraId="04D23EEE" w14:textId="77777777" w:rsidR="00E878EB" w:rsidRDefault="00E878EB"/>
        </w:tc>
        <w:tc>
          <w:tcPr>
            <w:tcW w:w="916" w:type="dxa"/>
            <w:vMerge/>
            <w:vAlign w:val="center"/>
          </w:tcPr>
          <w:p w14:paraId="10C4E151" w14:textId="77777777" w:rsidR="00E878EB" w:rsidRDefault="00E878EB"/>
        </w:tc>
        <w:tc>
          <w:tcPr>
            <w:tcW w:w="1075" w:type="dxa"/>
            <w:vAlign w:val="center"/>
          </w:tcPr>
          <w:p w14:paraId="6C04A462" w14:textId="77777777" w:rsidR="00E878EB" w:rsidRDefault="003B46EF">
            <w:r>
              <w:t>6076</w:t>
            </w:r>
          </w:p>
        </w:tc>
        <w:tc>
          <w:tcPr>
            <w:tcW w:w="3186" w:type="dxa"/>
            <w:vAlign w:val="center"/>
          </w:tcPr>
          <w:p w14:paraId="09233A24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77A3858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16D04377" w14:textId="77777777" w:rsidR="00E878EB" w:rsidRDefault="003B46EF">
            <w:r>
              <w:t>45.01</w:t>
            </w:r>
          </w:p>
        </w:tc>
      </w:tr>
      <w:tr w:rsidR="00E878EB" w14:paraId="209E637D" w14:textId="77777777">
        <w:tc>
          <w:tcPr>
            <w:tcW w:w="690" w:type="dxa"/>
            <w:vMerge/>
            <w:vAlign w:val="center"/>
          </w:tcPr>
          <w:p w14:paraId="26B2A5AF" w14:textId="77777777" w:rsidR="00E878EB" w:rsidRDefault="00E878EB"/>
        </w:tc>
        <w:tc>
          <w:tcPr>
            <w:tcW w:w="916" w:type="dxa"/>
            <w:vMerge/>
            <w:vAlign w:val="center"/>
          </w:tcPr>
          <w:p w14:paraId="2E8AFA86" w14:textId="77777777" w:rsidR="00E878EB" w:rsidRDefault="00E878EB"/>
        </w:tc>
        <w:tc>
          <w:tcPr>
            <w:tcW w:w="1075" w:type="dxa"/>
            <w:vAlign w:val="center"/>
          </w:tcPr>
          <w:p w14:paraId="24B9B941" w14:textId="77777777" w:rsidR="00E878EB" w:rsidRDefault="003B46EF">
            <w:r>
              <w:t>6081</w:t>
            </w:r>
          </w:p>
        </w:tc>
        <w:tc>
          <w:tcPr>
            <w:tcW w:w="3186" w:type="dxa"/>
            <w:vAlign w:val="center"/>
          </w:tcPr>
          <w:p w14:paraId="0404AC89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25BC6E8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55EA8287" w14:textId="77777777" w:rsidR="00E878EB" w:rsidRDefault="003B46EF">
            <w:r>
              <w:t>45.75</w:t>
            </w:r>
          </w:p>
        </w:tc>
      </w:tr>
      <w:tr w:rsidR="00E878EB" w14:paraId="261B25CD" w14:textId="77777777">
        <w:tc>
          <w:tcPr>
            <w:tcW w:w="690" w:type="dxa"/>
            <w:vMerge/>
            <w:vAlign w:val="center"/>
          </w:tcPr>
          <w:p w14:paraId="775B8235" w14:textId="77777777" w:rsidR="00E878EB" w:rsidRDefault="00E878EB"/>
        </w:tc>
        <w:tc>
          <w:tcPr>
            <w:tcW w:w="916" w:type="dxa"/>
            <w:vMerge/>
            <w:vAlign w:val="center"/>
          </w:tcPr>
          <w:p w14:paraId="0C9F1641" w14:textId="77777777" w:rsidR="00E878EB" w:rsidRDefault="00E878EB"/>
        </w:tc>
        <w:tc>
          <w:tcPr>
            <w:tcW w:w="1075" w:type="dxa"/>
            <w:vAlign w:val="center"/>
          </w:tcPr>
          <w:p w14:paraId="4E257DC6" w14:textId="77777777" w:rsidR="00E878EB" w:rsidRDefault="003B46EF">
            <w:r>
              <w:t>6136</w:t>
            </w:r>
          </w:p>
        </w:tc>
        <w:tc>
          <w:tcPr>
            <w:tcW w:w="3186" w:type="dxa"/>
            <w:vAlign w:val="center"/>
          </w:tcPr>
          <w:p w14:paraId="0F56FDAF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74ED381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4614C6CB" w14:textId="77777777" w:rsidR="00E878EB" w:rsidRDefault="003B46EF">
            <w:r>
              <w:t>45.94</w:t>
            </w:r>
          </w:p>
        </w:tc>
      </w:tr>
      <w:tr w:rsidR="00E878EB" w14:paraId="4A3208BA" w14:textId="77777777">
        <w:tc>
          <w:tcPr>
            <w:tcW w:w="690" w:type="dxa"/>
            <w:vMerge/>
            <w:vAlign w:val="center"/>
          </w:tcPr>
          <w:p w14:paraId="7A85EAF5" w14:textId="77777777" w:rsidR="00E878EB" w:rsidRDefault="00E878EB"/>
        </w:tc>
        <w:tc>
          <w:tcPr>
            <w:tcW w:w="916" w:type="dxa"/>
            <w:vMerge/>
            <w:vAlign w:val="center"/>
          </w:tcPr>
          <w:p w14:paraId="7E93AFC3" w14:textId="77777777" w:rsidR="00E878EB" w:rsidRDefault="00E878EB"/>
        </w:tc>
        <w:tc>
          <w:tcPr>
            <w:tcW w:w="1075" w:type="dxa"/>
            <w:vAlign w:val="center"/>
          </w:tcPr>
          <w:p w14:paraId="02CAC84D" w14:textId="77777777" w:rsidR="00E878EB" w:rsidRDefault="003B46EF">
            <w:r>
              <w:t>6149</w:t>
            </w:r>
          </w:p>
        </w:tc>
        <w:tc>
          <w:tcPr>
            <w:tcW w:w="3186" w:type="dxa"/>
            <w:vAlign w:val="center"/>
          </w:tcPr>
          <w:p w14:paraId="3872DA3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292A11DA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4DFBA692" w14:textId="77777777" w:rsidR="00E878EB" w:rsidRDefault="003B46EF">
            <w:r>
              <w:t>45.97</w:t>
            </w:r>
          </w:p>
        </w:tc>
      </w:tr>
      <w:tr w:rsidR="00E878EB" w14:paraId="4ACCB442" w14:textId="77777777">
        <w:tc>
          <w:tcPr>
            <w:tcW w:w="690" w:type="dxa"/>
            <w:vMerge/>
            <w:vAlign w:val="center"/>
          </w:tcPr>
          <w:p w14:paraId="7C85B1AA" w14:textId="77777777" w:rsidR="00E878EB" w:rsidRDefault="00E878EB"/>
        </w:tc>
        <w:tc>
          <w:tcPr>
            <w:tcW w:w="916" w:type="dxa"/>
            <w:vMerge/>
            <w:vAlign w:val="center"/>
          </w:tcPr>
          <w:p w14:paraId="2FFDCEC1" w14:textId="77777777" w:rsidR="00E878EB" w:rsidRDefault="00E878EB"/>
        </w:tc>
        <w:tc>
          <w:tcPr>
            <w:tcW w:w="1075" w:type="dxa"/>
            <w:vAlign w:val="center"/>
          </w:tcPr>
          <w:p w14:paraId="36F18FAA" w14:textId="77777777" w:rsidR="00E878EB" w:rsidRDefault="003B46EF">
            <w:r>
              <w:t>6203</w:t>
            </w:r>
          </w:p>
        </w:tc>
        <w:tc>
          <w:tcPr>
            <w:tcW w:w="3186" w:type="dxa"/>
            <w:vAlign w:val="center"/>
          </w:tcPr>
          <w:p w14:paraId="6C21468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39B4D62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07F48631" w14:textId="77777777" w:rsidR="00E878EB" w:rsidRDefault="003B46EF">
            <w:r>
              <w:t>47.59</w:t>
            </w:r>
          </w:p>
        </w:tc>
      </w:tr>
      <w:tr w:rsidR="00E878EB" w14:paraId="0A9A57AA" w14:textId="77777777">
        <w:tc>
          <w:tcPr>
            <w:tcW w:w="690" w:type="dxa"/>
            <w:vMerge/>
            <w:vAlign w:val="center"/>
          </w:tcPr>
          <w:p w14:paraId="2A2C1322" w14:textId="77777777" w:rsidR="00E878EB" w:rsidRDefault="00E878EB"/>
        </w:tc>
        <w:tc>
          <w:tcPr>
            <w:tcW w:w="916" w:type="dxa"/>
            <w:vMerge/>
            <w:vAlign w:val="center"/>
          </w:tcPr>
          <w:p w14:paraId="77E6B9F1" w14:textId="77777777" w:rsidR="00E878EB" w:rsidRDefault="00E878EB"/>
        </w:tc>
        <w:tc>
          <w:tcPr>
            <w:tcW w:w="1075" w:type="dxa"/>
            <w:vAlign w:val="center"/>
          </w:tcPr>
          <w:p w14:paraId="69785466" w14:textId="77777777" w:rsidR="00E878EB" w:rsidRDefault="003B46EF">
            <w:r>
              <w:t>6218</w:t>
            </w:r>
          </w:p>
        </w:tc>
        <w:tc>
          <w:tcPr>
            <w:tcW w:w="3186" w:type="dxa"/>
            <w:vAlign w:val="center"/>
          </w:tcPr>
          <w:p w14:paraId="484AC504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774FCDF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5E15EFB8" w14:textId="77777777" w:rsidR="00E878EB" w:rsidRDefault="003B46EF">
            <w:r>
              <w:t>47.89</w:t>
            </w:r>
          </w:p>
        </w:tc>
      </w:tr>
      <w:tr w:rsidR="00E878EB" w14:paraId="04568F29" w14:textId="77777777">
        <w:tc>
          <w:tcPr>
            <w:tcW w:w="690" w:type="dxa"/>
            <w:vMerge/>
            <w:vAlign w:val="center"/>
          </w:tcPr>
          <w:p w14:paraId="5E21C4DC" w14:textId="77777777" w:rsidR="00E878EB" w:rsidRDefault="00E878EB"/>
        </w:tc>
        <w:tc>
          <w:tcPr>
            <w:tcW w:w="916" w:type="dxa"/>
            <w:vMerge/>
            <w:vAlign w:val="center"/>
          </w:tcPr>
          <w:p w14:paraId="508A1D4A" w14:textId="77777777" w:rsidR="00E878EB" w:rsidRDefault="00E878EB"/>
        </w:tc>
        <w:tc>
          <w:tcPr>
            <w:tcW w:w="1075" w:type="dxa"/>
            <w:vAlign w:val="center"/>
          </w:tcPr>
          <w:p w14:paraId="5D9272E7" w14:textId="77777777" w:rsidR="00E878EB" w:rsidRDefault="003B46EF">
            <w:r>
              <w:t>6238</w:t>
            </w:r>
          </w:p>
        </w:tc>
        <w:tc>
          <w:tcPr>
            <w:tcW w:w="3186" w:type="dxa"/>
            <w:vAlign w:val="center"/>
          </w:tcPr>
          <w:p w14:paraId="564EEBA6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CB31014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6C7CA1C2" w14:textId="77777777" w:rsidR="00E878EB" w:rsidRDefault="003B46EF">
            <w:r>
              <w:t>48.61</w:t>
            </w:r>
          </w:p>
        </w:tc>
      </w:tr>
      <w:tr w:rsidR="00E878EB" w14:paraId="12F5CE17" w14:textId="77777777">
        <w:tc>
          <w:tcPr>
            <w:tcW w:w="690" w:type="dxa"/>
            <w:vMerge/>
            <w:vAlign w:val="center"/>
          </w:tcPr>
          <w:p w14:paraId="07BEB8CB" w14:textId="77777777" w:rsidR="00E878EB" w:rsidRDefault="00E878EB"/>
        </w:tc>
        <w:tc>
          <w:tcPr>
            <w:tcW w:w="916" w:type="dxa"/>
            <w:vMerge/>
            <w:vAlign w:val="center"/>
          </w:tcPr>
          <w:p w14:paraId="3AC3ED42" w14:textId="77777777" w:rsidR="00E878EB" w:rsidRDefault="00E878EB"/>
        </w:tc>
        <w:tc>
          <w:tcPr>
            <w:tcW w:w="1075" w:type="dxa"/>
            <w:vAlign w:val="center"/>
          </w:tcPr>
          <w:p w14:paraId="0971C895" w14:textId="77777777" w:rsidR="00E878EB" w:rsidRDefault="003B46EF">
            <w:r>
              <w:t>6256</w:t>
            </w:r>
          </w:p>
        </w:tc>
        <w:tc>
          <w:tcPr>
            <w:tcW w:w="3186" w:type="dxa"/>
            <w:vAlign w:val="center"/>
          </w:tcPr>
          <w:p w14:paraId="6D28BA2B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4E7AECBF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5CD92F3B" w14:textId="77777777" w:rsidR="00E878EB" w:rsidRDefault="003B46EF">
            <w:r>
              <w:t>48.60</w:t>
            </w:r>
          </w:p>
        </w:tc>
      </w:tr>
      <w:tr w:rsidR="00E878EB" w14:paraId="5E3D31DB" w14:textId="77777777">
        <w:tc>
          <w:tcPr>
            <w:tcW w:w="690" w:type="dxa"/>
            <w:vMerge/>
            <w:vAlign w:val="center"/>
          </w:tcPr>
          <w:p w14:paraId="7AF01228" w14:textId="77777777" w:rsidR="00E878EB" w:rsidRDefault="00E878EB"/>
        </w:tc>
        <w:tc>
          <w:tcPr>
            <w:tcW w:w="916" w:type="dxa"/>
            <w:vMerge/>
            <w:vAlign w:val="center"/>
          </w:tcPr>
          <w:p w14:paraId="66F58582" w14:textId="77777777" w:rsidR="00E878EB" w:rsidRDefault="00E878EB"/>
        </w:tc>
        <w:tc>
          <w:tcPr>
            <w:tcW w:w="1075" w:type="dxa"/>
            <w:vAlign w:val="center"/>
          </w:tcPr>
          <w:p w14:paraId="740FCB87" w14:textId="77777777" w:rsidR="00E878EB" w:rsidRDefault="003B46EF">
            <w:r>
              <w:t>6270</w:t>
            </w:r>
          </w:p>
        </w:tc>
        <w:tc>
          <w:tcPr>
            <w:tcW w:w="3186" w:type="dxa"/>
            <w:vAlign w:val="center"/>
          </w:tcPr>
          <w:p w14:paraId="1CFFEB3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0EE4EB5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714E270E" w14:textId="77777777" w:rsidR="00E878EB" w:rsidRDefault="003B46EF">
            <w:r>
              <w:t>45.66</w:t>
            </w:r>
          </w:p>
        </w:tc>
      </w:tr>
      <w:tr w:rsidR="00E878EB" w14:paraId="5960427D" w14:textId="77777777">
        <w:tc>
          <w:tcPr>
            <w:tcW w:w="690" w:type="dxa"/>
            <w:vMerge/>
            <w:vAlign w:val="center"/>
          </w:tcPr>
          <w:p w14:paraId="6CAE7C71" w14:textId="77777777" w:rsidR="00E878EB" w:rsidRDefault="00E878EB"/>
        </w:tc>
        <w:tc>
          <w:tcPr>
            <w:tcW w:w="916" w:type="dxa"/>
            <w:vMerge/>
            <w:vAlign w:val="center"/>
          </w:tcPr>
          <w:p w14:paraId="7CE8EBBD" w14:textId="77777777" w:rsidR="00E878EB" w:rsidRDefault="00E878EB"/>
        </w:tc>
        <w:tc>
          <w:tcPr>
            <w:tcW w:w="1075" w:type="dxa"/>
            <w:vAlign w:val="center"/>
          </w:tcPr>
          <w:p w14:paraId="0EA8B90F" w14:textId="77777777" w:rsidR="00E878EB" w:rsidRDefault="003B46EF">
            <w:r>
              <w:t>6284</w:t>
            </w:r>
          </w:p>
        </w:tc>
        <w:tc>
          <w:tcPr>
            <w:tcW w:w="3186" w:type="dxa"/>
            <w:vAlign w:val="center"/>
          </w:tcPr>
          <w:p w14:paraId="79D0309D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2E5F1C5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0A78DA6D" w14:textId="77777777" w:rsidR="00E878EB" w:rsidRDefault="003B46EF">
            <w:r>
              <w:t>45.64</w:t>
            </w:r>
          </w:p>
        </w:tc>
      </w:tr>
      <w:tr w:rsidR="00E878EB" w14:paraId="7C9FC259" w14:textId="77777777">
        <w:tc>
          <w:tcPr>
            <w:tcW w:w="690" w:type="dxa"/>
            <w:vMerge/>
            <w:vAlign w:val="center"/>
          </w:tcPr>
          <w:p w14:paraId="5CE3ACC5" w14:textId="77777777" w:rsidR="00E878EB" w:rsidRDefault="00E878EB"/>
        </w:tc>
        <w:tc>
          <w:tcPr>
            <w:tcW w:w="916" w:type="dxa"/>
            <w:vMerge/>
            <w:vAlign w:val="center"/>
          </w:tcPr>
          <w:p w14:paraId="2567E8F8" w14:textId="77777777" w:rsidR="00E878EB" w:rsidRDefault="00E878EB"/>
        </w:tc>
        <w:tc>
          <w:tcPr>
            <w:tcW w:w="1075" w:type="dxa"/>
            <w:vAlign w:val="center"/>
          </w:tcPr>
          <w:p w14:paraId="1E613F0C" w14:textId="77777777" w:rsidR="00E878EB" w:rsidRDefault="003B46EF">
            <w:r>
              <w:t>6406</w:t>
            </w:r>
          </w:p>
        </w:tc>
        <w:tc>
          <w:tcPr>
            <w:tcW w:w="3186" w:type="dxa"/>
            <w:vAlign w:val="center"/>
          </w:tcPr>
          <w:p w14:paraId="13BC77B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04A7955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041D8C65" w14:textId="77777777" w:rsidR="00E878EB" w:rsidRDefault="003B46EF">
            <w:r>
              <w:t>45.66</w:t>
            </w:r>
          </w:p>
        </w:tc>
      </w:tr>
      <w:tr w:rsidR="00E878EB" w14:paraId="398B7D23" w14:textId="77777777">
        <w:tc>
          <w:tcPr>
            <w:tcW w:w="690" w:type="dxa"/>
            <w:vMerge/>
            <w:vAlign w:val="center"/>
          </w:tcPr>
          <w:p w14:paraId="17EFD15D" w14:textId="77777777" w:rsidR="00E878EB" w:rsidRDefault="00E878EB"/>
        </w:tc>
        <w:tc>
          <w:tcPr>
            <w:tcW w:w="916" w:type="dxa"/>
            <w:vMerge/>
            <w:vAlign w:val="center"/>
          </w:tcPr>
          <w:p w14:paraId="663F882B" w14:textId="77777777" w:rsidR="00E878EB" w:rsidRDefault="00E878EB"/>
        </w:tc>
        <w:tc>
          <w:tcPr>
            <w:tcW w:w="1075" w:type="dxa"/>
            <w:vAlign w:val="center"/>
          </w:tcPr>
          <w:p w14:paraId="2E57B9FB" w14:textId="77777777" w:rsidR="00E878EB" w:rsidRDefault="003B46EF">
            <w:r>
              <w:t>6419</w:t>
            </w:r>
          </w:p>
        </w:tc>
        <w:tc>
          <w:tcPr>
            <w:tcW w:w="3186" w:type="dxa"/>
            <w:vAlign w:val="center"/>
          </w:tcPr>
          <w:p w14:paraId="76869C4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5268F03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53492E8B" w14:textId="77777777" w:rsidR="00E878EB" w:rsidRDefault="003B46EF">
            <w:r>
              <w:t>45.95</w:t>
            </w:r>
          </w:p>
        </w:tc>
      </w:tr>
      <w:tr w:rsidR="00E878EB" w14:paraId="149A8803" w14:textId="77777777">
        <w:tc>
          <w:tcPr>
            <w:tcW w:w="690" w:type="dxa"/>
            <w:vMerge/>
            <w:vAlign w:val="center"/>
          </w:tcPr>
          <w:p w14:paraId="374C7E1C" w14:textId="77777777" w:rsidR="00E878EB" w:rsidRDefault="00E878EB"/>
        </w:tc>
        <w:tc>
          <w:tcPr>
            <w:tcW w:w="916" w:type="dxa"/>
            <w:vMerge/>
            <w:vAlign w:val="center"/>
          </w:tcPr>
          <w:p w14:paraId="0C8EBC36" w14:textId="77777777" w:rsidR="00E878EB" w:rsidRDefault="00E878EB"/>
        </w:tc>
        <w:tc>
          <w:tcPr>
            <w:tcW w:w="1075" w:type="dxa"/>
            <w:vAlign w:val="center"/>
          </w:tcPr>
          <w:p w14:paraId="5AD71465" w14:textId="77777777" w:rsidR="00E878EB" w:rsidRDefault="003B46EF">
            <w:r>
              <w:t>6537</w:t>
            </w:r>
          </w:p>
        </w:tc>
        <w:tc>
          <w:tcPr>
            <w:tcW w:w="3186" w:type="dxa"/>
            <w:vAlign w:val="center"/>
          </w:tcPr>
          <w:p w14:paraId="08364A0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5C382A8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87827C5" w14:textId="77777777" w:rsidR="00E878EB" w:rsidRDefault="003B46EF">
            <w:r>
              <w:t>44.08</w:t>
            </w:r>
          </w:p>
        </w:tc>
      </w:tr>
      <w:tr w:rsidR="00E878EB" w14:paraId="355E0266" w14:textId="77777777">
        <w:tc>
          <w:tcPr>
            <w:tcW w:w="690" w:type="dxa"/>
            <w:vMerge/>
            <w:vAlign w:val="center"/>
          </w:tcPr>
          <w:p w14:paraId="07608D98" w14:textId="77777777" w:rsidR="00E878EB" w:rsidRDefault="00E878EB"/>
        </w:tc>
        <w:tc>
          <w:tcPr>
            <w:tcW w:w="916" w:type="dxa"/>
            <w:vMerge/>
            <w:vAlign w:val="center"/>
          </w:tcPr>
          <w:p w14:paraId="1E24C408" w14:textId="77777777" w:rsidR="00E878EB" w:rsidRDefault="00E878EB"/>
        </w:tc>
        <w:tc>
          <w:tcPr>
            <w:tcW w:w="1075" w:type="dxa"/>
            <w:vAlign w:val="center"/>
          </w:tcPr>
          <w:p w14:paraId="03812926" w14:textId="77777777" w:rsidR="00E878EB" w:rsidRDefault="003B46EF">
            <w:r>
              <w:t>6551</w:t>
            </w:r>
          </w:p>
        </w:tc>
        <w:tc>
          <w:tcPr>
            <w:tcW w:w="3186" w:type="dxa"/>
            <w:vAlign w:val="center"/>
          </w:tcPr>
          <w:p w14:paraId="0D1439C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BFA1A47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24CF0776" w14:textId="77777777" w:rsidR="00E878EB" w:rsidRDefault="003B46EF">
            <w:r>
              <w:t>43.81</w:t>
            </w:r>
          </w:p>
        </w:tc>
      </w:tr>
      <w:tr w:rsidR="00E878EB" w14:paraId="6FA59BF4" w14:textId="77777777">
        <w:tc>
          <w:tcPr>
            <w:tcW w:w="690" w:type="dxa"/>
            <w:vMerge/>
            <w:vAlign w:val="center"/>
          </w:tcPr>
          <w:p w14:paraId="728ED64C" w14:textId="77777777" w:rsidR="00E878EB" w:rsidRDefault="00E878EB"/>
        </w:tc>
        <w:tc>
          <w:tcPr>
            <w:tcW w:w="916" w:type="dxa"/>
            <w:vMerge/>
            <w:vAlign w:val="center"/>
          </w:tcPr>
          <w:p w14:paraId="6CC01A3E" w14:textId="77777777" w:rsidR="00E878EB" w:rsidRDefault="00E878EB"/>
        </w:tc>
        <w:tc>
          <w:tcPr>
            <w:tcW w:w="1075" w:type="dxa"/>
            <w:vAlign w:val="center"/>
          </w:tcPr>
          <w:p w14:paraId="20BBA773" w14:textId="77777777" w:rsidR="00E878EB" w:rsidRDefault="003B46EF">
            <w:r>
              <w:t>6574</w:t>
            </w:r>
          </w:p>
        </w:tc>
        <w:tc>
          <w:tcPr>
            <w:tcW w:w="3186" w:type="dxa"/>
            <w:vAlign w:val="center"/>
          </w:tcPr>
          <w:p w14:paraId="5A13A20B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E3C73D6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034AB8A" w14:textId="77777777" w:rsidR="00E878EB" w:rsidRDefault="003B46EF">
            <w:r>
              <w:t>44.61</w:t>
            </w:r>
          </w:p>
        </w:tc>
      </w:tr>
      <w:tr w:rsidR="00E878EB" w14:paraId="2CF3AE0B" w14:textId="77777777">
        <w:tc>
          <w:tcPr>
            <w:tcW w:w="690" w:type="dxa"/>
            <w:vMerge/>
            <w:vAlign w:val="center"/>
          </w:tcPr>
          <w:p w14:paraId="3F5CE324" w14:textId="77777777" w:rsidR="00E878EB" w:rsidRDefault="00E878EB"/>
        </w:tc>
        <w:tc>
          <w:tcPr>
            <w:tcW w:w="916" w:type="dxa"/>
            <w:vMerge/>
            <w:vAlign w:val="center"/>
          </w:tcPr>
          <w:p w14:paraId="6982AD86" w14:textId="77777777" w:rsidR="00E878EB" w:rsidRDefault="00E878EB"/>
        </w:tc>
        <w:tc>
          <w:tcPr>
            <w:tcW w:w="1075" w:type="dxa"/>
            <w:vAlign w:val="center"/>
          </w:tcPr>
          <w:p w14:paraId="5547D887" w14:textId="77777777" w:rsidR="00E878EB" w:rsidRDefault="003B46EF">
            <w:r>
              <w:t>6585</w:t>
            </w:r>
          </w:p>
        </w:tc>
        <w:tc>
          <w:tcPr>
            <w:tcW w:w="3186" w:type="dxa"/>
            <w:vAlign w:val="center"/>
          </w:tcPr>
          <w:p w14:paraId="404A8DA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7284A7C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2FBE273A" w14:textId="77777777" w:rsidR="00E878EB" w:rsidRDefault="003B46EF">
            <w:r>
              <w:t>43.81</w:t>
            </w:r>
          </w:p>
        </w:tc>
      </w:tr>
      <w:tr w:rsidR="00E878EB" w14:paraId="3B231398" w14:textId="77777777">
        <w:tc>
          <w:tcPr>
            <w:tcW w:w="690" w:type="dxa"/>
            <w:vMerge/>
            <w:vAlign w:val="center"/>
          </w:tcPr>
          <w:p w14:paraId="1B68AAE6" w14:textId="77777777" w:rsidR="00E878EB" w:rsidRDefault="00E878EB"/>
        </w:tc>
        <w:tc>
          <w:tcPr>
            <w:tcW w:w="916" w:type="dxa"/>
            <w:vMerge/>
            <w:vAlign w:val="center"/>
          </w:tcPr>
          <w:p w14:paraId="1970F74C" w14:textId="77777777" w:rsidR="00E878EB" w:rsidRDefault="00E878EB"/>
        </w:tc>
        <w:tc>
          <w:tcPr>
            <w:tcW w:w="1075" w:type="dxa"/>
            <w:vAlign w:val="center"/>
          </w:tcPr>
          <w:p w14:paraId="1DCBEBDD" w14:textId="77777777" w:rsidR="00E878EB" w:rsidRDefault="003B46EF">
            <w:r>
              <w:t>6603</w:t>
            </w:r>
          </w:p>
        </w:tc>
        <w:tc>
          <w:tcPr>
            <w:tcW w:w="3186" w:type="dxa"/>
            <w:vAlign w:val="center"/>
          </w:tcPr>
          <w:p w14:paraId="33243B2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FFF088A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5F74BC8" w14:textId="77777777" w:rsidR="00E878EB" w:rsidRDefault="003B46EF">
            <w:r>
              <w:t>43.87</w:t>
            </w:r>
          </w:p>
        </w:tc>
      </w:tr>
      <w:tr w:rsidR="00E878EB" w14:paraId="526DB7BF" w14:textId="77777777">
        <w:tc>
          <w:tcPr>
            <w:tcW w:w="690" w:type="dxa"/>
            <w:vMerge/>
            <w:vAlign w:val="center"/>
          </w:tcPr>
          <w:p w14:paraId="4BB38330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40BCA187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1F8D90C3" w14:textId="77777777" w:rsidR="00E878EB" w:rsidRDefault="003B46EF">
            <w:r>
              <w:t>6029</w:t>
            </w:r>
          </w:p>
        </w:tc>
        <w:tc>
          <w:tcPr>
            <w:tcW w:w="3186" w:type="dxa"/>
            <w:vAlign w:val="center"/>
          </w:tcPr>
          <w:p w14:paraId="14F73EB7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6C2DBCF5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31B6F1F9" w14:textId="77777777" w:rsidR="00E878EB" w:rsidRDefault="003B46EF">
            <w:r>
              <w:t>43.16</w:t>
            </w:r>
          </w:p>
        </w:tc>
      </w:tr>
      <w:tr w:rsidR="00E878EB" w14:paraId="0CDEB82F" w14:textId="77777777">
        <w:tc>
          <w:tcPr>
            <w:tcW w:w="690" w:type="dxa"/>
            <w:vMerge/>
            <w:vAlign w:val="center"/>
          </w:tcPr>
          <w:p w14:paraId="562EEF81" w14:textId="77777777" w:rsidR="00E878EB" w:rsidRDefault="00E878EB"/>
        </w:tc>
        <w:tc>
          <w:tcPr>
            <w:tcW w:w="916" w:type="dxa"/>
            <w:vMerge/>
            <w:vAlign w:val="center"/>
          </w:tcPr>
          <w:p w14:paraId="61A70EE3" w14:textId="77777777" w:rsidR="00E878EB" w:rsidRDefault="00E878EB"/>
        </w:tc>
        <w:tc>
          <w:tcPr>
            <w:tcW w:w="1075" w:type="dxa"/>
            <w:vAlign w:val="center"/>
          </w:tcPr>
          <w:p w14:paraId="60F3114D" w14:textId="77777777" w:rsidR="00E878EB" w:rsidRDefault="003B46EF">
            <w:r>
              <w:t>6037</w:t>
            </w:r>
          </w:p>
        </w:tc>
        <w:tc>
          <w:tcPr>
            <w:tcW w:w="3186" w:type="dxa"/>
            <w:vAlign w:val="center"/>
          </w:tcPr>
          <w:p w14:paraId="67EB93F5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539807CD" w14:textId="77777777" w:rsidR="00E878EB" w:rsidRDefault="003B46EF">
            <w:r>
              <w:t>39.2</w:t>
            </w:r>
          </w:p>
        </w:tc>
        <w:tc>
          <w:tcPr>
            <w:tcW w:w="3356" w:type="dxa"/>
            <w:vAlign w:val="center"/>
          </w:tcPr>
          <w:p w14:paraId="0A702F99" w14:textId="77777777" w:rsidR="00E878EB" w:rsidRDefault="003B46EF">
            <w:r>
              <w:t>42.96</w:t>
            </w:r>
          </w:p>
        </w:tc>
      </w:tr>
      <w:tr w:rsidR="00E878EB" w14:paraId="30A3BA69" w14:textId="77777777">
        <w:tc>
          <w:tcPr>
            <w:tcW w:w="690" w:type="dxa"/>
            <w:vMerge/>
            <w:vAlign w:val="center"/>
          </w:tcPr>
          <w:p w14:paraId="574C8E02" w14:textId="77777777" w:rsidR="00E878EB" w:rsidRDefault="00E878EB"/>
        </w:tc>
        <w:tc>
          <w:tcPr>
            <w:tcW w:w="916" w:type="dxa"/>
            <w:vMerge/>
            <w:vAlign w:val="center"/>
          </w:tcPr>
          <w:p w14:paraId="2EF0BFA4" w14:textId="77777777" w:rsidR="00E878EB" w:rsidRDefault="00E878EB"/>
        </w:tc>
        <w:tc>
          <w:tcPr>
            <w:tcW w:w="1075" w:type="dxa"/>
            <w:vAlign w:val="center"/>
          </w:tcPr>
          <w:p w14:paraId="64F4B30B" w14:textId="77777777" w:rsidR="00E878EB" w:rsidRDefault="003B46EF">
            <w:r>
              <w:t>6073</w:t>
            </w:r>
          </w:p>
        </w:tc>
        <w:tc>
          <w:tcPr>
            <w:tcW w:w="3186" w:type="dxa"/>
            <w:vAlign w:val="center"/>
          </w:tcPr>
          <w:p w14:paraId="1A859D3E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12EE0AC0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511F1634" w14:textId="77777777" w:rsidR="00E878EB" w:rsidRDefault="003B46EF">
            <w:r>
              <w:t>46.19</w:t>
            </w:r>
          </w:p>
        </w:tc>
      </w:tr>
      <w:tr w:rsidR="00E878EB" w14:paraId="4E6DAF72" w14:textId="77777777">
        <w:tc>
          <w:tcPr>
            <w:tcW w:w="690" w:type="dxa"/>
            <w:vMerge/>
            <w:vAlign w:val="center"/>
          </w:tcPr>
          <w:p w14:paraId="143308BE" w14:textId="77777777" w:rsidR="00E878EB" w:rsidRDefault="00E878EB"/>
        </w:tc>
        <w:tc>
          <w:tcPr>
            <w:tcW w:w="916" w:type="dxa"/>
            <w:vMerge/>
            <w:vAlign w:val="center"/>
          </w:tcPr>
          <w:p w14:paraId="04E31627" w14:textId="77777777" w:rsidR="00E878EB" w:rsidRDefault="00E878EB"/>
        </w:tc>
        <w:tc>
          <w:tcPr>
            <w:tcW w:w="1075" w:type="dxa"/>
            <w:vAlign w:val="center"/>
          </w:tcPr>
          <w:p w14:paraId="16D58154" w14:textId="77777777" w:rsidR="00E878EB" w:rsidRDefault="003B46EF">
            <w:r>
              <w:t>6086</w:t>
            </w:r>
          </w:p>
        </w:tc>
        <w:tc>
          <w:tcPr>
            <w:tcW w:w="3186" w:type="dxa"/>
            <w:vAlign w:val="center"/>
          </w:tcPr>
          <w:p w14:paraId="17CF3EF9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4AF8691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5CCA0D50" w14:textId="77777777" w:rsidR="00E878EB" w:rsidRDefault="003B46EF">
            <w:r>
              <w:t>45.79</w:t>
            </w:r>
          </w:p>
        </w:tc>
      </w:tr>
      <w:tr w:rsidR="00E878EB" w14:paraId="7B9CA521" w14:textId="77777777">
        <w:tc>
          <w:tcPr>
            <w:tcW w:w="690" w:type="dxa"/>
            <w:vMerge/>
            <w:vAlign w:val="center"/>
          </w:tcPr>
          <w:p w14:paraId="60F08C24" w14:textId="77777777" w:rsidR="00E878EB" w:rsidRDefault="00E878EB"/>
        </w:tc>
        <w:tc>
          <w:tcPr>
            <w:tcW w:w="916" w:type="dxa"/>
            <w:vMerge/>
            <w:vAlign w:val="center"/>
          </w:tcPr>
          <w:p w14:paraId="073D3838" w14:textId="77777777" w:rsidR="00E878EB" w:rsidRDefault="00E878EB"/>
        </w:tc>
        <w:tc>
          <w:tcPr>
            <w:tcW w:w="1075" w:type="dxa"/>
            <w:vAlign w:val="center"/>
          </w:tcPr>
          <w:p w14:paraId="52A2687A" w14:textId="77777777" w:rsidR="00E878EB" w:rsidRDefault="003B46EF">
            <w:r>
              <w:t>6137</w:t>
            </w:r>
          </w:p>
        </w:tc>
        <w:tc>
          <w:tcPr>
            <w:tcW w:w="3186" w:type="dxa"/>
            <w:vAlign w:val="center"/>
          </w:tcPr>
          <w:p w14:paraId="3B8EE9A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4A5D978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1994C6D5" w14:textId="77777777" w:rsidR="00E878EB" w:rsidRDefault="003B46EF">
            <w:r>
              <w:t>46.07</w:t>
            </w:r>
          </w:p>
        </w:tc>
      </w:tr>
      <w:tr w:rsidR="00E878EB" w14:paraId="5E62B144" w14:textId="77777777">
        <w:tc>
          <w:tcPr>
            <w:tcW w:w="690" w:type="dxa"/>
            <w:vMerge/>
            <w:vAlign w:val="center"/>
          </w:tcPr>
          <w:p w14:paraId="4377D554" w14:textId="77777777" w:rsidR="00E878EB" w:rsidRDefault="00E878EB"/>
        </w:tc>
        <w:tc>
          <w:tcPr>
            <w:tcW w:w="916" w:type="dxa"/>
            <w:vMerge/>
            <w:vAlign w:val="center"/>
          </w:tcPr>
          <w:p w14:paraId="673FD88C" w14:textId="77777777" w:rsidR="00E878EB" w:rsidRDefault="00E878EB"/>
        </w:tc>
        <w:tc>
          <w:tcPr>
            <w:tcW w:w="1075" w:type="dxa"/>
            <w:vAlign w:val="center"/>
          </w:tcPr>
          <w:p w14:paraId="17635551" w14:textId="77777777" w:rsidR="00E878EB" w:rsidRDefault="003B46EF">
            <w:r>
              <w:t>6146</w:t>
            </w:r>
          </w:p>
        </w:tc>
        <w:tc>
          <w:tcPr>
            <w:tcW w:w="3186" w:type="dxa"/>
            <w:vAlign w:val="center"/>
          </w:tcPr>
          <w:p w14:paraId="58CCD1D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449A7DD8" w14:textId="77777777" w:rsidR="00E878EB" w:rsidRDefault="003B46EF">
            <w:r>
              <w:t>13.2</w:t>
            </w:r>
          </w:p>
        </w:tc>
        <w:tc>
          <w:tcPr>
            <w:tcW w:w="3356" w:type="dxa"/>
            <w:vAlign w:val="center"/>
          </w:tcPr>
          <w:p w14:paraId="75DA9A69" w14:textId="77777777" w:rsidR="00E878EB" w:rsidRDefault="003B46EF">
            <w:r>
              <w:t>46.07</w:t>
            </w:r>
          </w:p>
        </w:tc>
      </w:tr>
      <w:tr w:rsidR="00E878EB" w14:paraId="62554250" w14:textId="77777777">
        <w:tc>
          <w:tcPr>
            <w:tcW w:w="690" w:type="dxa"/>
            <w:vMerge/>
            <w:vAlign w:val="center"/>
          </w:tcPr>
          <w:p w14:paraId="0B37791D" w14:textId="77777777" w:rsidR="00E878EB" w:rsidRDefault="00E878EB"/>
        </w:tc>
        <w:tc>
          <w:tcPr>
            <w:tcW w:w="916" w:type="dxa"/>
            <w:vMerge/>
            <w:vAlign w:val="center"/>
          </w:tcPr>
          <w:p w14:paraId="6A2E073A" w14:textId="77777777" w:rsidR="00E878EB" w:rsidRDefault="00E878EB"/>
        </w:tc>
        <w:tc>
          <w:tcPr>
            <w:tcW w:w="1075" w:type="dxa"/>
            <w:vAlign w:val="center"/>
          </w:tcPr>
          <w:p w14:paraId="02D83708" w14:textId="77777777" w:rsidR="00E878EB" w:rsidRDefault="003B46EF">
            <w:r>
              <w:t>6199</w:t>
            </w:r>
          </w:p>
        </w:tc>
        <w:tc>
          <w:tcPr>
            <w:tcW w:w="3186" w:type="dxa"/>
            <w:vAlign w:val="center"/>
          </w:tcPr>
          <w:p w14:paraId="3BC3E428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514997D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25141C6" w14:textId="77777777" w:rsidR="00E878EB" w:rsidRDefault="003B46EF">
            <w:r>
              <w:t>47.84</w:t>
            </w:r>
          </w:p>
        </w:tc>
      </w:tr>
      <w:tr w:rsidR="00E878EB" w14:paraId="1E2FE1EF" w14:textId="77777777">
        <w:tc>
          <w:tcPr>
            <w:tcW w:w="690" w:type="dxa"/>
            <w:vMerge/>
            <w:vAlign w:val="center"/>
          </w:tcPr>
          <w:p w14:paraId="7BDDDACA" w14:textId="77777777" w:rsidR="00E878EB" w:rsidRDefault="00E878EB"/>
        </w:tc>
        <w:tc>
          <w:tcPr>
            <w:tcW w:w="916" w:type="dxa"/>
            <w:vMerge/>
            <w:vAlign w:val="center"/>
          </w:tcPr>
          <w:p w14:paraId="091F6E86" w14:textId="77777777" w:rsidR="00E878EB" w:rsidRDefault="00E878EB"/>
        </w:tc>
        <w:tc>
          <w:tcPr>
            <w:tcW w:w="1075" w:type="dxa"/>
            <w:vAlign w:val="center"/>
          </w:tcPr>
          <w:p w14:paraId="15DFB6F7" w14:textId="77777777" w:rsidR="00E878EB" w:rsidRDefault="003B46EF">
            <w:r>
              <w:t>6214</w:t>
            </w:r>
          </w:p>
        </w:tc>
        <w:tc>
          <w:tcPr>
            <w:tcW w:w="3186" w:type="dxa"/>
            <w:vAlign w:val="center"/>
          </w:tcPr>
          <w:p w14:paraId="427AE29E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7F54ACC6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6E751EEA" w14:textId="77777777" w:rsidR="00E878EB" w:rsidRDefault="003B46EF">
            <w:r>
              <w:t>47.61</w:t>
            </w:r>
          </w:p>
        </w:tc>
      </w:tr>
      <w:tr w:rsidR="00E878EB" w14:paraId="17DA08FB" w14:textId="77777777">
        <w:tc>
          <w:tcPr>
            <w:tcW w:w="690" w:type="dxa"/>
            <w:vMerge/>
            <w:vAlign w:val="center"/>
          </w:tcPr>
          <w:p w14:paraId="2DFB4918" w14:textId="77777777" w:rsidR="00E878EB" w:rsidRDefault="00E878EB"/>
        </w:tc>
        <w:tc>
          <w:tcPr>
            <w:tcW w:w="916" w:type="dxa"/>
            <w:vMerge/>
            <w:vAlign w:val="center"/>
          </w:tcPr>
          <w:p w14:paraId="1C2FEB32" w14:textId="77777777" w:rsidR="00E878EB" w:rsidRDefault="00E878EB"/>
        </w:tc>
        <w:tc>
          <w:tcPr>
            <w:tcW w:w="1075" w:type="dxa"/>
            <w:vAlign w:val="center"/>
          </w:tcPr>
          <w:p w14:paraId="755EAFF5" w14:textId="77777777" w:rsidR="00E878EB" w:rsidRDefault="003B46EF">
            <w:r>
              <w:t>6242</w:t>
            </w:r>
          </w:p>
        </w:tc>
        <w:tc>
          <w:tcPr>
            <w:tcW w:w="3186" w:type="dxa"/>
            <w:vAlign w:val="center"/>
          </w:tcPr>
          <w:p w14:paraId="4C913F31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7B3217EF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4BCD238F" w14:textId="77777777" w:rsidR="00E878EB" w:rsidRDefault="003B46EF">
            <w:r>
              <w:t>48.61</w:t>
            </w:r>
          </w:p>
        </w:tc>
      </w:tr>
      <w:tr w:rsidR="00E878EB" w14:paraId="33C65E86" w14:textId="77777777">
        <w:tc>
          <w:tcPr>
            <w:tcW w:w="690" w:type="dxa"/>
            <w:vMerge/>
            <w:vAlign w:val="center"/>
          </w:tcPr>
          <w:p w14:paraId="22974B78" w14:textId="77777777" w:rsidR="00E878EB" w:rsidRDefault="00E878EB"/>
        </w:tc>
        <w:tc>
          <w:tcPr>
            <w:tcW w:w="916" w:type="dxa"/>
            <w:vMerge/>
            <w:vAlign w:val="center"/>
          </w:tcPr>
          <w:p w14:paraId="2136FC9C" w14:textId="77777777" w:rsidR="00E878EB" w:rsidRDefault="00E878EB"/>
        </w:tc>
        <w:tc>
          <w:tcPr>
            <w:tcW w:w="1075" w:type="dxa"/>
            <w:vAlign w:val="center"/>
          </w:tcPr>
          <w:p w14:paraId="5585A11F" w14:textId="77777777" w:rsidR="00E878EB" w:rsidRDefault="003B46EF">
            <w:r>
              <w:t>6252</w:t>
            </w:r>
          </w:p>
        </w:tc>
        <w:tc>
          <w:tcPr>
            <w:tcW w:w="3186" w:type="dxa"/>
            <w:vAlign w:val="center"/>
          </w:tcPr>
          <w:p w14:paraId="028301CD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76E8B949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59191EFB" w14:textId="77777777" w:rsidR="00E878EB" w:rsidRDefault="003B46EF">
            <w:r>
              <w:t>48.74</w:t>
            </w:r>
          </w:p>
        </w:tc>
      </w:tr>
      <w:tr w:rsidR="00E878EB" w14:paraId="2629EB1A" w14:textId="77777777">
        <w:tc>
          <w:tcPr>
            <w:tcW w:w="690" w:type="dxa"/>
            <w:vMerge/>
            <w:vAlign w:val="center"/>
          </w:tcPr>
          <w:p w14:paraId="5C24FE43" w14:textId="77777777" w:rsidR="00E878EB" w:rsidRDefault="00E878EB"/>
        </w:tc>
        <w:tc>
          <w:tcPr>
            <w:tcW w:w="916" w:type="dxa"/>
            <w:vMerge/>
            <w:vAlign w:val="center"/>
          </w:tcPr>
          <w:p w14:paraId="123B4A67" w14:textId="77777777" w:rsidR="00E878EB" w:rsidRDefault="00E878EB"/>
        </w:tc>
        <w:tc>
          <w:tcPr>
            <w:tcW w:w="1075" w:type="dxa"/>
            <w:vAlign w:val="center"/>
          </w:tcPr>
          <w:p w14:paraId="07A200C7" w14:textId="77777777" w:rsidR="00E878EB" w:rsidRDefault="003B46EF">
            <w:r>
              <w:t>6272</w:t>
            </w:r>
          </w:p>
        </w:tc>
        <w:tc>
          <w:tcPr>
            <w:tcW w:w="3186" w:type="dxa"/>
            <w:vAlign w:val="center"/>
          </w:tcPr>
          <w:p w14:paraId="6D047DF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061B5B0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F840113" w14:textId="77777777" w:rsidR="00E878EB" w:rsidRDefault="003B46EF">
            <w:r>
              <w:t>45.37</w:t>
            </w:r>
          </w:p>
        </w:tc>
      </w:tr>
      <w:tr w:rsidR="00E878EB" w14:paraId="624DCA98" w14:textId="77777777">
        <w:tc>
          <w:tcPr>
            <w:tcW w:w="690" w:type="dxa"/>
            <w:vMerge/>
            <w:vAlign w:val="center"/>
          </w:tcPr>
          <w:p w14:paraId="312D1CF0" w14:textId="77777777" w:rsidR="00E878EB" w:rsidRDefault="00E878EB"/>
        </w:tc>
        <w:tc>
          <w:tcPr>
            <w:tcW w:w="916" w:type="dxa"/>
            <w:vMerge/>
            <w:vAlign w:val="center"/>
          </w:tcPr>
          <w:p w14:paraId="2ABBEA85" w14:textId="77777777" w:rsidR="00E878EB" w:rsidRDefault="00E878EB"/>
        </w:tc>
        <w:tc>
          <w:tcPr>
            <w:tcW w:w="1075" w:type="dxa"/>
            <w:vAlign w:val="center"/>
          </w:tcPr>
          <w:p w14:paraId="0620C72A" w14:textId="77777777" w:rsidR="00E878EB" w:rsidRDefault="003B46EF">
            <w:r>
              <w:t>6288</w:t>
            </w:r>
          </w:p>
        </w:tc>
        <w:tc>
          <w:tcPr>
            <w:tcW w:w="3186" w:type="dxa"/>
            <w:vAlign w:val="center"/>
          </w:tcPr>
          <w:p w14:paraId="32853761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BAA42A7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0DCBE646" w14:textId="77777777" w:rsidR="00E878EB" w:rsidRDefault="003B46EF">
            <w:r>
              <w:t>45.40</w:t>
            </w:r>
          </w:p>
        </w:tc>
      </w:tr>
      <w:tr w:rsidR="00E878EB" w14:paraId="41C7CE71" w14:textId="77777777">
        <w:tc>
          <w:tcPr>
            <w:tcW w:w="690" w:type="dxa"/>
            <w:vMerge/>
            <w:vAlign w:val="center"/>
          </w:tcPr>
          <w:p w14:paraId="5D6207C7" w14:textId="77777777" w:rsidR="00E878EB" w:rsidRDefault="00E878EB"/>
        </w:tc>
        <w:tc>
          <w:tcPr>
            <w:tcW w:w="916" w:type="dxa"/>
            <w:vMerge/>
            <w:vAlign w:val="center"/>
          </w:tcPr>
          <w:p w14:paraId="14D13FFA" w14:textId="77777777" w:rsidR="00E878EB" w:rsidRDefault="00E878EB"/>
        </w:tc>
        <w:tc>
          <w:tcPr>
            <w:tcW w:w="1075" w:type="dxa"/>
            <w:vAlign w:val="center"/>
          </w:tcPr>
          <w:p w14:paraId="3A9015C3" w14:textId="77777777" w:rsidR="00E878EB" w:rsidRDefault="003B46EF">
            <w:r>
              <w:t>6407</w:t>
            </w:r>
          </w:p>
        </w:tc>
        <w:tc>
          <w:tcPr>
            <w:tcW w:w="3186" w:type="dxa"/>
            <w:vAlign w:val="center"/>
          </w:tcPr>
          <w:p w14:paraId="449FBFA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F88D731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FB444FE" w14:textId="77777777" w:rsidR="00E878EB" w:rsidRDefault="003B46EF">
            <w:r>
              <w:t>46.34</w:t>
            </w:r>
          </w:p>
        </w:tc>
      </w:tr>
      <w:tr w:rsidR="00E878EB" w14:paraId="2B19C830" w14:textId="77777777">
        <w:tc>
          <w:tcPr>
            <w:tcW w:w="690" w:type="dxa"/>
            <w:vMerge/>
            <w:vAlign w:val="center"/>
          </w:tcPr>
          <w:p w14:paraId="29479CCB" w14:textId="77777777" w:rsidR="00E878EB" w:rsidRDefault="00E878EB"/>
        </w:tc>
        <w:tc>
          <w:tcPr>
            <w:tcW w:w="916" w:type="dxa"/>
            <w:vMerge/>
            <w:vAlign w:val="center"/>
          </w:tcPr>
          <w:p w14:paraId="3B56E61F" w14:textId="77777777" w:rsidR="00E878EB" w:rsidRDefault="00E878EB"/>
        </w:tc>
        <w:tc>
          <w:tcPr>
            <w:tcW w:w="1075" w:type="dxa"/>
            <w:vAlign w:val="center"/>
          </w:tcPr>
          <w:p w14:paraId="0FC70CF4" w14:textId="77777777" w:rsidR="00E878EB" w:rsidRDefault="003B46EF">
            <w:r>
              <w:t>6421</w:t>
            </w:r>
          </w:p>
        </w:tc>
        <w:tc>
          <w:tcPr>
            <w:tcW w:w="3186" w:type="dxa"/>
            <w:vAlign w:val="center"/>
          </w:tcPr>
          <w:p w14:paraId="6248B06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19A33482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25222CB4" w14:textId="77777777" w:rsidR="00E878EB" w:rsidRDefault="003B46EF">
            <w:r>
              <w:t>46.07</w:t>
            </w:r>
          </w:p>
        </w:tc>
      </w:tr>
      <w:tr w:rsidR="00E878EB" w14:paraId="79F6F1E7" w14:textId="77777777">
        <w:tc>
          <w:tcPr>
            <w:tcW w:w="690" w:type="dxa"/>
            <w:vMerge/>
            <w:vAlign w:val="center"/>
          </w:tcPr>
          <w:p w14:paraId="1721A844" w14:textId="77777777" w:rsidR="00E878EB" w:rsidRDefault="00E878EB"/>
        </w:tc>
        <w:tc>
          <w:tcPr>
            <w:tcW w:w="916" w:type="dxa"/>
            <w:vMerge/>
            <w:vAlign w:val="center"/>
          </w:tcPr>
          <w:p w14:paraId="0140EF7B" w14:textId="77777777" w:rsidR="00E878EB" w:rsidRDefault="00E878EB"/>
        </w:tc>
        <w:tc>
          <w:tcPr>
            <w:tcW w:w="1075" w:type="dxa"/>
            <w:vAlign w:val="center"/>
          </w:tcPr>
          <w:p w14:paraId="332FECB2" w14:textId="77777777" w:rsidR="00E878EB" w:rsidRDefault="003B46EF">
            <w:r>
              <w:t>6541</w:t>
            </w:r>
          </w:p>
        </w:tc>
        <w:tc>
          <w:tcPr>
            <w:tcW w:w="3186" w:type="dxa"/>
            <w:vAlign w:val="center"/>
          </w:tcPr>
          <w:p w14:paraId="5098262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7FD9CEB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5779E299" w14:textId="77777777" w:rsidR="00E878EB" w:rsidRDefault="003B46EF">
            <w:r>
              <w:t>43.76</w:t>
            </w:r>
          </w:p>
        </w:tc>
      </w:tr>
      <w:tr w:rsidR="00E878EB" w14:paraId="259EC0A5" w14:textId="77777777">
        <w:tc>
          <w:tcPr>
            <w:tcW w:w="690" w:type="dxa"/>
            <w:vMerge/>
            <w:vAlign w:val="center"/>
          </w:tcPr>
          <w:p w14:paraId="11AB2175" w14:textId="77777777" w:rsidR="00E878EB" w:rsidRDefault="00E878EB"/>
        </w:tc>
        <w:tc>
          <w:tcPr>
            <w:tcW w:w="916" w:type="dxa"/>
            <w:vMerge/>
            <w:vAlign w:val="center"/>
          </w:tcPr>
          <w:p w14:paraId="6D2F46C4" w14:textId="77777777" w:rsidR="00E878EB" w:rsidRDefault="00E878EB"/>
        </w:tc>
        <w:tc>
          <w:tcPr>
            <w:tcW w:w="1075" w:type="dxa"/>
            <w:vAlign w:val="center"/>
          </w:tcPr>
          <w:p w14:paraId="49BAAF0F" w14:textId="77777777" w:rsidR="00E878EB" w:rsidRDefault="003B46EF">
            <w:r>
              <w:t>6555</w:t>
            </w:r>
          </w:p>
        </w:tc>
        <w:tc>
          <w:tcPr>
            <w:tcW w:w="3186" w:type="dxa"/>
            <w:vAlign w:val="center"/>
          </w:tcPr>
          <w:p w14:paraId="19DAB4F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765DD58D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08D6704C" w14:textId="77777777" w:rsidR="00E878EB" w:rsidRDefault="003B46EF">
            <w:r>
              <w:t>44.16</w:t>
            </w:r>
          </w:p>
        </w:tc>
      </w:tr>
      <w:tr w:rsidR="00E878EB" w14:paraId="492234D3" w14:textId="77777777">
        <w:tc>
          <w:tcPr>
            <w:tcW w:w="690" w:type="dxa"/>
            <w:vMerge/>
            <w:vAlign w:val="center"/>
          </w:tcPr>
          <w:p w14:paraId="565133C9" w14:textId="77777777" w:rsidR="00E878EB" w:rsidRDefault="00E878EB"/>
        </w:tc>
        <w:tc>
          <w:tcPr>
            <w:tcW w:w="916" w:type="dxa"/>
            <w:vMerge/>
            <w:vAlign w:val="center"/>
          </w:tcPr>
          <w:p w14:paraId="043C888E" w14:textId="77777777" w:rsidR="00E878EB" w:rsidRDefault="00E878EB"/>
        </w:tc>
        <w:tc>
          <w:tcPr>
            <w:tcW w:w="1075" w:type="dxa"/>
            <w:vAlign w:val="center"/>
          </w:tcPr>
          <w:p w14:paraId="214F5D98" w14:textId="77777777" w:rsidR="00E878EB" w:rsidRDefault="003B46EF">
            <w:r>
              <w:t>6582</w:t>
            </w:r>
          </w:p>
        </w:tc>
        <w:tc>
          <w:tcPr>
            <w:tcW w:w="3186" w:type="dxa"/>
            <w:vAlign w:val="center"/>
          </w:tcPr>
          <w:p w14:paraId="7CC657E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027F26B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778BCC1C" w14:textId="77777777" w:rsidR="00E878EB" w:rsidRDefault="003B46EF">
            <w:r>
              <w:t>44.05</w:t>
            </w:r>
          </w:p>
        </w:tc>
      </w:tr>
      <w:tr w:rsidR="00E878EB" w14:paraId="7A3864CF" w14:textId="77777777">
        <w:tc>
          <w:tcPr>
            <w:tcW w:w="690" w:type="dxa"/>
            <w:vMerge/>
            <w:vAlign w:val="center"/>
          </w:tcPr>
          <w:p w14:paraId="405156CC" w14:textId="77777777" w:rsidR="00E878EB" w:rsidRDefault="00E878EB"/>
        </w:tc>
        <w:tc>
          <w:tcPr>
            <w:tcW w:w="916" w:type="dxa"/>
            <w:vMerge/>
            <w:vAlign w:val="center"/>
          </w:tcPr>
          <w:p w14:paraId="0B7BA947" w14:textId="77777777" w:rsidR="00E878EB" w:rsidRDefault="00E878EB"/>
        </w:tc>
        <w:tc>
          <w:tcPr>
            <w:tcW w:w="1075" w:type="dxa"/>
            <w:vAlign w:val="center"/>
          </w:tcPr>
          <w:p w14:paraId="2219C21E" w14:textId="77777777" w:rsidR="00E878EB" w:rsidRDefault="003B46EF">
            <w:r>
              <w:t>6589</w:t>
            </w:r>
          </w:p>
        </w:tc>
        <w:tc>
          <w:tcPr>
            <w:tcW w:w="3186" w:type="dxa"/>
            <w:vAlign w:val="center"/>
          </w:tcPr>
          <w:p w14:paraId="5138AAA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5F79386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5E340C4" w14:textId="77777777" w:rsidR="00E878EB" w:rsidRDefault="003B46EF">
            <w:r>
              <w:t>43.52</w:t>
            </w:r>
          </w:p>
        </w:tc>
      </w:tr>
      <w:tr w:rsidR="00E878EB" w14:paraId="6BE41F11" w14:textId="77777777">
        <w:tc>
          <w:tcPr>
            <w:tcW w:w="690" w:type="dxa"/>
            <w:vMerge/>
            <w:vAlign w:val="center"/>
          </w:tcPr>
          <w:p w14:paraId="60804F96" w14:textId="77777777" w:rsidR="00E878EB" w:rsidRDefault="00E878EB"/>
        </w:tc>
        <w:tc>
          <w:tcPr>
            <w:tcW w:w="916" w:type="dxa"/>
            <w:vMerge/>
            <w:vAlign w:val="center"/>
          </w:tcPr>
          <w:p w14:paraId="357A0708" w14:textId="77777777" w:rsidR="00E878EB" w:rsidRDefault="00E878EB"/>
        </w:tc>
        <w:tc>
          <w:tcPr>
            <w:tcW w:w="1075" w:type="dxa"/>
            <w:vAlign w:val="center"/>
          </w:tcPr>
          <w:p w14:paraId="256C9A12" w14:textId="77777777" w:rsidR="00E878EB" w:rsidRDefault="003B46EF">
            <w:r>
              <w:t>6607</w:t>
            </w:r>
          </w:p>
        </w:tc>
        <w:tc>
          <w:tcPr>
            <w:tcW w:w="3186" w:type="dxa"/>
            <w:vAlign w:val="center"/>
          </w:tcPr>
          <w:p w14:paraId="525F680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31278773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5484209E" w14:textId="77777777" w:rsidR="00E878EB" w:rsidRDefault="003B46EF">
            <w:r>
              <w:t>43.98</w:t>
            </w:r>
          </w:p>
        </w:tc>
      </w:tr>
      <w:tr w:rsidR="00E878EB" w14:paraId="169EF7C1" w14:textId="77777777">
        <w:tc>
          <w:tcPr>
            <w:tcW w:w="690" w:type="dxa"/>
            <w:vMerge w:val="restart"/>
            <w:vAlign w:val="center"/>
          </w:tcPr>
          <w:p w14:paraId="2988CEEE" w14:textId="77777777" w:rsidR="00E878EB" w:rsidRDefault="003B46EF">
            <w:r>
              <w:t>7</w:t>
            </w:r>
          </w:p>
        </w:tc>
        <w:tc>
          <w:tcPr>
            <w:tcW w:w="916" w:type="dxa"/>
            <w:vMerge w:val="restart"/>
            <w:vAlign w:val="center"/>
          </w:tcPr>
          <w:p w14:paraId="00774EC4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C15618F" w14:textId="77777777" w:rsidR="00E878EB" w:rsidRDefault="003B46EF">
            <w:r>
              <w:t>7011</w:t>
            </w:r>
          </w:p>
        </w:tc>
        <w:tc>
          <w:tcPr>
            <w:tcW w:w="3186" w:type="dxa"/>
            <w:vAlign w:val="center"/>
          </w:tcPr>
          <w:p w14:paraId="5B4C992B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49CF37E" w14:textId="77777777" w:rsidR="00E878EB" w:rsidRDefault="003B46EF">
            <w:r>
              <w:t>42.0</w:t>
            </w:r>
          </w:p>
        </w:tc>
        <w:tc>
          <w:tcPr>
            <w:tcW w:w="3356" w:type="dxa"/>
            <w:vAlign w:val="center"/>
          </w:tcPr>
          <w:p w14:paraId="3435FFB1" w14:textId="77777777" w:rsidR="00E878EB" w:rsidRDefault="003B46EF">
            <w:r>
              <w:t>42.73</w:t>
            </w:r>
          </w:p>
        </w:tc>
      </w:tr>
      <w:tr w:rsidR="00E878EB" w14:paraId="1248964A" w14:textId="77777777">
        <w:tc>
          <w:tcPr>
            <w:tcW w:w="690" w:type="dxa"/>
            <w:vMerge/>
            <w:vAlign w:val="center"/>
          </w:tcPr>
          <w:p w14:paraId="6B936168" w14:textId="77777777" w:rsidR="00E878EB" w:rsidRDefault="00E878EB"/>
        </w:tc>
        <w:tc>
          <w:tcPr>
            <w:tcW w:w="916" w:type="dxa"/>
            <w:vMerge/>
            <w:vAlign w:val="center"/>
          </w:tcPr>
          <w:p w14:paraId="100CB8C3" w14:textId="77777777" w:rsidR="00E878EB" w:rsidRDefault="00E878EB"/>
        </w:tc>
        <w:tc>
          <w:tcPr>
            <w:tcW w:w="1075" w:type="dxa"/>
            <w:vAlign w:val="center"/>
          </w:tcPr>
          <w:p w14:paraId="5318CC8F" w14:textId="77777777" w:rsidR="00E878EB" w:rsidRDefault="003B46EF">
            <w:r>
              <w:t>7018</w:t>
            </w:r>
          </w:p>
        </w:tc>
        <w:tc>
          <w:tcPr>
            <w:tcW w:w="3186" w:type="dxa"/>
            <w:vAlign w:val="center"/>
          </w:tcPr>
          <w:p w14:paraId="796C5ADE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4CE6FD72" w14:textId="77777777" w:rsidR="00E878EB" w:rsidRDefault="003B46EF">
            <w:r>
              <w:t>40.5</w:t>
            </w:r>
          </w:p>
        </w:tc>
        <w:tc>
          <w:tcPr>
            <w:tcW w:w="3356" w:type="dxa"/>
            <w:vAlign w:val="center"/>
          </w:tcPr>
          <w:p w14:paraId="5495CF8F" w14:textId="77777777" w:rsidR="00E878EB" w:rsidRDefault="003B46EF">
            <w:r>
              <w:t>42.33</w:t>
            </w:r>
          </w:p>
        </w:tc>
      </w:tr>
      <w:tr w:rsidR="00E878EB" w14:paraId="123F7CC2" w14:textId="77777777">
        <w:tc>
          <w:tcPr>
            <w:tcW w:w="690" w:type="dxa"/>
            <w:vMerge/>
            <w:vAlign w:val="center"/>
          </w:tcPr>
          <w:p w14:paraId="05BA5999" w14:textId="77777777" w:rsidR="00E878EB" w:rsidRDefault="00E878EB"/>
        </w:tc>
        <w:tc>
          <w:tcPr>
            <w:tcW w:w="916" w:type="dxa"/>
            <w:vMerge/>
            <w:vAlign w:val="center"/>
          </w:tcPr>
          <w:p w14:paraId="590BE559" w14:textId="77777777" w:rsidR="00E878EB" w:rsidRDefault="00E878EB"/>
        </w:tc>
        <w:tc>
          <w:tcPr>
            <w:tcW w:w="1075" w:type="dxa"/>
            <w:vAlign w:val="center"/>
          </w:tcPr>
          <w:p w14:paraId="386A6BF6" w14:textId="77777777" w:rsidR="00E878EB" w:rsidRDefault="003B46EF">
            <w:r>
              <w:t>7065</w:t>
            </w:r>
          </w:p>
        </w:tc>
        <w:tc>
          <w:tcPr>
            <w:tcW w:w="3186" w:type="dxa"/>
            <w:vAlign w:val="center"/>
          </w:tcPr>
          <w:p w14:paraId="65BC9408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E87E4AE" w14:textId="77777777" w:rsidR="00E878EB" w:rsidRDefault="003B46EF">
            <w:r>
              <w:t>21.6</w:t>
            </w:r>
          </w:p>
        </w:tc>
        <w:tc>
          <w:tcPr>
            <w:tcW w:w="3356" w:type="dxa"/>
            <w:vAlign w:val="center"/>
          </w:tcPr>
          <w:p w14:paraId="0E5C9EA9" w14:textId="77777777" w:rsidR="00E878EB" w:rsidRDefault="003B46EF">
            <w:r>
              <w:t>44.18</w:t>
            </w:r>
          </w:p>
        </w:tc>
      </w:tr>
      <w:tr w:rsidR="00E878EB" w14:paraId="3B3DE024" w14:textId="77777777">
        <w:tc>
          <w:tcPr>
            <w:tcW w:w="690" w:type="dxa"/>
            <w:vMerge/>
            <w:vAlign w:val="center"/>
          </w:tcPr>
          <w:p w14:paraId="28A1DD45" w14:textId="77777777" w:rsidR="00E878EB" w:rsidRDefault="00E878EB"/>
        </w:tc>
        <w:tc>
          <w:tcPr>
            <w:tcW w:w="916" w:type="dxa"/>
            <w:vMerge/>
            <w:vAlign w:val="center"/>
          </w:tcPr>
          <w:p w14:paraId="64B25BC8" w14:textId="77777777" w:rsidR="00E878EB" w:rsidRDefault="00E878EB"/>
        </w:tc>
        <w:tc>
          <w:tcPr>
            <w:tcW w:w="1075" w:type="dxa"/>
            <w:vAlign w:val="center"/>
          </w:tcPr>
          <w:p w14:paraId="2977FEF2" w14:textId="77777777" w:rsidR="00E878EB" w:rsidRDefault="003B46EF">
            <w:r>
              <w:t>7098</w:t>
            </w:r>
          </w:p>
        </w:tc>
        <w:tc>
          <w:tcPr>
            <w:tcW w:w="3186" w:type="dxa"/>
            <w:vAlign w:val="center"/>
          </w:tcPr>
          <w:p w14:paraId="7B7C43FB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6948EB9E" w14:textId="77777777" w:rsidR="00E878EB" w:rsidRDefault="003B46EF">
            <w:r>
              <w:t>21.2</w:t>
            </w:r>
          </w:p>
        </w:tc>
        <w:tc>
          <w:tcPr>
            <w:tcW w:w="3356" w:type="dxa"/>
            <w:vAlign w:val="center"/>
          </w:tcPr>
          <w:p w14:paraId="2D83FAEB" w14:textId="77777777" w:rsidR="00E878EB" w:rsidRDefault="003B46EF">
            <w:r>
              <w:t>44.90</w:t>
            </w:r>
          </w:p>
        </w:tc>
      </w:tr>
      <w:tr w:rsidR="00E878EB" w14:paraId="0DEB1932" w14:textId="77777777">
        <w:tc>
          <w:tcPr>
            <w:tcW w:w="690" w:type="dxa"/>
            <w:vMerge/>
            <w:vAlign w:val="center"/>
          </w:tcPr>
          <w:p w14:paraId="4FCC8597" w14:textId="77777777" w:rsidR="00E878EB" w:rsidRDefault="00E878EB"/>
        </w:tc>
        <w:tc>
          <w:tcPr>
            <w:tcW w:w="916" w:type="dxa"/>
            <w:vMerge/>
            <w:vAlign w:val="center"/>
          </w:tcPr>
          <w:p w14:paraId="742DDAC1" w14:textId="77777777" w:rsidR="00E878EB" w:rsidRDefault="00E878EB"/>
        </w:tc>
        <w:tc>
          <w:tcPr>
            <w:tcW w:w="1075" w:type="dxa"/>
            <w:vAlign w:val="center"/>
          </w:tcPr>
          <w:p w14:paraId="1E2E0358" w14:textId="77777777" w:rsidR="00E878EB" w:rsidRDefault="003B46EF">
            <w:r>
              <w:t>7155</w:t>
            </w:r>
          </w:p>
        </w:tc>
        <w:tc>
          <w:tcPr>
            <w:tcW w:w="3186" w:type="dxa"/>
            <w:vAlign w:val="center"/>
          </w:tcPr>
          <w:p w14:paraId="664309BA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34D91EB4" w14:textId="77777777" w:rsidR="00E878EB" w:rsidRDefault="003B46EF">
            <w:r>
              <w:t>12.8</w:t>
            </w:r>
          </w:p>
        </w:tc>
        <w:tc>
          <w:tcPr>
            <w:tcW w:w="3356" w:type="dxa"/>
            <w:vAlign w:val="center"/>
          </w:tcPr>
          <w:p w14:paraId="087BBC15" w14:textId="77777777" w:rsidR="00E878EB" w:rsidRDefault="003B46EF">
            <w:r>
              <w:t>43.85</w:t>
            </w:r>
          </w:p>
        </w:tc>
      </w:tr>
      <w:tr w:rsidR="00E878EB" w14:paraId="507126D9" w14:textId="77777777">
        <w:tc>
          <w:tcPr>
            <w:tcW w:w="690" w:type="dxa"/>
            <w:vMerge/>
            <w:vAlign w:val="center"/>
          </w:tcPr>
          <w:p w14:paraId="0F32430C" w14:textId="77777777" w:rsidR="00E878EB" w:rsidRDefault="00E878EB"/>
        </w:tc>
        <w:tc>
          <w:tcPr>
            <w:tcW w:w="916" w:type="dxa"/>
            <w:vMerge/>
            <w:vAlign w:val="center"/>
          </w:tcPr>
          <w:p w14:paraId="1642D976" w14:textId="77777777" w:rsidR="00E878EB" w:rsidRDefault="00E878EB"/>
        </w:tc>
        <w:tc>
          <w:tcPr>
            <w:tcW w:w="1075" w:type="dxa"/>
            <w:vAlign w:val="center"/>
          </w:tcPr>
          <w:p w14:paraId="1D9D3CE4" w14:textId="77777777" w:rsidR="00E878EB" w:rsidRDefault="003B46EF">
            <w:r>
              <w:t>7165</w:t>
            </w:r>
          </w:p>
        </w:tc>
        <w:tc>
          <w:tcPr>
            <w:tcW w:w="3186" w:type="dxa"/>
            <w:vAlign w:val="center"/>
          </w:tcPr>
          <w:p w14:paraId="3435B312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B2394E1" w14:textId="77777777" w:rsidR="00E878EB" w:rsidRDefault="003B46EF">
            <w:r>
              <w:t>12.4</w:t>
            </w:r>
          </w:p>
        </w:tc>
        <w:tc>
          <w:tcPr>
            <w:tcW w:w="3356" w:type="dxa"/>
            <w:vAlign w:val="center"/>
          </w:tcPr>
          <w:p w14:paraId="6F133F52" w14:textId="77777777" w:rsidR="00E878EB" w:rsidRDefault="003B46EF">
            <w:r>
              <w:t>46.42</w:t>
            </w:r>
          </w:p>
        </w:tc>
      </w:tr>
      <w:tr w:rsidR="00E878EB" w14:paraId="7D2A9CB3" w14:textId="77777777">
        <w:tc>
          <w:tcPr>
            <w:tcW w:w="690" w:type="dxa"/>
            <w:vMerge/>
            <w:vAlign w:val="center"/>
          </w:tcPr>
          <w:p w14:paraId="1FEC28A1" w14:textId="77777777" w:rsidR="00E878EB" w:rsidRDefault="00E878EB"/>
        </w:tc>
        <w:tc>
          <w:tcPr>
            <w:tcW w:w="916" w:type="dxa"/>
            <w:vMerge/>
            <w:vAlign w:val="center"/>
          </w:tcPr>
          <w:p w14:paraId="41DF5B24" w14:textId="77777777" w:rsidR="00E878EB" w:rsidRDefault="00E878EB"/>
        </w:tc>
        <w:tc>
          <w:tcPr>
            <w:tcW w:w="1075" w:type="dxa"/>
            <w:vAlign w:val="center"/>
          </w:tcPr>
          <w:p w14:paraId="30B845D3" w14:textId="77777777" w:rsidR="00E878EB" w:rsidRDefault="003B46EF">
            <w:r>
              <w:t>7168</w:t>
            </w:r>
          </w:p>
        </w:tc>
        <w:tc>
          <w:tcPr>
            <w:tcW w:w="3186" w:type="dxa"/>
            <w:vAlign w:val="center"/>
          </w:tcPr>
          <w:p w14:paraId="285B900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BB08D31" w14:textId="77777777" w:rsidR="00E878EB" w:rsidRDefault="003B46EF">
            <w:r>
              <w:t>11.7</w:t>
            </w:r>
          </w:p>
        </w:tc>
        <w:tc>
          <w:tcPr>
            <w:tcW w:w="3356" w:type="dxa"/>
            <w:vAlign w:val="center"/>
          </w:tcPr>
          <w:p w14:paraId="1F25834B" w14:textId="77777777" w:rsidR="00E878EB" w:rsidRDefault="003B46EF">
            <w:r>
              <w:t>45.76</w:t>
            </w:r>
          </w:p>
        </w:tc>
      </w:tr>
      <w:tr w:rsidR="00E878EB" w14:paraId="6C59AF44" w14:textId="77777777">
        <w:tc>
          <w:tcPr>
            <w:tcW w:w="690" w:type="dxa"/>
            <w:vMerge/>
            <w:vAlign w:val="center"/>
          </w:tcPr>
          <w:p w14:paraId="66CA71AA" w14:textId="77777777" w:rsidR="00E878EB" w:rsidRDefault="00E878EB"/>
        </w:tc>
        <w:tc>
          <w:tcPr>
            <w:tcW w:w="916" w:type="dxa"/>
            <w:vMerge/>
            <w:vAlign w:val="center"/>
          </w:tcPr>
          <w:p w14:paraId="7F7783A9" w14:textId="77777777" w:rsidR="00E878EB" w:rsidRDefault="00E878EB"/>
        </w:tc>
        <w:tc>
          <w:tcPr>
            <w:tcW w:w="1075" w:type="dxa"/>
            <w:vAlign w:val="center"/>
          </w:tcPr>
          <w:p w14:paraId="2702E2BB" w14:textId="77777777" w:rsidR="00E878EB" w:rsidRDefault="003B46EF">
            <w:r>
              <w:t>7180</w:t>
            </w:r>
          </w:p>
        </w:tc>
        <w:tc>
          <w:tcPr>
            <w:tcW w:w="3186" w:type="dxa"/>
            <w:vAlign w:val="center"/>
          </w:tcPr>
          <w:p w14:paraId="34C0EEFC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689D0539" w14:textId="77777777" w:rsidR="00E878EB" w:rsidRDefault="003B46EF">
            <w:r>
              <w:t>11.6</w:t>
            </w:r>
          </w:p>
        </w:tc>
        <w:tc>
          <w:tcPr>
            <w:tcW w:w="3356" w:type="dxa"/>
            <w:vAlign w:val="center"/>
          </w:tcPr>
          <w:p w14:paraId="6ADE4714" w14:textId="77777777" w:rsidR="00E878EB" w:rsidRDefault="003B46EF">
            <w:r>
              <w:t>43.42</w:t>
            </w:r>
          </w:p>
        </w:tc>
      </w:tr>
      <w:tr w:rsidR="00E878EB" w14:paraId="2E3B4AF6" w14:textId="77777777">
        <w:tc>
          <w:tcPr>
            <w:tcW w:w="690" w:type="dxa"/>
            <w:vMerge/>
            <w:vAlign w:val="center"/>
          </w:tcPr>
          <w:p w14:paraId="47A5BE36" w14:textId="77777777" w:rsidR="00E878EB" w:rsidRDefault="00E878EB"/>
        </w:tc>
        <w:tc>
          <w:tcPr>
            <w:tcW w:w="916" w:type="dxa"/>
            <w:vMerge/>
            <w:vAlign w:val="center"/>
          </w:tcPr>
          <w:p w14:paraId="3C7EF6DB" w14:textId="77777777" w:rsidR="00E878EB" w:rsidRDefault="00E878EB"/>
        </w:tc>
        <w:tc>
          <w:tcPr>
            <w:tcW w:w="1075" w:type="dxa"/>
            <w:vAlign w:val="center"/>
          </w:tcPr>
          <w:p w14:paraId="6DD11635" w14:textId="77777777" w:rsidR="00E878EB" w:rsidRDefault="003B46EF">
            <w:r>
              <w:t>7186</w:t>
            </w:r>
          </w:p>
        </w:tc>
        <w:tc>
          <w:tcPr>
            <w:tcW w:w="3186" w:type="dxa"/>
            <w:vAlign w:val="center"/>
          </w:tcPr>
          <w:p w14:paraId="094DE99E" w14:textId="77777777" w:rsidR="00E878EB" w:rsidRDefault="003B46EF">
            <w:r>
              <w:t>活动室</w:t>
            </w:r>
          </w:p>
        </w:tc>
        <w:tc>
          <w:tcPr>
            <w:tcW w:w="1075" w:type="dxa"/>
            <w:vAlign w:val="center"/>
          </w:tcPr>
          <w:p w14:paraId="0D07F757" w14:textId="77777777" w:rsidR="00E878EB" w:rsidRDefault="003B46EF">
            <w:r>
              <w:t>11.2</w:t>
            </w:r>
          </w:p>
        </w:tc>
        <w:tc>
          <w:tcPr>
            <w:tcW w:w="3356" w:type="dxa"/>
            <w:vAlign w:val="center"/>
          </w:tcPr>
          <w:p w14:paraId="05A88D24" w14:textId="77777777" w:rsidR="00E878EB" w:rsidRDefault="003B46EF">
            <w:r>
              <w:t>43.24</w:t>
            </w:r>
          </w:p>
        </w:tc>
      </w:tr>
      <w:tr w:rsidR="00E878EB" w14:paraId="2A953ED3" w14:textId="77777777">
        <w:tc>
          <w:tcPr>
            <w:tcW w:w="690" w:type="dxa"/>
            <w:vMerge/>
            <w:vAlign w:val="center"/>
          </w:tcPr>
          <w:p w14:paraId="33B791A4" w14:textId="77777777" w:rsidR="00E878EB" w:rsidRDefault="00E878EB"/>
        </w:tc>
        <w:tc>
          <w:tcPr>
            <w:tcW w:w="916" w:type="dxa"/>
            <w:vMerge/>
            <w:vAlign w:val="center"/>
          </w:tcPr>
          <w:p w14:paraId="245B04FD" w14:textId="77777777" w:rsidR="00E878EB" w:rsidRDefault="00E878EB"/>
        </w:tc>
        <w:tc>
          <w:tcPr>
            <w:tcW w:w="1075" w:type="dxa"/>
            <w:vAlign w:val="center"/>
          </w:tcPr>
          <w:p w14:paraId="52DB3188" w14:textId="77777777" w:rsidR="00E878EB" w:rsidRDefault="003B46EF">
            <w:r>
              <w:t>7192</w:t>
            </w:r>
          </w:p>
        </w:tc>
        <w:tc>
          <w:tcPr>
            <w:tcW w:w="3186" w:type="dxa"/>
            <w:vAlign w:val="center"/>
          </w:tcPr>
          <w:p w14:paraId="3E07FD28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5387BDB3" w14:textId="77777777" w:rsidR="00E878EB" w:rsidRDefault="003B46EF">
            <w:r>
              <w:t>11.1</w:t>
            </w:r>
          </w:p>
        </w:tc>
        <w:tc>
          <w:tcPr>
            <w:tcW w:w="3356" w:type="dxa"/>
            <w:vAlign w:val="center"/>
          </w:tcPr>
          <w:p w14:paraId="19855186" w14:textId="77777777" w:rsidR="00E878EB" w:rsidRDefault="003B46EF">
            <w:r>
              <w:t>46.53</w:t>
            </w:r>
          </w:p>
        </w:tc>
      </w:tr>
      <w:tr w:rsidR="00E878EB" w14:paraId="35C754F9" w14:textId="77777777">
        <w:tc>
          <w:tcPr>
            <w:tcW w:w="690" w:type="dxa"/>
            <w:vMerge/>
            <w:vAlign w:val="center"/>
          </w:tcPr>
          <w:p w14:paraId="3A97E085" w14:textId="77777777" w:rsidR="00E878EB" w:rsidRDefault="00E878EB"/>
        </w:tc>
        <w:tc>
          <w:tcPr>
            <w:tcW w:w="916" w:type="dxa"/>
            <w:vMerge/>
            <w:vAlign w:val="center"/>
          </w:tcPr>
          <w:p w14:paraId="6F8D2D2C" w14:textId="77777777" w:rsidR="00E878EB" w:rsidRDefault="00E878EB"/>
        </w:tc>
        <w:tc>
          <w:tcPr>
            <w:tcW w:w="1075" w:type="dxa"/>
            <w:vAlign w:val="center"/>
          </w:tcPr>
          <w:p w14:paraId="160AEF8B" w14:textId="77777777" w:rsidR="00E878EB" w:rsidRDefault="003B46EF">
            <w:r>
              <w:t>7224</w:t>
            </w:r>
          </w:p>
        </w:tc>
        <w:tc>
          <w:tcPr>
            <w:tcW w:w="3186" w:type="dxa"/>
            <w:vAlign w:val="center"/>
          </w:tcPr>
          <w:p w14:paraId="3C945308" w14:textId="77777777" w:rsidR="00E878EB" w:rsidRDefault="003B46EF">
            <w:r>
              <w:t>书房</w:t>
            </w:r>
          </w:p>
        </w:tc>
        <w:tc>
          <w:tcPr>
            <w:tcW w:w="1075" w:type="dxa"/>
            <w:vAlign w:val="center"/>
          </w:tcPr>
          <w:p w14:paraId="214221D7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0118F6F9" w14:textId="77777777" w:rsidR="00E878EB" w:rsidRDefault="003B46EF">
            <w:r>
              <w:t>47.33</w:t>
            </w:r>
          </w:p>
        </w:tc>
      </w:tr>
      <w:tr w:rsidR="00E878EB" w14:paraId="148A1801" w14:textId="77777777">
        <w:tc>
          <w:tcPr>
            <w:tcW w:w="690" w:type="dxa"/>
            <w:vMerge/>
            <w:vAlign w:val="center"/>
          </w:tcPr>
          <w:p w14:paraId="3B1395DF" w14:textId="77777777" w:rsidR="00E878EB" w:rsidRDefault="00E878EB"/>
        </w:tc>
        <w:tc>
          <w:tcPr>
            <w:tcW w:w="916" w:type="dxa"/>
            <w:vMerge/>
            <w:vAlign w:val="center"/>
          </w:tcPr>
          <w:p w14:paraId="796960E7" w14:textId="77777777" w:rsidR="00E878EB" w:rsidRDefault="00E878EB"/>
        </w:tc>
        <w:tc>
          <w:tcPr>
            <w:tcW w:w="1075" w:type="dxa"/>
            <w:vAlign w:val="center"/>
          </w:tcPr>
          <w:p w14:paraId="5AB77667" w14:textId="77777777" w:rsidR="00E878EB" w:rsidRDefault="003B46EF">
            <w:r>
              <w:t>7295</w:t>
            </w:r>
          </w:p>
        </w:tc>
        <w:tc>
          <w:tcPr>
            <w:tcW w:w="3186" w:type="dxa"/>
            <w:vAlign w:val="center"/>
          </w:tcPr>
          <w:p w14:paraId="4B462A41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DCFDB79" w14:textId="77777777" w:rsidR="00E878EB" w:rsidRDefault="003B46EF">
            <w:r>
              <w:t>7.2</w:t>
            </w:r>
          </w:p>
        </w:tc>
        <w:tc>
          <w:tcPr>
            <w:tcW w:w="3356" w:type="dxa"/>
            <w:vAlign w:val="center"/>
          </w:tcPr>
          <w:p w14:paraId="0A23A553" w14:textId="77777777" w:rsidR="00E878EB" w:rsidRDefault="003B46EF">
            <w:r>
              <w:t>46.74</w:t>
            </w:r>
          </w:p>
        </w:tc>
      </w:tr>
      <w:tr w:rsidR="00E878EB" w14:paraId="70E2F326" w14:textId="77777777">
        <w:tc>
          <w:tcPr>
            <w:tcW w:w="690" w:type="dxa"/>
            <w:vMerge/>
            <w:vAlign w:val="center"/>
          </w:tcPr>
          <w:p w14:paraId="10C79058" w14:textId="77777777" w:rsidR="00E878EB" w:rsidRDefault="00E878EB"/>
        </w:tc>
        <w:tc>
          <w:tcPr>
            <w:tcW w:w="916" w:type="dxa"/>
            <w:vMerge/>
            <w:vAlign w:val="center"/>
          </w:tcPr>
          <w:p w14:paraId="52F9395D" w14:textId="77777777" w:rsidR="00E878EB" w:rsidRDefault="00E878EB"/>
        </w:tc>
        <w:tc>
          <w:tcPr>
            <w:tcW w:w="1075" w:type="dxa"/>
            <w:vAlign w:val="center"/>
          </w:tcPr>
          <w:p w14:paraId="3E1A83DF" w14:textId="77777777" w:rsidR="00E878EB" w:rsidRDefault="003B46EF">
            <w:r>
              <w:t>7304</w:t>
            </w:r>
          </w:p>
        </w:tc>
        <w:tc>
          <w:tcPr>
            <w:tcW w:w="3186" w:type="dxa"/>
            <w:vAlign w:val="center"/>
          </w:tcPr>
          <w:p w14:paraId="1A41C8BF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8BF0CD8" w14:textId="77777777" w:rsidR="00E878EB" w:rsidRDefault="003B46EF">
            <w:r>
              <w:t>7.1</w:t>
            </w:r>
          </w:p>
        </w:tc>
        <w:tc>
          <w:tcPr>
            <w:tcW w:w="3356" w:type="dxa"/>
            <w:vAlign w:val="center"/>
          </w:tcPr>
          <w:p w14:paraId="045CA2EC" w14:textId="77777777" w:rsidR="00E878EB" w:rsidRDefault="003B46EF">
            <w:r>
              <w:t>43.07</w:t>
            </w:r>
          </w:p>
        </w:tc>
      </w:tr>
      <w:tr w:rsidR="00E878EB" w14:paraId="78A0BCAE" w14:textId="77777777">
        <w:tc>
          <w:tcPr>
            <w:tcW w:w="690" w:type="dxa"/>
            <w:vMerge/>
            <w:vAlign w:val="center"/>
          </w:tcPr>
          <w:p w14:paraId="4D96FA94" w14:textId="77777777" w:rsidR="00E878EB" w:rsidRDefault="00E878EB"/>
        </w:tc>
        <w:tc>
          <w:tcPr>
            <w:tcW w:w="916" w:type="dxa"/>
            <w:vMerge/>
            <w:vAlign w:val="center"/>
          </w:tcPr>
          <w:p w14:paraId="3417F0AF" w14:textId="77777777" w:rsidR="00E878EB" w:rsidRDefault="00E878EB"/>
        </w:tc>
        <w:tc>
          <w:tcPr>
            <w:tcW w:w="1075" w:type="dxa"/>
            <w:vAlign w:val="center"/>
          </w:tcPr>
          <w:p w14:paraId="15793927" w14:textId="77777777" w:rsidR="00E878EB" w:rsidRDefault="003B46EF">
            <w:r>
              <w:t>7314</w:t>
            </w:r>
          </w:p>
        </w:tc>
        <w:tc>
          <w:tcPr>
            <w:tcW w:w="3186" w:type="dxa"/>
            <w:vAlign w:val="center"/>
          </w:tcPr>
          <w:p w14:paraId="66923CE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13371215" w14:textId="77777777" w:rsidR="00E878EB" w:rsidRDefault="003B46EF">
            <w:r>
              <w:t>6.5</w:t>
            </w:r>
          </w:p>
        </w:tc>
        <w:tc>
          <w:tcPr>
            <w:tcW w:w="3356" w:type="dxa"/>
            <w:vAlign w:val="center"/>
          </w:tcPr>
          <w:p w14:paraId="42BD70E4" w14:textId="77777777" w:rsidR="00E878EB" w:rsidRDefault="003B46EF">
            <w:r>
              <w:t>48.26</w:t>
            </w:r>
          </w:p>
        </w:tc>
      </w:tr>
      <w:tr w:rsidR="00E878EB" w14:paraId="37534E1D" w14:textId="77777777">
        <w:tc>
          <w:tcPr>
            <w:tcW w:w="690" w:type="dxa"/>
            <w:vMerge/>
            <w:vAlign w:val="center"/>
          </w:tcPr>
          <w:p w14:paraId="497367F4" w14:textId="77777777" w:rsidR="00E878EB" w:rsidRDefault="00E878EB"/>
        </w:tc>
        <w:tc>
          <w:tcPr>
            <w:tcW w:w="916" w:type="dxa"/>
            <w:vMerge/>
            <w:vAlign w:val="center"/>
          </w:tcPr>
          <w:p w14:paraId="6B67E882" w14:textId="77777777" w:rsidR="00E878EB" w:rsidRDefault="00E878EB"/>
        </w:tc>
        <w:tc>
          <w:tcPr>
            <w:tcW w:w="1075" w:type="dxa"/>
            <w:vAlign w:val="center"/>
          </w:tcPr>
          <w:p w14:paraId="0C4FC083" w14:textId="77777777" w:rsidR="00E878EB" w:rsidRDefault="003B46EF">
            <w:r>
              <w:t>7504</w:t>
            </w:r>
          </w:p>
        </w:tc>
        <w:tc>
          <w:tcPr>
            <w:tcW w:w="3186" w:type="dxa"/>
            <w:vAlign w:val="center"/>
          </w:tcPr>
          <w:p w14:paraId="6A9909AD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C151282" w14:textId="77777777" w:rsidR="00E878EB" w:rsidRDefault="003B46EF">
            <w:r>
              <w:t>3.9</w:t>
            </w:r>
          </w:p>
        </w:tc>
        <w:tc>
          <w:tcPr>
            <w:tcW w:w="3356" w:type="dxa"/>
            <w:vAlign w:val="center"/>
          </w:tcPr>
          <w:p w14:paraId="1F73C4D8" w14:textId="77777777" w:rsidR="00E878EB" w:rsidRDefault="003B46EF">
            <w:r>
              <w:t>44.65</w:t>
            </w:r>
          </w:p>
        </w:tc>
      </w:tr>
      <w:tr w:rsidR="00E878EB" w14:paraId="470738E0" w14:textId="77777777">
        <w:tc>
          <w:tcPr>
            <w:tcW w:w="690" w:type="dxa"/>
            <w:vMerge/>
            <w:vAlign w:val="center"/>
          </w:tcPr>
          <w:p w14:paraId="11E8787E" w14:textId="77777777" w:rsidR="00E878EB" w:rsidRDefault="00E878EB"/>
        </w:tc>
        <w:tc>
          <w:tcPr>
            <w:tcW w:w="916" w:type="dxa"/>
            <w:vMerge/>
            <w:vAlign w:val="center"/>
          </w:tcPr>
          <w:p w14:paraId="1E6337F7" w14:textId="77777777" w:rsidR="00E878EB" w:rsidRDefault="00E878EB"/>
        </w:tc>
        <w:tc>
          <w:tcPr>
            <w:tcW w:w="1075" w:type="dxa"/>
            <w:vAlign w:val="center"/>
          </w:tcPr>
          <w:p w14:paraId="5F66CF6D" w14:textId="77777777" w:rsidR="00E878EB" w:rsidRDefault="003B46EF">
            <w:r>
              <w:t>7513</w:t>
            </w:r>
          </w:p>
        </w:tc>
        <w:tc>
          <w:tcPr>
            <w:tcW w:w="3186" w:type="dxa"/>
            <w:vAlign w:val="center"/>
          </w:tcPr>
          <w:p w14:paraId="06307A7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CD7EAD9" w14:textId="77777777" w:rsidR="00E878EB" w:rsidRDefault="003B46EF">
            <w:r>
              <w:t>3.4</w:t>
            </w:r>
          </w:p>
        </w:tc>
        <w:tc>
          <w:tcPr>
            <w:tcW w:w="3356" w:type="dxa"/>
            <w:vAlign w:val="center"/>
          </w:tcPr>
          <w:p w14:paraId="52594DB7" w14:textId="77777777" w:rsidR="00E878EB" w:rsidRDefault="003B46EF">
            <w:r>
              <w:t>44.12</w:t>
            </w:r>
          </w:p>
        </w:tc>
      </w:tr>
      <w:tr w:rsidR="00E878EB" w14:paraId="046F6D1E" w14:textId="77777777">
        <w:tc>
          <w:tcPr>
            <w:tcW w:w="690" w:type="dxa"/>
            <w:vMerge/>
            <w:vAlign w:val="center"/>
          </w:tcPr>
          <w:p w14:paraId="7B1DC994" w14:textId="77777777" w:rsidR="00E878EB" w:rsidRDefault="00E878EB"/>
        </w:tc>
        <w:tc>
          <w:tcPr>
            <w:tcW w:w="916" w:type="dxa"/>
            <w:vMerge/>
            <w:vAlign w:val="center"/>
          </w:tcPr>
          <w:p w14:paraId="40CB3BA9" w14:textId="77777777" w:rsidR="00E878EB" w:rsidRDefault="00E878EB"/>
        </w:tc>
        <w:tc>
          <w:tcPr>
            <w:tcW w:w="1075" w:type="dxa"/>
            <w:vAlign w:val="center"/>
          </w:tcPr>
          <w:p w14:paraId="4FBC96D7" w14:textId="77777777" w:rsidR="00E878EB" w:rsidRDefault="003B46EF">
            <w:r>
              <w:t>7564</w:t>
            </w:r>
          </w:p>
        </w:tc>
        <w:tc>
          <w:tcPr>
            <w:tcW w:w="3186" w:type="dxa"/>
            <w:vAlign w:val="center"/>
          </w:tcPr>
          <w:p w14:paraId="10F384C9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939BBDA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66E89A2C" w14:textId="77777777" w:rsidR="00E878EB" w:rsidRDefault="003B46EF">
            <w:r>
              <w:t>43.89</w:t>
            </w:r>
          </w:p>
        </w:tc>
      </w:tr>
      <w:tr w:rsidR="00E878EB" w14:paraId="26FEFCEC" w14:textId="77777777">
        <w:tc>
          <w:tcPr>
            <w:tcW w:w="690" w:type="dxa"/>
            <w:vMerge/>
            <w:vAlign w:val="center"/>
          </w:tcPr>
          <w:p w14:paraId="41B9D74A" w14:textId="77777777" w:rsidR="00E878EB" w:rsidRDefault="00E878EB"/>
        </w:tc>
        <w:tc>
          <w:tcPr>
            <w:tcW w:w="916" w:type="dxa"/>
            <w:vMerge/>
            <w:vAlign w:val="center"/>
          </w:tcPr>
          <w:p w14:paraId="1184FEFD" w14:textId="77777777" w:rsidR="00E878EB" w:rsidRDefault="00E878EB"/>
        </w:tc>
        <w:tc>
          <w:tcPr>
            <w:tcW w:w="1075" w:type="dxa"/>
            <w:vAlign w:val="center"/>
          </w:tcPr>
          <w:p w14:paraId="3636DFDD" w14:textId="77777777" w:rsidR="00E878EB" w:rsidRDefault="003B46EF">
            <w:r>
              <w:t>7612</w:t>
            </w:r>
          </w:p>
        </w:tc>
        <w:tc>
          <w:tcPr>
            <w:tcW w:w="3186" w:type="dxa"/>
            <w:vAlign w:val="center"/>
          </w:tcPr>
          <w:p w14:paraId="723704B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3BCBBBE" w14:textId="77777777" w:rsidR="00E878EB" w:rsidRDefault="003B46EF">
            <w:r>
              <w:t>1.0</w:t>
            </w:r>
          </w:p>
        </w:tc>
        <w:tc>
          <w:tcPr>
            <w:tcW w:w="3356" w:type="dxa"/>
            <w:vAlign w:val="center"/>
          </w:tcPr>
          <w:p w14:paraId="3A7B4B27" w14:textId="77777777" w:rsidR="00E878EB" w:rsidRDefault="003B46EF">
            <w:r>
              <w:t>44.30</w:t>
            </w:r>
          </w:p>
        </w:tc>
      </w:tr>
      <w:tr w:rsidR="00E878EB" w14:paraId="2AF8D74A" w14:textId="77777777">
        <w:tc>
          <w:tcPr>
            <w:tcW w:w="690" w:type="dxa"/>
            <w:vMerge/>
            <w:vAlign w:val="center"/>
          </w:tcPr>
          <w:p w14:paraId="1F39B6D7" w14:textId="77777777" w:rsidR="00E878EB" w:rsidRDefault="00E878EB"/>
        </w:tc>
        <w:tc>
          <w:tcPr>
            <w:tcW w:w="916" w:type="dxa"/>
            <w:vMerge/>
            <w:vAlign w:val="center"/>
          </w:tcPr>
          <w:p w14:paraId="04280610" w14:textId="77777777" w:rsidR="00E878EB" w:rsidRDefault="00E878EB"/>
        </w:tc>
        <w:tc>
          <w:tcPr>
            <w:tcW w:w="1075" w:type="dxa"/>
            <w:vAlign w:val="center"/>
          </w:tcPr>
          <w:p w14:paraId="0E7D50E2" w14:textId="77777777" w:rsidR="00E878EB" w:rsidRDefault="003B46EF">
            <w:r>
              <w:t>7615</w:t>
            </w:r>
          </w:p>
        </w:tc>
        <w:tc>
          <w:tcPr>
            <w:tcW w:w="3186" w:type="dxa"/>
            <w:vAlign w:val="center"/>
          </w:tcPr>
          <w:p w14:paraId="7894A2FF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793E19FA" w14:textId="77777777" w:rsidR="00E878EB" w:rsidRDefault="003B46EF">
            <w:r>
              <w:t>0.9</w:t>
            </w:r>
          </w:p>
        </w:tc>
        <w:tc>
          <w:tcPr>
            <w:tcW w:w="3356" w:type="dxa"/>
            <w:vAlign w:val="center"/>
          </w:tcPr>
          <w:p w14:paraId="5E778A13" w14:textId="77777777" w:rsidR="00E878EB" w:rsidRDefault="003B46EF">
            <w:r>
              <w:t>52.41</w:t>
            </w:r>
          </w:p>
        </w:tc>
      </w:tr>
      <w:tr w:rsidR="00E878EB" w14:paraId="6F153A60" w14:textId="77777777">
        <w:tc>
          <w:tcPr>
            <w:tcW w:w="690" w:type="dxa"/>
            <w:vMerge/>
            <w:vAlign w:val="center"/>
          </w:tcPr>
          <w:p w14:paraId="27680A4D" w14:textId="77777777" w:rsidR="00E878EB" w:rsidRDefault="00E878EB"/>
        </w:tc>
        <w:tc>
          <w:tcPr>
            <w:tcW w:w="916" w:type="dxa"/>
            <w:vMerge/>
            <w:vAlign w:val="center"/>
          </w:tcPr>
          <w:p w14:paraId="5D5FEC56" w14:textId="77777777" w:rsidR="00E878EB" w:rsidRDefault="00E878EB"/>
        </w:tc>
        <w:tc>
          <w:tcPr>
            <w:tcW w:w="1075" w:type="dxa"/>
            <w:vAlign w:val="center"/>
          </w:tcPr>
          <w:p w14:paraId="43FA7A35" w14:textId="77777777" w:rsidR="00E878EB" w:rsidRDefault="003B46EF">
            <w:r>
              <w:t>7622</w:t>
            </w:r>
          </w:p>
        </w:tc>
        <w:tc>
          <w:tcPr>
            <w:tcW w:w="3186" w:type="dxa"/>
            <w:vAlign w:val="center"/>
          </w:tcPr>
          <w:p w14:paraId="7B2F0A5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6AD53B9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271B40D" w14:textId="77777777" w:rsidR="00E878EB" w:rsidRDefault="003B46EF">
            <w:r>
              <w:t>41.39</w:t>
            </w:r>
          </w:p>
        </w:tc>
      </w:tr>
      <w:tr w:rsidR="00E878EB" w14:paraId="0A15590E" w14:textId="77777777">
        <w:tc>
          <w:tcPr>
            <w:tcW w:w="690" w:type="dxa"/>
            <w:vMerge/>
            <w:vAlign w:val="center"/>
          </w:tcPr>
          <w:p w14:paraId="1C6D650C" w14:textId="77777777" w:rsidR="00E878EB" w:rsidRDefault="00E878EB"/>
        </w:tc>
        <w:tc>
          <w:tcPr>
            <w:tcW w:w="916" w:type="dxa"/>
            <w:vMerge/>
            <w:vAlign w:val="center"/>
          </w:tcPr>
          <w:p w14:paraId="2BCA2DB1" w14:textId="77777777" w:rsidR="00E878EB" w:rsidRDefault="00E878EB"/>
        </w:tc>
        <w:tc>
          <w:tcPr>
            <w:tcW w:w="1075" w:type="dxa"/>
            <w:vAlign w:val="center"/>
          </w:tcPr>
          <w:p w14:paraId="064798D9" w14:textId="77777777" w:rsidR="00E878EB" w:rsidRDefault="003B46EF">
            <w:r>
              <w:t>7634</w:t>
            </w:r>
          </w:p>
        </w:tc>
        <w:tc>
          <w:tcPr>
            <w:tcW w:w="3186" w:type="dxa"/>
            <w:vAlign w:val="center"/>
          </w:tcPr>
          <w:p w14:paraId="03BF837E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5243743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3968F1E9" w14:textId="77777777" w:rsidR="00E878EB" w:rsidRDefault="003B46EF">
            <w:r>
              <w:t>39.94</w:t>
            </w:r>
          </w:p>
        </w:tc>
      </w:tr>
      <w:tr w:rsidR="00E878EB" w14:paraId="62D2DC54" w14:textId="77777777">
        <w:tc>
          <w:tcPr>
            <w:tcW w:w="690" w:type="dxa"/>
            <w:vMerge/>
            <w:vAlign w:val="center"/>
          </w:tcPr>
          <w:p w14:paraId="700626A7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3705DA31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69057A6" w14:textId="77777777" w:rsidR="00E878EB" w:rsidRDefault="003B46EF">
            <w:r>
              <w:t>7002</w:t>
            </w:r>
          </w:p>
        </w:tc>
        <w:tc>
          <w:tcPr>
            <w:tcW w:w="3186" w:type="dxa"/>
            <w:vAlign w:val="center"/>
          </w:tcPr>
          <w:p w14:paraId="1A7F70F2" w14:textId="77777777" w:rsidR="00E878EB" w:rsidRDefault="003B46EF">
            <w:r>
              <w:t>客厅</w:t>
            </w:r>
          </w:p>
        </w:tc>
        <w:tc>
          <w:tcPr>
            <w:tcW w:w="1075" w:type="dxa"/>
            <w:vAlign w:val="center"/>
          </w:tcPr>
          <w:p w14:paraId="261CAE49" w14:textId="77777777" w:rsidR="00E878EB" w:rsidRDefault="003B46EF">
            <w:r>
              <w:t>46.9</w:t>
            </w:r>
          </w:p>
        </w:tc>
        <w:tc>
          <w:tcPr>
            <w:tcW w:w="3356" w:type="dxa"/>
            <w:vAlign w:val="center"/>
          </w:tcPr>
          <w:p w14:paraId="3556ED1A" w14:textId="77777777" w:rsidR="00E878EB" w:rsidRDefault="003B46EF">
            <w:r>
              <w:t>42.44</w:t>
            </w:r>
          </w:p>
        </w:tc>
      </w:tr>
      <w:tr w:rsidR="00E878EB" w14:paraId="30C8EC3E" w14:textId="77777777">
        <w:tc>
          <w:tcPr>
            <w:tcW w:w="690" w:type="dxa"/>
            <w:vMerge/>
            <w:vAlign w:val="center"/>
          </w:tcPr>
          <w:p w14:paraId="4E5B7335" w14:textId="77777777" w:rsidR="00E878EB" w:rsidRDefault="00E878EB"/>
        </w:tc>
        <w:tc>
          <w:tcPr>
            <w:tcW w:w="916" w:type="dxa"/>
            <w:vMerge/>
            <w:vAlign w:val="center"/>
          </w:tcPr>
          <w:p w14:paraId="255F994A" w14:textId="77777777" w:rsidR="00E878EB" w:rsidRDefault="00E878EB"/>
        </w:tc>
        <w:tc>
          <w:tcPr>
            <w:tcW w:w="1075" w:type="dxa"/>
            <w:vAlign w:val="center"/>
          </w:tcPr>
          <w:p w14:paraId="5F8867F9" w14:textId="77777777" w:rsidR="00E878EB" w:rsidRDefault="003B46EF">
            <w:r>
              <w:t>7004</w:t>
            </w:r>
          </w:p>
        </w:tc>
        <w:tc>
          <w:tcPr>
            <w:tcW w:w="3186" w:type="dxa"/>
            <w:vAlign w:val="center"/>
          </w:tcPr>
          <w:p w14:paraId="0F09AF39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0193E98A" w14:textId="77777777" w:rsidR="00E878EB" w:rsidRDefault="003B46EF">
            <w:r>
              <w:t>46.8</w:t>
            </w:r>
          </w:p>
        </w:tc>
        <w:tc>
          <w:tcPr>
            <w:tcW w:w="3356" w:type="dxa"/>
            <w:vAlign w:val="center"/>
          </w:tcPr>
          <w:p w14:paraId="2272FFB8" w14:textId="77777777" w:rsidR="00E878EB" w:rsidRDefault="003B46EF">
            <w:r>
              <w:t>42.69</w:t>
            </w:r>
          </w:p>
        </w:tc>
      </w:tr>
      <w:tr w:rsidR="00E878EB" w14:paraId="26B2A739" w14:textId="77777777">
        <w:tc>
          <w:tcPr>
            <w:tcW w:w="690" w:type="dxa"/>
            <w:vMerge/>
            <w:vAlign w:val="center"/>
          </w:tcPr>
          <w:p w14:paraId="271BE6EC" w14:textId="77777777" w:rsidR="00E878EB" w:rsidRDefault="00E878EB"/>
        </w:tc>
        <w:tc>
          <w:tcPr>
            <w:tcW w:w="916" w:type="dxa"/>
            <w:vMerge/>
            <w:vAlign w:val="center"/>
          </w:tcPr>
          <w:p w14:paraId="7476A623" w14:textId="77777777" w:rsidR="00E878EB" w:rsidRDefault="00E878EB"/>
        </w:tc>
        <w:tc>
          <w:tcPr>
            <w:tcW w:w="1075" w:type="dxa"/>
            <w:vAlign w:val="center"/>
          </w:tcPr>
          <w:p w14:paraId="06D09055" w14:textId="77777777" w:rsidR="00E878EB" w:rsidRDefault="003B46EF">
            <w:r>
              <w:t>7075</w:t>
            </w:r>
          </w:p>
        </w:tc>
        <w:tc>
          <w:tcPr>
            <w:tcW w:w="3186" w:type="dxa"/>
            <w:vAlign w:val="center"/>
          </w:tcPr>
          <w:p w14:paraId="0A3DAF46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B79D237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0B827441" w14:textId="77777777" w:rsidR="00E878EB" w:rsidRDefault="003B46EF">
            <w:r>
              <w:t>44.04</w:t>
            </w:r>
          </w:p>
        </w:tc>
      </w:tr>
      <w:tr w:rsidR="00E878EB" w14:paraId="5882992A" w14:textId="77777777">
        <w:tc>
          <w:tcPr>
            <w:tcW w:w="690" w:type="dxa"/>
            <w:vMerge/>
            <w:vAlign w:val="center"/>
          </w:tcPr>
          <w:p w14:paraId="2EC605BB" w14:textId="77777777" w:rsidR="00E878EB" w:rsidRDefault="00E878EB"/>
        </w:tc>
        <w:tc>
          <w:tcPr>
            <w:tcW w:w="916" w:type="dxa"/>
            <w:vMerge/>
            <w:vAlign w:val="center"/>
          </w:tcPr>
          <w:p w14:paraId="7DD6B078" w14:textId="77777777" w:rsidR="00E878EB" w:rsidRDefault="00E878EB"/>
        </w:tc>
        <w:tc>
          <w:tcPr>
            <w:tcW w:w="1075" w:type="dxa"/>
            <w:vAlign w:val="center"/>
          </w:tcPr>
          <w:p w14:paraId="303CEE1F" w14:textId="77777777" w:rsidR="00E878EB" w:rsidRDefault="003B46EF">
            <w:r>
              <w:t>7089</w:t>
            </w:r>
          </w:p>
        </w:tc>
        <w:tc>
          <w:tcPr>
            <w:tcW w:w="3186" w:type="dxa"/>
            <w:vAlign w:val="center"/>
          </w:tcPr>
          <w:p w14:paraId="2C87DEEC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737FDE65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0B83C0A8" w14:textId="77777777" w:rsidR="00E878EB" w:rsidRDefault="003B46EF">
            <w:r>
              <w:t>44.49</w:t>
            </w:r>
          </w:p>
        </w:tc>
      </w:tr>
      <w:tr w:rsidR="00E878EB" w14:paraId="432F439B" w14:textId="77777777">
        <w:tc>
          <w:tcPr>
            <w:tcW w:w="690" w:type="dxa"/>
            <w:vMerge/>
            <w:vAlign w:val="center"/>
          </w:tcPr>
          <w:p w14:paraId="253AB993" w14:textId="77777777" w:rsidR="00E878EB" w:rsidRDefault="00E878EB"/>
        </w:tc>
        <w:tc>
          <w:tcPr>
            <w:tcW w:w="916" w:type="dxa"/>
            <w:vMerge/>
            <w:vAlign w:val="center"/>
          </w:tcPr>
          <w:p w14:paraId="58EE03A8" w14:textId="77777777" w:rsidR="00E878EB" w:rsidRDefault="00E878EB"/>
        </w:tc>
        <w:tc>
          <w:tcPr>
            <w:tcW w:w="1075" w:type="dxa"/>
            <w:vAlign w:val="center"/>
          </w:tcPr>
          <w:p w14:paraId="3E0F3A45" w14:textId="77777777" w:rsidR="00E878EB" w:rsidRDefault="003B46EF">
            <w:r>
              <w:t>7201</w:t>
            </w:r>
          </w:p>
        </w:tc>
        <w:tc>
          <w:tcPr>
            <w:tcW w:w="3186" w:type="dxa"/>
            <w:vAlign w:val="center"/>
          </w:tcPr>
          <w:p w14:paraId="693B34AB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1F606887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5096C5CE" w14:textId="77777777" w:rsidR="00E878EB" w:rsidRDefault="003B46EF">
            <w:r>
              <w:t>46.97</w:t>
            </w:r>
          </w:p>
        </w:tc>
      </w:tr>
      <w:tr w:rsidR="00E878EB" w14:paraId="43643507" w14:textId="77777777">
        <w:tc>
          <w:tcPr>
            <w:tcW w:w="690" w:type="dxa"/>
            <w:vMerge/>
            <w:vAlign w:val="center"/>
          </w:tcPr>
          <w:p w14:paraId="07416E00" w14:textId="77777777" w:rsidR="00E878EB" w:rsidRDefault="00E878EB"/>
        </w:tc>
        <w:tc>
          <w:tcPr>
            <w:tcW w:w="916" w:type="dxa"/>
            <w:vMerge/>
            <w:vAlign w:val="center"/>
          </w:tcPr>
          <w:p w14:paraId="74259D8F" w14:textId="77777777" w:rsidR="00E878EB" w:rsidRDefault="00E878EB"/>
        </w:tc>
        <w:tc>
          <w:tcPr>
            <w:tcW w:w="1075" w:type="dxa"/>
            <w:vAlign w:val="center"/>
          </w:tcPr>
          <w:p w14:paraId="621A738E" w14:textId="77777777" w:rsidR="00E878EB" w:rsidRDefault="003B46EF">
            <w:r>
              <w:t>7217</w:t>
            </w:r>
          </w:p>
        </w:tc>
        <w:tc>
          <w:tcPr>
            <w:tcW w:w="3186" w:type="dxa"/>
            <w:vAlign w:val="center"/>
          </w:tcPr>
          <w:p w14:paraId="2BCFEB20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27BEA9D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46E46785" w14:textId="77777777" w:rsidR="00E878EB" w:rsidRDefault="003B46EF">
            <w:r>
              <w:t>47.15</w:t>
            </w:r>
          </w:p>
        </w:tc>
      </w:tr>
      <w:tr w:rsidR="00E878EB" w14:paraId="2E0799B5" w14:textId="77777777">
        <w:tc>
          <w:tcPr>
            <w:tcW w:w="690" w:type="dxa"/>
            <w:vMerge/>
            <w:vAlign w:val="center"/>
          </w:tcPr>
          <w:p w14:paraId="765333F8" w14:textId="77777777" w:rsidR="00E878EB" w:rsidRDefault="00E878EB"/>
        </w:tc>
        <w:tc>
          <w:tcPr>
            <w:tcW w:w="916" w:type="dxa"/>
            <w:vMerge/>
            <w:vAlign w:val="center"/>
          </w:tcPr>
          <w:p w14:paraId="70FD968B" w14:textId="77777777" w:rsidR="00E878EB" w:rsidRDefault="00E878EB"/>
        </w:tc>
        <w:tc>
          <w:tcPr>
            <w:tcW w:w="1075" w:type="dxa"/>
            <w:vAlign w:val="center"/>
          </w:tcPr>
          <w:p w14:paraId="4B85509A" w14:textId="77777777" w:rsidR="00E878EB" w:rsidRDefault="003B46EF">
            <w:r>
              <w:t>7258</w:t>
            </w:r>
          </w:p>
        </w:tc>
        <w:tc>
          <w:tcPr>
            <w:tcW w:w="3186" w:type="dxa"/>
            <w:vAlign w:val="center"/>
          </w:tcPr>
          <w:p w14:paraId="5471F26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326CED5A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17DA5550" w14:textId="77777777" w:rsidR="00E878EB" w:rsidRDefault="003B46EF">
            <w:r>
              <w:t>47.25</w:t>
            </w:r>
          </w:p>
        </w:tc>
      </w:tr>
      <w:tr w:rsidR="00E878EB" w14:paraId="34F6B6BC" w14:textId="77777777">
        <w:tc>
          <w:tcPr>
            <w:tcW w:w="690" w:type="dxa"/>
            <w:vMerge/>
            <w:vAlign w:val="center"/>
          </w:tcPr>
          <w:p w14:paraId="74A07EB5" w14:textId="77777777" w:rsidR="00E878EB" w:rsidRDefault="00E878EB"/>
        </w:tc>
        <w:tc>
          <w:tcPr>
            <w:tcW w:w="916" w:type="dxa"/>
            <w:vMerge/>
            <w:vAlign w:val="center"/>
          </w:tcPr>
          <w:p w14:paraId="4C29CA4F" w14:textId="77777777" w:rsidR="00E878EB" w:rsidRDefault="00E878EB"/>
        </w:tc>
        <w:tc>
          <w:tcPr>
            <w:tcW w:w="1075" w:type="dxa"/>
            <w:vAlign w:val="center"/>
          </w:tcPr>
          <w:p w14:paraId="7A43098B" w14:textId="77777777" w:rsidR="00E878EB" w:rsidRDefault="003B46EF">
            <w:r>
              <w:t>7261</w:t>
            </w:r>
          </w:p>
        </w:tc>
        <w:tc>
          <w:tcPr>
            <w:tcW w:w="3186" w:type="dxa"/>
            <w:vAlign w:val="center"/>
          </w:tcPr>
          <w:p w14:paraId="78D21952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2F225A7F" w14:textId="77777777" w:rsidR="00E878EB" w:rsidRDefault="003B46EF">
            <w:r>
              <w:t>8.3</w:t>
            </w:r>
          </w:p>
        </w:tc>
        <w:tc>
          <w:tcPr>
            <w:tcW w:w="3356" w:type="dxa"/>
            <w:vAlign w:val="center"/>
          </w:tcPr>
          <w:p w14:paraId="53F68FC7" w14:textId="77777777" w:rsidR="00E878EB" w:rsidRDefault="003B46EF">
            <w:r>
              <w:t>47.29</w:t>
            </w:r>
          </w:p>
        </w:tc>
      </w:tr>
      <w:tr w:rsidR="00E878EB" w14:paraId="2C907FF9" w14:textId="77777777">
        <w:tc>
          <w:tcPr>
            <w:tcW w:w="690" w:type="dxa"/>
            <w:vMerge/>
            <w:vAlign w:val="center"/>
          </w:tcPr>
          <w:p w14:paraId="77CD2448" w14:textId="77777777" w:rsidR="00E878EB" w:rsidRDefault="00E878EB"/>
        </w:tc>
        <w:tc>
          <w:tcPr>
            <w:tcW w:w="916" w:type="dxa"/>
            <w:vMerge/>
            <w:vAlign w:val="center"/>
          </w:tcPr>
          <w:p w14:paraId="13F5E422" w14:textId="77777777" w:rsidR="00E878EB" w:rsidRDefault="00E878EB"/>
        </w:tc>
        <w:tc>
          <w:tcPr>
            <w:tcW w:w="1075" w:type="dxa"/>
            <w:vAlign w:val="center"/>
          </w:tcPr>
          <w:p w14:paraId="5B3D9722" w14:textId="77777777" w:rsidR="00E878EB" w:rsidRDefault="003B46EF">
            <w:r>
              <w:t>7268</w:t>
            </w:r>
          </w:p>
        </w:tc>
        <w:tc>
          <w:tcPr>
            <w:tcW w:w="3186" w:type="dxa"/>
            <w:vAlign w:val="center"/>
          </w:tcPr>
          <w:p w14:paraId="64DBE8B0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637A9302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7066A338" w14:textId="77777777" w:rsidR="00E878EB" w:rsidRDefault="003B46EF">
            <w:r>
              <w:t>43.86</w:t>
            </w:r>
          </w:p>
        </w:tc>
      </w:tr>
      <w:tr w:rsidR="00E878EB" w14:paraId="68595057" w14:textId="77777777">
        <w:tc>
          <w:tcPr>
            <w:tcW w:w="690" w:type="dxa"/>
            <w:vMerge/>
            <w:vAlign w:val="center"/>
          </w:tcPr>
          <w:p w14:paraId="3E8A4B33" w14:textId="77777777" w:rsidR="00E878EB" w:rsidRDefault="00E878EB"/>
        </w:tc>
        <w:tc>
          <w:tcPr>
            <w:tcW w:w="916" w:type="dxa"/>
            <w:vMerge/>
            <w:vAlign w:val="center"/>
          </w:tcPr>
          <w:p w14:paraId="5A73B1E7" w14:textId="77777777" w:rsidR="00E878EB" w:rsidRDefault="00E878EB"/>
        </w:tc>
        <w:tc>
          <w:tcPr>
            <w:tcW w:w="1075" w:type="dxa"/>
            <w:vAlign w:val="center"/>
          </w:tcPr>
          <w:p w14:paraId="237CC49C" w14:textId="77777777" w:rsidR="00E878EB" w:rsidRDefault="003B46EF">
            <w:r>
              <w:t>7287</w:t>
            </w:r>
          </w:p>
        </w:tc>
        <w:tc>
          <w:tcPr>
            <w:tcW w:w="3186" w:type="dxa"/>
            <w:vAlign w:val="center"/>
          </w:tcPr>
          <w:p w14:paraId="048F586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A3F6F6B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3EA202FC" w14:textId="77777777" w:rsidR="00E878EB" w:rsidRDefault="003B46EF">
            <w:r>
              <w:t>43.82</w:t>
            </w:r>
          </w:p>
        </w:tc>
      </w:tr>
      <w:tr w:rsidR="00E878EB" w14:paraId="77FA66C1" w14:textId="77777777">
        <w:tc>
          <w:tcPr>
            <w:tcW w:w="690" w:type="dxa"/>
            <w:vMerge/>
            <w:vAlign w:val="center"/>
          </w:tcPr>
          <w:p w14:paraId="456C0ECB" w14:textId="77777777" w:rsidR="00E878EB" w:rsidRDefault="00E878EB"/>
        </w:tc>
        <w:tc>
          <w:tcPr>
            <w:tcW w:w="916" w:type="dxa"/>
            <w:vMerge/>
            <w:vAlign w:val="center"/>
          </w:tcPr>
          <w:p w14:paraId="5D805EE1" w14:textId="77777777" w:rsidR="00E878EB" w:rsidRDefault="00E878EB"/>
        </w:tc>
        <w:tc>
          <w:tcPr>
            <w:tcW w:w="1075" w:type="dxa"/>
            <w:vAlign w:val="center"/>
          </w:tcPr>
          <w:p w14:paraId="20C4D57A" w14:textId="77777777" w:rsidR="00E878EB" w:rsidRDefault="003B46EF">
            <w:r>
              <w:t>7322</w:t>
            </w:r>
          </w:p>
        </w:tc>
        <w:tc>
          <w:tcPr>
            <w:tcW w:w="3186" w:type="dxa"/>
            <w:vAlign w:val="center"/>
          </w:tcPr>
          <w:p w14:paraId="3A3E66D6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6FBFE75" w14:textId="77777777" w:rsidR="00E878EB" w:rsidRDefault="003B46EF">
            <w:r>
              <w:t>5.6</w:t>
            </w:r>
          </w:p>
        </w:tc>
        <w:tc>
          <w:tcPr>
            <w:tcW w:w="3356" w:type="dxa"/>
            <w:vAlign w:val="center"/>
          </w:tcPr>
          <w:p w14:paraId="0C5D7266" w14:textId="77777777" w:rsidR="00E878EB" w:rsidRDefault="003B46EF">
            <w:r>
              <w:t>42.97</w:t>
            </w:r>
          </w:p>
        </w:tc>
      </w:tr>
      <w:tr w:rsidR="00E878EB" w14:paraId="2CB3D83D" w14:textId="77777777">
        <w:tc>
          <w:tcPr>
            <w:tcW w:w="690" w:type="dxa"/>
            <w:vMerge/>
            <w:vAlign w:val="center"/>
          </w:tcPr>
          <w:p w14:paraId="5C44E0B0" w14:textId="77777777" w:rsidR="00E878EB" w:rsidRDefault="00E878EB"/>
        </w:tc>
        <w:tc>
          <w:tcPr>
            <w:tcW w:w="916" w:type="dxa"/>
            <w:vMerge/>
            <w:vAlign w:val="center"/>
          </w:tcPr>
          <w:p w14:paraId="596CB367" w14:textId="77777777" w:rsidR="00E878EB" w:rsidRDefault="00E878EB"/>
        </w:tc>
        <w:tc>
          <w:tcPr>
            <w:tcW w:w="1075" w:type="dxa"/>
            <w:vAlign w:val="center"/>
          </w:tcPr>
          <w:p w14:paraId="3A2B4CBC" w14:textId="77777777" w:rsidR="00E878EB" w:rsidRDefault="003B46EF">
            <w:r>
              <w:t>7323</w:t>
            </w:r>
          </w:p>
        </w:tc>
        <w:tc>
          <w:tcPr>
            <w:tcW w:w="3186" w:type="dxa"/>
            <w:vAlign w:val="center"/>
          </w:tcPr>
          <w:p w14:paraId="2A2BABBA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6867D9D5" w14:textId="77777777" w:rsidR="00E878EB" w:rsidRDefault="003B46EF">
            <w:r>
              <w:t>5.6</w:t>
            </w:r>
          </w:p>
        </w:tc>
        <w:tc>
          <w:tcPr>
            <w:tcW w:w="3356" w:type="dxa"/>
            <w:vAlign w:val="center"/>
          </w:tcPr>
          <w:p w14:paraId="731CA35B" w14:textId="77777777" w:rsidR="00E878EB" w:rsidRDefault="003B46EF">
            <w:r>
              <w:t>42.69</w:t>
            </w:r>
          </w:p>
        </w:tc>
      </w:tr>
      <w:tr w:rsidR="00E878EB" w14:paraId="76E764D9" w14:textId="77777777">
        <w:tc>
          <w:tcPr>
            <w:tcW w:w="690" w:type="dxa"/>
            <w:vMerge/>
            <w:vAlign w:val="center"/>
          </w:tcPr>
          <w:p w14:paraId="0A7B7182" w14:textId="77777777" w:rsidR="00E878EB" w:rsidRDefault="00E878EB"/>
        </w:tc>
        <w:tc>
          <w:tcPr>
            <w:tcW w:w="916" w:type="dxa"/>
            <w:vMerge/>
            <w:vAlign w:val="center"/>
          </w:tcPr>
          <w:p w14:paraId="3CBE376F" w14:textId="77777777" w:rsidR="00E878EB" w:rsidRDefault="00E878EB"/>
        </w:tc>
        <w:tc>
          <w:tcPr>
            <w:tcW w:w="1075" w:type="dxa"/>
            <w:vAlign w:val="center"/>
          </w:tcPr>
          <w:p w14:paraId="6861616F" w14:textId="77777777" w:rsidR="00E878EB" w:rsidRDefault="003B46EF">
            <w:r>
              <w:t>7400</w:t>
            </w:r>
          </w:p>
        </w:tc>
        <w:tc>
          <w:tcPr>
            <w:tcW w:w="3186" w:type="dxa"/>
            <w:vAlign w:val="center"/>
          </w:tcPr>
          <w:p w14:paraId="7AE3BD6E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0DE72A90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85884B1" w14:textId="77777777" w:rsidR="00E878EB" w:rsidRDefault="003B46EF">
            <w:r>
              <w:t>44.13</w:t>
            </w:r>
          </w:p>
        </w:tc>
      </w:tr>
      <w:tr w:rsidR="00E878EB" w14:paraId="7518956C" w14:textId="77777777">
        <w:tc>
          <w:tcPr>
            <w:tcW w:w="690" w:type="dxa"/>
            <w:vMerge/>
            <w:vAlign w:val="center"/>
          </w:tcPr>
          <w:p w14:paraId="2614BE10" w14:textId="77777777" w:rsidR="00E878EB" w:rsidRDefault="00E878EB"/>
        </w:tc>
        <w:tc>
          <w:tcPr>
            <w:tcW w:w="916" w:type="dxa"/>
            <w:vMerge/>
            <w:vAlign w:val="center"/>
          </w:tcPr>
          <w:p w14:paraId="04CC2E94" w14:textId="77777777" w:rsidR="00E878EB" w:rsidRDefault="00E878EB"/>
        </w:tc>
        <w:tc>
          <w:tcPr>
            <w:tcW w:w="1075" w:type="dxa"/>
            <w:vAlign w:val="center"/>
          </w:tcPr>
          <w:p w14:paraId="2823912D" w14:textId="77777777" w:rsidR="00E878EB" w:rsidRDefault="003B46EF">
            <w:r>
              <w:t>7417</w:t>
            </w:r>
          </w:p>
        </w:tc>
        <w:tc>
          <w:tcPr>
            <w:tcW w:w="3186" w:type="dxa"/>
            <w:vAlign w:val="center"/>
          </w:tcPr>
          <w:p w14:paraId="778521AB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49699169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1FC3F62" w14:textId="77777777" w:rsidR="00E878EB" w:rsidRDefault="003B46EF">
            <w:r>
              <w:t>44.55</w:t>
            </w:r>
          </w:p>
        </w:tc>
      </w:tr>
      <w:tr w:rsidR="00E878EB" w14:paraId="70F631D3" w14:textId="77777777">
        <w:tc>
          <w:tcPr>
            <w:tcW w:w="690" w:type="dxa"/>
            <w:vMerge/>
            <w:vAlign w:val="center"/>
          </w:tcPr>
          <w:p w14:paraId="4B295622" w14:textId="77777777" w:rsidR="00E878EB" w:rsidRDefault="00E878EB"/>
        </w:tc>
        <w:tc>
          <w:tcPr>
            <w:tcW w:w="916" w:type="dxa"/>
            <w:vMerge/>
            <w:vAlign w:val="center"/>
          </w:tcPr>
          <w:p w14:paraId="0BDA209C" w14:textId="77777777" w:rsidR="00E878EB" w:rsidRDefault="00E878EB"/>
        </w:tc>
        <w:tc>
          <w:tcPr>
            <w:tcW w:w="1075" w:type="dxa"/>
            <w:vAlign w:val="center"/>
          </w:tcPr>
          <w:p w14:paraId="4A21B45F" w14:textId="77777777" w:rsidR="00E878EB" w:rsidRDefault="003B46EF">
            <w:r>
              <w:t>7546</w:t>
            </w:r>
          </w:p>
        </w:tc>
        <w:tc>
          <w:tcPr>
            <w:tcW w:w="3186" w:type="dxa"/>
            <w:vAlign w:val="center"/>
          </w:tcPr>
          <w:p w14:paraId="0A11871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D784A61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6ACA60F3" w14:textId="77777777" w:rsidR="00E878EB" w:rsidRDefault="003B46EF">
            <w:r>
              <w:t>44.29</w:t>
            </w:r>
          </w:p>
        </w:tc>
      </w:tr>
      <w:tr w:rsidR="00E878EB" w14:paraId="570AC602" w14:textId="77777777">
        <w:tc>
          <w:tcPr>
            <w:tcW w:w="690" w:type="dxa"/>
            <w:vMerge/>
            <w:vAlign w:val="center"/>
          </w:tcPr>
          <w:p w14:paraId="2FE26D0E" w14:textId="77777777" w:rsidR="00E878EB" w:rsidRDefault="00E878EB"/>
        </w:tc>
        <w:tc>
          <w:tcPr>
            <w:tcW w:w="916" w:type="dxa"/>
            <w:vMerge/>
            <w:vAlign w:val="center"/>
          </w:tcPr>
          <w:p w14:paraId="1C7E803D" w14:textId="77777777" w:rsidR="00E878EB" w:rsidRDefault="00E878EB"/>
        </w:tc>
        <w:tc>
          <w:tcPr>
            <w:tcW w:w="1075" w:type="dxa"/>
            <w:vAlign w:val="center"/>
          </w:tcPr>
          <w:p w14:paraId="3C0A68F2" w14:textId="77777777" w:rsidR="00E878EB" w:rsidRDefault="003B46EF">
            <w:r>
              <w:t>7547</w:t>
            </w:r>
          </w:p>
        </w:tc>
        <w:tc>
          <w:tcPr>
            <w:tcW w:w="3186" w:type="dxa"/>
            <w:vAlign w:val="center"/>
          </w:tcPr>
          <w:p w14:paraId="7668DC0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FCD3F99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700DA89F" w14:textId="77777777" w:rsidR="00E878EB" w:rsidRDefault="003B46EF">
            <w:r>
              <w:t>43.52</w:t>
            </w:r>
          </w:p>
        </w:tc>
      </w:tr>
      <w:tr w:rsidR="00E878EB" w14:paraId="6100C199" w14:textId="77777777">
        <w:tc>
          <w:tcPr>
            <w:tcW w:w="690" w:type="dxa"/>
            <w:vMerge/>
            <w:vAlign w:val="center"/>
          </w:tcPr>
          <w:p w14:paraId="535B2A72" w14:textId="77777777" w:rsidR="00E878EB" w:rsidRDefault="00E878EB"/>
        </w:tc>
        <w:tc>
          <w:tcPr>
            <w:tcW w:w="916" w:type="dxa"/>
            <w:vMerge/>
            <w:vAlign w:val="center"/>
          </w:tcPr>
          <w:p w14:paraId="6B782A95" w14:textId="77777777" w:rsidR="00E878EB" w:rsidRDefault="00E878EB"/>
        </w:tc>
        <w:tc>
          <w:tcPr>
            <w:tcW w:w="1075" w:type="dxa"/>
            <w:vAlign w:val="center"/>
          </w:tcPr>
          <w:p w14:paraId="7C0687CB" w14:textId="77777777" w:rsidR="00E878EB" w:rsidRDefault="003B46EF">
            <w:r>
              <w:t>7572</w:t>
            </w:r>
          </w:p>
        </w:tc>
        <w:tc>
          <w:tcPr>
            <w:tcW w:w="3186" w:type="dxa"/>
            <w:vAlign w:val="center"/>
          </w:tcPr>
          <w:p w14:paraId="219465B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50EF7C5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A4415B0" w14:textId="77777777" w:rsidR="00E878EB" w:rsidRDefault="003B46EF">
            <w:r>
              <w:t>44.26</w:t>
            </w:r>
          </w:p>
        </w:tc>
      </w:tr>
      <w:tr w:rsidR="00E878EB" w14:paraId="15846673" w14:textId="77777777">
        <w:tc>
          <w:tcPr>
            <w:tcW w:w="690" w:type="dxa"/>
            <w:vMerge/>
            <w:vAlign w:val="center"/>
          </w:tcPr>
          <w:p w14:paraId="7510016A" w14:textId="77777777" w:rsidR="00E878EB" w:rsidRDefault="00E878EB"/>
        </w:tc>
        <w:tc>
          <w:tcPr>
            <w:tcW w:w="916" w:type="dxa"/>
            <w:vMerge/>
            <w:vAlign w:val="center"/>
          </w:tcPr>
          <w:p w14:paraId="021342DC" w14:textId="77777777" w:rsidR="00E878EB" w:rsidRDefault="00E878EB"/>
        </w:tc>
        <w:tc>
          <w:tcPr>
            <w:tcW w:w="1075" w:type="dxa"/>
            <w:vAlign w:val="center"/>
          </w:tcPr>
          <w:p w14:paraId="37F8B56F" w14:textId="77777777" w:rsidR="00E878EB" w:rsidRDefault="003B46EF">
            <w:r>
              <w:t>7583</w:t>
            </w:r>
          </w:p>
        </w:tc>
        <w:tc>
          <w:tcPr>
            <w:tcW w:w="3186" w:type="dxa"/>
            <w:vAlign w:val="center"/>
          </w:tcPr>
          <w:p w14:paraId="5B55300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E215390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0F8FAA49" w14:textId="77777777" w:rsidR="00E878EB" w:rsidRDefault="003B46EF">
            <w:r>
              <w:t>43.76</w:t>
            </w:r>
          </w:p>
        </w:tc>
      </w:tr>
      <w:tr w:rsidR="00E878EB" w14:paraId="122449DE" w14:textId="77777777">
        <w:tc>
          <w:tcPr>
            <w:tcW w:w="690" w:type="dxa"/>
            <w:vMerge/>
            <w:vAlign w:val="center"/>
          </w:tcPr>
          <w:p w14:paraId="135AF889" w14:textId="77777777" w:rsidR="00E878EB" w:rsidRDefault="00E878EB"/>
        </w:tc>
        <w:tc>
          <w:tcPr>
            <w:tcW w:w="916" w:type="dxa"/>
            <w:vMerge/>
            <w:vAlign w:val="center"/>
          </w:tcPr>
          <w:p w14:paraId="23FD606F" w14:textId="77777777" w:rsidR="00E878EB" w:rsidRDefault="00E878EB"/>
        </w:tc>
        <w:tc>
          <w:tcPr>
            <w:tcW w:w="1075" w:type="dxa"/>
            <w:vAlign w:val="center"/>
          </w:tcPr>
          <w:p w14:paraId="4A6952CC" w14:textId="77777777" w:rsidR="00E878EB" w:rsidRDefault="003B46EF">
            <w:r>
              <w:t>7605</w:t>
            </w:r>
          </w:p>
        </w:tc>
        <w:tc>
          <w:tcPr>
            <w:tcW w:w="3186" w:type="dxa"/>
            <w:vAlign w:val="center"/>
          </w:tcPr>
          <w:p w14:paraId="459A3918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88D3784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6C97AF12" w14:textId="77777777" w:rsidR="00E878EB" w:rsidRDefault="003B46EF">
            <w:r>
              <w:t>43.34</w:t>
            </w:r>
          </w:p>
        </w:tc>
      </w:tr>
      <w:tr w:rsidR="00E878EB" w14:paraId="6BF72F12" w14:textId="77777777">
        <w:tc>
          <w:tcPr>
            <w:tcW w:w="690" w:type="dxa"/>
            <w:vMerge/>
            <w:vAlign w:val="center"/>
          </w:tcPr>
          <w:p w14:paraId="153274BC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4BB514C8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7CEB173E" w14:textId="77777777" w:rsidR="00E878EB" w:rsidRDefault="003B46EF">
            <w:r>
              <w:t>7003</w:t>
            </w:r>
          </w:p>
        </w:tc>
        <w:tc>
          <w:tcPr>
            <w:tcW w:w="3186" w:type="dxa"/>
            <w:vAlign w:val="center"/>
          </w:tcPr>
          <w:p w14:paraId="61E79683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0C861C80" w14:textId="77777777" w:rsidR="00E878EB" w:rsidRDefault="003B46EF">
            <w:r>
              <w:t>46.8</w:t>
            </w:r>
          </w:p>
        </w:tc>
        <w:tc>
          <w:tcPr>
            <w:tcW w:w="3356" w:type="dxa"/>
            <w:vAlign w:val="center"/>
          </w:tcPr>
          <w:p w14:paraId="1000061D" w14:textId="77777777" w:rsidR="00E878EB" w:rsidRDefault="003B46EF">
            <w:r>
              <w:t>42.91</w:t>
            </w:r>
          </w:p>
        </w:tc>
      </w:tr>
      <w:tr w:rsidR="00E878EB" w14:paraId="2DAE3DE1" w14:textId="77777777">
        <w:tc>
          <w:tcPr>
            <w:tcW w:w="690" w:type="dxa"/>
            <w:vMerge/>
            <w:vAlign w:val="center"/>
          </w:tcPr>
          <w:p w14:paraId="04D5A9A6" w14:textId="77777777" w:rsidR="00E878EB" w:rsidRDefault="00E878EB"/>
        </w:tc>
        <w:tc>
          <w:tcPr>
            <w:tcW w:w="916" w:type="dxa"/>
            <w:vMerge/>
            <w:vAlign w:val="center"/>
          </w:tcPr>
          <w:p w14:paraId="13D9EC32" w14:textId="77777777" w:rsidR="00E878EB" w:rsidRDefault="00E878EB"/>
        </w:tc>
        <w:tc>
          <w:tcPr>
            <w:tcW w:w="1075" w:type="dxa"/>
            <w:vAlign w:val="center"/>
          </w:tcPr>
          <w:p w14:paraId="2A46F80E" w14:textId="77777777" w:rsidR="00E878EB" w:rsidRDefault="003B46EF">
            <w:r>
              <w:t>7005</w:t>
            </w:r>
          </w:p>
        </w:tc>
        <w:tc>
          <w:tcPr>
            <w:tcW w:w="3186" w:type="dxa"/>
            <w:vAlign w:val="center"/>
          </w:tcPr>
          <w:p w14:paraId="7FA70C45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468EB571" w14:textId="77777777" w:rsidR="00E878EB" w:rsidRDefault="003B46EF">
            <w:r>
              <w:t>46.8</w:t>
            </w:r>
          </w:p>
        </w:tc>
        <w:tc>
          <w:tcPr>
            <w:tcW w:w="3356" w:type="dxa"/>
            <w:vAlign w:val="center"/>
          </w:tcPr>
          <w:p w14:paraId="6BD38BFC" w14:textId="77777777" w:rsidR="00E878EB" w:rsidRDefault="003B46EF">
            <w:r>
              <w:t>42.72</w:t>
            </w:r>
          </w:p>
        </w:tc>
      </w:tr>
      <w:tr w:rsidR="00E878EB" w14:paraId="67037F76" w14:textId="77777777">
        <w:tc>
          <w:tcPr>
            <w:tcW w:w="690" w:type="dxa"/>
            <w:vMerge/>
            <w:vAlign w:val="center"/>
          </w:tcPr>
          <w:p w14:paraId="1088B9FB" w14:textId="77777777" w:rsidR="00E878EB" w:rsidRDefault="00E878EB"/>
        </w:tc>
        <w:tc>
          <w:tcPr>
            <w:tcW w:w="916" w:type="dxa"/>
            <w:vMerge/>
            <w:vAlign w:val="center"/>
          </w:tcPr>
          <w:p w14:paraId="68539278" w14:textId="77777777" w:rsidR="00E878EB" w:rsidRDefault="00E878EB"/>
        </w:tc>
        <w:tc>
          <w:tcPr>
            <w:tcW w:w="1075" w:type="dxa"/>
            <w:vAlign w:val="center"/>
          </w:tcPr>
          <w:p w14:paraId="6926FFF3" w14:textId="77777777" w:rsidR="00E878EB" w:rsidRDefault="003B46EF">
            <w:r>
              <w:t>7068</w:t>
            </w:r>
          </w:p>
        </w:tc>
        <w:tc>
          <w:tcPr>
            <w:tcW w:w="3186" w:type="dxa"/>
            <w:vAlign w:val="center"/>
          </w:tcPr>
          <w:p w14:paraId="1835FEDF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6A7F7292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365B48C5" w14:textId="77777777" w:rsidR="00E878EB" w:rsidRDefault="003B46EF">
            <w:r>
              <w:t>44.79</w:t>
            </w:r>
          </w:p>
        </w:tc>
      </w:tr>
      <w:tr w:rsidR="00E878EB" w14:paraId="2B85C717" w14:textId="77777777">
        <w:tc>
          <w:tcPr>
            <w:tcW w:w="690" w:type="dxa"/>
            <w:vMerge/>
            <w:vAlign w:val="center"/>
          </w:tcPr>
          <w:p w14:paraId="0C3DC02A" w14:textId="77777777" w:rsidR="00E878EB" w:rsidRDefault="00E878EB"/>
        </w:tc>
        <w:tc>
          <w:tcPr>
            <w:tcW w:w="916" w:type="dxa"/>
            <w:vMerge/>
            <w:vAlign w:val="center"/>
          </w:tcPr>
          <w:p w14:paraId="3801CD1F" w14:textId="77777777" w:rsidR="00E878EB" w:rsidRDefault="00E878EB"/>
        </w:tc>
        <w:tc>
          <w:tcPr>
            <w:tcW w:w="1075" w:type="dxa"/>
            <w:vAlign w:val="center"/>
          </w:tcPr>
          <w:p w14:paraId="3826EB24" w14:textId="77777777" w:rsidR="00E878EB" w:rsidRDefault="003B46EF">
            <w:r>
              <w:t>7087</w:t>
            </w:r>
          </w:p>
        </w:tc>
        <w:tc>
          <w:tcPr>
            <w:tcW w:w="3186" w:type="dxa"/>
            <w:vAlign w:val="center"/>
          </w:tcPr>
          <w:p w14:paraId="4817857E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968FC34" w14:textId="77777777" w:rsidR="00E878EB" w:rsidRDefault="003B46EF">
            <w:r>
              <w:t>21.3</w:t>
            </w:r>
          </w:p>
        </w:tc>
        <w:tc>
          <w:tcPr>
            <w:tcW w:w="3356" w:type="dxa"/>
            <w:vAlign w:val="center"/>
          </w:tcPr>
          <w:p w14:paraId="5BA03107" w14:textId="77777777" w:rsidR="00E878EB" w:rsidRDefault="003B46EF">
            <w:r>
              <w:t>44.50</w:t>
            </w:r>
          </w:p>
        </w:tc>
      </w:tr>
      <w:tr w:rsidR="00E878EB" w14:paraId="0AEA9D02" w14:textId="77777777">
        <w:tc>
          <w:tcPr>
            <w:tcW w:w="690" w:type="dxa"/>
            <w:vMerge/>
            <w:vAlign w:val="center"/>
          </w:tcPr>
          <w:p w14:paraId="46338643" w14:textId="77777777" w:rsidR="00E878EB" w:rsidRDefault="00E878EB"/>
        </w:tc>
        <w:tc>
          <w:tcPr>
            <w:tcW w:w="916" w:type="dxa"/>
            <w:vMerge/>
            <w:vAlign w:val="center"/>
          </w:tcPr>
          <w:p w14:paraId="41B28810" w14:textId="77777777" w:rsidR="00E878EB" w:rsidRDefault="00E878EB"/>
        </w:tc>
        <w:tc>
          <w:tcPr>
            <w:tcW w:w="1075" w:type="dxa"/>
            <w:vAlign w:val="center"/>
          </w:tcPr>
          <w:p w14:paraId="791AB1D7" w14:textId="77777777" w:rsidR="00E878EB" w:rsidRDefault="003B46EF">
            <w:r>
              <w:t>7196</w:t>
            </w:r>
          </w:p>
        </w:tc>
        <w:tc>
          <w:tcPr>
            <w:tcW w:w="3186" w:type="dxa"/>
            <w:vAlign w:val="center"/>
          </w:tcPr>
          <w:p w14:paraId="102571C1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789BB47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49E2552E" w14:textId="77777777" w:rsidR="00E878EB" w:rsidRDefault="003B46EF">
            <w:r>
              <w:t>47.09</w:t>
            </w:r>
          </w:p>
        </w:tc>
      </w:tr>
      <w:tr w:rsidR="00E878EB" w14:paraId="09D6CF97" w14:textId="77777777">
        <w:tc>
          <w:tcPr>
            <w:tcW w:w="690" w:type="dxa"/>
            <w:vMerge/>
            <w:vAlign w:val="center"/>
          </w:tcPr>
          <w:p w14:paraId="6595FA4A" w14:textId="77777777" w:rsidR="00E878EB" w:rsidRDefault="00E878EB"/>
        </w:tc>
        <w:tc>
          <w:tcPr>
            <w:tcW w:w="916" w:type="dxa"/>
            <w:vMerge/>
            <w:vAlign w:val="center"/>
          </w:tcPr>
          <w:p w14:paraId="45AFDB4C" w14:textId="77777777" w:rsidR="00E878EB" w:rsidRDefault="00E878EB"/>
        </w:tc>
        <w:tc>
          <w:tcPr>
            <w:tcW w:w="1075" w:type="dxa"/>
            <w:vAlign w:val="center"/>
          </w:tcPr>
          <w:p w14:paraId="067CDA77" w14:textId="77777777" w:rsidR="00E878EB" w:rsidRDefault="003B46EF">
            <w:r>
              <w:t>7212</w:t>
            </w:r>
          </w:p>
        </w:tc>
        <w:tc>
          <w:tcPr>
            <w:tcW w:w="3186" w:type="dxa"/>
            <w:vAlign w:val="center"/>
          </w:tcPr>
          <w:p w14:paraId="7ED5B143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66FE53B8" w14:textId="77777777" w:rsidR="00E878EB" w:rsidRDefault="003B46EF">
            <w:r>
              <w:t>10.9</w:t>
            </w:r>
          </w:p>
        </w:tc>
        <w:tc>
          <w:tcPr>
            <w:tcW w:w="3356" w:type="dxa"/>
            <w:vAlign w:val="center"/>
          </w:tcPr>
          <w:p w14:paraId="45DEA7C3" w14:textId="77777777" w:rsidR="00E878EB" w:rsidRDefault="003B46EF">
            <w:r>
              <w:t>46.95</w:t>
            </w:r>
          </w:p>
        </w:tc>
      </w:tr>
      <w:tr w:rsidR="00E878EB" w14:paraId="39052F81" w14:textId="77777777">
        <w:tc>
          <w:tcPr>
            <w:tcW w:w="690" w:type="dxa"/>
            <w:vMerge/>
            <w:vAlign w:val="center"/>
          </w:tcPr>
          <w:p w14:paraId="10E68EFA" w14:textId="77777777" w:rsidR="00E878EB" w:rsidRDefault="00E878EB"/>
        </w:tc>
        <w:tc>
          <w:tcPr>
            <w:tcW w:w="916" w:type="dxa"/>
            <w:vMerge/>
            <w:vAlign w:val="center"/>
          </w:tcPr>
          <w:p w14:paraId="7807CC5B" w14:textId="77777777" w:rsidR="00E878EB" w:rsidRDefault="00E878EB"/>
        </w:tc>
        <w:tc>
          <w:tcPr>
            <w:tcW w:w="1075" w:type="dxa"/>
            <w:vAlign w:val="center"/>
          </w:tcPr>
          <w:p w14:paraId="5E37C075" w14:textId="77777777" w:rsidR="00E878EB" w:rsidRDefault="003B46EF">
            <w:r>
              <w:t>7243</w:t>
            </w:r>
          </w:p>
        </w:tc>
        <w:tc>
          <w:tcPr>
            <w:tcW w:w="3186" w:type="dxa"/>
            <w:vAlign w:val="center"/>
          </w:tcPr>
          <w:p w14:paraId="1BDF3D05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5E34AD99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25F4BD0C" w14:textId="77777777" w:rsidR="00E878EB" w:rsidRDefault="003B46EF">
            <w:r>
              <w:t>47.21</w:t>
            </w:r>
          </w:p>
        </w:tc>
      </w:tr>
      <w:tr w:rsidR="00E878EB" w14:paraId="6869AF1D" w14:textId="77777777">
        <w:tc>
          <w:tcPr>
            <w:tcW w:w="690" w:type="dxa"/>
            <w:vMerge/>
            <w:vAlign w:val="center"/>
          </w:tcPr>
          <w:p w14:paraId="16FC3FE8" w14:textId="77777777" w:rsidR="00E878EB" w:rsidRDefault="00E878EB"/>
        </w:tc>
        <w:tc>
          <w:tcPr>
            <w:tcW w:w="916" w:type="dxa"/>
            <w:vMerge/>
            <w:vAlign w:val="center"/>
          </w:tcPr>
          <w:p w14:paraId="662C6B2A" w14:textId="77777777" w:rsidR="00E878EB" w:rsidRDefault="00E878EB"/>
        </w:tc>
        <w:tc>
          <w:tcPr>
            <w:tcW w:w="1075" w:type="dxa"/>
            <w:vAlign w:val="center"/>
          </w:tcPr>
          <w:p w14:paraId="511819D3" w14:textId="77777777" w:rsidR="00E878EB" w:rsidRDefault="003B46EF">
            <w:r>
              <w:t>7247</w:t>
            </w:r>
          </w:p>
        </w:tc>
        <w:tc>
          <w:tcPr>
            <w:tcW w:w="3186" w:type="dxa"/>
            <w:vAlign w:val="center"/>
          </w:tcPr>
          <w:p w14:paraId="24A39F40" w14:textId="77777777" w:rsidR="00E878EB" w:rsidRDefault="003B46EF">
            <w:r>
              <w:t>厨房</w:t>
            </w:r>
          </w:p>
        </w:tc>
        <w:tc>
          <w:tcPr>
            <w:tcW w:w="1075" w:type="dxa"/>
            <w:vAlign w:val="center"/>
          </w:tcPr>
          <w:p w14:paraId="34212DCC" w14:textId="77777777" w:rsidR="00E878EB" w:rsidRDefault="003B46EF">
            <w:r>
              <w:t>8.4</w:t>
            </w:r>
          </w:p>
        </w:tc>
        <w:tc>
          <w:tcPr>
            <w:tcW w:w="3356" w:type="dxa"/>
            <w:vAlign w:val="center"/>
          </w:tcPr>
          <w:p w14:paraId="77E6B2E3" w14:textId="77777777" w:rsidR="00E878EB" w:rsidRDefault="003B46EF">
            <w:r>
              <w:t>47.41</w:t>
            </w:r>
          </w:p>
        </w:tc>
      </w:tr>
      <w:tr w:rsidR="00E878EB" w14:paraId="5A01E80E" w14:textId="77777777">
        <w:tc>
          <w:tcPr>
            <w:tcW w:w="690" w:type="dxa"/>
            <w:vMerge/>
            <w:vAlign w:val="center"/>
          </w:tcPr>
          <w:p w14:paraId="396FE718" w14:textId="77777777" w:rsidR="00E878EB" w:rsidRDefault="00E878EB"/>
        </w:tc>
        <w:tc>
          <w:tcPr>
            <w:tcW w:w="916" w:type="dxa"/>
            <w:vMerge/>
            <w:vAlign w:val="center"/>
          </w:tcPr>
          <w:p w14:paraId="15014B5A" w14:textId="77777777" w:rsidR="00E878EB" w:rsidRDefault="00E878EB"/>
        </w:tc>
        <w:tc>
          <w:tcPr>
            <w:tcW w:w="1075" w:type="dxa"/>
            <w:vAlign w:val="center"/>
          </w:tcPr>
          <w:p w14:paraId="6DB4880B" w14:textId="77777777" w:rsidR="00E878EB" w:rsidRDefault="003B46EF">
            <w:r>
              <w:t>7274</w:t>
            </w:r>
          </w:p>
        </w:tc>
        <w:tc>
          <w:tcPr>
            <w:tcW w:w="3186" w:type="dxa"/>
            <w:vAlign w:val="center"/>
          </w:tcPr>
          <w:p w14:paraId="41D411B8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FB8A644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69CF8A84" w14:textId="77777777" w:rsidR="00E878EB" w:rsidRDefault="003B46EF">
            <w:r>
              <w:t>43.41</w:t>
            </w:r>
          </w:p>
        </w:tc>
      </w:tr>
      <w:tr w:rsidR="00E878EB" w14:paraId="19A3D0EB" w14:textId="77777777">
        <w:tc>
          <w:tcPr>
            <w:tcW w:w="690" w:type="dxa"/>
            <w:vMerge/>
            <w:vAlign w:val="center"/>
          </w:tcPr>
          <w:p w14:paraId="163055D4" w14:textId="77777777" w:rsidR="00E878EB" w:rsidRDefault="00E878EB"/>
        </w:tc>
        <w:tc>
          <w:tcPr>
            <w:tcW w:w="916" w:type="dxa"/>
            <w:vMerge/>
            <w:vAlign w:val="center"/>
          </w:tcPr>
          <w:p w14:paraId="57595957" w14:textId="77777777" w:rsidR="00E878EB" w:rsidRDefault="00E878EB"/>
        </w:tc>
        <w:tc>
          <w:tcPr>
            <w:tcW w:w="1075" w:type="dxa"/>
            <w:vAlign w:val="center"/>
          </w:tcPr>
          <w:p w14:paraId="19C548B5" w14:textId="77777777" w:rsidR="00E878EB" w:rsidRDefault="003B46EF">
            <w:r>
              <w:t>7290</w:t>
            </w:r>
          </w:p>
        </w:tc>
        <w:tc>
          <w:tcPr>
            <w:tcW w:w="3186" w:type="dxa"/>
            <w:vAlign w:val="center"/>
          </w:tcPr>
          <w:p w14:paraId="40830306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D17CAA7" w14:textId="77777777" w:rsidR="00E878EB" w:rsidRDefault="003B46EF">
            <w:r>
              <w:t>7.8</w:t>
            </w:r>
          </w:p>
        </w:tc>
        <w:tc>
          <w:tcPr>
            <w:tcW w:w="3356" w:type="dxa"/>
            <w:vAlign w:val="center"/>
          </w:tcPr>
          <w:p w14:paraId="14C661D4" w14:textId="77777777" w:rsidR="00E878EB" w:rsidRDefault="003B46EF">
            <w:r>
              <w:t>43.44</w:t>
            </w:r>
          </w:p>
        </w:tc>
      </w:tr>
      <w:tr w:rsidR="00E878EB" w14:paraId="250F967D" w14:textId="77777777">
        <w:tc>
          <w:tcPr>
            <w:tcW w:w="690" w:type="dxa"/>
            <w:vMerge/>
            <w:vAlign w:val="center"/>
          </w:tcPr>
          <w:p w14:paraId="3C92851D" w14:textId="77777777" w:rsidR="00E878EB" w:rsidRDefault="00E878EB"/>
        </w:tc>
        <w:tc>
          <w:tcPr>
            <w:tcW w:w="916" w:type="dxa"/>
            <w:vMerge/>
            <w:vAlign w:val="center"/>
          </w:tcPr>
          <w:p w14:paraId="5C0976C9" w14:textId="77777777" w:rsidR="00E878EB" w:rsidRDefault="00E878EB"/>
        </w:tc>
        <w:tc>
          <w:tcPr>
            <w:tcW w:w="1075" w:type="dxa"/>
            <w:vAlign w:val="center"/>
          </w:tcPr>
          <w:p w14:paraId="721EE145" w14:textId="77777777" w:rsidR="00E878EB" w:rsidRDefault="003B46EF">
            <w:r>
              <w:t>7321</w:t>
            </w:r>
          </w:p>
        </w:tc>
        <w:tc>
          <w:tcPr>
            <w:tcW w:w="3186" w:type="dxa"/>
            <w:vAlign w:val="center"/>
          </w:tcPr>
          <w:p w14:paraId="25B5159F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2F0B2A7D" w14:textId="77777777" w:rsidR="00E878EB" w:rsidRDefault="003B46EF">
            <w:r>
              <w:t>5.6</w:t>
            </w:r>
          </w:p>
        </w:tc>
        <w:tc>
          <w:tcPr>
            <w:tcW w:w="3356" w:type="dxa"/>
            <w:vAlign w:val="center"/>
          </w:tcPr>
          <w:p w14:paraId="5A69B9F3" w14:textId="77777777" w:rsidR="00E878EB" w:rsidRDefault="003B46EF">
            <w:r>
              <w:t>42.74</w:t>
            </w:r>
          </w:p>
        </w:tc>
      </w:tr>
      <w:tr w:rsidR="00E878EB" w14:paraId="65DC929D" w14:textId="77777777">
        <w:tc>
          <w:tcPr>
            <w:tcW w:w="690" w:type="dxa"/>
            <w:vMerge/>
            <w:vAlign w:val="center"/>
          </w:tcPr>
          <w:p w14:paraId="620D12DF" w14:textId="77777777" w:rsidR="00E878EB" w:rsidRDefault="00E878EB"/>
        </w:tc>
        <w:tc>
          <w:tcPr>
            <w:tcW w:w="916" w:type="dxa"/>
            <w:vMerge/>
            <w:vAlign w:val="center"/>
          </w:tcPr>
          <w:p w14:paraId="2A99F092" w14:textId="77777777" w:rsidR="00E878EB" w:rsidRDefault="00E878EB"/>
        </w:tc>
        <w:tc>
          <w:tcPr>
            <w:tcW w:w="1075" w:type="dxa"/>
            <w:vAlign w:val="center"/>
          </w:tcPr>
          <w:p w14:paraId="6EAED8AB" w14:textId="77777777" w:rsidR="00E878EB" w:rsidRDefault="003B46EF">
            <w:r>
              <w:t>7324</w:t>
            </w:r>
          </w:p>
        </w:tc>
        <w:tc>
          <w:tcPr>
            <w:tcW w:w="3186" w:type="dxa"/>
            <w:vAlign w:val="center"/>
          </w:tcPr>
          <w:p w14:paraId="44BB0AD6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569B912D" w14:textId="77777777" w:rsidR="00E878EB" w:rsidRDefault="003B46EF">
            <w:r>
              <w:t>5.6</w:t>
            </w:r>
          </w:p>
        </w:tc>
        <w:tc>
          <w:tcPr>
            <w:tcW w:w="3356" w:type="dxa"/>
            <w:vAlign w:val="center"/>
          </w:tcPr>
          <w:p w14:paraId="291D5898" w14:textId="77777777" w:rsidR="00E878EB" w:rsidRDefault="003B46EF">
            <w:r>
              <w:t>42.84</w:t>
            </w:r>
          </w:p>
        </w:tc>
      </w:tr>
      <w:tr w:rsidR="00E878EB" w14:paraId="6DC6AF23" w14:textId="77777777">
        <w:tc>
          <w:tcPr>
            <w:tcW w:w="690" w:type="dxa"/>
            <w:vMerge/>
            <w:vAlign w:val="center"/>
          </w:tcPr>
          <w:p w14:paraId="59F1713E" w14:textId="77777777" w:rsidR="00E878EB" w:rsidRDefault="00E878EB"/>
        </w:tc>
        <w:tc>
          <w:tcPr>
            <w:tcW w:w="916" w:type="dxa"/>
            <w:vMerge/>
            <w:vAlign w:val="center"/>
          </w:tcPr>
          <w:p w14:paraId="1E923A0E" w14:textId="77777777" w:rsidR="00E878EB" w:rsidRDefault="00E878EB"/>
        </w:tc>
        <w:tc>
          <w:tcPr>
            <w:tcW w:w="1075" w:type="dxa"/>
            <w:vAlign w:val="center"/>
          </w:tcPr>
          <w:p w14:paraId="6AC9FF74" w14:textId="77777777" w:rsidR="00E878EB" w:rsidRDefault="003B46EF">
            <w:r>
              <w:t>7402</w:t>
            </w:r>
          </w:p>
        </w:tc>
        <w:tc>
          <w:tcPr>
            <w:tcW w:w="3186" w:type="dxa"/>
            <w:vAlign w:val="center"/>
          </w:tcPr>
          <w:p w14:paraId="6259F335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2FD43204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7A8F7D4B" w14:textId="77777777" w:rsidR="00E878EB" w:rsidRDefault="003B46EF">
            <w:r>
              <w:t>45.08</w:t>
            </w:r>
          </w:p>
        </w:tc>
      </w:tr>
      <w:tr w:rsidR="00E878EB" w14:paraId="1A52674C" w14:textId="77777777">
        <w:tc>
          <w:tcPr>
            <w:tcW w:w="690" w:type="dxa"/>
            <w:vMerge/>
            <w:vAlign w:val="center"/>
          </w:tcPr>
          <w:p w14:paraId="7A39CC85" w14:textId="77777777" w:rsidR="00E878EB" w:rsidRDefault="00E878EB"/>
        </w:tc>
        <w:tc>
          <w:tcPr>
            <w:tcW w:w="916" w:type="dxa"/>
            <w:vMerge/>
            <w:vAlign w:val="center"/>
          </w:tcPr>
          <w:p w14:paraId="1667FF6F" w14:textId="77777777" w:rsidR="00E878EB" w:rsidRDefault="00E878EB"/>
        </w:tc>
        <w:tc>
          <w:tcPr>
            <w:tcW w:w="1075" w:type="dxa"/>
            <w:vAlign w:val="center"/>
          </w:tcPr>
          <w:p w14:paraId="2EBEF534" w14:textId="77777777" w:rsidR="00E878EB" w:rsidRDefault="003B46EF">
            <w:r>
              <w:t>7416</w:t>
            </w:r>
          </w:p>
        </w:tc>
        <w:tc>
          <w:tcPr>
            <w:tcW w:w="3186" w:type="dxa"/>
            <w:vAlign w:val="center"/>
          </w:tcPr>
          <w:p w14:paraId="6ED1A859" w14:textId="77777777" w:rsidR="00E878EB" w:rsidRDefault="003B46EF">
            <w:r>
              <w:t>封闭阳台</w:t>
            </w:r>
          </w:p>
        </w:tc>
        <w:tc>
          <w:tcPr>
            <w:tcW w:w="1075" w:type="dxa"/>
            <w:vAlign w:val="center"/>
          </w:tcPr>
          <w:p w14:paraId="7C346413" w14:textId="77777777" w:rsidR="00E878EB" w:rsidRDefault="003B46EF">
            <w:r>
              <w:t>4.6</w:t>
            </w:r>
          </w:p>
        </w:tc>
        <w:tc>
          <w:tcPr>
            <w:tcW w:w="3356" w:type="dxa"/>
            <w:vAlign w:val="center"/>
          </w:tcPr>
          <w:p w14:paraId="00F035F3" w14:textId="77777777" w:rsidR="00E878EB" w:rsidRDefault="003B46EF">
            <w:r>
              <w:t>44.61</w:t>
            </w:r>
          </w:p>
        </w:tc>
      </w:tr>
      <w:tr w:rsidR="00E878EB" w14:paraId="110C0D4C" w14:textId="77777777">
        <w:tc>
          <w:tcPr>
            <w:tcW w:w="690" w:type="dxa"/>
            <w:vMerge/>
            <w:vAlign w:val="center"/>
          </w:tcPr>
          <w:p w14:paraId="6651950B" w14:textId="77777777" w:rsidR="00E878EB" w:rsidRDefault="00E878EB"/>
        </w:tc>
        <w:tc>
          <w:tcPr>
            <w:tcW w:w="916" w:type="dxa"/>
            <w:vMerge/>
            <w:vAlign w:val="center"/>
          </w:tcPr>
          <w:p w14:paraId="62CFA272" w14:textId="77777777" w:rsidR="00E878EB" w:rsidRDefault="00E878EB"/>
        </w:tc>
        <w:tc>
          <w:tcPr>
            <w:tcW w:w="1075" w:type="dxa"/>
            <w:vAlign w:val="center"/>
          </w:tcPr>
          <w:p w14:paraId="5297D0AC" w14:textId="77777777" w:rsidR="00E878EB" w:rsidRDefault="003B46EF">
            <w:r>
              <w:t>7545</w:t>
            </w:r>
          </w:p>
        </w:tc>
        <w:tc>
          <w:tcPr>
            <w:tcW w:w="3186" w:type="dxa"/>
            <w:vAlign w:val="center"/>
          </w:tcPr>
          <w:p w14:paraId="252D277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0508115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3B74F5F2" w14:textId="77777777" w:rsidR="00E878EB" w:rsidRDefault="003B46EF">
            <w:r>
              <w:t>43.49</w:t>
            </w:r>
          </w:p>
        </w:tc>
      </w:tr>
      <w:tr w:rsidR="00E878EB" w14:paraId="75A7DF27" w14:textId="77777777">
        <w:tc>
          <w:tcPr>
            <w:tcW w:w="690" w:type="dxa"/>
            <w:vMerge/>
            <w:vAlign w:val="center"/>
          </w:tcPr>
          <w:p w14:paraId="1666E1EC" w14:textId="77777777" w:rsidR="00E878EB" w:rsidRDefault="00E878EB"/>
        </w:tc>
        <w:tc>
          <w:tcPr>
            <w:tcW w:w="916" w:type="dxa"/>
            <w:vMerge/>
            <w:vAlign w:val="center"/>
          </w:tcPr>
          <w:p w14:paraId="03F5CEE3" w14:textId="77777777" w:rsidR="00E878EB" w:rsidRDefault="00E878EB"/>
        </w:tc>
        <w:tc>
          <w:tcPr>
            <w:tcW w:w="1075" w:type="dxa"/>
            <w:vAlign w:val="center"/>
          </w:tcPr>
          <w:p w14:paraId="080E9E21" w14:textId="77777777" w:rsidR="00E878EB" w:rsidRDefault="003B46EF">
            <w:r>
              <w:t>7556</w:t>
            </w:r>
          </w:p>
        </w:tc>
        <w:tc>
          <w:tcPr>
            <w:tcW w:w="3186" w:type="dxa"/>
            <w:vAlign w:val="center"/>
          </w:tcPr>
          <w:p w14:paraId="33D50C4A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F45447C" w14:textId="77777777" w:rsidR="00E878EB" w:rsidRDefault="003B46EF">
            <w:r>
              <w:t>2.0</w:t>
            </w:r>
          </w:p>
        </w:tc>
        <w:tc>
          <w:tcPr>
            <w:tcW w:w="3356" w:type="dxa"/>
            <w:vAlign w:val="center"/>
          </w:tcPr>
          <w:p w14:paraId="6F60F51A" w14:textId="77777777" w:rsidR="00E878EB" w:rsidRDefault="003B46EF">
            <w:r>
              <w:t>44.32</w:t>
            </w:r>
          </w:p>
        </w:tc>
      </w:tr>
      <w:tr w:rsidR="00E878EB" w14:paraId="31D76A2E" w14:textId="77777777">
        <w:tc>
          <w:tcPr>
            <w:tcW w:w="690" w:type="dxa"/>
            <w:vMerge/>
            <w:vAlign w:val="center"/>
          </w:tcPr>
          <w:p w14:paraId="4428CCFC" w14:textId="77777777" w:rsidR="00E878EB" w:rsidRDefault="00E878EB"/>
        </w:tc>
        <w:tc>
          <w:tcPr>
            <w:tcW w:w="916" w:type="dxa"/>
            <w:vMerge/>
            <w:vAlign w:val="center"/>
          </w:tcPr>
          <w:p w14:paraId="6C4CB616" w14:textId="77777777" w:rsidR="00E878EB" w:rsidRDefault="00E878EB"/>
        </w:tc>
        <w:tc>
          <w:tcPr>
            <w:tcW w:w="1075" w:type="dxa"/>
            <w:vAlign w:val="center"/>
          </w:tcPr>
          <w:p w14:paraId="55F26253" w14:textId="77777777" w:rsidR="00E878EB" w:rsidRDefault="003B46EF">
            <w:r>
              <w:t>7578</w:t>
            </w:r>
          </w:p>
        </w:tc>
        <w:tc>
          <w:tcPr>
            <w:tcW w:w="3186" w:type="dxa"/>
            <w:vAlign w:val="center"/>
          </w:tcPr>
          <w:p w14:paraId="4EB2FF9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403295A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48564D11" w14:textId="77777777" w:rsidR="00E878EB" w:rsidRDefault="003B46EF">
            <w:r>
              <w:t>43.81</w:t>
            </w:r>
          </w:p>
        </w:tc>
      </w:tr>
      <w:tr w:rsidR="00E878EB" w14:paraId="3D0CDA47" w14:textId="77777777">
        <w:tc>
          <w:tcPr>
            <w:tcW w:w="690" w:type="dxa"/>
            <w:vMerge/>
            <w:vAlign w:val="center"/>
          </w:tcPr>
          <w:p w14:paraId="30113ADB" w14:textId="77777777" w:rsidR="00E878EB" w:rsidRDefault="00E878EB"/>
        </w:tc>
        <w:tc>
          <w:tcPr>
            <w:tcW w:w="916" w:type="dxa"/>
            <w:vMerge/>
            <w:vAlign w:val="center"/>
          </w:tcPr>
          <w:p w14:paraId="200BBCBA" w14:textId="77777777" w:rsidR="00E878EB" w:rsidRDefault="00E878EB"/>
        </w:tc>
        <w:tc>
          <w:tcPr>
            <w:tcW w:w="1075" w:type="dxa"/>
            <w:vAlign w:val="center"/>
          </w:tcPr>
          <w:p w14:paraId="7D53E4E3" w14:textId="77777777" w:rsidR="00E878EB" w:rsidRDefault="003B46EF">
            <w:r>
              <w:t>7591</w:t>
            </w:r>
          </w:p>
        </w:tc>
        <w:tc>
          <w:tcPr>
            <w:tcW w:w="3186" w:type="dxa"/>
            <w:vAlign w:val="center"/>
          </w:tcPr>
          <w:p w14:paraId="1680D6F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7C2CCC4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73666A7" w14:textId="77777777" w:rsidR="00E878EB" w:rsidRDefault="003B46EF">
            <w:r>
              <w:t>43.26</w:t>
            </w:r>
          </w:p>
        </w:tc>
      </w:tr>
      <w:tr w:rsidR="00E878EB" w14:paraId="48AFDAFB" w14:textId="77777777">
        <w:tc>
          <w:tcPr>
            <w:tcW w:w="690" w:type="dxa"/>
            <w:vMerge/>
            <w:vAlign w:val="center"/>
          </w:tcPr>
          <w:p w14:paraId="311EA5D1" w14:textId="77777777" w:rsidR="00E878EB" w:rsidRDefault="00E878EB"/>
        </w:tc>
        <w:tc>
          <w:tcPr>
            <w:tcW w:w="916" w:type="dxa"/>
            <w:vMerge/>
            <w:vAlign w:val="center"/>
          </w:tcPr>
          <w:p w14:paraId="7FCC1C76" w14:textId="77777777" w:rsidR="00E878EB" w:rsidRDefault="00E878EB"/>
        </w:tc>
        <w:tc>
          <w:tcPr>
            <w:tcW w:w="1075" w:type="dxa"/>
            <w:vAlign w:val="center"/>
          </w:tcPr>
          <w:p w14:paraId="546CDD64" w14:textId="77777777" w:rsidR="00E878EB" w:rsidRDefault="003B46EF">
            <w:r>
              <w:t>7597</w:t>
            </w:r>
          </w:p>
        </w:tc>
        <w:tc>
          <w:tcPr>
            <w:tcW w:w="3186" w:type="dxa"/>
            <w:vAlign w:val="center"/>
          </w:tcPr>
          <w:p w14:paraId="6F762F59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4036A5C" w14:textId="77777777" w:rsidR="00E878EB" w:rsidRDefault="003B46EF">
            <w:r>
              <w:t>1.1</w:t>
            </w:r>
          </w:p>
        </w:tc>
        <w:tc>
          <w:tcPr>
            <w:tcW w:w="3356" w:type="dxa"/>
            <w:vAlign w:val="center"/>
          </w:tcPr>
          <w:p w14:paraId="32141D2B" w14:textId="77777777" w:rsidR="00E878EB" w:rsidRDefault="003B46EF">
            <w:r>
              <w:t>43.37</w:t>
            </w:r>
          </w:p>
        </w:tc>
      </w:tr>
      <w:tr w:rsidR="00E878EB" w14:paraId="3640C965" w14:textId="77777777">
        <w:tc>
          <w:tcPr>
            <w:tcW w:w="690" w:type="dxa"/>
            <w:vMerge w:val="restart"/>
            <w:vAlign w:val="center"/>
          </w:tcPr>
          <w:p w14:paraId="1D70994A" w14:textId="77777777" w:rsidR="00E878EB" w:rsidRDefault="003B46EF">
            <w:r>
              <w:t>8</w:t>
            </w:r>
          </w:p>
        </w:tc>
        <w:tc>
          <w:tcPr>
            <w:tcW w:w="916" w:type="dxa"/>
            <w:vMerge w:val="restart"/>
            <w:vAlign w:val="center"/>
          </w:tcPr>
          <w:p w14:paraId="03B57804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63C9D38B" w14:textId="77777777" w:rsidR="00E878EB" w:rsidRDefault="003B46EF">
            <w:r>
              <w:t>8001</w:t>
            </w:r>
          </w:p>
        </w:tc>
        <w:tc>
          <w:tcPr>
            <w:tcW w:w="3186" w:type="dxa"/>
            <w:vAlign w:val="center"/>
          </w:tcPr>
          <w:p w14:paraId="50C56E23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411F0B1C" w14:textId="77777777" w:rsidR="00E878EB" w:rsidRDefault="003B46EF">
            <w:r>
              <w:t>55.5</w:t>
            </w:r>
          </w:p>
        </w:tc>
        <w:tc>
          <w:tcPr>
            <w:tcW w:w="3356" w:type="dxa"/>
            <w:vAlign w:val="center"/>
          </w:tcPr>
          <w:p w14:paraId="5EF9F535" w14:textId="77777777" w:rsidR="00E878EB" w:rsidRDefault="003B46EF">
            <w:r>
              <w:t>41.47</w:t>
            </w:r>
          </w:p>
        </w:tc>
      </w:tr>
      <w:tr w:rsidR="00E878EB" w14:paraId="10BE22C9" w14:textId="77777777">
        <w:tc>
          <w:tcPr>
            <w:tcW w:w="690" w:type="dxa"/>
            <w:vMerge/>
            <w:vAlign w:val="center"/>
          </w:tcPr>
          <w:p w14:paraId="6E7B0B0B" w14:textId="77777777" w:rsidR="00E878EB" w:rsidRDefault="00E878EB"/>
        </w:tc>
        <w:tc>
          <w:tcPr>
            <w:tcW w:w="916" w:type="dxa"/>
            <w:vMerge/>
            <w:vAlign w:val="center"/>
          </w:tcPr>
          <w:p w14:paraId="01639FA8" w14:textId="77777777" w:rsidR="00E878EB" w:rsidRDefault="00E878EB"/>
        </w:tc>
        <w:tc>
          <w:tcPr>
            <w:tcW w:w="1075" w:type="dxa"/>
            <w:vAlign w:val="center"/>
          </w:tcPr>
          <w:p w14:paraId="65F0B0D8" w14:textId="77777777" w:rsidR="00E878EB" w:rsidRDefault="003B46EF">
            <w:r>
              <w:t>8022</w:t>
            </w:r>
          </w:p>
        </w:tc>
        <w:tc>
          <w:tcPr>
            <w:tcW w:w="3186" w:type="dxa"/>
            <w:vAlign w:val="center"/>
          </w:tcPr>
          <w:p w14:paraId="5DBD2CE1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3D6F93F2" w14:textId="77777777" w:rsidR="00E878EB" w:rsidRDefault="003B46EF">
            <w:r>
              <w:t>39.7</w:t>
            </w:r>
          </w:p>
        </w:tc>
        <w:tc>
          <w:tcPr>
            <w:tcW w:w="3356" w:type="dxa"/>
            <w:vAlign w:val="center"/>
          </w:tcPr>
          <w:p w14:paraId="7C8B8D71" w14:textId="77777777" w:rsidR="00E878EB" w:rsidRDefault="003B46EF">
            <w:r>
              <w:t>41.46</w:t>
            </w:r>
          </w:p>
        </w:tc>
      </w:tr>
      <w:tr w:rsidR="00E878EB" w14:paraId="0026BAAA" w14:textId="77777777">
        <w:tc>
          <w:tcPr>
            <w:tcW w:w="690" w:type="dxa"/>
            <w:vMerge/>
            <w:vAlign w:val="center"/>
          </w:tcPr>
          <w:p w14:paraId="694940E0" w14:textId="77777777" w:rsidR="00E878EB" w:rsidRDefault="00E878EB"/>
        </w:tc>
        <w:tc>
          <w:tcPr>
            <w:tcW w:w="916" w:type="dxa"/>
            <w:vMerge/>
            <w:vAlign w:val="center"/>
          </w:tcPr>
          <w:p w14:paraId="3A4AB2A2" w14:textId="77777777" w:rsidR="00E878EB" w:rsidRDefault="00E878EB"/>
        </w:tc>
        <w:tc>
          <w:tcPr>
            <w:tcW w:w="1075" w:type="dxa"/>
            <w:vAlign w:val="center"/>
          </w:tcPr>
          <w:p w14:paraId="5EB3C1D9" w14:textId="77777777" w:rsidR="00E878EB" w:rsidRDefault="003B46EF">
            <w:r>
              <w:t>8051</w:t>
            </w:r>
          </w:p>
        </w:tc>
        <w:tc>
          <w:tcPr>
            <w:tcW w:w="3186" w:type="dxa"/>
            <w:vAlign w:val="center"/>
          </w:tcPr>
          <w:p w14:paraId="3120893C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483D8FC0" w14:textId="77777777" w:rsidR="00E878EB" w:rsidRDefault="003B46EF">
            <w:r>
              <w:t>36.9</w:t>
            </w:r>
          </w:p>
        </w:tc>
        <w:tc>
          <w:tcPr>
            <w:tcW w:w="3356" w:type="dxa"/>
            <w:vAlign w:val="center"/>
          </w:tcPr>
          <w:p w14:paraId="7CC08121" w14:textId="77777777" w:rsidR="00E878EB" w:rsidRDefault="003B46EF">
            <w:r>
              <w:t>42.02</w:t>
            </w:r>
          </w:p>
        </w:tc>
      </w:tr>
      <w:tr w:rsidR="00E878EB" w14:paraId="657E7D7F" w14:textId="77777777">
        <w:tc>
          <w:tcPr>
            <w:tcW w:w="690" w:type="dxa"/>
            <w:vMerge/>
            <w:vAlign w:val="center"/>
          </w:tcPr>
          <w:p w14:paraId="68D3BFFB" w14:textId="77777777" w:rsidR="00E878EB" w:rsidRDefault="00E878EB"/>
        </w:tc>
        <w:tc>
          <w:tcPr>
            <w:tcW w:w="916" w:type="dxa"/>
            <w:vMerge/>
            <w:vAlign w:val="center"/>
          </w:tcPr>
          <w:p w14:paraId="1E78F12E" w14:textId="77777777" w:rsidR="00E878EB" w:rsidRDefault="00E878EB"/>
        </w:tc>
        <w:tc>
          <w:tcPr>
            <w:tcW w:w="1075" w:type="dxa"/>
            <w:vAlign w:val="center"/>
          </w:tcPr>
          <w:p w14:paraId="20C93047" w14:textId="77777777" w:rsidR="00E878EB" w:rsidRDefault="003B46EF">
            <w:r>
              <w:t>8052</w:t>
            </w:r>
          </w:p>
        </w:tc>
        <w:tc>
          <w:tcPr>
            <w:tcW w:w="3186" w:type="dxa"/>
            <w:vAlign w:val="center"/>
          </w:tcPr>
          <w:p w14:paraId="614DE0F8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03BC6762" w14:textId="77777777" w:rsidR="00E878EB" w:rsidRDefault="003B46EF">
            <w:r>
              <w:t>36.3</w:t>
            </w:r>
          </w:p>
        </w:tc>
        <w:tc>
          <w:tcPr>
            <w:tcW w:w="3356" w:type="dxa"/>
            <w:vAlign w:val="center"/>
          </w:tcPr>
          <w:p w14:paraId="6DD6D38B" w14:textId="77777777" w:rsidR="00E878EB" w:rsidRDefault="003B46EF">
            <w:r>
              <w:t>41.88</w:t>
            </w:r>
          </w:p>
        </w:tc>
      </w:tr>
      <w:tr w:rsidR="00E878EB" w14:paraId="3E898666" w14:textId="77777777">
        <w:tc>
          <w:tcPr>
            <w:tcW w:w="690" w:type="dxa"/>
            <w:vMerge/>
            <w:vAlign w:val="center"/>
          </w:tcPr>
          <w:p w14:paraId="40A150AC" w14:textId="77777777" w:rsidR="00E878EB" w:rsidRDefault="00E878EB"/>
        </w:tc>
        <w:tc>
          <w:tcPr>
            <w:tcW w:w="916" w:type="dxa"/>
            <w:vMerge/>
            <w:vAlign w:val="center"/>
          </w:tcPr>
          <w:p w14:paraId="07A0A0AB" w14:textId="77777777" w:rsidR="00E878EB" w:rsidRDefault="00E878EB"/>
        </w:tc>
        <w:tc>
          <w:tcPr>
            <w:tcW w:w="1075" w:type="dxa"/>
            <w:vAlign w:val="center"/>
          </w:tcPr>
          <w:p w14:paraId="38406CDB" w14:textId="77777777" w:rsidR="00E878EB" w:rsidRDefault="003B46EF">
            <w:r>
              <w:t>8056</w:t>
            </w:r>
          </w:p>
        </w:tc>
        <w:tc>
          <w:tcPr>
            <w:tcW w:w="3186" w:type="dxa"/>
            <w:vAlign w:val="center"/>
          </w:tcPr>
          <w:p w14:paraId="1A9CD1E5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D2D0AD9" w14:textId="77777777" w:rsidR="00E878EB" w:rsidRDefault="003B46EF">
            <w:r>
              <w:t>24.9</w:t>
            </w:r>
          </w:p>
        </w:tc>
        <w:tc>
          <w:tcPr>
            <w:tcW w:w="3356" w:type="dxa"/>
            <w:vAlign w:val="center"/>
          </w:tcPr>
          <w:p w14:paraId="1405D358" w14:textId="77777777" w:rsidR="00E878EB" w:rsidRDefault="003B46EF">
            <w:r>
              <w:t>41.02</w:t>
            </w:r>
          </w:p>
        </w:tc>
      </w:tr>
      <w:tr w:rsidR="00E878EB" w14:paraId="12A33CEA" w14:textId="77777777">
        <w:tc>
          <w:tcPr>
            <w:tcW w:w="690" w:type="dxa"/>
            <w:vMerge/>
            <w:vAlign w:val="center"/>
          </w:tcPr>
          <w:p w14:paraId="3CF5D012" w14:textId="77777777" w:rsidR="00E878EB" w:rsidRDefault="00E878EB"/>
        </w:tc>
        <w:tc>
          <w:tcPr>
            <w:tcW w:w="916" w:type="dxa"/>
            <w:vMerge/>
            <w:vAlign w:val="center"/>
          </w:tcPr>
          <w:p w14:paraId="3D3C1449" w14:textId="77777777" w:rsidR="00E878EB" w:rsidRDefault="00E878EB"/>
        </w:tc>
        <w:tc>
          <w:tcPr>
            <w:tcW w:w="1075" w:type="dxa"/>
            <w:vAlign w:val="center"/>
          </w:tcPr>
          <w:p w14:paraId="44E314E1" w14:textId="77777777" w:rsidR="00E878EB" w:rsidRDefault="003B46EF">
            <w:r>
              <w:t>8057</w:t>
            </w:r>
          </w:p>
        </w:tc>
        <w:tc>
          <w:tcPr>
            <w:tcW w:w="3186" w:type="dxa"/>
            <w:vAlign w:val="center"/>
          </w:tcPr>
          <w:p w14:paraId="56A4C5D7" w14:textId="77777777" w:rsidR="00E878EB" w:rsidRDefault="003B46EF">
            <w:r>
              <w:t>次卧室</w:t>
            </w:r>
          </w:p>
        </w:tc>
        <w:tc>
          <w:tcPr>
            <w:tcW w:w="1075" w:type="dxa"/>
            <w:vAlign w:val="center"/>
          </w:tcPr>
          <w:p w14:paraId="0A46BB99" w14:textId="77777777" w:rsidR="00E878EB" w:rsidRDefault="003B46EF">
            <w:r>
              <w:t>23.5</w:t>
            </w:r>
          </w:p>
        </w:tc>
        <w:tc>
          <w:tcPr>
            <w:tcW w:w="3356" w:type="dxa"/>
            <w:vAlign w:val="center"/>
          </w:tcPr>
          <w:p w14:paraId="5697A509" w14:textId="77777777" w:rsidR="00E878EB" w:rsidRDefault="003B46EF">
            <w:r>
              <w:t>41.12</w:t>
            </w:r>
          </w:p>
        </w:tc>
      </w:tr>
      <w:tr w:rsidR="00E878EB" w14:paraId="424E1758" w14:textId="77777777">
        <w:tc>
          <w:tcPr>
            <w:tcW w:w="690" w:type="dxa"/>
            <w:vMerge/>
            <w:vAlign w:val="center"/>
          </w:tcPr>
          <w:p w14:paraId="1B648D0A" w14:textId="77777777" w:rsidR="00E878EB" w:rsidRDefault="00E878EB"/>
        </w:tc>
        <w:tc>
          <w:tcPr>
            <w:tcW w:w="916" w:type="dxa"/>
            <w:vMerge/>
            <w:vAlign w:val="center"/>
          </w:tcPr>
          <w:p w14:paraId="7B837CAA" w14:textId="77777777" w:rsidR="00E878EB" w:rsidRDefault="00E878EB"/>
        </w:tc>
        <w:tc>
          <w:tcPr>
            <w:tcW w:w="1075" w:type="dxa"/>
            <w:vAlign w:val="center"/>
          </w:tcPr>
          <w:p w14:paraId="7E528342" w14:textId="77777777" w:rsidR="00E878EB" w:rsidRDefault="003B46EF">
            <w:r>
              <w:t>8058</w:t>
            </w:r>
          </w:p>
        </w:tc>
        <w:tc>
          <w:tcPr>
            <w:tcW w:w="3186" w:type="dxa"/>
            <w:vAlign w:val="center"/>
          </w:tcPr>
          <w:p w14:paraId="3E8284C5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302C54E8" w14:textId="77777777" w:rsidR="00E878EB" w:rsidRDefault="003B46EF">
            <w:r>
              <w:t>21.8</w:t>
            </w:r>
          </w:p>
        </w:tc>
        <w:tc>
          <w:tcPr>
            <w:tcW w:w="3356" w:type="dxa"/>
            <w:vAlign w:val="center"/>
          </w:tcPr>
          <w:p w14:paraId="2FC20BDE" w14:textId="77777777" w:rsidR="00E878EB" w:rsidRDefault="003B46EF">
            <w:r>
              <w:t>42.00</w:t>
            </w:r>
          </w:p>
        </w:tc>
      </w:tr>
      <w:tr w:rsidR="00E878EB" w14:paraId="1DECC7F8" w14:textId="77777777">
        <w:tc>
          <w:tcPr>
            <w:tcW w:w="690" w:type="dxa"/>
            <w:vMerge/>
            <w:vAlign w:val="center"/>
          </w:tcPr>
          <w:p w14:paraId="48E260B0" w14:textId="77777777" w:rsidR="00E878EB" w:rsidRDefault="00E878EB"/>
        </w:tc>
        <w:tc>
          <w:tcPr>
            <w:tcW w:w="916" w:type="dxa"/>
            <w:vMerge/>
            <w:vAlign w:val="center"/>
          </w:tcPr>
          <w:p w14:paraId="2FA411FC" w14:textId="77777777" w:rsidR="00E878EB" w:rsidRDefault="00E878EB"/>
        </w:tc>
        <w:tc>
          <w:tcPr>
            <w:tcW w:w="1075" w:type="dxa"/>
            <w:vAlign w:val="center"/>
          </w:tcPr>
          <w:p w14:paraId="4452C66A" w14:textId="77777777" w:rsidR="00E878EB" w:rsidRDefault="003B46EF">
            <w:r>
              <w:t>8230</w:t>
            </w:r>
          </w:p>
        </w:tc>
        <w:tc>
          <w:tcPr>
            <w:tcW w:w="3186" w:type="dxa"/>
            <w:vAlign w:val="center"/>
          </w:tcPr>
          <w:p w14:paraId="3692B07E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34899F66" w14:textId="77777777" w:rsidR="00E878EB" w:rsidRDefault="003B46EF">
            <w:r>
              <w:t>9.9</w:t>
            </w:r>
          </w:p>
        </w:tc>
        <w:tc>
          <w:tcPr>
            <w:tcW w:w="3356" w:type="dxa"/>
            <w:vAlign w:val="center"/>
          </w:tcPr>
          <w:p w14:paraId="1EB4ECCA" w14:textId="77777777" w:rsidR="00E878EB" w:rsidRDefault="003B46EF">
            <w:r>
              <w:t>42.05</w:t>
            </w:r>
          </w:p>
        </w:tc>
      </w:tr>
      <w:tr w:rsidR="00E878EB" w14:paraId="48C826D8" w14:textId="77777777">
        <w:tc>
          <w:tcPr>
            <w:tcW w:w="690" w:type="dxa"/>
            <w:vMerge/>
            <w:vAlign w:val="center"/>
          </w:tcPr>
          <w:p w14:paraId="1FC02C9E" w14:textId="77777777" w:rsidR="00E878EB" w:rsidRDefault="00E878EB"/>
        </w:tc>
        <w:tc>
          <w:tcPr>
            <w:tcW w:w="916" w:type="dxa"/>
            <w:vMerge/>
            <w:vAlign w:val="center"/>
          </w:tcPr>
          <w:p w14:paraId="2A7C73BB" w14:textId="77777777" w:rsidR="00E878EB" w:rsidRDefault="00E878EB"/>
        </w:tc>
        <w:tc>
          <w:tcPr>
            <w:tcW w:w="1075" w:type="dxa"/>
            <w:vAlign w:val="center"/>
          </w:tcPr>
          <w:p w14:paraId="0370879B" w14:textId="77777777" w:rsidR="00E878EB" w:rsidRDefault="003B46EF">
            <w:r>
              <w:t>8293</w:t>
            </w:r>
          </w:p>
        </w:tc>
        <w:tc>
          <w:tcPr>
            <w:tcW w:w="3186" w:type="dxa"/>
            <w:vAlign w:val="center"/>
          </w:tcPr>
          <w:p w14:paraId="0F0F0168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4DB599D2" w14:textId="77777777" w:rsidR="00E878EB" w:rsidRDefault="003B46EF">
            <w:r>
              <w:t>7.5</w:t>
            </w:r>
          </w:p>
        </w:tc>
        <w:tc>
          <w:tcPr>
            <w:tcW w:w="3356" w:type="dxa"/>
            <w:vAlign w:val="center"/>
          </w:tcPr>
          <w:p w14:paraId="4ADAD91E" w14:textId="77777777" w:rsidR="00E878EB" w:rsidRDefault="003B46EF">
            <w:r>
              <w:t>41.62</w:t>
            </w:r>
          </w:p>
        </w:tc>
      </w:tr>
      <w:tr w:rsidR="00E878EB" w14:paraId="425732FD" w14:textId="77777777">
        <w:tc>
          <w:tcPr>
            <w:tcW w:w="690" w:type="dxa"/>
            <w:vMerge/>
            <w:vAlign w:val="center"/>
          </w:tcPr>
          <w:p w14:paraId="4187093B" w14:textId="77777777" w:rsidR="00E878EB" w:rsidRDefault="00E878EB"/>
        </w:tc>
        <w:tc>
          <w:tcPr>
            <w:tcW w:w="916" w:type="dxa"/>
            <w:vMerge/>
            <w:vAlign w:val="center"/>
          </w:tcPr>
          <w:p w14:paraId="7479F153" w14:textId="77777777" w:rsidR="00E878EB" w:rsidRDefault="00E878EB"/>
        </w:tc>
        <w:tc>
          <w:tcPr>
            <w:tcW w:w="1075" w:type="dxa"/>
            <w:vAlign w:val="center"/>
          </w:tcPr>
          <w:p w14:paraId="052BF5A4" w14:textId="77777777" w:rsidR="00E878EB" w:rsidRDefault="003B46EF">
            <w:r>
              <w:t>8320</w:t>
            </w:r>
          </w:p>
        </w:tc>
        <w:tc>
          <w:tcPr>
            <w:tcW w:w="3186" w:type="dxa"/>
            <w:vAlign w:val="center"/>
          </w:tcPr>
          <w:p w14:paraId="027B4B0E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4EFB0D96" w14:textId="77777777" w:rsidR="00E878EB" w:rsidRDefault="003B46EF">
            <w:r>
              <w:t>5.9</w:t>
            </w:r>
          </w:p>
        </w:tc>
        <w:tc>
          <w:tcPr>
            <w:tcW w:w="3356" w:type="dxa"/>
            <w:vAlign w:val="center"/>
          </w:tcPr>
          <w:p w14:paraId="10450180" w14:textId="77777777" w:rsidR="00E878EB" w:rsidRDefault="003B46EF">
            <w:r>
              <w:t>41.59</w:t>
            </w:r>
          </w:p>
        </w:tc>
      </w:tr>
      <w:tr w:rsidR="00E878EB" w14:paraId="54BB6A37" w14:textId="77777777">
        <w:tc>
          <w:tcPr>
            <w:tcW w:w="690" w:type="dxa"/>
            <w:vMerge/>
            <w:vAlign w:val="center"/>
          </w:tcPr>
          <w:p w14:paraId="264BE330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485762A8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5B70A60A" w14:textId="77777777" w:rsidR="00E878EB" w:rsidRDefault="003B46EF">
            <w:r>
              <w:t>8043</w:t>
            </w:r>
          </w:p>
        </w:tc>
        <w:tc>
          <w:tcPr>
            <w:tcW w:w="3186" w:type="dxa"/>
            <w:vAlign w:val="center"/>
          </w:tcPr>
          <w:p w14:paraId="0B9EB3C3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6263096B" w14:textId="77777777" w:rsidR="00E878EB" w:rsidRDefault="003B46EF">
            <w:r>
              <w:t>37.1</w:t>
            </w:r>
          </w:p>
        </w:tc>
        <w:tc>
          <w:tcPr>
            <w:tcW w:w="3356" w:type="dxa"/>
            <w:vAlign w:val="center"/>
          </w:tcPr>
          <w:p w14:paraId="0C6D35F3" w14:textId="77777777" w:rsidR="00E878EB" w:rsidRDefault="003B46EF">
            <w:r>
              <w:t>41.14</w:t>
            </w:r>
          </w:p>
        </w:tc>
      </w:tr>
      <w:tr w:rsidR="00E878EB" w14:paraId="456DBB58" w14:textId="77777777">
        <w:tc>
          <w:tcPr>
            <w:tcW w:w="690" w:type="dxa"/>
            <w:vMerge/>
            <w:vAlign w:val="center"/>
          </w:tcPr>
          <w:p w14:paraId="34E6B000" w14:textId="77777777" w:rsidR="00E878EB" w:rsidRDefault="00E878EB"/>
        </w:tc>
        <w:tc>
          <w:tcPr>
            <w:tcW w:w="916" w:type="dxa"/>
            <w:vMerge/>
            <w:vAlign w:val="center"/>
          </w:tcPr>
          <w:p w14:paraId="10FAB8AF" w14:textId="77777777" w:rsidR="00E878EB" w:rsidRDefault="00E878EB"/>
        </w:tc>
        <w:tc>
          <w:tcPr>
            <w:tcW w:w="1075" w:type="dxa"/>
            <w:vAlign w:val="center"/>
          </w:tcPr>
          <w:p w14:paraId="7D8BCC64" w14:textId="77777777" w:rsidR="00E878EB" w:rsidRDefault="003B46EF">
            <w:r>
              <w:t>8046</w:t>
            </w:r>
          </w:p>
        </w:tc>
        <w:tc>
          <w:tcPr>
            <w:tcW w:w="3186" w:type="dxa"/>
            <w:vAlign w:val="center"/>
          </w:tcPr>
          <w:p w14:paraId="772D08B8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15B4665E" w14:textId="77777777" w:rsidR="00E878EB" w:rsidRDefault="003B46EF">
            <w:r>
              <w:t>37.1</w:t>
            </w:r>
          </w:p>
        </w:tc>
        <w:tc>
          <w:tcPr>
            <w:tcW w:w="3356" w:type="dxa"/>
            <w:vAlign w:val="center"/>
          </w:tcPr>
          <w:p w14:paraId="44C7F0CD" w14:textId="77777777" w:rsidR="00E878EB" w:rsidRDefault="003B46EF">
            <w:r>
              <w:t>41.13</w:t>
            </w:r>
          </w:p>
        </w:tc>
      </w:tr>
      <w:tr w:rsidR="00E878EB" w14:paraId="1E361320" w14:textId="77777777">
        <w:tc>
          <w:tcPr>
            <w:tcW w:w="690" w:type="dxa"/>
            <w:vMerge/>
            <w:vAlign w:val="center"/>
          </w:tcPr>
          <w:p w14:paraId="1DB8F4C4" w14:textId="77777777" w:rsidR="00E878EB" w:rsidRDefault="00E878EB"/>
        </w:tc>
        <w:tc>
          <w:tcPr>
            <w:tcW w:w="916" w:type="dxa"/>
            <w:vMerge/>
            <w:vAlign w:val="center"/>
          </w:tcPr>
          <w:p w14:paraId="5B92B5DA" w14:textId="77777777" w:rsidR="00E878EB" w:rsidRDefault="00E878EB"/>
        </w:tc>
        <w:tc>
          <w:tcPr>
            <w:tcW w:w="1075" w:type="dxa"/>
            <w:vAlign w:val="center"/>
          </w:tcPr>
          <w:p w14:paraId="2657644F" w14:textId="77777777" w:rsidR="00E878EB" w:rsidRDefault="003B46EF">
            <w:r>
              <w:t>8053</w:t>
            </w:r>
          </w:p>
        </w:tc>
        <w:tc>
          <w:tcPr>
            <w:tcW w:w="3186" w:type="dxa"/>
            <w:vAlign w:val="center"/>
          </w:tcPr>
          <w:p w14:paraId="01AFE4B3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53E54AC4" w14:textId="77777777" w:rsidR="00E878EB" w:rsidRDefault="003B46EF">
            <w:r>
              <w:t>33.9</w:t>
            </w:r>
          </w:p>
        </w:tc>
        <w:tc>
          <w:tcPr>
            <w:tcW w:w="3356" w:type="dxa"/>
            <w:vAlign w:val="center"/>
          </w:tcPr>
          <w:p w14:paraId="1E7233B3" w14:textId="77777777" w:rsidR="00E878EB" w:rsidRDefault="003B46EF">
            <w:r>
              <w:t>42.23</w:t>
            </w:r>
          </w:p>
        </w:tc>
      </w:tr>
      <w:tr w:rsidR="00E878EB" w14:paraId="69A1C138" w14:textId="77777777">
        <w:tc>
          <w:tcPr>
            <w:tcW w:w="690" w:type="dxa"/>
            <w:vMerge/>
            <w:vAlign w:val="center"/>
          </w:tcPr>
          <w:p w14:paraId="1B8875D7" w14:textId="77777777" w:rsidR="00E878EB" w:rsidRDefault="00E878EB"/>
        </w:tc>
        <w:tc>
          <w:tcPr>
            <w:tcW w:w="916" w:type="dxa"/>
            <w:vMerge/>
            <w:vAlign w:val="center"/>
          </w:tcPr>
          <w:p w14:paraId="5D1D69F5" w14:textId="77777777" w:rsidR="00E878EB" w:rsidRDefault="00E878EB"/>
        </w:tc>
        <w:tc>
          <w:tcPr>
            <w:tcW w:w="1075" w:type="dxa"/>
            <w:vAlign w:val="center"/>
          </w:tcPr>
          <w:p w14:paraId="4C76C654" w14:textId="77777777" w:rsidR="00E878EB" w:rsidRDefault="003B46EF">
            <w:r>
              <w:t>8101</w:t>
            </w:r>
          </w:p>
        </w:tc>
        <w:tc>
          <w:tcPr>
            <w:tcW w:w="3186" w:type="dxa"/>
            <w:vAlign w:val="center"/>
          </w:tcPr>
          <w:p w14:paraId="03A354B1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2BF4CB6A" w14:textId="77777777" w:rsidR="00E878EB" w:rsidRDefault="003B46EF">
            <w:r>
              <w:t>20.5</w:t>
            </w:r>
          </w:p>
        </w:tc>
        <w:tc>
          <w:tcPr>
            <w:tcW w:w="3356" w:type="dxa"/>
            <w:vAlign w:val="center"/>
          </w:tcPr>
          <w:p w14:paraId="692C756D" w14:textId="77777777" w:rsidR="00E878EB" w:rsidRDefault="003B46EF">
            <w:r>
              <w:t>40.89</w:t>
            </w:r>
          </w:p>
        </w:tc>
      </w:tr>
      <w:tr w:rsidR="00E878EB" w14:paraId="494AACF1" w14:textId="77777777">
        <w:tc>
          <w:tcPr>
            <w:tcW w:w="690" w:type="dxa"/>
            <w:vMerge/>
            <w:vAlign w:val="center"/>
          </w:tcPr>
          <w:p w14:paraId="7D7E6D63" w14:textId="77777777" w:rsidR="00E878EB" w:rsidRDefault="00E878EB"/>
        </w:tc>
        <w:tc>
          <w:tcPr>
            <w:tcW w:w="916" w:type="dxa"/>
            <w:vMerge/>
            <w:vAlign w:val="center"/>
          </w:tcPr>
          <w:p w14:paraId="76376C51" w14:textId="77777777" w:rsidR="00E878EB" w:rsidRDefault="00E878EB"/>
        </w:tc>
        <w:tc>
          <w:tcPr>
            <w:tcW w:w="1075" w:type="dxa"/>
            <w:vAlign w:val="center"/>
          </w:tcPr>
          <w:p w14:paraId="47435B48" w14:textId="77777777" w:rsidR="00E878EB" w:rsidRDefault="003B46EF">
            <w:r>
              <w:t>8103</w:t>
            </w:r>
          </w:p>
        </w:tc>
        <w:tc>
          <w:tcPr>
            <w:tcW w:w="3186" w:type="dxa"/>
            <w:vAlign w:val="center"/>
          </w:tcPr>
          <w:p w14:paraId="7E11BCBC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09826180" w14:textId="77777777" w:rsidR="00E878EB" w:rsidRDefault="003B46EF">
            <w:r>
              <w:t>20.5</w:t>
            </w:r>
          </w:p>
        </w:tc>
        <w:tc>
          <w:tcPr>
            <w:tcW w:w="3356" w:type="dxa"/>
            <w:vAlign w:val="center"/>
          </w:tcPr>
          <w:p w14:paraId="69E31FDF" w14:textId="77777777" w:rsidR="00E878EB" w:rsidRDefault="003B46EF">
            <w:r>
              <w:t>40.92</w:t>
            </w:r>
          </w:p>
        </w:tc>
      </w:tr>
      <w:tr w:rsidR="00E878EB" w14:paraId="5748F539" w14:textId="77777777">
        <w:tc>
          <w:tcPr>
            <w:tcW w:w="690" w:type="dxa"/>
            <w:vMerge/>
            <w:vAlign w:val="center"/>
          </w:tcPr>
          <w:p w14:paraId="50D967DA" w14:textId="77777777" w:rsidR="00E878EB" w:rsidRDefault="00E878EB"/>
        </w:tc>
        <w:tc>
          <w:tcPr>
            <w:tcW w:w="916" w:type="dxa"/>
            <w:vMerge/>
            <w:vAlign w:val="center"/>
          </w:tcPr>
          <w:p w14:paraId="3F71E8EB" w14:textId="77777777" w:rsidR="00E878EB" w:rsidRDefault="00E878EB"/>
        </w:tc>
        <w:tc>
          <w:tcPr>
            <w:tcW w:w="1075" w:type="dxa"/>
            <w:vAlign w:val="center"/>
          </w:tcPr>
          <w:p w14:paraId="1001473B" w14:textId="77777777" w:rsidR="00E878EB" w:rsidRDefault="003B46EF">
            <w:r>
              <w:t>8127</w:t>
            </w:r>
          </w:p>
        </w:tc>
        <w:tc>
          <w:tcPr>
            <w:tcW w:w="3186" w:type="dxa"/>
            <w:vAlign w:val="center"/>
          </w:tcPr>
          <w:p w14:paraId="1C165D54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21073084" w14:textId="77777777" w:rsidR="00E878EB" w:rsidRDefault="003B46EF">
            <w:r>
              <w:t>19.1</w:t>
            </w:r>
          </w:p>
        </w:tc>
        <w:tc>
          <w:tcPr>
            <w:tcW w:w="3356" w:type="dxa"/>
            <w:vAlign w:val="center"/>
          </w:tcPr>
          <w:p w14:paraId="2BDCF8FE" w14:textId="77777777" w:rsidR="00E878EB" w:rsidRDefault="003B46EF">
            <w:r>
              <w:t>41.32</w:t>
            </w:r>
          </w:p>
        </w:tc>
      </w:tr>
      <w:tr w:rsidR="00E878EB" w14:paraId="3DD2880D" w14:textId="77777777">
        <w:tc>
          <w:tcPr>
            <w:tcW w:w="690" w:type="dxa"/>
            <w:vMerge/>
            <w:vAlign w:val="center"/>
          </w:tcPr>
          <w:p w14:paraId="24F47A74" w14:textId="77777777" w:rsidR="00E878EB" w:rsidRDefault="00E878EB"/>
        </w:tc>
        <w:tc>
          <w:tcPr>
            <w:tcW w:w="916" w:type="dxa"/>
            <w:vMerge/>
            <w:vAlign w:val="center"/>
          </w:tcPr>
          <w:p w14:paraId="520A7973" w14:textId="77777777" w:rsidR="00E878EB" w:rsidRDefault="00E878EB"/>
        </w:tc>
        <w:tc>
          <w:tcPr>
            <w:tcW w:w="1075" w:type="dxa"/>
            <w:vAlign w:val="center"/>
          </w:tcPr>
          <w:p w14:paraId="76E20B4A" w14:textId="77777777" w:rsidR="00E878EB" w:rsidRDefault="003B46EF">
            <w:r>
              <w:t>8128</w:t>
            </w:r>
          </w:p>
        </w:tc>
        <w:tc>
          <w:tcPr>
            <w:tcW w:w="3186" w:type="dxa"/>
            <w:vAlign w:val="center"/>
          </w:tcPr>
          <w:p w14:paraId="58D7FFE8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1814204" w14:textId="77777777" w:rsidR="00E878EB" w:rsidRDefault="003B46EF">
            <w:r>
              <w:t>19.1</w:t>
            </w:r>
          </w:p>
        </w:tc>
        <w:tc>
          <w:tcPr>
            <w:tcW w:w="3356" w:type="dxa"/>
            <w:vAlign w:val="center"/>
          </w:tcPr>
          <w:p w14:paraId="06CE9263" w14:textId="77777777" w:rsidR="00E878EB" w:rsidRDefault="003B46EF">
            <w:r>
              <w:t>41.15</w:t>
            </w:r>
          </w:p>
        </w:tc>
      </w:tr>
      <w:tr w:rsidR="00E878EB" w14:paraId="162DE242" w14:textId="77777777">
        <w:tc>
          <w:tcPr>
            <w:tcW w:w="690" w:type="dxa"/>
            <w:vMerge/>
            <w:vAlign w:val="center"/>
          </w:tcPr>
          <w:p w14:paraId="50BA3B61" w14:textId="77777777" w:rsidR="00E878EB" w:rsidRDefault="00E878EB"/>
        </w:tc>
        <w:tc>
          <w:tcPr>
            <w:tcW w:w="916" w:type="dxa"/>
            <w:vMerge/>
            <w:vAlign w:val="center"/>
          </w:tcPr>
          <w:p w14:paraId="1384DE38" w14:textId="77777777" w:rsidR="00E878EB" w:rsidRDefault="00E878EB"/>
        </w:tc>
        <w:tc>
          <w:tcPr>
            <w:tcW w:w="1075" w:type="dxa"/>
            <w:vAlign w:val="center"/>
          </w:tcPr>
          <w:p w14:paraId="6B4DC5FC" w14:textId="77777777" w:rsidR="00E878EB" w:rsidRDefault="003B46EF">
            <w:r>
              <w:t>8131</w:t>
            </w:r>
          </w:p>
        </w:tc>
        <w:tc>
          <w:tcPr>
            <w:tcW w:w="3186" w:type="dxa"/>
            <w:vAlign w:val="center"/>
          </w:tcPr>
          <w:p w14:paraId="21B144DE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28ABB6EA" w14:textId="77777777" w:rsidR="00E878EB" w:rsidRDefault="003B46EF">
            <w:r>
              <w:t>14.4</w:t>
            </w:r>
          </w:p>
        </w:tc>
        <w:tc>
          <w:tcPr>
            <w:tcW w:w="3356" w:type="dxa"/>
            <w:vAlign w:val="center"/>
          </w:tcPr>
          <w:p w14:paraId="5E9506AC" w14:textId="77777777" w:rsidR="00E878EB" w:rsidRDefault="003B46EF">
            <w:r>
              <w:t>41.29</w:t>
            </w:r>
          </w:p>
        </w:tc>
      </w:tr>
      <w:tr w:rsidR="00E878EB" w14:paraId="24550FEA" w14:textId="77777777">
        <w:tc>
          <w:tcPr>
            <w:tcW w:w="690" w:type="dxa"/>
            <w:vMerge/>
            <w:vAlign w:val="center"/>
          </w:tcPr>
          <w:p w14:paraId="794DB56C" w14:textId="77777777" w:rsidR="00E878EB" w:rsidRDefault="00E878EB"/>
        </w:tc>
        <w:tc>
          <w:tcPr>
            <w:tcW w:w="916" w:type="dxa"/>
            <w:vMerge/>
            <w:vAlign w:val="center"/>
          </w:tcPr>
          <w:p w14:paraId="3535D9F6" w14:textId="77777777" w:rsidR="00E878EB" w:rsidRDefault="00E878EB"/>
        </w:tc>
        <w:tc>
          <w:tcPr>
            <w:tcW w:w="1075" w:type="dxa"/>
            <w:vAlign w:val="center"/>
          </w:tcPr>
          <w:p w14:paraId="6DF7713B" w14:textId="77777777" w:rsidR="00E878EB" w:rsidRDefault="003B46EF">
            <w:r>
              <w:t>8133</w:t>
            </w:r>
          </w:p>
        </w:tc>
        <w:tc>
          <w:tcPr>
            <w:tcW w:w="3186" w:type="dxa"/>
            <w:vAlign w:val="center"/>
          </w:tcPr>
          <w:p w14:paraId="48BFCD7C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013ADB01" w14:textId="77777777" w:rsidR="00E878EB" w:rsidRDefault="003B46EF">
            <w:r>
              <w:t>14.4</w:t>
            </w:r>
          </w:p>
        </w:tc>
        <w:tc>
          <w:tcPr>
            <w:tcW w:w="3356" w:type="dxa"/>
            <w:vAlign w:val="center"/>
          </w:tcPr>
          <w:p w14:paraId="49F05761" w14:textId="77777777" w:rsidR="00E878EB" w:rsidRDefault="003B46EF">
            <w:r>
              <w:t>41.30</w:t>
            </w:r>
          </w:p>
        </w:tc>
      </w:tr>
      <w:tr w:rsidR="00E878EB" w14:paraId="254ACC61" w14:textId="77777777">
        <w:tc>
          <w:tcPr>
            <w:tcW w:w="690" w:type="dxa"/>
            <w:vMerge/>
            <w:vAlign w:val="center"/>
          </w:tcPr>
          <w:p w14:paraId="6E50439F" w14:textId="77777777" w:rsidR="00E878EB" w:rsidRDefault="00E878EB"/>
        </w:tc>
        <w:tc>
          <w:tcPr>
            <w:tcW w:w="916" w:type="dxa"/>
            <w:vMerge/>
            <w:vAlign w:val="center"/>
          </w:tcPr>
          <w:p w14:paraId="183F0CC5" w14:textId="77777777" w:rsidR="00E878EB" w:rsidRDefault="00E878EB"/>
        </w:tc>
        <w:tc>
          <w:tcPr>
            <w:tcW w:w="1075" w:type="dxa"/>
            <w:vAlign w:val="center"/>
          </w:tcPr>
          <w:p w14:paraId="45D9AB85" w14:textId="77777777" w:rsidR="00E878EB" w:rsidRDefault="003B46EF">
            <w:r>
              <w:t>8316</w:t>
            </w:r>
          </w:p>
        </w:tc>
        <w:tc>
          <w:tcPr>
            <w:tcW w:w="3186" w:type="dxa"/>
            <w:vAlign w:val="center"/>
          </w:tcPr>
          <w:p w14:paraId="4A95F1DF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56CC8B5" w14:textId="77777777" w:rsidR="00E878EB" w:rsidRDefault="003B46EF">
            <w:r>
              <w:t>5.9</w:t>
            </w:r>
          </w:p>
        </w:tc>
        <w:tc>
          <w:tcPr>
            <w:tcW w:w="3356" w:type="dxa"/>
            <w:vAlign w:val="center"/>
          </w:tcPr>
          <w:p w14:paraId="695CB9A5" w14:textId="77777777" w:rsidR="00E878EB" w:rsidRDefault="003B46EF">
            <w:r>
              <w:t>41.43</w:t>
            </w:r>
          </w:p>
        </w:tc>
      </w:tr>
      <w:tr w:rsidR="00E878EB" w14:paraId="6A3F3402" w14:textId="77777777">
        <w:tc>
          <w:tcPr>
            <w:tcW w:w="690" w:type="dxa"/>
            <w:vMerge/>
            <w:vAlign w:val="center"/>
          </w:tcPr>
          <w:p w14:paraId="418F6C1F" w14:textId="77777777" w:rsidR="00E878EB" w:rsidRDefault="00E878EB"/>
        </w:tc>
        <w:tc>
          <w:tcPr>
            <w:tcW w:w="916" w:type="dxa"/>
            <w:vMerge/>
            <w:vAlign w:val="center"/>
          </w:tcPr>
          <w:p w14:paraId="3633B4A8" w14:textId="77777777" w:rsidR="00E878EB" w:rsidRDefault="00E878EB"/>
        </w:tc>
        <w:tc>
          <w:tcPr>
            <w:tcW w:w="1075" w:type="dxa"/>
            <w:vAlign w:val="center"/>
          </w:tcPr>
          <w:p w14:paraId="78A6713C" w14:textId="77777777" w:rsidR="00E878EB" w:rsidRDefault="003B46EF">
            <w:r>
              <w:t>8318</w:t>
            </w:r>
          </w:p>
        </w:tc>
        <w:tc>
          <w:tcPr>
            <w:tcW w:w="3186" w:type="dxa"/>
            <w:vAlign w:val="center"/>
          </w:tcPr>
          <w:p w14:paraId="245313B1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222741BF" w14:textId="77777777" w:rsidR="00E878EB" w:rsidRDefault="003B46EF">
            <w:r>
              <w:t>5.9</w:t>
            </w:r>
          </w:p>
        </w:tc>
        <w:tc>
          <w:tcPr>
            <w:tcW w:w="3356" w:type="dxa"/>
            <w:vAlign w:val="center"/>
          </w:tcPr>
          <w:p w14:paraId="57120B0F" w14:textId="77777777" w:rsidR="00E878EB" w:rsidRDefault="003B46EF">
            <w:r>
              <w:t>41.26</w:t>
            </w:r>
          </w:p>
        </w:tc>
      </w:tr>
      <w:tr w:rsidR="00E878EB" w14:paraId="738D38DC" w14:textId="77777777">
        <w:tc>
          <w:tcPr>
            <w:tcW w:w="690" w:type="dxa"/>
            <w:vMerge/>
            <w:vAlign w:val="center"/>
          </w:tcPr>
          <w:p w14:paraId="15BB30B5" w14:textId="77777777" w:rsidR="00E878EB" w:rsidRDefault="00E878EB"/>
        </w:tc>
        <w:tc>
          <w:tcPr>
            <w:tcW w:w="916" w:type="dxa"/>
            <w:vMerge/>
            <w:vAlign w:val="center"/>
          </w:tcPr>
          <w:p w14:paraId="49484C85" w14:textId="77777777" w:rsidR="00E878EB" w:rsidRDefault="00E878EB"/>
        </w:tc>
        <w:tc>
          <w:tcPr>
            <w:tcW w:w="1075" w:type="dxa"/>
            <w:vAlign w:val="center"/>
          </w:tcPr>
          <w:p w14:paraId="75AC7011" w14:textId="77777777" w:rsidR="00E878EB" w:rsidRDefault="003B46EF">
            <w:r>
              <w:t>8427</w:t>
            </w:r>
          </w:p>
        </w:tc>
        <w:tc>
          <w:tcPr>
            <w:tcW w:w="3186" w:type="dxa"/>
            <w:vAlign w:val="center"/>
          </w:tcPr>
          <w:p w14:paraId="73542FA3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FB47CF8" w14:textId="77777777" w:rsidR="00E878EB" w:rsidRDefault="003B46EF">
            <w:r>
              <w:t>4.5</w:t>
            </w:r>
          </w:p>
        </w:tc>
        <w:tc>
          <w:tcPr>
            <w:tcW w:w="3356" w:type="dxa"/>
            <w:vAlign w:val="center"/>
          </w:tcPr>
          <w:p w14:paraId="4A2B2091" w14:textId="77777777" w:rsidR="00E878EB" w:rsidRDefault="003B46EF">
            <w:r>
              <w:t>41.26</w:t>
            </w:r>
          </w:p>
        </w:tc>
      </w:tr>
      <w:tr w:rsidR="00E878EB" w14:paraId="4F4765C6" w14:textId="77777777">
        <w:tc>
          <w:tcPr>
            <w:tcW w:w="690" w:type="dxa"/>
            <w:vMerge/>
            <w:vAlign w:val="center"/>
          </w:tcPr>
          <w:p w14:paraId="0BCB3621" w14:textId="77777777" w:rsidR="00E878EB" w:rsidRDefault="00E878EB"/>
        </w:tc>
        <w:tc>
          <w:tcPr>
            <w:tcW w:w="916" w:type="dxa"/>
            <w:vMerge/>
            <w:vAlign w:val="center"/>
          </w:tcPr>
          <w:p w14:paraId="0DE83A2D" w14:textId="77777777" w:rsidR="00E878EB" w:rsidRDefault="00E878EB"/>
        </w:tc>
        <w:tc>
          <w:tcPr>
            <w:tcW w:w="1075" w:type="dxa"/>
            <w:vAlign w:val="center"/>
          </w:tcPr>
          <w:p w14:paraId="210C8DF1" w14:textId="77777777" w:rsidR="00E878EB" w:rsidRDefault="003B46EF">
            <w:r>
              <w:t>8429</w:t>
            </w:r>
          </w:p>
        </w:tc>
        <w:tc>
          <w:tcPr>
            <w:tcW w:w="3186" w:type="dxa"/>
            <w:vAlign w:val="center"/>
          </w:tcPr>
          <w:p w14:paraId="79AE15DD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2689ABC8" w14:textId="77777777" w:rsidR="00E878EB" w:rsidRDefault="003B46EF">
            <w:r>
              <w:t>4.5</w:t>
            </w:r>
          </w:p>
        </w:tc>
        <w:tc>
          <w:tcPr>
            <w:tcW w:w="3356" w:type="dxa"/>
            <w:vAlign w:val="center"/>
          </w:tcPr>
          <w:p w14:paraId="0A8FF219" w14:textId="77777777" w:rsidR="00E878EB" w:rsidRDefault="003B46EF">
            <w:r>
              <w:t>41.44</w:t>
            </w:r>
          </w:p>
        </w:tc>
      </w:tr>
      <w:tr w:rsidR="00E878EB" w14:paraId="2281E95C" w14:textId="77777777">
        <w:tc>
          <w:tcPr>
            <w:tcW w:w="690" w:type="dxa"/>
            <w:vMerge/>
            <w:vAlign w:val="center"/>
          </w:tcPr>
          <w:p w14:paraId="01183BB8" w14:textId="77777777" w:rsidR="00E878EB" w:rsidRDefault="00E878EB"/>
        </w:tc>
        <w:tc>
          <w:tcPr>
            <w:tcW w:w="916" w:type="dxa"/>
            <w:vMerge/>
            <w:vAlign w:val="center"/>
          </w:tcPr>
          <w:p w14:paraId="19B7ACB5" w14:textId="77777777" w:rsidR="00E878EB" w:rsidRDefault="00E878EB"/>
        </w:tc>
        <w:tc>
          <w:tcPr>
            <w:tcW w:w="1075" w:type="dxa"/>
            <w:vAlign w:val="center"/>
          </w:tcPr>
          <w:p w14:paraId="36694B56" w14:textId="77777777" w:rsidR="00E878EB" w:rsidRDefault="003B46EF">
            <w:r>
              <w:t>8656</w:t>
            </w:r>
          </w:p>
        </w:tc>
        <w:tc>
          <w:tcPr>
            <w:tcW w:w="3186" w:type="dxa"/>
            <w:vAlign w:val="center"/>
          </w:tcPr>
          <w:p w14:paraId="007BEE5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D730AFF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3179A37E" w14:textId="77777777" w:rsidR="00E878EB" w:rsidRDefault="003B46EF">
            <w:r>
              <w:t>38.98</w:t>
            </w:r>
          </w:p>
        </w:tc>
      </w:tr>
      <w:tr w:rsidR="00E878EB" w14:paraId="493806F7" w14:textId="77777777">
        <w:tc>
          <w:tcPr>
            <w:tcW w:w="690" w:type="dxa"/>
            <w:vMerge/>
            <w:vAlign w:val="center"/>
          </w:tcPr>
          <w:p w14:paraId="6CE242AD" w14:textId="77777777" w:rsidR="00E878EB" w:rsidRDefault="00E878EB"/>
        </w:tc>
        <w:tc>
          <w:tcPr>
            <w:tcW w:w="916" w:type="dxa"/>
            <w:vMerge/>
            <w:vAlign w:val="center"/>
          </w:tcPr>
          <w:p w14:paraId="3F24DDA6" w14:textId="77777777" w:rsidR="00E878EB" w:rsidRDefault="00E878EB"/>
        </w:tc>
        <w:tc>
          <w:tcPr>
            <w:tcW w:w="1075" w:type="dxa"/>
            <w:vAlign w:val="center"/>
          </w:tcPr>
          <w:p w14:paraId="0457EFAB" w14:textId="77777777" w:rsidR="00E878EB" w:rsidRDefault="003B46EF">
            <w:r>
              <w:t>8658</w:t>
            </w:r>
          </w:p>
        </w:tc>
        <w:tc>
          <w:tcPr>
            <w:tcW w:w="3186" w:type="dxa"/>
            <w:vAlign w:val="center"/>
          </w:tcPr>
          <w:p w14:paraId="3C9215B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B58CA5A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2857BE9B" w14:textId="77777777" w:rsidR="00E878EB" w:rsidRDefault="003B46EF">
            <w:r>
              <w:t>39.10</w:t>
            </w:r>
          </w:p>
        </w:tc>
      </w:tr>
      <w:tr w:rsidR="00E878EB" w14:paraId="44EF2035" w14:textId="77777777">
        <w:tc>
          <w:tcPr>
            <w:tcW w:w="690" w:type="dxa"/>
            <w:vMerge/>
            <w:vAlign w:val="center"/>
          </w:tcPr>
          <w:p w14:paraId="05701696" w14:textId="77777777" w:rsidR="00E878EB" w:rsidRDefault="00E878EB"/>
        </w:tc>
        <w:tc>
          <w:tcPr>
            <w:tcW w:w="916" w:type="dxa"/>
            <w:vMerge/>
            <w:vAlign w:val="center"/>
          </w:tcPr>
          <w:p w14:paraId="381F3EB3" w14:textId="77777777" w:rsidR="00E878EB" w:rsidRDefault="00E878EB"/>
        </w:tc>
        <w:tc>
          <w:tcPr>
            <w:tcW w:w="1075" w:type="dxa"/>
            <w:vAlign w:val="center"/>
          </w:tcPr>
          <w:p w14:paraId="21B53A70" w14:textId="77777777" w:rsidR="00E878EB" w:rsidRDefault="003B46EF">
            <w:r>
              <w:t>8660</w:t>
            </w:r>
          </w:p>
        </w:tc>
        <w:tc>
          <w:tcPr>
            <w:tcW w:w="3186" w:type="dxa"/>
            <w:vAlign w:val="center"/>
          </w:tcPr>
          <w:p w14:paraId="408F9342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F112A22" w14:textId="77777777" w:rsidR="00E878EB" w:rsidRDefault="003B46EF">
            <w:r>
              <w:t>0.7</w:t>
            </w:r>
          </w:p>
        </w:tc>
        <w:tc>
          <w:tcPr>
            <w:tcW w:w="3356" w:type="dxa"/>
            <w:vAlign w:val="center"/>
          </w:tcPr>
          <w:p w14:paraId="308A4E6B" w14:textId="77777777" w:rsidR="00E878EB" w:rsidRDefault="003B46EF">
            <w:r>
              <w:t>40.40</w:t>
            </w:r>
          </w:p>
        </w:tc>
      </w:tr>
      <w:tr w:rsidR="00E878EB" w14:paraId="740A1C7A" w14:textId="77777777">
        <w:tc>
          <w:tcPr>
            <w:tcW w:w="690" w:type="dxa"/>
            <w:vMerge/>
            <w:vAlign w:val="center"/>
          </w:tcPr>
          <w:p w14:paraId="24B37A15" w14:textId="77777777" w:rsidR="00E878EB" w:rsidRDefault="00E878EB"/>
        </w:tc>
        <w:tc>
          <w:tcPr>
            <w:tcW w:w="916" w:type="dxa"/>
            <w:vMerge/>
            <w:vAlign w:val="center"/>
          </w:tcPr>
          <w:p w14:paraId="145F2F87" w14:textId="77777777" w:rsidR="00E878EB" w:rsidRDefault="00E878EB"/>
        </w:tc>
        <w:tc>
          <w:tcPr>
            <w:tcW w:w="1075" w:type="dxa"/>
            <w:vAlign w:val="center"/>
          </w:tcPr>
          <w:p w14:paraId="22AF14DA" w14:textId="77777777" w:rsidR="00E878EB" w:rsidRDefault="003B46EF">
            <w:r>
              <w:t>8662</w:t>
            </w:r>
          </w:p>
        </w:tc>
        <w:tc>
          <w:tcPr>
            <w:tcW w:w="3186" w:type="dxa"/>
            <w:vAlign w:val="center"/>
          </w:tcPr>
          <w:p w14:paraId="31BFBBA0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238DA718" w14:textId="77777777" w:rsidR="00E878EB" w:rsidRDefault="003B46EF">
            <w:r>
              <w:t>0.7</w:t>
            </w:r>
          </w:p>
        </w:tc>
        <w:tc>
          <w:tcPr>
            <w:tcW w:w="3356" w:type="dxa"/>
            <w:vAlign w:val="center"/>
          </w:tcPr>
          <w:p w14:paraId="0C4FFF84" w14:textId="77777777" w:rsidR="00E878EB" w:rsidRDefault="003B46EF">
            <w:r>
              <w:t>40.02</w:t>
            </w:r>
          </w:p>
        </w:tc>
      </w:tr>
      <w:tr w:rsidR="00E878EB" w14:paraId="33910E81" w14:textId="77777777">
        <w:tc>
          <w:tcPr>
            <w:tcW w:w="690" w:type="dxa"/>
            <w:vMerge/>
            <w:vAlign w:val="center"/>
          </w:tcPr>
          <w:p w14:paraId="42F376FF" w14:textId="77777777" w:rsidR="00E878EB" w:rsidRDefault="00E878EB"/>
        </w:tc>
        <w:tc>
          <w:tcPr>
            <w:tcW w:w="916" w:type="dxa"/>
            <w:vMerge w:val="restart"/>
            <w:vAlign w:val="center"/>
          </w:tcPr>
          <w:p w14:paraId="1128E616" w14:textId="77777777" w:rsidR="00E878EB" w:rsidRDefault="003B46EF">
            <w:r>
              <w:t>1-Z</w:t>
            </w:r>
          </w:p>
        </w:tc>
        <w:tc>
          <w:tcPr>
            <w:tcW w:w="1075" w:type="dxa"/>
            <w:vAlign w:val="center"/>
          </w:tcPr>
          <w:p w14:paraId="690F9E79" w14:textId="77777777" w:rsidR="00E878EB" w:rsidRDefault="003B46EF">
            <w:r>
              <w:t>8044</w:t>
            </w:r>
          </w:p>
        </w:tc>
        <w:tc>
          <w:tcPr>
            <w:tcW w:w="3186" w:type="dxa"/>
            <w:vAlign w:val="center"/>
          </w:tcPr>
          <w:p w14:paraId="173F88E9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7B741D45" w14:textId="77777777" w:rsidR="00E878EB" w:rsidRDefault="003B46EF">
            <w:r>
              <w:t>37.1</w:t>
            </w:r>
          </w:p>
        </w:tc>
        <w:tc>
          <w:tcPr>
            <w:tcW w:w="3356" w:type="dxa"/>
            <w:vAlign w:val="center"/>
          </w:tcPr>
          <w:p w14:paraId="3093DCF9" w14:textId="77777777" w:rsidR="00E878EB" w:rsidRDefault="003B46EF">
            <w:r>
              <w:t>41.12</w:t>
            </w:r>
          </w:p>
        </w:tc>
      </w:tr>
      <w:tr w:rsidR="00E878EB" w14:paraId="2E5FF561" w14:textId="77777777">
        <w:tc>
          <w:tcPr>
            <w:tcW w:w="690" w:type="dxa"/>
            <w:vMerge/>
            <w:vAlign w:val="center"/>
          </w:tcPr>
          <w:p w14:paraId="5EE640BB" w14:textId="77777777" w:rsidR="00E878EB" w:rsidRDefault="00E878EB"/>
        </w:tc>
        <w:tc>
          <w:tcPr>
            <w:tcW w:w="916" w:type="dxa"/>
            <w:vMerge/>
            <w:vAlign w:val="center"/>
          </w:tcPr>
          <w:p w14:paraId="424E25EB" w14:textId="77777777" w:rsidR="00E878EB" w:rsidRDefault="00E878EB"/>
        </w:tc>
        <w:tc>
          <w:tcPr>
            <w:tcW w:w="1075" w:type="dxa"/>
            <w:vAlign w:val="center"/>
          </w:tcPr>
          <w:p w14:paraId="4B1175FF" w14:textId="77777777" w:rsidR="00E878EB" w:rsidRDefault="003B46EF">
            <w:r>
              <w:t>8045</w:t>
            </w:r>
          </w:p>
        </w:tc>
        <w:tc>
          <w:tcPr>
            <w:tcW w:w="3186" w:type="dxa"/>
            <w:vAlign w:val="center"/>
          </w:tcPr>
          <w:p w14:paraId="77E8985E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312A3B18" w14:textId="77777777" w:rsidR="00E878EB" w:rsidRDefault="003B46EF">
            <w:r>
              <w:t>37.1</w:t>
            </w:r>
          </w:p>
        </w:tc>
        <w:tc>
          <w:tcPr>
            <w:tcW w:w="3356" w:type="dxa"/>
            <w:vAlign w:val="center"/>
          </w:tcPr>
          <w:p w14:paraId="3C29E5C1" w14:textId="77777777" w:rsidR="00E878EB" w:rsidRDefault="003B46EF">
            <w:r>
              <w:t>41.23</w:t>
            </w:r>
          </w:p>
        </w:tc>
      </w:tr>
      <w:tr w:rsidR="00E878EB" w14:paraId="07485FD2" w14:textId="77777777">
        <w:tc>
          <w:tcPr>
            <w:tcW w:w="690" w:type="dxa"/>
            <w:vMerge/>
            <w:vAlign w:val="center"/>
          </w:tcPr>
          <w:p w14:paraId="32556308" w14:textId="77777777" w:rsidR="00E878EB" w:rsidRDefault="00E878EB"/>
        </w:tc>
        <w:tc>
          <w:tcPr>
            <w:tcW w:w="916" w:type="dxa"/>
            <w:vMerge/>
            <w:vAlign w:val="center"/>
          </w:tcPr>
          <w:p w14:paraId="10C4E6C0" w14:textId="77777777" w:rsidR="00E878EB" w:rsidRDefault="00E878EB"/>
        </w:tc>
        <w:tc>
          <w:tcPr>
            <w:tcW w:w="1075" w:type="dxa"/>
            <w:vAlign w:val="center"/>
          </w:tcPr>
          <w:p w14:paraId="6CD51A1B" w14:textId="77777777" w:rsidR="00E878EB" w:rsidRDefault="003B46EF">
            <w:r>
              <w:t>8054</w:t>
            </w:r>
          </w:p>
        </w:tc>
        <w:tc>
          <w:tcPr>
            <w:tcW w:w="3186" w:type="dxa"/>
            <w:vAlign w:val="center"/>
          </w:tcPr>
          <w:p w14:paraId="46576D27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23034803" w14:textId="77777777" w:rsidR="00E878EB" w:rsidRDefault="003B46EF">
            <w:r>
              <w:t>33.9</w:t>
            </w:r>
          </w:p>
        </w:tc>
        <w:tc>
          <w:tcPr>
            <w:tcW w:w="3356" w:type="dxa"/>
            <w:vAlign w:val="center"/>
          </w:tcPr>
          <w:p w14:paraId="4FEE6292" w14:textId="77777777" w:rsidR="00E878EB" w:rsidRDefault="003B46EF">
            <w:r>
              <w:t>42.24</w:t>
            </w:r>
          </w:p>
        </w:tc>
      </w:tr>
      <w:tr w:rsidR="00E878EB" w14:paraId="14220902" w14:textId="77777777">
        <w:tc>
          <w:tcPr>
            <w:tcW w:w="690" w:type="dxa"/>
            <w:vMerge/>
            <w:vAlign w:val="center"/>
          </w:tcPr>
          <w:p w14:paraId="7E90BA86" w14:textId="77777777" w:rsidR="00E878EB" w:rsidRDefault="00E878EB"/>
        </w:tc>
        <w:tc>
          <w:tcPr>
            <w:tcW w:w="916" w:type="dxa"/>
            <w:vMerge/>
            <w:vAlign w:val="center"/>
          </w:tcPr>
          <w:p w14:paraId="1150B293" w14:textId="77777777" w:rsidR="00E878EB" w:rsidRDefault="00E878EB"/>
        </w:tc>
        <w:tc>
          <w:tcPr>
            <w:tcW w:w="1075" w:type="dxa"/>
            <w:vAlign w:val="center"/>
          </w:tcPr>
          <w:p w14:paraId="5FDF69AC" w14:textId="77777777" w:rsidR="00E878EB" w:rsidRDefault="003B46EF">
            <w:r>
              <w:t>8102</w:t>
            </w:r>
          </w:p>
        </w:tc>
        <w:tc>
          <w:tcPr>
            <w:tcW w:w="3186" w:type="dxa"/>
            <w:vAlign w:val="center"/>
          </w:tcPr>
          <w:p w14:paraId="18E5D523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442E5789" w14:textId="77777777" w:rsidR="00E878EB" w:rsidRDefault="003B46EF">
            <w:r>
              <w:t>20.5</w:t>
            </w:r>
          </w:p>
        </w:tc>
        <w:tc>
          <w:tcPr>
            <w:tcW w:w="3356" w:type="dxa"/>
            <w:vAlign w:val="center"/>
          </w:tcPr>
          <w:p w14:paraId="40E108F9" w14:textId="77777777" w:rsidR="00E878EB" w:rsidRDefault="003B46EF">
            <w:r>
              <w:t>41.05</w:t>
            </w:r>
          </w:p>
        </w:tc>
      </w:tr>
      <w:tr w:rsidR="00E878EB" w14:paraId="016A368C" w14:textId="77777777">
        <w:tc>
          <w:tcPr>
            <w:tcW w:w="690" w:type="dxa"/>
            <w:vMerge/>
            <w:vAlign w:val="center"/>
          </w:tcPr>
          <w:p w14:paraId="78C04F51" w14:textId="77777777" w:rsidR="00E878EB" w:rsidRDefault="00E878EB"/>
        </w:tc>
        <w:tc>
          <w:tcPr>
            <w:tcW w:w="916" w:type="dxa"/>
            <w:vMerge/>
            <w:vAlign w:val="center"/>
          </w:tcPr>
          <w:p w14:paraId="04AFBC1C" w14:textId="77777777" w:rsidR="00E878EB" w:rsidRDefault="00E878EB"/>
        </w:tc>
        <w:tc>
          <w:tcPr>
            <w:tcW w:w="1075" w:type="dxa"/>
            <w:vAlign w:val="center"/>
          </w:tcPr>
          <w:p w14:paraId="64D01E04" w14:textId="77777777" w:rsidR="00E878EB" w:rsidRDefault="003B46EF">
            <w:r>
              <w:t>8104</w:t>
            </w:r>
          </w:p>
        </w:tc>
        <w:tc>
          <w:tcPr>
            <w:tcW w:w="3186" w:type="dxa"/>
            <w:vAlign w:val="center"/>
          </w:tcPr>
          <w:p w14:paraId="1F1C60DD" w14:textId="77777777" w:rsidR="00E878EB" w:rsidRDefault="003B46EF">
            <w:r>
              <w:t>主卧室</w:t>
            </w:r>
          </w:p>
        </w:tc>
        <w:tc>
          <w:tcPr>
            <w:tcW w:w="1075" w:type="dxa"/>
            <w:vAlign w:val="center"/>
          </w:tcPr>
          <w:p w14:paraId="1EBCB6DC" w14:textId="77777777" w:rsidR="00E878EB" w:rsidRDefault="003B46EF">
            <w:r>
              <w:t>20.5</w:t>
            </w:r>
          </w:p>
        </w:tc>
        <w:tc>
          <w:tcPr>
            <w:tcW w:w="3356" w:type="dxa"/>
            <w:vAlign w:val="center"/>
          </w:tcPr>
          <w:p w14:paraId="48BFCEB8" w14:textId="77777777" w:rsidR="00E878EB" w:rsidRDefault="003B46EF">
            <w:r>
              <w:t>40.95</w:t>
            </w:r>
          </w:p>
        </w:tc>
      </w:tr>
      <w:tr w:rsidR="00E878EB" w14:paraId="7380A453" w14:textId="77777777">
        <w:tc>
          <w:tcPr>
            <w:tcW w:w="690" w:type="dxa"/>
            <w:vMerge/>
            <w:vAlign w:val="center"/>
          </w:tcPr>
          <w:p w14:paraId="62BB5A32" w14:textId="77777777" w:rsidR="00E878EB" w:rsidRDefault="00E878EB"/>
        </w:tc>
        <w:tc>
          <w:tcPr>
            <w:tcW w:w="916" w:type="dxa"/>
            <w:vMerge/>
            <w:vAlign w:val="center"/>
          </w:tcPr>
          <w:p w14:paraId="488018FD" w14:textId="77777777" w:rsidR="00E878EB" w:rsidRDefault="00E878EB"/>
        </w:tc>
        <w:tc>
          <w:tcPr>
            <w:tcW w:w="1075" w:type="dxa"/>
            <w:vAlign w:val="center"/>
          </w:tcPr>
          <w:p w14:paraId="754B8BA2" w14:textId="77777777" w:rsidR="00E878EB" w:rsidRDefault="003B46EF">
            <w:r>
              <w:t>8126</w:t>
            </w:r>
          </w:p>
        </w:tc>
        <w:tc>
          <w:tcPr>
            <w:tcW w:w="3186" w:type="dxa"/>
            <w:vAlign w:val="center"/>
          </w:tcPr>
          <w:p w14:paraId="6E38AB01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0F052799" w14:textId="77777777" w:rsidR="00E878EB" w:rsidRDefault="003B46EF">
            <w:r>
              <w:t>19.1</w:t>
            </w:r>
          </w:p>
        </w:tc>
        <w:tc>
          <w:tcPr>
            <w:tcW w:w="3356" w:type="dxa"/>
            <w:vAlign w:val="center"/>
          </w:tcPr>
          <w:p w14:paraId="53CCD127" w14:textId="77777777" w:rsidR="00E878EB" w:rsidRDefault="003B46EF">
            <w:r>
              <w:t>41.29</w:t>
            </w:r>
          </w:p>
        </w:tc>
      </w:tr>
      <w:tr w:rsidR="00E878EB" w14:paraId="714E2604" w14:textId="77777777">
        <w:tc>
          <w:tcPr>
            <w:tcW w:w="690" w:type="dxa"/>
            <w:vMerge/>
            <w:vAlign w:val="center"/>
          </w:tcPr>
          <w:p w14:paraId="292CF838" w14:textId="77777777" w:rsidR="00E878EB" w:rsidRDefault="00E878EB"/>
        </w:tc>
        <w:tc>
          <w:tcPr>
            <w:tcW w:w="916" w:type="dxa"/>
            <w:vMerge/>
            <w:vAlign w:val="center"/>
          </w:tcPr>
          <w:p w14:paraId="3D3B3DC2" w14:textId="77777777" w:rsidR="00E878EB" w:rsidRDefault="00E878EB"/>
        </w:tc>
        <w:tc>
          <w:tcPr>
            <w:tcW w:w="1075" w:type="dxa"/>
            <w:vAlign w:val="center"/>
          </w:tcPr>
          <w:p w14:paraId="24BD04E9" w14:textId="77777777" w:rsidR="00E878EB" w:rsidRDefault="003B46EF">
            <w:r>
              <w:t>8129</w:t>
            </w:r>
          </w:p>
        </w:tc>
        <w:tc>
          <w:tcPr>
            <w:tcW w:w="3186" w:type="dxa"/>
            <w:vAlign w:val="center"/>
          </w:tcPr>
          <w:p w14:paraId="0272126D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6D39806A" w14:textId="77777777" w:rsidR="00E878EB" w:rsidRDefault="003B46EF">
            <w:r>
              <w:t>19.1</w:t>
            </w:r>
          </w:p>
        </w:tc>
        <w:tc>
          <w:tcPr>
            <w:tcW w:w="3356" w:type="dxa"/>
            <w:vAlign w:val="center"/>
          </w:tcPr>
          <w:p w14:paraId="520051C7" w14:textId="77777777" w:rsidR="00E878EB" w:rsidRDefault="003B46EF">
            <w:r>
              <w:t>41.45</w:t>
            </w:r>
          </w:p>
        </w:tc>
      </w:tr>
      <w:tr w:rsidR="00E878EB" w14:paraId="48071043" w14:textId="77777777">
        <w:tc>
          <w:tcPr>
            <w:tcW w:w="690" w:type="dxa"/>
            <w:vMerge/>
            <w:vAlign w:val="center"/>
          </w:tcPr>
          <w:p w14:paraId="5E1568C7" w14:textId="77777777" w:rsidR="00E878EB" w:rsidRDefault="00E878EB"/>
        </w:tc>
        <w:tc>
          <w:tcPr>
            <w:tcW w:w="916" w:type="dxa"/>
            <w:vMerge/>
            <w:vAlign w:val="center"/>
          </w:tcPr>
          <w:p w14:paraId="766187E9" w14:textId="77777777" w:rsidR="00E878EB" w:rsidRDefault="00E878EB"/>
        </w:tc>
        <w:tc>
          <w:tcPr>
            <w:tcW w:w="1075" w:type="dxa"/>
            <w:vAlign w:val="center"/>
          </w:tcPr>
          <w:p w14:paraId="16A7EBE2" w14:textId="77777777" w:rsidR="00E878EB" w:rsidRDefault="003B46EF">
            <w:r>
              <w:t>8130</w:t>
            </w:r>
          </w:p>
        </w:tc>
        <w:tc>
          <w:tcPr>
            <w:tcW w:w="3186" w:type="dxa"/>
            <w:vAlign w:val="center"/>
          </w:tcPr>
          <w:p w14:paraId="431108DB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F8D8588" w14:textId="77777777" w:rsidR="00E878EB" w:rsidRDefault="003B46EF">
            <w:r>
              <w:t>14.4</w:t>
            </w:r>
          </w:p>
        </w:tc>
        <w:tc>
          <w:tcPr>
            <w:tcW w:w="3356" w:type="dxa"/>
            <w:vAlign w:val="center"/>
          </w:tcPr>
          <w:p w14:paraId="7348B9A6" w14:textId="77777777" w:rsidR="00E878EB" w:rsidRDefault="003B46EF">
            <w:r>
              <w:t>41.82</w:t>
            </w:r>
          </w:p>
        </w:tc>
      </w:tr>
      <w:tr w:rsidR="00E878EB" w14:paraId="79F3869B" w14:textId="77777777">
        <w:tc>
          <w:tcPr>
            <w:tcW w:w="690" w:type="dxa"/>
            <w:vMerge/>
            <w:vAlign w:val="center"/>
          </w:tcPr>
          <w:p w14:paraId="5207B706" w14:textId="77777777" w:rsidR="00E878EB" w:rsidRDefault="00E878EB"/>
        </w:tc>
        <w:tc>
          <w:tcPr>
            <w:tcW w:w="916" w:type="dxa"/>
            <w:vMerge/>
            <w:vAlign w:val="center"/>
          </w:tcPr>
          <w:p w14:paraId="0D055579" w14:textId="77777777" w:rsidR="00E878EB" w:rsidRDefault="00E878EB"/>
        </w:tc>
        <w:tc>
          <w:tcPr>
            <w:tcW w:w="1075" w:type="dxa"/>
            <w:vAlign w:val="center"/>
          </w:tcPr>
          <w:p w14:paraId="20ACB2D7" w14:textId="77777777" w:rsidR="00E878EB" w:rsidRDefault="003B46EF">
            <w:r>
              <w:t>8132</w:t>
            </w:r>
          </w:p>
        </w:tc>
        <w:tc>
          <w:tcPr>
            <w:tcW w:w="3186" w:type="dxa"/>
            <w:vAlign w:val="center"/>
          </w:tcPr>
          <w:p w14:paraId="1C559835" w14:textId="77777777" w:rsidR="00E878EB" w:rsidRDefault="003B46EF">
            <w:r>
              <w:t>起居室</w:t>
            </w:r>
          </w:p>
        </w:tc>
        <w:tc>
          <w:tcPr>
            <w:tcW w:w="1075" w:type="dxa"/>
            <w:vAlign w:val="center"/>
          </w:tcPr>
          <w:p w14:paraId="1ABCE247" w14:textId="77777777" w:rsidR="00E878EB" w:rsidRDefault="003B46EF">
            <w:r>
              <w:t>14.4</w:t>
            </w:r>
          </w:p>
        </w:tc>
        <w:tc>
          <w:tcPr>
            <w:tcW w:w="3356" w:type="dxa"/>
            <w:vAlign w:val="center"/>
          </w:tcPr>
          <w:p w14:paraId="5B417A09" w14:textId="77777777" w:rsidR="00E878EB" w:rsidRDefault="003B46EF">
            <w:r>
              <w:t>41.26</w:t>
            </w:r>
          </w:p>
        </w:tc>
      </w:tr>
      <w:tr w:rsidR="00E878EB" w14:paraId="7903C4F9" w14:textId="77777777">
        <w:tc>
          <w:tcPr>
            <w:tcW w:w="690" w:type="dxa"/>
            <w:vMerge/>
            <w:vAlign w:val="center"/>
          </w:tcPr>
          <w:p w14:paraId="0E7FD243" w14:textId="77777777" w:rsidR="00E878EB" w:rsidRDefault="00E878EB"/>
        </w:tc>
        <w:tc>
          <w:tcPr>
            <w:tcW w:w="916" w:type="dxa"/>
            <w:vMerge/>
            <w:vAlign w:val="center"/>
          </w:tcPr>
          <w:p w14:paraId="58B201D2" w14:textId="77777777" w:rsidR="00E878EB" w:rsidRDefault="00E878EB"/>
        </w:tc>
        <w:tc>
          <w:tcPr>
            <w:tcW w:w="1075" w:type="dxa"/>
            <w:vAlign w:val="center"/>
          </w:tcPr>
          <w:p w14:paraId="3FFCB8F2" w14:textId="77777777" w:rsidR="00E878EB" w:rsidRDefault="003B46EF">
            <w:r>
              <w:t>8317</w:t>
            </w:r>
          </w:p>
        </w:tc>
        <w:tc>
          <w:tcPr>
            <w:tcW w:w="3186" w:type="dxa"/>
            <w:vAlign w:val="center"/>
          </w:tcPr>
          <w:p w14:paraId="5D4FE5B8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5D2C9A76" w14:textId="77777777" w:rsidR="00E878EB" w:rsidRDefault="003B46EF">
            <w:r>
              <w:t>5.9</w:t>
            </w:r>
          </w:p>
        </w:tc>
        <w:tc>
          <w:tcPr>
            <w:tcW w:w="3356" w:type="dxa"/>
            <w:vAlign w:val="center"/>
          </w:tcPr>
          <w:p w14:paraId="132E79CF" w14:textId="77777777" w:rsidR="00E878EB" w:rsidRDefault="003B46EF">
            <w:r>
              <w:t>41.32</w:t>
            </w:r>
          </w:p>
        </w:tc>
      </w:tr>
      <w:tr w:rsidR="00E878EB" w14:paraId="6DC72596" w14:textId="77777777">
        <w:tc>
          <w:tcPr>
            <w:tcW w:w="690" w:type="dxa"/>
            <w:vMerge/>
            <w:vAlign w:val="center"/>
          </w:tcPr>
          <w:p w14:paraId="20A88F4D" w14:textId="77777777" w:rsidR="00E878EB" w:rsidRDefault="00E878EB"/>
        </w:tc>
        <w:tc>
          <w:tcPr>
            <w:tcW w:w="916" w:type="dxa"/>
            <w:vMerge/>
            <w:vAlign w:val="center"/>
          </w:tcPr>
          <w:p w14:paraId="7D8E46C6" w14:textId="77777777" w:rsidR="00E878EB" w:rsidRDefault="00E878EB"/>
        </w:tc>
        <w:tc>
          <w:tcPr>
            <w:tcW w:w="1075" w:type="dxa"/>
            <w:vAlign w:val="center"/>
          </w:tcPr>
          <w:p w14:paraId="563E16E9" w14:textId="77777777" w:rsidR="00E878EB" w:rsidRDefault="003B46EF">
            <w:r>
              <w:t>8319</w:t>
            </w:r>
          </w:p>
        </w:tc>
        <w:tc>
          <w:tcPr>
            <w:tcW w:w="3186" w:type="dxa"/>
            <w:vAlign w:val="center"/>
          </w:tcPr>
          <w:p w14:paraId="2701C196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096C6246" w14:textId="77777777" w:rsidR="00E878EB" w:rsidRDefault="003B46EF">
            <w:r>
              <w:t>5.9</w:t>
            </w:r>
          </w:p>
        </w:tc>
        <w:tc>
          <w:tcPr>
            <w:tcW w:w="3356" w:type="dxa"/>
            <w:vAlign w:val="center"/>
          </w:tcPr>
          <w:p w14:paraId="1E02D58C" w14:textId="77777777" w:rsidR="00E878EB" w:rsidRDefault="003B46EF">
            <w:r>
              <w:t>41.42</w:t>
            </w:r>
          </w:p>
        </w:tc>
      </w:tr>
      <w:tr w:rsidR="00E878EB" w14:paraId="05DC446C" w14:textId="77777777">
        <w:tc>
          <w:tcPr>
            <w:tcW w:w="690" w:type="dxa"/>
            <w:vMerge/>
            <w:vAlign w:val="center"/>
          </w:tcPr>
          <w:p w14:paraId="0BF9E182" w14:textId="77777777" w:rsidR="00E878EB" w:rsidRDefault="00E878EB"/>
        </w:tc>
        <w:tc>
          <w:tcPr>
            <w:tcW w:w="916" w:type="dxa"/>
            <w:vMerge/>
            <w:vAlign w:val="center"/>
          </w:tcPr>
          <w:p w14:paraId="0C4CEF01" w14:textId="77777777" w:rsidR="00E878EB" w:rsidRDefault="00E878EB"/>
        </w:tc>
        <w:tc>
          <w:tcPr>
            <w:tcW w:w="1075" w:type="dxa"/>
            <w:vAlign w:val="center"/>
          </w:tcPr>
          <w:p w14:paraId="7E79A45E" w14:textId="77777777" w:rsidR="00E878EB" w:rsidRDefault="003B46EF">
            <w:r>
              <w:t>8428</w:t>
            </w:r>
          </w:p>
        </w:tc>
        <w:tc>
          <w:tcPr>
            <w:tcW w:w="3186" w:type="dxa"/>
            <w:vAlign w:val="center"/>
          </w:tcPr>
          <w:p w14:paraId="1BA3B465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24C3F1C" w14:textId="77777777" w:rsidR="00E878EB" w:rsidRDefault="003B46EF">
            <w:r>
              <w:t>4.5</w:t>
            </w:r>
          </w:p>
        </w:tc>
        <w:tc>
          <w:tcPr>
            <w:tcW w:w="3356" w:type="dxa"/>
            <w:vAlign w:val="center"/>
          </w:tcPr>
          <w:p w14:paraId="721E0CC1" w14:textId="77777777" w:rsidR="00E878EB" w:rsidRDefault="003B46EF">
            <w:r>
              <w:t>41.45</w:t>
            </w:r>
          </w:p>
        </w:tc>
      </w:tr>
      <w:tr w:rsidR="00E878EB" w14:paraId="39FD49E3" w14:textId="77777777">
        <w:tc>
          <w:tcPr>
            <w:tcW w:w="690" w:type="dxa"/>
            <w:vMerge/>
            <w:vAlign w:val="center"/>
          </w:tcPr>
          <w:p w14:paraId="6E39A3E5" w14:textId="77777777" w:rsidR="00E878EB" w:rsidRDefault="00E878EB"/>
        </w:tc>
        <w:tc>
          <w:tcPr>
            <w:tcW w:w="916" w:type="dxa"/>
            <w:vMerge/>
            <w:vAlign w:val="center"/>
          </w:tcPr>
          <w:p w14:paraId="34517F07" w14:textId="77777777" w:rsidR="00E878EB" w:rsidRDefault="00E878EB"/>
        </w:tc>
        <w:tc>
          <w:tcPr>
            <w:tcW w:w="1075" w:type="dxa"/>
            <w:vAlign w:val="center"/>
          </w:tcPr>
          <w:p w14:paraId="35830CAE" w14:textId="77777777" w:rsidR="00E878EB" w:rsidRDefault="003B46EF">
            <w:r>
              <w:t>8430</w:t>
            </w:r>
          </w:p>
        </w:tc>
        <w:tc>
          <w:tcPr>
            <w:tcW w:w="3186" w:type="dxa"/>
            <w:vAlign w:val="center"/>
          </w:tcPr>
          <w:p w14:paraId="7F8A4094" w14:textId="77777777" w:rsidR="00E878EB" w:rsidRDefault="003B46EF">
            <w:r>
              <w:t>空房间</w:t>
            </w:r>
          </w:p>
        </w:tc>
        <w:tc>
          <w:tcPr>
            <w:tcW w:w="1075" w:type="dxa"/>
            <w:vAlign w:val="center"/>
          </w:tcPr>
          <w:p w14:paraId="75DC7801" w14:textId="77777777" w:rsidR="00E878EB" w:rsidRDefault="003B46EF">
            <w:r>
              <w:t>4.5</w:t>
            </w:r>
          </w:p>
        </w:tc>
        <w:tc>
          <w:tcPr>
            <w:tcW w:w="3356" w:type="dxa"/>
            <w:vAlign w:val="center"/>
          </w:tcPr>
          <w:p w14:paraId="25F4C383" w14:textId="77777777" w:rsidR="00E878EB" w:rsidRDefault="003B46EF">
            <w:r>
              <w:t>41.42</w:t>
            </w:r>
          </w:p>
        </w:tc>
      </w:tr>
      <w:tr w:rsidR="00E878EB" w14:paraId="387D4DD1" w14:textId="77777777">
        <w:tc>
          <w:tcPr>
            <w:tcW w:w="690" w:type="dxa"/>
            <w:vMerge/>
            <w:vAlign w:val="center"/>
          </w:tcPr>
          <w:p w14:paraId="45086660" w14:textId="77777777" w:rsidR="00E878EB" w:rsidRDefault="00E878EB"/>
        </w:tc>
        <w:tc>
          <w:tcPr>
            <w:tcW w:w="916" w:type="dxa"/>
            <w:vMerge/>
            <w:vAlign w:val="center"/>
          </w:tcPr>
          <w:p w14:paraId="6E4C53B4" w14:textId="77777777" w:rsidR="00E878EB" w:rsidRDefault="00E878EB"/>
        </w:tc>
        <w:tc>
          <w:tcPr>
            <w:tcW w:w="1075" w:type="dxa"/>
            <w:vAlign w:val="center"/>
          </w:tcPr>
          <w:p w14:paraId="013410A3" w14:textId="77777777" w:rsidR="00E878EB" w:rsidRDefault="003B46EF">
            <w:r>
              <w:t>8657</w:t>
            </w:r>
          </w:p>
        </w:tc>
        <w:tc>
          <w:tcPr>
            <w:tcW w:w="3186" w:type="dxa"/>
            <w:vAlign w:val="center"/>
          </w:tcPr>
          <w:p w14:paraId="456EF496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4CAA0140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30FEC2A0" w14:textId="77777777" w:rsidR="00E878EB" w:rsidRDefault="003B46EF">
            <w:r>
              <w:t>39.26</w:t>
            </w:r>
          </w:p>
        </w:tc>
      </w:tr>
      <w:tr w:rsidR="00E878EB" w14:paraId="1BA771D3" w14:textId="77777777">
        <w:tc>
          <w:tcPr>
            <w:tcW w:w="690" w:type="dxa"/>
            <w:vMerge/>
            <w:vAlign w:val="center"/>
          </w:tcPr>
          <w:p w14:paraId="3A1F0EA9" w14:textId="77777777" w:rsidR="00E878EB" w:rsidRDefault="00E878EB"/>
        </w:tc>
        <w:tc>
          <w:tcPr>
            <w:tcW w:w="916" w:type="dxa"/>
            <w:vMerge/>
            <w:vAlign w:val="center"/>
          </w:tcPr>
          <w:p w14:paraId="54824B06" w14:textId="77777777" w:rsidR="00E878EB" w:rsidRDefault="00E878EB"/>
        </w:tc>
        <w:tc>
          <w:tcPr>
            <w:tcW w:w="1075" w:type="dxa"/>
            <w:vAlign w:val="center"/>
          </w:tcPr>
          <w:p w14:paraId="25851905" w14:textId="77777777" w:rsidR="00E878EB" w:rsidRDefault="003B46EF">
            <w:r>
              <w:t>8659</w:t>
            </w:r>
          </w:p>
        </w:tc>
        <w:tc>
          <w:tcPr>
            <w:tcW w:w="3186" w:type="dxa"/>
            <w:vAlign w:val="center"/>
          </w:tcPr>
          <w:p w14:paraId="7E1DA79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52B400DC" w14:textId="77777777" w:rsidR="00E878EB" w:rsidRDefault="003B46EF">
            <w:r>
              <w:t>0.8</w:t>
            </w:r>
          </w:p>
        </w:tc>
        <w:tc>
          <w:tcPr>
            <w:tcW w:w="3356" w:type="dxa"/>
            <w:vAlign w:val="center"/>
          </w:tcPr>
          <w:p w14:paraId="5E91D50E" w14:textId="77777777" w:rsidR="00E878EB" w:rsidRDefault="003B46EF">
            <w:r>
              <w:t>39.09</w:t>
            </w:r>
          </w:p>
        </w:tc>
      </w:tr>
      <w:tr w:rsidR="00E878EB" w14:paraId="1F02E57E" w14:textId="77777777">
        <w:tc>
          <w:tcPr>
            <w:tcW w:w="690" w:type="dxa"/>
            <w:vMerge/>
            <w:vAlign w:val="center"/>
          </w:tcPr>
          <w:p w14:paraId="01C6692C" w14:textId="77777777" w:rsidR="00E878EB" w:rsidRDefault="00E878EB"/>
        </w:tc>
        <w:tc>
          <w:tcPr>
            <w:tcW w:w="916" w:type="dxa"/>
            <w:vMerge/>
            <w:vAlign w:val="center"/>
          </w:tcPr>
          <w:p w14:paraId="33BD7555" w14:textId="77777777" w:rsidR="00E878EB" w:rsidRDefault="00E878EB"/>
        </w:tc>
        <w:tc>
          <w:tcPr>
            <w:tcW w:w="1075" w:type="dxa"/>
            <w:vAlign w:val="center"/>
          </w:tcPr>
          <w:p w14:paraId="064B0824" w14:textId="77777777" w:rsidR="00E878EB" w:rsidRDefault="003B46EF">
            <w:r>
              <w:t>8661</w:t>
            </w:r>
          </w:p>
        </w:tc>
        <w:tc>
          <w:tcPr>
            <w:tcW w:w="3186" w:type="dxa"/>
            <w:vAlign w:val="center"/>
          </w:tcPr>
          <w:p w14:paraId="0783F16C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6BD17361" w14:textId="77777777" w:rsidR="00E878EB" w:rsidRDefault="003B46EF">
            <w:r>
              <w:t>0.7</w:t>
            </w:r>
          </w:p>
        </w:tc>
        <w:tc>
          <w:tcPr>
            <w:tcW w:w="3356" w:type="dxa"/>
            <w:vAlign w:val="center"/>
          </w:tcPr>
          <w:p w14:paraId="5D444473" w14:textId="77777777" w:rsidR="00E878EB" w:rsidRDefault="003B46EF">
            <w:r>
              <w:t>39.94</w:t>
            </w:r>
          </w:p>
        </w:tc>
      </w:tr>
      <w:tr w:rsidR="00E878EB" w14:paraId="78293200" w14:textId="77777777">
        <w:tc>
          <w:tcPr>
            <w:tcW w:w="690" w:type="dxa"/>
            <w:vMerge/>
            <w:vAlign w:val="center"/>
          </w:tcPr>
          <w:p w14:paraId="4D2AD3F6" w14:textId="77777777" w:rsidR="00E878EB" w:rsidRDefault="00E878EB"/>
        </w:tc>
        <w:tc>
          <w:tcPr>
            <w:tcW w:w="1991" w:type="dxa"/>
            <w:gridSpan w:val="2"/>
          </w:tcPr>
          <w:p w14:paraId="7F125F40" w14:textId="77777777" w:rsidR="00E878EB" w:rsidRDefault="003B46EF">
            <w:r>
              <w:t>8663</w:t>
            </w:r>
          </w:p>
        </w:tc>
        <w:tc>
          <w:tcPr>
            <w:tcW w:w="3186" w:type="dxa"/>
            <w:vAlign w:val="center"/>
          </w:tcPr>
          <w:p w14:paraId="7EDD271D" w14:textId="77777777" w:rsidR="00E878EB" w:rsidRDefault="003B46EF">
            <w:r>
              <w:t>通风井</w:t>
            </w:r>
          </w:p>
        </w:tc>
        <w:tc>
          <w:tcPr>
            <w:tcW w:w="1075" w:type="dxa"/>
            <w:vAlign w:val="center"/>
          </w:tcPr>
          <w:p w14:paraId="05326FF6" w14:textId="77777777" w:rsidR="00E878EB" w:rsidRDefault="003B46EF">
            <w:r>
              <w:t>0.7</w:t>
            </w:r>
          </w:p>
        </w:tc>
        <w:tc>
          <w:tcPr>
            <w:tcW w:w="3356" w:type="dxa"/>
            <w:vAlign w:val="center"/>
          </w:tcPr>
          <w:p w14:paraId="7AFDDD8C" w14:textId="77777777" w:rsidR="00E878EB" w:rsidRDefault="003B46EF">
            <w:r>
              <w:t>40.49</w:t>
            </w:r>
          </w:p>
        </w:tc>
      </w:tr>
      <w:tr w:rsidR="00E878EB" w14:paraId="071042B4" w14:textId="77777777">
        <w:tc>
          <w:tcPr>
            <w:tcW w:w="5867" w:type="dxa"/>
            <w:gridSpan w:val="4"/>
            <w:vAlign w:val="center"/>
          </w:tcPr>
          <w:p w14:paraId="5F702ACD" w14:textId="77777777" w:rsidR="00E878EB" w:rsidRDefault="003B46EF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6D26DD9A" w14:textId="77777777" w:rsidR="00E878EB" w:rsidRDefault="003B46EF">
            <w:r>
              <w:t>44.01%</w:t>
            </w:r>
          </w:p>
        </w:tc>
      </w:tr>
    </w:tbl>
    <w:p w14:paraId="15DB9A48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7" w:name="达标比例统计表"/>
      <w:bookmarkEnd w:id="56"/>
      <w:bookmarkEnd w:id="57"/>
    </w:p>
    <w:p w14:paraId="24BA7A0D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20E8F98D" w14:textId="77777777" w:rsidR="008E2A42" w:rsidRPr="00E14B7E" w:rsidRDefault="00A968A5" w:rsidP="00A968A5">
      <w:pPr>
        <w:pStyle w:val="1"/>
        <w:tabs>
          <w:tab w:val="left" w:pos="432"/>
        </w:tabs>
      </w:pPr>
      <w:bookmarkStart w:id="58" w:name="_Toc91056822"/>
      <w:r w:rsidRPr="00E14B7E">
        <w:rPr>
          <w:rFonts w:hint="eastAsia"/>
        </w:rPr>
        <w:t>结论</w:t>
      </w:r>
      <w:bookmarkEnd w:id="58"/>
    </w:p>
    <w:p w14:paraId="24BA4BE0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9" w:name="达标百分比"/>
      <w:r w:rsidR="00481D85" w:rsidRPr="00E14B7E">
        <w:rPr>
          <w:rFonts w:hint="eastAsia"/>
          <w:lang w:val="en-US"/>
        </w:rPr>
        <w:t>44.01%</w:t>
      </w:r>
      <w:bookmarkEnd w:id="59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60" w:name="得分"/>
      <w:r w:rsidR="006006D2" w:rsidRPr="00E14B7E">
        <w:rPr>
          <w:rFonts w:hint="eastAsia"/>
          <w:lang w:val="en-US"/>
        </w:rPr>
        <w:t>3</w:t>
      </w:r>
      <w:bookmarkEnd w:id="60"/>
      <w:r w:rsidR="005B277A" w:rsidRPr="00E14B7E">
        <w:rPr>
          <w:rFonts w:hint="eastAsia"/>
          <w:lang w:val="en-US"/>
        </w:rPr>
        <w:t>分。</w:t>
      </w:r>
    </w:p>
    <w:sectPr w:rsid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CF30" w14:textId="77777777" w:rsidR="003B46EF" w:rsidRDefault="003B46EF" w:rsidP="00203A7D">
      <w:pPr>
        <w:spacing w:line="240" w:lineRule="auto"/>
      </w:pPr>
      <w:r>
        <w:separator/>
      </w:r>
    </w:p>
  </w:endnote>
  <w:endnote w:type="continuationSeparator" w:id="0">
    <w:p w14:paraId="0FE476B3" w14:textId="77777777" w:rsidR="003B46EF" w:rsidRDefault="003B46EF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955"/>
      <w:gridCol w:w="2970"/>
    </w:tblGrid>
    <w:tr w:rsidR="001A12A0" w:rsidRPr="00F5023B" w14:paraId="6A012E47" w14:textId="77777777" w:rsidTr="001A12A0">
      <w:tc>
        <w:tcPr>
          <w:tcW w:w="3020" w:type="dxa"/>
        </w:tcPr>
        <w:p w14:paraId="7A9D831C" w14:textId="77777777" w:rsidR="001A12A0" w:rsidRPr="00F5023B" w:rsidRDefault="003B46EF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07BBB96B" w14:textId="77777777" w:rsidR="001A12A0" w:rsidRPr="00F5023B" w:rsidRDefault="003B46EF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7C4F53E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4A594311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E68B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48305789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AE023" w14:textId="77777777" w:rsidR="003B46EF" w:rsidRDefault="003B46EF" w:rsidP="00203A7D">
      <w:pPr>
        <w:spacing w:line="240" w:lineRule="auto"/>
      </w:pPr>
      <w:r>
        <w:separator/>
      </w:r>
    </w:p>
  </w:footnote>
  <w:footnote w:type="continuationSeparator" w:id="0">
    <w:p w14:paraId="074AA8DF" w14:textId="77777777" w:rsidR="003B46EF" w:rsidRDefault="003B46EF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920C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327E4C6C" wp14:editId="3246A17A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05B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46EF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05B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8EB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ADA1C8"/>
  <w15:docId w15:val="{6C6CAE9E-1610-4627-A3A3-4D1E24ED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orOs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</TotalTime>
  <Pages>34</Pages>
  <Words>4173</Words>
  <Characters>23788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27906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mengchuan xu</dc:creator>
  <cp:lastModifiedBy>xu mengchuan</cp:lastModifiedBy>
  <cp:revision>1</cp:revision>
  <cp:lastPrinted>1900-12-31T16:00:00Z</cp:lastPrinted>
  <dcterms:created xsi:type="dcterms:W3CDTF">2021-12-22T01:13:00Z</dcterms:created>
  <dcterms:modified xsi:type="dcterms:W3CDTF">2021-12-22T01:14:00Z</dcterms:modified>
</cp:coreProperties>
</file>