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1#</w:t>
            </w:r>
            <w:bookmarkEnd w:id="0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成都</w:t>
            </w:r>
            <w:bookmarkEnd w:id="1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05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:rsidR="00CE7613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7390780" w:history="1">
        <w:r w:rsidR="00CE7613" w:rsidRPr="00A750F7">
          <w:rPr>
            <w:rStyle w:val="a7"/>
            <w:rFonts w:ascii="黑体" w:hAnsi="黑体"/>
            <w:noProof/>
            <w:kern w:val="32"/>
          </w:rPr>
          <w:t>1.</w:t>
        </w:r>
        <w:r w:rsidR="00CE761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7613" w:rsidRPr="00A750F7">
          <w:rPr>
            <w:rStyle w:val="a7"/>
            <w:rFonts w:ascii="黑体" w:hAnsi="黑体"/>
            <w:noProof/>
            <w:kern w:val="32"/>
          </w:rPr>
          <w:t>项目概况</w:t>
        </w:r>
        <w:r w:rsidR="00CE7613">
          <w:rPr>
            <w:noProof/>
            <w:webHidden/>
          </w:rPr>
          <w:tab/>
        </w:r>
        <w:r w:rsidR="00CE7613">
          <w:rPr>
            <w:noProof/>
            <w:webHidden/>
          </w:rPr>
          <w:fldChar w:fldCharType="begin"/>
        </w:r>
        <w:r w:rsidR="00CE7613">
          <w:rPr>
            <w:noProof/>
            <w:webHidden/>
          </w:rPr>
          <w:instrText xml:space="preserve"> PAGEREF _Toc97390780 \h </w:instrText>
        </w:r>
        <w:r w:rsidR="00CE7613">
          <w:rPr>
            <w:noProof/>
            <w:webHidden/>
          </w:rPr>
        </w:r>
        <w:r w:rsidR="00CE7613">
          <w:rPr>
            <w:noProof/>
            <w:webHidden/>
          </w:rPr>
          <w:fldChar w:fldCharType="separate"/>
        </w:r>
        <w:r w:rsidR="00CE7613">
          <w:rPr>
            <w:noProof/>
            <w:webHidden/>
          </w:rPr>
          <w:t>3</w:t>
        </w:r>
        <w:r w:rsidR="00CE7613">
          <w:rPr>
            <w:noProof/>
            <w:webHidden/>
          </w:rPr>
          <w:fldChar w:fldCharType="end"/>
        </w:r>
      </w:hyperlink>
    </w:p>
    <w:p w:rsidR="00CE7613" w:rsidRDefault="00CE7613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0781" w:history="1">
        <w:r w:rsidRPr="00A750F7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0782" w:history="1">
        <w:r w:rsidRPr="00A750F7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0783" w:history="1">
        <w:r w:rsidRPr="00A750F7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0784" w:history="1">
        <w:r w:rsidRPr="00A750F7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0785" w:history="1">
        <w:r w:rsidRPr="00A750F7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0786" w:history="1">
        <w:r w:rsidRPr="00A750F7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0787" w:history="1">
        <w:r w:rsidRPr="00A750F7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0788" w:history="1">
        <w:r w:rsidRPr="00A750F7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0789" w:history="1">
        <w:r w:rsidRPr="00A750F7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0790" w:history="1">
        <w:r w:rsidRPr="00A750F7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CE7613" w:rsidRDefault="00CE7613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0791" w:history="1">
        <w:r w:rsidRPr="00A750F7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750F7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_Toc97390791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97390780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97390781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9739078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3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4" w:name="平面图"/>
      <w:bookmarkEnd w:id="14"/>
      <w:r>
        <w:rPr>
          <w:noProof/>
        </w:rPr>
        <w:lastRenderedPageBreak/>
        <w:drawing>
          <wp:inline distT="0" distB="0" distL="0" distR="0">
            <wp:extent cx="5667375" cy="57245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724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7245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7245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7245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7245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7245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C6" w:rsidRDefault="005C40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7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C077C6" w:rsidRDefault="00C077C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5" w:name="_Toc97390783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5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6"/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97390784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7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lastRenderedPageBreak/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7390785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8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97390786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9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97390787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0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1" w:name="_Toc97390788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1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2" w:name="渗透风量"/>
      <w:r>
        <w:t>本项目忽略渗透风量的影响。</w:t>
      </w:r>
      <w:bookmarkEnd w:id="22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3" w:name="_Toc97390789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3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C077C6">
        <w:tc>
          <w:tcPr>
            <w:tcW w:w="1647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C077C6"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:rsidR="00C077C6" w:rsidRDefault="005C406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0.062</w:t>
            </w:r>
          </w:p>
        </w:tc>
      </w:tr>
      <w:tr w:rsidR="00C077C6"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:rsidR="00C077C6" w:rsidRDefault="005C406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0.041</w:t>
            </w:r>
          </w:p>
        </w:tc>
      </w:tr>
      <w:tr w:rsidR="00C077C6"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:rsidR="00C077C6" w:rsidRDefault="005C406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0.052</w:t>
            </w:r>
          </w:p>
        </w:tc>
      </w:tr>
      <w:tr w:rsidR="00C077C6"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:rsidR="00C077C6" w:rsidRDefault="005C406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0.062</w:t>
            </w:r>
          </w:p>
        </w:tc>
      </w:tr>
      <w:tr w:rsidR="00C077C6"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C077C6" w:rsidRDefault="005C406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0.042</w:t>
            </w:r>
          </w:p>
        </w:tc>
      </w:tr>
      <w:tr w:rsidR="00C077C6"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C077C6" w:rsidRDefault="005C406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:rsidR="00C077C6" w:rsidRDefault="005C406F">
            <w:pPr>
              <w:jc w:val="center"/>
            </w:pPr>
            <w:r>
              <w:t>0.051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4" w:name="装修材料表"/>
      <w:bookmarkEnd w:id="24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C077C6">
        <w:tc>
          <w:tcPr>
            <w:tcW w:w="452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C077C6">
        <w:tc>
          <w:tcPr>
            <w:tcW w:w="452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16.2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1023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1065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1071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1072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1092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26.0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1093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26.0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11021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11022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11.1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19.7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11.1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19.7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11057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11061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11062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11127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11169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11176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11195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11198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11200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11205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11218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11219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11238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11257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11262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11271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11281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1128</w:t>
            </w:r>
            <w:r>
              <w:lastRenderedPageBreak/>
              <w:t>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11296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11301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11308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11321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11325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1163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1176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1179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1247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1254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1259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书房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1260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书房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1287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1288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1289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1299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1302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1312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1316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1324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1374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1385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1386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1398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1405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1423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1424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1457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1464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1481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1482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1484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1495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1502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1534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1539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1558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1565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1579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1586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1599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1600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1601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1626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1632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1640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1642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1694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1826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1830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1850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1853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2024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2060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2063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2064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2069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2073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2086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21009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21015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21025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2103</w:t>
            </w:r>
            <w:r>
              <w:lastRenderedPageBreak/>
              <w:t>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21037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21068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21073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21121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21125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21160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21162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21166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21173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21183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21186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21197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21202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21208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21209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21227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21255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21266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21274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21286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21290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21299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21306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21307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21319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21324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2139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2158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2165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2174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2188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2189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2248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2253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2269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2276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2285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2286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2295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2296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2298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2311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2314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2323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2337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2361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2368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2375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2379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2387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2388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2399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2400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2411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2413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2425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2465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2467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2479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2486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2494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2498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2507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2512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2521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2570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2571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2590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2593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2605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2606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2636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2639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2643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2644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2658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2660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2828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2829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2841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2842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3018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3058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3075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3081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3087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3088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31010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31017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3102</w:t>
            </w:r>
            <w:r>
              <w:lastRenderedPageBreak/>
              <w:t>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31039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31074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31076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31138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31167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31172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31179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31188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31193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31204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31210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31216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31224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31268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31273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31279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31284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31294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31295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31309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31316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31326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31330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3164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3173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3181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3187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3242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3244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3268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3273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3278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3280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3292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3293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3304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3310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3317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3338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3362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3367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3369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3372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3382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3394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3403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3407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3418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3420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3455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3469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3472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3487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3493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3506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3508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3513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3517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3555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3557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3561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3568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3574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3587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3597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3603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3608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3628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3637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3647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3649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3654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3664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3831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3834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3838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3845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4014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4017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4025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4037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4055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4062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4070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4074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4076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4089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41011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4101</w:t>
            </w:r>
            <w:r>
              <w:lastRenderedPageBreak/>
              <w:t>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41024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41070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41077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41134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41155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41164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41171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41190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41191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41201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41203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41211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41215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41222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41223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41234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41265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41269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41285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41297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41302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41310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41313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41320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41328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4157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4166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4167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4182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4183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4241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4250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4274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4275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4279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4283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4294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4306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4309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4319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4320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4363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4384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4391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4392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4402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4404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4412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4415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4427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4458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4461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4475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4476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4489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4492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4499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4504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4516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4519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4537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4562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4569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4572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4583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4588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4589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4602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4609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4630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4635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4650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4651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4656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4663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4833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4839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4840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4844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5015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5016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5027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5038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5039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5083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5085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5101</w:t>
            </w:r>
            <w:r>
              <w:lastRenderedPageBreak/>
              <w:t>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51019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51027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51071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51075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51158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51163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51165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51185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51192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51194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51199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51212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51214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51237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51267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51272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51282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51283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51298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51300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51311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51312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51323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5132</w:t>
            </w:r>
            <w:r>
              <w:lastRenderedPageBreak/>
              <w:t>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5155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5168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5171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5184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5186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5243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5249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5271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5272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5281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5282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5290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5291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5307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5308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5321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5322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5355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5365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5366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5370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5371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5376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5393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5406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5408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5416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5417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5460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5473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5474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5488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5491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5500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5501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5514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5515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5560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5563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5573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5575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5591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5592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5604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5611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5633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5634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5652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5653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5657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5661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5836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5837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5843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5846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6019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6021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6044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6061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6068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6079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6082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6084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61008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61013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61038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61058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61060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61067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61072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61122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61137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61139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61170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61175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61182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61187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61189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61206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61217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61220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61221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61263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61270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61288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61291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61292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61315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61318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61322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6132</w:t>
            </w:r>
            <w:r>
              <w:lastRenderedPageBreak/>
              <w:t>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6134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6160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6172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6175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6190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6246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6251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6267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6270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6277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6284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6303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6305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6313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6325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6327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6334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6357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6360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6381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6383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6389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6396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6397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6409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6419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6422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6434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6466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6471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6485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6497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6505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6509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6511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6518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6538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6566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6567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6582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6594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6598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6607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6610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6629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6638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6641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6646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6655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6665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6756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6780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6827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6832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6835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6848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7020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7022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29.5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7029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7031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7034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7035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7057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7059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28.5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7100</w:t>
            </w:r>
            <w:r>
              <w:lastRenderedPageBreak/>
              <w:t>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71018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71030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71033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71035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71054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71055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71069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7109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16.3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16.3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16.3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16.3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71123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71124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71157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71161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71168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71174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71181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71184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71196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71207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71213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71225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71236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71239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71246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71258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71264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71275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7127</w:t>
            </w:r>
            <w:r>
              <w:lastRenderedPageBreak/>
              <w:t>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71287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71293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71303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71314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71317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71331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71332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0.4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7137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7138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7161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7162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7169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7170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7185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15.7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7245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7252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7297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7300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7301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7315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7318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7329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9.1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7339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7340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7358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7364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7373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7390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7395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7401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7410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8.3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7414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7421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7426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7432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7450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7462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7463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7468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7470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7483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7490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7496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7503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7.7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7510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7520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7528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7542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6.1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7564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7576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3.3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7581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2.9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7595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7596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7612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7613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3.1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7627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7631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7645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7648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1.6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5.0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7659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7662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2.5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4.4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7677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7678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7679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7680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2.0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3.7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7847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7849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7851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7852</w:t>
            </w:r>
          </w:p>
        </w:tc>
        <w:tc>
          <w:tcPr>
            <w:tcW w:w="135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1.8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1.0</w:t>
            </w:r>
          </w:p>
        </w:tc>
      </w:tr>
      <w:tr w:rsidR="00C077C6">
        <w:tc>
          <w:tcPr>
            <w:tcW w:w="452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C077C6" w:rsidRDefault="00C077C6">
            <w:pPr>
              <w:jc w:val="center"/>
            </w:pP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C077C6" w:rsidRDefault="005C406F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C077C6" w:rsidRDefault="005C406F">
            <w:pPr>
              <w:jc w:val="center"/>
            </w:pPr>
            <w:r>
              <w:t>3.2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清单表"/>
      <w:bookmarkEnd w:id="25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6" w:name="_Toc97390790"/>
      <w:bookmarkStart w:id="27" w:name="_GoBack"/>
      <w:bookmarkEnd w:id="27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6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C077C6">
        <w:tc>
          <w:tcPr>
            <w:tcW w:w="679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C077C6">
        <w:tc>
          <w:tcPr>
            <w:tcW w:w="679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1007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1008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1009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1010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1023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1065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1071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1072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1092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1093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过厅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11021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11022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11057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11061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11062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11169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11176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11195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11198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11200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11205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11218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11219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11238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11257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11262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11271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11281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11289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11296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11301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11308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11321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11325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1163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1176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1179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1247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1254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1259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书房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1260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书房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1287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1288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1289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1299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1302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1312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1316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1324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1374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1385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1386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1398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1405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1423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1424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1457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1464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1481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1482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1484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1495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1502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1539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1558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1565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1579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1586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1599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1600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1601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1626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1632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1640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1642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1694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1826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1830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1850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1853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2011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2013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2024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2060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2063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2064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2069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2073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2086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21009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21015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21025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21037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21068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21073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21121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21125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21160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21162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21166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21173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21183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21186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21197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21202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21208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21209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21255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21266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21274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21286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21290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21299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21306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21307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21319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21324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2139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2158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2165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2174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2188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2189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2248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2253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2269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2276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2285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2286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2295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2296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2298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2311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2314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2323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2337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2361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2368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2375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2379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2387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2388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2399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2400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2411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2413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2425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2465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2467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2479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2486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2494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2498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2507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2512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2521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2570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2571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2590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2593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2605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2606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2636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2639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2643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2644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2658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2660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2828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2829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2841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2842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3012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3018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3058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3075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3081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3087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3088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31010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31017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31023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31039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31074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31076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31138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31167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31172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31179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31188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31193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31204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31210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31216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31224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31268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31273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31279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31284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31294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31295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31309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31316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31326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31330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3164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3173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3181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3187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3242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3244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3268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3273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3278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3280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3292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3293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3304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3310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3317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3338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3362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3367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3369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3372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3382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3394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3403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3407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3418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3420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3455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3469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3472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3487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3493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3506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3508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3513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3517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3555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3557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3561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3568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3574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3587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3597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3603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3608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3628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3637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3647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3649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3654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3664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3831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3834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3838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3845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4014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4017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4025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4037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4055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4062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4070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4074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4076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4089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41011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41016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41024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41070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41077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41155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41164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41171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41190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41191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41201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41203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41211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41215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41222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41223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41265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41269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41285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41297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41302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41310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41313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41320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41328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4157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4166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4167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4182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4183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4241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4250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4274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4275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4279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4283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4294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4306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4309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4319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4320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4363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4384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4391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4392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4402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4404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4412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4415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4458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4461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4475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4476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4489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4492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4499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4504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4516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4519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4537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4562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4569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4572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4583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4588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4589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4602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4609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4630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4635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4650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4651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4656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4663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4833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4839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4840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4844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5015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5016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5038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5039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5083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5085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51012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51019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51071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51075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51158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51163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51165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51185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51192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51194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51199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51212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51214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51237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51267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51272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51282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51283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51298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51300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51311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51312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51323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51327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5155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5168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5171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5184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5186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5243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5249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5271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5272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5281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5282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5290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5291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5307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5308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5321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5322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5355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5365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5366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5370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5371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5376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5393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5406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5408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5416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5417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5460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5473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5474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5488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5491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5500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5501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5514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5515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5560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5563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5573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5575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5591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5592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5604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5611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5633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5634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5652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5653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5657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5661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5836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5837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5843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5846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6019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6021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6044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6061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6068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6079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6082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6084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61008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61013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61038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61058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61060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61067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61072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61122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61137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61139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61170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61175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61182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61187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61189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61206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61217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61220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61221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61263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61270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61288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61291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61292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61315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61318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61322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61329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6160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6172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6175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6190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6246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6251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6267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6270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6277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6284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6303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6305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6313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6325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6357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6360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6381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6383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6389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6396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6397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6409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6419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6422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6466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6471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6485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6497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6505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6509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6511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6518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6538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6566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6567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6582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6594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6598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6607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6610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6629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6638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6641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6646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6655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6665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6756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6780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6827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6832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6835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6848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 w:val="restart"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7020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7022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7029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7031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7034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7035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7057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7059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71007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71018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71030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71033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71035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71054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71055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71069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7109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71123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71124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71157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71161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71168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71174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71181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71184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71196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71207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71213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71225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71236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71239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71246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71258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71264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71275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71276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71287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71293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71303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71314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71317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71331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71332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7137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7138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7161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7162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7169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7170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7185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7245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7252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7297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7300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7301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7315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7318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7329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7339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7340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7358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7364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7373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7390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7395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7401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7410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7414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7421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7426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7432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7450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7462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7463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7468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7470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7483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7490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7496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7503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7510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7520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7528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7542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7564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7576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7581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7595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7596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7612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7613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7627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7631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7645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7648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7659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7662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7677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7678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7679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7680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7847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7849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7851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C077C6">
        <w:tc>
          <w:tcPr>
            <w:tcW w:w="679" w:type="dxa"/>
            <w:vMerge/>
            <w:vAlign w:val="center"/>
          </w:tcPr>
          <w:p w:rsidR="00C077C6" w:rsidRDefault="005C406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C077C6" w:rsidRDefault="005C406F">
            <w:pPr>
              <w:jc w:val="center"/>
            </w:pPr>
            <w:r>
              <w:t>7852</w:t>
            </w:r>
          </w:p>
        </w:tc>
        <w:tc>
          <w:tcPr>
            <w:tcW w:w="1341" w:type="dxa"/>
            <w:vAlign w:val="center"/>
          </w:tcPr>
          <w:p w:rsidR="00C077C6" w:rsidRDefault="005C406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0.080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0.086</w:t>
            </w:r>
          </w:p>
        </w:tc>
        <w:tc>
          <w:tcPr>
            <w:tcW w:w="984" w:type="dxa"/>
            <w:vAlign w:val="center"/>
          </w:tcPr>
          <w:p w:rsidR="00C077C6" w:rsidRDefault="005C406F">
            <w:pPr>
              <w:jc w:val="center"/>
            </w:pPr>
            <w:r>
              <w:t>0.392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C077C6" w:rsidRDefault="005C406F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9" w:name="有机物达标判定图"/>
      <w:bookmarkEnd w:id="29"/>
      <w:r>
        <w:rPr>
          <w:noProof/>
        </w:rPr>
        <w:drawing>
          <wp:inline distT="0" distB="0" distL="0" distR="0">
            <wp:extent cx="5667375" cy="34766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97390791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0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3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 w:rsidRPr="00497D0F">
              <w:rPr>
                <w:rFonts w:ascii="Times New Roman" w:hAnsi="Times New Roman" w:cs="Times New Roman"/>
                <w:b/>
              </w:rPr>
              <w:t>3</w:t>
            </w:r>
            <w:bookmarkEnd w:id="34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06F" w:rsidRDefault="005C406F" w:rsidP="00AB7079">
      <w:r>
        <w:separator/>
      </w:r>
    </w:p>
  </w:endnote>
  <w:endnote w:type="continuationSeparator" w:id="0">
    <w:p w:rsidR="005C406F" w:rsidRDefault="005C406F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F3F" w:rsidRDefault="005C406F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CE7613">
              <w:rPr>
                <w:rFonts w:ascii="宋体" w:hAnsi="宋体"/>
                <w:bCs/>
                <w:noProof/>
                <w:sz w:val="20"/>
                <w:szCs w:val="20"/>
              </w:rPr>
              <w:t>82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CE7613">
              <w:rPr>
                <w:rFonts w:ascii="宋体" w:hAnsi="宋体"/>
                <w:bCs/>
                <w:noProof/>
                <w:sz w:val="20"/>
                <w:szCs w:val="20"/>
              </w:rPr>
              <w:t>99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06F" w:rsidRDefault="005C406F" w:rsidP="00AB7079">
      <w:r>
        <w:separator/>
      </w:r>
    </w:p>
  </w:footnote>
  <w:footnote w:type="continuationSeparator" w:id="0">
    <w:p w:rsidR="005C406F" w:rsidRDefault="005C406F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13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C406F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077C6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E7613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C19A9A-4577-47DA-A3CA-3E6FDAB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DE03F-EA35-462E-9C5E-5844A88D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tmp5.dotx</Template>
  <TotalTime>4</TotalTime>
  <Pages>99</Pages>
  <Words>13853</Words>
  <Characters>78967</Characters>
  <Application>Microsoft Office Word</Application>
  <DocSecurity>0</DocSecurity>
  <Lines>658</Lines>
  <Paragraphs>185</Paragraphs>
  <ScaleCrop>false</ScaleCrop>
  <Company>Microsoft</Company>
  <LinksUpToDate>false</LinksUpToDate>
  <CharactersWithSpaces>92635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 Y</dc:creator>
  <cp:lastModifiedBy>U Y</cp:lastModifiedBy>
  <cp:revision>1</cp:revision>
  <dcterms:created xsi:type="dcterms:W3CDTF">2022-03-05T08:39:00Z</dcterms:created>
  <dcterms:modified xsi:type="dcterms:W3CDTF">2022-03-05T08:43:00Z</dcterms:modified>
</cp:coreProperties>
</file>