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8.jpg" ContentType="image/jpg"/>
  <Override PartName="/word/media/image9.jpg" ContentType="image/jpg"/>
  <Override PartName="/word/media/image11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r>
              <w:t>3#</w:t>
            </w:r>
            <w:bookmarkEnd w:id="0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 w:rsidRPr="00497D0F">
              <w:rPr>
                <w:rFonts w:ascii="Times New Roman" w:hAnsi="Times New Roman" w:cs="Times New Roman"/>
              </w:rPr>
              <w:t>成都</w:t>
            </w:r>
            <w:bookmarkEnd w:id="1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 w:rsidRPr="00497D0F">
              <w:rPr>
                <w:rFonts w:ascii="Times New Roman" w:hAnsi="Times New Roman" w:cs="Times New Roman"/>
                <w:szCs w:val="21"/>
              </w:rPr>
              <w:t>2022</w:t>
            </w:r>
            <w:r w:rsidRPr="00497D0F">
              <w:rPr>
                <w:rFonts w:ascii="Times New Roman" w:hAnsi="Times New Roman" w:cs="Times New Roman"/>
                <w:szCs w:val="21"/>
              </w:rPr>
              <w:t>年</w:t>
            </w:r>
            <w:r w:rsidRPr="00497D0F">
              <w:rPr>
                <w:rFonts w:ascii="Times New Roman" w:hAnsi="Times New Roman" w:cs="Times New Roman"/>
                <w:szCs w:val="21"/>
              </w:rPr>
              <w:t>03</w:t>
            </w:r>
            <w:r w:rsidRPr="00497D0F">
              <w:rPr>
                <w:rFonts w:ascii="Times New Roman" w:hAnsi="Times New Roman" w:cs="Times New Roman"/>
                <w:szCs w:val="21"/>
              </w:rPr>
              <w:t>月</w:t>
            </w:r>
            <w:r w:rsidRPr="00497D0F">
              <w:rPr>
                <w:rFonts w:ascii="Times New Roman" w:hAnsi="Times New Roman" w:cs="Times New Roman"/>
                <w:szCs w:val="21"/>
              </w:rPr>
              <w:t>05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5"/>
          </w:p>
        </w:tc>
      </w:tr>
    </w:tbl>
    <w:p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>
            <wp:extent cx="1514634" cy="151463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绿建斯维尔</w:t>
            </w:r>
            <w:bookmarkStart w:id="7" w:name="采用软件"/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建筑通风Vent2020</w:t>
            </w:r>
            <w:bookmarkEnd w:id="7"/>
          </w:p>
        </w:tc>
      </w:tr>
      <w:tr w:rsidR="00497D0F" w:rsidRPr="00D40158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20200606</w:t>
            </w:r>
            <w:bookmarkEnd w:id="8"/>
          </w:p>
        </w:tc>
      </w:tr>
      <w:tr w:rsidR="00497D0F" w:rsidRPr="00D40158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497D0F" w:rsidRPr="00D40158" w:rsidRDefault="00497D0F" w:rsidP="00A540CC">
            <w:pPr>
              <w:rPr>
                <w:rFonts w:ascii="宋体" w:hAnsi="宋体"/>
                <w:szCs w:val="18"/>
              </w:rPr>
            </w:pPr>
            <w:bookmarkStart w:id="9" w:name="加密锁号"/>
            <w:r>
              <w:t>T19980817963</w:t>
            </w:r>
            <w:bookmarkEnd w:id="9"/>
          </w:p>
        </w:tc>
      </w:tr>
    </w:tbl>
    <w:p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:rsidR="00F87D86" w:rsidRPr="00497D0F" w:rsidRDefault="00F87D86" w:rsidP="00F87D86">
      <w:pPr>
        <w:rPr>
          <w:rFonts w:ascii="Times New Roman" w:hAnsi="Times New Roman" w:cs="Times New Roman"/>
        </w:rPr>
      </w:pPr>
    </w:p>
    <w:p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0" w:name="目录"/>
    <w:bookmarkStart w:id="11" w:name="_GoBack"/>
    <w:p w:rsidR="00FB68EB" w:rsidRDefault="00F87D86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97391858" w:history="1">
        <w:r w:rsidR="00FB68EB" w:rsidRPr="002017A9">
          <w:rPr>
            <w:rStyle w:val="a7"/>
            <w:rFonts w:ascii="黑体" w:hAnsi="黑体"/>
            <w:noProof/>
            <w:kern w:val="32"/>
          </w:rPr>
          <w:t>1.</w:t>
        </w:r>
        <w:r w:rsidR="00FB68E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B68EB" w:rsidRPr="002017A9">
          <w:rPr>
            <w:rStyle w:val="a7"/>
            <w:rFonts w:ascii="黑体" w:hAnsi="黑体"/>
            <w:noProof/>
            <w:kern w:val="32"/>
          </w:rPr>
          <w:t>项目概况</w:t>
        </w:r>
        <w:r w:rsidR="00FB68EB">
          <w:rPr>
            <w:noProof/>
            <w:webHidden/>
          </w:rPr>
          <w:tab/>
        </w:r>
        <w:r w:rsidR="00FB68EB">
          <w:rPr>
            <w:noProof/>
            <w:webHidden/>
          </w:rPr>
          <w:fldChar w:fldCharType="begin"/>
        </w:r>
        <w:r w:rsidR="00FB68EB">
          <w:rPr>
            <w:noProof/>
            <w:webHidden/>
          </w:rPr>
          <w:instrText xml:space="preserve"> PAGEREF _Toc97391858 \h </w:instrText>
        </w:r>
        <w:r w:rsidR="00FB68EB">
          <w:rPr>
            <w:noProof/>
            <w:webHidden/>
          </w:rPr>
        </w:r>
        <w:r w:rsidR="00FB68EB">
          <w:rPr>
            <w:noProof/>
            <w:webHidden/>
          </w:rPr>
          <w:fldChar w:fldCharType="separate"/>
        </w:r>
        <w:r w:rsidR="00FB68EB">
          <w:rPr>
            <w:noProof/>
            <w:webHidden/>
          </w:rPr>
          <w:t>3</w:t>
        </w:r>
        <w:r w:rsidR="00FB68EB">
          <w:rPr>
            <w:noProof/>
            <w:webHidden/>
          </w:rPr>
          <w:fldChar w:fldCharType="end"/>
        </w:r>
      </w:hyperlink>
    </w:p>
    <w:p w:rsidR="00FB68EB" w:rsidRDefault="00FB68EB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1859" w:history="1">
        <w:r w:rsidRPr="002017A9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017A9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_Toc97391859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B68EB" w:rsidRDefault="00FB68EB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1860" w:history="1">
        <w:r w:rsidRPr="002017A9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017A9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_Toc97391860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B68EB" w:rsidRDefault="00FB68EB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1861" w:history="1">
        <w:r w:rsidRPr="002017A9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017A9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_Toc97391861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FB68EB" w:rsidRDefault="00FB68EB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1862" w:history="1">
        <w:r w:rsidRPr="002017A9">
          <w:rPr>
            <w:rStyle w:val="a7"/>
            <w:rFonts w:ascii="Arial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017A9">
          <w:rPr>
            <w:rStyle w:val="a7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_Toc97391862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FB68EB" w:rsidRDefault="00FB68EB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1863" w:history="1">
        <w:r w:rsidRPr="002017A9">
          <w:rPr>
            <w:rStyle w:val="a7"/>
            <w:rFonts w:ascii="Arial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017A9">
          <w:rPr>
            <w:rStyle w:val="a7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_Toc97391863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B68EB" w:rsidRDefault="00FB68EB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1864" w:history="1">
        <w:r w:rsidRPr="002017A9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017A9">
          <w:rPr>
            <w:rStyle w:val="a7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_Toc97391864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B68EB" w:rsidRDefault="00FB68EB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1865" w:history="1">
        <w:r w:rsidRPr="002017A9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017A9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_Toc97391865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B68EB" w:rsidRDefault="00FB68EB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1866" w:history="1">
        <w:r w:rsidRPr="002017A9">
          <w:rPr>
            <w:rStyle w:val="a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017A9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_Toc97391866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B68EB" w:rsidRDefault="00FB68EB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1867" w:history="1">
        <w:r w:rsidRPr="002017A9">
          <w:rPr>
            <w:rStyle w:val="a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017A9">
          <w:rPr>
            <w:rStyle w:val="a7"/>
            <w:noProof/>
          </w:rPr>
          <w:t>室内装修信息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_Toc97391867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B68EB" w:rsidRDefault="00FB68EB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1868" w:history="1">
        <w:r w:rsidRPr="002017A9">
          <w:rPr>
            <w:rStyle w:val="a7"/>
            <w:rFonts w:ascii="Arial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017A9">
          <w:rPr>
            <w:rStyle w:val="a7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_Toc97391868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FB68EB" w:rsidRDefault="00FB68EB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1869" w:history="1">
        <w:r w:rsidRPr="002017A9">
          <w:rPr>
            <w:rStyle w:val="a7"/>
            <w:rFonts w:ascii="Arial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017A9">
          <w:rPr>
            <w:rStyle w:val="a7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_Toc97391869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  <w:bookmarkEnd w:id="11"/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2" w:name="_Toc97391858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2"/>
    </w:p>
    <w:p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3" w:name="_Toc97391859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3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4" w:name="_Toc97391860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4"/>
    </w:p>
    <w:p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5" w:name="平面图"/>
      <w:bookmarkEnd w:id="15"/>
      <w:r>
        <w:rPr>
          <w:noProof/>
        </w:rPr>
        <w:lastRenderedPageBreak/>
        <w:drawing>
          <wp:inline distT="0" distB="0" distL="0" distR="0">
            <wp:extent cx="5667375" cy="55435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090" w:rsidRDefault="00D212A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D15090" w:rsidRDefault="00D212A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6388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090" w:rsidRDefault="00D212A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D15090" w:rsidRDefault="00D212A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5149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090" w:rsidRDefault="00D212A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3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D15090" w:rsidRDefault="00D212A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5149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090" w:rsidRDefault="00D212A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4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D15090" w:rsidRDefault="00D212A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51497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090" w:rsidRDefault="00D212A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5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D15090" w:rsidRDefault="00D212A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5149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090" w:rsidRDefault="00D212A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6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D15090" w:rsidRDefault="00D212A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5149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090" w:rsidRDefault="00D212A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7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D15090" w:rsidRDefault="00D1509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6" w:name="_Toc97391861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6"/>
    </w:p>
    <w:p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:rsidTr="00785457">
        <w:tc>
          <w:tcPr>
            <w:tcW w:w="8277" w:type="dxa"/>
          </w:tcPr>
          <w:p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7" w:name="三维视图"/>
            <w:r>
              <w:t>请先在</w:t>
            </w:r>
            <w:r>
              <w:t>[</w:t>
            </w:r>
            <w:r>
              <w:t>模型观察</w:t>
            </w:r>
            <w:r>
              <w:t>]</w:t>
            </w:r>
            <w:r>
              <w:t>命令中保存图片！</w:t>
            </w:r>
            <w:bookmarkEnd w:id="17"/>
          </w:p>
        </w:tc>
      </w:tr>
    </w:tbl>
    <w:p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8" w:name="_Toc97391862"/>
      <w:r w:rsidRPr="00497D0F"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18"/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《绿色建筑评价标准》</w:t>
      </w:r>
      <w:r w:rsidRPr="00497D0F">
        <w:rPr>
          <w:rFonts w:ascii="Times New Roman" w:hAnsi="Times New Roman"/>
        </w:rPr>
        <w:t>GB50378-2019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lastRenderedPageBreak/>
        <w:t>《室内空气质量标准》</w:t>
      </w:r>
      <w:r w:rsidRPr="00497D0F">
        <w:rPr>
          <w:rFonts w:ascii="Times New Roman" w:hAnsi="Times New Roman"/>
        </w:rPr>
        <w:t>GB/T 18883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9" w:name="_Toc97391863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19"/>
    </w:p>
    <w:p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本项目主要依据《绿色建筑评价标准》，对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说明：依据绿标细则，预评价阶段仅对室内空气中的甲醛、苯和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97391864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20"/>
    </w:p>
    <w:p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</w:t>
      </w:r>
      <w:r w:rsidR="002D7691" w:rsidRPr="002D7691">
        <w:rPr>
          <w:rFonts w:ascii="Times New Roman" w:hAnsi="Times New Roman" w:cs="Times New Roman" w:hint="eastAsia"/>
        </w:rPr>
        <w:lastRenderedPageBreak/>
        <w:t>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27D53267" wp14:editId="212E2067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如下：</w:t>
      </w:r>
    </w:p>
    <w:p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1" w:name="_Toc97391865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21"/>
    </w:p>
    <w:p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2" w:name="_Toc97391866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2"/>
    </w:p>
    <w:p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:rsidR="00E575FD" w:rsidRPr="00A25651" w:rsidRDefault="00E575FD" w:rsidP="00C5217A">
      <w:pPr>
        <w:ind w:leftChars="-17" w:left="-36" w:firstLineChars="200" w:firstLine="420"/>
        <w:rPr>
          <w:rFonts w:ascii="宋体" w:hAnsi="宋体" w:cs="Times New Roman"/>
          <w:lang w:val="x-none"/>
        </w:rPr>
      </w:pPr>
      <w:bookmarkStart w:id="23" w:name="渗透风量"/>
      <w:r>
        <w:t>本项目忽略渗透风量的影响。</w:t>
      </w:r>
      <w:bookmarkEnd w:id="23"/>
    </w:p>
    <w:p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</w:p>
    <w:p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4" w:name="_Toc97391867"/>
      <w:r w:rsidRPr="00497D0F">
        <w:rPr>
          <w:rFonts w:ascii="Times New Roman" w:hAnsi="Times New Roman"/>
          <w:sz w:val="24"/>
          <w:szCs w:val="24"/>
          <w:lang w:eastAsia="zh-CN"/>
        </w:rPr>
        <w:lastRenderedPageBreak/>
        <w:t>室内装修信息</w:t>
      </w:r>
      <w:bookmarkEnd w:id="24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D15090">
        <w:tc>
          <w:tcPr>
            <w:tcW w:w="1647" w:type="dxa"/>
            <w:shd w:val="clear" w:color="auto" w:fill="E6E6E6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TVOC</w:t>
            </w:r>
          </w:p>
        </w:tc>
      </w:tr>
      <w:tr w:rsidR="00D15090">
        <w:tc>
          <w:tcPr>
            <w:tcW w:w="1647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1647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301" w:type="dxa"/>
            <w:vAlign w:val="center"/>
          </w:tcPr>
          <w:p w:rsidR="00D15090" w:rsidRDefault="00D212AF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:rsidR="00D15090" w:rsidRDefault="00D212AF">
            <w:pPr>
              <w:jc w:val="center"/>
            </w:pPr>
            <w:r>
              <w:t>0.011</w:t>
            </w:r>
          </w:p>
        </w:tc>
        <w:tc>
          <w:tcPr>
            <w:tcW w:w="1188" w:type="dxa"/>
            <w:vAlign w:val="center"/>
          </w:tcPr>
          <w:p w:rsidR="00D15090" w:rsidRDefault="00D212AF">
            <w:pPr>
              <w:jc w:val="center"/>
            </w:pPr>
            <w:r>
              <w:t>0.016</w:t>
            </w:r>
          </w:p>
        </w:tc>
        <w:tc>
          <w:tcPr>
            <w:tcW w:w="1188" w:type="dxa"/>
            <w:vAlign w:val="center"/>
          </w:tcPr>
          <w:p w:rsidR="00D15090" w:rsidRDefault="00D212AF">
            <w:pPr>
              <w:jc w:val="center"/>
            </w:pPr>
            <w:r>
              <w:t>0.054</w:t>
            </w:r>
          </w:p>
        </w:tc>
      </w:tr>
      <w:tr w:rsidR="00D15090">
        <w:tc>
          <w:tcPr>
            <w:tcW w:w="1647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1647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301" w:type="dxa"/>
            <w:vAlign w:val="center"/>
          </w:tcPr>
          <w:p w:rsidR="00D15090" w:rsidRDefault="00D212AF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:rsidR="00D15090" w:rsidRDefault="00D212AF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:rsidR="00D15090" w:rsidRDefault="00D212AF">
            <w:pPr>
              <w:jc w:val="center"/>
            </w:pPr>
            <w:r>
              <w:t>0.015</w:t>
            </w:r>
          </w:p>
        </w:tc>
        <w:tc>
          <w:tcPr>
            <w:tcW w:w="1188" w:type="dxa"/>
            <w:vAlign w:val="center"/>
          </w:tcPr>
          <w:p w:rsidR="00D15090" w:rsidRDefault="00D212AF">
            <w:pPr>
              <w:jc w:val="center"/>
            </w:pPr>
            <w:r>
              <w:t>0.044</w:t>
            </w:r>
          </w:p>
        </w:tc>
      </w:tr>
      <w:tr w:rsidR="00D15090">
        <w:tc>
          <w:tcPr>
            <w:tcW w:w="1647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1647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:rsidR="00D15090" w:rsidRDefault="00D212AF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:rsidR="00D15090" w:rsidRDefault="00D212AF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:rsidR="00D15090" w:rsidRDefault="00D212AF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:rsidR="00D15090" w:rsidRDefault="00D212AF">
            <w:pPr>
              <w:jc w:val="center"/>
            </w:pPr>
            <w:r>
              <w:t>0.042</w:t>
            </w:r>
          </w:p>
        </w:tc>
      </w:tr>
    </w:tbl>
    <w:p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5" w:name="装修材料表"/>
      <w:bookmarkEnd w:id="25"/>
    </w:p>
    <w:p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D15090">
        <w:tc>
          <w:tcPr>
            <w:tcW w:w="452" w:type="dxa"/>
            <w:shd w:val="clear" w:color="auto" w:fill="E6E6E6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面积㎡</w:t>
            </w:r>
          </w:p>
        </w:tc>
      </w:tr>
      <w:tr w:rsidR="00D15090">
        <w:tc>
          <w:tcPr>
            <w:tcW w:w="452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1006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入户大堂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23.8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1007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入户大堂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23.8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1008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23.6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1020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22.8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1023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1024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1025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1026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1055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入户大堂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16.0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13.3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13.3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lastRenderedPageBreak/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1061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1073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1074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1083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1088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1098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1152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7.0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1153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7.0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1154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7.0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1155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7.0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1159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6.8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1167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6.6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1172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6.2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1191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1201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1204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1217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1219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1228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1240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1241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1247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1248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1267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1271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1279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1280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1297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lastRenderedPageBreak/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1307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1312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1357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1358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1361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1402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1403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1410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1411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1511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1.6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1.6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1517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1523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1527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lastRenderedPageBreak/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1539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1546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1558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1561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1570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1579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1586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1588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1594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1601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1602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1616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1627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1638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2009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23.6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2018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22.8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2028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2032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2041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2045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2060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2076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2078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2087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2089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2095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2136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7.0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2140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lastRenderedPageBreak/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7.0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2145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7.0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2149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7.0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2158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6.8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2166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6.6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2174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6.2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2178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6.1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2184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2192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2198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2203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2210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2218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2229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lastRenderedPageBreak/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2239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2246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2258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2259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2269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2273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2281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2290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2296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2306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2314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2347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2355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2363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2414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2415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2421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2422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2512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1.6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1.6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2521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2528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2541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2547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2554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2557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2567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2576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2585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lastRenderedPageBreak/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2589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2596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2609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2611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2617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2625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2631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2637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3012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23.6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3017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22.8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3030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3033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3040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lastRenderedPageBreak/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3044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3063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3069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3077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3091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3093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3096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3135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7.0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3139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7.0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3148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7.0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3150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7.0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3161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6.8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3164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6.6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3171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6.2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3180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6.1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3187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3193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3196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3207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3213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3215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3230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3243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3249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3253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3255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3270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3275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lastRenderedPageBreak/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3284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3286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3299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3304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3315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3351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3354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3362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3406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3417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3418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3428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3513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1.6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1.6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lastRenderedPageBreak/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3519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3524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3540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3549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3553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3562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3568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3574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3581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3593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3599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3608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3612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3618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3628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3634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3639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4013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23.6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4021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22.8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4034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4035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4038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4039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4065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4067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4068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4084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4092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lastRenderedPageBreak/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4099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4133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7.0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4134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7.0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4142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7.0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4144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7.0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4160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6.8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4169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6.6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4176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6.2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4182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6.1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4188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4194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4199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4206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lastRenderedPageBreak/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4222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4223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4225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4236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4250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4260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4262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4265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4266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4282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4292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4295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4303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4310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4349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4359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4366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4408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4416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4420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4426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4509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1.6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1.6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4522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4530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4538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4543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4551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4552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lastRenderedPageBreak/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4569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4573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4580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4587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4598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4605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4613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4619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4622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4629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4640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5014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23.6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5015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22.8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lastRenderedPageBreak/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5027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5036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5037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5046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5064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5066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5079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5080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5090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5100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5132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7.0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5141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7.0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5143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7.0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5151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7.0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5162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6.8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5163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6.6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5170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6.2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5181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6.1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5183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5195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5208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5209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5212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5221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5224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5238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5251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5252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lastRenderedPageBreak/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5261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5277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5278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5285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5287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5300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5302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5309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5346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5352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5364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5404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5409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lastRenderedPageBreak/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5425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5429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5510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1.6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1.6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5520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5525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5545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5548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5550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5564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5566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5575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5582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5591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5600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5603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5614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5621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5626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5633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5635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6010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23.6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6019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22.8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6029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6031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6042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6043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18.2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6062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6071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lastRenderedPageBreak/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6072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6085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6086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6097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6137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7.0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6138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7.0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6146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7.0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6147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7.0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6156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6.8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6168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6.6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6173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6.2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6179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6.1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6186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lastRenderedPageBreak/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6190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6202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6205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6214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6216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6227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6242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6245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6254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6256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6268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6272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6283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6289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6298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6308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6311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6348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6356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6360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6412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6413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6419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6424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6514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1.6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1.6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6516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6529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6542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lastRenderedPageBreak/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6544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6556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6560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6572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6578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6584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6590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6595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6606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6610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6620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6624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6632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lastRenderedPageBreak/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6636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7002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26.0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7003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26.0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7004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26.0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7005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26.0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21.7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7011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23.6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7016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22.8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19.0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7059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7070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7075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7081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7082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7094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11.7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9.8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7157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6.8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7165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6.6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7175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6.2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7177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6.1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7185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7189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7197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7200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7211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7220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7226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5.3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7237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7244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7257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7263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lastRenderedPageBreak/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7274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7276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7288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7291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4.1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7301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7305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7313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7323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7324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7325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7326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3.0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7350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7353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lastRenderedPageBreak/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7365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7405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7407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7423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7427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7515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2.0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1.6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1.6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7518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1.7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7526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1.1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7555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7559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7563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7565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0.9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0.8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7571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7577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7583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7592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7597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7604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7607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0.5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7615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7623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0.4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7630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0.2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7641</w:t>
            </w:r>
          </w:p>
        </w:tc>
        <w:tc>
          <w:tcPr>
            <w:tcW w:w="135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  <w:tr w:rsidR="00D15090">
        <w:tc>
          <w:tcPr>
            <w:tcW w:w="452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D15090" w:rsidRDefault="00D15090">
            <w:pPr>
              <w:jc w:val="center"/>
            </w:pP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D15090" w:rsidRDefault="00D212A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D15090" w:rsidRDefault="00D212AF">
            <w:pPr>
              <w:jc w:val="center"/>
            </w:pPr>
            <w:r>
              <w:t>0.3</w:t>
            </w:r>
          </w:p>
        </w:tc>
      </w:tr>
    </w:tbl>
    <w:p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6" w:name="装修材料清单表"/>
      <w:bookmarkEnd w:id="26"/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7" w:name="_Toc97391868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27"/>
    </w:p>
    <w:p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lastRenderedPageBreak/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</w:p>
    <w:tbl>
      <w:tblPr>
        <w:tblW w:w="82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132"/>
        <w:gridCol w:w="1342"/>
        <w:gridCol w:w="984"/>
        <w:gridCol w:w="984"/>
        <w:gridCol w:w="984"/>
        <w:gridCol w:w="1059"/>
        <w:gridCol w:w="1059"/>
      </w:tblGrid>
      <w:tr w:rsidR="00D15090">
        <w:tc>
          <w:tcPr>
            <w:tcW w:w="679" w:type="dxa"/>
            <w:shd w:val="clear" w:color="auto" w:fill="E6E6E6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41" w:type="dxa"/>
            <w:shd w:val="clear" w:color="auto" w:fill="E6E6E6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84" w:type="dxa"/>
            <w:shd w:val="clear" w:color="auto" w:fill="E6E6E6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984" w:type="dxa"/>
            <w:shd w:val="clear" w:color="auto" w:fill="E6E6E6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984" w:type="dxa"/>
            <w:shd w:val="clear" w:color="auto" w:fill="E6E6E6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tcW w:w="1058" w:type="dxa"/>
            <w:shd w:val="clear" w:color="auto" w:fill="E6E6E6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tcW w:w="1058" w:type="dxa"/>
            <w:shd w:val="clear" w:color="auto" w:fill="E6E6E6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评分项</w:t>
            </w:r>
          </w:p>
        </w:tc>
      </w:tr>
      <w:tr w:rsidR="00D15090">
        <w:tc>
          <w:tcPr>
            <w:tcW w:w="679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1006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入户大堂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1007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入户大堂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1008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1020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1023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1024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1025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1026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1055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入户大堂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1061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1073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1074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1083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1088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1098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1152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1153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1154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1155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1159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1167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1172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1191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1201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1204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1217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1219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1228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1240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1241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1247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1248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1267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1271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1279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1280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1297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1307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1312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1357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1358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1361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1402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1403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1410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1411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1511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1517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1523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1527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1539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1546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1558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1561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1570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1579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1586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1588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1594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1601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1602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1616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1627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1638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2009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2018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2028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2032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2041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2045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2060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2076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2078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2087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2089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2095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2136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2140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2145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2149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2158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2166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2174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2178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2184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2192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2198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2203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2210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2218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2229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2239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2246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2258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2259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2269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2273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2281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2290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2296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2306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2314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2347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2355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2363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2414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2415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2421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2422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2512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2521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2528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2541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2547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2554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2557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2567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2576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2585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2589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2596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2609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2611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2617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2625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2631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2637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3012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3017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3030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3033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3040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3044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3063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3069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3077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3091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3093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3096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3135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3139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3148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3150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3161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3164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3171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3180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3187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3193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3196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3207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3213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3215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3230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3243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3249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3253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3255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3270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3275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3284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3286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3299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3304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3315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3351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3354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3362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3406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3417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3418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3428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3513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3519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3524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3540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3549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3553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3562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3568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3574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3581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3593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3599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3608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3612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3618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3628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3634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3639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4013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4021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4034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4035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4038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4039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4065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4067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4068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4084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4092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4099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4133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4134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4142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4144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4160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4169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4176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4182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4188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4194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4199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4206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4222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4223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4225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4236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4250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4260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4262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4265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4266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4282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4292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4295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4303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4310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4349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4359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4366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4408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4416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4420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4426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4509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4522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4530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4538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4543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4551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4552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4569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4573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4580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4587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4598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4605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4613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4619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4622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4629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4640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5014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5015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5027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5036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5037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5046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5064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5066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5079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5080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5090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5100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5132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5141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5143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5151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5162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5163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5170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5181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5183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5195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5208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5209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5212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5221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5224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5238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5251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5252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5261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5277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5278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5285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5287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5300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5302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5309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5346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5352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5364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5404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5409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5425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5429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5510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5520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5525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5545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5548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5550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5564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5566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5575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5582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5591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5600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5603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5614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5621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5626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5633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5635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6010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6019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6029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6031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6042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6043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6062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6071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6072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6085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6086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6097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6137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6138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6146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6147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6156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6168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6173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6179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6186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6190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6202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6205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6214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6216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6227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6242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6245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6254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6256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6268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6272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6283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6289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6298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6308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6311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6348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6356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6360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6412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6413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6419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6424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6514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6516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6529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6542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6544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6556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6560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6572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6578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6584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6590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6595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6606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6610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6620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6624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6632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6636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 w:val="restart"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7002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7003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7004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7005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7011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7016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7059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7070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7075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7081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7082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7094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7157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7165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7175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7177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7185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7189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7197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7200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7211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7220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7226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7237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7244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7257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7263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7274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7276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7288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7291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7301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7305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7313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7323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7324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7325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7326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7350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7353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7365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客梯兼无障碍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7405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7407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7423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7427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7515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7518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7526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7555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7559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7563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7565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7571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7577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7583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7592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7597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7604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7607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7615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7623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7630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D15090">
        <w:tc>
          <w:tcPr>
            <w:tcW w:w="679" w:type="dxa"/>
            <w:vMerge/>
            <w:vAlign w:val="center"/>
          </w:tcPr>
          <w:p w:rsidR="00D15090" w:rsidRDefault="00D212A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15090" w:rsidRDefault="00D212AF">
            <w:pPr>
              <w:jc w:val="center"/>
            </w:pPr>
            <w:r>
              <w:t>7641</w:t>
            </w:r>
          </w:p>
        </w:tc>
        <w:tc>
          <w:tcPr>
            <w:tcW w:w="1341" w:type="dxa"/>
            <w:vAlign w:val="center"/>
          </w:tcPr>
          <w:p w:rsidR="00D15090" w:rsidRDefault="00D212AF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D15090" w:rsidRDefault="00D212AF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D15090" w:rsidRDefault="00D212AF">
            <w:pPr>
              <w:jc w:val="center"/>
            </w:pPr>
            <w:r>
              <w:rPr>
                <w:b/>
              </w:rPr>
              <w:t>3</w:t>
            </w:r>
          </w:p>
        </w:tc>
      </w:tr>
    </w:tbl>
    <w:p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28" w:name="室内VOC达标判定表"/>
      <w:bookmarkEnd w:id="28"/>
    </w:p>
    <w:p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29" w:name="有机物达标判定图"/>
      <w:bookmarkEnd w:id="29"/>
      <w:r>
        <w:rPr>
          <w:noProof/>
        </w:rPr>
        <w:drawing>
          <wp:inline distT="0" distB="0" distL="0" distR="0">
            <wp:extent cx="5667375" cy="34766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0" w:name="_Toc97391869"/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0"/>
    </w:p>
    <w:p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1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1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2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2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lastRenderedPageBreak/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lastRenderedPageBreak/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3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3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4" w:name="评分项计算得分"/>
            <w:r w:rsidRPr="00497D0F">
              <w:rPr>
                <w:rFonts w:ascii="Times New Roman" w:hAnsi="Times New Roman" w:cs="Times New Roman"/>
                <w:b/>
              </w:rPr>
              <w:t>3</w:t>
            </w:r>
            <w:bookmarkEnd w:id="34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A22F3F">
      <w:headerReference w:type="default" r:id="rId23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2AF" w:rsidRDefault="00D212AF" w:rsidP="00AB7079">
      <w:r>
        <w:separator/>
      </w:r>
    </w:p>
  </w:endnote>
  <w:endnote w:type="continuationSeparator" w:id="0">
    <w:p w:rsidR="00D212AF" w:rsidRDefault="00D212AF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Default="00A630CD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2F3F" w:rsidRDefault="00D212AF" w:rsidP="00A22F3F">
    <w:pPr>
      <w:pStyle w:val="a5"/>
    </w:pPr>
    <w:hyperlink r:id="rId1" w:history="1">
      <w:r w:rsidR="00A22F3F" w:rsidRPr="00DD785C">
        <w:rPr>
          <w:rStyle w:val="a7"/>
          <w:rFonts w:ascii="宋体" w:hAnsi="宋体"/>
          <w:sz w:val="20"/>
        </w:rPr>
        <w:t>http://www.gbsware.cn/</w:t>
      </w:r>
    </w:hyperlink>
    <w:r w:rsidR="00A22F3F">
      <w:rPr>
        <w:rFonts w:ascii="宋体" w:hAnsi="宋体"/>
        <w:color w:val="0000FF"/>
        <w:sz w:val="20"/>
      </w:rPr>
      <w:t xml:space="preserve">               </w:t>
    </w:r>
    <w:r w:rsidR="00A22F3F" w:rsidRPr="00A22F3F">
      <w:rPr>
        <w:rFonts w:ascii="宋体" w:hAnsi="宋体"/>
        <w:sz w:val="20"/>
        <w:szCs w:val="20"/>
      </w:rPr>
      <w:t>第</w:t>
    </w:r>
    <w:sdt>
      <w:sdtPr>
        <w:rPr>
          <w:rFonts w:ascii="宋体" w:hAnsi="宋体"/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rFonts w:asciiTheme="minorHAnsi" w:hAnsiTheme="minorHAnsi"/>
          <w:sz w:val="18"/>
          <w:szCs w:val="18"/>
        </w:rPr>
      </w:sdtEndPr>
      <w:sdtContent>
        <w:sdt>
          <w:sdtPr>
            <w:rPr>
              <w:rFonts w:ascii="宋体" w:hAnsi="宋体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rFonts w:asciiTheme="minorHAnsi" w:hAnsiTheme="minorHAnsi"/>
              <w:sz w:val="18"/>
              <w:szCs w:val="18"/>
            </w:rPr>
          </w:sdtEndPr>
          <w:sdtContent>
            <w:r w:rsidR="00A22F3F" w:rsidRPr="00A22F3F">
              <w:rPr>
                <w:rFonts w:ascii="宋体" w:hAnsi="宋体"/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FB68EB">
              <w:rPr>
                <w:rFonts w:ascii="宋体" w:hAnsi="宋体"/>
                <w:bCs/>
                <w:noProof/>
                <w:sz w:val="20"/>
                <w:szCs w:val="20"/>
              </w:rPr>
              <w:t>2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 w:rsidRP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共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FB68EB">
              <w:rPr>
                <w:rFonts w:ascii="宋体" w:hAnsi="宋体"/>
                <w:bCs/>
                <w:noProof/>
                <w:sz w:val="20"/>
                <w:szCs w:val="20"/>
              </w:rPr>
              <w:t>58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rFonts w:ascii="宋体" w:hAnsi="宋体"/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rFonts w:ascii="宋体" w:hAnsi="宋体"/>
                <w:bCs/>
                <w:sz w:val="20"/>
                <w:szCs w:val="20"/>
              </w:rPr>
              <w:t>VENT2020</w:t>
            </w:r>
          </w:sdtContent>
        </w:sdt>
      </w:sdtContent>
    </w:sdt>
  </w:p>
  <w:p w:rsidR="00A630CD" w:rsidRDefault="00A630CD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Default="00A630CD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2AF" w:rsidRDefault="00D212AF" w:rsidP="00AB7079">
      <w:r>
        <w:separator/>
      </w:r>
    </w:p>
  </w:footnote>
  <w:footnote w:type="continuationSeparator" w:id="0">
    <w:p w:rsidR="00D212AF" w:rsidRDefault="00D212AF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04D1E48D" wp14:editId="0339B238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</w:t>
    </w:r>
    <w:r w:rsidR="00027662">
      <w:rPr>
        <w:rFonts w:hint="eastAsia"/>
      </w:rPr>
      <w:t>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7A645DFE" wp14:editId="7776CFC4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</w:t>
    </w:r>
    <w:r>
      <w:rPr>
        <w:rFonts w:hint="eastAsia"/>
      </w:rPr>
      <w:t>-</w:t>
    </w:r>
    <w:r>
      <w:rPr>
        <w:rFonts w:hint="eastAsia"/>
      </w:rPr>
      <w:t>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8EB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6E69"/>
    <w:rsid w:val="0019715D"/>
    <w:rsid w:val="001A3A41"/>
    <w:rsid w:val="001B04A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71148"/>
    <w:rsid w:val="00581CBA"/>
    <w:rsid w:val="005909F1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42D87"/>
    <w:rsid w:val="00752BE7"/>
    <w:rsid w:val="00753A72"/>
    <w:rsid w:val="00753EC9"/>
    <w:rsid w:val="007605C4"/>
    <w:rsid w:val="007715A2"/>
    <w:rsid w:val="007853F8"/>
    <w:rsid w:val="00785457"/>
    <w:rsid w:val="007855C9"/>
    <w:rsid w:val="0079129A"/>
    <w:rsid w:val="00791EEA"/>
    <w:rsid w:val="00796157"/>
    <w:rsid w:val="007A08D3"/>
    <w:rsid w:val="007C33DC"/>
    <w:rsid w:val="007C387A"/>
    <w:rsid w:val="007C420F"/>
    <w:rsid w:val="007C4F02"/>
    <w:rsid w:val="007D5933"/>
    <w:rsid w:val="007E023C"/>
    <w:rsid w:val="00812565"/>
    <w:rsid w:val="008245C2"/>
    <w:rsid w:val="00847726"/>
    <w:rsid w:val="008521A5"/>
    <w:rsid w:val="00856BA7"/>
    <w:rsid w:val="0086589E"/>
    <w:rsid w:val="00870343"/>
    <w:rsid w:val="00880815"/>
    <w:rsid w:val="0089054F"/>
    <w:rsid w:val="00890992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73CE5"/>
    <w:rsid w:val="00981B40"/>
    <w:rsid w:val="009945E4"/>
    <w:rsid w:val="009A6270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C0D49"/>
    <w:rsid w:val="00BC2011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5D9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50A4"/>
    <w:rsid w:val="00CD701B"/>
    <w:rsid w:val="00CF38B9"/>
    <w:rsid w:val="00D06B02"/>
    <w:rsid w:val="00D10E98"/>
    <w:rsid w:val="00D116D6"/>
    <w:rsid w:val="00D11D15"/>
    <w:rsid w:val="00D14AF1"/>
    <w:rsid w:val="00D15090"/>
    <w:rsid w:val="00D1751B"/>
    <w:rsid w:val="00D212AF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56E7"/>
    <w:rsid w:val="00F53983"/>
    <w:rsid w:val="00F56B42"/>
    <w:rsid w:val="00F56FFA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B68EB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72AC517-7564-44CB-9E00-84C766F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2487"/>
    <w:pPr>
      <w:widowControl w:val="0"/>
      <w:jc w:val="both"/>
    </w:pPr>
    <w:rPr>
      <w:rFonts w:eastAsia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12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2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31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Relationship Id="rId22" Type="http://schemas.openxmlformats.org/officeDocument/2006/relationships/image" Target="media/image1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\AppData\Local\Temp\tmp9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19307-29BF-4960-A4DA-0122662E4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tmp9.dotx</Template>
  <TotalTime>0</TotalTime>
  <Pages>58</Pages>
  <Words>7326</Words>
  <Characters>41760</Characters>
  <Application>Microsoft Office Word</Application>
  <DocSecurity>0</DocSecurity>
  <Lines>348</Lines>
  <Paragraphs>97</Paragraphs>
  <ScaleCrop>false</ScaleCrop>
  <Company>Microsoft</Company>
  <LinksUpToDate>false</LinksUpToDate>
  <CharactersWithSpaces>48989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U Y</dc:creator>
  <cp:lastModifiedBy>U Y</cp:lastModifiedBy>
  <cp:revision>1</cp:revision>
  <dcterms:created xsi:type="dcterms:W3CDTF">2022-03-05T08:57:00Z</dcterms:created>
  <dcterms:modified xsi:type="dcterms:W3CDTF">2022-03-05T08:57:00Z</dcterms:modified>
</cp:coreProperties>
</file>