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1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4#</w:t>
            </w:r>
            <w:bookmarkEnd w:id="0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成都</w:t>
            </w:r>
            <w:bookmarkEnd w:id="1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03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05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 w:rsidR="00497D0F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T19980817963</w:t>
            </w:r>
            <w:bookmarkEnd w:id="9"/>
          </w:p>
        </w:tc>
      </w:tr>
    </w:tbl>
    <w:p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:rsidR="00F87D86" w:rsidRPr="00497D0F" w:rsidRDefault="00F87D86" w:rsidP="00F87D86">
      <w:pPr>
        <w:rPr>
          <w:rFonts w:ascii="Times New Roman" w:hAnsi="Times New Roman" w:cs="Times New Roman"/>
        </w:rPr>
      </w:pPr>
    </w:p>
    <w:p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bookmarkStart w:id="11" w:name="_GoBack"/>
    <w:p w:rsidR="006807CB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97392183" w:history="1">
        <w:r w:rsidR="006807CB" w:rsidRPr="00C7475F">
          <w:rPr>
            <w:rStyle w:val="a7"/>
            <w:rFonts w:ascii="黑体" w:hAnsi="黑体"/>
            <w:noProof/>
            <w:kern w:val="32"/>
          </w:rPr>
          <w:t>1.</w:t>
        </w:r>
        <w:r w:rsidR="006807C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807CB" w:rsidRPr="00C7475F">
          <w:rPr>
            <w:rStyle w:val="a7"/>
            <w:rFonts w:ascii="黑体" w:hAnsi="黑体"/>
            <w:noProof/>
            <w:kern w:val="32"/>
          </w:rPr>
          <w:t>项目概况</w:t>
        </w:r>
        <w:r w:rsidR="006807CB">
          <w:rPr>
            <w:noProof/>
            <w:webHidden/>
          </w:rPr>
          <w:tab/>
        </w:r>
        <w:r w:rsidR="006807CB">
          <w:rPr>
            <w:noProof/>
            <w:webHidden/>
          </w:rPr>
          <w:fldChar w:fldCharType="begin"/>
        </w:r>
        <w:r w:rsidR="006807CB">
          <w:rPr>
            <w:noProof/>
            <w:webHidden/>
          </w:rPr>
          <w:instrText xml:space="preserve"> PAGEREF _Toc97392183 \h </w:instrText>
        </w:r>
        <w:r w:rsidR="006807CB">
          <w:rPr>
            <w:noProof/>
            <w:webHidden/>
          </w:rPr>
        </w:r>
        <w:r w:rsidR="006807CB">
          <w:rPr>
            <w:noProof/>
            <w:webHidden/>
          </w:rPr>
          <w:fldChar w:fldCharType="separate"/>
        </w:r>
        <w:r w:rsidR="006807CB">
          <w:rPr>
            <w:noProof/>
            <w:webHidden/>
          </w:rPr>
          <w:t>3</w:t>
        </w:r>
        <w:r w:rsidR="006807CB">
          <w:rPr>
            <w:noProof/>
            <w:webHidden/>
          </w:rPr>
          <w:fldChar w:fldCharType="end"/>
        </w:r>
      </w:hyperlink>
    </w:p>
    <w:p w:rsidR="006807CB" w:rsidRDefault="006807CB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184" w:history="1">
        <w:r w:rsidRPr="00C7475F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7475F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807CB" w:rsidRDefault="006807CB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185" w:history="1">
        <w:r w:rsidRPr="00C7475F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7475F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807CB" w:rsidRDefault="006807CB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186" w:history="1">
        <w:r w:rsidRPr="00C7475F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7475F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807CB" w:rsidRDefault="006807CB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187" w:history="1">
        <w:r w:rsidRPr="00C7475F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7475F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807CB" w:rsidRDefault="006807CB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188" w:history="1">
        <w:r w:rsidRPr="00C7475F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7475F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807CB" w:rsidRDefault="006807CB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189" w:history="1">
        <w:r w:rsidRPr="00C7475F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7475F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807CB" w:rsidRDefault="006807CB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190" w:history="1">
        <w:r w:rsidRPr="00C7475F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7475F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807CB" w:rsidRDefault="006807CB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191" w:history="1">
        <w:r w:rsidRPr="00C7475F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7475F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807CB" w:rsidRDefault="006807CB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192" w:history="1">
        <w:r w:rsidRPr="00C7475F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7475F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807CB" w:rsidRDefault="006807CB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193" w:history="1">
        <w:r w:rsidRPr="00C7475F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7475F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6807CB" w:rsidRDefault="006807CB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194" w:history="1">
        <w:r w:rsidRPr="00C7475F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7475F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  <w:bookmarkEnd w:id="11"/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2" w:name="_Toc97392183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2"/>
    </w:p>
    <w:p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3" w:name="_Toc97392184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3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4" w:name="_Toc97392185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4"/>
    </w:p>
    <w:p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5" w:name="平面图"/>
      <w:bookmarkEnd w:id="15"/>
      <w:r>
        <w:rPr>
          <w:noProof/>
        </w:rPr>
        <w:drawing>
          <wp:inline distT="0" distB="0" distL="0" distR="0">
            <wp:extent cx="5667375" cy="35623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32" w:rsidRDefault="00C845E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BC1632" w:rsidRDefault="00C845E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295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32" w:rsidRDefault="00C845E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BC1632" w:rsidRDefault="00C845E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32956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32" w:rsidRDefault="00C845E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BC1632" w:rsidRDefault="00C845E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2956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32" w:rsidRDefault="00C845E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BC1632" w:rsidRDefault="00C845E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32956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32" w:rsidRDefault="00C845E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BC1632" w:rsidRDefault="00C845E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2956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32" w:rsidRDefault="00C845E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6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BC1632" w:rsidRDefault="00C845E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32956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32" w:rsidRDefault="00C845E6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7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BC1632" w:rsidRDefault="00BC163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97392186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6"/>
    </w:p>
    <w:p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:rsidTr="00785457">
        <w:tc>
          <w:tcPr>
            <w:tcW w:w="8277" w:type="dxa"/>
          </w:tcPr>
          <w:p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7" w:name="三维视图"/>
            <w:r>
              <w:t>请先在</w:t>
            </w:r>
            <w:r>
              <w:t>[</w:t>
            </w:r>
            <w:r>
              <w:t>模型观察</w:t>
            </w:r>
            <w:r>
              <w:t>]</w:t>
            </w:r>
            <w:r>
              <w:t>命令中保存图片！</w:t>
            </w:r>
            <w:bookmarkEnd w:id="17"/>
          </w:p>
        </w:tc>
      </w:tr>
    </w:tbl>
    <w:p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97392187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参考标准</w:t>
      </w:r>
      <w:bookmarkEnd w:id="18"/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97392188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9"/>
    </w:p>
    <w:p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97392189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0"/>
    </w:p>
    <w:p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7D53267" wp14:editId="212E2067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1" w:name="_Toc97392190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1"/>
    </w:p>
    <w:p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2" w:name="_Toc97392191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2"/>
    </w:p>
    <w:p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3" w:name="渗透风量"/>
      <w:r>
        <w:lastRenderedPageBreak/>
        <w:t>本项目忽略渗透风量的影响。</w:t>
      </w:r>
      <w:bookmarkEnd w:id="23"/>
    </w:p>
    <w:p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4" w:name="_Toc97392192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4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BC1632">
        <w:tc>
          <w:tcPr>
            <w:tcW w:w="1647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BC1632">
        <w:tc>
          <w:tcPr>
            <w:tcW w:w="1647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1647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:rsidR="00BC1632" w:rsidRDefault="00C845E6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0.011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0.016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0.054</w:t>
            </w:r>
          </w:p>
        </w:tc>
      </w:tr>
      <w:tr w:rsidR="00BC1632">
        <w:tc>
          <w:tcPr>
            <w:tcW w:w="1647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1647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:rsidR="00BC1632" w:rsidRDefault="00C845E6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0.052</w:t>
            </w:r>
          </w:p>
        </w:tc>
      </w:tr>
      <w:tr w:rsidR="00BC1632">
        <w:tc>
          <w:tcPr>
            <w:tcW w:w="1647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1647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301" w:type="dxa"/>
            <w:vAlign w:val="center"/>
          </w:tcPr>
          <w:p w:rsidR="00BC1632" w:rsidRDefault="00C845E6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0.015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0.044</w:t>
            </w:r>
          </w:p>
        </w:tc>
      </w:tr>
      <w:tr w:rsidR="00BC1632">
        <w:tc>
          <w:tcPr>
            <w:tcW w:w="1647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:rsidR="00BC1632" w:rsidRDefault="00C845E6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0.042</w:t>
            </w:r>
          </w:p>
        </w:tc>
      </w:tr>
      <w:tr w:rsidR="00BC1632">
        <w:tc>
          <w:tcPr>
            <w:tcW w:w="1647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1647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:rsidR="00BC1632" w:rsidRDefault="00C845E6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0.011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0.016</w:t>
            </w:r>
          </w:p>
        </w:tc>
        <w:tc>
          <w:tcPr>
            <w:tcW w:w="1188" w:type="dxa"/>
            <w:vAlign w:val="center"/>
          </w:tcPr>
          <w:p w:rsidR="00BC1632" w:rsidRDefault="00C845E6">
            <w:pPr>
              <w:jc w:val="center"/>
            </w:pPr>
            <w:r>
              <w:t>0.051</w:t>
            </w:r>
          </w:p>
        </w:tc>
      </w:tr>
    </w:tbl>
    <w:p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5" w:name="装修材料表"/>
      <w:bookmarkEnd w:id="25"/>
    </w:p>
    <w:p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BC1632">
        <w:tc>
          <w:tcPr>
            <w:tcW w:w="452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BC1632">
        <w:tc>
          <w:tcPr>
            <w:tcW w:w="452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1010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1014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23.6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1018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入户大厅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23.0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1019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入户大厅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23.0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1020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1048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17.3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17.3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1049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17.3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17.3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1050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17.3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17.3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1055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入户大厅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16.0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13.3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13.3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1062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1073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1075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1087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1089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1099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1159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1165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1170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1192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1200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1204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1214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1216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1227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1240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1249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1251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1259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1260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1273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1274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1293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1301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1303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1350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1352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1355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1398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1402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1416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1417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1444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1445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1500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1508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1513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1518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1533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1539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1546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1548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1559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1573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1576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1578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1586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1608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1615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1624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2017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23.6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2023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2033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2035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2038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2039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2064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2069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2076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2082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2085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2094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2136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2138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2148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2150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2156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2164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2172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2177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2183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2191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2202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2206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2212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2218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2229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2238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2239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2245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2255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2267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2269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2278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2280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2292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2300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2305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2341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2347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2353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2403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2404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2412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2420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2501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2509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2520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2531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2538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2544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2553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2557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2569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2570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2584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2585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2595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2597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2603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2616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2619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2628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26.6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3013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23.6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3025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3030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3034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3042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3059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3068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3070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3081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3090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3095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3137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3141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3149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3152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3158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3163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3174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3180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3186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3193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3198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3207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3210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3220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3225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3235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3244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3246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3262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3264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3277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3284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3294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3298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3308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3339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3345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3356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3394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3399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3419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3421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3503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3506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3516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3529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3534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3543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3555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3558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3565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3567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3577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3590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3599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3601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3604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3614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3620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3627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4007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26.6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4012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23.6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4026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4029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4036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4043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4061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4078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4079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4080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4091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4100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4124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8.0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8.0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4135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4142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4144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4145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4154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4167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4169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4175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4185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4189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4196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4208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4211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4221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4224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4236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4247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4257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4268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4272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4275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4282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4289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4297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4309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4338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4346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4357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4395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4396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4409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4418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4505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4511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4515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4532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4537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4542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4550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4561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4566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4568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4581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4589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4594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4600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4605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4611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4622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4626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5006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26.6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5009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26.6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5011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23.6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5021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5028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5037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5060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5066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5067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5084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5093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5097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5134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5143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5151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5153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5160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5161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5168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5179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5184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5188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5195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5197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5209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5222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5223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5252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5256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5261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5263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5281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5283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5295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5296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5307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5343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5344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5358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5397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5407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5408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5410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5504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5512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5514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5528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5535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5540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5541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5562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5563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5564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5582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5588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5596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5602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5606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5610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5621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5625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6015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23.6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6024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6031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6032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6040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6041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18.2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6063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6072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6074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6086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6088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6098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6139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6140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6146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6147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7.0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6157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6166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6171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6178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6181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6194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6203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6205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6213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6217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6228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6241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6243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6250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6253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6265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6266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6276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6279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6290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6302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6306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6340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6348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6349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6401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6405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6414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6415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6502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6507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6517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6530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6536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6545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6549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6560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6574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6575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6580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6583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6592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6593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6609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6613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6618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6623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7002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26.0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7003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26.0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7004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26.0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7005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26.0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7016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23.6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7022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22.8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19.0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7065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7071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7077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7083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7092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7096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9.8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7155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7162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7173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7176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6.1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7182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7190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7199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7201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7215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7219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7226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7237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7242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7248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7254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5.6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7270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7271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7285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7286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7291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7299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7304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（居建）餐厅方案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4.1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7316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7317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7318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7319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3.0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7342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7351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7354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7400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7406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7411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7413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7499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2.0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1.6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7510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1.7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7519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1.1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7547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7551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7552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7554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0.9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0.8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7556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7571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7572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7579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7587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7591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7598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0.5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7607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7612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0.4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7617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0.2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7629</w:t>
            </w:r>
          </w:p>
        </w:tc>
        <w:tc>
          <w:tcPr>
            <w:tcW w:w="135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（居建）起居室方案</w:t>
            </w:r>
            <w:r>
              <w:t>2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壁纸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墙纸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  <w:tr w:rsidR="00BC1632">
        <w:tc>
          <w:tcPr>
            <w:tcW w:w="452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BC1632" w:rsidRDefault="00BC1632">
            <w:pPr>
              <w:jc w:val="center"/>
            </w:pP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BC1632" w:rsidRDefault="00C845E6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BC1632" w:rsidRDefault="00C845E6">
            <w:pPr>
              <w:jc w:val="center"/>
            </w:pPr>
            <w:r>
              <w:t>0.3</w:t>
            </w:r>
          </w:p>
        </w:tc>
      </w:tr>
    </w:tbl>
    <w:p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6" w:name="装修材料清单表"/>
      <w:bookmarkEnd w:id="26"/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7" w:name="_Toc97392193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7"/>
    </w:p>
    <w:p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BC1632">
        <w:tc>
          <w:tcPr>
            <w:tcW w:w="679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BC1632">
        <w:tc>
          <w:tcPr>
            <w:tcW w:w="679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1010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1014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1018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入户大厅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1019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入户大厅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1020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1048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1049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1050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1055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入户大厅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1062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1073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1075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1087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1089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1099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1159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1165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1170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1192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1200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1204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1214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1216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1227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1240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1249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1251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1259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1260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1273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1274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1293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1301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1303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1350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1352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1355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1398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1402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1416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1417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1444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1445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1500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1508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1513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1518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1533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1539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1546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1548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1559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1573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1576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1578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1586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1608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1615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1624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2017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2023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2033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2035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2038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2039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2064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2069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2076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2082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2085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2094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2136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2138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2148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2150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2156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2164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2172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2177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2183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2191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2202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2206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2212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2218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2229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2238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2239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2245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2255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2267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2269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2278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2280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2292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2300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2305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2341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2347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2353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2403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2404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2412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2420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2501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2509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2520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2531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2538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2544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2553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2557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2569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2570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2584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2585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2595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2597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2603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2616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2619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2628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3008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3013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3025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3030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3034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3042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3059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3068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3070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3081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3090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3095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3137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3141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3149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3152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3158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3163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3174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3180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3186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3193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3198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3207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3210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3220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3225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3235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3244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3246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3262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3264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3277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3284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3294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3298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3308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3339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3345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3356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3394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3399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3419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3421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3503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3506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3516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3529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3534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3543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3555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3558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3565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3567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3577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3590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3599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3601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3604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3614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3620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3627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4007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4012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4026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4029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4036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4043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4061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4078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4079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4080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4091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4100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4124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4135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4142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4144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4145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4154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4167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4169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4175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4185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4189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4196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4208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4211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4221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4224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4236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4247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4257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4268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4272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4275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4282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4289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4297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4309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4338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4346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4357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4395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4396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4409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4418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4505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4511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4515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4532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4537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4542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4550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4561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4566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4568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4581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4589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4594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4600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4605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4611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4622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4626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5006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5009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5011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5021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5028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5037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5060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5066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5067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5084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5093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5097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5134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5143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5151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5153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5160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5161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5168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5179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5184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5188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5195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5197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5209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5222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5223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5252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5256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5261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5263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5281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5283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5295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5296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5307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5343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5344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5358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5397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5407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5408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5410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5504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5512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5514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5528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5535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5540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5541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5562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5563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5564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5582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5588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5596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5602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5606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5610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5621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5625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6015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6024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6031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6032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6040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6041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6063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6072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6074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6086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6088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6098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6139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6140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6146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6147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6157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6166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6171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6178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6181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6194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6203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6205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6213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6217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6228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6241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6243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6250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6253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6265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6266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6276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6279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6290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6302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6306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6340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6348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6349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6401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6405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6414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6415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6502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6507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6517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6530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6536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6545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6549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6560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6574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6575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6580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6583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6592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6593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6609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6613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6618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6623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 w:val="restart"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7002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7003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7004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7005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7016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7022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7065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7071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7077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7083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7092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7096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7155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7162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7173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7176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7182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7190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7199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7201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7215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7219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7226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空房间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7237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7242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7248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7254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7270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7271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7285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7286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7291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7299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7304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0.103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0.460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7316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7317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7318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7319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7342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7351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7354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客梯兼无障碍电梯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7400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7406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7411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7413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7499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7510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7519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7547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7551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7552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7554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7556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7571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7572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7579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7587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7591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7598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7607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7612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7617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BC1632">
        <w:tc>
          <w:tcPr>
            <w:tcW w:w="679" w:type="dxa"/>
            <w:vMerge/>
            <w:vAlign w:val="center"/>
          </w:tcPr>
          <w:p w:rsidR="00BC1632" w:rsidRDefault="00C845E6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BC1632" w:rsidRDefault="00C845E6">
            <w:pPr>
              <w:jc w:val="center"/>
            </w:pPr>
            <w:r>
              <w:t>7629</w:t>
            </w:r>
          </w:p>
        </w:tc>
        <w:tc>
          <w:tcPr>
            <w:tcW w:w="1341" w:type="dxa"/>
            <w:vAlign w:val="center"/>
          </w:tcPr>
          <w:p w:rsidR="00BC1632" w:rsidRDefault="00C845E6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0.078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0.098</w:t>
            </w:r>
          </w:p>
        </w:tc>
        <w:tc>
          <w:tcPr>
            <w:tcW w:w="984" w:type="dxa"/>
            <w:vAlign w:val="center"/>
          </w:tcPr>
          <w:p w:rsidR="00BC1632" w:rsidRDefault="00C845E6">
            <w:pPr>
              <w:jc w:val="center"/>
            </w:pPr>
            <w:r>
              <w:t>0.415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BC1632" w:rsidRDefault="00C845E6">
            <w:pPr>
              <w:jc w:val="center"/>
            </w:pPr>
            <w:r>
              <w:rPr>
                <w:b/>
              </w:rPr>
              <w:t>3</w:t>
            </w:r>
          </w:p>
        </w:tc>
      </w:tr>
    </w:tbl>
    <w:p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8" w:name="室内VOC达标判定表"/>
      <w:bookmarkEnd w:id="28"/>
    </w:p>
    <w:p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9" w:name="有机物达标判定图"/>
      <w:bookmarkEnd w:id="29"/>
      <w:r>
        <w:rPr>
          <w:noProof/>
        </w:rPr>
        <w:lastRenderedPageBreak/>
        <w:drawing>
          <wp:inline distT="0" distB="0" distL="0" distR="0">
            <wp:extent cx="5667375" cy="34766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0" w:name="_Toc97392194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0"/>
    </w:p>
    <w:p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1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2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结果"/>
            <w:r w:rsidRPr="00497D0F">
              <w:rPr>
                <w:rFonts w:ascii="Times New Roman" w:hAnsi="Times New Roman" w:cs="Times New Roman"/>
              </w:rPr>
              <w:t>部分房间未达标</w:t>
            </w:r>
            <w:bookmarkEnd w:id="33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4" w:name="评分项计算得分"/>
            <w:r w:rsidRPr="00497D0F">
              <w:rPr>
                <w:rFonts w:ascii="Times New Roman" w:hAnsi="Times New Roman" w:cs="Times New Roman"/>
                <w:b/>
                <w:color w:val="FF0000"/>
              </w:rPr>
              <w:t>0</w:t>
            </w:r>
            <w:bookmarkEnd w:id="34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3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5E6" w:rsidRDefault="00C845E6" w:rsidP="00AB7079">
      <w:r>
        <w:separator/>
      </w:r>
    </w:p>
  </w:endnote>
  <w:endnote w:type="continuationSeparator" w:id="0">
    <w:p w:rsidR="00C845E6" w:rsidRDefault="00C845E6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F3F" w:rsidRDefault="00C845E6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6807CB">
              <w:rPr>
                <w:rFonts w:ascii="宋体" w:hAnsi="宋体"/>
                <w:bCs/>
                <w:noProof/>
                <w:sz w:val="20"/>
                <w:szCs w:val="20"/>
              </w:rPr>
              <w:t>2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6807CB">
              <w:rPr>
                <w:rFonts w:ascii="宋体" w:hAnsi="宋体"/>
                <w:bCs/>
                <w:noProof/>
                <w:sz w:val="20"/>
                <w:szCs w:val="20"/>
              </w:rPr>
              <w:t>53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5E6" w:rsidRDefault="00C845E6" w:rsidP="00AB7079">
      <w:r>
        <w:separator/>
      </w:r>
    </w:p>
  </w:footnote>
  <w:footnote w:type="continuationSeparator" w:id="0">
    <w:p w:rsidR="00C845E6" w:rsidRDefault="00C845E6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04D1E48D" wp14:editId="0339B238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A645DFE" wp14:editId="7776CFC4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7CB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07CB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1632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45E6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FC3158-6D7C-4D2C-94A9-C1BE5C744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1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AFF72-9EBB-453D-B2DD-75E78BB89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tmp11.dotx</Template>
  <TotalTime>1</TotalTime>
  <Pages>53</Pages>
  <Words>7221</Words>
  <Characters>41166</Characters>
  <Application>Microsoft Office Word</Application>
  <DocSecurity>0</DocSecurity>
  <Lines>343</Lines>
  <Paragraphs>96</Paragraphs>
  <ScaleCrop>false</ScaleCrop>
  <Company>Microsoft</Company>
  <LinksUpToDate>false</LinksUpToDate>
  <CharactersWithSpaces>48291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U Y</dc:creator>
  <cp:lastModifiedBy>U Y</cp:lastModifiedBy>
  <cp:revision>1</cp:revision>
  <dcterms:created xsi:type="dcterms:W3CDTF">2022-03-05T09:02:00Z</dcterms:created>
  <dcterms:modified xsi:type="dcterms:W3CDTF">2022-03-05T09:03:00Z</dcterms:modified>
</cp:coreProperties>
</file>