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1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r>
              <w:t>5#</w:t>
            </w:r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成都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05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E9103F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392461" w:history="1">
        <w:r w:rsidR="00E9103F" w:rsidRPr="00C57F5E">
          <w:rPr>
            <w:rStyle w:val="a7"/>
            <w:rFonts w:ascii="黑体" w:hAnsi="黑体"/>
            <w:noProof/>
            <w:kern w:val="32"/>
          </w:rPr>
          <w:t>1.</w:t>
        </w:r>
        <w:r w:rsidR="00E9103F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9103F" w:rsidRPr="00C57F5E">
          <w:rPr>
            <w:rStyle w:val="a7"/>
            <w:rFonts w:ascii="黑体" w:hAnsi="黑体"/>
            <w:noProof/>
            <w:kern w:val="32"/>
          </w:rPr>
          <w:t>项目概况</w:t>
        </w:r>
        <w:r w:rsidR="00E9103F">
          <w:rPr>
            <w:noProof/>
            <w:webHidden/>
          </w:rPr>
          <w:tab/>
        </w:r>
        <w:r w:rsidR="00E9103F">
          <w:rPr>
            <w:noProof/>
            <w:webHidden/>
          </w:rPr>
          <w:fldChar w:fldCharType="begin"/>
        </w:r>
        <w:r w:rsidR="00E9103F">
          <w:rPr>
            <w:noProof/>
            <w:webHidden/>
          </w:rPr>
          <w:instrText xml:space="preserve"> PAGEREF _Toc97392461 \h </w:instrText>
        </w:r>
        <w:r w:rsidR="00E9103F">
          <w:rPr>
            <w:noProof/>
            <w:webHidden/>
          </w:rPr>
        </w:r>
        <w:r w:rsidR="00E9103F">
          <w:rPr>
            <w:noProof/>
            <w:webHidden/>
          </w:rPr>
          <w:fldChar w:fldCharType="separate"/>
        </w:r>
        <w:r w:rsidR="00E9103F">
          <w:rPr>
            <w:noProof/>
            <w:webHidden/>
          </w:rPr>
          <w:t>3</w:t>
        </w:r>
        <w:r w:rsidR="00E9103F">
          <w:rPr>
            <w:noProof/>
            <w:webHidden/>
          </w:rPr>
          <w:fldChar w:fldCharType="end"/>
        </w:r>
      </w:hyperlink>
    </w:p>
    <w:p w:rsidR="00E9103F" w:rsidRDefault="00E9103F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462" w:history="1">
        <w:r w:rsidRPr="00C57F5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463" w:history="1">
        <w:r w:rsidRPr="00C57F5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464" w:history="1">
        <w:r w:rsidRPr="00C57F5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65" w:history="1">
        <w:r w:rsidRPr="00C57F5E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66" w:history="1">
        <w:r w:rsidRPr="00C57F5E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67" w:history="1">
        <w:r w:rsidRPr="00C57F5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68" w:history="1">
        <w:r w:rsidRPr="00C57F5E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469" w:history="1">
        <w:r w:rsidRPr="00C57F5E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470" w:history="1">
        <w:r w:rsidRPr="00C57F5E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71" w:history="1">
        <w:r w:rsidRPr="00C57F5E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9103F" w:rsidRDefault="00E9103F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472" w:history="1">
        <w:r w:rsidRPr="00C57F5E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57F5E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  <w:bookmarkEnd w:id="11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2" w:name="_Toc97392461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2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392462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9739246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4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drawing>
          <wp:inline distT="0" distB="0" distL="0" distR="0">
            <wp:extent cx="5667375" cy="34766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5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086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>
            <wp:extent cx="5667375" cy="3086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E9" w:rsidRDefault="00D04AB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7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A057E9" w:rsidRDefault="00A057E9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6" w:name="_Toc97392464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6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7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392465"/>
      <w:r w:rsidRPr="00497D0F">
        <w:rPr>
          <w:rFonts w:ascii="Times New Roman" w:hAnsi="Times New Roman" w:cs="Times New Roman"/>
          <w:kern w:val="32"/>
          <w:sz w:val="28"/>
          <w:szCs w:val="28"/>
        </w:rPr>
        <w:lastRenderedPageBreak/>
        <w:t>参考标准</w:t>
      </w:r>
      <w:bookmarkEnd w:id="18"/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97392466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9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9739246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0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97392468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1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97392469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2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3" w:name="渗透风量"/>
      <w:r>
        <w:lastRenderedPageBreak/>
        <w:t>本项目忽略渗透风量的影响。</w:t>
      </w:r>
      <w:bookmarkEnd w:id="23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4" w:name="_Toc97392470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4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A057E9">
        <w:tc>
          <w:tcPr>
            <w:tcW w:w="1647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A057E9"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A057E9" w:rsidRDefault="00D04AB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0.062</w:t>
            </w:r>
          </w:p>
        </w:tc>
      </w:tr>
      <w:tr w:rsidR="00A057E9"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:rsidR="00A057E9" w:rsidRDefault="00D04AB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0.068</w:t>
            </w:r>
          </w:p>
        </w:tc>
      </w:tr>
      <w:tr w:rsidR="00A057E9"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:rsidR="00A057E9" w:rsidRDefault="00D04AB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0.052</w:t>
            </w:r>
          </w:p>
        </w:tc>
      </w:tr>
      <w:tr w:rsidR="00A057E9"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A057E9" w:rsidRDefault="00D04AB9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:rsidR="00A057E9" w:rsidRDefault="00D04AB9">
            <w:pPr>
              <w:jc w:val="center"/>
            </w:pPr>
            <w:r>
              <w:t>0.042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5" w:name="装修材料表"/>
      <w:bookmarkEnd w:id="25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A057E9">
        <w:tc>
          <w:tcPr>
            <w:tcW w:w="452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1021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1047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26.0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1048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26.0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1049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26.0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1050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26.0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1055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19.9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1063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1072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1074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1083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1085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1097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1158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1161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1171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1193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1200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1202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1215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1221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1226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1240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1241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1254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1255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1264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1265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1278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1279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1298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1307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1313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1405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1408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1420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1422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1538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1543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1553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1554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1561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1573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1577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1581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1590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1609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1621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1630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2016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2023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2039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2061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2071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2077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2082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2084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2095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2139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2140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2145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2150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2157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2162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2172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2177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2183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2191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2197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2198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2220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2227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2239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2249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2253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2262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2271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2276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2283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2291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2299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2305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2312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2403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2404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2418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2423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2536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2540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2550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2559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2563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2570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2576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2580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2592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2598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2601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2610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2620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2625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2632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3019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3026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3030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3038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3040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3060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3070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3078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3088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3092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3094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3138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3141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3147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3151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3160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3163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3174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3178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3181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3189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3216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3223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3235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3237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3251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3260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3266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3273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3282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3289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3294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3303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3309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3410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3411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3415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3424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3516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3535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3542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3552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3557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3565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3571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3575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3579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3593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3600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3617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3623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3633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4015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4033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4034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4041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4064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4067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4079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4090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4091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4100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4134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4142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4148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4153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4156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4166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4170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4175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4184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4190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4195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4219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4228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4236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4244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4257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4259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4269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4277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4280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4286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4296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4302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4310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4401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4409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4414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4425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4517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4534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4544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4548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4549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4566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4568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4584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4587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4595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4596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4602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4613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4619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4627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4628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5020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5024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5032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5035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5042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5059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5066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5069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5080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5093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5099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5135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5143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5144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5152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5154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5167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5169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5176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5182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5188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5222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5229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5245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5246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5248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5250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5267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5275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5281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5285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5300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5301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5308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5399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5412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5413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5426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5508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5515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5533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5539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5558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5560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5567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5569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5586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5588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5594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5599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5618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5626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5629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5647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5678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6009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6017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6029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6031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6036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6037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6062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6073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6076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6081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6086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6096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6136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6137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6146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6149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6159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6164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6173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6179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6185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6194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6199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6203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6218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6225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6238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6242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6252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6256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6270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6272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6284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6288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6297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6306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6311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6406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6407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6419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6421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6510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</w:t>
            </w:r>
            <w:r>
              <w:lastRenderedPageBreak/>
              <w:t>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6537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6541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6551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6555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6562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6574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6582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6585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6589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6603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6607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6616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6624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6631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7002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7003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7011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29.5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7018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15.2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7065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7068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7075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7087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7089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7098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7155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7165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7168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7180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7186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7192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7196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7201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7217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7224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7243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7247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7258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7261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lastRenderedPageBreak/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lastRenderedPageBreak/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8.8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7268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7274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7287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7290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5.1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7295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7.5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4.7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7314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（居建）厨房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6.6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1.9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7321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7322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7323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7324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7400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7402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7416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7417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0.8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3.0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7504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0.7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7513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2.1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7545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7546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7547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7556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1.2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7564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7572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7578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7583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7591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7597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7605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0.6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7612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0.3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7615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0.5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7622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735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7634</w:t>
            </w:r>
          </w:p>
        </w:tc>
        <w:tc>
          <w:tcPr>
            <w:tcW w:w="135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1528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（居建）起居室方案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0.2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家具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0.1</w:t>
            </w:r>
          </w:p>
        </w:tc>
      </w:tr>
      <w:tr w:rsidR="00A057E9">
        <w:tc>
          <w:tcPr>
            <w:tcW w:w="452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A057E9" w:rsidRDefault="00A057E9">
            <w:pPr>
              <w:jc w:val="center"/>
            </w:pP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:rsidR="00A057E9" w:rsidRDefault="00D04AB9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962" w:type="dxa"/>
            <w:vAlign w:val="center"/>
          </w:tcPr>
          <w:p w:rsidR="00A057E9" w:rsidRDefault="00D04AB9">
            <w:pPr>
              <w:jc w:val="center"/>
            </w:pPr>
            <w:r>
              <w:t>0.4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6" w:name="装修材料清单表"/>
      <w:bookmarkEnd w:id="26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97392471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7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A057E9">
        <w:tc>
          <w:tcPr>
            <w:tcW w:w="679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1021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1047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1048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1049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1050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1055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入户大堂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1063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1072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1074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1083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1085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1097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1158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1161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1171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1193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1200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1202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1215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1221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1226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1240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1241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1254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1255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1264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1265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1278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1279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1298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1307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1313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1405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1408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1420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1422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1538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1543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1553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1554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1561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1573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1577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1581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1590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1609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1621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1630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2016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2023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2039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2061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2071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2077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2082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2084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2095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2139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2140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2145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2150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2157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2162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2172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2177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2183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2191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2197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2198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2220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2227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2239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2249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2253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2262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2271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2276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2283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2291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2299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2305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2312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2403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2404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2418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2423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2536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2540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2550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2559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2563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2570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2576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2580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2592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2598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2601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2610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2620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2625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2632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3019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3026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3030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3038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3040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3060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3070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3078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3088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3092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3094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3138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3141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3147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3151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3160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3163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3174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3178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3181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3189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3216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3223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3235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3237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3251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3260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3266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3273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3282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3289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3294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3303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3309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3410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3411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3415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3424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3516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3535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3542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3552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3557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3565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3571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3575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3579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3593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3600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3617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3623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3633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4015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4033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4034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4041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4064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4067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4079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4090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4091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4100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4134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4142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4148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4153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4156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4166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4170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4175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4184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4190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4195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4219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4228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4236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4244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4257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4259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4269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4277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4280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4286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4296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4302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4310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4401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4409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4414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4425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4517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4534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4544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4548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4549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4566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4568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4584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4587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4595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4596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4602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4613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4619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4627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4628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5020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5024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5032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5035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5042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5059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5066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5069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5080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5093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5099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5135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5143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5144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5152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5154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5167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5169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5176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5182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5188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5222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5229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5245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5246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5248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5250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5267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5275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5281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5285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5300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5301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5308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5399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5412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5413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5426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5508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5515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5533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5539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5558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5560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5567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5569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5586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5588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5594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5599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5618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5626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5629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5647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5678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6009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6017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6029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6031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6036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6037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6062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6073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6076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6081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6086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6096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6136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6137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6146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6149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6159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6164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6173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6179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6185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6194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6199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6203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6218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6225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6238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6242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6252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6256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6270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6272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6284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6288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6297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6306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6311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6406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6407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6419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6421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6510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6537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6541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6551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6555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6562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6574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6582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6585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6589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6603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6607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6616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6624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6631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 w:val="restart"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7002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7003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7011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7018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客厅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7065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7068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7075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7087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7089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7098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主卧室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7155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7165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7168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7180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7186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活动室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7192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7196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7201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7217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7224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书房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7243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7247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7258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7261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7268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7274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7287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7290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7295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7314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厨房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0.083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0.093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0.549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7321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7322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次卧室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7323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7324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7400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7402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7416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7417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7504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7513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封闭阳台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7545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7546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7547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7556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7564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7572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7578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7583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7591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7597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7605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7612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7615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起居室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7622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  <w:tr w:rsidR="00A057E9">
        <w:tc>
          <w:tcPr>
            <w:tcW w:w="679" w:type="dxa"/>
            <w:vMerge/>
            <w:vAlign w:val="center"/>
          </w:tcPr>
          <w:p w:rsidR="00A057E9" w:rsidRDefault="00D04AB9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A057E9" w:rsidRDefault="00D04AB9">
            <w:pPr>
              <w:jc w:val="center"/>
            </w:pPr>
            <w:r>
              <w:t>7634</w:t>
            </w:r>
          </w:p>
        </w:tc>
        <w:tc>
          <w:tcPr>
            <w:tcW w:w="1341" w:type="dxa"/>
            <w:vAlign w:val="center"/>
          </w:tcPr>
          <w:p w:rsidR="00A057E9" w:rsidRDefault="00D04AB9">
            <w:pPr>
              <w:jc w:val="center"/>
            </w:pPr>
            <w:r>
              <w:t>通风井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0.074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0.091</w:t>
            </w:r>
          </w:p>
        </w:tc>
        <w:tc>
          <w:tcPr>
            <w:tcW w:w="984" w:type="dxa"/>
            <w:vAlign w:val="center"/>
          </w:tcPr>
          <w:p w:rsidR="00A057E9" w:rsidRDefault="00D04AB9">
            <w:pPr>
              <w:jc w:val="center"/>
            </w:pPr>
            <w:r>
              <w:t>0.405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:rsidR="00A057E9" w:rsidRDefault="00D04AB9">
            <w:pPr>
              <w:jc w:val="center"/>
            </w:pPr>
            <w:r>
              <w:rPr>
                <w:b/>
              </w:rPr>
              <w:t>3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8" w:name="室内VOC达标判定表"/>
      <w:bookmarkEnd w:id="2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9" w:name="有机物达标判定图"/>
      <w:bookmarkEnd w:id="29"/>
      <w:r>
        <w:rPr>
          <w:noProof/>
        </w:rPr>
        <w:lastRenderedPageBreak/>
        <w:drawing>
          <wp:inline distT="0" distB="0" distL="0" distR="0">
            <wp:extent cx="5667375" cy="34766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0" w:name="_Toc97392472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0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1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2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结果"/>
            <w:r w:rsidRPr="00497D0F">
              <w:rPr>
                <w:rFonts w:ascii="Times New Roman" w:hAnsi="Times New Roman" w:cs="Times New Roman"/>
              </w:rPr>
              <w:t>部分房间未达标</w:t>
            </w:r>
            <w:bookmarkEnd w:id="33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4" w:name="评分项计算得分"/>
            <w:r w:rsidRPr="00497D0F">
              <w:rPr>
                <w:rFonts w:ascii="Times New Roman" w:hAnsi="Times New Roman" w:cs="Times New Roman"/>
                <w:b/>
                <w:color w:val="FF0000"/>
              </w:rPr>
              <w:t>0</w:t>
            </w:r>
            <w:bookmarkEnd w:id="34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3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AB9" w:rsidRDefault="00D04AB9" w:rsidP="00AB7079">
      <w:r>
        <w:separator/>
      </w:r>
    </w:p>
  </w:endnote>
  <w:endnote w:type="continuationSeparator" w:id="0">
    <w:p w:rsidR="00D04AB9" w:rsidRDefault="00D04AB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F3F" w:rsidRDefault="00D04AB9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9103F">
              <w:rPr>
                <w:rFonts w:ascii="宋体" w:hAnsi="宋体"/>
                <w:bCs/>
                <w:noProof/>
                <w:sz w:val="20"/>
                <w:szCs w:val="20"/>
              </w:rPr>
              <w:t>21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9103F">
              <w:rPr>
                <w:rFonts w:ascii="宋体" w:hAnsi="宋体"/>
                <w:bCs/>
                <w:noProof/>
                <w:sz w:val="20"/>
                <w:szCs w:val="20"/>
              </w:rPr>
              <w:t>49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AB9" w:rsidRDefault="00D04AB9" w:rsidP="00AB7079">
      <w:r>
        <w:separator/>
      </w:r>
    </w:p>
  </w:footnote>
  <w:footnote w:type="continuationSeparator" w:id="0">
    <w:p w:rsidR="00D04AB9" w:rsidRDefault="00D04AB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3F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057E9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4A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103F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A97F1A-A8CB-4568-8FBC-44F32959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01E6C-14F0-412C-955A-F2391F3CA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0</TotalTime>
  <Pages>1</Pages>
  <Words>6674</Words>
  <Characters>38047</Characters>
  <Application>Microsoft Office Word</Application>
  <DocSecurity>0</DocSecurity>
  <Lines>317</Lines>
  <Paragraphs>89</Paragraphs>
  <ScaleCrop>false</ScaleCrop>
  <Company>Microsoft</Company>
  <LinksUpToDate>false</LinksUpToDate>
  <CharactersWithSpaces>44632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 Y</dc:creator>
  <cp:lastModifiedBy>U Y</cp:lastModifiedBy>
  <cp:revision>2</cp:revision>
  <dcterms:created xsi:type="dcterms:W3CDTF">2022-03-05T09:07:00Z</dcterms:created>
  <dcterms:modified xsi:type="dcterms:W3CDTF">2022-03-05T09:07:00Z</dcterms:modified>
</cp:coreProperties>
</file>