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78645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056BC97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6A8DB72F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202E531B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9B9671B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38B55944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1#</w:t>
            </w:r>
            <w:bookmarkEnd w:id="3"/>
          </w:p>
        </w:tc>
      </w:tr>
      <w:tr w:rsidR="00D40158" w:rsidRPr="00D40158" w14:paraId="51CEAFA8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36FEA3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4D3862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15BDB32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13594E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F9F1A3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27D209A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98FD33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DA5AC5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7812F58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FCA444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DA96EF8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7338392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617F2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5956D50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6C60EB6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F64AF0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9A5C01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955AA9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2F4159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AEAB60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DEE8E9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67F503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D34CEC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2021年12月15日</w:t>
              </w:r>
            </w:smartTag>
            <w:bookmarkEnd w:id="8"/>
          </w:p>
        </w:tc>
      </w:tr>
    </w:tbl>
    <w:p w14:paraId="43E174A6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3B44E1E4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7A661B5B" wp14:editId="3A345D35">
            <wp:extent cx="1514634" cy="1514634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BCA5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53789E5B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743F775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5792476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1FB39799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55FDA94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9515195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0BBEE953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CB9396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E9B483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278E384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609BF9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F06C9CF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62BD0635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8A4157F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19D94E61" w14:textId="77777777" w:rsidR="00C23C12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459390" w:history="1">
        <w:r w:rsidR="00C23C12" w:rsidRPr="00ED73A4">
          <w:rPr>
            <w:rStyle w:val="a7"/>
          </w:rPr>
          <w:t>1</w:t>
        </w:r>
        <w:r w:rsidR="00C23C12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23C12" w:rsidRPr="00ED73A4">
          <w:rPr>
            <w:rStyle w:val="a7"/>
          </w:rPr>
          <w:t>建筑概况</w:t>
        </w:r>
        <w:r w:rsidR="00C23C12">
          <w:rPr>
            <w:webHidden/>
          </w:rPr>
          <w:tab/>
        </w:r>
        <w:r w:rsidR="00C23C12">
          <w:rPr>
            <w:webHidden/>
          </w:rPr>
          <w:fldChar w:fldCharType="begin"/>
        </w:r>
        <w:r w:rsidR="00C23C12">
          <w:rPr>
            <w:webHidden/>
          </w:rPr>
          <w:instrText xml:space="preserve"> PAGEREF _Toc90459390 \h </w:instrText>
        </w:r>
        <w:r w:rsidR="00C23C12">
          <w:rPr>
            <w:webHidden/>
          </w:rPr>
        </w:r>
        <w:r w:rsidR="00C23C12">
          <w:rPr>
            <w:webHidden/>
          </w:rPr>
          <w:fldChar w:fldCharType="separate"/>
        </w:r>
        <w:r w:rsidR="00C23C12">
          <w:rPr>
            <w:webHidden/>
          </w:rPr>
          <w:t>3</w:t>
        </w:r>
        <w:r w:rsidR="00C23C12">
          <w:rPr>
            <w:webHidden/>
          </w:rPr>
          <w:fldChar w:fldCharType="end"/>
        </w:r>
      </w:hyperlink>
    </w:p>
    <w:p w14:paraId="40A09D47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1" w:history="1">
        <w:r w:rsidRPr="00ED73A4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CBE95EA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2" w:history="1">
        <w:r w:rsidRPr="00ED73A4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68A2C24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3" w:history="1">
        <w:r w:rsidRPr="00ED73A4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模型观察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DCC3DEA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4" w:history="1">
        <w:r w:rsidRPr="00ED73A4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F7015DE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5" w:history="1">
        <w:r w:rsidRPr="00ED73A4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0A03DA04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6" w:history="1">
        <w:r w:rsidRPr="00ED73A4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50CF8260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7" w:history="1">
        <w:r w:rsidRPr="00ED73A4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3C97C2F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398" w:history="1">
        <w:r w:rsidRPr="00ED73A4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3ADF2B7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399" w:history="1">
        <w:r w:rsidRPr="00ED73A4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3450F93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00" w:history="1">
        <w:r w:rsidRPr="00ED73A4">
          <w:rPr>
            <w:rStyle w:val="a7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B7363F9" w14:textId="77777777" w:rsidR="00C23C12" w:rsidRDefault="00C23C12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9401" w:history="1">
        <w:r w:rsidRPr="00ED73A4">
          <w:rPr>
            <w:rStyle w:val="a7"/>
            <w:lang w:val="en-GB"/>
          </w:rPr>
          <w:t>9.1.1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4CF4509" w14:textId="77777777" w:rsidR="00C23C12" w:rsidRDefault="00C23C12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9402" w:history="1">
        <w:r w:rsidRPr="00ED73A4">
          <w:rPr>
            <w:rStyle w:val="a7"/>
            <w:lang w:val="en-GB"/>
          </w:rPr>
          <w:t>9.1.2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E985497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03" w:history="1">
        <w:r w:rsidRPr="00ED73A4">
          <w:rPr>
            <w:rStyle w:val="a7"/>
            <w:lang w:val="en-GB"/>
          </w:rPr>
          <w:t>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4F21B65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04" w:history="1">
        <w:r w:rsidRPr="00ED73A4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711B2CE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05" w:history="1">
        <w:r w:rsidRPr="00ED73A4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D055CC1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06" w:history="1">
        <w:r w:rsidRPr="00ED73A4">
          <w:rPr>
            <w:rStyle w:val="a7"/>
            <w:lang w:val="en-GB"/>
          </w:rPr>
          <w:t>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1C442BE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07" w:history="1">
        <w:r w:rsidRPr="00ED73A4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6141126B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08" w:history="1">
        <w:r w:rsidRPr="00ED73A4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86C70D6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09" w:history="1">
        <w:r w:rsidRPr="00ED73A4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33183AF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10" w:history="1">
        <w:r w:rsidRPr="00ED73A4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D957E0E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11" w:history="1">
        <w:r w:rsidRPr="00ED73A4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B11C2BE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12" w:history="1">
        <w:r w:rsidRPr="00ED73A4">
          <w:rPr>
            <w:rStyle w:val="a7"/>
            <w:lang w:val="en-GB"/>
          </w:rPr>
          <w:t>16.1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368BCFB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13" w:history="1">
        <w:r w:rsidRPr="00ED73A4">
          <w:rPr>
            <w:rStyle w:val="a7"/>
            <w:lang w:val="en-GB"/>
          </w:rPr>
          <w:t>16.2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426A760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14" w:history="1">
        <w:r w:rsidRPr="00ED73A4">
          <w:rPr>
            <w:rStyle w:val="a7"/>
            <w:lang w:val="en-GB"/>
          </w:rPr>
          <w:t>16.3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9EFDE93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15" w:history="1">
        <w:r w:rsidRPr="00ED73A4">
          <w:rPr>
            <w:rStyle w:val="a7"/>
            <w:lang w:val="en-GB"/>
          </w:rPr>
          <w:t>16.4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23A78EF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16" w:history="1">
        <w:r w:rsidRPr="00ED73A4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83E1FE5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17" w:history="1">
        <w:r w:rsidRPr="00ED73A4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25A8170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18" w:history="1">
        <w:r w:rsidRPr="00ED73A4">
          <w:rPr>
            <w:rStyle w:val="a7"/>
            <w:lang w:val="en-GB"/>
          </w:rPr>
          <w:t>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55247915" w14:textId="77777777" w:rsidR="00C23C12" w:rsidRDefault="00C23C12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59419" w:history="1">
        <w:r w:rsidRPr="00ED73A4">
          <w:rPr>
            <w:rStyle w:val="a7"/>
            <w:lang w:val="en-GB"/>
          </w:rPr>
          <w:t>18.1.1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345FAD6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20" w:history="1">
        <w:r w:rsidRPr="00ED73A4">
          <w:rPr>
            <w:rStyle w:val="a7"/>
            <w:lang w:val="en-GB"/>
          </w:rPr>
          <w:t>18.2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EB4C645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21" w:history="1">
        <w:r w:rsidRPr="00ED73A4">
          <w:rPr>
            <w:rStyle w:val="a7"/>
            <w:lang w:val="en-GB"/>
          </w:rPr>
          <w:t>18.3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8273FDF" w14:textId="77777777" w:rsidR="00C23C12" w:rsidRDefault="00C23C12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59422" w:history="1">
        <w:r w:rsidRPr="00ED73A4">
          <w:rPr>
            <w:rStyle w:val="a7"/>
            <w:lang w:val="en-GB"/>
          </w:rPr>
          <w:t>18.4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ED73A4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4CA430C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23" w:history="1">
        <w:r w:rsidRPr="00ED73A4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0E7B18ED" w14:textId="77777777" w:rsidR="00C23C12" w:rsidRDefault="00C23C12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59424" w:history="1">
        <w:r w:rsidRPr="00ED73A4">
          <w:rPr>
            <w:rStyle w:val="a7"/>
          </w:rPr>
          <w:t>20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ED73A4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_Toc90459424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377EF6D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4B28EC55" w14:textId="77777777" w:rsidR="00D40158" w:rsidRDefault="00D40158" w:rsidP="00D40158">
      <w:pPr>
        <w:pStyle w:val="TOC1"/>
      </w:pPr>
    </w:p>
    <w:p w14:paraId="7BFF5A82" w14:textId="77777777" w:rsidR="00D40158" w:rsidRPr="005E5F93" w:rsidRDefault="00D40158" w:rsidP="005215FB">
      <w:pPr>
        <w:pStyle w:val="1"/>
      </w:pPr>
      <w:bookmarkStart w:id="13" w:name="_Toc90459390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5F77EE05" w14:textId="77777777" w:rsidTr="00BE3C10">
        <w:tc>
          <w:tcPr>
            <w:tcW w:w="2759" w:type="dxa"/>
            <w:shd w:val="clear" w:color="auto" w:fill="E6E6E6"/>
          </w:tcPr>
          <w:p w14:paraId="0E40211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4D415C1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1#</w:t>
            </w:r>
            <w:bookmarkEnd w:id="15"/>
          </w:p>
        </w:tc>
      </w:tr>
      <w:tr w:rsidR="00D40158" w:rsidRPr="00FF2243" w14:paraId="623F5B04" w14:textId="77777777" w:rsidTr="00BE3C10">
        <w:tc>
          <w:tcPr>
            <w:tcW w:w="2759" w:type="dxa"/>
            <w:shd w:val="clear" w:color="auto" w:fill="E6E6E6"/>
          </w:tcPr>
          <w:p w14:paraId="16F3311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0AAE780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56B6D48A" w14:textId="77777777" w:rsidTr="00BE3C10">
        <w:tc>
          <w:tcPr>
            <w:tcW w:w="2759" w:type="dxa"/>
            <w:shd w:val="clear" w:color="auto" w:fill="E6E6E6"/>
          </w:tcPr>
          <w:p w14:paraId="33938451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3D47E56D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0A3963D0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7F3EF5BD" w14:textId="77777777" w:rsidTr="00BE3C10">
        <w:tc>
          <w:tcPr>
            <w:tcW w:w="2759" w:type="dxa"/>
            <w:shd w:val="clear" w:color="auto" w:fill="E6E6E6"/>
          </w:tcPr>
          <w:p w14:paraId="3F0491E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2D5DB6E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14266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3F2BEC01" w14:textId="77777777" w:rsidTr="00BE3C10">
        <w:tc>
          <w:tcPr>
            <w:tcW w:w="2759" w:type="dxa"/>
            <w:shd w:val="clear" w:color="auto" w:fill="E6E6E6"/>
          </w:tcPr>
          <w:p w14:paraId="2D663F7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469E3A3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41DDA56B" w14:textId="77777777" w:rsidTr="00BE3C10">
        <w:tc>
          <w:tcPr>
            <w:tcW w:w="2759" w:type="dxa"/>
            <w:shd w:val="clear" w:color="auto" w:fill="E6E6E6"/>
          </w:tcPr>
          <w:p w14:paraId="1309B9A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77242CF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139EE85F" w14:textId="77777777" w:rsidTr="00BE3C10">
        <w:tc>
          <w:tcPr>
            <w:tcW w:w="2759" w:type="dxa"/>
            <w:shd w:val="clear" w:color="auto" w:fill="E6E6E6"/>
          </w:tcPr>
          <w:p w14:paraId="6F1FE1C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3526267A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39979.59</w:t>
            </w:r>
            <w:bookmarkEnd w:id="24"/>
          </w:p>
        </w:tc>
      </w:tr>
      <w:tr w:rsidR="00203A7D" w:rsidRPr="00FF2243" w14:paraId="6AB25F50" w14:textId="77777777" w:rsidTr="00BE3C10">
        <w:tc>
          <w:tcPr>
            <w:tcW w:w="2759" w:type="dxa"/>
            <w:shd w:val="clear" w:color="auto" w:fill="E6E6E6"/>
          </w:tcPr>
          <w:p w14:paraId="52453404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43E95D70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12511.27</w:t>
            </w:r>
            <w:bookmarkEnd w:id="25"/>
          </w:p>
        </w:tc>
      </w:tr>
      <w:tr w:rsidR="00FA4476" w:rsidRPr="00FF2243" w14:paraId="2A58BC30" w14:textId="77777777" w:rsidTr="00BE3C10">
        <w:tc>
          <w:tcPr>
            <w:tcW w:w="2759" w:type="dxa"/>
            <w:shd w:val="clear" w:color="auto" w:fill="E6E6E6"/>
          </w:tcPr>
          <w:p w14:paraId="57FF60CB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7B3138B0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0FD04926" w14:textId="77777777" w:rsidTr="00BE3C10">
        <w:tc>
          <w:tcPr>
            <w:tcW w:w="2759" w:type="dxa"/>
            <w:shd w:val="clear" w:color="auto" w:fill="E6E6E6"/>
          </w:tcPr>
          <w:p w14:paraId="293847D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6F28EB1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6BDB78E6" w14:textId="77777777" w:rsidTr="00BE3C10">
        <w:tc>
          <w:tcPr>
            <w:tcW w:w="2759" w:type="dxa"/>
            <w:shd w:val="clear" w:color="auto" w:fill="E6E6E6"/>
          </w:tcPr>
          <w:p w14:paraId="4492DE4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5166B285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0271E8A2" w14:textId="77777777" w:rsidTr="00BE3C10">
        <w:tc>
          <w:tcPr>
            <w:tcW w:w="2759" w:type="dxa"/>
            <w:shd w:val="clear" w:color="auto" w:fill="E6E6E6"/>
          </w:tcPr>
          <w:p w14:paraId="5DB9EE90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4101F07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66F65090" w14:textId="77777777" w:rsidR="00D40158" w:rsidRDefault="00D40158" w:rsidP="00D40158">
      <w:pPr>
        <w:pStyle w:val="1"/>
      </w:pPr>
      <w:bookmarkStart w:id="30" w:name="TitleFormat"/>
      <w:bookmarkStart w:id="31" w:name="_Toc90459391"/>
      <w:bookmarkEnd w:id="14"/>
      <w:r>
        <w:rPr>
          <w:rFonts w:hint="eastAsia"/>
        </w:rPr>
        <w:t>设计依据</w:t>
      </w:r>
      <w:bookmarkEnd w:id="31"/>
    </w:p>
    <w:p w14:paraId="127D899F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7515530E" w14:textId="77777777" w:rsidR="0013186D" w:rsidRDefault="00355A4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4E202610" w14:textId="77777777" w:rsidR="0013186D" w:rsidRDefault="00355A4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426115E5" w14:textId="77777777" w:rsidR="0013186D" w:rsidRDefault="00355A4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2191C31E" w14:textId="77777777" w:rsidR="0013186D" w:rsidRDefault="00355A4D">
      <w:pPr>
        <w:pStyle w:val="1"/>
        <w:widowControl w:val="0"/>
        <w:jc w:val="both"/>
        <w:rPr>
          <w:kern w:val="2"/>
          <w:szCs w:val="24"/>
        </w:rPr>
      </w:pPr>
      <w:bookmarkStart w:id="33" w:name="_Toc90459392"/>
      <w:r>
        <w:rPr>
          <w:kern w:val="2"/>
          <w:szCs w:val="24"/>
        </w:rPr>
        <w:lastRenderedPageBreak/>
        <w:t>建筑大样</w:t>
      </w:r>
      <w:bookmarkEnd w:id="33"/>
    </w:p>
    <w:p w14:paraId="6FF70FF7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237CD6F" wp14:editId="41D0F64A">
            <wp:extent cx="5667375" cy="55816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6E2A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678B2FC6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8853BFE" wp14:editId="7A5B4135">
            <wp:extent cx="5667375" cy="55816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BC22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6DA25232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9E18877" wp14:editId="7C3CFA98">
            <wp:extent cx="5667375" cy="55816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2CF2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1120FF3B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A66905B" wp14:editId="5BBCC5B4">
            <wp:extent cx="5667375" cy="5581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4091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3775D51D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3F971A4" wp14:editId="438985F5">
            <wp:extent cx="5667375" cy="55816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9C97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73ED2BA3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E4D8B4" wp14:editId="1F5A3CEC">
            <wp:extent cx="5667375" cy="5581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03CC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378EA56B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DFE0CE" wp14:editId="1EC02C15">
            <wp:extent cx="5667375" cy="55816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BA88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443CEA3E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D67F506" wp14:editId="282FC764">
            <wp:extent cx="5667375" cy="55530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29A8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5E9209C4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01037F" wp14:editId="5DEFF381">
            <wp:extent cx="5667375" cy="55530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883C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07B02C15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95D89EF" wp14:editId="74816924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E3A5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3A04E564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3AB89AF" wp14:editId="06CDBEF1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0CDC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1CB74477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E22D827" wp14:editId="39CB1747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5C54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1744C6DA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F48C0BB" wp14:editId="651699C7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65D9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7F8908B3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F164AF3" wp14:editId="05461616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B72F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26C35F2A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CC9FA3E" wp14:editId="1B921BD4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A6F9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55E07AB1" w14:textId="77777777" w:rsidR="0013186D" w:rsidRDefault="00355A4D">
      <w:pPr>
        <w:pStyle w:val="1"/>
        <w:widowControl w:val="0"/>
        <w:jc w:val="both"/>
        <w:rPr>
          <w:kern w:val="2"/>
          <w:szCs w:val="24"/>
        </w:rPr>
      </w:pPr>
      <w:bookmarkStart w:id="34" w:name="_Toc90459393"/>
      <w:r>
        <w:rPr>
          <w:kern w:val="2"/>
          <w:szCs w:val="24"/>
        </w:rPr>
        <w:lastRenderedPageBreak/>
        <w:t>模型观察</w:t>
      </w:r>
      <w:bookmarkEnd w:id="34"/>
    </w:p>
    <w:p w14:paraId="1FCFC925" w14:textId="77777777" w:rsidR="0013186D" w:rsidRDefault="00355A4D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F425EDE" wp14:editId="403E5619">
            <wp:extent cx="5667375" cy="29337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590D" w14:textId="77777777" w:rsidR="0013186D" w:rsidRDefault="00355A4D">
      <w:pPr>
        <w:pStyle w:val="1"/>
        <w:widowControl w:val="0"/>
        <w:jc w:val="both"/>
        <w:rPr>
          <w:kern w:val="2"/>
          <w:szCs w:val="24"/>
        </w:rPr>
      </w:pPr>
      <w:bookmarkStart w:id="35" w:name="_Toc90459394"/>
      <w:r>
        <w:rPr>
          <w:kern w:val="2"/>
          <w:szCs w:val="24"/>
        </w:rPr>
        <w:t>工程材料</w:t>
      </w:r>
      <w:bookmarkEnd w:id="35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13186D" w14:paraId="043B75D6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01B8FB94" w14:textId="77777777" w:rsidR="0013186D" w:rsidRDefault="00355A4D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098048E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2F38BDE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449B1C1" w14:textId="77777777" w:rsidR="0013186D" w:rsidRDefault="00355A4D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A35230F" w14:textId="77777777" w:rsidR="0013186D" w:rsidRDefault="00355A4D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8EF081" w14:textId="77777777" w:rsidR="0013186D" w:rsidRDefault="00355A4D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DAD8104" w14:textId="77777777" w:rsidR="0013186D" w:rsidRDefault="00355A4D">
            <w:pPr>
              <w:jc w:val="center"/>
            </w:pPr>
            <w:r>
              <w:t>备注</w:t>
            </w:r>
          </w:p>
        </w:tc>
      </w:tr>
      <w:tr w:rsidR="0013186D" w14:paraId="60C4E11E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78243E1F" w14:textId="77777777" w:rsidR="0013186D" w:rsidRDefault="0013186D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217031FC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83A5ACC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BA448A" w14:textId="77777777" w:rsidR="0013186D" w:rsidRDefault="00355A4D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1E4225A" w14:textId="77777777" w:rsidR="0013186D" w:rsidRDefault="00355A4D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067D5C" w14:textId="77777777" w:rsidR="0013186D" w:rsidRDefault="00355A4D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1C0401C7" w14:textId="77777777" w:rsidR="0013186D" w:rsidRDefault="0013186D">
            <w:pPr>
              <w:jc w:val="center"/>
            </w:pPr>
          </w:p>
        </w:tc>
      </w:tr>
      <w:tr w:rsidR="0013186D" w14:paraId="39618790" w14:textId="77777777">
        <w:tc>
          <w:tcPr>
            <w:tcW w:w="2196" w:type="dxa"/>
            <w:shd w:val="clear" w:color="auto" w:fill="E6E6E6"/>
            <w:vAlign w:val="center"/>
          </w:tcPr>
          <w:p w14:paraId="7BFD3415" w14:textId="77777777" w:rsidR="0013186D" w:rsidRDefault="00355A4D">
            <w:r>
              <w:t>水泥砂浆</w:t>
            </w:r>
          </w:p>
        </w:tc>
        <w:tc>
          <w:tcPr>
            <w:tcW w:w="1018" w:type="dxa"/>
            <w:vAlign w:val="center"/>
          </w:tcPr>
          <w:p w14:paraId="3BC3F0F5" w14:textId="77777777" w:rsidR="0013186D" w:rsidRDefault="00355A4D">
            <w:r>
              <w:t>0.930</w:t>
            </w:r>
          </w:p>
        </w:tc>
        <w:tc>
          <w:tcPr>
            <w:tcW w:w="1030" w:type="dxa"/>
            <w:vAlign w:val="center"/>
          </w:tcPr>
          <w:p w14:paraId="66FFAD0F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799F1248" w14:textId="77777777" w:rsidR="0013186D" w:rsidRDefault="00355A4D">
            <w:r>
              <w:t>1800.0</w:t>
            </w:r>
          </w:p>
        </w:tc>
        <w:tc>
          <w:tcPr>
            <w:tcW w:w="1018" w:type="dxa"/>
            <w:vAlign w:val="center"/>
          </w:tcPr>
          <w:p w14:paraId="668D3B55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532A0A5D" w14:textId="77777777" w:rsidR="0013186D" w:rsidRDefault="00355A4D">
            <w:r>
              <w:t>0.0210</w:t>
            </w:r>
          </w:p>
        </w:tc>
        <w:tc>
          <w:tcPr>
            <w:tcW w:w="1516" w:type="dxa"/>
            <w:vAlign w:val="center"/>
          </w:tcPr>
          <w:p w14:paraId="0EDC6D80" w14:textId="77777777" w:rsidR="0013186D" w:rsidRDefault="00355A4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13186D" w14:paraId="10631C99" w14:textId="77777777">
        <w:tc>
          <w:tcPr>
            <w:tcW w:w="2196" w:type="dxa"/>
            <w:shd w:val="clear" w:color="auto" w:fill="E6E6E6"/>
            <w:vAlign w:val="center"/>
          </w:tcPr>
          <w:p w14:paraId="6D9A84C3" w14:textId="77777777" w:rsidR="0013186D" w:rsidRDefault="00355A4D">
            <w:r>
              <w:t>石灰砂浆</w:t>
            </w:r>
          </w:p>
        </w:tc>
        <w:tc>
          <w:tcPr>
            <w:tcW w:w="1018" w:type="dxa"/>
            <w:vAlign w:val="center"/>
          </w:tcPr>
          <w:p w14:paraId="5BE42ACB" w14:textId="77777777" w:rsidR="0013186D" w:rsidRDefault="00355A4D">
            <w:r>
              <w:t>0.810</w:t>
            </w:r>
          </w:p>
        </w:tc>
        <w:tc>
          <w:tcPr>
            <w:tcW w:w="1030" w:type="dxa"/>
            <w:vAlign w:val="center"/>
          </w:tcPr>
          <w:p w14:paraId="5B4A949F" w14:textId="77777777" w:rsidR="0013186D" w:rsidRDefault="00355A4D">
            <w:r>
              <w:t>10.070</w:t>
            </w:r>
          </w:p>
        </w:tc>
        <w:tc>
          <w:tcPr>
            <w:tcW w:w="848" w:type="dxa"/>
            <w:vAlign w:val="center"/>
          </w:tcPr>
          <w:p w14:paraId="573480A9" w14:textId="77777777" w:rsidR="0013186D" w:rsidRDefault="00355A4D">
            <w:r>
              <w:t>1600.0</w:t>
            </w:r>
          </w:p>
        </w:tc>
        <w:tc>
          <w:tcPr>
            <w:tcW w:w="1018" w:type="dxa"/>
            <w:vAlign w:val="center"/>
          </w:tcPr>
          <w:p w14:paraId="1438B8A0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5F0F94CF" w14:textId="77777777" w:rsidR="0013186D" w:rsidRDefault="00355A4D">
            <w:r>
              <w:t>0.0443</w:t>
            </w:r>
          </w:p>
        </w:tc>
        <w:tc>
          <w:tcPr>
            <w:tcW w:w="1516" w:type="dxa"/>
            <w:vAlign w:val="center"/>
          </w:tcPr>
          <w:p w14:paraId="73CCBC5C" w14:textId="77777777" w:rsidR="0013186D" w:rsidRDefault="00355A4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13186D" w14:paraId="14FF98FE" w14:textId="77777777">
        <w:tc>
          <w:tcPr>
            <w:tcW w:w="2196" w:type="dxa"/>
            <w:shd w:val="clear" w:color="auto" w:fill="E6E6E6"/>
            <w:vAlign w:val="center"/>
          </w:tcPr>
          <w:p w14:paraId="454CC0C5" w14:textId="77777777" w:rsidR="0013186D" w:rsidRDefault="00355A4D">
            <w:r>
              <w:t>钢筋混凝土</w:t>
            </w:r>
          </w:p>
        </w:tc>
        <w:tc>
          <w:tcPr>
            <w:tcW w:w="1018" w:type="dxa"/>
            <w:vAlign w:val="center"/>
          </w:tcPr>
          <w:p w14:paraId="2C8C1F55" w14:textId="77777777" w:rsidR="0013186D" w:rsidRDefault="00355A4D">
            <w:r>
              <w:t>1.740</w:t>
            </w:r>
          </w:p>
        </w:tc>
        <w:tc>
          <w:tcPr>
            <w:tcW w:w="1030" w:type="dxa"/>
            <w:vAlign w:val="center"/>
          </w:tcPr>
          <w:p w14:paraId="169ACA96" w14:textId="77777777" w:rsidR="0013186D" w:rsidRDefault="00355A4D">
            <w:r>
              <w:t>17.200</w:t>
            </w:r>
          </w:p>
        </w:tc>
        <w:tc>
          <w:tcPr>
            <w:tcW w:w="848" w:type="dxa"/>
            <w:vAlign w:val="center"/>
          </w:tcPr>
          <w:p w14:paraId="4B5A93A4" w14:textId="77777777" w:rsidR="0013186D" w:rsidRDefault="00355A4D">
            <w:r>
              <w:t>2500.0</w:t>
            </w:r>
          </w:p>
        </w:tc>
        <w:tc>
          <w:tcPr>
            <w:tcW w:w="1018" w:type="dxa"/>
            <w:vAlign w:val="center"/>
          </w:tcPr>
          <w:p w14:paraId="6CDEC86D" w14:textId="77777777" w:rsidR="0013186D" w:rsidRDefault="00355A4D">
            <w:r>
              <w:t>920.0</w:t>
            </w:r>
          </w:p>
        </w:tc>
        <w:tc>
          <w:tcPr>
            <w:tcW w:w="1188" w:type="dxa"/>
            <w:vAlign w:val="center"/>
          </w:tcPr>
          <w:p w14:paraId="39BBF33C" w14:textId="77777777" w:rsidR="0013186D" w:rsidRDefault="00355A4D">
            <w:r>
              <w:t>0.0158</w:t>
            </w:r>
          </w:p>
        </w:tc>
        <w:tc>
          <w:tcPr>
            <w:tcW w:w="1516" w:type="dxa"/>
            <w:vAlign w:val="center"/>
          </w:tcPr>
          <w:p w14:paraId="7A6F2587" w14:textId="77777777" w:rsidR="0013186D" w:rsidRDefault="00355A4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13186D" w14:paraId="7FEEF359" w14:textId="77777777">
        <w:tc>
          <w:tcPr>
            <w:tcW w:w="2196" w:type="dxa"/>
            <w:shd w:val="clear" w:color="auto" w:fill="E6E6E6"/>
            <w:vAlign w:val="center"/>
          </w:tcPr>
          <w:p w14:paraId="2C9CFFF2" w14:textId="77777777" w:rsidR="0013186D" w:rsidRDefault="00355A4D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1E13BF2F" w14:textId="77777777" w:rsidR="0013186D" w:rsidRDefault="00355A4D">
            <w:r>
              <w:t>1.510</w:t>
            </w:r>
          </w:p>
        </w:tc>
        <w:tc>
          <w:tcPr>
            <w:tcW w:w="1030" w:type="dxa"/>
            <w:vAlign w:val="center"/>
          </w:tcPr>
          <w:p w14:paraId="769A207F" w14:textId="77777777" w:rsidR="0013186D" w:rsidRDefault="00355A4D">
            <w:r>
              <w:t>15.360</w:t>
            </w:r>
          </w:p>
        </w:tc>
        <w:tc>
          <w:tcPr>
            <w:tcW w:w="848" w:type="dxa"/>
            <w:vAlign w:val="center"/>
          </w:tcPr>
          <w:p w14:paraId="11DDB1B5" w14:textId="77777777" w:rsidR="0013186D" w:rsidRDefault="00355A4D">
            <w:r>
              <w:t>2300.0</w:t>
            </w:r>
          </w:p>
        </w:tc>
        <w:tc>
          <w:tcPr>
            <w:tcW w:w="1018" w:type="dxa"/>
            <w:vAlign w:val="center"/>
          </w:tcPr>
          <w:p w14:paraId="00F7331E" w14:textId="77777777" w:rsidR="0013186D" w:rsidRDefault="00355A4D">
            <w:r>
              <w:t>920.0</w:t>
            </w:r>
          </w:p>
        </w:tc>
        <w:tc>
          <w:tcPr>
            <w:tcW w:w="1188" w:type="dxa"/>
            <w:vAlign w:val="center"/>
          </w:tcPr>
          <w:p w14:paraId="2670A884" w14:textId="77777777" w:rsidR="0013186D" w:rsidRDefault="00355A4D">
            <w:r>
              <w:t>0.0173</w:t>
            </w:r>
          </w:p>
        </w:tc>
        <w:tc>
          <w:tcPr>
            <w:tcW w:w="1516" w:type="dxa"/>
            <w:vAlign w:val="center"/>
          </w:tcPr>
          <w:p w14:paraId="4AFDA6A5" w14:textId="77777777" w:rsidR="0013186D" w:rsidRDefault="00355A4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13186D" w14:paraId="0D55FCDA" w14:textId="77777777">
        <w:tc>
          <w:tcPr>
            <w:tcW w:w="2196" w:type="dxa"/>
            <w:shd w:val="clear" w:color="auto" w:fill="E6E6E6"/>
            <w:vAlign w:val="center"/>
          </w:tcPr>
          <w:p w14:paraId="0CFA98F8" w14:textId="77777777" w:rsidR="0013186D" w:rsidRDefault="00355A4D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04CB0A7C" w14:textId="77777777" w:rsidR="0013186D" w:rsidRDefault="00355A4D">
            <w:r>
              <w:t>0.030</w:t>
            </w:r>
          </w:p>
        </w:tc>
        <w:tc>
          <w:tcPr>
            <w:tcW w:w="1030" w:type="dxa"/>
            <w:vAlign w:val="center"/>
          </w:tcPr>
          <w:p w14:paraId="7C5DE6D9" w14:textId="77777777" w:rsidR="0013186D" w:rsidRDefault="00355A4D">
            <w:r>
              <w:t>0.340</w:t>
            </w:r>
          </w:p>
        </w:tc>
        <w:tc>
          <w:tcPr>
            <w:tcW w:w="848" w:type="dxa"/>
            <w:vAlign w:val="center"/>
          </w:tcPr>
          <w:p w14:paraId="396E0EB0" w14:textId="77777777" w:rsidR="0013186D" w:rsidRDefault="00355A4D">
            <w:r>
              <w:t>35.0</w:t>
            </w:r>
          </w:p>
        </w:tc>
        <w:tc>
          <w:tcPr>
            <w:tcW w:w="1018" w:type="dxa"/>
            <w:vAlign w:val="center"/>
          </w:tcPr>
          <w:p w14:paraId="4E365984" w14:textId="77777777" w:rsidR="0013186D" w:rsidRDefault="00355A4D">
            <w:r>
              <w:t>1380.0</w:t>
            </w:r>
          </w:p>
        </w:tc>
        <w:tc>
          <w:tcPr>
            <w:tcW w:w="1188" w:type="dxa"/>
            <w:vAlign w:val="center"/>
          </w:tcPr>
          <w:p w14:paraId="16150628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3F99E0E8" w14:textId="77777777" w:rsidR="0013186D" w:rsidRDefault="00355A4D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13186D" w14:paraId="61BE1BC3" w14:textId="77777777">
        <w:tc>
          <w:tcPr>
            <w:tcW w:w="2196" w:type="dxa"/>
            <w:shd w:val="clear" w:color="auto" w:fill="E6E6E6"/>
            <w:vAlign w:val="center"/>
          </w:tcPr>
          <w:p w14:paraId="36D1DF22" w14:textId="77777777" w:rsidR="0013186D" w:rsidRDefault="00355A4D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2C69EE13" w14:textId="77777777" w:rsidR="0013186D" w:rsidRDefault="00355A4D">
            <w:r>
              <w:t>0.230</w:t>
            </w:r>
          </w:p>
        </w:tc>
        <w:tc>
          <w:tcPr>
            <w:tcW w:w="1030" w:type="dxa"/>
            <w:vAlign w:val="center"/>
          </w:tcPr>
          <w:p w14:paraId="76DF16C1" w14:textId="77777777" w:rsidR="0013186D" w:rsidRDefault="00355A4D">
            <w:r>
              <w:t>9.370</w:t>
            </w:r>
          </w:p>
        </w:tc>
        <w:tc>
          <w:tcPr>
            <w:tcW w:w="848" w:type="dxa"/>
            <w:vAlign w:val="center"/>
          </w:tcPr>
          <w:p w14:paraId="6778F1BB" w14:textId="77777777" w:rsidR="0013186D" w:rsidRDefault="00355A4D">
            <w:r>
              <w:t>900.0</w:t>
            </w:r>
          </w:p>
        </w:tc>
        <w:tc>
          <w:tcPr>
            <w:tcW w:w="1018" w:type="dxa"/>
            <w:vAlign w:val="center"/>
          </w:tcPr>
          <w:p w14:paraId="25DE8A72" w14:textId="77777777" w:rsidR="0013186D" w:rsidRDefault="00355A4D">
            <w:r>
              <w:t>1620.0</w:t>
            </w:r>
          </w:p>
        </w:tc>
        <w:tc>
          <w:tcPr>
            <w:tcW w:w="1188" w:type="dxa"/>
            <w:vAlign w:val="center"/>
          </w:tcPr>
          <w:p w14:paraId="65720663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626BEF09" w14:textId="77777777" w:rsidR="0013186D" w:rsidRDefault="0013186D">
            <w:pPr>
              <w:rPr>
                <w:sz w:val="18"/>
                <w:szCs w:val="18"/>
              </w:rPr>
            </w:pPr>
          </w:p>
        </w:tc>
      </w:tr>
      <w:tr w:rsidR="0013186D" w14:paraId="46F07F20" w14:textId="77777777">
        <w:tc>
          <w:tcPr>
            <w:tcW w:w="2196" w:type="dxa"/>
            <w:shd w:val="clear" w:color="auto" w:fill="E6E6E6"/>
            <w:vAlign w:val="center"/>
          </w:tcPr>
          <w:p w14:paraId="553BEC78" w14:textId="77777777" w:rsidR="0013186D" w:rsidRDefault="00355A4D">
            <w:r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76EB8F42" w14:textId="77777777" w:rsidR="0013186D" w:rsidRDefault="00355A4D">
            <w:r>
              <w:t>0.390</w:t>
            </w:r>
          </w:p>
        </w:tc>
        <w:tc>
          <w:tcPr>
            <w:tcW w:w="1030" w:type="dxa"/>
            <w:vAlign w:val="center"/>
          </w:tcPr>
          <w:p w14:paraId="45E3C4BF" w14:textId="77777777" w:rsidR="0013186D" w:rsidRDefault="00355A4D">
            <w:r>
              <w:t>5.978</w:t>
            </w:r>
          </w:p>
        </w:tc>
        <w:tc>
          <w:tcPr>
            <w:tcW w:w="848" w:type="dxa"/>
            <w:vAlign w:val="center"/>
          </w:tcPr>
          <w:p w14:paraId="4DFFB145" w14:textId="77777777" w:rsidR="0013186D" w:rsidRDefault="00355A4D">
            <w:r>
              <w:t>1200.0</w:t>
            </w:r>
          </w:p>
        </w:tc>
        <w:tc>
          <w:tcPr>
            <w:tcW w:w="1018" w:type="dxa"/>
            <w:vAlign w:val="center"/>
          </w:tcPr>
          <w:p w14:paraId="654094C2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7997B781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4C67D8AF" w14:textId="77777777" w:rsidR="0013186D" w:rsidRDefault="0013186D">
            <w:pPr>
              <w:rPr>
                <w:sz w:val="18"/>
                <w:szCs w:val="18"/>
              </w:rPr>
            </w:pPr>
          </w:p>
        </w:tc>
      </w:tr>
      <w:tr w:rsidR="0013186D" w14:paraId="334D8B1E" w14:textId="77777777">
        <w:tc>
          <w:tcPr>
            <w:tcW w:w="2196" w:type="dxa"/>
            <w:shd w:val="clear" w:color="auto" w:fill="E6E6E6"/>
            <w:vAlign w:val="center"/>
          </w:tcPr>
          <w:p w14:paraId="1349C864" w14:textId="77777777" w:rsidR="0013186D" w:rsidRDefault="00355A4D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10996F09" w14:textId="77777777" w:rsidR="0013186D" w:rsidRDefault="00355A4D">
            <w:r>
              <w:t>0.030</w:t>
            </w:r>
          </w:p>
        </w:tc>
        <w:tc>
          <w:tcPr>
            <w:tcW w:w="1030" w:type="dxa"/>
            <w:vAlign w:val="center"/>
          </w:tcPr>
          <w:p w14:paraId="6945636A" w14:textId="77777777" w:rsidR="0013186D" w:rsidRDefault="00355A4D">
            <w:r>
              <w:t>0.540</w:t>
            </w:r>
          </w:p>
        </w:tc>
        <w:tc>
          <w:tcPr>
            <w:tcW w:w="848" w:type="dxa"/>
            <w:vAlign w:val="center"/>
          </w:tcPr>
          <w:p w14:paraId="2603CDB9" w14:textId="77777777" w:rsidR="0013186D" w:rsidRDefault="00355A4D">
            <w:r>
              <w:t>30.0</w:t>
            </w:r>
          </w:p>
        </w:tc>
        <w:tc>
          <w:tcPr>
            <w:tcW w:w="1018" w:type="dxa"/>
            <w:vAlign w:val="center"/>
          </w:tcPr>
          <w:p w14:paraId="7AF8017A" w14:textId="77777777" w:rsidR="0013186D" w:rsidRDefault="00355A4D">
            <w:r>
              <w:t>4455.3</w:t>
            </w:r>
          </w:p>
        </w:tc>
        <w:tc>
          <w:tcPr>
            <w:tcW w:w="1188" w:type="dxa"/>
            <w:vAlign w:val="center"/>
          </w:tcPr>
          <w:p w14:paraId="175DAC45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7FA68BC9" w14:textId="77777777" w:rsidR="0013186D" w:rsidRDefault="0013186D">
            <w:pPr>
              <w:rPr>
                <w:sz w:val="18"/>
                <w:szCs w:val="18"/>
              </w:rPr>
            </w:pPr>
          </w:p>
        </w:tc>
      </w:tr>
      <w:tr w:rsidR="0013186D" w14:paraId="53A377D3" w14:textId="77777777">
        <w:tc>
          <w:tcPr>
            <w:tcW w:w="2196" w:type="dxa"/>
            <w:shd w:val="clear" w:color="auto" w:fill="E6E6E6"/>
            <w:vAlign w:val="center"/>
          </w:tcPr>
          <w:p w14:paraId="40DEC35B" w14:textId="77777777" w:rsidR="0013186D" w:rsidRDefault="00355A4D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3CF96282" w14:textId="77777777" w:rsidR="0013186D" w:rsidRDefault="00355A4D">
            <w:r>
              <w:t>0.870</w:t>
            </w:r>
          </w:p>
        </w:tc>
        <w:tc>
          <w:tcPr>
            <w:tcW w:w="1030" w:type="dxa"/>
            <w:vAlign w:val="center"/>
          </w:tcPr>
          <w:p w14:paraId="4644F702" w14:textId="77777777" w:rsidR="0013186D" w:rsidRDefault="00355A4D">
            <w:r>
              <w:t>10.750</w:t>
            </w:r>
          </w:p>
        </w:tc>
        <w:tc>
          <w:tcPr>
            <w:tcW w:w="848" w:type="dxa"/>
            <w:vAlign w:val="center"/>
          </w:tcPr>
          <w:p w14:paraId="5EC4E323" w14:textId="77777777" w:rsidR="0013186D" w:rsidRDefault="00355A4D">
            <w:r>
              <w:t>1700.0</w:t>
            </w:r>
          </w:p>
        </w:tc>
        <w:tc>
          <w:tcPr>
            <w:tcW w:w="1018" w:type="dxa"/>
            <w:vAlign w:val="center"/>
          </w:tcPr>
          <w:p w14:paraId="424AA6A2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44E7646D" w14:textId="77777777" w:rsidR="0013186D" w:rsidRDefault="00355A4D">
            <w:r>
              <w:t>0.0975</w:t>
            </w:r>
          </w:p>
        </w:tc>
        <w:tc>
          <w:tcPr>
            <w:tcW w:w="1516" w:type="dxa"/>
            <w:vAlign w:val="center"/>
          </w:tcPr>
          <w:p w14:paraId="7C047FB0" w14:textId="77777777" w:rsidR="0013186D" w:rsidRDefault="00355A4D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13186D" w14:paraId="1344D256" w14:textId="77777777">
        <w:tc>
          <w:tcPr>
            <w:tcW w:w="2196" w:type="dxa"/>
            <w:shd w:val="clear" w:color="auto" w:fill="E6E6E6"/>
            <w:vAlign w:val="center"/>
          </w:tcPr>
          <w:p w14:paraId="4138C147" w14:textId="77777777" w:rsidR="0013186D" w:rsidRDefault="00355A4D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395BA2A6" w14:textId="77777777" w:rsidR="0013186D" w:rsidRDefault="00355A4D">
            <w:r>
              <w:t>0.930</w:t>
            </w:r>
          </w:p>
        </w:tc>
        <w:tc>
          <w:tcPr>
            <w:tcW w:w="1030" w:type="dxa"/>
            <w:vAlign w:val="center"/>
          </w:tcPr>
          <w:p w14:paraId="0B7B9CB0" w14:textId="77777777" w:rsidR="0013186D" w:rsidRDefault="00355A4D">
            <w:r>
              <w:t>11.306</w:t>
            </w:r>
          </w:p>
        </w:tc>
        <w:tc>
          <w:tcPr>
            <w:tcW w:w="848" w:type="dxa"/>
            <w:vAlign w:val="center"/>
          </w:tcPr>
          <w:p w14:paraId="2036D25F" w14:textId="77777777" w:rsidR="0013186D" w:rsidRDefault="00355A4D">
            <w:r>
              <w:t>1800.0</w:t>
            </w:r>
          </w:p>
        </w:tc>
        <w:tc>
          <w:tcPr>
            <w:tcW w:w="1018" w:type="dxa"/>
            <w:vAlign w:val="center"/>
          </w:tcPr>
          <w:p w14:paraId="72315675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69CEBF70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3B930C1F" w14:textId="77777777" w:rsidR="0013186D" w:rsidRDefault="0013186D">
            <w:pPr>
              <w:rPr>
                <w:sz w:val="18"/>
                <w:szCs w:val="18"/>
              </w:rPr>
            </w:pPr>
          </w:p>
        </w:tc>
      </w:tr>
      <w:tr w:rsidR="0013186D" w14:paraId="54CB796E" w14:textId="77777777">
        <w:tc>
          <w:tcPr>
            <w:tcW w:w="2196" w:type="dxa"/>
            <w:shd w:val="clear" w:color="auto" w:fill="E6E6E6"/>
            <w:vAlign w:val="center"/>
          </w:tcPr>
          <w:p w14:paraId="5245F53F" w14:textId="77777777" w:rsidR="0013186D" w:rsidRDefault="00355A4D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60DE6114" w14:textId="77777777" w:rsidR="0013186D" w:rsidRDefault="00355A4D">
            <w:r>
              <w:t>0.500</w:t>
            </w:r>
          </w:p>
        </w:tc>
        <w:tc>
          <w:tcPr>
            <w:tcW w:w="1030" w:type="dxa"/>
            <w:vAlign w:val="center"/>
          </w:tcPr>
          <w:p w14:paraId="4E3F2B62" w14:textId="77777777" w:rsidR="0013186D" w:rsidRDefault="00355A4D">
            <w:r>
              <w:t>7.820</w:t>
            </w:r>
          </w:p>
        </w:tc>
        <w:tc>
          <w:tcPr>
            <w:tcW w:w="848" w:type="dxa"/>
            <w:vAlign w:val="center"/>
          </w:tcPr>
          <w:p w14:paraId="687036C0" w14:textId="77777777" w:rsidR="0013186D" w:rsidRDefault="00355A4D">
            <w:r>
              <w:t>1600.0</w:t>
            </w:r>
          </w:p>
        </w:tc>
        <w:tc>
          <w:tcPr>
            <w:tcW w:w="1018" w:type="dxa"/>
            <w:vAlign w:val="center"/>
          </w:tcPr>
          <w:p w14:paraId="33F15006" w14:textId="77777777" w:rsidR="0013186D" w:rsidRDefault="00355A4D">
            <w:r>
              <w:t>1051.1</w:t>
            </w:r>
          </w:p>
        </w:tc>
        <w:tc>
          <w:tcPr>
            <w:tcW w:w="1188" w:type="dxa"/>
            <w:vAlign w:val="center"/>
          </w:tcPr>
          <w:p w14:paraId="4B97BBB6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1709248A" w14:textId="77777777" w:rsidR="0013186D" w:rsidRDefault="0013186D">
            <w:pPr>
              <w:rPr>
                <w:sz w:val="18"/>
                <w:szCs w:val="18"/>
              </w:rPr>
            </w:pPr>
          </w:p>
        </w:tc>
      </w:tr>
      <w:tr w:rsidR="0013186D" w14:paraId="0EF9233A" w14:textId="77777777">
        <w:tc>
          <w:tcPr>
            <w:tcW w:w="2196" w:type="dxa"/>
            <w:shd w:val="clear" w:color="auto" w:fill="E6E6E6"/>
            <w:vAlign w:val="center"/>
          </w:tcPr>
          <w:p w14:paraId="1CFE4CC0" w14:textId="77777777" w:rsidR="0013186D" w:rsidRDefault="00355A4D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62D328C8" w14:textId="77777777" w:rsidR="0013186D" w:rsidRDefault="00355A4D">
            <w:r>
              <w:t>0.350</w:t>
            </w:r>
          </w:p>
        </w:tc>
        <w:tc>
          <w:tcPr>
            <w:tcW w:w="1030" w:type="dxa"/>
            <w:vAlign w:val="center"/>
          </w:tcPr>
          <w:p w14:paraId="59D061FD" w14:textId="77777777" w:rsidR="0013186D" w:rsidRDefault="00355A4D">
            <w:r>
              <w:t>6.500</w:t>
            </w:r>
          </w:p>
        </w:tc>
        <w:tc>
          <w:tcPr>
            <w:tcW w:w="848" w:type="dxa"/>
            <w:vAlign w:val="center"/>
          </w:tcPr>
          <w:p w14:paraId="2A4BFEE1" w14:textId="77777777" w:rsidR="0013186D" w:rsidRDefault="00355A4D">
            <w:r>
              <w:t>900.0</w:t>
            </w:r>
          </w:p>
        </w:tc>
        <w:tc>
          <w:tcPr>
            <w:tcW w:w="1018" w:type="dxa"/>
            <w:vAlign w:val="center"/>
          </w:tcPr>
          <w:p w14:paraId="407DBAA8" w14:textId="77777777" w:rsidR="0013186D" w:rsidRDefault="00355A4D">
            <w:r>
              <w:t>1050.0</w:t>
            </w:r>
          </w:p>
        </w:tc>
        <w:tc>
          <w:tcPr>
            <w:tcW w:w="1188" w:type="dxa"/>
            <w:vAlign w:val="center"/>
          </w:tcPr>
          <w:p w14:paraId="326E8C5C" w14:textId="77777777" w:rsidR="0013186D" w:rsidRDefault="00355A4D">
            <w:r>
              <w:t>0.0000</w:t>
            </w:r>
          </w:p>
        </w:tc>
        <w:tc>
          <w:tcPr>
            <w:tcW w:w="1516" w:type="dxa"/>
            <w:vAlign w:val="center"/>
          </w:tcPr>
          <w:p w14:paraId="560B6A48" w14:textId="77777777" w:rsidR="0013186D" w:rsidRDefault="00355A4D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13186D" w14:paraId="28A572A5" w14:textId="77777777">
        <w:tc>
          <w:tcPr>
            <w:tcW w:w="2196" w:type="dxa"/>
            <w:shd w:val="clear" w:color="auto" w:fill="E6E6E6"/>
            <w:vAlign w:val="center"/>
          </w:tcPr>
          <w:p w14:paraId="06C91E19" w14:textId="77777777" w:rsidR="0013186D" w:rsidRDefault="00355A4D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6C945722" w14:textId="77777777" w:rsidR="0013186D" w:rsidRDefault="00355A4D">
            <w:r>
              <w:t>0.140</w:t>
            </w:r>
          </w:p>
        </w:tc>
        <w:tc>
          <w:tcPr>
            <w:tcW w:w="1030" w:type="dxa"/>
            <w:vAlign w:val="center"/>
          </w:tcPr>
          <w:p w14:paraId="11DF9A15" w14:textId="77777777" w:rsidR="0013186D" w:rsidRDefault="00355A4D">
            <w:r>
              <w:t>3.850</w:t>
            </w:r>
          </w:p>
        </w:tc>
        <w:tc>
          <w:tcPr>
            <w:tcW w:w="848" w:type="dxa"/>
            <w:vAlign w:val="center"/>
          </w:tcPr>
          <w:p w14:paraId="4A26CC4E" w14:textId="77777777" w:rsidR="0013186D" w:rsidRDefault="00355A4D">
            <w:r>
              <w:t>500.0</w:t>
            </w:r>
          </w:p>
        </w:tc>
        <w:tc>
          <w:tcPr>
            <w:tcW w:w="1018" w:type="dxa"/>
            <w:vAlign w:val="center"/>
          </w:tcPr>
          <w:p w14:paraId="4D789A69" w14:textId="77777777" w:rsidR="0013186D" w:rsidRDefault="00355A4D">
            <w:r>
              <w:t>2510.0</w:t>
            </w:r>
          </w:p>
        </w:tc>
        <w:tc>
          <w:tcPr>
            <w:tcW w:w="1188" w:type="dxa"/>
            <w:vAlign w:val="center"/>
          </w:tcPr>
          <w:p w14:paraId="26C89253" w14:textId="77777777" w:rsidR="0013186D" w:rsidRDefault="00355A4D">
            <w:r>
              <w:t>0.3450</w:t>
            </w:r>
          </w:p>
        </w:tc>
        <w:tc>
          <w:tcPr>
            <w:tcW w:w="1516" w:type="dxa"/>
            <w:vAlign w:val="center"/>
          </w:tcPr>
          <w:p w14:paraId="77A24E5E" w14:textId="77777777" w:rsidR="0013186D" w:rsidRDefault="0013186D">
            <w:pPr>
              <w:rPr>
                <w:sz w:val="18"/>
                <w:szCs w:val="18"/>
              </w:rPr>
            </w:pPr>
          </w:p>
        </w:tc>
      </w:tr>
    </w:tbl>
    <w:p w14:paraId="6E2BFF94" w14:textId="77777777" w:rsidR="0013186D" w:rsidRDefault="00355A4D">
      <w:pPr>
        <w:pStyle w:val="1"/>
        <w:widowControl w:val="0"/>
        <w:jc w:val="both"/>
        <w:rPr>
          <w:kern w:val="2"/>
          <w:szCs w:val="24"/>
        </w:rPr>
      </w:pPr>
      <w:bookmarkStart w:id="36" w:name="_Toc90459395"/>
      <w:r>
        <w:rPr>
          <w:kern w:val="2"/>
          <w:szCs w:val="24"/>
        </w:rPr>
        <w:t>围护结构作法简要说明</w:t>
      </w:r>
      <w:bookmarkEnd w:id="36"/>
    </w:p>
    <w:p w14:paraId="28F8B03A" w14:textId="77777777" w:rsidR="0013186D" w:rsidRDefault="00355A4D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678D646E" w14:textId="77777777" w:rsidR="0013186D" w:rsidRDefault="00355A4D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3652B51D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DFAFB9E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093AD52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C6D0338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D2172C7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073D2AD1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50A04467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6D1144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063C1C1F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4B0F9080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F276407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采暖空调房通外室外的门：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15353F1B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36C2AB20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52BCCEE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5C61AC49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2A1B66F4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4970D5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347AA58C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602DC399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6B5B952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Low-E+9A+6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隔热金属窗框：</w:t>
      </w:r>
    </w:p>
    <w:p w14:paraId="1493587B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14:paraId="73B62A6A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E862C81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6C661E69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24A9A246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AC32249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4B070F9A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68EE72EA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EBB7166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17FA093C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6E40F898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D8DC918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12.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封闭阳台与大气接触底板：</w:t>
      </w:r>
      <w:r>
        <w:rPr>
          <w:color w:val="0000FF"/>
          <w:kern w:val="2"/>
          <w:szCs w:val="21"/>
          <w:lang w:val="en-US"/>
        </w:rPr>
        <w:t>阳台底板构造一：</w:t>
      </w:r>
    </w:p>
    <w:p w14:paraId="53686A85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67CB511F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DF4062C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13. </w:t>
      </w:r>
      <w:r>
        <w:rPr>
          <w:b/>
          <w:color w:val="000000"/>
          <w:kern w:val="2"/>
          <w:sz w:val="27"/>
          <w:szCs w:val="27"/>
          <w:lang w:val="en-US"/>
        </w:rPr>
        <w:t>封闭阳台窗：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Low-E+12A+6</w:t>
      </w:r>
      <w:r>
        <w:rPr>
          <w:color w:val="0000FF"/>
          <w:kern w:val="2"/>
          <w:szCs w:val="21"/>
          <w:lang w:val="en-US"/>
        </w:rPr>
        <w:t>透明：</w:t>
      </w:r>
    </w:p>
    <w:p w14:paraId="159DC61D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1.800W/m^2.K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60C61163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995EE6A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459396"/>
      <w:r>
        <w:rPr>
          <w:color w:val="000000"/>
          <w:kern w:val="2"/>
          <w:szCs w:val="24"/>
        </w:rPr>
        <w:t>体形系数</w:t>
      </w:r>
      <w:bookmarkEnd w:id="3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13186D" w14:paraId="67731B46" w14:textId="77777777">
        <w:tc>
          <w:tcPr>
            <w:tcW w:w="2513" w:type="dxa"/>
            <w:shd w:val="clear" w:color="auto" w:fill="E6E6E6"/>
            <w:vAlign w:val="center"/>
          </w:tcPr>
          <w:p w14:paraId="77E81E1D" w14:textId="77777777" w:rsidR="0013186D" w:rsidRDefault="00355A4D">
            <w:r>
              <w:t>外表面积</w:t>
            </w:r>
          </w:p>
        </w:tc>
        <w:tc>
          <w:tcPr>
            <w:tcW w:w="6820" w:type="dxa"/>
            <w:vAlign w:val="center"/>
          </w:tcPr>
          <w:p w14:paraId="1ED834ED" w14:textId="77777777" w:rsidR="0013186D" w:rsidRDefault="00355A4D">
            <w:r>
              <w:t>12511.27</w:t>
            </w:r>
          </w:p>
        </w:tc>
      </w:tr>
      <w:tr w:rsidR="0013186D" w14:paraId="59EF5CA9" w14:textId="77777777">
        <w:tc>
          <w:tcPr>
            <w:tcW w:w="2513" w:type="dxa"/>
            <w:shd w:val="clear" w:color="auto" w:fill="E6E6E6"/>
            <w:vAlign w:val="center"/>
          </w:tcPr>
          <w:p w14:paraId="45EA2897" w14:textId="77777777" w:rsidR="0013186D" w:rsidRDefault="00355A4D">
            <w:r>
              <w:t>建筑体积</w:t>
            </w:r>
          </w:p>
        </w:tc>
        <w:tc>
          <w:tcPr>
            <w:tcW w:w="6820" w:type="dxa"/>
            <w:vAlign w:val="center"/>
          </w:tcPr>
          <w:p w14:paraId="432412BB" w14:textId="77777777" w:rsidR="0013186D" w:rsidRDefault="00355A4D">
            <w:r>
              <w:t>39979.59</w:t>
            </w:r>
          </w:p>
        </w:tc>
      </w:tr>
      <w:tr w:rsidR="0013186D" w14:paraId="578428FB" w14:textId="77777777">
        <w:tc>
          <w:tcPr>
            <w:tcW w:w="2513" w:type="dxa"/>
            <w:shd w:val="clear" w:color="auto" w:fill="E6E6E6"/>
            <w:vAlign w:val="center"/>
          </w:tcPr>
          <w:p w14:paraId="4EC2993C" w14:textId="77777777" w:rsidR="0013186D" w:rsidRDefault="00355A4D">
            <w:r>
              <w:t>体形系数</w:t>
            </w:r>
          </w:p>
        </w:tc>
        <w:tc>
          <w:tcPr>
            <w:tcW w:w="6820" w:type="dxa"/>
            <w:vAlign w:val="center"/>
          </w:tcPr>
          <w:p w14:paraId="1A7D6479" w14:textId="77777777" w:rsidR="0013186D" w:rsidRDefault="00355A4D">
            <w:r>
              <w:t>0.31</w:t>
            </w:r>
          </w:p>
        </w:tc>
      </w:tr>
      <w:tr w:rsidR="0013186D" w14:paraId="12D3E18E" w14:textId="77777777">
        <w:tc>
          <w:tcPr>
            <w:tcW w:w="2513" w:type="dxa"/>
            <w:shd w:val="clear" w:color="auto" w:fill="E6E6E6"/>
            <w:vAlign w:val="center"/>
          </w:tcPr>
          <w:p w14:paraId="042519C7" w14:textId="77777777" w:rsidR="0013186D" w:rsidRDefault="00355A4D">
            <w:r>
              <w:t>标准依据</w:t>
            </w:r>
          </w:p>
        </w:tc>
        <w:tc>
          <w:tcPr>
            <w:tcW w:w="6820" w:type="dxa"/>
            <w:vAlign w:val="center"/>
          </w:tcPr>
          <w:p w14:paraId="1E5A8CAF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13186D" w14:paraId="3193C329" w14:textId="77777777">
        <w:tc>
          <w:tcPr>
            <w:tcW w:w="2513" w:type="dxa"/>
            <w:shd w:val="clear" w:color="auto" w:fill="E6E6E6"/>
            <w:vAlign w:val="center"/>
          </w:tcPr>
          <w:p w14:paraId="6580BF1A" w14:textId="77777777" w:rsidR="0013186D" w:rsidRDefault="00355A4D">
            <w:r>
              <w:t>标准要求</w:t>
            </w:r>
          </w:p>
        </w:tc>
        <w:tc>
          <w:tcPr>
            <w:tcW w:w="6820" w:type="dxa"/>
            <w:vAlign w:val="center"/>
          </w:tcPr>
          <w:p w14:paraId="17304355" w14:textId="77777777" w:rsidR="0013186D" w:rsidRDefault="00355A4D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13186D" w14:paraId="1D1EAD06" w14:textId="77777777">
        <w:tc>
          <w:tcPr>
            <w:tcW w:w="2513" w:type="dxa"/>
            <w:shd w:val="clear" w:color="auto" w:fill="E6E6E6"/>
            <w:vAlign w:val="center"/>
          </w:tcPr>
          <w:p w14:paraId="0CB2C6FA" w14:textId="77777777" w:rsidR="0013186D" w:rsidRDefault="00355A4D">
            <w:r>
              <w:t>结论</w:t>
            </w:r>
          </w:p>
        </w:tc>
        <w:tc>
          <w:tcPr>
            <w:tcW w:w="6820" w:type="dxa"/>
            <w:vAlign w:val="center"/>
          </w:tcPr>
          <w:p w14:paraId="41881872" w14:textId="77777777" w:rsidR="0013186D" w:rsidRDefault="00355A4D">
            <w:r>
              <w:t>满足</w:t>
            </w:r>
          </w:p>
        </w:tc>
      </w:tr>
    </w:tbl>
    <w:p w14:paraId="3CE09054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8" w:name="_Toc90459397"/>
      <w:r>
        <w:rPr>
          <w:color w:val="000000"/>
          <w:kern w:val="2"/>
          <w:szCs w:val="24"/>
        </w:rPr>
        <w:lastRenderedPageBreak/>
        <w:t>屋顶</w:t>
      </w:r>
      <w:bookmarkEnd w:id="38"/>
    </w:p>
    <w:p w14:paraId="0E0DB57E" w14:textId="77777777" w:rsidR="0013186D" w:rsidRDefault="00355A4D">
      <w:pPr>
        <w:pStyle w:val="2"/>
        <w:widowControl w:val="0"/>
        <w:rPr>
          <w:kern w:val="2"/>
        </w:rPr>
      </w:pPr>
      <w:bookmarkStart w:id="39" w:name="_Toc90459398"/>
      <w:r>
        <w:rPr>
          <w:kern w:val="2"/>
        </w:rPr>
        <w:t>屋顶构造一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3186D" w14:paraId="77025D0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EF8677C" w14:textId="77777777" w:rsidR="0013186D" w:rsidRDefault="00355A4D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A6C92D" w14:textId="77777777" w:rsidR="0013186D" w:rsidRDefault="00355A4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80A7FA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B8F97D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47F7D1" w14:textId="77777777" w:rsidR="0013186D" w:rsidRDefault="00355A4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AEABC" w14:textId="77777777" w:rsidR="0013186D" w:rsidRDefault="00355A4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0C1804" w14:textId="77777777" w:rsidR="0013186D" w:rsidRDefault="00355A4D">
            <w:pPr>
              <w:jc w:val="center"/>
            </w:pPr>
            <w:r>
              <w:t>热惰性指标</w:t>
            </w:r>
          </w:p>
        </w:tc>
      </w:tr>
      <w:tr w:rsidR="0013186D" w14:paraId="341D9D4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0B8581F" w14:textId="77777777" w:rsidR="0013186D" w:rsidRDefault="0013186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B19711C" w14:textId="77777777" w:rsidR="0013186D" w:rsidRDefault="00355A4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14FC78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262B08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4DCEE2" w14:textId="77777777" w:rsidR="0013186D" w:rsidRDefault="00355A4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06B367" w14:textId="77777777" w:rsidR="0013186D" w:rsidRDefault="00355A4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1D67A2" w14:textId="77777777" w:rsidR="0013186D" w:rsidRDefault="00355A4D">
            <w:pPr>
              <w:jc w:val="center"/>
            </w:pPr>
            <w:r>
              <w:t>D=R*S</w:t>
            </w:r>
          </w:p>
        </w:tc>
      </w:tr>
      <w:tr w:rsidR="0013186D" w14:paraId="05EDC09A" w14:textId="77777777">
        <w:tc>
          <w:tcPr>
            <w:tcW w:w="3345" w:type="dxa"/>
            <w:vAlign w:val="center"/>
          </w:tcPr>
          <w:p w14:paraId="6F285894" w14:textId="77777777" w:rsidR="0013186D" w:rsidRDefault="00355A4D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79DB1C26" w14:textId="77777777" w:rsidR="0013186D" w:rsidRDefault="00355A4D">
            <w:r>
              <w:t>40</w:t>
            </w:r>
          </w:p>
        </w:tc>
        <w:tc>
          <w:tcPr>
            <w:tcW w:w="1075" w:type="dxa"/>
            <w:vAlign w:val="center"/>
          </w:tcPr>
          <w:p w14:paraId="65D3DDB5" w14:textId="77777777" w:rsidR="0013186D" w:rsidRDefault="00355A4D">
            <w:r>
              <w:t>1.510</w:t>
            </w:r>
          </w:p>
        </w:tc>
        <w:tc>
          <w:tcPr>
            <w:tcW w:w="1075" w:type="dxa"/>
            <w:vAlign w:val="center"/>
          </w:tcPr>
          <w:p w14:paraId="0BED44FE" w14:textId="77777777" w:rsidR="0013186D" w:rsidRDefault="00355A4D">
            <w:r>
              <w:t>15.360</w:t>
            </w:r>
          </w:p>
        </w:tc>
        <w:tc>
          <w:tcPr>
            <w:tcW w:w="848" w:type="dxa"/>
            <w:vAlign w:val="center"/>
          </w:tcPr>
          <w:p w14:paraId="287C8EC1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4D7D4AB8" w14:textId="77777777" w:rsidR="0013186D" w:rsidRDefault="00355A4D">
            <w:r>
              <w:t>0.026</w:t>
            </w:r>
          </w:p>
        </w:tc>
        <w:tc>
          <w:tcPr>
            <w:tcW w:w="1064" w:type="dxa"/>
            <w:vAlign w:val="center"/>
          </w:tcPr>
          <w:p w14:paraId="5AA84F0E" w14:textId="77777777" w:rsidR="0013186D" w:rsidRDefault="00355A4D">
            <w:r>
              <w:t>0.407</w:t>
            </w:r>
          </w:p>
        </w:tc>
      </w:tr>
      <w:tr w:rsidR="0013186D" w14:paraId="7014BD81" w14:textId="77777777">
        <w:tc>
          <w:tcPr>
            <w:tcW w:w="3345" w:type="dxa"/>
            <w:vAlign w:val="center"/>
          </w:tcPr>
          <w:p w14:paraId="0D0298BC" w14:textId="77777777" w:rsidR="0013186D" w:rsidRDefault="00355A4D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37AA0E08" w14:textId="77777777" w:rsidR="0013186D" w:rsidRDefault="00355A4D">
            <w:r>
              <w:t>35</w:t>
            </w:r>
          </w:p>
        </w:tc>
        <w:tc>
          <w:tcPr>
            <w:tcW w:w="1075" w:type="dxa"/>
            <w:vAlign w:val="center"/>
          </w:tcPr>
          <w:p w14:paraId="11E9296B" w14:textId="77777777" w:rsidR="0013186D" w:rsidRDefault="00355A4D">
            <w:r>
              <w:t>0.030</w:t>
            </w:r>
          </w:p>
        </w:tc>
        <w:tc>
          <w:tcPr>
            <w:tcW w:w="1075" w:type="dxa"/>
            <w:vAlign w:val="center"/>
          </w:tcPr>
          <w:p w14:paraId="38E69F8D" w14:textId="77777777" w:rsidR="0013186D" w:rsidRDefault="00355A4D">
            <w:r>
              <w:t>0.540</w:t>
            </w:r>
          </w:p>
        </w:tc>
        <w:tc>
          <w:tcPr>
            <w:tcW w:w="848" w:type="dxa"/>
            <w:vAlign w:val="center"/>
          </w:tcPr>
          <w:p w14:paraId="0283A81D" w14:textId="77777777" w:rsidR="0013186D" w:rsidRDefault="00355A4D">
            <w:r>
              <w:t>1.20</w:t>
            </w:r>
          </w:p>
        </w:tc>
        <w:tc>
          <w:tcPr>
            <w:tcW w:w="1075" w:type="dxa"/>
            <w:vAlign w:val="center"/>
          </w:tcPr>
          <w:p w14:paraId="0FD50361" w14:textId="77777777" w:rsidR="0013186D" w:rsidRDefault="00355A4D">
            <w:r>
              <w:t>0.972</w:t>
            </w:r>
          </w:p>
        </w:tc>
        <w:tc>
          <w:tcPr>
            <w:tcW w:w="1064" w:type="dxa"/>
            <w:vAlign w:val="center"/>
          </w:tcPr>
          <w:p w14:paraId="79EF6579" w14:textId="77777777" w:rsidR="0013186D" w:rsidRDefault="00355A4D">
            <w:r>
              <w:t>0.630</w:t>
            </w:r>
          </w:p>
        </w:tc>
      </w:tr>
      <w:tr w:rsidR="0013186D" w14:paraId="6DE3D7A3" w14:textId="77777777">
        <w:tc>
          <w:tcPr>
            <w:tcW w:w="3345" w:type="dxa"/>
            <w:vAlign w:val="center"/>
          </w:tcPr>
          <w:p w14:paraId="66B6E317" w14:textId="77777777" w:rsidR="0013186D" w:rsidRDefault="00355A4D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1132D27C" w14:textId="77777777" w:rsidR="0013186D" w:rsidRDefault="00355A4D">
            <w:r>
              <w:t>4</w:t>
            </w:r>
          </w:p>
        </w:tc>
        <w:tc>
          <w:tcPr>
            <w:tcW w:w="1075" w:type="dxa"/>
            <w:vAlign w:val="center"/>
          </w:tcPr>
          <w:p w14:paraId="65C18C74" w14:textId="77777777" w:rsidR="0013186D" w:rsidRDefault="00355A4D">
            <w:r>
              <w:t>0.230</w:t>
            </w:r>
          </w:p>
        </w:tc>
        <w:tc>
          <w:tcPr>
            <w:tcW w:w="1075" w:type="dxa"/>
            <w:vAlign w:val="center"/>
          </w:tcPr>
          <w:p w14:paraId="4D361AD4" w14:textId="77777777" w:rsidR="0013186D" w:rsidRDefault="00355A4D">
            <w:r>
              <w:t>9.370</w:t>
            </w:r>
          </w:p>
        </w:tc>
        <w:tc>
          <w:tcPr>
            <w:tcW w:w="848" w:type="dxa"/>
            <w:vAlign w:val="center"/>
          </w:tcPr>
          <w:p w14:paraId="2FB004F1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0EBA67CC" w14:textId="77777777" w:rsidR="0013186D" w:rsidRDefault="00355A4D">
            <w:r>
              <w:t>0.017</w:t>
            </w:r>
          </w:p>
        </w:tc>
        <w:tc>
          <w:tcPr>
            <w:tcW w:w="1064" w:type="dxa"/>
            <w:vAlign w:val="center"/>
          </w:tcPr>
          <w:p w14:paraId="202CB336" w14:textId="77777777" w:rsidR="0013186D" w:rsidRDefault="00355A4D">
            <w:r>
              <w:t>0.163</w:t>
            </w:r>
          </w:p>
        </w:tc>
      </w:tr>
      <w:tr w:rsidR="0013186D" w14:paraId="40C8928F" w14:textId="77777777">
        <w:tc>
          <w:tcPr>
            <w:tcW w:w="3345" w:type="dxa"/>
            <w:vAlign w:val="center"/>
          </w:tcPr>
          <w:p w14:paraId="58D46AD2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6812D5A0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359A4513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7A58BD98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396E6C4D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5C3D9805" w14:textId="77777777" w:rsidR="0013186D" w:rsidRDefault="00355A4D">
            <w:r>
              <w:t>0.022</w:t>
            </w:r>
          </w:p>
        </w:tc>
        <w:tc>
          <w:tcPr>
            <w:tcW w:w="1064" w:type="dxa"/>
            <w:vAlign w:val="center"/>
          </w:tcPr>
          <w:p w14:paraId="41FDCDAF" w14:textId="77777777" w:rsidR="0013186D" w:rsidRDefault="00355A4D">
            <w:r>
              <w:t>0.245</w:t>
            </w:r>
          </w:p>
        </w:tc>
      </w:tr>
      <w:tr w:rsidR="0013186D" w14:paraId="57401E82" w14:textId="77777777">
        <w:tc>
          <w:tcPr>
            <w:tcW w:w="3345" w:type="dxa"/>
            <w:vAlign w:val="center"/>
          </w:tcPr>
          <w:p w14:paraId="69AB4593" w14:textId="77777777" w:rsidR="0013186D" w:rsidRDefault="00355A4D">
            <w:r>
              <w:t>钢筋混凝土</w:t>
            </w:r>
          </w:p>
        </w:tc>
        <w:tc>
          <w:tcPr>
            <w:tcW w:w="848" w:type="dxa"/>
            <w:vAlign w:val="center"/>
          </w:tcPr>
          <w:p w14:paraId="6A98F922" w14:textId="77777777" w:rsidR="0013186D" w:rsidRDefault="00355A4D">
            <w:r>
              <w:t>120</w:t>
            </w:r>
          </w:p>
        </w:tc>
        <w:tc>
          <w:tcPr>
            <w:tcW w:w="1075" w:type="dxa"/>
            <w:vAlign w:val="center"/>
          </w:tcPr>
          <w:p w14:paraId="099A7A4D" w14:textId="77777777" w:rsidR="0013186D" w:rsidRDefault="00355A4D">
            <w:r>
              <w:t>1.740</w:t>
            </w:r>
          </w:p>
        </w:tc>
        <w:tc>
          <w:tcPr>
            <w:tcW w:w="1075" w:type="dxa"/>
            <w:vAlign w:val="center"/>
          </w:tcPr>
          <w:p w14:paraId="06529380" w14:textId="77777777" w:rsidR="0013186D" w:rsidRDefault="00355A4D">
            <w:r>
              <w:t>17.200</w:t>
            </w:r>
          </w:p>
        </w:tc>
        <w:tc>
          <w:tcPr>
            <w:tcW w:w="848" w:type="dxa"/>
            <w:vAlign w:val="center"/>
          </w:tcPr>
          <w:p w14:paraId="28F13978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49366B43" w14:textId="77777777" w:rsidR="0013186D" w:rsidRDefault="00355A4D">
            <w:r>
              <w:t>0.069</w:t>
            </w:r>
          </w:p>
        </w:tc>
        <w:tc>
          <w:tcPr>
            <w:tcW w:w="1064" w:type="dxa"/>
            <w:vAlign w:val="center"/>
          </w:tcPr>
          <w:p w14:paraId="47BDCBCC" w14:textId="77777777" w:rsidR="0013186D" w:rsidRDefault="00355A4D">
            <w:r>
              <w:t>1.186</w:t>
            </w:r>
          </w:p>
        </w:tc>
      </w:tr>
      <w:tr w:rsidR="0013186D" w14:paraId="0FDBB7A9" w14:textId="77777777">
        <w:tc>
          <w:tcPr>
            <w:tcW w:w="3345" w:type="dxa"/>
            <w:vAlign w:val="center"/>
          </w:tcPr>
          <w:p w14:paraId="51DF536B" w14:textId="77777777" w:rsidR="0013186D" w:rsidRDefault="00355A4D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7F9002D0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52C8E8B0" w14:textId="77777777" w:rsidR="0013186D" w:rsidRDefault="00355A4D">
            <w:r>
              <w:t>0.870</w:t>
            </w:r>
          </w:p>
        </w:tc>
        <w:tc>
          <w:tcPr>
            <w:tcW w:w="1075" w:type="dxa"/>
            <w:vAlign w:val="center"/>
          </w:tcPr>
          <w:p w14:paraId="00937CFC" w14:textId="77777777" w:rsidR="0013186D" w:rsidRDefault="00355A4D">
            <w:r>
              <w:t>10.750</w:t>
            </w:r>
          </w:p>
        </w:tc>
        <w:tc>
          <w:tcPr>
            <w:tcW w:w="848" w:type="dxa"/>
            <w:vAlign w:val="center"/>
          </w:tcPr>
          <w:p w14:paraId="352E893E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5553E41E" w14:textId="77777777" w:rsidR="0013186D" w:rsidRDefault="00355A4D">
            <w:r>
              <w:t>0.023</w:t>
            </w:r>
          </w:p>
        </w:tc>
        <w:tc>
          <w:tcPr>
            <w:tcW w:w="1064" w:type="dxa"/>
            <w:vAlign w:val="center"/>
          </w:tcPr>
          <w:p w14:paraId="0E633B04" w14:textId="77777777" w:rsidR="0013186D" w:rsidRDefault="00355A4D">
            <w:r>
              <w:t>0.247</w:t>
            </w:r>
          </w:p>
        </w:tc>
      </w:tr>
      <w:tr w:rsidR="0013186D" w14:paraId="08DB9AA2" w14:textId="77777777">
        <w:tc>
          <w:tcPr>
            <w:tcW w:w="3345" w:type="dxa"/>
            <w:vAlign w:val="center"/>
          </w:tcPr>
          <w:p w14:paraId="7B219280" w14:textId="77777777" w:rsidR="0013186D" w:rsidRDefault="00355A4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1FE3CF9" w14:textId="77777777" w:rsidR="0013186D" w:rsidRDefault="00355A4D">
            <w:r>
              <w:t>239</w:t>
            </w:r>
          </w:p>
        </w:tc>
        <w:tc>
          <w:tcPr>
            <w:tcW w:w="1075" w:type="dxa"/>
            <w:vAlign w:val="center"/>
          </w:tcPr>
          <w:p w14:paraId="2175FBB1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464589F8" w14:textId="77777777" w:rsidR="0013186D" w:rsidRDefault="00355A4D">
            <w:r>
              <w:t>－</w:t>
            </w:r>
          </w:p>
        </w:tc>
        <w:tc>
          <w:tcPr>
            <w:tcW w:w="848" w:type="dxa"/>
            <w:vAlign w:val="center"/>
          </w:tcPr>
          <w:p w14:paraId="74CAD2AC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2400F9B0" w14:textId="77777777" w:rsidR="0013186D" w:rsidRDefault="00355A4D">
            <w:r>
              <w:t>1.130</w:t>
            </w:r>
          </w:p>
        </w:tc>
        <w:tc>
          <w:tcPr>
            <w:tcW w:w="1064" w:type="dxa"/>
            <w:vAlign w:val="center"/>
          </w:tcPr>
          <w:p w14:paraId="54778950" w14:textId="77777777" w:rsidR="0013186D" w:rsidRDefault="00355A4D">
            <w:r>
              <w:t>2.878</w:t>
            </w:r>
          </w:p>
        </w:tc>
      </w:tr>
      <w:tr w:rsidR="0013186D" w14:paraId="2F976BAB" w14:textId="77777777">
        <w:tc>
          <w:tcPr>
            <w:tcW w:w="3345" w:type="dxa"/>
            <w:shd w:val="clear" w:color="auto" w:fill="E6E6E6"/>
            <w:vAlign w:val="center"/>
          </w:tcPr>
          <w:p w14:paraId="6BC7E0C9" w14:textId="77777777" w:rsidR="0013186D" w:rsidRDefault="00355A4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E07781A" w14:textId="77777777" w:rsidR="0013186D" w:rsidRDefault="00355A4D">
            <w:pPr>
              <w:jc w:val="center"/>
            </w:pPr>
            <w:r>
              <w:t>0.78</w:t>
            </w:r>
          </w:p>
        </w:tc>
      </w:tr>
      <w:tr w:rsidR="0013186D" w14:paraId="4CD99912" w14:textId="77777777">
        <w:tc>
          <w:tcPr>
            <w:tcW w:w="3345" w:type="dxa"/>
            <w:shd w:val="clear" w:color="auto" w:fill="E6E6E6"/>
            <w:vAlign w:val="center"/>
          </w:tcPr>
          <w:p w14:paraId="5F0A3A17" w14:textId="77777777" w:rsidR="0013186D" w:rsidRDefault="00355A4D">
            <w:r>
              <w:t>标准依据</w:t>
            </w:r>
          </w:p>
        </w:tc>
        <w:tc>
          <w:tcPr>
            <w:tcW w:w="5985" w:type="dxa"/>
            <w:gridSpan w:val="6"/>
          </w:tcPr>
          <w:p w14:paraId="26635C53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13186D" w14:paraId="5BE54B4B" w14:textId="77777777">
        <w:tc>
          <w:tcPr>
            <w:tcW w:w="3345" w:type="dxa"/>
            <w:shd w:val="clear" w:color="auto" w:fill="E6E6E6"/>
            <w:vAlign w:val="center"/>
          </w:tcPr>
          <w:p w14:paraId="52D214DD" w14:textId="77777777" w:rsidR="0013186D" w:rsidRDefault="00355A4D">
            <w:r>
              <w:t>标准要求</w:t>
            </w:r>
          </w:p>
        </w:tc>
        <w:tc>
          <w:tcPr>
            <w:tcW w:w="5985" w:type="dxa"/>
            <w:gridSpan w:val="6"/>
          </w:tcPr>
          <w:p w14:paraId="60774D82" w14:textId="77777777" w:rsidR="0013186D" w:rsidRDefault="00355A4D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13186D" w14:paraId="70A0726D" w14:textId="77777777">
        <w:tc>
          <w:tcPr>
            <w:tcW w:w="3345" w:type="dxa"/>
            <w:shd w:val="clear" w:color="auto" w:fill="E6E6E6"/>
            <w:vAlign w:val="center"/>
          </w:tcPr>
          <w:p w14:paraId="068658A3" w14:textId="77777777" w:rsidR="0013186D" w:rsidRDefault="00355A4D">
            <w:r>
              <w:t>结论</w:t>
            </w:r>
          </w:p>
        </w:tc>
        <w:tc>
          <w:tcPr>
            <w:tcW w:w="5985" w:type="dxa"/>
            <w:gridSpan w:val="6"/>
          </w:tcPr>
          <w:p w14:paraId="6B031744" w14:textId="77777777" w:rsidR="0013186D" w:rsidRDefault="00355A4D">
            <w:r>
              <w:t>满足</w:t>
            </w:r>
          </w:p>
        </w:tc>
      </w:tr>
    </w:tbl>
    <w:p w14:paraId="5652C0FF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FC2EB27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0" w:name="_Toc90459399"/>
      <w:r>
        <w:rPr>
          <w:color w:val="000000"/>
          <w:kern w:val="2"/>
          <w:szCs w:val="24"/>
        </w:rPr>
        <w:t>外墙</w:t>
      </w:r>
      <w:bookmarkEnd w:id="40"/>
    </w:p>
    <w:p w14:paraId="33C3FBF4" w14:textId="77777777" w:rsidR="0013186D" w:rsidRDefault="00355A4D">
      <w:pPr>
        <w:pStyle w:val="2"/>
        <w:widowControl w:val="0"/>
        <w:rPr>
          <w:kern w:val="2"/>
        </w:rPr>
      </w:pPr>
      <w:bookmarkStart w:id="41" w:name="_Toc90459400"/>
      <w:r>
        <w:rPr>
          <w:kern w:val="2"/>
        </w:rPr>
        <w:t>外墙相关构造</w:t>
      </w:r>
      <w:bookmarkEnd w:id="41"/>
    </w:p>
    <w:p w14:paraId="00A58FBE" w14:textId="77777777" w:rsidR="0013186D" w:rsidRDefault="00355A4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459401"/>
      <w:r>
        <w:rPr>
          <w:color w:val="000000"/>
          <w:kern w:val="2"/>
          <w:szCs w:val="24"/>
        </w:rPr>
        <w:t>外墙构造一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3186D" w14:paraId="36645DC0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A88262A" w14:textId="77777777" w:rsidR="0013186D" w:rsidRDefault="00355A4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2D17AB" w14:textId="77777777" w:rsidR="0013186D" w:rsidRDefault="00355A4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F1A41B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31875C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22AF4F" w14:textId="77777777" w:rsidR="0013186D" w:rsidRDefault="00355A4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AC5035" w14:textId="77777777" w:rsidR="0013186D" w:rsidRDefault="00355A4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8DA0F3" w14:textId="77777777" w:rsidR="0013186D" w:rsidRDefault="00355A4D">
            <w:pPr>
              <w:jc w:val="center"/>
            </w:pPr>
            <w:r>
              <w:t>热惰性指标</w:t>
            </w:r>
          </w:p>
        </w:tc>
      </w:tr>
      <w:tr w:rsidR="0013186D" w14:paraId="35091E05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436D6691" w14:textId="77777777" w:rsidR="0013186D" w:rsidRDefault="0013186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7049E05" w14:textId="77777777" w:rsidR="0013186D" w:rsidRDefault="00355A4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2EFB62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6EC914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24BC04" w14:textId="77777777" w:rsidR="0013186D" w:rsidRDefault="00355A4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4D9E52" w14:textId="77777777" w:rsidR="0013186D" w:rsidRDefault="00355A4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BFAAD2" w14:textId="77777777" w:rsidR="0013186D" w:rsidRDefault="00355A4D">
            <w:pPr>
              <w:jc w:val="center"/>
            </w:pPr>
            <w:r>
              <w:t>D=R*S</w:t>
            </w:r>
          </w:p>
        </w:tc>
      </w:tr>
      <w:tr w:rsidR="0013186D" w14:paraId="001BC27F" w14:textId="77777777">
        <w:tc>
          <w:tcPr>
            <w:tcW w:w="3345" w:type="dxa"/>
            <w:vAlign w:val="center"/>
          </w:tcPr>
          <w:p w14:paraId="39D17697" w14:textId="77777777" w:rsidR="0013186D" w:rsidRDefault="00355A4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33BF515A" w14:textId="77777777" w:rsidR="0013186D" w:rsidRDefault="00355A4D">
            <w:r>
              <w:t>5</w:t>
            </w:r>
          </w:p>
        </w:tc>
        <w:tc>
          <w:tcPr>
            <w:tcW w:w="1075" w:type="dxa"/>
            <w:vAlign w:val="center"/>
          </w:tcPr>
          <w:p w14:paraId="4DA0C302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2B661159" w14:textId="77777777" w:rsidR="0013186D" w:rsidRDefault="00355A4D">
            <w:r>
              <w:t>11.306</w:t>
            </w:r>
          </w:p>
        </w:tc>
        <w:tc>
          <w:tcPr>
            <w:tcW w:w="848" w:type="dxa"/>
            <w:vAlign w:val="center"/>
          </w:tcPr>
          <w:p w14:paraId="05B45336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71E8E3DB" w14:textId="77777777" w:rsidR="0013186D" w:rsidRDefault="00355A4D">
            <w:r>
              <w:t>0.005</w:t>
            </w:r>
          </w:p>
        </w:tc>
        <w:tc>
          <w:tcPr>
            <w:tcW w:w="1064" w:type="dxa"/>
            <w:vAlign w:val="center"/>
          </w:tcPr>
          <w:p w14:paraId="0E7A2CF7" w14:textId="77777777" w:rsidR="0013186D" w:rsidRDefault="00355A4D">
            <w:r>
              <w:t>0.061</w:t>
            </w:r>
          </w:p>
        </w:tc>
      </w:tr>
      <w:tr w:rsidR="0013186D" w14:paraId="4DD45D6C" w14:textId="77777777">
        <w:tc>
          <w:tcPr>
            <w:tcW w:w="3345" w:type="dxa"/>
            <w:vAlign w:val="center"/>
          </w:tcPr>
          <w:p w14:paraId="44012F8B" w14:textId="77777777" w:rsidR="0013186D" w:rsidRDefault="00355A4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7C89C42E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4C381B63" w14:textId="77777777" w:rsidR="0013186D" w:rsidRDefault="00355A4D">
            <w:r>
              <w:t>0.030</w:t>
            </w:r>
          </w:p>
        </w:tc>
        <w:tc>
          <w:tcPr>
            <w:tcW w:w="1075" w:type="dxa"/>
            <w:vAlign w:val="center"/>
          </w:tcPr>
          <w:p w14:paraId="1F7F766A" w14:textId="77777777" w:rsidR="0013186D" w:rsidRDefault="00355A4D">
            <w:r>
              <w:t>0.340</w:t>
            </w:r>
          </w:p>
        </w:tc>
        <w:tc>
          <w:tcPr>
            <w:tcW w:w="848" w:type="dxa"/>
            <w:vAlign w:val="center"/>
          </w:tcPr>
          <w:p w14:paraId="77EE84FD" w14:textId="77777777" w:rsidR="0013186D" w:rsidRDefault="00355A4D">
            <w:r>
              <w:t>1.15</w:t>
            </w:r>
          </w:p>
        </w:tc>
        <w:tc>
          <w:tcPr>
            <w:tcW w:w="1075" w:type="dxa"/>
            <w:vAlign w:val="center"/>
          </w:tcPr>
          <w:p w14:paraId="1470DEDD" w14:textId="77777777" w:rsidR="0013186D" w:rsidRDefault="00355A4D">
            <w:r>
              <w:t>0.580</w:t>
            </w:r>
          </w:p>
        </w:tc>
        <w:tc>
          <w:tcPr>
            <w:tcW w:w="1064" w:type="dxa"/>
            <w:vAlign w:val="center"/>
          </w:tcPr>
          <w:p w14:paraId="49228EFD" w14:textId="77777777" w:rsidR="0013186D" w:rsidRDefault="00355A4D">
            <w:r>
              <w:t>0.227</w:t>
            </w:r>
          </w:p>
        </w:tc>
      </w:tr>
      <w:tr w:rsidR="0013186D" w14:paraId="18227C1B" w14:textId="77777777">
        <w:tc>
          <w:tcPr>
            <w:tcW w:w="3345" w:type="dxa"/>
            <w:vAlign w:val="center"/>
          </w:tcPr>
          <w:p w14:paraId="6710C615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098C0945" w14:textId="77777777" w:rsidR="0013186D" w:rsidRDefault="00355A4D">
            <w:r>
              <w:t>15</w:t>
            </w:r>
          </w:p>
        </w:tc>
        <w:tc>
          <w:tcPr>
            <w:tcW w:w="1075" w:type="dxa"/>
            <w:vAlign w:val="center"/>
          </w:tcPr>
          <w:p w14:paraId="5C4C5649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77970D87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78EEDA2B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7E3493A3" w14:textId="77777777" w:rsidR="0013186D" w:rsidRDefault="00355A4D">
            <w:r>
              <w:t>0.016</w:t>
            </w:r>
          </w:p>
        </w:tc>
        <w:tc>
          <w:tcPr>
            <w:tcW w:w="1064" w:type="dxa"/>
            <w:vAlign w:val="center"/>
          </w:tcPr>
          <w:p w14:paraId="4210C355" w14:textId="77777777" w:rsidR="0013186D" w:rsidRDefault="00355A4D">
            <w:r>
              <w:t>0.183</w:t>
            </w:r>
          </w:p>
        </w:tc>
      </w:tr>
      <w:tr w:rsidR="0013186D" w14:paraId="11960B47" w14:textId="77777777">
        <w:tc>
          <w:tcPr>
            <w:tcW w:w="3345" w:type="dxa"/>
            <w:vAlign w:val="center"/>
          </w:tcPr>
          <w:p w14:paraId="7DFFE4AE" w14:textId="77777777" w:rsidR="0013186D" w:rsidRDefault="00355A4D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5CF4F559" w14:textId="77777777" w:rsidR="0013186D" w:rsidRDefault="00355A4D">
            <w:r>
              <w:t>200</w:t>
            </w:r>
          </w:p>
        </w:tc>
        <w:tc>
          <w:tcPr>
            <w:tcW w:w="1075" w:type="dxa"/>
            <w:vAlign w:val="center"/>
          </w:tcPr>
          <w:p w14:paraId="3C754733" w14:textId="77777777" w:rsidR="0013186D" w:rsidRDefault="00355A4D">
            <w:r>
              <w:t>0.500</w:t>
            </w:r>
          </w:p>
        </w:tc>
        <w:tc>
          <w:tcPr>
            <w:tcW w:w="1075" w:type="dxa"/>
            <w:vAlign w:val="center"/>
          </w:tcPr>
          <w:p w14:paraId="7A3950A2" w14:textId="77777777" w:rsidR="0013186D" w:rsidRDefault="00355A4D">
            <w:r>
              <w:t>7.820</w:t>
            </w:r>
          </w:p>
        </w:tc>
        <w:tc>
          <w:tcPr>
            <w:tcW w:w="848" w:type="dxa"/>
            <w:vAlign w:val="center"/>
          </w:tcPr>
          <w:p w14:paraId="03D74048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73C9AD25" w14:textId="77777777" w:rsidR="0013186D" w:rsidRDefault="00355A4D">
            <w:r>
              <w:t>0.400</w:t>
            </w:r>
          </w:p>
        </w:tc>
        <w:tc>
          <w:tcPr>
            <w:tcW w:w="1064" w:type="dxa"/>
            <w:vAlign w:val="center"/>
          </w:tcPr>
          <w:p w14:paraId="1B045DFA" w14:textId="77777777" w:rsidR="0013186D" w:rsidRDefault="00355A4D">
            <w:r>
              <w:t>3.128</w:t>
            </w:r>
          </w:p>
        </w:tc>
      </w:tr>
      <w:tr w:rsidR="0013186D" w14:paraId="402F0666" w14:textId="77777777">
        <w:tc>
          <w:tcPr>
            <w:tcW w:w="3345" w:type="dxa"/>
            <w:vAlign w:val="center"/>
          </w:tcPr>
          <w:p w14:paraId="443B52E6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32E80C8F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0B369CF9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4930B9D3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6D55A46C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0991BC19" w14:textId="77777777" w:rsidR="0013186D" w:rsidRDefault="00355A4D">
            <w:r>
              <w:t>0.022</w:t>
            </w:r>
          </w:p>
        </w:tc>
        <w:tc>
          <w:tcPr>
            <w:tcW w:w="1064" w:type="dxa"/>
            <w:vAlign w:val="center"/>
          </w:tcPr>
          <w:p w14:paraId="36E9BE1C" w14:textId="77777777" w:rsidR="0013186D" w:rsidRDefault="00355A4D">
            <w:r>
              <w:t>0.245</w:t>
            </w:r>
          </w:p>
        </w:tc>
      </w:tr>
      <w:tr w:rsidR="0013186D" w14:paraId="50E9E78A" w14:textId="77777777">
        <w:tc>
          <w:tcPr>
            <w:tcW w:w="3345" w:type="dxa"/>
            <w:vAlign w:val="center"/>
          </w:tcPr>
          <w:p w14:paraId="671542CE" w14:textId="77777777" w:rsidR="0013186D" w:rsidRDefault="00355A4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5B0CB2D" w14:textId="77777777" w:rsidR="0013186D" w:rsidRDefault="00355A4D">
            <w:r>
              <w:t>260</w:t>
            </w:r>
          </w:p>
        </w:tc>
        <w:tc>
          <w:tcPr>
            <w:tcW w:w="1075" w:type="dxa"/>
            <w:vAlign w:val="center"/>
          </w:tcPr>
          <w:p w14:paraId="5A6F5E3B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7D7ED1F3" w14:textId="77777777" w:rsidR="0013186D" w:rsidRDefault="00355A4D">
            <w:r>
              <w:t>－</w:t>
            </w:r>
          </w:p>
        </w:tc>
        <w:tc>
          <w:tcPr>
            <w:tcW w:w="848" w:type="dxa"/>
            <w:vAlign w:val="center"/>
          </w:tcPr>
          <w:p w14:paraId="0549534A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690CE2AC" w14:textId="77777777" w:rsidR="0013186D" w:rsidRDefault="00355A4D">
            <w:r>
              <w:t>1.023</w:t>
            </w:r>
          </w:p>
        </w:tc>
        <w:tc>
          <w:tcPr>
            <w:tcW w:w="1064" w:type="dxa"/>
            <w:vAlign w:val="center"/>
          </w:tcPr>
          <w:p w14:paraId="2E60C171" w14:textId="77777777" w:rsidR="0013186D" w:rsidRDefault="00355A4D">
            <w:r>
              <w:t>3.843</w:t>
            </w:r>
          </w:p>
        </w:tc>
      </w:tr>
      <w:tr w:rsidR="0013186D" w14:paraId="19D3BD84" w14:textId="77777777">
        <w:tc>
          <w:tcPr>
            <w:tcW w:w="3345" w:type="dxa"/>
            <w:shd w:val="clear" w:color="auto" w:fill="E6E6E6"/>
            <w:vAlign w:val="center"/>
          </w:tcPr>
          <w:p w14:paraId="38646AA8" w14:textId="77777777" w:rsidR="0013186D" w:rsidRDefault="00355A4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F5C7A7B" w14:textId="77777777" w:rsidR="0013186D" w:rsidRDefault="00355A4D">
            <w:pPr>
              <w:jc w:val="center"/>
            </w:pPr>
            <w:r>
              <w:t>0.85</w:t>
            </w:r>
          </w:p>
        </w:tc>
      </w:tr>
    </w:tbl>
    <w:p w14:paraId="6B1A3C1B" w14:textId="77777777" w:rsidR="0013186D" w:rsidRDefault="00355A4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90459402"/>
      <w:r>
        <w:rPr>
          <w:color w:val="000000"/>
          <w:kern w:val="2"/>
          <w:szCs w:val="24"/>
        </w:rPr>
        <w:t>阳台隔墙构造一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3186D" w14:paraId="5D4BA62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6880B8C3" w14:textId="77777777" w:rsidR="0013186D" w:rsidRDefault="00355A4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3D12D8" w14:textId="77777777" w:rsidR="0013186D" w:rsidRDefault="00355A4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08A191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2AFAE3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E7ADAE" w14:textId="77777777" w:rsidR="0013186D" w:rsidRDefault="00355A4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ED688" w14:textId="77777777" w:rsidR="0013186D" w:rsidRDefault="00355A4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17915F1" w14:textId="77777777" w:rsidR="0013186D" w:rsidRDefault="00355A4D">
            <w:pPr>
              <w:jc w:val="center"/>
            </w:pPr>
            <w:r>
              <w:t>热惰性指标</w:t>
            </w:r>
          </w:p>
        </w:tc>
      </w:tr>
      <w:tr w:rsidR="0013186D" w14:paraId="7CB3261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A32EE34" w14:textId="77777777" w:rsidR="0013186D" w:rsidRDefault="0013186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EE92345" w14:textId="77777777" w:rsidR="0013186D" w:rsidRDefault="00355A4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FAFADC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76C03D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B9905E" w14:textId="77777777" w:rsidR="0013186D" w:rsidRDefault="00355A4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E4466F" w14:textId="77777777" w:rsidR="0013186D" w:rsidRDefault="00355A4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6ED375" w14:textId="77777777" w:rsidR="0013186D" w:rsidRDefault="00355A4D">
            <w:pPr>
              <w:jc w:val="center"/>
            </w:pPr>
            <w:r>
              <w:t>D=R*S</w:t>
            </w:r>
          </w:p>
        </w:tc>
      </w:tr>
      <w:tr w:rsidR="0013186D" w14:paraId="5A47B102" w14:textId="77777777">
        <w:tc>
          <w:tcPr>
            <w:tcW w:w="3345" w:type="dxa"/>
            <w:vAlign w:val="center"/>
          </w:tcPr>
          <w:p w14:paraId="7FCA150D" w14:textId="77777777" w:rsidR="0013186D" w:rsidRDefault="00355A4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069690EF" w14:textId="77777777" w:rsidR="0013186D" w:rsidRDefault="00355A4D">
            <w:r>
              <w:t>5</w:t>
            </w:r>
          </w:p>
        </w:tc>
        <w:tc>
          <w:tcPr>
            <w:tcW w:w="1075" w:type="dxa"/>
            <w:vAlign w:val="center"/>
          </w:tcPr>
          <w:p w14:paraId="5942C204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7119FF33" w14:textId="77777777" w:rsidR="0013186D" w:rsidRDefault="00355A4D">
            <w:r>
              <w:t>11.306</w:t>
            </w:r>
          </w:p>
        </w:tc>
        <w:tc>
          <w:tcPr>
            <w:tcW w:w="848" w:type="dxa"/>
            <w:vAlign w:val="center"/>
          </w:tcPr>
          <w:p w14:paraId="0D602903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3D1217B4" w14:textId="77777777" w:rsidR="0013186D" w:rsidRDefault="00355A4D">
            <w:r>
              <w:t>0.005</w:t>
            </w:r>
          </w:p>
        </w:tc>
        <w:tc>
          <w:tcPr>
            <w:tcW w:w="1064" w:type="dxa"/>
            <w:vAlign w:val="center"/>
          </w:tcPr>
          <w:p w14:paraId="7A243665" w14:textId="77777777" w:rsidR="0013186D" w:rsidRDefault="00355A4D">
            <w:r>
              <w:t>0.061</w:t>
            </w:r>
          </w:p>
        </w:tc>
      </w:tr>
      <w:tr w:rsidR="0013186D" w14:paraId="28B06BF8" w14:textId="77777777">
        <w:tc>
          <w:tcPr>
            <w:tcW w:w="3345" w:type="dxa"/>
            <w:vAlign w:val="center"/>
          </w:tcPr>
          <w:p w14:paraId="0B5E7E5C" w14:textId="77777777" w:rsidR="0013186D" w:rsidRDefault="00355A4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32240BA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1419E6FB" w14:textId="77777777" w:rsidR="0013186D" w:rsidRDefault="00355A4D">
            <w:r>
              <w:t>0.030</w:t>
            </w:r>
          </w:p>
        </w:tc>
        <w:tc>
          <w:tcPr>
            <w:tcW w:w="1075" w:type="dxa"/>
            <w:vAlign w:val="center"/>
          </w:tcPr>
          <w:p w14:paraId="40BEE2A1" w14:textId="77777777" w:rsidR="0013186D" w:rsidRDefault="00355A4D">
            <w:r>
              <w:t>0.340</w:t>
            </w:r>
          </w:p>
        </w:tc>
        <w:tc>
          <w:tcPr>
            <w:tcW w:w="848" w:type="dxa"/>
            <w:vAlign w:val="center"/>
          </w:tcPr>
          <w:p w14:paraId="76092436" w14:textId="77777777" w:rsidR="0013186D" w:rsidRDefault="00355A4D">
            <w:r>
              <w:t>1.15</w:t>
            </w:r>
          </w:p>
        </w:tc>
        <w:tc>
          <w:tcPr>
            <w:tcW w:w="1075" w:type="dxa"/>
            <w:vAlign w:val="center"/>
          </w:tcPr>
          <w:p w14:paraId="57BF10C5" w14:textId="77777777" w:rsidR="0013186D" w:rsidRDefault="00355A4D">
            <w:r>
              <w:t>0.580</w:t>
            </w:r>
          </w:p>
        </w:tc>
        <w:tc>
          <w:tcPr>
            <w:tcW w:w="1064" w:type="dxa"/>
            <w:vAlign w:val="center"/>
          </w:tcPr>
          <w:p w14:paraId="57F337CC" w14:textId="77777777" w:rsidR="0013186D" w:rsidRDefault="00355A4D">
            <w:r>
              <w:t>0.227</w:t>
            </w:r>
          </w:p>
        </w:tc>
      </w:tr>
      <w:tr w:rsidR="0013186D" w14:paraId="7A448712" w14:textId="77777777">
        <w:tc>
          <w:tcPr>
            <w:tcW w:w="3345" w:type="dxa"/>
            <w:vAlign w:val="center"/>
          </w:tcPr>
          <w:p w14:paraId="132AE14A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6F117F57" w14:textId="77777777" w:rsidR="0013186D" w:rsidRDefault="00355A4D">
            <w:r>
              <w:t>15</w:t>
            </w:r>
          </w:p>
        </w:tc>
        <w:tc>
          <w:tcPr>
            <w:tcW w:w="1075" w:type="dxa"/>
            <w:vAlign w:val="center"/>
          </w:tcPr>
          <w:p w14:paraId="0D4F13EF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2DBC7DE2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33361A93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3DA63A37" w14:textId="77777777" w:rsidR="0013186D" w:rsidRDefault="00355A4D">
            <w:r>
              <w:t>0.016</w:t>
            </w:r>
          </w:p>
        </w:tc>
        <w:tc>
          <w:tcPr>
            <w:tcW w:w="1064" w:type="dxa"/>
            <w:vAlign w:val="center"/>
          </w:tcPr>
          <w:p w14:paraId="2D142E64" w14:textId="77777777" w:rsidR="0013186D" w:rsidRDefault="00355A4D">
            <w:r>
              <w:t>0.183</w:t>
            </w:r>
          </w:p>
        </w:tc>
      </w:tr>
      <w:tr w:rsidR="0013186D" w14:paraId="1A26F9BB" w14:textId="77777777">
        <w:tc>
          <w:tcPr>
            <w:tcW w:w="3345" w:type="dxa"/>
            <w:vAlign w:val="center"/>
          </w:tcPr>
          <w:p w14:paraId="31FEA817" w14:textId="77777777" w:rsidR="0013186D" w:rsidRDefault="00355A4D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11833939" w14:textId="77777777" w:rsidR="0013186D" w:rsidRDefault="00355A4D">
            <w:r>
              <w:t>200</w:t>
            </w:r>
          </w:p>
        </w:tc>
        <w:tc>
          <w:tcPr>
            <w:tcW w:w="1075" w:type="dxa"/>
            <w:vAlign w:val="center"/>
          </w:tcPr>
          <w:p w14:paraId="72370264" w14:textId="77777777" w:rsidR="0013186D" w:rsidRDefault="00355A4D">
            <w:r>
              <w:t>0.390</w:t>
            </w:r>
          </w:p>
        </w:tc>
        <w:tc>
          <w:tcPr>
            <w:tcW w:w="1075" w:type="dxa"/>
            <w:vAlign w:val="center"/>
          </w:tcPr>
          <w:p w14:paraId="4363A97E" w14:textId="77777777" w:rsidR="0013186D" w:rsidRDefault="00355A4D">
            <w:r>
              <w:t>5.978</w:t>
            </w:r>
          </w:p>
        </w:tc>
        <w:tc>
          <w:tcPr>
            <w:tcW w:w="848" w:type="dxa"/>
            <w:vAlign w:val="center"/>
          </w:tcPr>
          <w:p w14:paraId="616A27A7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40802C8D" w14:textId="77777777" w:rsidR="0013186D" w:rsidRDefault="00355A4D">
            <w:r>
              <w:t>0.513</w:t>
            </w:r>
          </w:p>
        </w:tc>
        <w:tc>
          <w:tcPr>
            <w:tcW w:w="1064" w:type="dxa"/>
            <w:vAlign w:val="center"/>
          </w:tcPr>
          <w:p w14:paraId="1039F2DE" w14:textId="77777777" w:rsidR="0013186D" w:rsidRDefault="00355A4D">
            <w:r>
              <w:t>3.066</w:t>
            </w:r>
          </w:p>
        </w:tc>
      </w:tr>
      <w:tr w:rsidR="0013186D" w14:paraId="26B8BCDE" w14:textId="77777777">
        <w:tc>
          <w:tcPr>
            <w:tcW w:w="3345" w:type="dxa"/>
            <w:vAlign w:val="center"/>
          </w:tcPr>
          <w:p w14:paraId="64472E8F" w14:textId="77777777" w:rsidR="0013186D" w:rsidRDefault="00355A4D">
            <w:r>
              <w:t>石灰砂浆</w:t>
            </w:r>
          </w:p>
        </w:tc>
        <w:tc>
          <w:tcPr>
            <w:tcW w:w="848" w:type="dxa"/>
            <w:vAlign w:val="center"/>
          </w:tcPr>
          <w:p w14:paraId="19D2038F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28DF5619" w14:textId="77777777" w:rsidR="0013186D" w:rsidRDefault="00355A4D">
            <w:r>
              <w:t>0.810</w:t>
            </w:r>
          </w:p>
        </w:tc>
        <w:tc>
          <w:tcPr>
            <w:tcW w:w="1075" w:type="dxa"/>
            <w:vAlign w:val="center"/>
          </w:tcPr>
          <w:p w14:paraId="1AF6CC0F" w14:textId="77777777" w:rsidR="0013186D" w:rsidRDefault="00355A4D">
            <w:r>
              <w:t>10.070</w:t>
            </w:r>
          </w:p>
        </w:tc>
        <w:tc>
          <w:tcPr>
            <w:tcW w:w="848" w:type="dxa"/>
            <w:vAlign w:val="center"/>
          </w:tcPr>
          <w:p w14:paraId="08FF202A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3E818E06" w14:textId="77777777" w:rsidR="0013186D" w:rsidRDefault="00355A4D">
            <w:r>
              <w:t>0.025</w:t>
            </w:r>
          </w:p>
        </w:tc>
        <w:tc>
          <w:tcPr>
            <w:tcW w:w="1064" w:type="dxa"/>
            <w:vAlign w:val="center"/>
          </w:tcPr>
          <w:p w14:paraId="0B3260D0" w14:textId="77777777" w:rsidR="0013186D" w:rsidRDefault="00355A4D">
            <w:r>
              <w:t>0.249</w:t>
            </w:r>
          </w:p>
        </w:tc>
      </w:tr>
      <w:tr w:rsidR="0013186D" w14:paraId="0DF7F1FC" w14:textId="77777777">
        <w:tc>
          <w:tcPr>
            <w:tcW w:w="3345" w:type="dxa"/>
            <w:vAlign w:val="center"/>
          </w:tcPr>
          <w:p w14:paraId="1832580F" w14:textId="77777777" w:rsidR="0013186D" w:rsidRDefault="00355A4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E68EEE5" w14:textId="77777777" w:rsidR="0013186D" w:rsidRDefault="00355A4D">
            <w:r>
              <w:t>260</w:t>
            </w:r>
          </w:p>
        </w:tc>
        <w:tc>
          <w:tcPr>
            <w:tcW w:w="1075" w:type="dxa"/>
            <w:vAlign w:val="center"/>
          </w:tcPr>
          <w:p w14:paraId="7AA1B0E9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280CE62A" w14:textId="77777777" w:rsidR="0013186D" w:rsidRDefault="00355A4D">
            <w:r>
              <w:t>－</w:t>
            </w:r>
          </w:p>
        </w:tc>
        <w:tc>
          <w:tcPr>
            <w:tcW w:w="848" w:type="dxa"/>
            <w:vAlign w:val="center"/>
          </w:tcPr>
          <w:p w14:paraId="11E69521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55F3CB7C" w14:textId="77777777" w:rsidR="0013186D" w:rsidRDefault="00355A4D">
            <w:r>
              <w:t>1.139</w:t>
            </w:r>
          </w:p>
        </w:tc>
        <w:tc>
          <w:tcPr>
            <w:tcW w:w="1064" w:type="dxa"/>
            <w:vAlign w:val="center"/>
          </w:tcPr>
          <w:p w14:paraId="04D22C3E" w14:textId="77777777" w:rsidR="0013186D" w:rsidRDefault="00355A4D">
            <w:r>
              <w:t>3.785</w:t>
            </w:r>
          </w:p>
        </w:tc>
      </w:tr>
      <w:tr w:rsidR="0013186D" w14:paraId="046F980F" w14:textId="77777777">
        <w:tc>
          <w:tcPr>
            <w:tcW w:w="3345" w:type="dxa"/>
            <w:shd w:val="clear" w:color="auto" w:fill="E6E6E6"/>
            <w:vAlign w:val="center"/>
          </w:tcPr>
          <w:p w14:paraId="7C0B1182" w14:textId="77777777" w:rsidR="0013186D" w:rsidRDefault="00355A4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FAB9492" w14:textId="77777777" w:rsidR="0013186D" w:rsidRDefault="00355A4D">
            <w:pPr>
              <w:jc w:val="center"/>
            </w:pPr>
            <w:r>
              <w:t>0.78</w:t>
            </w:r>
          </w:p>
        </w:tc>
      </w:tr>
    </w:tbl>
    <w:p w14:paraId="482923F5" w14:textId="77777777" w:rsidR="0013186D" w:rsidRDefault="00355A4D">
      <w:pPr>
        <w:pStyle w:val="2"/>
        <w:widowControl w:val="0"/>
        <w:rPr>
          <w:kern w:val="2"/>
        </w:rPr>
      </w:pPr>
      <w:bookmarkStart w:id="44" w:name="_Toc90459403"/>
      <w:r>
        <w:rPr>
          <w:kern w:val="2"/>
        </w:rPr>
        <w:t>外墙平均热工特性</w:t>
      </w:r>
      <w:bookmarkEnd w:id="44"/>
    </w:p>
    <w:p w14:paraId="6D5543CB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13186D" w14:paraId="586FF784" w14:textId="77777777">
        <w:tc>
          <w:tcPr>
            <w:tcW w:w="2948" w:type="dxa"/>
            <w:shd w:val="clear" w:color="auto" w:fill="E6E6E6"/>
            <w:vAlign w:val="center"/>
          </w:tcPr>
          <w:p w14:paraId="7B16C21F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322175F" w14:textId="77777777" w:rsidR="0013186D" w:rsidRDefault="00355A4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DE777F2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3F14FFC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B9664EB" w14:textId="77777777" w:rsidR="0013186D" w:rsidRDefault="00355A4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3AA5447" w14:textId="77777777" w:rsidR="0013186D" w:rsidRDefault="00355A4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13186D" w14:paraId="595D1D13" w14:textId="77777777">
        <w:tc>
          <w:tcPr>
            <w:tcW w:w="2948" w:type="dxa"/>
            <w:vAlign w:val="center"/>
          </w:tcPr>
          <w:p w14:paraId="5A7766FB" w14:textId="77777777" w:rsidR="0013186D" w:rsidRDefault="00355A4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31B697D5" w14:textId="77777777" w:rsidR="0013186D" w:rsidRDefault="00355A4D">
            <w:r>
              <w:t>主墙体</w:t>
            </w:r>
          </w:p>
        </w:tc>
        <w:tc>
          <w:tcPr>
            <w:tcW w:w="990" w:type="dxa"/>
            <w:vAlign w:val="center"/>
          </w:tcPr>
          <w:p w14:paraId="44EB8864" w14:textId="77777777" w:rsidR="0013186D" w:rsidRDefault="00355A4D">
            <w:r>
              <w:t>1213.99</w:t>
            </w:r>
          </w:p>
        </w:tc>
        <w:tc>
          <w:tcPr>
            <w:tcW w:w="950" w:type="dxa"/>
            <w:vAlign w:val="center"/>
          </w:tcPr>
          <w:p w14:paraId="1ADC3F25" w14:textId="77777777" w:rsidR="0013186D" w:rsidRDefault="00355A4D">
            <w:r>
              <w:t>0.677</w:t>
            </w:r>
          </w:p>
        </w:tc>
        <w:tc>
          <w:tcPr>
            <w:tcW w:w="1661" w:type="dxa"/>
            <w:vAlign w:val="center"/>
          </w:tcPr>
          <w:p w14:paraId="0E6F279D" w14:textId="77777777" w:rsidR="0013186D" w:rsidRDefault="00355A4D">
            <w:r>
              <w:t>0.85</w:t>
            </w:r>
          </w:p>
        </w:tc>
        <w:tc>
          <w:tcPr>
            <w:tcW w:w="1661" w:type="dxa"/>
            <w:vAlign w:val="center"/>
          </w:tcPr>
          <w:p w14:paraId="594F7C37" w14:textId="77777777" w:rsidR="0013186D" w:rsidRDefault="00355A4D">
            <w:r>
              <w:t>3.84</w:t>
            </w:r>
          </w:p>
        </w:tc>
      </w:tr>
      <w:tr w:rsidR="0013186D" w14:paraId="141F208E" w14:textId="77777777">
        <w:tc>
          <w:tcPr>
            <w:tcW w:w="2948" w:type="dxa"/>
            <w:vAlign w:val="center"/>
          </w:tcPr>
          <w:p w14:paraId="64314C99" w14:textId="77777777" w:rsidR="0013186D" w:rsidRDefault="00355A4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52547C99" w14:textId="77777777" w:rsidR="0013186D" w:rsidRDefault="00355A4D">
            <w:r>
              <w:t>阳台隔墙</w:t>
            </w:r>
          </w:p>
        </w:tc>
        <w:tc>
          <w:tcPr>
            <w:tcW w:w="990" w:type="dxa"/>
            <w:vAlign w:val="center"/>
          </w:tcPr>
          <w:p w14:paraId="0E3CCC75" w14:textId="77777777" w:rsidR="0013186D" w:rsidRDefault="00355A4D">
            <w:r>
              <w:t>579.12</w:t>
            </w:r>
          </w:p>
        </w:tc>
        <w:tc>
          <w:tcPr>
            <w:tcW w:w="950" w:type="dxa"/>
            <w:vAlign w:val="center"/>
          </w:tcPr>
          <w:p w14:paraId="4D7C53EF" w14:textId="77777777" w:rsidR="0013186D" w:rsidRDefault="00355A4D">
            <w:r>
              <w:t>0.323</w:t>
            </w:r>
          </w:p>
        </w:tc>
        <w:tc>
          <w:tcPr>
            <w:tcW w:w="1661" w:type="dxa"/>
            <w:vAlign w:val="center"/>
          </w:tcPr>
          <w:p w14:paraId="35ACD0D7" w14:textId="77777777" w:rsidR="0013186D" w:rsidRDefault="00355A4D">
            <w:r>
              <w:t>0.78</w:t>
            </w:r>
          </w:p>
        </w:tc>
        <w:tc>
          <w:tcPr>
            <w:tcW w:w="1661" w:type="dxa"/>
            <w:vAlign w:val="center"/>
          </w:tcPr>
          <w:p w14:paraId="41D499DA" w14:textId="77777777" w:rsidR="0013186D" w:rsidRDefault="00355A4D">
            <w:r>
              <w:t>3.79</w:t>
            </w:r>
          </w:p>
        </w:tc>
      </w:tr>
      <w:tr w:rsidR="0013186D" w14:paraId="115CBB67" w14:textId="77777777">
        <w:tc>
          <w:tcPr>
            <w:tcW w:w="2948" w:type="dxa"/>
            <w:vAlign w:val="center"/>
          </w:tcPr>
          <w:p w14:paraId="0930B1B2" w14:textId="77777777" w:rsidR="0013186D" w:rsidRDefault="00355A4D">
            <w:r>
              <w:t>合计</w:t>
            </w:r>
          </w:p>
        </w:tc>
        <w:tc>
          <w:tcPr>
            <w:tcW w:w="1120" w:type="dxa"/>
            <w:vAlign w:val="center"/>
          </w:tcPr>
          <w:p w14:paraId="2C1D9F6E" w14:textId="77777777" w:rsidR="0013186D" w:rsidRDefault="0013186D"/>
        </w:tc>
        <w:tc>
          <w:tcPr>
            <w:tcW w:w="990" w:type="dxa"/>
            <w:vAlign w:val="center"/>
          </w:tcPr>
          <w:p w14:paraId="077A076C" w14:textId="77777777" w:rsidR="0013186D" w:rsidRDefault="00355A4D">
            <w:r>
              <w:t>1793.10</w:t>
            </w:r>
          </w:p>
        </w:tc>
        <w:tc>
          <w:tcPr>
            <w:tcW w:w="950" w:type="dxa"/>
            <w:vAlign w:val="center"/>
          </w:tcPr>
          <w:p w14:paraId="6F7B6025" w14:textId="77777777" w:rsidR="0013186D" w:rsidRDefault="00355A4D">
            <w:r>
              <w:t>1.000</w:t>
            </w:r>
          </w:p>
        </w:tc>
        <w:tc>
          <w:tcPr>
            <w:tcW w:w="1661" w:type="dxa"/>
            <w:vAlign w:val="center"/>
          </w:tcPr>
          <w:p w14:paraId="6B246832" w14:textId="77777777" w:rsidR="0013186D" w:rsidRDefault="00355A4D">
            <w:r>
              <w:t>0.83</w:t>
            </w:r>
          </w:p>
        </w:tc>
        <w:tc>
          <w:tcPr>
            <w:tcW w:w="1661" w:type="dxa"/>
            <w:vAlign w:val="center"/>
          </w:tcPr>
          <w:p w14:paraId="6EBE30A2" w14:textId="77777777" w:rsidR="0013186D" w:rsidRDefault="00355A4D">
            <w:r>
              <w:t>3.82</w:t>
            </w:r>
          </w:p>
        </w:tc>
      </w:tr>
      <w:tr w:rsidR="0013186D" w14:paraId="521A5486" w14:textId="77777777">
        <w:tc>
          <w:tcPr>
            <w:tcW w:w="2948" w:type="dxa"/>
            <w:shd w:val="clear" w:color="auto" w:fill="E6E6E6"/>
            <w:vAlign w:val="center"/>
          </w:tcPr>
          <w:p w14:paraId="2D8E1E55" w14:textId="77777777" w:rsidR="0013186D" w:rsidRDefault="00355A4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02E7A65" w14:textId="77777777" w:rsidR="0013186D" w:rsidRDefault="00355A4D">
            <w:pPr>
              <w:jc w:val="center"/>
            </w:pPr>
            <w:r>
              <w:t>3.82 × 1.00 = 3.82</w:t>
            </w:r>
          </w:p>
        </w:tc>
      </w:tr>
    </w:tbl>
    <w:p w14:paraId="57297EBB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13186D" w14:paraId="2528B7C9" w14:textId="77777777">
        <w:tc>
          <w:tcPr>
            <w:tcW w:w="2948" w:type="dxa"/>
            <w:shd w:val="clear" w:color="auto" w:fill="E6E6E6"/>
            <w:vAlign w:val="center"/>
          </w:tcPr>
          <w:p w14:paraId="6DEFB4E8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FFC147B" w14:textId="77777777" w:rsidR="0013186D" w:rsidRDefault="00355A4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4AA7140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9C7716D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3573FE2" w14:textId="77777777" w:rsidR="0013186D" w:rsidRDefault="00355A4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53AA069" w14:textId="77777777" w:rsidR="0013186D" w:rsidRDefault="00355A4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13186D" w14:paraId="482E7F1F" w14:textId="77777777">
        <w:tc>
          <w:tcPr>
            <w:tcW w:w="2948" w:type="dxa"/>
            <w:vAlign w:val="center"/>
          </w:tcPr>
          <w:p w14:paraId="261F531E" w14:textId="77777777" w:rsidR="0013186D" w:rsidRDefault="00355A4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AC4691D" w14:textId="77777777" w:rsidR="0013186D" w:rsidRDefault="00355A4D">
            <w:r>
              <w:t>主墙体</w:t>
            </w:r>
          </w:p>
        </w:tc>
        <w:tc>
          <w:tcPr>
            <w:tcW w:w="990" w:type="dxa"/>
            <w:vAlign w:val="center"/>
          </w:tcPr>
          <w:p w14:paraId="7C012E63" w14:textId="77777777" w:rsidR="0013186D" w:rsidRDefault="00355A4D">
            <w:r>
              <w:t>1681.87</w:t>
            </w:r>
          </w:p>
        </w:tc>
        <w:tc>
          <w:tcPr>
            <w:tcW w:w="950" w:type="dxa"/>
            <w:vAlign w:val="center"/>
          </w:tcPr>
          <w:p w14:paraId="545D764A" w14:textId="77777777" w:rsidR="0013186D" w:rsidRDefault="00355A4D">
            <w:r>
              <w:t>0.754</w:t>
            </w:r>
          </w:p>
        </w:tc>
        <w:tc>
          <w:tcPr>
            <w:tcW w:w="1661" w:type="dxa"/>
            <w:vAlign w:val="center"/>
          </w:tcPr>
          <w:p w14:paraId="208FC522" w14:textId="77777777" w:rsidR="0013186D" w:rsidRDefault="00355A4D">
            <w:r>
              <w:t>0.85</w:t>
            </w:r>
          </w:p>
        </w:tc>
        <w:tc>
          <w:tcPr>
            <w:tcW w:w="1661" w:type="dxa"/>
            <w:vAlign w:val="center"/>
          </w:tcPr>
          <w:p w14:paraId="468A716F" w14:textId="77777777" w:rsidR="0013186D" w:rsidRDefault="00355A4D">
            <w:r>
              <w:t>3.84</w:t>
            </w:r>
          </w:p>
        </w:tc>
      </w:tr>
      <w:tr w:rsidR="0013186D" w14:paraId="26E0E028" w14:textId="77777777">
        <w:tc>
          <w:tcPr>
            <w:tcW w:w="2948" w:type="dxa"/>
            <w:vAlign w:val="center"/>
          </w:tcPr>
          <w:p w14:paraId="3ACFB343" w14:textId="77777777" w:rsidR="0013186D" w:rsidRDefault="00355A4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4D1CD380" w14:textId="77777777" w:rsidR="0013186D" w:rsidRDefault="00355A4D">
            <w:r>
              <w:t>阳台隔墙</w:t>
            </w:r>
          </w:p>
        </w:tc>
        <w:tc>
          <w:tcPr>
            <w:tcW w:w="990" w:type="dxa"/>
            <w:vAlign w:val="center"/>
          </w:tcPr>
          <w:p w14:paraId="65EABE3F" w14:textId="77777777" w:rsidR="0013186D" w:rsidRDefault="00355A4D">
            <w:r>
              <w:t>548.75</w:t>
            </w:r>
          </w:p>
        </w:tc>
        <w:tc>
          <w:tcPr>
            <w:tcW w:w="950" w:type="dxa"/>
            <w:vAlign w:val="center"/>
          </w:tcPr>
          <w:p w14:paraId="7991748A" w14:textId="77777777" w:rsidR="0013186D" w:rsidRDefault="00355A4D">
            <w:r>
              <w:t>0.246</w:t>
            </w:r>
          </w:p>
        </w:tc>
        <w:tc>
          <w:tcPr>
            <w:tcW w:w="1661" w:type="dxa"/>
            <w:vAlign w:val="center"/>
          </w:tcPr>
          <w:p w14:paraId="5C30C36C" w14:textId="77777777" w:rsidR="0013186D" w:rsidRDefault="00355A4D">
            <w:r>
              <w:t>0.78</w:t>
            </w:r>
          </w:p>
        </w:tc>
        <w:tc>
          <w:tcPr>
            <w:tcW w:w="1661" w:type="dxa"/>
            <w:vAlign w:val="center"/>
          </w:tcPr>
          <w:p w14:paraId="55C5F8A6" w14:textId="77777777" w:rsidR="0013186D" w:rsidRDefault="00355A4D">
            <w:r>
              <w:t>3.79</w:t>
            </w:r>
          </w:p>
        </w:tc>
      </w:tr>
      <w:tr w:rsidR="0013186D" w14:paraId="3F3105EF" w14:textId="77777777">
        <w:tc>
          <w:tcPr>
            <w:tcW w:w="2948" w:type="dxa"/>
            <w:vAlign w:val="center"/>
          </w:tcPr>
          <w:p w14:paraId="1C042EEF" w14:textId="77777777" w:rsidR="0013186D" w:rsidRDefault="00355A4D">
            <w:r>
              <w:t>合计</w:t>
            </w:r>
          </w:p>
        </w:tc>
        <w:tc>
          <w:tcPr>
            <w:tcW w:w="1120" w:type="dxa"/>
            <w:vAlign w:val="center"/>
          </w:tcPr>
          <w:p w14:paraId="6789367A" w14:textId="77777777" w:rsidR="0013186D" w:rsidRDefault="0013186D"/>
        </w:tc>
        <w:tc>
          <w:tcPr>
            <w:tcW w:w="990" w:type="dxa"/>
            <w:vAlign w:val="center"/>
          </w:tcPr>
          <w:p w14:paraId="15FBD43E" w14:textId="77777777" w:rsidR="0013186D" w:rsidRDefault="00355A4D">
            <w:r>
              <w:t>2230.62</w:t>
            </w:r>
          </w:p>
        </w:tc>
        <w:tc>
          <w:tcPr>
            <w:tcW w:w="950" w:type="dxa"/>
            <w:vAlign w:val="center"/>
          </w:tcPr>
          <w:p w14:paraId="790A13E7" w14:textId="77777777" w:rsidR="0013186D" w:rsidRDefault="00355A4D">
            <w:r>
              <w:t>1.000</w:t>
            </w:r>
          </w:p>
        </w:tc>
        <w:tc>
          <w:tcPr>
            <w:tcW w:w="1661" w:type="dxa"/>
            <w:vAlign w:val="center"/>
          </w:tcPr>
          <w:p w14:paraId="12AA8CC4" w14:textId="77777777" w:rsidR="0013186D" w:rsidRDefault="00355A4D">
            <w:r>
              <w:t>0.83</w:t>
            </w:r>
          </w:p>
        </w:tc>
        <w:tc>
          <w:tcPr>
            <w:tcW w:w="1661" w:type="dxa"/>
            <w:vAlign w:val="center"/>
          </w:tcPr>
          <w:p w14:paraId="33E6FAD1" w14:textId="77777777" w:rsidR="0013186D" w:rsidRDefault="00355A4D">
            <w:r>
              <w:t>3.83</w:t>
            </w:r>
          </w:p>
        </w:tc>
      </w:tr>
      <w:tr w:rsidR="0013186D" w14:paraId="186D7688" w14:textId="77777777">
        <w:tc>
          <w:tcPr>
            <w:tcW w:w="2948" w:type="dxa"/>
            <w:shd w:val="clear" w:color="auto" w:fill="E6E6E6"/>
            <w:vAlign w:val="center"/>
          </w:tcPr>
          <w:p w14:paraId="56BD6BC7" w14:textId="77777777" w:rsidR="0013186D" w:rsidRDefault="00355A4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3BDC95D9" w14:textId="77777777" w:rsidR="0013186D" w:rsidRDefault="00355A4D">
            <w:pPr>
              <w:jc w:val="center"/>
            </w:pPr>
            <w:r>
              <w:t>3.83 × 1.00 = 3.83</w:t>
            </w:r>
          </w:p>
        </w:tc>
      </w:tr>
    </w:tbl>
    <w:p w14:paraId="3A690AEF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13186D" w14:paraId="56695AFF" w14:textId="77777777">
        <w:tc>
          <w:tcPr>
            <w:tcW w:w="2948" w:type="dxa"/>
            <w:shd w:val="clear" w:color="auto" w:fill="E6E6E6"/>
            <w:vAlign w:val="center"/>
          </w:tcPr>
          <w:p w14:paraId="6AD55042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474E13A" w14:textId="77777777" w:rsidR="0013186D" w:rsidRDefault="00355A4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2F11B40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6AF5465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1F4580FB" w14:textId="77777777" w:rsidR="0013186D" w:rsidRDefault="00355A4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871F24D" w14:textId="77777777" w:rsidR="0013186D" w:rsidRDefault="00355A4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13186D" w14:paraId="30A40BD4" w14:textId="77777777">
        <w:tc>
          <w:tcPr>
            <w:tcW w:w="2948" w:type="dxa"/>
            <w:vAlign w:val="center"/>
          </w:tcPr>
          <w:p w14:paraId="22D4DF7A" w14:textId="77777777" w:rsidR="0013186D" w:rsidRDefault="00355A4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5B8E01F1" w14:textId="77777777" w:rsidR="0013186D" w:rsidRDefault="00355A4D">
            <w:r>
              <w:t>主墙体</w:t>
            </w:r>
          </w:p>
        </w:tc>
        <w:tc>
          <w:tcPr>
            <w:tcW w:w="990" w:type="dxa"/>
            <w:vAlign w:val="center"/>
          </w:tcPr>
          <w:p w14:paraId="71ED6459" w14:textId="77777777" w:rsidR="0013186D" w:rsidRDefault="00355A4D">
            <w:r>
              <w:t>1772.95</w:t>
            </w:r>
          </w:p>
        </w:tc>
        <w:tc>
          <w:tcPr>
            <w:tcW w:w="950" w:type="dxa"/>
            <w:vAlign w:val="center"/>
          </w:tcPr>
          <w:p w14:paraId="3B2F9674" w14:textId="77777777" w:rsidR="0013186D" w:rsidRDefault="00355A4D">
            <w:r>
              <w:t>0.781</w:t>
            </w:r>
          </w:p>
        </w:tc>
        <w:tc>
          <w:tcPr>
            <w:tcW w:w="1661" w:type="dxa"/>
            <w:vAlign w:val="center"/>
          </w:tcPr>
          <w:p w14:paraId="2BABBE2D" w14:textId="77777777" w:rsidR="0013186D" w:rsidRDefault="00355A4D">
            <w:r>
              <w:t>0.85</w:t>
            </w:r>
          </w:p>
        </w:tc>
        <w:tc>
          <w:tcPr>
            <w:tcW w:w="1661" w:type="dxa"/>
            <w:vAlign w:val="center"/>
          </w:tcPr>
          <w:p w14:paraId="76AB9C9C" w14:textId="77777777" w:rsidR="0013186D" w:rsidRDefault="00355A4D">
            <w:r>
              <w:t>3.84</w:t>
            </w:r>
          </w:p>
        </w:tc>
      </w:tr>
      <w:tr w:rsidR="0013186D" w14:paraId="2797A703" w14:textId="77777777">
        <w:tc>
          <w:tcPr>
            <w:tcW w:w="2948" w:type="dxa"/>
            <w:vAlign w:val="center"/>
          </w:tcPr>
          <w:p w14:paraId="206680EF" w14:textId="77777777" w:rsidR="0013186D" w:rsidRDefault="00355A4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176D1E27" w14:textId="77777777" w:rsidR="0013186D" w:rsidRDefault="00355A4D">
            <w:r>
              <w:t>阳台隔墙</w:t>
            </w:r>
          </w:p>
        </w:tc>
        <w:tc>
          <w:tcPr>
            <w:tcW w:w="990" w:type="dxa"/>
            <w:vAlign w:val="center"/>
          </w:tcPr>
          <w:p w14:paraId="502A8307" w14:textId="77777777" w:rsidR="0013186D" w:rsidRDefault="00355A4D">
            <w:r>
              <w:t>495.85</w:t>
            </w:r>
          </w:p>
        </w:tc>
        <w:tc>
          <w:tcPr>
            <w:tcW w:w="950" w:type="dxa"/>
            <w:vAlign w:val="center"/>
          </w:tcPr>
          <w:p w14:paraId="09F17A9D" w14:textId="77777777" w:rsidR="0013186D" w:rsidRDefault="00355A4D">
            <w:r>
              <w:t>0.219</w:t>
            </w:r>
          </w:p>
        </w:tc>
        <w:tc>
          <w:tcPr>
            <w:tcW w:w="1661" w:type="dxa"/>
            <w:vAlign w:val="center"/>
          </w:tcPr>
          <w:p w14:paraId="0FF98F10" w14:textId="77777777" w:rsidR="0013186D" w:rsidRDefault="00355A4D">
            <w:r>
              <w:t>0.78</w:t>
            </w:r>
          </w:p>
        </w:tc>
        <w:tc>
          <w:tcPr>
            <w:tcW w:w="1661" w:type="dxa"/>
            <w:vAlign w:val="center"/>
          </w:tcPr>
          <w:p w14:paraId="73F20ADD" w14:textId="77777777" w:rsidR="0013186D" w:rsidRDefault="00355A4D">
            <w:r>
              <w:t>3.79</w:t>
            </w:r>
          </w:p>
        </w:tc>
      </w:tr>
      <w:tr w:rsidR="0013186D" w14:paraId="08CE4FB3" w14:textId="77777777">
        <w:tc>
          <w:tcPr>
            <w:tcW w:w="2948" w:type="dxa"/>
            <w:vAlign w:val="center"/>
          </w:tcPr>
          <w:p w14:paraId="7FEEF920" w14:textId="77777777" w:rsidR="0013186D" w:rsidRDefault="00355A4D">
            <w:r>
              <w:t>合计</w:t>
            </w:r>
          </w:p>
        </w:tc>
        <w:tc>
          <w:tcPr>
            <w:tcW w:w="1120" w:type="dxa"/>
            <w:vAlign w:val="center"/>
          </w:tcPr>
          <w:p w14:paraId="0DD83511" w14:textId="77777777" w:rsidR="0013186D" w:rsidRDefault="0013186D"/>
        </w:tc>
        <w:tc>
          <w:tcPr>
            <w:tcW w:w="990" w:type="dxa"/>
            <w:vAlign w:val="center"/>
          </w:tcPr>
          <w:p w14:paraId="3A788B24" w14:textId="77777777" w:rsidR="0013186D" w:rsidRDefault="00355A4D">
            <w:r>
              <w:t>2268.80</w:t>
            </w:r>
          </w:p>
        </w:tc>
        <w:tc>
          <w:tcPr>
            <w:tcW w:w="950" w:type="dxa"/>
            <w:vAlign w:val="center"/>
          </w:tcPr>
          <w:p w14:paraId="3D7EC63C" w14:textId="77777777" w:rsidR="0013186D" w:rsidRDefault="00355A4D">
            <w:r>
              <w:t>1.000</w:t>
            </w:r>
          </w:p>
        </w:tc>
        <w:tc>
          <w:tcPr>
            <w:tcW w:w="1661" w:type="dxa"/>
            <w:vAlign w:val="center"/>
          </w:tcPr>
          <w:p w14:paraId="4387C3B0" w14:textId="77777777" w:rsidR="0013186D" w:rsidRDefault="00355A4D">
            <w:r>
              <w:t>0.84</w:t>
            </w:r>
          </w:p>
        </w:tc>
        <w:tc>
          <w:tcPr>
            <w:tcW w:w="1661" w:type="dxa"/>
            <w:vAlign w:val="center"/>
          </w:tcPr>
          <w:p w14:paraId="4A6B1340" w14:textId="77777777" w:rsidR="0013186D" w:rsidRDefault="00355A4D">
            <w:r>
              <w:t>3.83</w:t>
            </w:r>
          </w:p>
        </w:tc>
      </w:tr>
      <w:tr w:rsidR="0013186D" w14:paraId="7498D569" w14:textId="77777777">
        <w:tc>
          <w:tcPr>
            <w:tcW w:w="2948" w:type="dxa"/>
            <w:shd w:val="clear" w:color="auto" w:fill="E6E6E6"/>
            <w:vAlign w:val="center"/>
          </w:tcPr>
          <w:p w14:paraId="6DD44A82" w14:textId="77777777" w:rsidR="0013186D" w:rsidRDefault="00355A4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43B5E2F" w14:textId="77777777" w:rsidR="0013186D" w:rsidRDefault="00355A4D">
            <w:pPr>
              <w:jc w:val="center"/>
            </w:pPr>
            <w:r>
              <w:t>3.83 × 1.00 = 3.83</w:t>
            </w:r>
          </w:p>
        </w:tc>
      </w:tr>
    </w:tbl>
    <w:p w14:paraId="26402105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13186D" w14:paraId="150D7625" w14:textId="77777777">
        <w:tc>
          <w:tcPr>
            <w:tcW w:w="2948" w:type="dxa"/>
            <w:shd w:val="clear" w:color="auto" w:fill="E6E6E6"/>
            <w:vAlign w:val="center"/>
          </w:tcPr>
          <w:p w14:paraId="053F8AAC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1B79164" w14:textId="77777777" w:rsidR="0013186D" w:rsidRDefault="00355A4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A51B047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AE44C84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3582AB0" w14:textId="77777777" w:rsidR="0013186D" w:rsidRDefault="00355A4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86A6766" w14:textId="77777777" w:rsidR="0013186D" w:rsidRDefault="00355A4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13186D" w14:paraId="4C7A2F59" w14:textId="77777777">
        <w:tc>
          <w:tcPr>
            <w:tcW w:w="2948" w:type="dxa"/>
            <w:vAlign w:val="center"/>
          </w:tcPr>
          <w:p w14:paraId="407A24DC" w14:textId="77777777" w:rsidR="0013186D" w:rsidRDefault="00355A4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28E4E756" w14:textId="77777777" w:rsidR="0013186D" w:rsidRDefault="00355A4D">
            <w:r>
              <w:t>主墙体</w:t>
            </w:r>
          </w:p>
        </w:tc>
        <w:tc>
          <w:tcPr>
            <w:tcW w:w="990" w:type="dxa"/>
            <w:vAlign w:val="center"/>
          </w:tcPr>
          <w:p w14:paraId="708B98CB" w14:textId="77777777" w:rsidR="0013186D" w:rsidRDefault="00355A4D">
            <w:r>
              <w:t>1739.63</w:t>
            </w:r>
          </w:p>
        </w:tc>
        <w:tc>
          <w:tcPr>
            <w:tcW w:w="950" w:type="dxa"/>
            <w:vAlign w:val="center"/>
          </w:tcPr>
          <w:p w14:paraId="367199AF" w14:textId="77777777" w:rsidR="0013186D" w:rsidRDefault="00355A4D">
            <w:r>
              <w:t>0.836</w:t>
            </w:r>
          </w:p>
        </w:tc>
        <w:tc>
          <w:tcPr>
            <w:tcW w:w="1661" w:type="dxa"/>
            <w:vAlign w:val="center"/>
          </w:tcPr>
          <w:p w14:paraId="3F21A4D1" w14:textId="77777777" w:rsidR="0013186D" w:rsidRDefault="00355A4D">
            <w:r>
              <w:t>0.85</w:t>
            </w:r>
          </w:p>
        </w:tc>
        <w:tc>
          <w:tcPr>
            <w:tcW w:w="1661" w:type="dxa"/>
            <w:vAlign w:val="center"/>
          </w:tcPr>
          <w:p w14:paraId="08BCC264" w14:textId="77777777" w:rsidR="0013186D" w:rsidRDefault="00355A4D">
            <w:r>
              <w:t>3.84</w:t>
            </w:r>
          </w:p>
        </w:tc>
      </w:tr>
      <w:tr w:rsidR="0013186D" w14:paraId="6A64299D" w14:textId="77777777">
        <w:tc>
          <w:tcPr>
            <w:tcW w:w="2948" w:type="dxa"/>
            <w:vAlign w:val="center"/>
          </w:tcPr>
          <w:p w14:paraId="06774BF1" w14:textId="77777777" w:rsidR="0013186D" w:rsidRDefault="00355A4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29A91187" w14:textId="77777777" w:rsidR="0013186D" w:rsidRDefault="00355A4D">
            <w:r>
              <w:t>阳台隔墙</w:t>
            </w:r>
          </w:p>
        </w:tc>
        <w:tc>
          <w:tcPr>
            <w:tcW w:w="990" w:type="dxa"/>
            <w:vAlign w:val="center"/>
          </w:tcPr>
          <w:p w14:paraId="56122BA1" w14:textId="77777777" w:rsidR="0013186D" w:rsidRDefault="00355A4D">
            <w:r>
              <w:t>341.64</w:t>
            </w:r>
          </w:p>
        </w:tc>
        <w:tc>
          <w:tcPr>
            <w:tcW w:w="950" w:type="dxa"/>
            <w:vAlign w:val="center"/>
          </w:tcPr>
          <w:p w14:paraId="12209330" w14:textId="77777777" w:rsidR="0013186D" w:rsidRDefault="00355A4D">
            <w:r>
              <w:t>0.164</w:t>
            </w:r>
          </w:p>
        </w:tc>
        <w:tc>
          <w:tcPr>
            <w:tcW w:w="1661" w:type="dxa"/>
            <w:vAlign w:val="center"/>
          </w:tcPr>
          <w:p w14:paraId="06BB47CC" w14:textId="77777777" w:rsidR="0013186D" w:rsidRDefault="00355A4D">
            <w:r>
              <w:t>0.78</w:t>
            </w:r>
          </w:p>
        </w:tc>
        <w:tc>
          <w:tcPr>
            <w:tcW w:w="1661" w:type="dxa"/>
            <w:vAlign w:val="center"/>
          </w:tcPr>
          <w:p w14:paraId="59BE08CB" w14:textId="77777777" w:rsidR="0013186D" w:rsidRDefault="00355A4D">
            <w:r>
              <w:t>3.79</w:t>
            </w:r>
          </w:p>
        </w:tc>
      </w:tr>
      <w:tr w:rsidR="0013186D" w14:paraId="484C77BB" w14:textId="77777777">
        <w:tc>
          <w:tcPr>
            <w:tcW w:w="2948" w:type="dxa"/>
            <w:vAlign w:val="center"/>
          </w:tcPr>
          <w:p w14:paraId="1F9D4C05" w14:textId="77777777" w:rsidR="0013186D" w:rsidRDefault="00355A4D">
            <w:r>
              <w:t>合计</w:t>
            </w:r>
          </w:p>
        </w:tc>
        <w:tc>
          <w:tcPr>
            <w:tcW w:w="1120" w:type="dxa"/>
            <w:vAlign w:val="center"/>
          </w:tcPr>
          <w:p w14:paraId="707A2971" w14:textId="77777777" w:rsidR="0013186D" w:rsidRDefault="0013186D"/>
        </w:tc>
        <w:tc>
          <w:tcPr>
            <w:tcW w:w="990" w:type="dxa"/>
            <w:vAlign w:val="center"/>
          </w:tcPr>
          <w:p w14:paraId="1994B4C9" w14:textId="77777777" w:rsidR="0013186D" w:rsidRDefault="00355A4D">
            <w:r>
              <w:t>2081.27</w:t>
            </w:r>
          </w:p>
        </w:tc>
        <w:tc>
          <w:tcPr>
            <w:tcW w:w="950" w:type="dxa"/>
            <w:vAlign w:val="center"/>
          </w:tcPr>
          <w:p w14:paraId="78E849AC" w14:textId="77777777" w:rsidR="0013186D" w:rsidRDefault="00355A4D">
            <w:r>
              <w:t>1.000</w:t>
            </w:r>
          </w:p>
        </w:tc>
        <w:tc>
          <w:tcPr>
            <w:tcW w:w="1661" w:type="dxa"/>
            <w:vAlign w:val="center"/>
          </w:tcPr>
          <w:p w14:paraId="025F56B5" w14:textId="77777777" w:rsidR="0013186D" w:rsidRDefault="00355A4D">
            <w:r>
              <w:t>0.84</w:t>
            </w:r>
          </w:p>
        </w:tc>
        <w:tc>
          <w:tcPr>
            <w:tcW w:w="1661" w:type="dxa"/>
            <w:vAlign w:val="center"/>
          </w:tcPr>
          <w:p w14:paraId="1E8DFDC0" w14:textId="77777777" w:rsidR="0013186D" w:rsidRDefault="00355A4D">
            <w:r>
              <w:t>3.83</w:t>
            </w:r>
          </w:p>
        </w:tc>
      </w:tr>
      <w:tr w:rsidR="0013186D" w14:paraId="0B355D5D" w14:textId="77777777">
        <w:tc>
          <w:tcPr>
            <w:tcW w:w="2948" w:type="dxa"/>
            <w:shd w:val="clear" w:color="auto" w:fill="E6E6E6"/>
            <w:vAlign w:val="center"/>
          </w:tcPr>
          <w:p w14:paraId="389A2EA1" w14:textId="77777777" w:rsidR="0013186D" w:rsidRDefault="00355A4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DFBAD55" w14:textId="77777777" w:rsidR="0013186D" w:rsidRDefault="00355A4D">
            <w:pPr>
              <w:jc w:val="center"/>
            </w:pPr>
            <w:r>
              <w:t>3.83 × 1.00 = 3.83</w:t>
            </w:r>
          </w:p>
        </w:tc>
      </w:tr>
    </w:tbl>
    <w:p w14:paraId="194B7734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13186D" w14:paraId="690CAA6A" w14:textId="77777777">
        <w:tc>
          <w:tcPr>
            <w:tcW w:w="2948" w:type="dxa"/>
            <w:shd w:val="clear" w:color="auto" w:fill="E6E6E6"/>
            <w:vAlign w:val="center"/>
          </w:tcPr>
          <w:p w14:paraId="7F28C520" w14:textId="77777777" w:rsidR="0013186D" w:rsidRDefault="00355A4D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5A1F6884" w14:textId="77777777" w:rsidR="0013186D" w:rsidRDefault="00355A4D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1F96E97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145A24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CD2F543" w14:textId="77777777" w:rsidR="0013186D" w:rsidRDefault="00355A4D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418088C" w14:textId="77777777" w:rsidR="0013186D" w:rsidRDefault="00355A4D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13186D" w14:paraId="5FC613DA" w14:textId="77777777">
        <w:tc>
          <w:tcPr>
            <w:tcW w:w="2948" w:type="dxa"/>
            <w:vAlign w:val="center"/>
          </w:tcPr>
          <w:p w14:paraId="25F29042" w14:textId="77777777" w:rsidR="0013186D" w:rsidRDefault="00355A4D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594EF18" w14:textId="77777777" w:rsidR="0013186D" w:rsidRDefault="00355A4D">
            <w:r>
              <w:t>主墙体</w:t>
            </w:r>
          </w:p>
        </w:tc>
        <w:tc>
          <w:tcPr>
            <w:tcW w:w="990" w:type="dxa"/>
            <w:vAlign w:val="center"/>
          </w:tcPr>
          <w:p w14:paraId="1DA551A0" w14:textId="77777777" w:rsidR="0013186D" w:rsidRDefault="00355A4D">
            <w:r>
              <w:t>6408.43</w:t>
            </w:r>
          </w:p>
        </w:tc>
        <w:tc>
          <w:tcPr>
            <w:tcW w:w="950" w:type="dxa"/>
            <w:vAlign w:val="center"/>
          </w:tcPr>
          <w:p w14:paraId="6A391BCC" w14:textId="77777777" w:rsidR="0013186D" w:rsidRDefault="00355A4D">
            <w:r>
              <w:t>0.765</w:t>
            </w:r>
          </w:p>
        </w:tc>
        <w:tc>
          <w:tcPr>
            <w:tcW w:w="1661" w:type="dxa"/>
            <w:vAlign w:val="center"/>
          </w:tcPr>
          <w:p w14:paraId="2BEC558D" w14:textId="77777777" w:rsidR="0013186D" w:rsidRDefault="00355A4D">
            <w:r>
              <w:t>0.85</w:t>
            </w:r>
          </w:p>
        </w:tc>
        <w:tc>
          <w:tcPr>
            <w:tcW w:w="1661" w:type="dxa"/>
            <w:vAlign w:val="center"/>
          </w:tcPr>
          <w:p w14:paraId="249AC00A" w14:textId="77777777" w:rsidR="0013186D" w:rsidRDefault="00355A4D">
            <w:r>
              <w:t>3.84</w:t>
            </w:r>
          </w:p>
        </w:tc>
      </w:tr>
      <w:tr w:rsidR="0013186D" w14:paraId="76F4F219" w14:textId="77777777">
        <w:tc>
          <w:tcPr>
            <w:tcW w:w="2948" w:type="dxa"/>
            <w:vAlign w:val="center"/>
          </w:tcPr>
          <w:p w14:paraId="4CF47254" w14:textId="77777777" w:rsidR="0013186D" w:rsidRDefault="00355A4D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58D2DC14" w14:textId="77777777" w:rsidR="0013186D" w:rsidRDefault="00355A4D">
            <w:r>
              <w:t>阳台隔墙</w:t>
            </w:r>
          </w:p>
        </w:tc>
        <w:tc>
          <w:tcPr>
            <w:tcW w:w="990" w:type="dxa"/>
            <w:vAlign w:val="center"/>
          </w:tcPr>
          <w:p w14:paraId="2C51C3C2" w14:textId="77777777" w:rsidR="0013186D" w:rsidRDefault="00355A4D">
            <w:r>
              <w:t>1965.35</w:t>
            </w:r>
          </w:p>
        </w:tc>
        <w:tc>
          <w:tcPr>
            <w:tcW w:w="950" w:type="dxa"/>
            <w:vAlign w:val="center"/>
          </w:tcPr>
          <w:p w14:paraId="57CFB0CF" w14:textId="77777777" w:rsidR="0013186D" w:rsidRDefault="00355A4D">
            <w:r>
              <w:t>0.235</w:t>
            </w:r>
          </w:p>
        </w:tc>
        <w:tc>
          <w:tcPr>
            <w:tcW w:w="1661" w:type="dxa"/>
            <w:vAlign w:val="center"/>
          </w:tcPr>
          <w:p w14:paraId="55BECC0A" w14:textId="77777777" w:rsidR="0013186D" w:rsidRDefault="00355A4D">
            <w:r>
              <w:t>0.78</w:t>
            </w:r>
          </w:p>
        </w:tc>
        <w:tc>
          <w:tcPr>
            <w:tcW w:w="1661" w:type="dxa"/>
            <w:vAlign w:val="center"/>
          </w:tcPr>
          <w:p w14:paraId="13A6897B" w14:textId="77777777" w:rsidR="0013186D" w:rsidRDefault="00355A4D">
            <w:r>
              <w:t>3.79</w:t>
            </w:r>
          </w:p>
        </w:tc>
      </w:tr>
      <w:tr w:rsidR="0013186D" w14:paraId="23CD698B" w14:textId="77777777">
        <w:tc>
          <w:tcPr>
            <w:tcW w:w="2948" w:type="dxa"/>
            <w:vAlign w:val="center"/>
          </w:tcPr>
          <w:p w14:paraId="2DF88EB0" w14:textId="77777777" w:rsidR="0013186D" w:rsidRDefault="00355A4D">
            <w:r>
              <w:t>合计</w:t>
            </w:r>
          </w:p>
        </w:tc>
        <w:tc>
          <w:tcPr>
            <w:tcW w:w="1120" w:type="dxa"/>
            <w:vAlign w:val="center"/>
          </w:tcPr>
          <w:p w14:paraId="3386B51A" w14:textId="77777777" w:rsidR="0013186D" w:rsidRDefault="0013186D"/>
        </w:tc>
        <w:tc>
          <w:tcPr>
            <w:tcW w:w="990" w:type="dxa"/>
            <w:vAlign w:val="center"/>
          </w:tcPr>
          <w:p w14:paraId="51DE8501" w14:textId="77777777" w:rsidR="0013186D" w:rsidRDefault="00355A4D">
            <w:r>
              <w:t>8373.78</w:t>
            </w:r>
          </w:p>
        </w:tc>
        <w:tc>
          <w:tcPr>
            <w:tcW w:w="950" w:type="dxa"/>
            <w:vAlign w:val="center"/>
          </w:tcPr>
          <w:p w14:paraId="60A15A0B" w14:textId="77777777" w:rsidR="0013186D" w:rsidRDefault="00355A4D">
            <w:r>
              <w:t>1.000</w:t>
            </w:r>
          </w:p>
        </w:tc>
        <w:tc>
          <w:tcPr>
            <w:tcW w:w="1661" w:type="dxa"/>
            <w:vAlign w:val="center"/>
          </w:tcPr>
          <w:p w14:paraId="29083A4E" w14:textId="77777777" w:rsidR="0013186D" w:rsidRDefault="00355A4D">
            <w:r>
              <w:t>0.83</w:t>
            </w:r>
          </w:p>
        </w:tc>
        <w:tc>
          <w:tcPr>
            <w:tcW w:w="1661" w:type="dxa"/>
            <w:vAlign w:val="center"/>
          </w:tcPr>
          <w:p w14:paraId="3BB181CD" w14:textId="77777777" w:rsidR="0013186D" w:rsidRDefault="00355A4D">
            <w:r>
              <w:t>3.83</w:t>
            </w:r>
          </w:p>
        </w:tc>
      </w:tr>
      <w:tr w:rsidR="0013186D" w14:paraId="0922C88E" w14:textId="77777777">
        <w:tc>
          <w:tcPr>
            <w:tcW w:w="2948" w:type="dxa"/>
            <w:shd w:val="clear" w:color="auto" w:fill="E6E6E6"/>
            <w:vAlign w:val="center"/>
          </w:tcPr>
          <w:p w14:paraId="1A56CBB2" w14:textId="77777777" w:rsidR="0013186D" w:rsidRDefault="00355A4D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0ED1291C" w14:textId="77777777" w:rsidR="0013186D" w:rsidRDefault="00355A4D">
            <w:pPr>
              <w:jc w:val="center"/>
            </w:pPr>
            <w:r>
              <w:t>3.83 × 1.00 = 3.83</w:t>
            </w:r>
          </w:p>
        </w:tc>
      </w:tr>
      <w:tr w:rsidR="0013186D" w14:paraId="24A61B2B" w14:textId="77777777">
        <w:tc>
          <w:tcPr>
            <w:tcW w:w="2948" w:type="dxa"/>
            <w:shd w:val="clear" w:color="auto" w:fill="E6E6E6"/>
            <w:vAlign w:val="center"/>
          </w:tcPr>
          <w:p w14:paraId="1674979A" w14:textId="77777777" w:rsidR="0013186D" w:rsidRDefault="00355A4D">
            <w:r>
              <w:t>标准依据</w:t>
            </w:r>
          </w:p>
        </w:tc>
        <w:tc>
          <w:tcPr>
            <w:tcW w:w="6382" w:type="dxa"/>
            <w:gridSpan w:val="5"/>
          </w:tcPr>
          <w:p w14:paraId="11E8A246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13186D" w14:paraId="6ED8AE21" w14:textId="77777777">
        <w:tc>
          <w:tcPr>
            <w:tcW w:w="2948" w:type="dxa"/>
            <w:shd w:val="clear" w:color="auto" w:fill="E6E6E6"/>
            <w:vAlign w:val="center"/>
          </w:tcPr>
          <w:p w14:paraId="136CFBE4" w14:textId="77777777" w:rsidR="0013186D" w:rsidRDefault="00355A4D">
            <w:r>
              <w:t>标准要求</w:t>
            </w:r>
          </w:p>
        </w:tc>
        <w:tc>
          <w:tcPr>
            <w:tcW w:w="6382" w:type="dxa"/>
            <w:gridSpan w:val="5"/>
          </w:tcPr>
          <w:p w14:paraId="5708274E" w14:textId="77777777" w:rsidR="0013186D" w:rsidRDefault="00355A4D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13186D" w14:paraId="08057A6C" w14:textId="77777777">
        <w:tc>
          <w:tcPr>
            <w:tcW w:w="2948" w:type="dxa"/>
            <w:shd w:val="clear" w:color="auto" w:fill="E6E6E6"/>
            <w:vAlign w:val="center"/>
          </w:tcPr>
          <w:p w14:paraId="099D1D2E" w14:textId="77777777" w:rsidR="0013186D" w:rsidRDefault="00355A4D">
            <w:r>
              <w:t>结论</w:t>
            </w:r>
          </w:p>
        </w:tc>
        <w:tc>
          <w:tcPr>
            <w:tcW w:w="6382" w:type="dxa"/>
            <w:gridSpan w:val="5"/>
          </w:tcPr>
          <w:p w14:paraId="6B75247B" w14:textId="77777777" w:rsidR="0013186D" w:rsidRDefault="00355A4D">
            <w:r>
              <w:t>满足</w:t>
            </w:r>
          </w:p>
        </w:tc>
      </w:tr>
    </w:tbl>
    <w:p w14:paraId="55363EE6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D17EA34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5" w:name="_Toc90459404"/>
      <w:r>
        <w:rPr>
          <w:color w:val="000000"/>
          <w:kern w:val="2"/>
          <w:szCs w:val="24"/>
        </w:rPr>
        <w:t>挑空楼板构造</w:t>
      </w:r>
      <w:bookmarkEnd w:id="45"/>
    </w:p>
    <w:p w14:paraId="39808EE7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13F70EBC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90459405"/>
      <w:r>
        <w:rPr>
          <w:color w:val="000000"/>
          <w:kern w:val="2"/>
          <w:szCs w:val="24"/>
        </w:rPr>
        <w:t>采暖与非采暖隔墙</w:t>
      </w:r>
      <w:bookmarkEnd w:id="46"/>
    </w:p>
    <w:p w14:paraId="07FCFB79" w14:textId="77777777" w:rsidR="0013186D" w:rsidRDefault="00355A4D">
      <w:pPr>
        <w:pStyle w:val="2"/>
        <w:widowControl w:val="0"/>
        <w:rPr>
          <w:kern w:val="2"/>
        </w:rPr>
      </w:pPr>
      <w:bookmarkStart w:id="47" w:name="_Toc90459406"/>
      <w:r>
        <w:rPr>
          <w:kern w:val="2"/>
        </w:rPr>
        <w:t>楼梯间隔墙构造一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3186D" w14:paraId="0E36EEDD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F47F4C7" w14:textId="77777777" w:rsidR="0013186D" w:rsidRDefault="00355A4D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862306" w14:textId="77777777" w:rsidR="0013186D" w:rsidRDefault="00355A4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FA87E0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3B8F65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F8C246" w14:textId="77777777" w:rsidR="0013186D" w:rsidRDefault="00355A4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41D430" w14:textId="77777777" w:rsidR="0013186D" w:rsidRDefault="00355A4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7630B1" w14:textId="77777777" w:rsidR="0013186D" w:rsidRDefault="00355A4D">
            <w:pPr>
              <w:jc w:val="center"/>
            </w:pPr>
            <w:r>
              <w:t>热惰性指标</w:t>
            </w:r>
          </w:p>
        </w:tc>
      </w:tr>
      <w:tr w:rsidR="0013186D" w14:paraId="2A6CF77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C7651B9" w14:textId="77777777" w:rsidR="0013186D" w:rsidRDefault="0013186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22A2451" w14:textId="77777777" w:rsidR="0013186D" w:rsidRDefault="00355A4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BFDF82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EE853F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7AA804" w14:textId="77777777" w:rsidR="0013186D" w:rsidRDefault="00355A4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8C6B09" w14:textId="77777777" w:rsidR="0013186D" w:rsidRDefault="00355A4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F2F9FB" w14:textId="77777777" w:rsidR="0013186D" w:rsidRDefault="00355A4D">
            <w:pPr>
              <w:jc w:val="center"/>
            </w:pPr>
            <w:r>
              <w:t>D=R*S</w:t>
            </w:r>
          </w:p>
        </w:tc>
      </w:tr>
      <w:tr w:rsidR="0013186D" w14:paraId="5B4B9B44" w14:textId="77777777">
        <w:tc>
          <w:tcPr>
            <w:tcW w:w="3345" w:type="dxa"/>
            <w:vAlign w:val="center"/>
          </w:tcPr>
          <w:p w14:paraId="315F4011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2E2994DC" w14:textId="77777777" w:rsidR="0013186D" w:rsidRDefault="00355A4D">
            <w:r>
              <w:t>18</w:t>
            </w:r>
          </w:p>
        </w:tc>
        <w:tc>
          <w:tcPr>
            <w:tcW w:w="1075" w:type="dxa"/>
            <w:vAlign w:val="center"/>
          </w:tcPr>
          <w:p w14:paraId="0C4076BE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2018210E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58B8DB3E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46BFCC77" w14:textId="77777777" w:rsidR="0013186D" w:rsidRDefault="00355A4D">
            <w:r>
              <w:t>0.019</w:t>
            </w:r>
          </w:p>
        </w:tc>
        <w:tc>
          <w:tcPr>
            <w:tcW w:w="1064" w:type="dxa"/>
            <w:vAlign w:val="center"/>
          </w:tcPr>
          <w:p w14:paraId="4713BD22" w14:textId="77777777" w:rsidR="0013186D" w:rsidRDefault="00355A4D">
            <w:r>
              <w:t>0.220</w:t>
            </w:r>
          </w:p>
        </w:tc>
      </w:tr>
      <w:tr w:rsidR="0013186D" w14:paraId="24422FF9" w14:textId="77777777">
        <w:tc>
          <w:tcPr>
            <w:tcW w:w="3345" w:type="dxa"/>
            <w:vAlign w:val="center"/>
          </w:tcPr>
          <w:p w14:paraId="7E905857" w14:textId="77777777" w:rsidR="0013186D" w:rsidRDefault="00355A4D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0299FD3E" w14:textId="77777777" w:rsidR="0013186D" w:rsidRDefault="00355A4D">
            <w:r>
              <w:t>200</w:t>
            </w:r>
          </w:p>
        </w:tc>
        <w:tc>
          <w:tcPr>
            <w:tcW w:w="1075" w:type="dxa"/>
            <w:vAlign w:val="center"/>
          </w:tcPr>
          <w:p w14:paraId="6894DBE8" w14:textId="77777777" w:rsidR="0013186D" w:rsidRDefault="00355A4D">
            <w:r>
              <w:t>0.350</w:t>
            </w:r>
          </w:p>
        </w:tc>
        <w:tc>
          <w:tcPr>
            <w:tcW w:w="1075" w:type="dxa"/>
            <w:vAlign w:val="center"/>
          </w:tcPr>
          <w:p w14:paraId="31C54FD1" w14:textId="77777777" w:rsidR="0013186D" w:rsidRDefault="00355A4D">
            <w:r>
              <w:t>6.500</w:t>
            </w:r>
          </w:p>
        </w:tc>
        <w:tc>
          <w:tcPr>
            <w:tcW w:w="848" w:type="dxa"/>
            <w:vAlign w:val="center"/>
          </w:tcPr>
          <w:p w14:paraId="7993CB0E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35E1D8E3" w14:textId="77777777" w:rsidR="0013186D" w:rsidRDefault="00355A4D">
            <w:r>
              <w:t>0.571</w:t>
            </w:r>
          </w:p>
        </w:tc>
        <w:tc>
          <w:tcPr>
            <w:tcW w:w="1064" w:type="dxa"/>
            <w:vAlign w:val="center"/>
          </w:tcPr>
          <w:p w14:paraId="344A5F99" w14:textId="77777777" w:rsidR="0013186D" w:rsidRDefault="00355A4D">
            <w:r>
              <w:t>3.714</w:t>
            </w:r>
          </w:p>
        </w:tc>
      </w:tr>
      <w:tr w:rsidR="0013186D" w14:paraId="05F9D3B7" w14:textId="77777777">
        <w:tc>
          <w:tcPr>
            <w:tcW w:w="3345" w:type="dxa"/>
            <w:vAlign w:val="center"/>
          </w:tcPr>
          <w:p w14:paraId="1A373090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524EB444" w14:textId="77777777" w:rsidR="0013186D" w:rsidRDefault="00355A4D">
            <w:r>
              <w:t>18</w:t>
            </w:r>
          </w:p>
        </w:tc>
        <w:tc>
          <w:tcPr>
            <w:tcW w:w="1075" w:type="dxa"/>
            <w:vAlign w:val="center"/>
          </w:tcPr>
          <w:p w14:paraId="30667822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661B8B9D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49C7E904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15431646" w14:textId="77777777" w:rsidR="0013186D" w:rsidRDefault="00355A4D">
            <w:r>
              <w:t>0.019</w:t>
            </w:r>
          </w:p>
        </w:tc>
        <w:tc>
          <w:tcPr>
            <w:tcW w:w="1064" w:type="dxa"/>
            <w:vAlign w:val="center"/>
          </w:tcPr>
          <w:p w14:paraId="49BA2A69" w14:textId="77777777" w:rsidR="0013186D" w:rsidRDefault="00355A4D">
            <w:r>
              <w:t>0.220</w:t>
            </w:r>
          </w:p>
        </w:tc>
      </w:tr>
      <w:tr w:rsidR="0013186D" w14:paraId="32F5E6CD" w14:textId="77777777">
        <w:tc>
          <w:tcPr>
            <w:tcW w:w="3345" w:type="dxa"/>
            <w:vAlign w:val="center"/>
          </w:tcPr>
          <w:p w14:paraId="5C3BD797" w14:textId="77777777" w:rsidR="0013186D" w:rsidRDefault="00355A4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7ECA99F6" w14:textId="77777777" w:rsidR="0013186D" w:rsidRDefault="00355A4D">
            <w:r>
              <w:t>236</w:t>
            </w:r>
          </w:p>
        </w:tc>
        <w:tc>
          <w:tcPr>
            <w:tcW w:w="1075" w:type="dxa"/>
            <w:vAlign w:val="center"/>
          </w:tcPr>
          <w:p w14:paraId="3D8177F7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2AE4137A" w14:textId="77777777" w:rsidR="0013186D" w:rsidRDefault="00355A4D">
            <w:r>
              <w:t>－</w:t>
            </w:r>
          </w:p>
        </w:tc>
        <w:tc>
          <w:tcPr>
            <w:tcW w:w="848" w:type="dxa"/>
            <w:vAlign w:val="center"/>
          </w:tcPr>
          <w:p w14:paraId="0ACBF382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4D4980F1" w14:textId="77777777" w:rsidR="0013186D" w:rsidRDefault="00355A4D">
            <w:r>
              <w:t>0.610</w:t>
            </w:r>
          </w:p>
        </w:tc>
        <w:tc>
          <w:tcPr>
            <w:tcW w:w="1064" w:type="dxa"/>
            <w:vAlign w:val="center"/>
          </w:tcPr>
          <w:p w14:paraId="17E478AB" w14:textId="77777777" w:rsidR="0013186D" w:rsidRDefault="00355A4D">
            <w:r>
              <w:t>4.154</w:t>
            </w:r>
          </w:p>
        </w:tc>
      </w:tr>
      <w:tr w:rsidR="0013186D" w14:paraId="7D11509C" w14:textId="77777777">
        <w:tc>
          <w:tcPr>
            <w:tcW w:w="3345" w:type="dxa"/>
            <w:shd w:val="clear" w:color="auto" w:fill="E6E6E6"/>
            <w:vAlign w:val="center"/>
          </w:tcPr>
          <w:p w14:paraId="1EA42688" w14:textId="77777777" w:rsidR="0013186D" w:rsidRDefault="00355A4D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A670401" w14:textId="77777777" w:rsidR="0013186D" w:rsidRDefault="00355A4D">
            <w:pPr>
              <w:jc w:val="center"/>
            </w:pPr>
            <w:r>
              <w:t>1.21</w:t>
            </w:r>
          </w:p>
        </w:tc>
      </w:tr>
      <w:tr w:rsidR="0013186D" w14:paraId="0293302D" w14:textId="77777777">
        <w:tc>
          <w:tcPr>
            <w:tcW w:w="3345" w:type="dxa"/>
            <w:shd w:val="clear" w:color="auto" w:fill="E6E6E6"/>
            <w:vAlign w:val="center"/>
          </w:tcPr>
          <w:p w14:paraId="1C4E5DFF" w14:textId="77777777" w:rsidR="0013186D" w:rsidRDefault="00355A4D">
            <w:r>
              <w:t>标准依据</w:t>
            </w:r>
          </w:p>
        </w:tc>
        <w:tc>
          <w:tcPr>
            <w:tcW w:w="5985" w:type="dxa"/>
            <w:gridSpan w:val="6"/>
          </w:tcPr>
          <w:p w14:paraId="0578B3B7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13186D" w14:paraId="07160655" w14:textId="77777777">
        <w:tc>
          <w:tcPr>
            <w:tcW w:w="3345" w:type="dxa"/>
            <w:shd w:val="clear" w:color="auto" w:fill="E6E6E6"/>
            <w:vAlign w:val="center"/>
          </w:tcPr>
          <w:p w14:paraId="63ABE6C4" w14:textId="77777777" w:rsidR="0013186D" w:rsidRDefault="00355A4D">
            <w:r>
              <w:t>标准要求</w:t>
            </w:r>
          </w:p>
        </w:tc>
        <w:tc>
          <w:tcPr>
            <w:tcW w:w="5985" w:type="dxa"/>
            <w:gridSpan w:val="6"/>
          </w:tcPr>
          <w:p w14:paraId="54C0E4CA" w14:textId="77777777" w:rsidR="0013186D" w:rsidRDefault="00355A4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13186D" w14:paraId="0C9E676C" w14:textId="77777777">
        <w:tc>
          <w:tcPr>
            <w:tcW w:w="3345" w:type="dxa"/>
            <w:shd w:val="clear" w:color="auto" w:fill="E6E6E6"/>
            <w:vAlign w:val="center"/>
          </w:tcPr>
          <w:p w14:paraId="72FDA266" w14:textId="77777777" w:rsidR="0013186D" w:rsidRDefault="00355A4D">
            <w:r>
              <w:t>结论</w:t>
            </w:r>
          </w:p>
        </w:tc>
        <w:tc>
          <w:tcPr>
            <w:tcW w:w="5985" w:type="dxa"/>
            <w:gridSpan w:val="6"/>
          </w:tcPr>
          <w:p w14:paraId="074C13C0" w14:textId="77777777" w:rsidR="0013186D" w:rsidRDefault="00355A4D">
            <w:r>
              <w:t>满足</w:t>
            </w:r>
          </w:p>
        </w:tc>
      </w:tr>
    </w:tbl>
    <w:p w14:paraId="33F25654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2E6A1EA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8" w:name="_Toc90459407"/>
      <w:r>
        <w:rPr>
          <w:color w:val="000000"/>
          <w:kern w:val="2"/>
          <w:szCs w:val="24"/>
        </w:rPr>
        <w:t>分户墙构造</w:t>
      </w:r>
      <w:bookmarkEnd w:id="48"/>
    </w:p>
    <w:p w14:paraId="14DE8034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6E8F779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90459408"/>
      <w:r>
        <w:rPr>
          <w:color w:val="000000"/>
          <w:kern w:val="2"/>
          <w:szCs w:val="24"/>
        </w:rPr>
        <w:t>楼板</w:t>
      </w:r>
      <w:bookmarkEnd w:id="49"/>
    </w:p>
    <w:p w14:paraId="226AB9B8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73639CBC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90459409"/>
      <w:r>
        <w:rPr>
          <w:color w:val="000000"/>
          <w:kern w:val="2"/>
          <w:szCs w:val="24"/>
        </w:rPr>
        <w:lastRenderedPageBreak/>
        <w:t>采暖空调房通外室外的门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1358"/>
        <w:gridCol w:w="1471"/>
        <w:gridCol w:w="2292"/>
        <w:gridCol w:w="1471"/>
      </w:tblGrid>
      <w:tr w:rsidR="0013186D" w14:paraId="1C7D7825" w14:textId="77777777">
        <w:tc>
          <w:tcPr>
            <w:tcW w:w="2739" w:type="dxa"/>
            <w:shd w:val="clear" w:color="auto" w:fill="E6E6E6"/>
            <w:vAlign w:val="center"/>
          </w:tcPr>
          <w:p w14:paraId="4F80D0C8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1BD6657F" w14:textId="77777777" w:rsidR="0013186D" w:rsidRDefault="00355A4D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0B006EA4" w14:textId="77777777" w:rsidR="0013186D" w:rsidRDefault="00355A4D">
            <w:pPr>
              <w:jc w:val="center"/>
            </w:pPr>
            <w:r>
              <w:t>面积所占比例</w:t>
            </w:r>
          </w:p>
        </w:tc>
        <w:tc>
          <w:tcPr>
            <w:tcW w:w="2292" w:type="dxa"/>
            <w:shd w:val="clear" w:color="auto" w:fill="E6E6E6"/>
            <w:vAlign w:val="center"/>
          </w:tcPr>
          <w:p w14:paraId="2AA13138" w14:textId="77777777" w:rsidR="0013186D" w:rsidRDefault="00355A4D">
            <w:pPr>
              <w:jc w:val="center"/>
            </w:pPr>
            <w:r>
              <w:t>传热系数</w:t>
            </w:r>
            <w:r>
              <w:t xml:space="preserve">K </w:t>
            </w:r>
            <w:r>
              <w:t>[W/(</w:t>
            </w:r>
            <w:r>
              <w:t>㎡</w:t>
            </w:r>
            <w:r>
              <w:t>.K)]</w:t>
            </w:r>
          </w:p>
        </w:tc>
        <w:tc>
          <w:tcPr>
            <w:tcW w:w="1471" w:type="dxa"/>
            <w:shd w:val="clear" w:color="auto" w:fill="E6E6E6"/>
            <w:vAlign w:val="center"/>
          </w:tcPr>
          <w:p w14:paraId="04E9E832" w14:textId="77777777" w:rsidR="0013186D" w:rsidRDefault="00355A4D">
            <w:pPr>
              <w:jc w:val="center"/>
            </w:pPr>
            <w:r>
              <w:t>是否满足</w:t>
            </w:r>
          </w:p>
        </w:tc>
      </w:tr>
      <w:tr w:rsidR="0013186D" w14:paraId="2B7E262C" w14:textId="77777777">
        <w:tc>
          <w:tcPr>
            <w:tcW w:w="2739" w:type="dxa"/>
            <w:vAlign w:val="center"/>
          </w:tcPr>
          <w:p w14:paraId="1476DCD7" w14:textId="77777777" w:rsidR="0013186D" w:rsidRDefault="00355A4D">
            <w:r>
              <w:t>双层阳台木制外门</w:t>
            </w:r>
          </w:p>
        </w:tc>
        <w:tc>
          <w:tcPr>
            <w:tcW w:w="1358" w:type="dxa"/>
            <w:vAlign w:val="center"/>
          </w:tcPr>
          <w:p w14:paraId="2F02DCD4" w14:textId="77777777" w:rsidR="0013186D" w:rsidRDefault="00355A4D">
            <w:r>
              <w:t>61.10</w:t>
            </w:r>
          </w:p>
        </w:tc>
        <w:tc>
          <w:tcPr>
            <w:tcW w:w="1471" w:type="dxa"/>
            <w:vAlign w:val="center"/>
          </w:tcPr>
          <w:p w14:paraId="1BDE77C0" w14:textId="77777777" w:rsidR="0013186D" w:rsidRDefault="00355A4D">
            <w:r>
              <w:t>1.000</w:t>
            </w:r>
          </w:p>
        </w:tc>
        <w:tc>
          <w:tcPr>
            <w:tcW w:w="2292" w:type="dxa"/>
            <w:vAlign w:val="center"/>
          </w:tcPr>
          <w:p w14:paraId="40A4C635" w14:textId="77777777" w:rsidR="0013186D" w:rsidRDefault="00355A4D">
            <w:r>
              <w:t>1.10</w:t>
            </w:r>
          </w:p>
        </w:tc>
        <w:tc>
          <w:tcPr>
            <w:tcW w:w="1471" w:type="dxa"/>
            <w:vAlign w:val="center"/>
          </w:tcPr>
          <w:p w14:paraId="0C54C7B5" w14:textId="77777777" w:rsidR="0013186D" w:rsidRDefault="00355A4D">
            <w:r>
              <w:t>满足</w:t>
            </w:r>
          </w:p>
        </w:tc>
      </w:tr>
      <w:tr w:rsidR="0013186D" w14:paraId="437C203F" w14:textId="77777777">
        <w:tc>
          <w:tcPr>
            <w:tcW w:w="2739" w:type="dxa"/>
            <w:shd w:val="clear" w:color="auto" w:fill="E6E6E6"/>
            <w:vAlign w:val="center"/>
          </w:tcPr>
          <w:p w14:paraId="218B4166" w14:textId="77777777" w:rsidR="0013186D" w:rsidRDefault="00355A4D">
            <w:r>
              <w:t>标准依据</w:t>
            </w:r>
          </w:p>
        </w:tc>
        <w:tc>
          <w:tcPr>
            <w:tcW w:w="6592" w:type="dxa"/>
            <w:gridSpan w:val="4"/>
          </w:tcPr>
          <w:p w14:paraId="7658B09B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13186D" w14:paraId="6F7F5029" w14:textId="77777777">
        <w:tc>
          <w:tcPr>
            <w:tcW w:w="2739" w:type="dxa"/>
            <w:shd w:val="clear" w:color="auto" w:fill="E6E6E6"/>
            <w:vAlign w:val="center"/>
          </w:tcPr>
          <w:p w14:paraId="0BEDE722" w14:textId="77777777" w:rsidR="0013186D" w:rsidRDefault="00355A4D">
            <w:r>
              <w:t>标准要求</w:t>
            </w:r>
          </w:p>
        </w:tc>
        <w:tc>
          <w:tcPr>
            <w:tcW w:w="6592" w:type="dxa"/>
            <w:gridSpan w:val="4"/>
          </w:tcPr>
          <w:p w14:paraId="40C8B973" w14:textId="77777777" w:rsidR="0013186D" w:rsidRDefault="00355A4D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(K≤2.50)</w:t>
            </w:r>
          </w:p>
        </w:tc>
      </w:tr>
      <w:tr w:rsidR="0013186D" w14:paraId="523E4FB1" w14:textId="77777777">
        <w:tc>
          <w:tcPr>
            <w:tcW w:w="2739" w:type="dxa"/>
            <w:shd w:val="clear" w:color="auto" w:fill="E6E6E6"/>
            <w:vAlign w:val="center"/>
          </w:tcPr>
          <w:p w14:paraId="02331781" w14:textId="77777777" w:rsidR="0013186D" w:rsidRDefault="00355A4D">
            <w:r>
              <w:t>结论</w:t>
            </w:r>
          </w:p>
        </w:tc>
        <w:tc>
          <w:tcPr>
            <w:tcW w:w="6592" w:type="dxa"/>
            <w:gridSpan w:val="4"/>
          </w:tcPr>
          <w:p w14:paraId="7D1964D6" w14:textId="77777777" w:rsidR="0013186D" w:rsidRDefault="00355A4D">
            <w:r>
              <w:t>满足</w:t>
            </w:r>
          </w:p>
        </w:tc>
      </w:tr>
    </w:tbl>
    <w:p w14:paraId="3B842413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1" w:name="_Toc90459410"/>
      <w:r>
        <w:rPr>
          <w:color w:val="000000"/>
          <w:kern w:val="2"/>
          <w:szCs w:val="24"/>
        </w:rPr>
        <w:t>可开启面积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13186D" w14:paraId="569A10EA" w14:textId="77777777">
        <w:tc>
          <w:tcPr>
            <w:tcW w:w="718" w:type="dxa"/>
            <w:shd w:val="clear" w:color="auto" w:fill="E6E6E6"/>
            <w:vAlign w:val="center"/>
          </w:tcPr>
          <w:p w14:paraId="5768C085" w14:textId="77777777" w:rsidR="0013186D" w:rsidRDefault="00355A4D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8AEA36D" w14:textId="77777777" w:rsidR="0013186D" w:rsidRDefault="00355A4D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0EC08922" w14:textId="77777777" w:rsidR="0013186D" w:rsidRDefault="00355A4D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0B598C7C" w14:textId="77777777" w:rsidR="0013186D" w:rsidRDefault="00355A4D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56F2E31" w14:textId="77777777" w:rsidR="0013186D" w:rsidRDefault="00355A4D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54BC9AC" w14:textId="77777777" w:rsidR="0013186D" w:rsidRDefault="00355A4D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78483FC" w14:textId="77777777" w:rsidR="0013186D" w:rsidRDefault="00355A4D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C80C60" w14:textId="77777777" w:rsidR="0013186D" w:rsidRDefault="00355A4D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8F90B3" w14:textId="77777777" w:rsidR="0013186D" w:rsidRDefault="00355A4D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8AEE3FD" w14:textId="77777777" w:rsidR="0013186D" w:rsidRDefault="00355A4D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486D4D42" w14:textId="77777777" w:rsidR="0013186D" w:rsidRDefault="00355A4D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2439C07C" w14:textId="77777777" w:rsidR="0013186D" w:rsidRDefault="00355A4D">
            <w:pPr>
              <w:jc w:val="center"/>
            </w:pPr>
            <w:r>
              <w:t>结论</w:t>
            </w:r>
          </w:p>
        </w:tc>
      </w:tr>
      <w:tr w:rsidR="0013186D" w14:paraId="27A92DA6" w14:textId="77777777">
        <w:tc>
          <w:tcPr>
            <w:tcW w:w="718" w:type="dxa"/>
            <w:vAlign w:val="center"/>
          </w:tcPr>
          <w:p w14:paraId="6F87BFDD" w14:textId="77777777" w:rsidR="0013186D" w:rsidRDefault="00355A4D">
            <w:r>
              <w:t>1</w:t>
            </w:r>
          </w:p>
        </w:tc>
        <w:tc>
          <w:tcPr>
            <w:tcW w:w="962" w:type="dxa"/>
            <w:vAlign w:val="center"/>
          </w:tcPr>
          <w:p w14:paraId="45D87FD7" w14:textId="77777777" w:rsidR="0013186D" w:rsidRDefault="00355A4D">
            <w:r>
              <w:t>1440(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1DAD2D01" w14:textId="77777777" w:rsidR="0013186D" w:rsidRDefault="00355A4D">
            <w:r>
              <w:t>9.90</w:t>
            </w:r>
          </w:p>
        </w:tc>
        <w:tc>
          <w:tcPr>
            <w:tcW w:w="962" w:type="dxa"/>
            <w:vAlign w:val="center"/>
          </w:tcPr>
          <w:p w14:paraId="17A4474C" w14:textId="77777777" w:rsidR="0013186D" w:rsidRDefault="00355A4D">
            <w:r>
              <w:t>C0917</w:t>
            </w:r>
          </w:p>
        </w:tc>
        <w:tc>
          <w:tcPr>
            <w:tcW w:w="735" w:type="dxa"/>
            <w:vAlign w:val="center"/>
          </w:tcPr>
          <w:p w14:paraId="144FF079" w14:textId="77777777" w:rsidR="0013186D" w:rsidRDefault="00355A4D">
            <w:r>
              <w:t>1.53</w:t>
            </w:r>
          </w:p>
        </w:tc>
        <w:tc>
          <w:tcPr>
            <w:tcW w:w="679" w:type="dxa"/>
            <w:vAlign w:val="center"/>
          </w:tcPr>
          <w:p w14:paraId="59C91ED5" w14:textId="77777777" w:rsidR="0013186D" w:rsidRDefault="00355A4D">
            <w:r>
              <w:t>0.30</w:t>
            </w:r>
          </w:p>
        </w:tc>
        <w:tc>
          <w:tcPr>
            <w:tcW w:w="679" w:type="dxa"/>
            <w:vAlign w:val="center"/>
          </w:tcPr>
          <w:p w14:paraId="13B0B928" w14:textId="77777777" w:rsidR="0013186D" w:rsidRDefault="00355A4D">
            <w:r>
              <w:t>外窗</w:t>
            </w:r>
          </w:p>
        </w:tc>
        <w:tc>
          <w:tcPr>
            <w:tcW w:w="848" w:type="dxa"/>
            <w:vAlign w:val="center"/>
          </w:tcPr>
          <w:p w14:paraId="7DBBFCF5" w14:textId="77777777" w:rsidR="0013186D" w:rsidRDefault="00355A4D">
            <w:r>
              <w:t>0.15</w:t>
            </w:r>
          </w:p>
        </w:tc>
        <w:tc>
          <w:tcPr>
            <w:tcW w:w="848" w:type="dxa"/>
            <w:vAlign w:val="center"/>
          </w:tcPr>
          <w:p w14:paraId="2FE44382" w14:textId="77777777" w:rsidR="0013186D" w:rsidRDefault="00355A4D">
            <w:r>
              <w:t>0.05</w:t>
            </w:r>
          </w:p>
        </w:tc>
        <w:tc>
          <w:tcPr>
            <w:tcW w:w="679" w:type="dxa"/>
            <w:vAlign w:val="center"/>
          </w:tcPr>
          <w:p w14:paraId="62FE997B" w14:textId="77777777" w:rsidR="0013186D" w:rsidRDefault="00355A4D">
            <w:r>
              <w:t>0.30</w:t>
            </w:r>
          </w:p>
        </w:tc>
        <w:tc>
          <w:tcPr>
            <w:tcW w:w="679" w:type="dxa"/>
            <w:vAlign w:val="center"/>
          </w:tcPr>
          <w:p w14:paraId="5C52F9EB" w14:textId="77777777" w:rsidR="0013186D" w:rsidRDefault="00355A4D">
            <w:r>
              <w:t>－</w:t>
            </w:r>
          </w:p>
        </w:tc>
        <w:tc>
          <w:tcPr>
            <w:tcW w:w="803" w:type="dxa"/>
            <w:vAlign w:val="center"/>
          </w:tcPr>
          <w:p w14:paraId="764A9E56" w14:textId="77777777" w:rsidR="0013186D" w:rsidRDefault="00355A4D">
            <w:r>
              <w:t>满足</w:t>
            </w:r>
          </w:p>
        </w:tc>
      </w:tr>
      <w:tr w:rsidR="0013186D" w14:paraId="773A7F99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048FC11" w14:textId="77777777" w:rsidR="0013186D" w:rsidRDefault="00355A4D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2AFAEBF2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13186D" w14:paraId="382F5B13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1A3E04E0" w14:textId="77777777" w:rsidR="0013186D" w:rsidRDefault="00355A4D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584DB541" w14:textId="77777777" w:rsidR="0013186D" w:rsidRDefault="00355A4D">
            <w:r>
              <w:t>可开启面积不应小于地面积</w:t>
            </w:r>
            <w:r>
              <w:t>5%</w:t>
            </w:r>
          </w:p>
        </w:tc>
      </w:tr>
      <w:tr w:rsidR="0013186D" w14:paraId="373F8CF7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0BC5C74A" w14:textId="77777777" w:rsidR="0013186D" w:rsidRDefault="00355A4D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3D7B1E20" w14:textId="77777777" w:rsidR="0013186D" w:rsidRDefault="00355A4D">
            <w:r>
              <w:t>满足</w:t>
            </w:r>
          </w:p>
        </w:tc>
      </w:tr>
    </w:tbl>
    <w:p w14:paraId="1C0FA351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1EF92E1F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86B30FB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2" w:name="_Toc90459411"/>
      <w:r>
        <w:rPr>
          <w:color w:val="000000"/>
          <w:kern w:val="2"/>
          <w:szCs w:val="24"/>
        </w:rPr>
        <w:t>外窗热工</w:t>
      </w:r>
      <w:bookmarkEnd w:id="52"/>
    </w:p>
    <w:p w14:paraId="2342DF3B" w14:textId="77777777" w:rsidR="0013186D" w:rsidRDefault="00355A4D">
      <w:pPr>
        <w:pStyle w:val="2"/>
        <w:widowControl w:val="0"/>
        <w:rPr>
          <w:kern w:val="2"/>
        </w:rPr>
      </w:pPr>
      <w:bookmarkStart w:id="53" w:name="_Toc90459412"/>
      <w:r>
        <w:rPr>
          <w:kern w:val="2"/>
        </w:rPr>
        <w:t>外窗构造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13186D" w14:paraId="3363C43A" w14:textId="77777777">
        <w:tc>
          <w:tcPr>
            <w:tcW w:w="905" w:type="dxa"/>
            <w:shd w:val="clear" w:color="auto" w:fill="E6E6E6"/>
            <w:vAlign w:val="center"/>
          </w:tcPr>
          <w:p w14:paraId="577AB04D" w14:textId="77777777" w:rsidR="0013186D" w:rsidRDefault="00355A4D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18CA59F5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25E9D9A2" w14:textId="77777777" w:rsidR="0013186D" w:rsidRDefault="00355A4D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174ED639" w14:textId="77777777" w:rsidR="0013186D" w:rsidRDefault="00355A4D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467D0F4A" w14:textId="77777777" w:rsidR="0013186D" w:rsidRDefault="00355A4D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46C067C5" w14:textId="77777777" w:rsidR="0013186D" w:rsidRDefault="00355A4D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5E59BAE5" w14:textId="77777777" w:rsidR="0013186D" w:rsidRDefault="00355A4D">
            <w:pPr>
              <w:jc w:val="center"/>
            </w:pPr>
            <w:r>
              <w:t>备注</w:t>
            </w:r>
          </w:p>
        </w:tc>
      </w:tr>
      <w:tr w:rsidR="0013186D" w14:paraId="39E1930C" w14:textId="77777777">
        <w:tc>
          <w:tcPr>
            <w:tcW w:w="905" w:type="dxa"/>
            <w:vAlign w:val="center"/>
          </w:tcPr>
          <w:p w14:paraId="156BA12A" w14:textId="77777777" w:rsidR="0013186D" w:rsidRDefault="00355A4D">
            <w:r>
              <w:t>1</w:t>
            </w:r>
          </w:p>
        </w:tc>
        <w:tc>
          <w:tcPr>
            <w:tcW w:w="1867" w:type="dxa"/>
            <w:vAlign w:val="center"/>
          </w:tcPr>
          <w:p w14:paraId="5D1295A8" w14:textId="77777777" w:rsidR="0013186D" w:rsidRDefault="00355A4D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2D044039" w14:textId="77777777" w:rsidR="0013186D" w:rsidRDefault="00355A4D">
            <w:r>
              <w:t>18</w:t>
            </w:r>
          </w:p>
        </w:tc>
        <w:tc>
          <w:tcPr>
            <w:tcW w:w="832" w:type="dxa"/>
            <w:vAlign w:val="center"/>
          </w:tcPr>
          <w:p w14:paraId="17209DA8" w14:textId="77777777" w:rsidR="0013186D" w:rsidRDefault="00355A4D">
            <w:r>
              <w:t>1.40</w:t>
            </w:r>
          </w:p>
        </w:tc>
        <w:tc>
          <w:tcPr>
            <w:tcW w:w="956" w:type="dxa"/>
            <w:vAlign w:val="center"/>
          </w:tcPr>
          <w:p w14:paraId="594CEC6E" w14:textId="77777777" w:rsidR="0013186D" w:rsidRDefault="00355A4D">
            <w:r>
              <w:t>0.50</w:t>
            </w:r>
          </w:p>
        </w:tc>
        <w:tc>
          <w:tcPr>
            <w:tcW w:w="956" w:type="dxa"/>
            <w:vAlign w:val="center"/>
          </w:tcPr>
          <w:p w14:paraId="77170CDA" w14:textId="77777777" w:rsidR="0013186D" w:rsidRDefault="00355A4D">
            <w:r>
              <w:t>0.620</w:t>
            </w:r>
          </w:p>
        </w:tc>
        <w:tc>
          <w:tcPr>
            <w:tcW w:w="2988" w:type="dxa"/>
            <w:vAlign w:val="center"/>
          </w:tcPr>
          <w:p w14:paraId="4A54FFAE" w14:textId="77777777" w:rsidR="0013186D" w:rsidRDefault="00355A4D">
            <w:r>
              <w:t>可见光透射比</w:t>
            </w:r>
            <w:r>
              <w:t>=0.620</w:t>
            </w:r>
          </w:p>
        </w:tc>
      </w:tr>
      <w:tr w:rsidR="0013186D" w14:paraId="7907104B" w14:textId="77777777">
        <w:tc>
          <w:tcPr>
            <w:tcW w:w="905" w:type="dxa"/>
            <w:vAlign w:val="center"/>
          </w:tcPr>
          <w:p w14:paraId="1DD30F39" w14:textId="77777777" w:rsidR="0013186D" w:rsidRDefault="00355A4D">
            <w:r>
              <w:t>2</w:t>
            </w:r>
          </w:p>
        </w:tc>
        <w:tc>
          <w:tcPr>
            <w:tcW w:w="1867" w:type="dxa"/>
            <w:vAlign w:val="center"/>
          </w:tcPr>
          <w:p w14:paraId="44FBCBB5" w14:textId="77777777" w:rsidR="0013186D" w:rsidRDefault="00355A4D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0AC2BBF8" w14:textId="77777777" w:rsidR="0013186D" w:rsidRDefault="00355A4D">
            <w:r>
              <w:t>67</w:t>
            </w:r>
          </w:p>
        </w:tc>
        <w:tc>
          <w:tcPr>
            <w:tcW w:w="832" w:type="dxa"/>
            <w:vAlign w:val="center"/>
          </w:tcPr>
          <w:p w14:paraId="6BB1CB12" w14:textId="77777777" w:rsidR="0013186D" w:rsidRDefault="00355A4D">
            <w:r>
              <w:t>2.20</w:t>
            </w:r>
          </w:p>
        </w:tc>
        <w:tc>
          <w:tcPr>
            <w:tcW w:w="956" w:type="dxa"/>
            <w:vAlign w:val="center"/>
          </w:tcPr>
          <w:p w14:paraId="1EC8514D" w14:textId="77777777" w:rsidR="0013186D" w:rsidRDefault="00355A4D">
            <w:r>
              <w:t>0.40</w:t>
            </w:r>
          </w:p>
        </w:tc>
        <w:tc>
          <w:tcPr>
            <w:tcW w:w="956" w:type="dxa"/>
            <w:vAlign w:val="center"/>
          </w:tcPr>
          <w:p w14:paraId="05E3AFD9" w14:textId="77777777" w:rsidR="0013186D" w:rsidRDefault="00355A4D">
            <w:r>
              <w:t>0.620</w:t>
            </w:r>
          </w:p>
        </w:tc>
        <w:tc>
          <w:tcPr>
            <w:tcW w:w="2988" w:type="dxa"/>
            <w:vAlign w:val="center"/>
          </w:tcPr>
          <w:p w14:paraId="0ADDC624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</w:tbl>
    <w:p w14:paraId="1F08F673" w14:textId="77777777" w:rsidR="0013186D" w:rsidRDefault="00355A4D">
      <w:pPr>
        <w:pStyle w:val="2"/>
        <w:widowControl w:val="0"/>
        <w:rPr>
          <w:kern w:val="2"/>
        </w:rPr>
      </w:pPr>
      <w:bookmarkStart w:id="54" w:name="_Toc90459413"/>
      <w:r>
        <w:rPr>
          <w:kern w:val="2"/>
        </w:rPr>
        <w:t>传热系数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13186D" w14:paraId="3042867F" w14:textId="77777777">
        <w:tc>
          <w:tcPr>
            <w:tcW w:w="662" w:type="dxa"/>
            <w:shd w:val="clear" w:color="auto" w:fill="E6E6E6"/>
            <w:vAlign w:val="center"/>
          </w:tcPr>
          <w:p w14:paraId="35E34E27" w14:textId="77777777" w:rsidR="0013186D" w:rsidRDefault="00355A4D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6C3A06BB" w14:textId="77777777" w:rsidR="0013186D" w:rsidRDefault="00355A4D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921289A" w14:textId="77777777" w:rsidR="0013186D" w:rsidRDefault="00355A4D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581F4860" w14:textId="77777777" w:rsidR="0013186D" w:rsidRDefault="00355A4D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43288010" w14:textId="77777777" w:rsidR="0013186D" w:rsidRDefault="00355A4D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03C5C2F4" w14:textId="77777777" w:rsidR="0013186D" w:rsidRDefault="00355A4D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54D4B5A6" w14:textId="77777777" w:rsidR="0013186D" w:rsidRDefault="00355A4D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7F49852E" w14:textId="77777777" w:rsidR="0013186D" w:rsidRDefault="00355A4D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42873AC9" w14:textId="77777777" w:rsidR="0013186D" w:rsidRDefault="00355A4D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8E6FB46" w14:textId="77777777" w:rsidR="0013186D" w:rsidRDefault="00355A4D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13186D" w14:paraId="350A1DAB" w14:textId="77777777">
        <w:tc>
          <w:tcPr>
            <w:tcW w:w="662" w:type="dxa"/>
            <w:vAlign w:val="center"/>
          </w:tcPr>
          <w:p w14:paraId="032E765B" w14:textId="77777777" w:rsidR="0013186D" w:rsidRDefault="00355A4D">
            <w:r>
              <w:t>1</w:t>
            </w:r>
          </w:p>
        </w:tc>
        <w:tc>
          <w:tcPr>
            <w:tcW w:w="899" w:type="dxa"/>
            <w:vAlign w:val="center"/>
          </w:tcPr>
          <w:p w14:paraId="287F27B9" w14:textId="77777777" w:rsidR="0013186D" w:rsidRDefault="00355A4D">
            <w:r>
              <w:t>11006</w:t>
            </w:r>
          </w:p>
        </w:tc>
        <w:tc>
          <w:tcPr>
            <w:tcW w:w="1262" w:type="dxa"/>
            <w:vAlign w:val="center"/>
          </w:tcPr>
          <w:p w14:paraId="3123B38F" w14:textId="77777777" w:rsidR="0013186D" w:rsidRDefault="00355A4D">
            <w:r>
              <w:t>卫生间</w:t>
            </w:r>
          </w:p>
        </w:tc>
        <w:tc>
          <w:tcPr>
            <w:tcW w:w="899" w:type="dxa"/>
            <w:vAlign w:val="center"/>
          </w:tcPr>
          <w:p w14:paraId="41AC4D24" w14:textId="77777777" w:rsidR="0013186D" w:rsidRDefault="00355A4D">
            <w:r>
              <w:t>3.50</w:t>
            </w:r>
          </w:p>
        </w:tc>
        <w:tc>
          <w:tcPr>
            <w:tcW w:w="775" w:type="dxa"/>
            <w:vAlign w:val="center"/>
          </w:tcPr>
          <w:p w14:paraId="0A182FE7" w14:textId="77777777" w:rsidR="0013186D" w:rsidRDefault="00355A4D">
            <w:r>
              <w:t>西向</w:t>
            </w:r>
          </w:p>
        </w:tc>
        <w:tc>
          <w:tcPr>
            <w:tcW w:w="1618" w:type="dxa"/>
            <w:vAlign w:val="center"/>
          </w:tcPr>
          <w:p w14:paraId="5CF271E1" w14:textId="77777777" w:rsidR="0013186D" w:rsidRDefault="00355A4D">
            <w:r>
              <w:t>C0615</w:t>
            </w:r>
          </w:p>
        </w:tc>
        <w:tc>
          <w:tcPr>
            <w:tcW w:w="775" w:type="dxa"/>
            <w:vAlign w:val="center"/>
          </w:tcPr>
          <w:p w14:paraId="5C07B115" w14:textId="77777777" w:rsidR="0013186D" w:rsidRDefault="00355A4D">
            <w:r>
              <w:t>0.90</w:t>
            </w:r>
          </w:p>
        </w:tc>
        <w:tc>
          <w:tcPr>
            <w:tcW w:w="775" w:type="dxa"/>
            <w:vAlign w:val="center"/>
          </w:tcPr>
          <w:p w14:paraId="2E21657F" w14:textId="77777777" w:rsidR="0013186D" w:rsidRDefault="00355A4D">
            <w:r>
              <w:t>18</w:t>
            </w:r>
          </w:p>
        </w:tc>
        <w:tc>
          <w:tcPr>
            <w:tcW w:w="775" w:type="dxa"/>
            <w:vAlign w:val="center"/>
          </w:tcPr>
          <w:p w14:paraId="523F7E12" w14:textId="77777777" w:rsidR="0013186D" w:rsidRDefault="00355A4D">
            <w:r>
              <w:t>1.40</w:t>
            </w:r>
          </w:p>
        </w:tc>
        <w:tc>
          <w:tcPr>
            <w:tcW w:w="888" w:type="dxa"/>
            <w:vAlign w:val="center"/>
          </w:tcPr>
          <w:p w14:paraId="68D45692" w14:textId="77777777" w:rsidR="0013186D" w:rsidRDefault="00355A4D">
            <w:r>
              <w:t>满足</w:t>
            </w:r>
          </w:p>
        </w:tc>
      </w:tr>
      <w:tr w:rsidR="0013186D" w14:paraId="2A9FB38E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602101E9" w14:textId="77777777" w:rsidR="0013186D" w:rsidRDefault="00355A4D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6D532AD9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13186D" w14:paraId="0BFB1BF3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4BB817A4" w14:textId="77777777" w:rsidR="0013186D" w:rsidRDefault="00355A4D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706FCC3C" w14:textId="77777777" w:rsidR="0013186D" w:rsidRDefault="00355A4D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13186D" w14:paraId="706B4CC3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3B6C0063" w14:textId="77777777" w:rsidR="0013186D" w:rsidRDefault="00355A4D">
            <w:r>
              <w:lastRenderedPageBreak/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395797E7" w14:textId="77777777" w:rsidR="0013186D" w:rsidRDefault="00355A4D">
            <w:r>
              <w:t>满足</w:t>
            </w:r>
          </w:p>
        </w:tc>
      </w:tr>
    </w:tbl>
    <w:p w14:paraId="5F6CB87E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68EEAA17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70018E9" w14:textId="77777777" w:rsidR="0013186D" w:rsidRDefault="00355A4D">
      <w:pPr>
        <w:pStyle w:val="2"/>
        <w:widowControl w:val="0"/>
        <w:rPr>
          <w:kern w:val="2"/>
        </w:rPr>
      </w:pPr>
      <w:bookmarkStart w:id="55" w:name="_Toc90459414"/>
      <w:r>
        <w:rPr>
          <w:kern w:val="2"/>
        </w:rPr>
        <w:t>外遮阳类型</w:t>
      </w:r>
      <w:bookmarkEnd w:id="55"/>
    </w:p>
    <w:p w14:paraId="49C87358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14:paraId="29FDC280" w14:textId="77777777" w:rsidR="0013186D" w:rsidRDefault="00355A4D">
      <w:pPr>
        <w:pStyle w:val="2"/>
        <w:widowControl w:val="0"/>
        <w:rPr>
          <w:kern w:val="2"/>
        </w:rPr>
      </w:pPr>
      <w:bookmarkStart w:id="56" w:name="_Toc90459415"/>
      <w:r>
        <w:rPr>
          <w:kern w:val="2"/>
        </w:rPr>
        <w:t>太阳得热系数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13186D" w14:paraId="3C8F19F7" w14:textId="77777777">
        <w:tc>
          <w:tcPr>
            <w:tcW w:w="520" w:type="dxa"/>
            <w:shd w:val="clear" w:color="auto" w:fill="E6E6E6"/>
            <w:vAlign w:val="center"/>
          </w:tcPr>
          <w:p w14:paraId="071B5F93" w14:textId="77777777" w:rsidR="0013186D" w:rsidRDefault="00355A4D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402E5149" w14:textId="77777777" w:rsidR="0013186D" w:rsidRDefault="00355A4D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4BF130EA" w14:textId="77777777" w:rsidR="0013186D" w:rsidRDefault="00355A4D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EEE6136" w14:textId="77777777" w:rsidR="0013186D" w:rsidRDefault="00355A4D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145D84" w14:textId="77777777" w:rsidR="0013186D" w:rsidRDefault="00355A4D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A543F09" w14:textId="77777777" w:rsidR="0013186D" w:rsidRDefault="00355A4D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D030AF2" w14:textId="77777777" w:rsidR="0013186D" w:rsidRDefault="00355A4D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68C7B51C" w14:textId="77777777" w:rsidR="0013186D" w:rsidRDefault="00355A4D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507BF326" w14:textId="77777777" w:rsidR="0013186D" w:rsidRDefault="00355A4D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E2BDBEF" w14:textId="77777777" w:rsidR="0013186D" w:rsidRDefault="00355A4D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3A14594" w14:textId="77777777" w:rsidR="0013186D" w:rsidRDefault="00355A4D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4CF70BDE" w14:textId="77777777" w:rsidR="0013186D" w:rsidRDefault="00355A4D">
            <w:pPr>
              <w:jc w:val="center"/>
            </w:pPr>
            <w:r>
              <w:t>太阳得热系数结论</w:t>
            </w:r>
          </w:p>
        </w:tc>
      </w:tr>
      <w:tr w:rsidR="0013186D" w14:paraId="0779DD8E" w14:textId="77777777">
        <w:tc>
          <w:tcPr>
            <w:tcW w:w="520" w:type="dxa"/>
            <w:vAlign w:val="center"/>
          </w:tcPr>
          <w:p w14:paraId="58E3FC29" w14:textId="77777777" w:rsidR="0013186D" w:rsidRDefault="00355A4D">
            <w:r>
              <w:t>1</w:t>
            </w:r>
          </w:p>
        </w:tc>
        <w:tc>
          <w:tcPr>
            <w:tcW w:w="832" w:type="dxa"/>
            <w:vAlign w:val="center"/>
          </w:tcPr>
          <w:p w14:paraId="3D4D8C28" w14:textId="77777777" w:rsidR="0013186D" w:rsidRDefault="00355A4D">
            <w:r>
              <w:t>11006</w:t>
            </w:r>
          </w:p>
        </w:tc>
        <w:tc>
          <w:tcPr>
            <w:tcW w:w="724" w:type="dxa"/>
            <w:vAlign w:val="center"/>
          </w:tcPr>
          <w:p w14:paraId="6306BD82" w14:textId="77777777" w:rsidR="0013186D" w:rsidRDefault="00355A4D">
            <w:r>
              <w:t>西向</w:t>
            </w:r>
          </w:p>
        </w:tc>
        <w:tc>
          <w:tcPr>
            <w:tcW w:w="718" w:type="dxa"/>
            <w:vAlign w:val="center"/>
          </w:tcPr>
          <w:p w14:paraId="14A12269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04B1C521" w14:textId="77777777" w:rsidR="0013186D" w:rsidRDefault="00355A4D">
            <w:r>
              <w:t>C0615</w:t>
            </w:r>
          </w:p>
        </w:tc>
        <w:tc>
          <w:tcPr>
            <w:tcW w:w="718" w:type="dxa"/>
            <w:vAlign w:val="center"/>
          </w:tcPr>
          <w:p w14:paraId="32E43232" w14:textId="77777777" w:rsidR="0013186D" w:rsidRDefault="00355A4D">
            <w:r>
              <w:t>0.90</w:t>
            </w:r>
          </w:p>
        </w:tc>
        <w:tc>
          <w:tcPr>
            <w:tcW w:w="718" w:type="dxa"/>
            <w:vAlign w:val="center"/>
          </w:tcPr>
          <w:p w14:paraId="77666C45" w14:textId="77777777" w:rsidR="0013186D" w:rsidRDefault="00355A4D">
            <w:r>
              <w:t>18</w:t>
            </w:r>
          </w:p>
        </w:tc>
        <w:tc>
          <w:tcPr>
            <w:tcW w:w="718" w:type="dxa"/>
            <w:vAlign w:val="center"/>
          </w:tcPr>
          <w:p w14:paraId="2F54978A" w14:textId="77777777" w:rsidR="0013186D" w:rsidRDefault="00355A4D">
            <w:r>
              <w:t>0.44</w:t>
            </w:r>
          </w:p>
        </w:tc>
        <w:tc>
          <w:tcPr>
            <w:tcW w:w="967" w:type="dxa"/>
            <w:vAlign w:val="center"/>
          </w:tcPr>
          <w:p w14:paraId="5B46685E" w14:textId="77777777" w:rsidR="0013186D" w:rsidRDefault="0013186D"/>
        </w:tc>
        <w:tc>
          <w:tcPr>
            <w:tcW w:w="718" w:type="dxa"/>
            <w:vAlign w:val="center"/>
          </w:tcPr>
          <w:p w14:paraId="371EB2D1" w14:textId="77777777" w:rsidR="0013186D" w:rsidRDefault="00355A4D">
            <w:r>
              <w:t>1.00</w:t>
            </w:r>
          </w:p>
        </w:tc>
        <w:tc>
          <w:tcPr>
            <w:tcW w:w="718" w:type="dxa"/>
            <w:vAlign w:val="center"/>
          </w:tcPr>
          <w:p w14:paraId="2FBEDF82" w14:textId="77777777" w:rsidR="0013186D" w:rsidRDefault="00355A4D">
            <w:r>
              <w:t>0.44</w:t>
            </w:r>
          </w:p>
        </w:tc>
        <w:tc>
          <w:tcPr>
            <w:tcW w:w="899" w:type="dxa"/>
            <w:vAlign w:val="center"/>
          </w:tcPr>
          <w:p w14:paraId="48914110" w14:textId="77777777" w:rsidR="0013186D" w:rsidRDefault="00355A4D">
            <w:r>
              <w:t>满足</w:t>
            </w:r>
          </w:p>
        </w:tc>
      </w:tr>
      <w:tr w:rsidR="0013186D" w14:paraId="0929C54C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693542C9" w14:textId="77777777" w:rsidR="0013186D" w:rsidRDefault="00355A4D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3B500DAF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13186D" w14:paraId="65BD4668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2282BC78" w14:textId="77777777" w:rsidR="0013186D" w:rsidRDefault="00355A4D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0C85027E" w14:textId="77777777" w:rsidR="0013186D" w:rsidRDefault="00355A4D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13186D" w14:paraId="055CCFED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2942EB2F" w14:textId="77777777" w:rsidR="0013186D" w:rsidRDefault="00355A4D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07453708" w14:textId="77777777" w:rsidR="0013186D" w:rsidRDefault="00355A4D">
            <w:r>
              <w:t>满足</w:t>
            </w:r>
          </w:p>
        </w:tc>
      </w:tr>
    </w:tbl>
    <w:p w14:paraId="54A17C68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注：达标时只列出一个房间，不达标时列出全部不达标房间</w:t>
      </w:r>
    </w:p>
    <w:p w14:paraId="522E7C4B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633345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7" w:name="_Toc90459416"/>
      <w:r>
        <w:rPr>
          <w:color w:val="000000"/>
          <w:kern w:val="2"/>
          <w:szCs w:val="24"/>
        </w:rPr>
        <w:t>凸窗板</w:t>
      </w:r>
      <w:bookmarkEnd w:id="57"/>
    </w:p>
    <w:p w14:paraId="64B2B8BA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765AF88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8" w:name="_Toc90459417"/>
      <w:r>
        <w:rPr>
          <w:color w:val="000000"/>
          <w:kern w:val="2"/>
          <w:szCs w:val="24"/>
        </w:rPr>
        <w:t>封闭阳台</w:t>
      </w:r>
      <w:bookmarkEnd w:id="58"/>
    </w:p>
    <w:p w14:paraId="530BC6D4" w14:textId="77777777" w:rsidR="0013186D" w:rsidRDefault="00355A4D">
      <w:pPr>
        <w:pStyle w:val="2"/>
        <w:widowControl w:val="0"/>
        <w:rPr>
          <w:kern w:val="2"/>
        </w:rPr>
      </w:pPr>
      <w:bookmarkStart w:id="59" w:name="_Toc90459418"/>
      <w:r>
        <w:rPr>
          <w:kern w:val="2"/>
        </w:rPr>
        <w:t>封闭阳台与室内的隔墙构造</w:t>
      </w:r>
      <w:bookmarkEnd w:id="59"/>
    </w:p>
    <w:p w14:paraId="05D7855E" w14:textId="77777777" w:rsidR="0013186D" w:rsidRDefault="00355A4D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90459419"/>
      <w:r>
        <w:rPr>
          <w:color w:val="000000"/>
          <w:kern w:val="2"/>
          <w:szCs w:val="24"/>
        </w:rPr>
        <w:t>阳台隔墙构造一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3186D" w14:paraId="7598AEA6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8240C2A" w14:textId="77777777" w:rsidR="0013186D" w:rsidRDefault="00355A4D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F376C1" w14:textId="77777777" w:rsidR="0013186D" w:rsidRDefault="00355A4D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1FBF99" w14:textId="77777777" w:rsidR="0013186D" w:rsidRDefault="00355A4D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064998" w14:textId="77777777" w:rsidR="0013186D" w:rsidRDefault="00355A4D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420D2F" w14:textId="77777777" w:rsidR="0013186D" w:rsidRDefault="00355A4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008A0E" w14:textId="77777777" w:rsidR="0013186D" w:rsidRDefault="00355A4D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5BD2DF3" w14:textId="77777777" w:rsidR="0013186D" w:rsidRDefault="00355A4D">
            <w:pPr>
              <w:jc w:val="center"/>
            </w:pPr>
            <w:r>
              <w:t>热惰性指标</w:t>
            </w:r>
          </w:p>
        </w:tc>
      </w:tr>
      <w:tr w:rsidR="0013186D" w14:paraId="431A787D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D70FB61" w14:textId="77777777" w:rsidR="0013186D" w:rsidRDefault="0013186D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268B9C9" w14:textId="77777777" w:rsidR="0013186D" w:rsidRDefault="00355A4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AC5678" w14:textId="77777777" w:rsidR="0013186D" w:rsidRDefault="00355A4D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7E1C94" w14:textId="77777777" w:rsidR="0013186D" w:rsidRDefault="00355A4D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1B0B38" w14:textId="77777777" w:rsidR="0013186D" w:rsidRDefault="00355A4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8A38AF" w14:textId="77777777" w:rsidR="0013186D" w:rsidRDefault="00355A4D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AD8D81" w14:textId="77777777" w:rsidR="0013186D" w:rsidRDefault="00355A4D">
            <w:pPr>
              <w:jc w:val="center"/>
            </w:pPr>
            <w:r>
              <w:t>D=R*S</w:t>
            </w:r>
          </w:p>
        </w:tc>
      </w:tr>
      <w:tr w:rsidR="0013186D" w14:paraId="1405CF37" w14:textId="77777777">
        <w:tc>
          <w:tcPr>
            <w:tcW w:w="3345" w:type="dxa"/>
            <w:vAlign w:val="center"/>
          </w:tcPr>
          <w:p w14:paraId="698D1917" w14:textId="77777777" w:rsidR="0013186D" w:rsidRDefault="00355A4D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50884B5" w14:textId="77777777" w:rsidR="0013186D" w:rsidRDefault="00355A4D">
            <w:r>
              <w:t>5</w:t>
            </w:r>
          </w:p>
        </w:tc>
        <w:tc>
          <w:tcPr>
            <w:tcW w:w="1075" w:type="dxa"/>
            <w:vAlign w:val="center"/>
          </w:tcPr>
          <w:p w14:paraId="12D80F8A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05D8D74F" w14:textId="77777777" w:rsidR="0013186D" w:rsidRDefault="00355A4D">
            <w:r>
              <w:t>11.306</w:t>
            </w:r>
          </w:p>
        </w:tc>
        <w:tc>
          <w:tcPr>
            <w:tcW w:w="848" w:type="dxa"/>
            <w:vAlign w:val="center"/>
          </w:tcPr>
          <w:p w14:paraId="6AC8B1B0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30558B6C" w14:textId="77777777" w:rsidR="0013186D" w:rsidRDefault="00355A4D">
            <w:r>
              <w:t>0.005</w:t>
            </w:r>
          </w:p>
        </w:tc>
        <w:tc>
          <w:tcPr>
            <w:tcW w:w="1064" w:type="dxa"/>
            <w:vAlign w:val="center"/>
          </w:tcPr>
          <w:p w14:paraId="5CD28A05" w14:textId="77777777" w:rsidR="0013186D" w:rsidRDefault="00355A4D">
            <w:r>
              <w:t>0.061</w:t>
            </w:r>
          </w:p>
        </w:tc>
      </w:tr>
      <w:tr w:rsidR="0013186D" w14:paraId="3C9E0090" w14:textId="77777777">
        <w:tc>
          <w:tcPr>
            <w:tcW w:w="3345" w:type="dxa"/>
            <w:vAlign w:val="center"/>
          </w:tcPr>
          <w:p w14:paraId="3DEB2BF3" w14:textId="77777777" w:rsidR="0013186D" w:rsidRDefault="00355A4D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201E13F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1D2AEACE" w14:textId="77777777" w:rsidR="0013186D" w:rsidRDefault="00355A4D">
            <w:r>
              <w:t>0.030</w:t>
            </w:r>
          </w:p>
        </w:tc>
        <w:tc>
          <w:tcPr>
            <w:tcW w:w="1075" w:type="dxa"/>
            <w:vAlign w:val="center"/>
          </w:tcPr>
          <w:p w14:paraId="127EAE2B" w14:textId="77777777" w:rsidR="0013186D" w:rsidRDefault="00355A4D">
            <w:r>
              <w:t>0.340</w:t>
            </w:r>
          </w:p>
        </w:tc>
        <w:tc>
          <w:tcPr>
            <w:tcW w:w="848" w:type="dxa"/>
            <w:vAlign w:val="center"/>
          </w:tcPr>
          <w:p w14:paraId="20EC5D1F" w14:textId="77777777" w:rsidR="0013186D" w:rsidRDefault="00355A4D">
            <w:r>
              <w:t>1.15</w:t>
            </w:r>
          </w:p>
        </w:tc>
        <w:tc>
          <w:tcPr>
            <w:tcW w:w="1075" w:type="dxa"/>
            <w:vAlign w:val="center"/>
          </w:tcPr>
          <w:p w14:paraId="26BD3C44" w14:textId="77777777" w:rsidR="0013186D" w:rsidRDefault="00355A4D">
            <w:r>
              <w:t>0.580</w:t>
            </w:r>
          </w:p>
        </w:tc>
        <w:tc>
          <w:tcPr>
            <w:tcW w:w="1064" w:type="dxa"/>
            <w:vAlign w:val="center"/>
          </w:tcPr>
          <w:p w14:paraId="44BDB38D" w14:textId="77777777" w:rsidR="0013186D" w:rsidRDefault="00355A4D">
            <w:r>
              <w:t>0.227</w:t>
            </w:r>
          </w:p>
        </w:tc>
      </w:tr>
      <w:tr w:rsidR="0013186D" w14:paraId="7C02704F" w14:textId="77777777">
        <w:tc>
          <w:tcPr>
            <w:tcW w:w="3345" w:type="dxa"/>
            <w:vAlign w:val="center"/>
          </w:tcPr>
          <w:p w14:paraId="14887413" w14:textId="77777777" w:rsidR="0013186D" w:rsidRDefault="00355A4D">
            <w:r>
              <w:t>水泥砂浆</w:t>
            </w:r>
          </w:p>
        </w:tc>
        <w:tc>
          <w:tcPr>
            <w:tcW w:w="848" w:type="dxa"/>
            <w:vAlign w:val="center"/>
          </w:tcPr>
          <w:p w14:paraId="51D9B59F" w14:textId="77777777" w:rsidR="0013186D" w:rsidRDefault="00355A4D">
            <w:r>
              <w:t>15</w:t>
            </w:r>
          </w:p>
        </w:tc>
        <w:tc>
          <w:tcPr>
            <w:tcW w:w="1075" w:type="dxa"/>
            <w:vAlign w:val="center"/>
          </w:tcPr>
          <w:p w14:paraId="281981DC" w14:textId="77777777" w:rsidR="0013186D" w:rsidRDefault="00355A4D">
            <w:r>
              <w:t>0.930</w:t>
            </w:r>
          </w:p>
        </w:tc>
        <w:tc>
          <w:tcPr>
            <w:tcW w:w="1075" w:type="dxa"/>
            <w:vAlign w:val="center"/>
          </w:tcPr>
          <w:p w14:paraId="75979A61" w14:textId="77777777" w:rsidR="0013186D" w:rsidRDefault="00355A4D">
            <w:r>
              <w:t>11.370</w:t>
            </w:r>
          </w:p>
        </w:tc>
        <w:tc>
          <w:tcPr>
            <w:tcW w:w="848" w:type="dxa"/>
            <w:vAlign w:val="center"/>
          </w:tcPr>
          <w:p w14:paraId="540A63B0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2D9F38DF" w14:textId="77777777" w:rsidR="0013186D" w:rsidRDefault="00355A4D">
            <w:r>
              <w:t>0.016</w:t>
            </w:r>
          </w:p>
        </w:tc>
        <w:tc>
          <w:tcPr>
            <w:tcW w:w="1064" w:type="dxa"/>
            <w:vAlign w:val="center"/>
          </w:tcPr>
          <w:p w14:paraId="505585FF" w14:textId="77777777" w:rsidR="0013186D" w:rsidRDefault="00355A4D">
            <w:r>
              <w:t>0.183</w:t>
            </w:r>
          </w:p>
        </w:tc>
      </w:tr>
      <w:tr w:rsidR="0013186D" w14:paraId="6F0CBE1E" w14:textId="77777777">
        <w:tc>
          <w:tcPr>
            <w:tcW w:w="3345" w:type="dxa"/>
            <w:vAlign w:val="center"/>
          </w:tcPr>
          <w:p w14:paraId="049B7D64" w14:textId="77777777" w:rsidR="0013186D" w:rsidRDefault="00355A4D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5C260E03" w14:textId="77777777" w:rsidR="0013186D" w:rsidRDefault="00355A4D">
            <w:r>
              <w:t>200</w:t>
            </w:r>
          </w:p>
        </w:tc>
        <w:tc>
          <w:tcPr>
            <w:tcW w:w="1075" w:type="dxa"/>
            <w:vAlign w:val="center"/>
          </w:tcPr>
          <w:p w14:paraId="3AF47B22" w14:textId="77777777" w:rsidR="0013186D" w:rsidRDefault="00355A4D">
            <w:r>
              <w:t>0.390</w:t>
            </w:r>
          </w:p>
        </w:tc>
        <w:tc>
          <w:tcPr>
            <w:tcW w:w="1075" w:type="dxa"/>
            <w:vAlign w:val="center"/>
          </w:tcPr>
          <w:p w14:paraId="50248C5C" w14:textId="77777777" w:rsidR="0013186D" w:rsidRDefault="00355A4D">
            <w:r>
              <w:t>5.978</w:t>
            </w:r>
          </w:p>
        </w:tc>
        <w:tc>
          <w:tcPr>
            <w:tcW w:w="848" w:type="dxa"/>
            <w:vAlign w:val="center"/>
          </w:tcPr>
          <w:p w14:paraId="25298A6D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45B04BBE" w14:textId="77777777" w:rsidR="0013186D" w:rsidRDefault="00355A4D">
            <w:r>
              <w:t>0.513</w:t>
            </w:r>
          </w:p>
        </w:tc>
        <w:tc>
          <w:tcPr>
            <w:tcW w:w="1064" w:type="dxa"/>
            <w:vAlign w:val="center"/>
          </w:tcPr>
          <w:p w14:paraId="17569131" w14:textId="77777777" w:rsidR="0013186D" w:rsidRDefault="00355A4D">
            <w:r>
              <w:t>3.066</w:t>
            </w:r>
          </w:p>
        </w:tc>
      </w:tr>
      <w:tr w:rsidR="0013186D" w14:paraId="1683954F" w14:textId="77777777">
        <w:tc>
          <w:tcPr>
            <w:tcW w:w="3345" w:type="dxa"/>
            <w:vAlign w:val="center"/>
          </w:tcPr>
          <w:p w14:paraId="56E68360" w14:textId="77777777" w:rsidR="0013186D" w:rsidRDefault="00355A4D">
            <w:r>
              <w:t>石灰砂浆</w:t>
            </w:r>
          </w:p>
        </w:tc>
        <w:tc>
          <w:tcPr>
            <w:tcW w:w="848" w:type="dxa"/>
            <w:vAlign w:val="center"/>
          </w:tcPr>
          <w:p w14:paraId="644AEB17" w14:textId="77777777" w:rsidR="0013186D" w:rsidRDefault="00355A4D">
            <w:r>
              <w:t>20</w:t>
            </w:r>
          </w:p>
        </w:tc>
        <w:tc>
          <w:tcPr>
            <w:tcW w:w="1075" w:type="dxa"/>
            <w:vAlign w:val="center"/>
          </w:tcPr>
          <w:p w14:paraId="2929BCCE" w14:textId="77777777" w:rsidR="0013186D" w:rsidRDefault="00355A4D">
            <w:r>
              <w:t>0.810</w:t>
            </w:r>
          </w:p>
        </w:tc>
        <w:tc>
          <w:tcPr>
            <w:tcW w:w="1075" w:type="dxa"/>
            <w:vAlign w:val="center"/>
          </w:tcPr>
          <w:p w14:paraId="413CF072" w14:textId="77777777" w:rsidR="0013186D" w:rsidRDefault="00355A4D">
            <w:r>
              <w:t>10.070</w:t>
            </w:r>
          </w:p>
        </w:tc>
        <w:tc>
          <w:tcPr>
            <w:tcW w:w="848" w:type="dxa"/>
            <w:vAlign w:val="center"/>
          </w:tcPr>
          <w:p w14:paraId="59E11570" w14:textId="77777777" w:rsidR="0013186D" w:rsidRDefault="00355A4D">
            <w:r>
              <w:t>1.00</w:t>
            </w:r>
          </w:p>
        </w:tc>
        <w:tc>
          <w:tcPr>
            <w:tcW w:w="1075" w:type="dxa"/>
            <w:vAlign w:val="center"/>
          </w:tcPr>
          <w:p w14:paraId="2B00433A" w14:textId="77777777" w:rsidR="0013186D" w:rsidRDefault="00355A4D">
            <w:r>
              <w:t>0.025</w:t>
            </w:r>
          </w:p>
        </w:tc>
        <w:tc>
          <w:tcPr>
            <w:tcW w:w="1064" w:type="dxa"/>
            <w:vAlign w:val="center"/>
          </w:tcPr>
          <w:p w14:paraId="441FE43B" w14:textId="77777777" w:rsidR="0013186D" w:rsidRDefault="00355A4D">
            <w:r>
              <w:t>0.249</w:t>
            </w:r>
          </w:p>
        </w:tc>
      </w:tr>
      <w:tr w:rsidR="0013186D" w14:paraId="3C32BE2F" w14:textId="77777777">
        <w:tc>
          <w:tcPr>
            <w:tcW w:w="3345" w:type="dxa"/>
            <w:vAlign w:val="center"/>
          </w:tcPr>
          <w:p w14:paraId="5103C46D" w14:textId="77777777" w:rsidR="0013186D" w:rsidRDefault="00355A4D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8936370" w14:textId="77777777" w:rsidR="0013186D" w:rsidRDefault="00355A4D">
            <w:r>
              <w:t>260</w:t>
            </w:r>
          </w:p>
        </w:tc>
        <w:tc>
          <w:tcPr>
            <w:tcW w:w="1075" w:type="dxa"/>
            <w:vAlign w:val="center"/>
          </w:tcPr>
          <w:p w14:paraId="695A915B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52874FCF" w14:textId="77777777" w:rsidR="0013186D" w:rsidRDefault="00355A4D">
            <w:r>
              <w:t>－</w:t>
            </w:r>
          </w:p>
        </w:tc>
        <w:tc>
          <w:tcPr>
            <w:tcW w:w="848" w:type="dxa"/>
            <w:vAlign w:val="center"/>
          </w:tcPr>
          <w:p w14:paraId="2C0DACCA" w14:textId="77777777" w:rsidR="0013186D" w:rsidRDefault="00355A4D">
            <w:r>
              <w:t>－</w:t>
            </w:r>
          </w:p>
        </w:tc>
        <w:tc>
          <w:tcPr>
            <w:tcW w:w="1075" w:type="dxa"/>
            <w:vAlign w:val="center"/>
          </w:tcPr>
          <w:p w14:paraId="23AA8D23" w14:textId="77777777" w:rsidR="0013186D" w:rsidRDefault="00355A4D">
            <w:r>
              <w:t>1.139</w:t>
            </w:r>
          </w:p>
        </w:tc>
        <w:tc>
          <w:tcPr>
            <w:tcW w:w="1064" w:type="dxa"/>
            <w:vAlign w:val="center"/>
          </w:tcPr>
          <w:p w14:paraId="60F543B1" w14:textId="77777777" w:rsidR="0013186D" w:rsidRDefault="00355A4D">
            <w:r>
              <w:t>3.785</w:t>
            </w:r>
          </w:p>
        </w:tc>
      </w:tr>
      <w:tr w:rsidR="0013186D" w14:paraId="7AF0625D" w14:textId="77777777">
        <w:tc>
          <w:tcPr>
            <w:tcW w:w="3345" w:type="dxa"/>
            <w:shd w:val="clear" w:color="auto" w:fill="E6E6E6"/>
            <w:vAlign w:val="center"/>
          </w:tcPr>
          <w:p w14:paraId="01B6E599" w14:textId="77777777" w:rsidR="0013186D" w:rsidRDefault="00355A4D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092CDDC" w14:textId="77777777" w:rsidR="0013186D" w:rsidRDefault="00355A4D">
            <w:pPr>
              <w:jc w:val="center"/>
            </w:pPr>
            <w:r>
              <w:t>0.78</w:t>
            </w:r>
          </w:p>
        </w:tc>
      </w:tr>
    </w:tbl>
    <w:p w14:paraId="72FA7AC6" w14:textId="77777777" w:rsidR="0013186D" w:rsidRDefault="00355A4D">
      <w:pPr>
        <w:pStyle w:val="2"/>
        <w:widowControl w:val="0"/>
        <w:rPr>
          <w:kern w:val="2"/>
        </w:rPr>
      </w:pPr>
      <w:bookmarkStart w:id="61" w:name="_Toc90459420"/>
      <w:r>
        <w:rPr>
          <w:kern w:val="2"/>
        </w:rPr>
        <w:lastRenderedPageBreak/>
        <w:t>封闭阳台与室内隔墙的窗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13186D" w14:paraId="4AE5DC40" w14:textId="77777777">
        <w:tc>
          <w:tcPr>
            <w:tcW w:w="3107" w:type="dxa"/>
            <w:shd w:val="clear" w:color="auto" w:fill="E6E6E6"/>
            <w:vAlign w:val="center"/>
          </w:tcPr>
          <w:p w14:paraId="0E44FAD7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0757B5CB" w14:textId="77777777" w:rsidR="0013186D" w:rsidRDefault="00355A4D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13186D" w14:paraId="300589F8" w14:textId="77777777">
        <w:tc>
          <w:tcPr>
            <w:tcW w:w="3107" w:type="dxa"/>
            <w:vAlign w:val="center"/>
          </w:tcPr>
          <w:p w14:paraId="6F3F633B" w14:textId="77777777" w:rsidR="0013186D" w:rsidRDefault="00355A4D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6225" w:type="dxa"/>
            <w:vAlign w:val="center"/>
          </w:tcPr>
          <w:p w14:paraId="6DCEC26C" w14:textId="77777777" w:rsidR="0013186D" w:rsidRDefault="00355A4D">
            <w:r>
              <w:t>2.20</w:t>
            </w:r>
          </w:p>
        </w:tc>
      </w:tr>
    </w:tbl>
    <w:p w14:paraId="5F8AB5C0" w14:textId="77777777" w:rsidR="0013186D" w:rsidRDefault="00355A4D">
      <w:pPr>
        <w:pStyle w:val="2"/>
        <w:widowControl w:val="0"/>
        <w:rPr>
          <w:kern w:val="2"/>
        </w:rPr>
      </w:pPr>
      <w:bookmarkStart w:id="62" w:name="_Toc90459421"/>
      <w:r>
        <w:rPr>
          <w:kern w:val="2"/>
        </w:rPr>
        <w:t>封闭阳台与室内隔墙的门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13186D" w14:paraId="258AAC5D" w14:textId="77777777">
        <w:tc>
          <w:tcPr>
            <w:tcW w:w="3107" w:type="dxa"/>
            <w:shd w:val="clear" w:color="auto" w:fill="E6E6E6"/>
            <w:vAlign w:val="center"/>
          </w:tcPr>
          <w:p w14:paraId="676B6B9A" w14:textId="77777777" w:rsidR="0013186D" w:rsidRDefault="00355A4D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1F0BDF85" w14:textId="77777777" w:rsidR="0013186D" w:rsidRDefault="00355A4D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13186D" w14:paraId="070DB00C" w14:textId="77777777">
        <w:tc>
          <w:tcPr>
            <w:tcW w:w="3107" w:type="dxa"/>
            <w:vAlign w:val="center"/>
          </w:tcPr>
          <w:p w14:paraId="5403245B" w14:textId="77777777" w:rsidR="0013186D" w:rsidRDefault="00355A4D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17969638" w14:textId="77777777" w:rsidR="0013186D" w:rsidRDefault="00355A4D">
            <w:r>
              <w:t>1.10</w:t>
            </w:r>
          </w:p>
        </w:tc>
      </w:tr>
    </w:tbl>
    <w:p w14:paraId="33277DB3" w14:textId="77777777" w:rsidR="0013186D" w:rsidRDefault="00355A4D">
      <w:pPr>
        <w:pStyle w:val="2"/>
        <w:widowControl w:val="0"/>
        <w:rPr>
          <w:kern w:val="2"/>
        </w:rPr>
      </w:pPr>
      <w:bookmarkStart w:id="63" w:name="_Toc90459422"/>
      <w:r>
        <w:rPr>
          <w:kern w:val="2"/>
        </w:rPr>
        <w:t>封闭阳台热工检查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13186D" w14:paraId="5A5CDFAF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0D0DFE7E" w14:textId="77777777" w:rsidR="0013186D" w:rsidRDefault="00355A4D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6CE8DFAB" w14:textId="77777777" w:rsidR="0013186D" w:rsidRDefault="00355A4D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3CD9904B" w14:textId="77777777" w:rsidR="0013186D" w:rsidRDefault="00355A4D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018159C1" w14:textId="77777777" w:rsidR="0013186D" w:rsidRDefault="00355A4D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13186D" w14:paraId="07F9DDBA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37FE1A9C" w14:textId="77777777" w:rsidR="0013186D" w:rsidRDefault="0013186D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2A4FB667" w14:textId="77777777" w:rsidR="0013186D" w:rsidRDefault="0013186D">
            <w:pPr>
              <w:jc w:val="center"/>
            </w:pPr>
          </w:p>
        </w:tc>
        <w:tc>
          <w:tcPr>
            <w:tcW w:w="2557" w:type="dxa"/>
            <w:gridSpan w:val="2"/>
          </w:tcPr>
          <w:p w14:paraId="4F155E31" w14:textId="77777777" w:rsidR="0013186D" w:rsidRDefault="00355A4D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1CB504D" w14:textId="77777777" w:rsidR="0013186D" w:rsidRDefault="00355A4D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6FD44CEC" w14:textId="77777777" w:rsidR="0013186D" w:rsidRDefault="00355A4D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3E97E75B" w14:textId="77777777" w:rsidR="0013186D" w:rsidRDefault="00355A4D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649374EF" w14:textId="77777777" w:rsidR="0013186D" w:rsidRDefault="0013186D">
            <w:pPr>
              <w:jc w:val="center"/>
            </w:pPr>
          </w:p>
        </w:tc>
      </w:tr>
      <w:tr w:rsidR="0013186D" w14:paraId="4B7B0972" w14:textId="77777777">
        <w:tc>
          <w:tcPr>
            <w:tcW w:w="1120" w:type="dxa"/>
            <w:vMerge w:val="restart"/>
            <w:vAlign w:val="center"/>
          </w:tcPr>
          <w:p w14:paraId="17BBE770" w14:textId="77777777" w:rsidR="0013186D" w:rsidRDefault="00355A4D">
            <w:r>
              <w:t>11021</w:t>
            </w:r>
          </w:p>
        </w:tc>
        <w:tc>
          <w:tcPr>
            <w:tcW w:w="1120" w:type="dxa"/>
            <w:vMerge w:val="restart"/>
            <w:vAlign w:val="center"/>
          </w:tcPr>
          <w:p w14:paraId="1EAA7660" w14:textId="77777777" w:rsidR="0013186D" w:rsidRDefault="00355A4D">
            <w:r>
              <w:t>东向</w:t>
            </w:r>
          </w:p>
        </w:tc>
        <w:tc>
          <w:tcPr>
            <w:tcW w:w="350" w:type="dxa"/>
            <w:vMerge w:val="restart"/>
            <w:vAlign w:val="center"/>
          </w:tcPr>
          <w:p w14:paraId="0C8C0DAE" w14:textId="77777777" w:rsidR="0013186D" w:rsidRDefault="00355A4D">
            <w:r>
              <w:t>隔墙</w:t>
            </w:r>
          </w:p>
        </w:tc>
        <w:tc>
          <w:tcPr>
            <w:tcW w:w="2207" w:type="dxa"/>
            <w:vAlign w:val="center"/>
          </w:tcPr>
          <w:p w14:paraId="73F586A7" w14:textId="77777777" w:rsidR="0013186D" w:rsidRDefault="00355A4D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2D3BA895" w14:textId="77777777" w:rsidR="0013186D" w:rsidRDefault="00355A4D">
            <w:r>
              <w:t>无</w:t>
            </w:r>
          </w:p>
        </w:tc>
        <w:tc>
          <w:tcPr>
            <w:tcW w:w="1120" w:type="dxa"/>
            <w:vAlign w:val="center"/>
          </w:tcPr>
          <w:p w14:paraId="64BF35F7" w14:textId="77777777" w:rsidR="0013186D" w:rsidRDefault="00355A4D">
            <w:r>
              <w:t>1.10</w:t>
            </w:r>
          </w:p>
        </w:tc>
        <w:tc>
          <w:tcPr>
            <w:tcW w:w="1171" w:type="dxa"/>
            <w:vAlign w:val="center"/>
          </w:tcPr>
          <w:p w14:paraId="16863CC5" w14:textId="77777777" w:rsidR="0013186D" w:rsidRDefault="00355A4D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36D60498" w14:textId="77777777" w:rsidR="0013186D" w:rsidRDefault="00355A4D">
            <w:r>
              <w:t>满足</w:t>
            </w:r>
          </w:p>
        </w:tc>
      </w:tr>
      <w:tr w:rsidR="0013186D" w14:paraId="4E186AF7" w14:textId="77777777">
        <w:tc>
          <w:tcPr>
            <w:tcW w:w="1120" w:type="dxa"/>
            <w:vMerge/>
            <w:vAlign w:val="center"/>
          </w:tcPr>
          <w:p w14:paraId="4A26262B" w14:textId="77777777" w:rsidR="0013186D" w:rsidRDefault="0013186D"/>
        </w:tc>
        <w:tc>
          <w:tcPr>
            <w:tcW w:w="1120" w:type="dxa"/>
            <w:vMerge/>
            <w:vAlign w:val="center"/>
          </w:tcPr>
          <w:p w14:paraId="34930B99" w14:textId="77777777" w:rsidR="0013186D" w:rsidRDefault="0013186D"/>
        </w:tc>
        <w:tc>
          <w:tcPr>
            <w:tcW w:w="350" w:type="dxa"/>
            <w:vMerge/>
            <w:vAlign w:val="center"/>
          </w:tcPr>
          <w:p w14:paraId="0830CD78" w14:textId="77777777" w:rsidR="0013186D" w:rsidRDefault="0013186D"/>
        </w:tc>
        <w:tc>
          <w:tcPr>
            <w:tcW w:w="2207" w:type="dxa"/>
            <w:vAlign w:val="center"/>
          </w:tcPr>
          <w:p w14:paraId="534722C0" w14:textId="77777777" w:rsidR="0013186D" w:rsidRDefault="00355A4D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6B0CF564" w14:textId="77777777" w:rsidR="0013186D" w:rsidRDefault="00355A4D">
            <w:r>
              <w:t>无</w:t>
            </w:r>
          </w:p>
        </w:tc>
        <w:tc>
          <w:tcPr>
            <w:tcW w:w="1120" w:type="dxa"/>
            <w:vAlign w:val="center"/>
          </w:tcPr>
          <w:p w14:paraId="6B2EEEC4" w14:textId="77777777" w:rsidR="0013186D" w:rsidRDefault="00355A4D">
            <w:r>
              <w:t>3.5</w:t>
            </w:r>
          </w:p>
        </w:tc>
        <w:tc>
          <w:tcPr>
            <w:tcW w:w="1171" w:type="dxa"/>
            <w:vAlign w:val="center"/>
          </w:tcPr>
          <w:p w14:paraId="028AD5B6" w14:textId="77777777" w:rsidR="0013186D" w:rsidRDefault="00355A4D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23354803" w14:textId="77777777" w:rsidR="0013186D" w:rsidRDefault="0013186D"/>
        </w:tc>
      </w:tr>
      <w:tr w:rsidR="0013186D" w14:paraId="2272D569" w14:textId="77777777">
        <w:tc>
          <w:tcPr>
            <w:tcW w:w="1120" w:type="dxa"/>
            <w:vMerge/>
            <w:vAlign w:val="center"/>
          </w:tcPr>
          <w:p w14:paraId="19CC6857" w14:textId="77777777" w:rsidR="0013186D" w:rsidRDefault="0013186D"/>
        </w:tc>
        <w:tc>
          <w:tcPr>
            <w:tcW w:w="1120" w:type="dxa"/>
            <w:vMerge/>
            <w:vAlign w:val="center"/>
          </w:tcPr>
          <w:p w14:paraId="51CB8694" w14:textId="77777777" w:rsidR="0013186D" w:rsidRDefault="0013186D"/>
        </w:tc>
        <w:tc>
          <w:tcPr>
            <w:tcW w:w="350" w:type="dxa"/>
            <w:vMerge/>
            <w:vAlign w:val="center"/>
          </w:tcPr>
          <w:p w14:paraId="07F6C5B8" w14:textId="77777777" w:rsidR="0013186D" w:rsidRDefault="0013186D"/>
        </w:tc>
        <w:tc>
          <w:tcPr>
            <w:tcW w:w="2207" w:type="dxa"/>
            <w:vAlign w:val="center"/>
          </w:tcPr>
          <w:p w14:paraId="210BD12D" w14:textId="77777777" w:rsidR="0013186D" w:rsidRDefault="00355A4D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5D648110" w14:textId="77777777" w:rsidR="0013186D" w:rsidRDefault="00355A4D">
            <w:r>
              <w:t>无</w:t>
            </w:r>
          </w:p>
        </w:tc>
        <w:tc>
          <w:tcPr>
            <w:tcW w:w="1120" w:type="dxa"/>
            <w:vAlign w:val="center"/>
          </w:tcPr>
          <w:p w14:paraId="73B83B38" w14:textId="77777777" w:rsidR="0013186D" w:rsidRDefault="00355A4D">
            <w:r>
              <w:t>2.5</w:t>
            </w:r>
          </w:p>
        </w:tc>
        <w:tc>
          <w:tcPr>
            <w:tcW w:w="1171" w:type="dxa"/>
            <w:vAlign w:val="center"/>
          </w:tcPr>
          <w:p w14:paraId="7DC4CF92" w14:textId="77777777" w:rsidR="0013186D" w:rsidRDefault="00355A4D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025C1A8A" w14:textId="77777777" w:rsidR="0013186D" w:rsidRDefault="0013186D"/>
        </w:tc>
      </w:tr>
      <w:tr w:rsidR="0013186D" w14:paraId="43EB3ACF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2A71D63E" w14:textId="77777777" w:rsidR="0013186D" w:rsidRDefault="00355A4D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6C34E2BC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13186D" w14:paraId="001F265D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323C026C" w14:textId="77777777" w:rsidR="0013186D" w:rsidRDefault="00355A4D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4335C04D" w14:textId="77777777" w:rsidR="0013186D" w:rsidRDefault="00355A4D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13186D" w14:paraId="5F5623F1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460F6FD6" w14:textId="77777777" w:rsidR="0013186D" w:rsidRDefault="00355A4D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59424B78" w14:textId="77777777" w:rsidR="0013186D" w:rsidRDefault="00355A4D">
            <w:r>
              <w:t>满足</w:t>
            </w:r>
          </w:p>
        </w:tc>
      </w:tr>
    </w:tbl>
    <w:p w14:paraId="06ADBD3B" w14:textId="77777777" w:rsidR="0013186D" w:rsidRDefault="00355A4D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注：此表内容为全部封闭阳台中选出的一个代表。</w:t>
      </w:r>
    </w:p>
    <w:p w14:paraId="52412A65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4" w:name="_Toc90459423"/>
      <w:r>
        <w:rPr>
          <w:color w:val="000000"/>
          <w:kern w:val="2"/>
          <w:szCs w:val="24"/>
        </w:rPr>
        <w:t>外窗气密性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13186D" w14:paraId="03479710" w14:textId="77777777">
        <w:tc>
          <w:tcPr>
            <w:tcW w:w="2263" w:type="dxa"/>
            <w:shd w:val="clear" w:color="auto" w:fill="E6E6E6"/>
            <w:vAlign w:val="center"/>
          </w:tcPr>
          <w:p w14:paraId="290433BE" w14:textId="77777777" w:rsidR="0013186D" w:rsidRDefault="00355A4D">
            <w:r>
              <w:t>层数</w:t>
            </w:r>
          </w:p>
        </w:tc>
        <w:tc>
          <w:tcPr>
            <w:tcW w:w="3534" w:type="dxa"/>
            <w:vAlign w:val="center"/>
          </w:tcPr>
          <w:p w14:paraId="2141CBB4" w14:textId="77777777" w:rsidR="0013186D" w:rsidRDefault="00355A4D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74307D66" w14:textId="77777777" w:rsidR="0013186D" w:rsidRDefault="00355A4D">
            <w:r>
              <w:t>7</w:t>
            </w:r>
            <w:r>
              <w:t>层以上</w:t>
            </w:r>
          </w:p>
        </w:tc>
      </w:tr>
      <w:tr w:rsidR="0013186D" w14:paraId="5D3959CD" w14:textId="77777777">
        <w:tc>
          <w:tcPr>
            <w:tcW w:w="2263" w:type="dxa"/>
            <w:shd w:val="clear" w:color="auto" w:fill="E6E6E6"/>
            <w:vAlign w:val="center"/>
          </w:tcPr>
          <w:p w14:paraId="6C7AEE97" w14:textId="77777777" w:rsidR="0013186D" w:rsidRDefault="00355A4D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43201663" w14:textId="77777777" w:rsidR="0013186D" w:rsidRDefault="00355A4D">
            <w:r>
              <w:t>－</w:t>
            </w:r>
          </w:p>
        </w:tc>
        <w:tc>
          <w:tcPr>
            <w:tcW w:w="3534" w:type="dxa"/>
            <w:vAlign w:val="center"/>
          </w:tcPr>
          <w:p w14:paraId="4107A45D" w14:textId="77777777" w:rsidR="0013186D" w:rsidRDefault="00355A4D">
            <w:r>
              <w:t>－</w:t>
            </w:r>
          </w:p>
        </w:tc>
      </w:tr>
      <w:tr w:rsidR="0013186D" w14:paraId="02CFF640" w14:textId="77777777">
        <w:tc>
          <w:tcPr>
            <w:tcW w:w="2263" w:type="dxa"/>
            <w:shd w:val="clear" w:color="auto" w:fill="E6E6E6"/>
            <w:vAlign w:val="center"/>
          </w:tcPr>
          <w:p w14:paraId="7C36FB64" w14:textId="77777777" w:rsidR="0013186D" w:rsidRDefault="00355A4D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64571713" w14:textId="77777777" w:rsidR="0013186D" w:rsidRDefault="0013186D"/>
        </w:tc>
        <w:tc>
          <w:tcPr>
            <w:tcW w:w="3534" w:type="dxa"/>
            <w:vAlign w:val="center"/>
          </w:tcPr>
          <w:p w14:paraId="7C1D1588" w14:textId="77777777" w:rsidR="0013186D" w:rsidRDefault="0013186D"/>
        </w:tc>
      </w:tr>
      <w:tr w:rsidR="0013186D" w14:paraId="23165CC0" w14:textId="77777777">
        <w:tc>
          <w:tcPr>
            <w:tcW w:w="2263" w:type="dxa"/>
            <w:shd w:val="clear" w:color="auto" w:fill="E6E6E6"/>
            <w:vAlign w:val="center"/>
          </w:tcPr>
          <w:p w14:paraId="7F26A1D4" w14:textId="77777777" w:rsidR="0013186D" w:rsidRDefault="00355A4D">
            <w:r>
              <w:t>标准依据</w:t>
            </w:r>
          </w:p>
        </w:tc>
        <w:tc>
          <w:tcPr>
            <w:tcW w:w="3534" w:type="dxa"/>
            <w:vAlign w:val="center"/>
          </w:tcPr>
          <w:p w14:paraId="081B4525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1938620D" w14:textId="77777777" w:rsidR="0013186D" w:rsidRDefault="00355A4D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13186D" w14:paraId="7E93C4EB" w14:textId="77777777">
        <w:tc>
          <w:tcPr>
            <w:tcW w:w="2263" w:type="dxa"/>
            <w:shd w:val="clear" w:color="auto" w:fill="E6E6E6"/>
            <w:vAlign w:val="center"/>
          </w:tcPr>
          <w:p w14:paraId="2BF0E4ED" w14:textId="77777777" w:rsidR="0013186D" w:rsidRDefault="00355A4D">
            <w:r>
              <w:t>标准要求</w:t>
            </w:r>
          </w:p>
        </w:tc>
        <w:tc>
          <w:tcPr>
            <w:tcW w:w="3534" w:type="dxa"/>
            <w:vAlign w:val="center"/>
          </w:tcPr>
          <w:p w14:paraId="538B3442" w14:textId="77777777" w:rsidR="0013186D" w:rsidRDefault="00355A4D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1E60B1DA" w14:textId="77777777" w:rsidR="0013186D" w:rsidRDefault="00355A4D">
            <w:r>
              <w:t>外窗气密性不应低于《建筑外门窗气密，水密，抗风压性能分级及检测方法》（</w:t>
            </w:r>
            <w:r>
              <w:t>GB/T 7</w:t>
            </w:r>
            <w:r>
              <w:t>106-2008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13186D" w14:paraId="7477975C" w14:textId="77777777">
        <w:tc>
          <w:tcPr>
            <w:tcW w:w="2263" w:type="dxa"/>
            <w:shd w:val="clear" w:color="auto" w:fill="E6E6E6"/>
            <w:vAlign w:val="center"/>
          </w:tcPr>
          <w:p w14:paraId="05F66B94" w14:textId="77777777" w:rsidR="0013186D" w:rsidRDefault="00355A4D">
            <w:r>
              <w:t>结论</w:t>
            </w:r>
          </w:p>
        </w:tc>
        <w:tc>
          <w:tcPr>
            <w:tcW w:w="3534" w:type="dxa"/>
            <w:vAlign w:val="center"/>
          </w:tcPr>
          <w:p w14:paraId="5989B826" w14:textId="77777777" w:rsidR="0013186D" w:rsidRDefault="00355A4D">
            <w:r>
              <w:t>－</w:t>
            </w:r>
          </w:p>
        </w:tc>
        <w:tc>
          <w:tcPr>
            <w:tcW w:w="3534" w:type="dxa"/>
            <w:vAlign w:val="center"/>
          </w:tcPr>
          <w:p w14:paraId="136A6A2A" w14:textId="77777777" w:rsidR="0013186D" w:rsidRDefault="00355A4D">
            <w:r>
              <w:t>－</w:t>
            </w:r>
          </w:p>
        </w:tc>
      </w:tr>
    </w:tbl>
    <w:p w14:paraId="2AF696EA" w14:textId="77777777" w:rsidR="0013186D" w:rsidRDefault="00355A4D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5" w:name="_Toc90459424"/>
      <w:r>
        <w:rPr>
          <w:color w:val="000000"/>
          <w:kern w:val="2"/>
          <w:szCs w:val="24"/>
        </w:rP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13186D" w14:paraId="16F320CD" w14:textId="77777777">
        <w:tc>
          <w:tcPr>
            <w:tcW w:w="1131" w:type="dxa"/>
            <w:shd w:val="clear" w:color="auto" w:fill="E6E6E6"/>
            <w:vAlign w:val="center"/>
          </w:tcPr>
          <w:p w14:paraId="51085776" w14:textId="77777777" w:rsidR="0013186D" w:rsidRDefault="00355A4D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48103C82" w14:textId="77777777" w:rsidR="0013186D" w:rsidRDefault="00355A4D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31EE1D9F" w14:textId="77777777" w:rsidR="0013186D" w:rsidRDefault="00355A4D">
            <w:pPr>
              <w:jc w:val="center"/>
            </w:pPr>
            <w:r>
              <w:t>结论</w:t>
            </w:r>
          </w:p>
        </w:tc>
      </w:tr>
      <w:tr w:rsidR="0013186D" w14:paraId="3F47080C" w14:textId="77777777">
        <w:tc>
          <w:tcPr>
            <w:tcW w:w="1131" w:type="dxa"/>
            <w:vAlign w:val="center"/>
          </w:tcPr>
          <w:p w14:paraId="083E0941" w14:textId="77777777" w:rsidR="0013186D" w:rsidRDefault="00355A4D">
            <w:r>
              <w:t>1</w:t>
            </w:r>
          </w:p>
        </w:tc>
        <w:tc>
          <w:tcPr>
            <w:tcW w:w="4069" w:type="dxa"/>
            <w:vAlign w:val="center"/>
          </w:tcPr>
          <w:p w14:paraId="4EF5BF9B" w14:textId="77777777" w:rsidR="0013186D" w:rsidRDefault="00355A4D">
            <w:r>
              <w:t>体形系数</w:t>
            </w:r>
          </w:p>
        </w:tc>
        <w:tc>
          <w:tcPr>
            <w:tcW w:w="4131" w:type="dxa"/>
            <w:vAlign w:val="center"/>
          </w:tcPr>
          <w:p w14:paraId="44C4719A" w14:textId="77777777" w:rsidR="0013186D" w:rsidRDefault="00355A4D">
            <w:r>
              <w:t>满足</w:t>
            </w:r>
          </w:p>
        </w:tc>
      </w:tr>
      <w:tr w:rsidR="0013186D" w14:paraId="0302D41D" w14:textId="77777777">
        <w:tc>
          <w:tcPr>
            <w:tcW w:w="1131" w:type="dxa"/>
            <w:vAlign w:val="center"/>
          </w:tcPr>
          <w:p w14:paraId="230C8BCE" w14:textId="77777777" w:rsidR="0013186D" w:rsidRDefault="00355A4D">
            <w:r>
              <w:lastRenderedPageBreak/>
              <w:t>2</w:t>
            </w:r>
          </w:p>
        </w:tc>
        <w:tc>
          <w:tcPr>
            <w:tcW w:w="4069" w:type="dxa"/>
            <w:vAlign w:val="center"/>
          </w:tcPr>
          <w:p w14:paraId="335C1057" w14:textId="77777777" w:rsidR="0013186D" w:rsidRDefault="00355A4D">
            <w:r>
              <w:t>屋顶</w:t>
            </w:r>
          </w:p>
        </w:tc>
        <w:tc>
          <w:tcPr>
            <w:tcW w:w="4131" w:type="dxa"/>
            <w:vAlign w:val="center"/>
          </w:tcPr>
          <w:p w14:paraId="6DEB9D6A" w14:textId="77777777" w:rsidR="0013186D" w:rsidRDefault="00355A4D">
            <w:r>
              <w:t>满足</w:t>
            </w:r>
          </w:p>
        </w:tc>
      </w:tr>
      <w:tr w:rsidR="0013186D" w14:paraId="7FD66F58" w14:textId="77777777">
        <w:tc>
          <w:tcPr>
            <w:tcW w:w="1131" w:type="dxa"/>
            <w:vAlign w:val="center"/>
          </w:tcPr>
          <w:p w14:paraId="1E8FFF87" w14:textId="77777777" w:rsidR="0013186D" w:rsidRDefault="00355A4D">
            <w:r>
              <w:t>3</w:t>
            </w:r>
          </w:p>
        </w:tc>
        <w:tc>
          <w:tcPr>
            <w:tcW w:w="4069" w:type="dxa"/>
            <w:vAlign w:val="center"/>
          </w:tcPr>
          <w:p w14:paraId="154AB138" w14:textId="77777777" w:rsidR="0013186D" w:rsidRDefault="00355A4D">
            <w:r>
              <w:t>外墙</w:t>
            </w:r>
          </w:p>
        </w:tc>
        <w:tc>
          <w:tcPr>
            <w:tcW w:w="4131" w:type="dxa"/>
            <w:vAlign w:val="center"/>
          </w:tcPr>
          <w:p w14:paraId="6D7D6D49" w14:textId="77777777" w:rsidR="0013186D" w:rsidRDefault="00355A4D">
            <w:r>
              <w:t>满足</w:t>
            </w:r>
          </w:p>
        </w:tc>
      </w:tr>
      <w:tr w:rsidR="0013186D" w14:paraId="0FEEC5F1" w14:textId="77777777">
        <w:tc>
          <w:tcPr>
            <w:tcW w:w="1131" w:type="dxa"/>
            <w:vAlign w:val="center"/>
          </w:tcPr>
          <w:p w14:paraId="607A7D7A" w14:textId="77777777" w:rsidR="0013186D" w:rsidRDefault="00355A4D">
            <w:r>
              <w:t>4</w:t>
            </w:r>
          </w:p>
        </w:tc>
        <w:tc>
          <w:tcPr>
            <w:tcW w:w="4069" w:type="dxa"/>
            <w:vAlign w:val="center"/>
          </w:tcPr>
          <w:p w14:paraId="562C8A8F" w14:textId="77777777" w:rsidR="0013186D" w:rsidRDefault="00355A4D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05CC769B" w14:textId="77777777" w:rsidR="0013186D" w:rsidRDefault="00355A4D">
            <w:r>
              <w:t>满足</w:t>
            </w:r>
          </w:p>
        </w:tc>
      </w:tr>
      <w:tr w:rsidR="0013186D" w14:paraId="66E4EE04" w14:textId="77777777">
        <w:tc>
          <w:tcPr>
            <w:tcW w:w="1131" w:type="dxa"/>
            <w:vAlign w:val="center"/>
          </w:tcPr>
          <w:p w14:paraId="562C79C7" w14:textId="77777777" w:rsidR="0013186D" w:rsidRDefault="00355A4D">
            <w:r>
              <w:t>5</w:t>
            </w:r>
          </w:p>
        </w:tc>
        <w:tc>
          <w:tcPr>
            <w:tcW w:w="4069" w:type="dxa"/>
            <w:vAlign w:val="center"/>
          </w:tcPr>
          <w:p w14:paraId="0348AF39" w14:textId="77777777" w:rsidR="0013186D" w:rsidRDefault="00355A4D">
            <w:r>
              <w:t>采暖空调房通外室外的门</w:t>
            </w:r>
          </w:p>
        </w:tc>
        <w:tc>
          <w:tcPr>
            <w:tcW w:w="4131" w:type="dxa"/>
            <w:vAlign w:val="center"/>
          </w:tcPr>
          <w:p w14:paraId="1676CEB7" w14:textId="77777777" w:rsidR="0013186D" w:rsidRDefault="00355A4D">
            <w:r>
              <w:t>满足</w:t>
            </w:r>
          </w:p>
        </w:tc>
      </w:tr>
      <w:tr w:rsidR="0013186D" w14:paraId="27476F99" w14:textId="77777777">
        <w:tc>
          <w:tcPr>
            <w:tcW w:w="1131" w:type="dxa"/>
            <w:vAlign w:val="center"/>
          </w:tcPr>
          <w:p w14:paraId="778BEE62" w14:textId="77777777" w:rsidR="0013186D" w:rsidRDefault="00355A4D">
            <w:r>
              <w:t>6</w:t>
            </w:r>
          </w:p>
        </w:tc>
        <w:tc>
          <w:tcPr>
            <w:tcW w:w="4069" w:type="dxa"/>
            <w:vAlign w:val="center"/>
          </w:tcPr>
          <w:p w14:paraId="4E452B20" w14:textId="77777777" w:rsidR="0013186D" w:rsidRDefault="00355A4D">
            <w:r>
              <w:t>可开启面积</w:t>
            </w:r>
          </w:p>
        </w:tc>
        <w:tc>
          <w:tcPr>
            <w:tcW w:w="4131" w:type="dxa"/>
            <w:vAlign w:val="center"/>
          </w:tcPr>
          <w:p w14:paraId="4E94387A" w14:textId="77777777" w:rsidR="0013186D" w:rsidRDefault="00355A4D">
            <w:r>
              <w:t>满足</w:t>
            </w:r>
          </w:p>
        </w:tc>
      </w:tr>
      <w:tr w:rsidR="0013186D" w14:paraId="7EDEEA23" w14:textId="77777777">
        <w:tc>
          <w:tcPr>
            <w:tcW w:w="1131" w:type="dxa"/>
            <w:vAlign w:val="center"/>
          </w:tcPr>
          <w:p w14:paraId="7A90FACC" w14:textId="77777777" w:rsidR="0013186D" w:rsidRDefault="00355A4D">
            <w:r>
              <w:t>7</w:t>
            </w:r>
          </w:p>
        </w:tc>
        <w:tc>
          <w:tcPr>
            <w:tcW w:w="4069" w:type="dxa"/>
            <w:vAlign w:val="center"/>
          </w:tcPr>
          <w:p w14:paraId="26F2697C" w14:textId="77777777" w:rsidR="0013186D" w:rsidRDefault="00355A4D">
            <w:r>
              <w:t>传热系数</w:t>
            </w:r>
          </w:p>
        </w:tc>
        <w:tc>
          <w:tcPr>
            <w:tcW w:w="4131" w:type="dxa"/>
            <w:vAlign w:val="center"/>
          </w:tcPr>
          <w:p w14:paraId="3CC579D0" w14:textId="77777777" w:rsidR="0013186D" w:rsidRDefault="00355A4D">
            <w:r>
              <w:t>满足</w:t>
            </w:r>
          </w:p>
        </w:tc>
      </w:tr>
      <w:tr w:rsidR="0013186D" w14:paraId="636E089B" w14:textId="77777777">
        <w:tc>
          <w:tcPr>
            <w:tcW w:w="1131" w:type="dxa"/>
            <w:vAlign w:val="center"/>
          </w:tcPr>
          <w:p w14:paraId="48C94F27" w14:textId="77777777" w:rsidR="0013186D" w:rsidRDefault="00355A4D">
            <w:r>
              <w:t>8</w:t>
            </w:r>
          </w:p>
        </w:tc>
        <w:tc>
          <w:tcPr>
            <w:tcW w:w="4069" w:type="dxa"/>
            <w:vAlign w:val="center"/>
          </w:tcPr>
          <w:p w14:paraId="6DEE708B" w14:textId="77777777" w:rsidR="0013186D" w:rsidRDefault="00355A4D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6F607B7B" w14:textId="77777777" w:rsidR="0013186D" w:rsidRDefault="00355A4D">
            <w:r>
              <w:t>满足</w:t>
            </w:r>
          </w:p>
        </w:tc>
      </w:tr>
      <w:tr w:rsidR="0013186D" w14:paraId="39FE6D6E" w14:textId="77777777">
        <w:tc>
          <w:tcPr>
            <w:tcW w:w="1131" w:type="dxa"/>
            <w:vAlign w:val="center"/>
          </w:tcPr>
          <w:p w14:paraId="0F4D03F2" w14:textId="77777777" w:rsidR="0013186D" w:rsidRDefault="00355A4D">
            <w:r>
              <w:t>9</w:t>
            </w:r>
          </w:p>
        </w:tc>
        <w:tc>
          <w:tcPr>
            <w:tcW w:w="4069" w:type="dxa"/>
            <w:vAlign w:val="center"/>
          </w:tcPr>
          <w:p w14:paraId="189D0208" w14:textId="77777777" w:rsidR="0013186D" w:rsidRDefault="00355A4D">
            <w:r>
              <w:t>封闭阳台</w:t>
            </w:r>
          </w:p>
        </w:tc>
        <w:tc>
          <w:tcPr>
            <w:tcW w:w="4131" w:type="dxa"/>
            <w:vAlign w:val="center"/>
          </w:tcPr>
          <w:p w14:paraId="5A639956" w14:textId="77777777" w:rsidR="0013186D" w:rsidRDefault="00355A4D">
            <w:r>
              <w:t>满足</w:t>
            </w:r>
          </w:p>
        </w:tc>
      </w:tr>
      <w:tr w:rsidR="0013186D" w14:paraId="04749646" w14:textId="77777777">
        <w:tc>
          <w:tcPr>
            <w:tcW w:w="1131" w:type="dxa"/>
            <w:vAlign w:val="center"/>
          </w:tcPr>
          <w:p w14:paraId="70B8F218" w14:textId="77777777" w:rsidR="0013186D" w:rsidRDefault="00355A4D">
            <w:r>
              <w:t>10</w:t>
            </w:r>
          </w:p>
        </w:tc>
        <w:tc>
          <w:tcPr>
            <w:tcW w:w="4069" w:type="dxa"/>
            <w:vAlign w:val="center"/>
          </w:tcPr>
          <w:p w14:paraId="022C7A75" w14:textId="77777777" w:rsidR="0013186D" w:rsidRDefault="00355A4D">
            <w:r>
              <w:t>外窗气密性</w:t>
            </w:r>
          </w:p>
        </w:tc>
        <w:tc>
          <w:tcPr>
            <w:tcW w:w="4131" w:type="dxa"/>
            <w:vAlign w:val="center"/>
          </w:tcPr>
          <w:p w14:paraId="7F62982B" w14:textId="77777777" w:rsidR="0013186D" w:rsidRDefault="00355A4D">
            <w:r>
              <w:t>满足</w:t>
            </w:r>
          </w:p>
        </w:tc>
      </w:tr>
      <w:tr w:rsidR="0013186D" w14:paraId="3DF40620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07B5AE29" w14:textId="77777777" w:rsidR="0013186D" w:rsidRDefault="00355A4D">
            <w:r>
              <w:t>结论</w:t>
            </w:r>
          </w:p>
        </w:tc>
        <w:tc>
          <w:tcPr>
            <w:tcW w:w="4131" w:type="dxa"/>
            <w:vAlign w:val="center"/>
          </w:tcPr>
          <w:p w14:paraId="5FE70D3F" w14:textId="77777777" w:rsidR="0013186D" w:rsidRDefault="00355A4D">
            <w:r>
              <w:t>满足</w:t>
            </w:r>
          </w:p>
        </w:tc>
      </w:tr>
    </w:tbl>
    <w:p w14:paraId="559BC41A" w14:textId="77777777" w:rsidR="0013186D" w:rsidRDefault="0013186D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3BF086A" w14:textId="77777777" w:rsidR="0013186D" w:rsidRDefault="00355A4D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62B2A4B8" w14:textId="77777777" w:rsidR="0013186D" w:rsidRDefault="0013186D"/>
    <w:sectPr w:rsidR="0013186D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6B96F" w14:textId="77777777" w:rsidR="00355A4D" w:rsidRDefault="00355A4D" w:rsidP="00203A7D">
      <w:r>
        <w:separator/>
      </w:r>
    </w:p>
  </w:endnote>
  <w:endnote w:type="continuationSeparator" w:id="0">
    <w:p w14:paraId="7F1E68D6" w14:textId="77777777" w:rsidR="00355A4D" w:rsidRDefault="00355A4D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14FD220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3CE20D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906C" w14:textId="77777777" w:rsidR="00355A4D" w:rsidRDefault="00355A4D" w:rsidP="00203A7D">
      <w:r>
        <w:separator/>
      </w:r>
    </w:p>
  </w:footnote>
  <w:footnote w:type="continuationSeparator" w:id="0">
    <w:p w14:paraId="1F6678CC" w14:textId="77777777" w:rsidR="00355A4D" w:rsidRDefault="00355A4D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B170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3F5EED74" wp14:editId="37C85E0C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461E1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12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3186D"/>
    <w:rsid w:val="0014776A"/>
    <w:rsid w:val="0016330F"/>
    <w:rsid w:val="00193751"/>
    <w:rsid w:val="001A7B58"/>
    <w:rsid w:val="001A7C37"/>
    <w:rsid w:val="001B7C87"/>
    <w:rsid w:val="001C3434"/>
    <w:rsid w:val="001C3598"/>
    <w:rsid w:val="001D0693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55A4D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23C12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1CCCC336"/>
  <w15:chartTrackingRefBased/>
  <w15:docId w15:val="{62FFDB5F-F784-4C08-93FB-A9A2DF11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tmp12.dotx</Template>
  <TotalTime>7</TotalTime>
  <Pages>25</Pages>
  <Words>1527</Words>
  <Characters>8709</Characters>
  <Application>Microsoft Office Word</Application>
  <DocSecurity>0</DocSecurity>
  <Lines>72</Lines>
  <Paragraphs>20</Paragraphs>
  <ScaleCrop>false</ScaleCrop>
  <Company>ths</Company>
  <LinksUpToDate>false</LinksUpToDate>
  <CharactersWithSpaces>10216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2021-12-15T03:16:00Z</dcterms:created>
  <dcterms:modified xsi:type="dcterms:W3CDTF">2021-12-15T03:23:00Z</dcterms:modified>
</cp:coreProperties>
</file>