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0F41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0A3B128C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174347D9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0175F40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B281226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1B4CE5C4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3#</w:t>
            </w:r>
            <w:bookmarkEnd w:id="3"/>
          </w:p>
        </w:tc>
      </w:tr>
      <w:tr w:rsidR="00D40158" w:rsidRPr="00D40158" w14:paraId="61A4885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AE0C4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F1A5E6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2E1EBF9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0FFD7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07BF2D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5649C3C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CA9344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246842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55E2EEFD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E8BF2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9F9F97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2DFDAB8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DF74DA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36BEA0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466F0F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7AAB248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A867C9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6D32C9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3634F4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069A419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AB12AA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E62D54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09BF92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2021年12月15日</w:t>
              </w:r>
            </w:smartTag>
            <w:bookmarkEnd w:id="8"/>
          </w:p>
        </w:tc>
      </w:tr>
    </w:tbl>
    <w:p w14:paraId="39BDFCF8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489E87B1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5C107538" wp14:editId="7E6DCBFE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63BA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39F46F3B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6A6828E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CEB4CF8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3B206F8C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15BF98E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081B598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10B6AC49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66413EA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CF1D8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7A712A6A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AFC2491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613A36B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62752FF3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44BD5877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2EF7A93E" w14:textId="77777777" w:rsidR="009A3E4F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455292" w:history="1">
        <w:r w:rsidR="009A3E4F" w:rsidRPr="00FF4CB2">
          <w:rPr>
            <w:rStyle w:val="a7"/>
          </w:rPr>
          <w:t>1</w:t>
        </w:r>
        <w:r w:rsidR="009A3E4F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9A3E4F" w:rsidRPr="00FF4CB2">
          <w:rPr>
            <w:rStyle w:val="a7"/>
          </w:rPr>
          <w:t>建筑概况</w:t>
        </w:r>
        <w:r w:rsidR="009A3E4F">
          <w:rPr>
            <w:webHidden/>
          </w:rPr>
          <w:tab/>
        </w:r>
        <w:r w:rsidR="009A3E4F">
          <w:rPr>
            <w:webHidden/>
          </w:rPr>
          <w:fldChar w:fldCharType="begin"/>
        </w:r>
        <w:r w:rsidR="009A3E4F">
          <w:rPr>
            <w:webHidden/>
          </w:rPr>
          <w:instrText xml:space="preserve"> PAGEREF _Toc90455292 \h </w:instrText>
        </w:r>
        <w:r w:rsidR="009A3E4F">
          <w:rPr>
            <w:webHidden/>
          </w:rPr>
        </w:r>
        <w:r w:rsidR="009A3E4F">
          <w:rPr>
            <w:webHidden/>
          </w:rPr>
          <w:fldChar w:fldCharType="separate"/>
        </w:r>
        <w:r w:rsidR="009A3E4F">
          <w:rPr>
            <w:webHidden/>
          </w:rPr>
          <w:t>3</w:t>
        </w:r>
        <w:r w:rsidR="009A3E4F">
          <w:rPr>
            <w:webHidden/>
          </w:rPr>
          <w:fldChar w:fldCharType="end"/>
        </w:r>
      </w:hyperlink>
    </w:p>
    <w:p w14:paraId="6E248B75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3" w:history="1">
        <w:r w:rsidRPr="00FF4CB2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B0702D7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4" w:history="1">
        <w:r w:rsidRPr="00FF4CB2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704A4FC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5" w:history="1">
        <w:r w:rsidRPr="00FF4CB2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83A17D5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6" w:history="1">
        <w:r w:rsidRPr="00FF4CB2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7B140BC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7" w:history="1">
        <w:r w:rsidRPr="00FF4CB2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60D5DF7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298" w:history="1">
        <w:r w:rsidRPr="00FF4CB2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9DA9544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299" w:history="1">
        <w:r w:rsidRPr="00FF4CB2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19CFE95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00" w:history="1">
        <w:r w:rsidRPr="00FF4CB2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EDF92C4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01" w:history="1">
        <w:r w:rsidRPr="00FF4CB2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20E2DC3" w14:textId="77777777" w:rsidR="009A3E4F" w:rsidRDefault="009A3E4F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5302" w:history="1">
        <w:r w:rsidRPr="00FF4CB2">
          <w:rPr>
            <w:rStyle w:val="a7"/>
            <w:lang w:val="en-GB"/>
          </w:rPr>
          <w:t>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4FE7367" w14:textId="77777777" w:rsidR="009A3E4F" w:rsidRDefault="009A3E4F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5303" w:history="1">
        <w:r w:rsidRPr="00FF4CB2">
          <w:rPr>
            <w:rStyle w:val="a7"/>
            <w:lang w:val="en-GB"/>
          </w:rPr>
          <w:t>8.1.2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09DD690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04" w:history="1">
        <w:r w:rsidRPr="00FF4CB2">
          <w:rPr>
            <w:rStyle w:val="a7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23D293B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05" w:history="1">
        <w:r w:rsidRPr="00FF4CB2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F638AE2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06" w:history="1">
        <w:r w:rsidRPr="00FF4CB2">
          <w:rPr>
            <w:rStyle w:val="a7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8D3E0C2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07" w:history="1">
        <w:r w:rsidRPr="00FF4CB2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362589A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08" w:history="1">
        <w:r w:rsidRPr="00FF4CB2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EEDFBE2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09" w:history="1">
        <w:r w:rsidRPr="00FF4CB2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AE51B8B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10" w:history="1">
        <w:r w:rsidRPr="00FF4CB2">
          <w:rPr>
            <w:rStyle w:val="a7"/>
            <w:lang w:val="en-GB"/>
          </w:rPr>
          <w:t>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户间隔墙构造一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25E6284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11" w:history="1">
        <w:r w:rsidRPr="00FF4CB2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9F60C36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12" w:history="1">
        <w:r w:rsidRPr="00FF4CB2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F3F5E89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13" w:history="1">
        <w:r w:rsidRPr="00FF4CB2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D1AB5B1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14" w:history="1">
        <w:r w:rsidRPr="00FF4CB2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4B90DF5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15" w:history="1">
        <w:r w:rsidRPr="00FF4CB2">
          <w:rPr>
            <w:rStyle w:val="a7"/>
            <w:lang w:val="en-GB"/>
          </w:rPr>
          <w:t>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A5954DC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16" w:history="1">
        <w:r w:rsidRPr="00FF4CB2">
          <w:rPr>
            <w:rStyle w:val="a7"/>
            <w:lang w:val="en-GB"/>
          </w:rPr>
          <w:t>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0194222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17" w:history="1">
        <w:r w:rsidRPr="00FF4CB2">
          <w:rPr>
            <w:rStyle w:val="a7"/>
            <w:lang w:val="en-GB"/>
          </w:rPr>
          <w:t>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40ACD66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18" w:history="1">
        <w:r w:rsidRPr="00FF4CB2">
          <w:rPr>
            <w:rStyle w:val="a7"/>
            <w:lang w:val="en-GB"/>
          </w:rPr>
          <w:t>15.4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D767AA1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19" w:history="1">
        <w:r w:rsidRPr="00FF4CB2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54B2B49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20" w:history="1">
        <w:r w:rsidRPr="00FF4CB2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FC85D39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21" w:history="1">
        <w:r w:rsidRPr="00FF4CB2">
          <w:rPr>
            <w:rStyle w:val="a7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4AD150B" w14:textId="77777777" w:rsidR="009A3E4F" w:rsidRDefault="009A3E4F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5322" w:history="1">
        <w:r w:rsidRPr="00FF4CB2">
          <w:rPr>
            <w:rStyle w:val="a7"/>
            <w:lang w:val="en-GB"/>
          </w:rPr>
          <w:t>17.1.1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F0D2FD2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23" w:history="1">
        <w:r w:rsidRPr="00FF4CB2">
          <w:rPr>
            <w:rStyle w:val="a7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7F0698D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24" w:history="1">
        <w:r w:rsidRPr="00FF4CB2">
          <w:rPr>
            <w:rStyle w:val="a7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D0E0D07" w14:textId="77777777" w:rsidR="009A3E4F" w:rsidRDefault="009A3E4F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5325" w:history="1">
        <w:r w:rsidRPr="00FF4CB2">
          <w:rPr>
            <w:rStyle w:val="a7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F4CB2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F16B856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26" w:history="1">
        <w:r w:rsidRPr="00FF4CB2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5AA7935" w14:textId="77777777" w:rsidR="009A3E4F" w:rsidRDefault="009A3E4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5327" w:history="1">
        <w:r w:rsidRPr="00FF4CB2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F4CB2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_Toc90455327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7F8C869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5E2D3C09" w14:textId="77777777" w:rsidR="00D40158" w:rsidRDefault="00D40158" w:rsidP="00D40158">
      <w:pPr>
        <w:pStyle w:val="TOC1"/>
      </w:pPr>
    </w:p>
    <w:p w14:paraId="08650196" w14:textId="77777777" w:rsidR="00D40158" w:rsidRPr="005E5F93" w:rsidRDefault="00D40158" w:rsidP="005215FB">
      <w:pPr>
        <w:pStyle w:val="1"/>
      </w:pPr>
      <w:bookmarkStart w:id="13" w:name="_Toc90455292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685E6DD6" w14:textId="77777777" w:rsidTr="00BE3C10">
        <w:tc>
          <w:tcPr>
            <w:tcW w:w="2759" w:type="dxa"/>
            <w:shd w:val="clear" w:color="auto" w:fill="E6E6E6"/>
          </w:tcPr>
          <w:p w14:paraId="25FA829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16702C4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3#</w:t>
            </w:r>
            <w:bookmarkEnd w:id="15"/>
          </w:p>
        </w:tc>
      </w:tr>
      <w:tr w:rsidR="00D40158" w:rsidRPr="00FF2243" w14:paraId="442F7714" w14:textId="77777777" w:rsidTr="00BE3C10">
        <w:tc>
          <w:tcPr>
            <w:tcW w:w="2759" w:type="dxa"/>
            <w:shd w:val="clear" w:color="auto" w:fill="E6E6E6"/>
          </w:tcPr>
          <w:p w14:paraId="09A89BB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246B51D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3675FA86" w14:textId="77777777" w:rsidTr="00BE3C10">
        <w:tc>
          <w:tcPr>
            <w:tcW w:w="2759" w:type="dxa"/>
            <w:shd w:val="clear" w:color="auto" w:fill="E6E6E6"/>
          </w:tcPr>
          <w:p w14:paraId="6BF8092A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2584745D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6570E10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0B945856" w14:textId="77777777" w:rsidTr="00BE3C10">
        <w:tc>
          <w:tcPr>
            <w:tcW w:w="2759" w:type="dxa"/>
            <w:shd w:val="clear" w:color="auto" w:fill="E6E6E6"/>
          </w:tcPr>
          <w:p w14:paraId="6718C1D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3BD23DA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6568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333E9073" w14:textId="77777777" w:rsidTr="00BE3C10">
        <w:tc>
          <w:tcPr>
            <w:tcW w:w="2759" w:type="dxa"/>
            <w:shd w:val="clear" w:color="auto" w:fill="E6E6E6"/>
          </w:tcPr>
          <w:p w14:paraId="550D89D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036E22E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66D1386E" w14:textId="77777777" w:rsidTr="00BE3C10">
        <w:tc>
          <w:tcPr>
            <w:tcW w:w="2759" w:type="dxa"/>
            <w:shd w:val="clear" w:color="auto" w:fill="E6E6E6"/>
          </w:tcPr>
          <w:p w14:paraId="0238680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48FB2BE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50CF69B8" w14:textId="77777777" w:rsidTr="00BE3C10">
        <w:tc>
          <w:tcPr>
            <w:tcW w:w="2759" w:type="dxa"/>
            <w:shd w:val="clear" w:color="auto" w:fill="E6E6E6"/>
          </w:tcPr>
          <w:p w14:paraId="036EC52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4B8F3AC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18452.37</w:t>
            </w:r>
            <w:bookmarkEnd w:id="24"/>
          </w:p>
        </w:tc>
      </w:tr>
      <w:tr w:rsidR="00203A7D" w:rsidRPr="00FF2243" w14:paraId="3D6CF29A" w14:textId="77777777" w:rsidTr="00BE3C10">
        <w:tc>
          <w:tcPr>
            <w:tcW w:w="2759" w:type="dxa"/>
            <w:shd w:val="clear" w:color="auto" w:fill="E6E6E6"/>
          </w:tcPr>
          <w:p w14:paraId="401787D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61C4293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5911.67</w:t>
            </w:r>
            <w:bookmarkEnd w:id="25"/>
          </w:p>
        </w:tc>
      </w:tr>
      <w:tr w:rsidR="00FA4476" w:rsidRPr="00FF2243" w14:paraId="69C81B45" w14:textId="77777777" w:rsidTr="00BE3C10">
        <w:tc>
          <w:tcPr>
            <w:tcW w:w="2759" w:type="dxa"/>
            <w:shd w:val="clear" w:color="auto" w:fill="E6E6E6"/>
          </w:tcPr>
          <w:p w14:paraId="17A3C175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0041723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013E5B24" w14:textId="77777777" w:rsidTr="00BE3C10">
        <w:tc>
          <w:tcPr>
            <w:tcW w:w="2759" w:type="dxa"/>
            <w:shd w:val="clear" w:color="auto" w:fill="E6E6E6"/>
          </w:tcPr>
          <w:p w14:paraId="3CCB1E1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574EB33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02862466" w14:textId="77777777" w:rsidTr="00BE3C10">
        <w:tc>
          <w:tcPr>
            <w:tcW w:w="2759" w:type="dxa"/>
            <w:shd w:val="clear" w:color="auto" w:fill="E6E6E6"/>
          </w:tcPr>
          <w:p w14:paraId="503B27D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0874C3B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1FE4ED32" w14:textId="77777777" w:rsidTr="00BE3C10">
        <w:tc>
          <w:tcPr>
            <w:tcW w:w="2759" w:type="dxa"/>
            <w:shd w:val="clear" w:color="auto" w:fill="E6E6E6"/>
          </w:tcPr>
          <w:p w14:paraId="6F2EFE6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78E2626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2C6C556E" w14:textId="77777777" w:rsidR="00D40158" w:rsidRDefault="00D40158" w:rsidP="00D40158">
      <w:pPr>
        <w:pStyle w:val="1"/>
      </w:pPr>
      <w:bookmarkStart w:id="30" w:name="TitleFormat"/>
      <w:bookmarkStart w:id="31" w:name="_Toc90455293"/>
      <w:bookmarkEnd w:id="14"/>
      <w:r>
        <w:rPr>
          <w:rFonts w:hint="eastAsia"/>
        </w:rPr>
        <w:t>设计依据</w:t>
      </w:r>
      <w:bookmarkEnd w:id="31"/>
    </w:p>
    <w:p w14:paraId="531634A0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15EDCBE6" w14:textId="77777777" w:rsidR="00921869" w:rsidRDefault="00F712C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5EB3EE00" w14:textId="77777777" w:rsidR="00921869" w:rsidRDefault="00F712C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37BE5FBA" w14:textId="77777777" w:rsidR="00921869" w:rsidRDefault="00F712C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1D6B215D" w14:textId="77777777" w:rsidR="00921869" w:rsidRDefault="00F712CD">
      <w:pPr>
        <w:pStyle w:val="1"/>
        <w:widowControl w:val="0"/>
        <w:jc w:val="both"/>
        <w:rPr>
          <w:kern w:val="2"/>
          <w:szCs w:val="24"/>
        </w:rPr>
      </w:pPr>
      <w:bookmarkStart w:id="33" w:name="_Toc90455294"/>
      <w:r>
        <w:rPr>
          <w:kern w:val="2"/>
          <w:szCs w:val="24"/>
        </w:rPr>
        <w:lastRenderedPageBreak/>
        <w:t>建筑大样</w:t>
      </w:r>
      <w:bookmarkEnd w:id="33"/>
    </w:p>
    <w:p w14:paraId="31EBA881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644FA80" wp14:editId="6F4ACE6D">
            <wp:extent cx="5667375" cy="5343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2DC9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40655874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3DE18D8" wp14:editId="1A6BEA04">
            <wp:extent cx="5667375" cy="5438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2B37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7A29A4FC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FD633C" wp14:editId="6BD4CF15">
            <wp:extent cx="5667375" cy="5314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46BE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07C5AFC8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E19541C" wp14:editId="0CBC9D34">
            <wp:extent cx="5667375" cy="5314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4D71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6EA8D452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E77E00" wp14:editId="5DD9A2FC">
            <wp:extent cx="5667375" cy="5314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39AF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643FDDFE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14E875A" wp14:editId="3CAB2717">
            <wp:extent cx="5667375" cy="53149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36F0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4B2C4A9C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077B52" wp14:editId="7312AF2F">
            <wp:extent cx="5667375" cy="5314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3011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493BE8F9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ED79955" wp14:editId="20222414">
            <wp:extent cx="5667375" cy="5324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6868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3F63305A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8CED0B5" wp14:editId="11298780">
            <wp:extent cx="5667375" cy="53244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CCFA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2CBE7C52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13FE184" wp14:editId="0ABB3848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260A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742415B6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B6AE5E4" wp14:editId="5F0248F6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DD48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7072D7DD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B5E187" wp14:editId="5D99E1EA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28C8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4CB93EEC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37CC12B" wp14:editId="140B95CB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BB66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65B53149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B7E5A4D" wp14:editId="595AEF5F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B9D3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2F55BA9B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09E0095" wp14:editId="18890B47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95F8" w14:textId="77777777" w:rsidR="00921869" w:rsidRDefault="00F712C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0A59ED6A" w14:textId="77777777" w:rsidR="00921869" w:rsidRDefault="00F712CD">
      <w:pPr>
        <w:pStyle w:val="1"/>
        <w:widowControl w:val="0"/>
        <w:jc w:val="both"/>
        <w:rPr>
          <w:kern w:val="2"/>
          <w:szCs w:val="24"/>
        </w:rPr>
      </w:pPr>
      <w:bookmarkStart w:id="34" w:name="_Toc90455295"/>
      <w:r>
        <w:rPr>
          <w:kern w:val="2"/>
          <w:szCs w:val="24"/>
        </w:rPr>
        <w:lastRenderedPageBreak/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921869" w14:paraId="43177E8B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36F5B654" w14:textId="77777777" w:rsidR="00921869" w:rsidRDefault="00F712CD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B607E8C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FE38605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993A65" w14:textId="77777777" w:rsidR="00921869" w:rsidRDefault="00F712CD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F620098" w14:textId="77777777" w:rsidR="00921869" w:rsidRDefault="00F712CD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BDA122" w14:textId="77777777" w:rsidR="00921869" w:rsidRDefault="00F712CD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EDB6DFD" w14:textId="77777777" w:rsidR="00921869" w:rsidRDefault="00F712CD">
            <w:pPr>
              <w:jc w:val="center"/>
            </w:pPr>
            <w:r>
              <w:t>备注</w:t>
            </w:r>
          </w:p>
        </w:tc>
      </w:tr>
      <w:tr w:rsidR="00921869" w14:paraId="4A807ACE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775E693E" w14:textId="77777777" w:rsidR="00921869" w:rsidRDefault="00921869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7BF86C0D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4562ABC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B21315" w14:textId="77777777" w:rsidR="00921869" w:rsidRDefault="00F712CD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29313F3" w14:textId="77777777" w:rsidR="00921869" w:rsidRDefault="00F712CD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712CEA" w14:textId="77777777" w:rsidR="00921869" w:rsidRDefault="00F712CD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3D4EC77" w14:textId="77777777" w:rsidR="00921869" w:rsidRDefault="00921869">
            <w:pPr>
              <w:jc w:val="center"/>
            </w:pPr>
          </w:p>
        </w:tc>
      </w:tr>
      <w:tr w:rsidR="00921869" w14:paraId="51AB7936" w14:textId="77777777">
        <w:tc>
          <w:tcPr>
            <w:tcW w:w="2196" w:type="dxa"/>
            <w:shd w:val="clear" w:color="auto" w:fill="E6E6E6"/>
            <w:vAlign w:val="center"/>
          </w:tcPr>
          <w:p w14:paraId="3DF40821" w14:textId="77777777" w:rsidR="00921869" w:rsidRDefault="00F712CD">
            <w:r>
              <w:t>水泥砂浆</w:t>
            </w:r>
          </w:p>
        </w:tc>
        <w:tc>
          <w:tcPr>
            <w:tcW w:w="1018" w:type="dxa"/>
            <w:vAlign w:val="center"/>
          </w:tcPr>
          <w:p w14:paraId="55E8A4EA" w14:textId="77777777" w:rsidR="00921869" w:rsidRDefault="00F712CD">
            <w:r>
              <w:t>0.930</w:t>
            </w:r>
          </w:p>
        </w:tc>
        <w:tc>
          <w:tcPr>
            <w:tcW w:w="1030" w:type="dxa"/>
            <w:vAlign w:val="center"/>
          </w:tcPr>
          <w:p w14:paraId="590B976C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2CBCF216" w14:textId="77777777" w:rsidR="00921869" w:rsidRDefault="00F712CD">
            <w:r>
              <w:t>1800.0</w:t>
            </w:r>
          </w:p>
        </w:tc>
        <w:tc>
          <w:tcPr>
            <w:tcW w:w="1018" w:type="dxa"/>
            <w:vAlign w:val="center"/>
          </w:tcPr>
          <w:p w14:paraId="67A00663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0122005A" w14:textId="77777777" w:rsidR="00921869" w:rsidRDefault="00F712CD">
            <w:r>
              <w:t>0.0210</w:t>
            </w:r>
          </w:p>
        </w:tc>
        <w:tc>
          <w:tcPr>
            <w:tcW w:w="1516" w:type="dxa"/>
            <w:vAlign w:val="center"/>
          </w:tcPr>
          <w:p w14:paraId="10741DE4" w14:textId="77777777" w:rsidR="00921869" w:rsidRDefault="00F712C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21869" w14:paraId="0449A5F0" w14:textId="77777777">
        <w:tc>
          <w:tcPr>
            <w:tcW w:w="2196" w:type="dxa"/>
            <w:shd w:val="clear" w:color="auto" w:fill="E6E6E6"/>
            <w:vAlign w:val="center"/>
          </w:tcPr>
          <w:p w14:paraId="3A55F99A" w14:textId="77777777" w:rsidR="00921869" w:rsidRDefault="00F712CD">
            <w:r>
              <w:t>石灰砂浆</w:t>
            </w:r>
          </w:p>
        </w:tc>
        <w:tc>
          <w:tcPr>
            <w:tcW w:w="1018" w:type="dxa"/>
            <w:vAlign w:val="center"/>
          </w:tcPr>
          <w:p w14:paraId="0F55572C" w14:textId="77777777" w:rsidR="00921869" w:rsidRDefault="00F712CD">
            <w:r>
              <w:t>0.810</w:t>
            </w:r>
          </w:p>
        </w:tc>
        <w:tc>
          <w:tcPr>
            <w:tcW w:w="1030" w:type="dxa"/>
            <w:vAlign w:val="center"/>
          </w:tcPr>
          <w:p w14:paraId="57FDFEBC" w14:textId="77777777" w:rsidR="00921869" w:rsidRDefault="00F712CD">
            <w:r>
              <w:t>10.070</w:t>
            </w:r>
          </w:p>
        </w:tc>
        <w:tc>
          <w:tcPr>
            <w:tcW w:w="848" w:type="dxa"/>
            <w:vAlign w:val="center"/>
          </w:tcPr>
          <w:p w14:paraId="462264A3" w14:textId="77777777" w:rsidR="00921869" w:rsidRDefault="00F712CD">
            <w:r>
              <w:t>1600.0</w:t>
            </w:r>
          </w:p>
        </w:tc>
        <w:tc>
          <w:tcPr>
            <w:tcW w:w="1018" w:type="dxa"/>
            <w:vAlign w:val="center"/>
          </w:tcPr>
          <w:p w14:paraId="307BA219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12066D9B" w14:textId="77777777" w:rsidR="00921869" w:rsidRDefault="00F712CD">
            <w:r>
              <w:t>0.0443</w:t>
            </w:r>
          </w:p>
        </w:tc>
        <w:tc>
          <w:tcPr>
            <w:tcW w:w="1516" w:type="dxa"/>
            <w:vAlign w:val="center"/>
          </w:tcPr>
          <w:p w14:paraId="1BA78297" w14:textId="77777777" w:rsidR="00921869" w:rsidRDefault="00F712C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21869" w14:paraId="7140C245" w14:textId="77777777">
        <w:tc>
          <w:tcPr>
            <w:tcW w:w="2196" w:type="dxa"/>
            <w:shd w:val="clear" w:color="auto" w:fill="E6E6E6"/>
            <w:vAlign w:val="center"/>
          </w:tcPr>
          <w:p w14:paraId="186F9BD1" w14:textId="77777777" w:rsidR="00921869" w:rsidRDefault="00F712CD">
            <w:r>
              <w:t>钢筋混凝土</w:t>
            </w:r>
          </w:p>
        </w:tc>
        <w:tc>
          <w:tcPr>
            <w:tcW w:w="1018" w:type="dxa"/>
            <w:vAlign w:val="center"/>
          </w:tcPr>
          <w:p w14:paraId="0CB95A2D" w14:textId="77777777" w:rsidR="00921869" w:rsidRDefault="00F712CD">
            <w:r>
              <w:t>1.740</w:t>
            </w:r>
          </w:p>
        </w:tc>
        <w:tc>
          <w:tcPr>
            <w:tcW w:w="1030" w:type="dxa"/>
            <w:vAlign w:val="center"/>
          </w:tcPr>
          <w:p w14:paraId="3DC51B22" w14:textId="77777777" w:rsidR="00921869" w:rsidRDefault="00F712CD">
            <w:r>
              <w:t>17.200</w:t>
            </w:r>
          </w:p>
        </w:tc>
        <w:tc>
          <w:tcPr>
            <w:tcW w:w="848" w:type="dxa"/>
            <w:vAlign w:val="center"/>
          </w:tcPr>
          <w:p w14:paraId="4DAEB653" w14:textId="77777777" w:rsidR="00921869" w:rsidRDefault="00F712CD">
            <w:r>
              <w:t>2500.0</w:t>
            </w:r>
          </w:p>
        </w:tc>
        <w:tc>
          <w:tcPr>
            <w:tcW w:w="1018" w:type="dxa"/>
            <w:vAlign w:val="center"/>
          </w:tcPr>
          <w:p w14:paraId="4295793A" w14:textId="77777777" w:rsidR="00921869" w:rsidRDefault="00F712CD">
            <w:r>
              <w:t>920.0</w:t>
            </w:r>
          </w:p>
        </w:tc>
        <w:tc>
          <w:tcPr>
            <w:tcW w:w="1188" w:type="dxa"/>
            <w:vAlign w:val="center"/>
          </w:tcPr>
          <w:p w14:paraId="7B586F32" w14:textId="77777777" w:rsidR="00921869" w:rsidRDefault="00F712CD">
            <w:r>
              <w:t>0.0158</w:t>
            </w:r>
          </w:p>
        </w:tc>
        <w:tc>
          <w:tcPr>
            <w:tcW w:w="1516" w:type="dxa"/>
            <w:vAlign w:val="center"/>
          </w:tcPr>
          <w:p w14:paraId="0AAEDC29" w14:textId="77777777" w:rsidR="00921869" w:rsidRDefault="00F712C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21869" w14:paraId="5F80AA02" w14:textId="77777777">
        <w:tc>
          <w:tcPr>
            <w:tcW w:w="2196" w:type="dxa"/>
            <w:shd w:val="clear" w:color="auto" w:fill="E6E6E6"/>
            <w:vAlign w:val="center"/>
          </w:tcPr>
          <w:p w14:paraId="5C69C5CE" w14:textId="77777777" w:rsidR="00921869" w:rsidRDefault="00F712CD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60D649AC" w14:textId="77777777" w:rsidR="00921869" w:rsidRDefault="00F712CD">
            <w:r>
              <w:t>1.510</w:t>
            </w:r>
          </w:p>
        </w:tc>
        <w:tc>
          <w:tcPr>
            <w:tcW w:w="1030" w:type="dxa"/>
            <w:vAlign w:val="center"/>
          </w:tcPr>
          <w:p w14:paraId="17D54386" w14:textId="77777777" w:rsidR="00921869" w:rsidRDefault="00F712CD">
            <w:r>
              <w:t>15.360</w:t>
            </w:r>
          </w:p>
        </w:tc>
        <w:tc>
          <w:tcPr>
            <w:tcW w:w="848" w:type="dxa"/>
            <w:vAlign w:val="center"/>
          </w:tcPr>
          <w:p w14:paraId="6B8C1EB4" w14:textId="77777777" w:rsidR="00921869" w:rsidRDefault="00F712CD">
            <w:r>
              <w:t>2300.0</w:t>
            </w:r>
          </w:p>
        </w:tc>
        <w:tc>
          <w:tcPr>
            <w:tcW w:w="1018" w:type="dxa"/>
            <w:vAlign w:val="center"/>
          </w:tcPr>
          <w:p w14:paraId="7982D3FA" w14:textId="77777777" w:rsidR="00921869" w:rsidRDefault="00F712CD">
            <w:r>
              <w:t>920.0</w:t>
            </w:r>
          </w:p>
        </w:tc>
        <w:tc>
          <w:tcPr>
            <w:tcW w:w="1188" w:type="dxa"/>
            <w:vAlign w:val="center"/>
          </w:tcPr>
          <w:p w14:paraId="2B0B0FF0" w14:textId="77777777" w:rsidR="00921869" w:rsidRDefault="00F712CD">
            <w:r>
              <w:t>0.0173</w:t>
            </w:r>
          </w:p>
        </w:tc>
        <w:tc>
          <w:tcPr>
            <w:tcW w:w="1516" w:type="dxa"/>
            <w:vAlign w:val="center"/>
          </w:tcPr>
          <w:p w14:paraId="626F363D" w14:textId="77777777" w:rsidR="00921869" w:rsidRDefault="00F712C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21869" w14:paraId="0968BCB2" w14:textId="77777777">
        <w:tc>
          <w:tcPr>
            <w:tcW w:w="2196" w:type="dxa"/>
            <w:shd w:val="clear" w:color="auto" w:fill="E6E6E6"/>
            <w:vAlign w:val="center"/>
          </w:tcPr>
          <w:p w14:paraId="6607057C" w14:textId="77777777" w:rsidR="00921869" w:rsidRDefault="00F712CD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366A626E" w14:textId="77777777" w:rsidR="00921869" w:rsidRDefault="00F712CD">
            <w:r>
              <w:t>0.030</w:t>
            </w:r>
          </w:p>
        </w:tc>
        <w:tc>
          <w:tcPr>
            <w:tcW w:w="1030" w:type="dxa"/>
            <w:vAlign w:val="center"/>
          </w:tcPr>
          <w:p w14:paraId="2A4EDD85" w14:textId="77777777" w:rsidR="00921869" w:rsidRDefault="00F712CD">
            <w:r>
              <w:t>0.340</w:t>
            </w:r>
          </w:p>
        </w:tc>
        <w:tc>
          <w:tcPr>
            <w:tcW w:w="848" w:type="dxa"/>
            <w:vAlign w:val="center"/>
          </w:tcPr>
          <w:p w14:paraId="2E94FCB4" w14:textId="77777777" w:rsidR="00921869" w:rsidRDefault="00F712CD">
            <w:r>
              <w:t>35.0</w:t>
            </w:r>
          </w:p>
        </w:tc>
        <w:tc>
          <w:tcPr>
            <w:tcW w:w="1018" w:type="dxa"/>
            <w:vAlign w:val="center"/>
          </w:tcPr>
          <w:p w14:paraId="24AF4083" w14:textId="77777777" w:rsidR="00921869" w:rsidRDefault="00F712CD">
            <w:r>
              <w:t>1380.0</w:t>
            </w:r>
          </w:p>
        </w:tc>
        <w:tc>
          <w:tcPr>
            <w:tcW w:w="1188" w:type="dxa"/>
            <w:vAlign w:val="center"/>
          </w:tcPr>
          <w:p w14:paraId="724AA120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34144A07" w14:textId="77777777" w:rsidR="00921869" w:rsidRDefault="00F712C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921869" w14:paraId="717C518A" w14:textId="77777777">
        <w:tc>
          <w:tcPr>
            <w:tcW w:w="2196" w:type="dxa"/>
            <w:shd w:val="clear" w:color="auto" w:fill="E6E6E6"/>
            <w:vAlign w:val="center"/>
          </w:tcPr>
          <w:p w14:paraId="121BBD74" w14:textId="77777777" w:rsidR="00921869" w:rsidRDefault="00F712CD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4D3FB4E0" w14:textId="77777777" w:rsidR="00921869" w:rsidRDefault="00F712CD">
            <w:r>
              <w:t>0.230</w:t>
            </w:r>
          </w:p>
        </w:tc>
        <w:tc>
          <w:tcPr>
            <w:tcW w:w="1030" w:type="dxa"/>
            <w:vAlign w:val="center"/>
          </w:tcPr>
          <w:p w14:paraId="200AD5E3" w14:textId="77777777" w:rsidR="00921869" w:rsidRDefault="00F712CD">
            <w:r>
              <w:t>9.370</w:t>
            </w:r>
          </w:p>
        </w:tc>
        <w:tc>
          <w:tcPr>
            <w:tcW w:w="848" w:type="dxa"/>
            <w:vAlign w:val="center"/>
          </w:tcPr>
          <w:p w14:paraId="5ABC1724" w14:textId="77777777" w:rsidR="00921869" w:rsidRDefault="00F712CD">
            <w:r>
              <w:t>900.0</w:t>
            </w:r>
          </w:p>
        </w:tc>
        <w:tc>
          <w:tcPr>
            <w:tcW w:w="1018" w:type="dxa"/>
            <w:vAlign w:val="center"/>
          </w:tcPr>
          <w:p w14:paraId="7CD0AA53" w14:textId="77777777" w:rsidR="00921869" w:rsidRDefault="00F712CD">
            <w:r>
              <w:t>1620.0</w:t>
            </w:r>
          </w:p>
        </w:tc>
        <w:tc>
          <w:tcPr>
            <w:tcW w:w="1188" w:type="dxa"/>
            <w:vAlign w:val="center"/>
          </w:tcPr>
          <w:p w14:paraId="6C2321B8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1AD17B85" w14:textId="77777777" w:rsidR="00921869" w:rsidRDefault="00921869">
            <w:pPr>
              <w:rPr>
                <w:sz w:val="18"/>
                <w:szCs w:val="18"/>
              </w:rPr>
            </w:pPr>
          </w:p>
        </w:tc>
      </w:tr>
      <w:tr w:rsidR="00921869" w14:paraId="5098ED13" w14:textId="77777777">
        <w:tc>
          <w:tcPr>
            <w:tcW w:w="2196" w:type="dxa"/>
            <w:shd w:val="clear" w:color="auto" w:fill="E6E6E6"/>
            <w:vAlign w:val="center"/>
          </w:tcPr>
          <w:p w14:paraId="49510C20" w14:textId="77777777" w:rsidR="00921869" w:rsidRDefault="00F712CD">
            <w:r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454AFE2B" w14:textId="77777777" w:rsidR="00921869" w:rsidRDefault="00F712CD">
            <w:r>
              <w:t>0.390</w:t>
            </w:r>
          </w:p>
        </w:tc>
        <w:tc>
          <w:tcPr>
            <w:tcW w:w="1030" w:type="dxa"/>
            <w:vAlign w:val="center"/>
          </w:tcPr>
          <w:p w14:paraId="69058997" w14:textId="77777777" w:rsidR="00921869" w:rsidRDefault="00F712CD">
            <w:r>
              <w:t>5.978</w:t>
            </w:r>
          </w:p>
        </w:tc>
        <w:tc>
          <w:tcPr>
            <w:tcW w:w="848" w:type="dxa"/>
            <w:vAlign w:val="center"/>
          </w:tcPr>
          <w:p w14:paraId="147C5B1F" w14:textId="77777777" w:rsidR="00921869" w:rsidRDefault="00F712CD">
            <w:r>
              <w:t>1200.0</w:t>
            </w:r>
          </w:p>
        </w:tc>
        <w:tc>
          <w:tcPr>
            <w:tcW w:w="1018" w:type="dxa"/>
            <w:vAlign w:val="center"/>
          </w:tcPr>
          <w:p w14:paraId="01C07202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4EE25D9D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5D2E344A" w14:textId="77777777" w:rsidR="00921869" w:rsidRDefault="00921869">
            <w:pPr>
              <w:rPr>
                <w:sz w:val="18"/>
                <w:szCs w:val="18"/>
              </w:rPr>
            </w:pPr>
          </w:p>
        </w:tc>
      </w:tr>
      <w:tr w:rsidR="00921869" w14:paraId="5AE56111" w14:textId="77777777">
        <w:tc>
          <w:tcPr>
            <w:tcW w:w="2196" w:type="dxa"/>
            <w:shd w:val="clear" w:color="auto" w:fill="E6E6E6"/>
            <w:vAlign w:val="center"/>
          </w:tcPr>
          <w:p w14:paraId="15CBC4DA" w14:textId="77777777" w:rsidR="00921869" w:rsidRDefault="00F712CD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454B9598" w14:textId="77777777" w:rsidR="00921869" w:rsidRDefault="00F712CD">
            <w:r>
              <w:t>0.030</w:t>
            </w:r>
          </w:p>
        </w:tc>
        <w:tc>
          <w:tcPr>
            <w:tcW w:w="1030" w:type="dxa"/>
            <w:vAlign w:val="center"/>
          </w:tcPr>
          <w:p w14:paraId="7FB6BD1C" w14:textId="77777777" w:rsidR="00921869" w:rsidRDefault="00F712CD">
            <w:r>
              <w:t>0.540</w:t>
            </w:r>
          </w:p>
        </w:tc>
        <w:tc>
          <w:tcPr>
            <w:tcW w:w="848" w:type="dxa"/>
            <w:vAlign w:val="center"/>
          </w:tcPr>
          <w:p w14:paraId="2081D3A9" w14:textId="77777777" w:rsidR="00921869" w:rsidRDefault="00F712CD">
            <w:r>
              <w:t>30.0</w:t>
            </w:r>
          </w:p>
        </w:tc>
        <w:tc>
          <w:tcPr>
            <w:tcW w:w="1018" w:type="dxa"/>
            <w:vAlign w:val="center"/>
          </w:tcPr>
          <w:p w14:paraId="2FA1B0DE" w14:textId="77777777" w:rsidR="00921869" w:rsidRDefault="00F712CD">
            <w:r>
              <w:t>4455.3</w:t>
            </w:r>
          </w:p>
        </w:tc>
        <w:tc>
          <w:tcPr>
            <w:tcW w:w="1188" w:type="dxa"/>
            <w:vAlign w:val="center"/>
          </w:tcPr>
          <w:p w14:paraId="690B1082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68853F97" w14:textId="77777777" w:rsidR="00921869" w:rsidRDefault="00921869">
            <w:pPr>
              <w:rPr>
                <w:sz w:val="18"/>
                <w:szCs w:val="18"/>
              </w:rPr>
            </w:pPr>
          </w:p>
        </w:tc>
      </w:tr>
      <w:tr w:rsidR="00921869" w14:paraId="088F4647" w14:textId="77777777">
        <w:tc>
          <w:tcPr>
            <w:tcW w:w="2196" w:type="dxa"/>
            <w:shd w:val="clear" w:color="auto" w:fill="E6E6E6"/>
            <w:vAlign w:val="center"/>
          </w:tcPr>
          <w:p w14:paraId="2CC9A185" w14:textId="77777777" w:rsidR="00921869" w:rsidRDefault="00F712CD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4E4624B6" w14:textId="77777777" w:rsidR="00921869" w:rsidRDefault="00F712CD">
            <w:r>
              <w:t>0.870</w:t>
            </w:r>
          </w:p>
        </w:tc>
        <w:tc>
          <w:tcPr>
            <w:tcW w:w="1030" w:type="dxa"/>
            <w:vAlign w:val="center"/>
          </w:tcPr>
          <w:p w14:paraId="73FB3933" w14:textId="77777777" w:rsidR="00921869" w:rsidRDefault="00F712CD">
            <w:r>
              <w:t>10.750</w:t>
            </w:r>
          </w:p>
        </w:tc>
        <w:tc>
          <w:tcPr>
            <w:tcW w:w="848" w:type="dxa"/>
            <w:vAlign w:val="center"/>
          </w:tcPr>
          <w:p w14:paraId="07CE46A0" w14:textId="77777777" w:rsidR="00921869" w:rsidRDefault="00F712CD">
            <w:r>
              <w:t>1700.0</w:t>
            </w:r>
          </w:p>
        </w:tc>
        <w:tc>
          <w:tcPr>
            <w:tcW w:w="1018" w:type="dxa"/>
            <w:vAlign w:val="center"/>
          </w:tcPr>
          <w:p w14:paraId="0F782D96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10799595" w14:textId="77777777" w:rsidR="00921869" w:rsidRDefault="00F712CD">
            <w:r>
              <w:t>0.0975</w:t>
            </w:r>
          </w:p>
        </w:tc>
        <w:tc>
          <w:tcPr>
            <w:tcW w:w="1516" w:type="dxa"/>
            <w:vAlign w:val="center"/>
          </w:tcPr>
          <w:p w14:paraId="236C308D" w14:textId="77777777" w:rsidR="00921869" w:rsidRDefault="00F712CD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921869" w14:paraId="51C26091" w14:textId="77777777">
        <w:tc>
          <w:tcPr>
            <w:tcW w:w="2196" w:type="dxa"/>
            <w:shd w:val="clear" w:color="auto" w:fill="E6E6E6"/>
            <w:vAlign w:val="center"/>
          </w:tcPr>
          <w:p w14:paraId="7B87B5FB" w14:textId="77777777" w:rsidR="00921869" w:rsidRDefault="00F712CD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205D541F" w14:textId="77777777" w:rsidR="00921869" w:rsidRDefault="00F712CD">
            <w:r>
              <w:t>0.930</w:t>
            </w:r>
          </w:p>
        </w:tc>
        <w:tc>
          <w:tcPr>
            <w:tcW w:w="1030" w:type="dxa"/>
            <w:vAlign w:val="center"/>
          </w:tcPr>
          <w:p w14:paraId="3770FF81" w14:textId="77777777" w:rsidR="00921869" w:rsidRDefault="00F712CD">
            <w:r>
              <w:t>11.306</w:t>
            </w:r>
          </w:p>
        </w:tc>
        <w:tc>
          <w:tcPr>
            <w:tcW w:w="848" w:type="dxa"/>
            <w:vAlign w:val="center"/>
          </w:tcPr>
          <w:p w14:paraId="0506D454" w14:textId="77777777" w:rsidR="00921869" w:rsidRDefault="00F712CD">
            <w:r>
              <w:t>1800.0</w:t>
            </w:r>
          </w:p>
        </w:tc>
        <w:tc>
          <w:tcPr>
            <w:tcW w:w="1018" w:type="dxa"/>
            <w:vAlign w:val="center"/>
          </w:tcPr>
          <w:p w14:paraId="720C5389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5DED9160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7DEEEB36" w14:textId="77777777" w:rsidR="00921869" w:rsidRDefault="00921869">
            <w:pPr>
              <w:rPr>
                <w:sz w:val="18"/>
                <w:szCs w:val="18"/>
              </w:rPr>
            </w:pPr>
          </w:p>
        </w:tc>
      </w:tr>
      <w:tr w:rsidR="00921869" w14:paraId="7CF379E2" w14:textId="77777777">
        <w:tc>
          <w:tcPr>
            <w:tcW w:w="2196" w:type="dxa"/>
            <w:shd w:val="clear" w:color="auto" w:fill="E6E6E6"/>
            <w:vAlign w:val="center"/>
          </w:tcPr>
          <w:p w14:paraId="28FF6E86" w14:textId="77777777" w:rsidR="00921869" w:rsidRDefault="00F712CD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6A3FC7F8" w14:textId="77777777" w:rsidR="00921869" w:rsidRDefault="00F712CD">
            <w:r>
              <w:t>0.500</w:t>
            </w:r>
          </w:p>
        </w:tc>
        <w:tc>
          <w:tcPr>
            <w:tcW w:w="1030" w:type="dxa"/>
            <w:vAlign w:val="center"/>
          </w:tcPr>
          <w:p w14:paraId="2BE76543" w14:textId="77777777" w:rsidR="00921869" w:rsidRDefault="00F712CD">
            <w:r>
              <w:t>7.820</w:t>
            </w:r>
          </w:p>
        </w:tc>
        <w:tc>
          <w:tcPr>
            <w:tcW w:w="848" w:type="dxa"/>
            <w:vAlign w:val="center"/>
          </w:tcPr>
          <w:p w14:paraId="672491F4" w14:textId="77777777" w:rsidR="00921869" w:rsidRDefault="00F712CD">
            <w:r>
              <w:t>1600.0</w:t>
            </w:r>
          </w:p>
        </w:tc>
        <w:tc>
          <w:tcPr>
            <w:tcW w:w="1018" w:type="dxa"/>
            <w:vAlign w:val="center"/>
          </w:tcPr>
          <w:p w14:paraId="01003CF3" w14:textId="77777777" w:rsidR="00921869" w:rsidRDefault="00F712CD">
            <w:r>
              <w:t>1051.1</w:t>
            </w:r>
          </w:p>
        </w:tc>
        <w:tc>
          <w:tcPr>
            <w:tcW w:w="1188" w:type="dxa"/>
            <w:vAlign w:val="center"/>
          </w:tcPr>
          <w:p w14:paraId="012EDAB2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7D889CC7" w14:textId="77777777" w:rsidR="00921869" w:rsidRDefault="00921869">
            <w:pPr>
              <w:rPr>
                <w:sz w:val="18"/>
                <w:szCs w:val="18"/>
              </w:rPr>
            </w:pPr>
          </w:p>
        </w:tc>
      </w:tr>
      <w:tr w:rsidR="00921869" w14:paraId="1E9E29E1" w14:textId="77777777">
        <w:tc>
          <w:tcPr>
            <w:tcW w:w="2196" w:type="dxa"/>
            <w:shd w:val="clear" w:color="auto" w:fill="E6E6E6"/>
            <w:vAlign w:val="center"/>
          </w:tcPr>
          <w:p w14:paraId="2397C0E0" w14:textId="77777777" w:rsidR="00921869" w:rsidRDefault="00F712CD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0FCF08E6" w14:textId="77777777" w:rsidR="00921869" w:rsidRDefault="00F712CD">
            <w:r>
              <w:t>0.350</w:t>
            </w:r>
          </w:p>
        </w:tc>
        <w:tc>
          <w:tcPr>
            <w:tcW w:w="1030" w:type="dxa"/>
            <w:vAlign w:val="center"/>
          </w:tcPr>
          <w:p w14:paraId="149529E3" w14:textId="77777777" w:rsidR="00921869" w:rsidRDefault="00F712CD">
            <w:r>
              <w:t>6.500</w:t>
            </w:r>
          </w:p>
        </w:tc>
        <w:tc>
          <w:tcPr>
            <w:tcW w:w="848" w:type="dxa"/>
            <w:vAlign w:val="center"/>
          </w:tcPr>
          <w:p w14:paraId="3974A422" w14:textId="77777777" w:rsidR="00921869" w:rsidRDefault="00F712CD">
            <w:r>
              <w:t>900.0</w:t>
            </w:r>
          </w:p>
        </w:tc>
        <w:tc>
          <w:tcPr>
            <w:tcW w:w="1018" w:type="dxa"/>
            <w:vAlign w:val="center"/>
          </w:tcPr>
          <w:p w14:paraId="4AC98ECF" w14:textId="77777777" w:rsidR="00921869" w:rsidRDefault="00F712CD">
            <w:r>
              <w:t>1050.0</w:t>
            </w:r>
          </w:p>
        </w:tc>
        <w:tc>
          <w:tcPr>
            <w:tcW w:w="1188" w:type="dxa"/>
            <w:vAlign w:val="center"/>
          </w:tcPr>
          <w:p w14:paraId="3178689A" w14:textId="77777777" w:rsidR="00921869" w:rsidRDefault="00F712CD">
            <w:r>
              <w:t>0.0000</w:t>
            </w:r>
          </w:p>
        </w:tc>
        <w:tc>
          <w:tcPr>
            <w:tcW w:w="1516" w:type="dxa"/>
            <w:vAlign w:val="center"/>
          </w:tcPr>
          <w:p w14:paraId="7351A7C5" w14:textId="77777777" w:rsidR="00921869" w:rsidRDefault="00F712CD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921869" w14:paraId="01D7BFD9" w14:textId="77777777">
        <w:tc>
          <w:tcPr>
            <w:tcW w:w="2196" w:type="dxa"/>
            <w:shd w:val="clear" w:color="auto" w:fill="E6E6E6"/>
            <w:vAlign w:val="center"/>
          </w:tcPr>
          <w:p w14:paraId="34B95336" w14:textId="77777777" w:rsidR="00921869" w:rsidRDefault="00F712CD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44BA1A7B" w14:textId="77777777" w:rsidR="00921869" w:rsidRDefault="00F712CD">
            <w:r>
              <w:t>0.140</w:t>
            </w:r>
          </w:p>
        </w:tc>
        <w:tc>
          <w:tcPr>
            <w:tcW w:w="1030" w:type="dxa"/>
            <w:vAlign w:val="center"/>
          </w:tcPr>
          <w:p w14:paraId="3296AEAF" w14:textId="77777777" w:rsidR="00921869" w:rsidRDefault="00F712CD">
            <w:r>
              <w:t>3.850</w:t>
            </w:r>
          </w:p>
        </w:tc>
        <w:tc>
          <w:tcPr>
            <w:tcW w:w="848" w:type="dxa"/>
            <w:vAlign w:val="center"/>
          </w:tcPr>
          <w:p w14:paraId="59B84CC9" w14:textId="77777777" w:rsidR="00921869" w:rsidRDefault="00F712CD">
            <w:r>
              <w:t>500.0</w:t>
            </w:r>
          </w:p>
        </w:tc>
        <w:tc>
          <w:tcPr>
            <w:tcW w:w="1018" w:type="dxa"/>
            <w:vAlign w:val="center"/>
          </w:tcPr>
          <w:p w14:paraId="0E66935D" w14:textId="77777777" w:rsidR="00921869" w:rsidRDefault="00F712CD">
            <w:r>
              <w:t>2510.0</w:t>
            </w:r>
          </w:p>
        </w:tc>
        <w:tc>
          <w:tcPr>
            <w:tcW w:w="1188" w:type="dxa"/>
            <w:vAlign w:val="center"/>
          </w:tcPr>
          <w:p w14:paraId="1030102F" w14:textId="77777777" w:rsidR="00921869" w:rsidRDefault="00F712CD">
            <w:r>
              <w:t>0.3450</w:t>
            </w:r>
          </w:p>
        </w:tc>
        <w:tc>
          <w:tcPr>
            <w:tcW w:w="1516" w:type="dxa"/>
            <w:vAlign w:val="center"/>
          </w:tcPr>
          <w:p w14:paraId="1EE993CC" w14:textId="77777777" w:rsidR="00921869" w:rsidRDefault="00921869">
            <w:pPr>
              <w:rPr>
                <w:sz w:val="18"/>
                <w:szCs w:val="18"/>
              </w:rPr>
            </w:pPr>
          </w:p>
        </w:tc>
      </w:tr>
    </w:tbl>
    <w:p w14:paraId="4CE786ED" w14:textId="77777777" w:rsidR="00921869" w:rsidRDefault="00F712CD">
      <w:pPr>
        <w:pStyle w:val="1"/>
        <w:widowControl w:val="0"/>
        <w:jc w:val="both"/>
        <w:rPr>
          <w:kern w:val="2"/>
          <w:szCs w:val="24"/>
        </w:rPr>
      </w:pPr>
      <w:bookmarkStart w:id="35" w:name="_Toc90455296"/>
      <w:r>
        <w:rPr>
          <w:kern w:val="2"/>
          <w:szCs w:val="24"/>
        </w:rPr>
        <w:t>围护结构作法简要说明</w:t>
      </w:r>
      <w:bookmarkEnd w:id="35"/>
    </w:p>
    <w:p w14:paraId="69301A8C" w14:textId="77777777" w:rsidR="00921869" w:rsidRDefault="00F712CD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757765A4" w14:textId="77777777" w:rsidR="00921869" w:rsidRDefault="00F712C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</w:t>
      </w:r>
      <w:r>
        <w:rPr>
          <w:color w:val="000000"/>
          <w:kern w:val="2"/>
          <w:szCs w:val="24"/>
          <w:lang w:val="en-US"/>
        </w:rPr>
        <w:lastRenderedPageBreak/>
        <w:t>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00833D4B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5D30B56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C66B8B6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BC8F496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75BE980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6C198028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9566243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204752F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30108BE7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5D3F244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01C9E9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72ABB3C0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401BD139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63656F2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分户墙构造：</w:t>
      </w:r>
      <w:r>
        <w:rPr>
          <w:color w:val="0000FF"/>
          <w:kern w:val="2"/>
          <w:szCs w:val="21"/>
          <w:lang w:val="en-US"/>
        </w:rPr>
        <w:t>户间隔墙构造一：</w:t>
      </w:r>
    </w:p>
    <w:p w14:paraId="6DB23038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67F0B7EC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8CCC203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采暖空调房通外室外的门：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023BA870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45B97EC5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411A3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7498A2B9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</w:t>
      </w:r>
      <w:r>
        <w:rPr>
          <w:color w:val="000000"/>
          <w:kern w:val="2"/>
          <w:szCs w:val="24"/>
          <w:lang w:val="en-US"/>
        </w:rPr>
        <w:t>遮阳系数</w:t>
      </w:r>
      <w:r>
        <w:rPr>
          <w:color w:val="000000"/>
          <w:kern w:val="2"/>
          <w:szCs w:val="24"/>
          <w:lang w:val="en-US"/>
        </w:rPr>
        <w:t>0.500</w:t>
      </w:r>
    </w:p>
    <w:p w14:paraId="1EA78A1F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C6A84E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3D7A64BF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B77B567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A76E4D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Low-E+9A+6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隔热金属窗框：</w:t>
      </w:r>
    </w:p>
    <w:p w14:paraId="1E36F82F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14:paraId="3DDBED41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929A9B6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0E606F75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24A081CB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CA01B9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12.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65505230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556DFAD1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73BF5AB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13.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524CA7D7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61CFD3B9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CFA3A44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14.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封闭阳台与大气接触底板：</w:t>
      </w:r>
      <w:r>
        <w:rPr>
          <w:color w:val="0000FF"/>
          <w:kern w:val="2"/>
          <w:szCs w:val="21"/>
          <w:lang w:val="en-US"/>
        </w:rPr>
        <w:t>阳台底板构造一：</w:t>
      </w:r>
    </w:p>
    <w:p w14:paraId="269A4FA5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8EE3A0C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6358E50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15. </w:t>
      </w:r>
      <w:r>
        <w:rPr>
          <w:b/>
          <w:color w:val="000000"/>
          <w:kern w:val="2"/>
          <w:sz w:val="27"/>
          <w:szCs w:val="27"/>
          <w:lang w:val="en-US"/>
        </w:rPr>
        <w:t>封闭阳台窗：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Low-E+12A+6</w:t>
      </w:r>
      <w:r>
        <w:rPr>
          <w:color w:val="0000FF"/>
          <w:kern w:val="2"/>
          <w:szCs w:val="21"/>
          <w:lang w:val="en-US"/>
        </w:rPr>
        <w:t>透明：</w:t>
      </w:r>
    </w:p>
    <w:p w14:paraId="3FA1767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1.800W/m^2.K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304B9B0A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F878B40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90455297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921869" w14:paraId="30EADEF6" w14:textId="77777777">
        <w:tc>
          <w:tcPr>
            <w:tcW w:w="2513" w:type="dxa"/>
            <w:shd w:val="clear" w:color="auto" w:fill="E6E6E6"/>
            <w:vAlign w:val="center"/>
          </w:tcPr>
          <w:p w14:paraId="6DF5EE10" w14:textId="77777777" w:rsidR="00921869" w:rsidRDefault="00F712CD">
            <w:r>
              <w:t>外表面积</w:t>
            </w:r>
          </w:p>
        </w:tc>
        <w:tc>
          <w:tcPr>
            <w:tcW w:w="6820" w:type="dxa"/>
            <w:vAlign w:val="center"/>
          </w:tcPr>
          <w:p w14:paraId="0EBAD786" w14:textId="77777777" w:rsidR="00921869" w:rsidRDefault="00F712CD">
            <w:r>
              <w:t>5911.67</w:t>
            </w:r>
          </w:p>
        </w:tc>
      </w:tr>
      <w:tr w:rsidR="00921869" w14:paraId="2D816007" w14:textId="77777777">
        <w:tc>
          <w:tcPr>
            <w:tcW w:w="2513" w:type="dxa"/>
            <w:shd w:val="clear" w:color="auto" w:fill="E6E6E6"/>
            <w:vAlign w:val="center"/>
          </w:tcPr>
          <w:p w14:paraId="3D784E72" w14:textId="77777777" w:rsidR="00921869" w:rsidRDefault="00F712CD">
            <w:r>
              <w:t>建筑体积</w:t>
            </w:r>
          </w:p>
        </w:tc>
        <w:tc>
          <w:tcPr>
            <w:tcW w:w="6820" w:type="dxa"/>
            <w:vAlign w:val="center"/>
          </w:tcPr>
          <w:p w14:paraId="4B664567" w14:textId="77777777" w:rsidR="00921869" w:rsidRDefault="00F712CD">
            <w:r>
              <w:t>18452.37</w:t>
            </w:r>
          </w:p>
        </w:tc>
      </w:tr>
      <w:tr w:rsidR="00921869" w14:paraId="4291AE81" w14:textId="77777777">
        <w:tc>
          <w:tcPr>
            <w:tcW w:w="2513" w:type="dxa"/>
            <w:shd w:val="clear" w:color="auto" w:fill="E6E6E6"/>
            <w:vAlign w:val="center"/>
          </w:tcPr>
          <w:p w14:paraId="574DBDB0" w14:textId="77777777" w:rsidR="00921869" w:rsidRDefault="00F712CD">
            <w:r>
              <w:t>体形系数</w:t>
            </w:r>
          </w:p>
        </w:tc>
        <w:tc>
          <w:tcPr>
            <w:tcW w:w="6820" w:type="dxa"/>
            <w:vAlign w:val="center"/>
          </w:tcPr>
          <w:p w14:paraId="5C72FE46" w14:textId="77777777" w:rsidR="00921869" w:rsidRDefault="00F712CD">
            <w:r>
              <w:t>0.32</w:t>
            </w:r>
          </w:p>
        </w:tc>
      </w:tr>
      <w:tr w:rsidR="00921869" w14:paraId="38524496" w14:textId="77777777">
        <w:tc>
          <w:tcPr>
            <w:tcW w:w="2513" w:type="dxa"/>
            <w:shd w:val="clear" w:color="auto" w:fill="E6E6E6"/>
            <w:vAlign w:val="center"/>
          </w:tcPr>
          <w:p w14:paraId="69E053FE" w14:textId="77777777" w:rsidR="00921869" w:rsidRDefault="00F712CD">
            <w:r>
              <w:t>标准依据</w:t>
            </w:r>
          </w:p>
        </w:tc>
        <w:tc>
          <w:tcPr>
            <w:tcW w:w="6820" w:type="dxa"/>
            <w:vAlign w:val="center"/>
          </w:tcPr>
          <w:p w14:paraId="5E031BE7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921869" w14:paraId="41511782" w14:textId="77777777">
        <w:tc>
          <w:tcPr>
            <w:tcW w:w="2513" w:type="dxa"/>
            <w:shd w:val="clear" w:color="auto" w:fill="E6E6E6"/>
            <w:vAlign w:val="center"/>
          </w:tcPr>
          <w:p w14:paraId="471DF5E6" w14:textId="77777777" w:rsidR="00921869" w:rsidRDefault="00F712CD">
            <w:r>
              <w:t>标准要求</w:t>
            </w:r>
          </w:p>
        </w:tc>
        <w:tc>
          <w:tcPr>
            <w:tcW w:w="6820" w:type="dxa"/>
            <w:vAlign w:val="center"/>
          </w:tcPr>
          <w:p w14:paraId="636F565D" w14:textId="77777777" w:rsidR="00921869" w:rsidRDefault="00F712CD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921869" w14:paraId="6EC9CCB6" w14:textId="77777777">
        <w:tc>
          <w:tcPr>
            <w:tcW w:w="2513" w:type="dxa"/>
            <w:shd w:val="clear" w:color="auto" w:fill="E6E6E6"/>
            <w:vAlign w:val="center"/>
          </w:tcPr>
          <w:p w14:paraId="5EFFBB61" w14:textId="77777777" w:rsidR="00921869" w:rsidRDefault="00F712CD">
            <w:r>
              <w:t>结论</w:t>
            </w:r>
          </w:p>
        </w:tc>
        <w:tc>
          <w:tcPr>
            <w:tcW w:w="6820" w:type="dxa"/>
            <w:vAlign w:val="center"/>
          </w:tcPr>
          <w:p w14:paraId="13C45A53" w14:textId="77777777" w:rsidR="00921869" w:rsidRDefault="00F712CD">
            <w:r>
              <w:t>满足</w:t>
            </w:r>
          </w:p>
        </w:tc>
      </w:tr>
    </w:tbl>
    <w:p w14:paraId="4EBF428D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455298"/>
      <w:r>
        <w:rPr>
          <w:color w:val="000000"/>
          <w:kern w:val="2"/>
          <w:szCs w:val="24"/>
        </w:rPr>
        <w:t>屋顶</w:t>
      </w:r>
      <w:bookmarkEnd w:id="37"/>
    </w:p>
    <w:p w14:paraId="1A68EC5F" w14:textId="77777777" w:rsidR="00921869" w:rsidRDefault="00F712CD">
      <w:pPr>
        <w:pStyle w:val="2"/>
        <w:widowControl w:val="0"/>
        <w:rPr>
          <w:kern w:val="2"/>
        </w:rPr>
      </w:pPr>
      <w:bookmarkStart w:id="38" w:name="_Toc90455299"/>
      <w:r>
        <w:rPr>
          <w:kern w:val="2"/>
        </w:rPr>
        <w:t>屋顶构造一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314A42F1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640C77C" w14:textId="77777777" w:rsidR="00921869" w:rsidRDefault="00F712CD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31CB1F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4A2D65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BC39F6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0843AC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18E4E4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11DCA3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5250604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08F6D66B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08C8990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85FFC1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B1498E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5FCC01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220487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14716E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3E4A9D21" w14:textId="77777777">
        <w:tc>
          <w:tcPr>
            <w:tcW w:w="3345" w:type="dxa"/>
            <w:vAlign w:val="center"/>
          </w:tcPr>
          <w:p w14:paraId="7089688A" w14:textId="77777777" w:rsidR="00921869" w:rsidRDefault="00F712CD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627C688C" w14:textId="77777777" w:rsidR="00921869" w:rsidRDefault="00F712CD">
            <w:r>
              <w:t>40</w:t>
            </w:r>
          </w:p>
        </w:tc>
        <w:tc>
          <w:tcPr>
            <w:tcW w:w="1075" w:type="dxa"/>
            <w:vAlign w:val="center"/>
          </w:tcPr>
          <w:p w14:paraId="59C3AAC9" w14:textId="77777777" w:rsidR="00921869" w:rsidRDefault="00F712CD">
            <w:r>
              <w:t>1.510</w:t>
            </w:r>
          </w:p>
        </w:tc>
        <w:tc>
          <w:tcPr>
            <w:tcW w:w="1075" w:type="dxa"/>
            <w:vAlign w:val="center"/>
          </w:tcPr>
          <w:p w14:paraId="427BB863" w14:textId="77777777" w:rsidR="00921869" w:rsidRDefault="00F712CD">
            <w:r>
              <w:t>15.360</w:t>
            </w:r>
          </w:p>
        </w:tc>
        <w:tc>
          <w:tcPr>
            <w:tcW w:w="848" w:type="dxa"/>
            <w:vAlign w:val="center"/>
          </w:tcPr>
          <w:p w14:paraId="1F5D7FDD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60FF0937" w14:textId="77777777" w:rsidR="00921869" w:rsidRDefault="00F712CD">
            <w:r>
              <w:t>0.026</w:t>
            </w:r>
          </w:p>
        </w:tc>
        <w:tc>
          <w:tcPr>
            <w:tcW w:w="1064" w:type="dxa"/>
            <w:vAlign w:val="center"/>
          </w:tcPr>
          <w:p w14:paraId="33116B35" w14:textId="77777777" w:rsidR="00921869" w:rsidRDefault="00F712CD">
            <w:r>
              <w:t>0.407</w:t>
            </w:r>
          </w:p>
        </w:tc>
      </w:tr>
      <w:tr w:rsidR="00921869" w14:paraId="34AD52E6" w14:textId="77777777">
        <w:tc>
          <w:tcPr>
            <w:tcW w:w="3345" w:type="dxa"/>
            <w:vAlign w:val="center"/>
          </w:tcPr>
          <w:p w14:paraId="4F7AE2C3" w14:textId="77777777" w:rsidR="00921869" w:rsidRDefault="00F712CD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385A42A2" w14:textId="77777777" w:rsidR="00921869" w:rsidRDefault="00F712CD">
            <w:r>
              <w:t>35</w:t>
            </w:r>
          </w:p>
        </w:tc>
        <w:tc>
          <w:tcPr>
            <w:tcW w:w="1075" w:type="dxa"/>
            <w:vAlign w:val="center"/>
          </w:tcPr>
          <w:p w14:paraId="79BB1AFD" w14:textId="77777777" w:rsidR="00921869" w:rsidRDefault="00F712CD">
            <w:r>
              <w:t>0.030</w:t>
            </w:r>
          </w:p>
        </w:tc>
        <w:tc>
          <w:tcPr>
            <w:tcW w:w="1075" w:type="dxa"/>
            <w:vAlign w:val="center"/>
          </w:tcPr>
          <w:p w14:paraId="1A074975" w14:textId="77777777" w:rsidR="00921869" w:rsidRDefault="00F712CD">
            <w:r>
              <w:t>0.540</w:t>
            </w:r>
          </w:p>
        </w:tc>
        <w:tc>
          <w:tcPr>
            <w:tcW w:w="848" w:type="dxa"/>
            <w:vAlign w:val="center"/>
          </w:tcPr>
          <w:p w14:paraId="2499D690" w14:textId="77777777" w:rsidR="00921869" w:rsidRDefault="00F712CD">
            <w:r>
              <w:t>1.20</w:t>
            </w:r>
          </w:p>
        </w:tc>
        <w:tc>
          <w:tcPr>
            <w:tcW w:w="1075" w:type="dxa"/>
            <w:vAlign w:val="center"/>
          </w:tcPr>
          <w:p w14:paraId="3CC9099C" w14:textId="77777777" w:rsidR="00921869" w:rsidRDefault="00F712CD">
            <w:r>
              <w:t>0.972</w:t>
            </w:r>
          </w:p>
        </w:tc>
        <w:tc>
          <w:tcPr>
            <w:tcW w:w="1064" w:type="dxa"/>
            <w:vAlign w:val="center"/>
          </w:tcPr>
          <w:p w14:paraId="07828176" w14:textId="77777777" w:rsidR="00921869" w:rsidRDefault="00F712CD">
            <w:r>
              <w:t>0.630</w:t>
            </w:r>
          </w:p>
        </w:tc>
      </w:tr>
      <w:tr w:rsidR="00921869" w14:paraId="4613B7EF" w14:textId="77777777">
        <w:tc>
          <w:tcPr>
            <w:tcW w:w="3345" w:type="dxa"/>
            <w:vAlign w:val="center"/>
          </w:tcPr>
          <w:p w14:paraId="785222E2" w14:textId="77777777" w:rsidR="00921869" w:rsidRDefault="00F712CD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0211366F" w14:textId="77777777" w:rsidR="00921869" w:rsidRDefault="00F712CD">
            <w:r>
              <w:t>4</w:t>
            </w:r>
          </w:p>
        </w:tc>
        <w:tc>
          <w:tcPr>
            <w:tcW w:w="1075" w:type="dxa"/>
            <w:vAlign w:val="center"/>
          </w:tcPr>
          <w:p w14:paraId="6961FD63" w14:textId="77777777" w:rsidR="00921869" w:rsidRDefault="00F712CD">
            <w:r>
              <w:t>0.230</w:t>
            </w:r>
          </w:p>
        </w:tc>
        <w:tc>
          <w:tcPr>
            <w:tcW w:w="1075" w:type="dxa"/>
            <w:vAlign w:val="center"/>
          </w:tcPr>
          <w:p w14:paraId="6F42C097" w14:textId="77777777" w:rsidR="00921869" w:rsidRDefault="00F712CD">
            <w:r>
              <w:t>9.370</w:t>
            </w:r>
          </w:p>
        </w:tc>
        <w:tc>
          <w:tcPr>
            <w:tcW w:w="848" w:type="dxa"/>
            <w:vAlign w:val="center"/>
          </w:tcPr>
          <w:p w14:paraId="6EE35AD6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2320B8DB" w14:textId="77777777" w:rsidR="00921869" w:rsidRDefault="00F712CD">
            <w:r>
              <w:t>0.017</w:t>
            </w:r>
          </w:p>
        </w:tc>
        <w:tc>
          <w:tcPr>
            <w:tcW w:w="1064" w:type="dxa"/>
            <w:vAlign w:val="center"/>
          </w:tcPr>
          <w:p w14:paraId="39607FCD" w14:textId="77777777" w:rsidR="00921869" w:rsidRDefault="00F712CD">
            <w:r>
              <w:t>0.163</w:t>
            </w:r>
          </w:p>
        </w:tc>
      </w:tr>
      <w:tr w:rsidR="00921869" w14:paraId="1D35208E" w14:textId="77777777">
        <w:tc>
          <w:tcPr>
            <w:tcW w:w="3345" w:type="dxa"/>
            <w:vAlign w:val="center"/>
          </w:tcPr>
          <w:p w14:paraId="7D842B34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527A72DC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3E953D43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7E5BF6EC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291CB5CB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4D77028A" w14:textId="77777777" w:rsidR="00921869" w:rsidRDefault="00F712CD">
            <w:r>
              <w:t>0.022</w:t>
            </w:r>
          </w:p>
        </w:tc>
        <w:tc>
          <w:tcPr>
            <w:tcW w:w="1064" w:type="dxa"/>
            <w:vAlign w:val="center"/>
          </w:tcPr>
          <w:p w14:paraId="69A94125" w14:textId="77777777" w:rsidR="00921869" w:rsidRDefault="00F712CD">
            <w:r>
              <w:t>0.245</w:t>
            </w:r>
          </w:p>
        </w:tc>
      </w:tr>
      <w:tr w:rsidR="00921869" w14:paraId="58804DAE" w14:textId="77777777">
        <w:tc>
          <w:tcPr>
            <w:tcW w:w="3345" w:type="dxa"/>
            <w:vAlign w:val="center"/>
          </w:tcPr>
          <w:p w14:paraId="1A2EA195" w14:textId="77777777" w:rsidR="00921869" w:rsidRDefault="00F712CD"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14:paraId="09F99B3D" w14:textId="77777777" w:rsidR="00921869" w:rsidRDefault="00F712CD">
            <w:r>
              <w:t>120</w:t>
            </w:r>
          </w:p>
        </w:tc>
        <w:tc>
          <w:tcPr>
            <w:tcW w:w="1075" w:type="dxa"/>
            <w:vAlign w:val="center"/>
          </w:tcPr>
          <w:p w14:paraId="47C518ED" w14:textId="77777777" w:rsidR="00921869" w:rsidRDefault="00F712CD">
            <w:r>
              <w:t>1.740</w:t>
            </w:r>
          </w:p>
        </w:tc>
        <w:tc>
          <w:tcPr>
            <w:tcW w:w="1075" w:type="dxa"/>
            <w:vAlign w:val="center"/>
          </w:tcPr>
          <w:p w14:paraId="6F5A048D" w14:textId="77777777" w:rsidR="00921869" w:rsidRDefault="00F712CD">
            <w:r>
              <w:t>17.200</w:t>
            </w:r>
          </w:p>
        </w:tc>
        <w:tc>
          <w:tcPr>
            <w:tcW w:w="848" w:type="dxa"/>
            <w:vAlign w:val="center"/>
          </w:tcPr>
          <w:p w14:paraId="6B6D87DC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6401FFD3" w14:textId="77777777" w:rsidR="00921869" w:rsidRDefault="00F712CD">
            <w:r>
              <w:t>0.069</w:t>
            </w:r>
          </w:p>
        </w:tc>
        <w:tc>
          <w:tcPr>
            <w:tcW w:w="1064" w:type="dxa"/>
            <w:vAlign w:val="center"/>
          </w:tcPr>
          <w:p w14:paraId="3BC03A10" w14:textId="77777777" w:rsidR="00921869" w:rsidRDefault="00F712CD">
            <w:r>
              <w:t>1.186</w:t>
            </w:r>
          </w:p>
        </w:tc>
      </w:tr>
      <w:tr w:rsidR="00921869" w14:paraId="6C76732A" w14:textId="77777777">
        <w:tc>
          <w:tcPr>
            <w:tcW w:w="3345" w:type="dxa"/>
            <w:vAlign w:val="center"/>
          </w:tcPr>
          <w:p w14:paraId="4D30EC32" w14:textId="77777777" w:rsidR="00921869" w:rsidRDefault="00F712CD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68E207CA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4251B11E" w14:textId="77777777" w:rsidR="00921869" w:rsidRDefault="00F712CD">
            <w:r>
              <w:t>0.870</w:t>
            </w:r>
          </w:p>
        </w:tc>
        <w:tc>
          <w:tcPr>
            <w:tcW w:w="1075" w:type="dxa"/>
            <w:vAlign w:val="center"/>
          </w:tcPr>
          <w:p w14:paraId="5304927B" w14:textId="77777777" w:rsidR="00921869" w:rsidRDefault="00F712CD">
            <w:r>
              <w:t>10.750</w:t>
            </w:r>
          </w:p>
        </w:tc>
        <w:tc>
          <w:tcPr>
            <w:tcW w:w="848" w:type="dxa"/>
            <w:vAlign w:val="center"/>
          </w:tcPr>
          <w:p w14:paraId="71745691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1729E95F" w14:textId="77777777" w:rsidR="00921869" w:rsidRDefault="00F712CD">
            <w:r>
              <w:t>0.023</w:t>
            </w:r>
          </w:p>
        </w:tc>
        <w:tc>
          <w:tcPr>
            <w:tcW w:w="1064" w:type="dxa"/>
            <w:vAlign w:val="center"/>
          </w:tcPr>
          <w:p w14:paraId="3DEA9C2E" w14:textId="77777777" w:rsidR="00921869" w:rsidRDefault="00F712CD">
            <w:r>
              <w:t>0.247</w:t>
            </w:r>
          </w:p>
        </w:tc>
      </w:tr>
      <w:tr w:rsidR="00921869" w14:paraId="194299E1" w14:textId="77777777">
        <w:tc>
          <w:tcPr>
            <w:tcW w:w="3345" w:type="dxa"/>
            <w:vAlign w:val="center"/>
          </w:tcPr>
          <w:p w14:paraId="172D0606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54CE015" w14:textId="77777777" w:rsidR="00921869" w:rsidRDefault="00F712CD">
            <w:r>
              <w:t>239</w:t>
            </w:r>
          </w:p>
        </w:tc>
        <w:tc>
          <w:tcPr>
            <w:tcW w:w="1075" w:type="dxa"/>
            <w:vAlign w:val="center"/>
          </w:tcPr>
          <w:p w14:paraId="613D5F8B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0A873024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7F4E83FB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022A2927" w14:textId="77777777" w:rsidR="00921869" w:rsidRDefault="00F712CD">
            <w:r>
              <w:t>1.130</w:t>
            </w:r>
          </w:p>
        </w:tc>
        <w:tc>
          <w:tcPr>
            <w:tcW w:w="1064" w:type="dxa"/>
            <w:vAlign w:val="center"/>
          </w:tcPr>
          <w:p w14:paraId="26795F1D" w14:textId="77777777" w:rsidR="00921869" w:rsidRDefault="00F712CD">
            <w:r>
              <w:t>2.878</w:t>
            </w:r>
          </w:p>
        </w:tc>
      </w:tr>
      <w:tr w:rsidR="00921869" w14:paraId="7457C87E" w14:textId="77777777">
        <w:tc>
          <w:tcPr>
            <w:tcW w:w="3345" w:type="dxa"/>
            <w:shd w:val="clear" w:color="auto" w:fill="E6E6E6"/>
            <w:vAlign w:val="center"/>
          </w:tcPr>
          <w:p w14:paraId="2B161C04" w14:textId="77777777" w:rsidR="00921869" w:rsidRDefault="00F712C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A3D7FAD" w14:textId="77777777" w:rsidR="00921869" w:rsidRDefault="00F712CD">
            <w:pPr>
              <w:jc w:val="center"/>
            </w:pPr>
            <w:r>
              <w:t>0.78</w:t>
            </w:r>
          </w:p>
        </w:tc>
      </w:tr>
      <w:tr w:rsidR="00921869" w14:paraId="717A6215" w14:textId="77777777">
        <w:tc>
          <w:tcPr>
            <w:tcW w:w="3345" w:type="dxa"/>
            <w:shd w:val="clear" w:color="auto" w:fill="E6E6E6"/>
            <w:vAlign w:val="center"/>
          </w:tcPr>
          <w:p w14:paraId="66B36FE6" w14:textId="77777777" w:rsidR="00921869" w:rsidRDefault="00F712CD">
            <w:r>
              <w:t>标准依据</w:t>
            </w:r>
          </w:p>
        </w:tc>
        <w:tc>
          <w:tcPr>
            <w:tcW w:w="5985" w:type="dxa"/>
            <w:gridSpan w:val="6"/>
          </w:tcPr>
          <w:p w14:paraId="0CD8BA93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28730D53" w14:textId="77777777">
        <w:tc>
          <w:tcPr>
            <w:tcW w:w="3345" w:type="dxa"/>
            <w:shd w:val="clear" w:color="auto" w:fill="E6E6E6"/>
            <w:vAlign w:val="center"/>
          </w:tcPr>
          <w:p w14:paraId="7F11A0CF" w14:textId="77777777" w:rsidR="00921869" w:rsidRDefault="00F712CD">
            <w:r>
              <w:t>标准要求</w:t>
            </w:r>
          </w:p>
        </w:tc>
        <w:tc>
          <w:tcPr>
            <w:tcW w:w="5985" w:type="dxa"/>
            <w:gridSpan w:val="6"/>
          </w:tcPr>
          <w:p w14:paraId="625315AA" w14:textId="77777777" w:rsidR="00921869" w:rsidRDefault="00F712CD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921869" w14:paraId="75FDED80" w14:textId="77777777">
        <w:tc>
          <w:tcPr>
            <w:tcW w:w="3345" w:type="dxa"/>
            <w:shd w:val="clear" w:color="auto" w:fill="E6E6E6"/>
            <w:vAlign w:val="center"/>
          </w:tcPr>
          <w:p w14:paraId="60D2F893" w14:textId="77777777" w:rsidR="00921869" w:rsidRDefault="00F712CD">
            <w:r>
              <w:t>结论</w:t>
            </w:r>
          </w:p>
        </w:tc>
        <w:tc>
          <w:tcPr>
            <w:tcW w:w="5985" w:type="dxa"/>
            <w:gridSpan w:val="6"/>
          </w:tcPr>
          <w:p w14:paraId="18970DED" w14:textId="77777777" w:rsidR="00921869" w:rsidRDefault="00F712CD">
            <w:r>
              <w:t>满足</w:t>
            </w:r>
          </w:p>
        </w:tc>
      </w:tr>
    </w:tbl>
    <w:p w14:paraId="298D2E61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83901DA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90455300"/>
      <w:r>
        <w:rPr>
          <w:color w:val="000000"/>
          <w:kern w:val="2"/>
          <w:szCs w:val="24"/>
        </w:rPr>
        <w:t>外墙</w:t>
      </w:r>
      <w:bookmarkEnd w:id="39"/>
    </w:p>
    <w:p w14:paraId="2E08CE08" w14:textId="77777777" w:rsidR="00921869" w:rsidRDefault="00F712CD">
      <w:pPr>
        <w:pStyle w:val="2"/>
        <w:widowControl w:val="0"/>
        <w:rPr>
          <w:kern w:val="2"/>
        </w:rPr>
      </w:pPr>
      <w:bookmarkStart w:id="40" w:name="_Toc90455301"/>
      <w:r>
        <w:rPr>
          <w:kern w:val="2"/>
        </w:rPr>
        <w:t>外墙相关构造</w:t>
      </w:r>
      <w:bookmarkEnd w:id="40"/>
    </w:p>
    <w:p w14:paraId="22D4C779" w14:textId="77777777" w:rsidR="00921869" w:rsidRDefault="00F712C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90455302"/>
      <w:r>
        <w:rPr>
          <w:color w:val="000000"/>
          <w:kern w:val="2"/>
          <w:szCs w:val="24"/>
        </w:rPr>
        <w:t>外墙构造一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49DB1857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7F53A22" w14:textId="77777777" w:rsidR="00921869" w:rsidRDefault="00F712C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C407A2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65D785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0A0B51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6101F6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95048D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DC41F5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2EF09679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5418E41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EFB4CD8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BFF6C7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6AF0F6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AAB77A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4DA04E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0BBA22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54681A7B" w14:textId="77777777">
        <w:tc>
          <w:tcPr>
            <w:tcW w:w="3345" w:type="dxa"/>
            <w:vAlign w:val="center"/>
          </w:tcPr>
          <w:p w14:paraId="5EC97DFE" w14:textId="77777777" w:rsidR="00921869" w:rsidRDefault="00F712C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2F35189" w14:textId="77777777" w:rsidR="00921869" w:rsidRDefault="00F712CD">
            <w:r>
              <w:t>5</w:t>
            </w:r>
          </w:p>
        </w:tc>
        <w:tc>
          <w:tcPr>
            <w:tcW w:w="1075" w:type="dxa"/>
            <w:vAlign w:val="center"/>
          </w:tcPr>
          <w:p w14:paraId="7B8BF3EB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43198804" w14:textId="77777777" w:rsidR="00921869" w:rsidRDefault="00F712CD">
            <w:r>
              <w:t>11.306</w:t>
            </w:r>
          </w:p>
        </w:tc>
        <w:tc>
          <w:tcPr>
            <w:tcW w:w="848" w:type="dxa"/>
            <w:vAlign w:val="center"/>
          </w:tcPr>
          <w:p w14:paraId="4583CEDB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6CA37362" w14:textId="77777777" w:rsidR="00921869" w:rsidRDefault="00F712CD">
            <w:r>
              <w:t>0.005</w:t>
            </w:r>
          </w:p>
        </w:tc>
        <w:tc>
          <w:tcPr>
            <w:tcW w:w="1064" w:type="dxa"/>
            <w:vAlign w:val="center"/>
          </w:tcPr>
          <w:p w14:paraId="558E6FE9" w14:textId="77777777" w:rsidR="00921869" w:rsidRDefault="00F712CD">
            <w:r>
              <w:t>0.061</w:t>
            </w:r>
          </w:p>
        </w:tc>
      </w:tr>
      <w:tr w:rsidR="00921869" w14:paraId="573E6186" w14:textId="77777777">
        <w:tc>
          <w:tcPr>
            <w:tcW w:w="3345" w:type="dxa"/>
            <w:vAlign w:val="center"/>
          </w:tcPr>
          <w:p w14:paraId="38CCBC8C" w14:textId="77777777" w:rsidR="00921869" w:rsidRDefault="00F712C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216A14DD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7DAF1921" w14:textId="77777777" w:rsidR="00921869" w:rsidRDefault="00F712CD">
            <w:r>
              <w:t>0.030</w:t>
            </w:r>
          </w:p>
        </w:tc>
        <w:tc>
          <w:tcPr>
            <w:tcW w:w="1075" w:type="dxa"/>
            <w:vAlign w:val="center"/>
          </w:tcPr>
          <w:p w14:paraId="416405B1" w14:textId="77777777" w:rsidR="00921869" w:rsidRDefault="00F712CD">
            <w:r>
              <w:t>0.340</w:t>
            </w:r>
          </w:p>
        </w:tc>
        <w:tc>
          <w:tcPr>
            <w:tcW w:w="848" w:type="dxa"/>
            <w:vAlign w:val="center"/>
          </w:tcPr>
          <w:p w14:paraId="353B3723" w14:textId="77777777" w:rsidR="00921869" w:rsidRDefault="00F712CD">
            <w:r>
              <w:t>1.15</w:t>
            </w:r>
          </w:p>
        </w:tc>
        <w:tc>
          <w:tcPr>
            <w:tcW w:w="1075" w:type="dxa"/>
            <w:vAlign w:val="center"/>
          </w:tcPr>
          <w:p w14:paraId="3BBEF968" w14:textId="77777777" w:rsidR="00921869" w:rsidRDefault="00F712CD">
            <w:r>
              <w:t>0.580</w:t>
            </w:r>
          </w:p>
        </w:tc>
        <w:tc>
          <w:tcPr>
            <w:tcW w:w="1064" w:type="dxa"/>
            <w:vAlign w:val="center"/>
          </w:tcPr>
          <w:p w14:paraId="2872CD65" w14:textId="77777777" w:rsidR="00921869" w:rsidRDefault="00F712CD">
            <w:r>
              <w:t>0.227</w:t>
            </w:r>
          </w:p>
        </w:tc>
      </w:tr>
      <w:tr w:rsidR="00921869" w14:paraId="6AE1C2EF" w14:textId="77777777">
        <w:tc>
          <w:tcPr>
            <w:tcW w:w="3345" w:type="dxa"/>
            <w:vAlign w:val="center"/>
          </w:tcPr>
          <w:p w14:paraId="0F30369D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47ABCBD9" w14:textId="77777777" w:rsidR="00921869" w:rsidRDefault="00F712CD">
            <w:r>
              <w:t>15</w:t>
            </w:r>
          </w:p>
        </w:tc>
        <w:tc>
          <w:tcPr>
            <w:tcW w:w="1075" w:type="dxa"/>
            <w:vAlign w:val="center"/>
          </w:tcPr>
          <w:p w14:paraId="24B8211F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46DB5B35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6846DBE4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016E994A" w14:textId="77777777" w:rsidR="00921869" w:rsidRDefault="00F712CD">
            <w:r>
              <w:t>0.016</w:t>
            </w:r>
          </w:p>
        </w:tc>
        <w:tc>
          <w:tcPr>
            <w:tcW w:w="1064" w:type="dxa"/>
            <w:vAlign w:val="center"/>
          </w:tcPr>
          <w:p w14:paraId="0AFB6F19" w14:textId="77777777" w:rsidR="00921869" w:rsidRDefault="00F712CD">
            <w:r>
              <w:t>0.183</w:t>
            </w:r>
          </w:p>
        </w:tc>
      </w:tr>
      <w:tr w:rsidR="00921869" w14:paraId="12A7D345" w14:textId="77777777">
        <w:tc>
          <w:tcPr>
            <w:tcW w:w="3345" w:type="dxa"/>
            <w:vAlign w:val="center"/>
          </w:tcPr>
          <w:p w14:paraId="720040A5" w14:textId="77777777" w:rsidR="00921869" w:rsidRDefault="00F712CD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0EBCFF3E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0398A666" w14:textId="77777777" w:rsidR="00921869" w:rsidRDefault="00F712CD">
            <w:r>
              <w:t>0.500</w:t>
            </w:r>
          </w:p>
        </w:tc>
        <w:tc>
          <w:tcPr>
            <w:tcW w:w="1075" w:type="dxa"/>
            <w:vAlign w:val="center"/>
          </w:tcPr>
          <w:p w14:paraId="1234455D" w14:textId="77777777" w:rsidR="00921869" w:rsidRDefault="00F712CD">
            <w:r>
              <w:t>7.820</w:t>
            </w:r>
          </w:p>
        </w:tc>
        <w:tc>
          <w:tcPr>
            <w:tcW w:w="848" w:type="dxa"/>
            <w:vAlign w:val="center"/>
          </w:tcPr>
          <w:p w14:paraId="7A55BE00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4666EF33" w14:textId="77777777" w:rsidR="00921869" w:rsidRDefault="00F712CD">
            <w:r>
              <w:t>0.400</w:t>
            </w:r>
          </w:p>
        </w:tc>
        <w:tc>
          <w:tcPr>
            <w:tcW w:w="1064" w:type="dxa"/>
            <w:vAlign w:val="center"/>
          </w:tcPr>
          <w:p w14:paraId="75F35243" w14:textId="77777777" w:rsidR="00921869" w:rsidRDefault="00F712CD">
            <w:r>
              <w:t>3.128</w:t>
            </w:r>
          </w:p>
        </w:tc>
      </w:tr>
      <w:tr w:rsidR="00921869" w14:paraId="7633CF33" w14:textId="77777777">
        <w:tc>
          <w:tcPr>
            <w:tcW w:w="3345" w:type="dxa"/>
            <w:vAlign w:val="center"/>
          </w:tcPr>
          <w:p w14:paraId="4B60CC84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5B92C49C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288D7AA7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56A7144F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62C30B04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6F8A7D01" w14:textId="77777777" w:rsidR="00921869" w:rsidRDefault="00F712CD">
            <w:r>
              <w:t>0.022</w:t>
            </w:r>
          </w:p>
        </w:tc>
        <w:tc>
          <w:tcPr>
            <w:tcW w:w="1064" w:type="dxa"/>
            <w:vAlign w:val="center"/>
          </w:tcPr>
          <w:p w14:paraId="2EEA866D" w14:textId="77777777" w:rsidR="00921869" w:rsidRDefault="00F712CD">
            <w:r>
              <w:t>0.245</w:t>
            </w:r>
          </w:p>
        </w:tc>
      </w:tr>
      <w:tr w:rsidR="00921869" w14:paraId="7D51631A" w14:textId="77777777">
        <w:tc>
          <w:tcPr>
            <w:tcW w:w="3345" w:type="dxa"/>
            <w:vAlign w:val="center"/>
          </w:tcPr>
          <w:p w14:paraId="3CA0BBEF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D568295" w14:textId="77777777" w:rsidR="00921869" w:rsidRDefault="00F712CD">
            <w:r>
              <w:t>260</w:t>
            </w:r>
          </w:p>
        </w:tc>
        <w:tc>
          <w:tcPr>
            <w:tcW w:w="1075" w:type="dxa"/>
            <w:vAlign w:val="center"/>
          </w:tcPr>
          <w:p w14:paraId="7ADC8842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79644F2C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183E4D4A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2927BE91" w14:textId="77777777" w:rsidR="00921869" w:rsidRDefault="00F712CD">
            <w:r>
              <w:t>1.023</w:t>
            </w:r>
          </w:p>
        </w:tc>
        <w:tc>
          <w:tcPr>
            <w:tcW w:w="1064" w:type="dxa"/>
            <w:vAlign w:val="center"/>
          </w:tcPr>
          <w:p w14:paraId="74C67A5E" w14:textId="77777777" w:rsidR="00921869" w:rsidRDefault="00F712CD">
            <w:r>
              <w:t>3.843</w:t>
            </w:r>
          </w:p>
        </w:tc>
      </w:tr>
      <w:tr w:rsidR="00921869" w14:paraId="23E3F0ED" w14:textId="77777777">
        <w:tc>
          <w:tcPr>
            <w:tcW w:w="3345" w:type="dxa"/>
            <w:shd w:val="clear" w:color="auto" w:fill="E6E6E6"/>
            <w:vAlign w:val="center"/>
          </w:tcPr>
          <w:p w14:paraId="3653DF7F" w14:textId="77777777" w:rsidR="00921869" w:rsidRDefault="00F712C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AB1D923" w14:textId="77777777" w:rsidR="00921869" w:rsidRDefault="00F712CD">
            <w:pPr>
              <w:jc w:val="center"/>
            </w:pPr>
            <w:r>
              <w:t>0.85</w:t>
            </w:r>
          </w:p>
        </w:tc>
      </w:tr>
    </w:tbl>
    <w:p w14:paraId="7A9E8C6F" w14:textId="77777777" w:rsidR="00921869" w:rsidRDefault="00F712C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455303"/>
      <w:r>
        <w:rPr>
          <w:color w:val="000000"/>
          <w:kern w:val="2"/>
          <w:szCs w:val="24"/>
        </w:rPr>
        <w:t>阳台隔墙构造一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4ADC14B7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F7E8472" w14:textId="77777777" w:rsidR="00921869" w:rsidRDefault="00F712C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ABE8A6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08FCFA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DDC00A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1D0279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F49054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51E571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7678555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8138346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FA0099F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9DCF88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2F8C25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2024F5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36A9B7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9199BBC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12A3339E" w14:textId="77777777">
        <w:tc>
          <w:tcPr>
            <w:tcW w:w="3345" w:type="dxa"/>
            <w:vAlign w:val="center"/>
          </w:tcPr>
          <w:p w14:paraId="016F9101" w14:textId="77777777" w:rsidR="00921869" w:rsidRDefault="00F712C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301A7A1A" w14:textId="77777777" w:rsidR="00921869" w:rsidRDefault="00F712CD">
            <w:r>
              <w:t>5</w:t>
            </w:r>
          </w:p>
        </w:tc>
        <w:tc>
          <w:tcPr>
            <w:tcW w:w="1075" w:type="dxa"/>
            <w:vAlign w:val="center"/>
          </w:tcPr>
          <w:p w14:paraId="02CB0DC5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42DBE0C5" w14:textId="77777777" w:rsidR="00921869" w:rsidRDefault="00F712CD">
            <w:r>
              <w:t>11.306</w:t>
            </w:r>
          </w:p>
        </w:tc>
        <w:tc>
          <w:tcPr>
            <w:tcW w:w="848" w:type="dxa"/>
            <w:vAlign w:val="center"/>
          </w:tcPr>
          <w:p w14:paraId="084ACF7C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390675AE" w14:textId="77777777" w:rsidR="00921869" w:rsidRDefault="00F712CD">
            <w:r>
              <w:t>0.005</w:t>
            </w:r>
          </w:p>
        </w:tc>
        <w:tc>
          <w:tcPr>
            <w:tcW w:w="1064" w:type="dxa"/>
            <w:vAlign w:val="center"/>
          </w:tcPr>
          <w:p w14:paraId="47DD5F70" w14:textId="77777777" w:rsidR="00921869" w:rsidRDefault="00F712CD">
            <w:r>
              <w:t>0.061</w:t>
            </w:r>
          </w:p>
        </w:tc>
      </w:tr>
      <w:tr w:rsidR="00921869" w14:paraId="7403DC19" w14:textId="77777777">
        <w:tc>
          <w:tcPr>
            <w:tcW w:w="3345" w:type="dxa"/>
            <w:vAlign w:val="center"/>
          </w:tcPr>
          <w:p w14:paraId="19FFE567" w14:textId="77777777" w:rsidR="00921869" w:rsidRDefault="00F712C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9107251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56FE555B" w14:textId="77777777" w:rsidR="00921869" w:rsidRDefault="00F712CD">
            <w:r>
              <w:t>0.030</w:t>
            </w:r>
          </w:p>
        </w:tc>
        <w:tc>
          <w:tcPr>
            <w:tcW w:w="1075" w:type="dxa"/>
            <w:vAlign w:val="center"/>
          </w:tcPr>
          <w:p w14:paraId="761D6C48" w14:textId="77777777" w:rsidR="00921869" w:rsidRDefault="00F712CD">
            <w:r>
              <w:t>0.340</w:t>
            </w:r>
          </w:p>
        </w:tc>
        <w:tc>
          <w:tcPr>
            <w:tcW w:w="848" w:type="dxa"/>
            <w:vAlign w:val="center"/>
          </w:tcPr>
          <w:p w14:paraId="61CFF965" w14:textId="77777777" w:rsidR="00921869" w:rsidRDefault="00F712CD">
            <w:r>
              <w:t>1.15</w:t>
            </w:r>
          </w:p>
        </w:tc>
        <w:tc>
          <w:tcPr>
            <w:tcW w:w="1075" w:type="dxa"/>
            <w:vAlign w:val="center"/>
          </w:tcPr>
          <w:p w14:paraId="029F7F9F" w14:textId="77777777" w:rsidR="00921869" w:rsidRDefault="00F712CD">
            <w:r>
              <w:t>0.580</w:t>
            </w:r>
          </w:p>
        </w:tc>
        <w:tc>
          <w:tcPr>
            <w:tcW w:w="1064" w:type="dxa"/>
            <w:vAlign w:val="center"/>
          </w:tcPr>
          <w:p w14:paraId="3BEFA7C4" w14:textId="77777777" w:rsidR="00921869" w:rsidRDefault="00F712CD">
            <w:r>
              <w:t>0.227</w:t>
            </w:r>
          </w:p>
        </w:tc>
      </w:tr>
      <w:tr w:rsidR="00921869" w14:paraId="26A79E92" w14:textId="77777777">
        <w:tc>
          <w:tcPr>
            <w:tcW w:w="3345" w:type="dxa"/>
            <w:vAlign w:val="center"/>
          </w:tcPr>
          <w:p w14:paraId="531FB061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01BE587A" w14:textId="77777777" w:rsidR="00921869" w:rsidRDefault="00F712CD">
            <w:r>
              <w:t>15</w:t>
            </w:r>
          </w:p>
        </w:tc>
        <w:tc>
          <w:tcPr>
            <w:tcW w:w="1075" w:type="dxa"/>
            <w:vAlign w:val="center"/>
          </w:tcPr>
          <w:p w14:paraId="7E54EE9F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1B5353B6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66BF2097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4D5238E4" w14:textId="77777777" w:rsidR="00921869" w:rsidRDefault="00F712CD">
            <w:r>
              <w:t>0.016</w:t>
            </w:r>
          </w:p>
        </w:tc>
        <w:tc>
          <w:tcPr>
            <w:tcW w:w="1064" w:type="dxa"/>
            <w:vAlign w:val="center"/>
          </w:tcPr>
          <w:p w14:paraId="665D5C37" w14:textId="77777777" w:rsidR="00921869" w:rsidRDefault="00F712CD">
            <w:r>
              <w:t>0.183</w:t>
            </w:r>
          </w:p>
        </w:tc>
      </w:tr>
      <w:tr w:rsidR="00921869" w14:paraId="502C5152" w14:textId="77777777">
        <w:tc>
          <w:tcPr>
            <w:tcW w:w="3345" w:type="dxa"/>
            <w:vAlign w:val="center"/>
          </w:tcPr>
          <w:p w14:paraId="077B12CC" w14:textId="77777777" w:rsidR="00921869" w:rsidRDefault="00F712CD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178CC1BA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0DF0B718" w14:textId="77777777" w:rsidR="00921869" w:rsidRDefault="00F712CD">
            <w:r>
              <w:t>0.390</w:t>
            </w:r>
          </w:p>
        </w:tc>
        <w:tc>
          <w:tcPr>
            <w:tcW w:w="1075" w:type="dxa"/>
            <w:vAlign w:val="center"/>
          </w:tcPr>
          <w:p w14:paraId="66ACC1DF" w14:textId="77777777" w:rsidR="00921869" w:rsidRDefault="00F712CD">
            <w:r>
              <w:t>5.978</w:t>
            </w:r>
          </w:p>
        </w:tc>
        <w:tc>
          <w:tcPr>
            <w:tcW w:w="848" w:type="dxa"/>
            <w:vAlign w:val="center"/>
          </w:tcPr>
          <w:p w14:paraId="0C968406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05537EE6" w14:textId="77777777" w:rsidR="00921869" w:rsidRDefault="00F712CD">
            <w:r>
              <w:t>0.513</w:t>
            </w:r>
          </w:p>
        </w:tc>
        <w:tc>
          <w:tcPr>
            <w:tcW w:w="1064" w:type="dxa"/>
            <w:vAlign w:val="center"/>
          </w:tcPr>
          <w:p w14:paraId="6F37F12D" w14:textId="77777777" w:rsidR="00921869" w:rsidRDefault="00F712CD">
            <w:r>
              <w:t>3.066</w:t>
            </w:r>
          </w:p>
        </w:tc>
      </w:tr>
      <w:tr w:rsidR="00921869" w14:paraId="649B5E88" w14:textId="77777777">
        <w:tc>
          <w:tcPr>
            <w:tcW w:w="3345" w:type="dxa"/>
            <w:vAlign w:val="center"/>
          </w:tcPr>
          <w:p w14:paraId="4F3887F0" w14:textId="77777777" w:rsidR="00921869" w:rsidRDefault="00F712CD">
            <w:r>
              <w:t>石灰砂浆</w:t>
            </w:r>
          </w:p>
        </w:tc>
        <w:tc>
          <w:tcPr>
            <w:tcW w:w="848" w:type="dxa"/>
            <w:vAlign w:val="center"/>
          </w:tcPr>
          <w:p w14:paraId="46C3D129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613BFCF7" w14:textId="77777777" w:rsidR="00921869" w:rsidRDefault="00F712CD">
            <w:r>
              <w:t>0.810</w:t>
            </w:r>
          </w:p>
        </w:tc>
        <w:tc>
          <w:tcPr>
            <w:tcW w:w="1075" w:type="dxa"/>
            <w:vAlign w:val="center"/>
          </w:tcPr>
          <w:p w14:paraId="55647F39" w14:textId="77777777" w:rsidR="00921869" w:rsidRDefault="00F712CD">
            <w:r>
              <w:t>10.070</w:t>
            </w:r>
          </w:p>
        </w:tc>
        <w:tc>
          <w:tcPr>
            <w:tcW w:w="848" w:type="dxa"/>
            <w:vAlign w:val="center"/>
          </w:tcPr>
          <w:p w14:paraId="0B719257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1F07C4E9" w14:textId="77777777" w:rsidR="00921869" w:rsidRDefault="00F712CD">
            <w:r>
              <w:t>0.025</w:t>
            </w:r>
          </w:p>
        </w:tc>
        <w:tc>
          <w:tcPr>
            <w:tcW w:w="1064" w:type="dxa"/>
            <w:vAlign w:val="center"/>
          </w:tcPr>
          <w:p w14:paraId="0819E60E" w14:textId="77777777" w:rsidR="00921869" w:rsidRDefault="00F712CD">
            <w:r>
              <w:t>0.249</w:t>
            </w:r>
          </w:p>
        </w:tc>
      </w:tr>
      <w:tr w:rsidR="00921869" w14:paraId="3F73CC46" w14:textId="77777777">
        <w:tc>
          <w:tcPr>
            <w:tcW w:w="3345" w:type="dxa"/>
            <w:vAlign w:val="center"/>
          </w:tcPr>
          <w:p w14:paraId="37867122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BAEE424" w14:textId="77777777" w:rsidR="00921869" w:rsidRDefault="00F712CD">
            <w:r>
              <w:t>260</w:t>
            </w:r>
          </w:p>
        </w:tc>
        <w:tc>
          <w:tcPr>
            <w:tcW w:w="1075" w:type="dxa"/>
            <w:vAlign w:val="center"/>
          </w:tcPr>
          <w:p w14:paraId="3F731B29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3DE5C4D1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32BC665C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00AFA880" w14:textId="77777777" w:rsidR="00921869" w:rsidRDefault="00F712CD">
            <w:r>
              <w:t>1.139</w:t>
            </w:r>
          </w:p>
        </w:tc>
        <w:tc>
          <w:tcPr>
            <w:tcW w:w="1064" w:type="dxa"/>
            <w:vAlign w:val="center"/>
          </w:tcPr>
          <w:p w14:paraId="6DDFD824" w14:textId="77777777" w:rsidR="00921869" w:rsidRDefault="00F712CD">
            <w:r>
              <w:t>3.785</w:t>
            </w:r>
          </w:p>
        </w:tc>
      </w:tr>
      <w:tr w:rsidR="00921869" w14:paraId="44596324" w14:textId="77777777">
        <w:tc>
          <w:tcPr>
            <w:tcW w:w="3345" w:type="dxa"/>
            <w:shd w:val="clear" w:color="auto" w:fill="E6E6E6"/>
            <w:vAlign w:val="center"/>
          </w:tcPr>
          <w:p w14:paraId="58706DB9" w14:textId="77777777" w:rsidR="00921869" w:rsidRDefault="00F712C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C2E394E" w14:textId="77777777" w:rsidR="00921869" w:rsidRDefault="00F712CD">
            <w:pPr>
              <w:jc w:val="center"/>
            </w:pPr>
            <w:r>
              <w:t>0.78</w:t>
            </w:r>
          </w:p>
        </w:tc>
      </w:tr>
    </w:tbl>
    <w:p w14:paraId="343D3505" w14:textId="77777777" w:rsidR="00921869" w:rsidRDefault="00F712CD">
      <w:pPr>
        <w:pStyle w:val="2"/>
        <w:widowControl w:val="0"/>
        <w:rPr>
          <w:kern w:val="2"/>
        </w:rPr>
      </w:pPr>
      <w:bookmarkStart w:id="43" w:name="_Toc90455304"/>
      <w:r>
        <w:rPr>
          <w:kern w:val="2"/>
        </w:rPr>
        <w:lastRenderedPageBreak/>
        <w:t>外墙平均热工特性</w:t>
      </w:r>
      <w:bookmarkEnd w:id="43"/>
    </w:p>
    <w:p w14:paraId="2B27CB99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21869" w14:paraId="00AC7FDA" w14:textId="77777777">
        <w:tc>
          <w:tcPr>
            <w:tcW w:w="2948" w:type="dxa"/>
            <w:shd w:val="clear" w:color="auto" w:fill="E6E6E6"/>
            <w:vAlign w:val="center"/>
          </w:tcPr>
          <w:p w14:paraId="30BA6AB3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A9C1EC1" w14:textId="77777777" w:rsidR="00921869" w:rsidRDefault="00F712C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254C820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98E50C3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3BD1A37" w14:textId="77777777" w:rsidR="00921869" w:rsidRDefault="00F712C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8A36D80" w14:textId="77777777" w:rsidR="00921869" w:rsidRDefault="00F712C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21869" w14:paraId="34C5E0BE" w14:textId="77777777">
        <w:tc>
          <w:tcPr>
            <w:tcW w:w="2948" w:type="dxa"/>
            <w:vAlign w:val="center"/>
          </w:tcPr>
          <w:p w14:paraId="74B17215" w14:textId="77777777" w:rsidR="00921869" w:rsidRDefault="00F712C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5672900E" w14:textId="77777777" w:rsidR="00921869" w:rsidRDefault="00F712CD">
            <w:r>
              <w:t>主墙体</w:t>
            </w:r>
          </w:p>
        </w:tc>
        <w:tc>
          <w:tcPr>
            <w:tcW w:w="990" w:type="dxa"/>
            <w:vAlign w:val="center"/>
          </w:tcPr>
          <w:p w14:paraId="040D5B35" w14:textId="77777777" w:rsidR="00921869" w:rsidRDefault="00F712CD">
            <w:r>
              <w:t>593.76</w:t>
            </w:r>
          </w:p>
        </w:tc>
        <w:tc>
          <w:tcPr>
            <w:tcW w:w="950" w:type="dxa"/>
            <w:vAlign w:val="center"/>
          </w:tcPr>
          <w:p w14:paraId="0F70A5DF" w14:textId="77777777" w:rsidR="00921869" w:rsidRDefault="00F712CD">
            <w:r>
              <w:t>0.710</w:t>
            </w:r>
          </w:p>
        </w:tc>
        <w:tc>
          <w:tcPr>
            <w:tcW w:w="1661" w:type="dxa"/>
            <w:vAlign w:val="center"/>
          </w:tcPr>
          <w:p w14:paraId="6F981687" w14:textId="77777777" w:rsidR="00921869" w:rsidRDefault="00F712CD">
            <w:r>
              <w:t>0.85</w:t>
            </w:r>
          </w:p>
        </w:tc>
        <w:tc>
          <w:tcPr>
            <w:tcW w:w="1661" w:type="dxa"/>
            <w:vAlign w:val="center"/>
          </w:tcPr>
          <w:p w14:paraId="38A533ED" w14:textId="77777777" w:rsidR="00921869" w:rsidRDefault="00F712CD">
            <w:r>
              <w:t>3.84</w:t>
            </w:r>
          </w:p>
        </w:tc>
      </w:tr>
      <w:tr w:rsidR="00921869" w14:paraId="3C69F124" w14:textId="77777777">
        <w:tc>
          <w:tcPr>
            <w:tcW w:w="2948" w:type="dxa"/>
            <w:vAlign w:val="center"/>
          </w:tcPr>
          <w:p w14:paraId="264BA41A" w14:textId="77777777" w:rsidR="00921869" w:rsidRDefault="00F712C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3EE3536F" w14:textId="77777777" w:rsidR="00921869" w:rsidRDefault="00F712CD">
            <w:r>
              <w:t>阳台隔墙</w:t>
            </w:r>
          </w:p>
        </w:tc>
        <w:tc>
          <w:tcPr>
            <w:tcW w:w="990" w:type="dxa"/>
            <w:vAlign w:val="center"/>
          </w:tcPr>
          <w:p w14:paraId="3204A8EF" w14:textId="77777777" w:rsidR="00921869" w:rsidRDefault="00F712CD">
            <w:r>
              <w:t>242.01</w:t>
            </w:r>
          </w:p>
        </w:tc>
        <w:tc>
          <w:tcPr>
            <w:tcW w:w="950" w:type="dxa"/>
            <w:vAlign w:val="center"/>
          </w:tcPr>
          <w:p w14:paraId="77D1A9F8" w14:textId="77777777" w:rsidR="00921869" w:rsidRDefault="00F712CD">
            <w:r>
              <w:t>0.290</w:t>
            </w:r>
          </w:p>
        </w:tc>
        <w:tc>
          <w:tcPr>
            <w:tcW w:w="1661" w:type="dxa"/>
            <w:vAlign w:val="center"/>
          </w:tcPr>
          <w:p w14:paraId="4172846F" w14:textId="77777777" w:rsidR="00921869" w:rsidRDefault="00F712CD">
            <w:r>
              <w:t>0.78</w:t>
            </w:r>
          </w:p>
        </w:tc>
        <w:tc>
          <w:tcPr>
            <w:tcW w:w="1661" w:type="dxa"/>
            <w:vAlign w:val="center"/>
          </w:tcPr>
          <w:p w14:paraId="614F5B2E" w14:textId="77777777" w:rsidR="00921869" w:rsidRDefault="00F712CD">
            <w:r>
              <w:t>3.79</w:t>
            </w:r>
          </w:p>
        </w:tc>
      </w:tr>
      <w:tr w:rsidR="00921869" w14:paraId="16A272EA" w14:textId="77777777">
        <w:tc>
          <w:tcPr>
            <w:tcW w:w="2948" w:type="dxa"/>
            <w:vAlign w:val="center"/>
          </w:tcPr>
          <w:p w14:paraId="4754CE77" w14:textId="77777777" w:rsidR="00921869" w:rsidRDefault="00F712CD">
            <w:r>
              <w:t>合计</w:t>
            </w:r>
          </w:p>
        </w:tc>
        <w:tc>
          <w:tcPr>
            <w:tcW w:w="1120" w:type="dxa"/>
            <w:vAlign w:val="center"/>
          </w:tcPr>
          <w:p w14:paraId="1B8183A6" w14:textId="77777777" w:rsidR="00921869" w:rsidRDefault="00921869"/>
        </w:tc>
        <w:tc>
          <w:tcPr>
            <w:tcW w:w="990" w:type="dxa"/>
            <w:vAlign w:val="center"/>
          </w:tcPr>
          <w:p w14:paraId="52A437AB" w14:textId="77777777" w:rsidR="00921869" w:rsidRDefault="00F712CD">
            <w:r>
              <w:t>835.77</w:t>
            </w:r>
          </w:p>
        </w:tc>
        <w:tc>
          <w:tcPr>
            <w:tcW w:w="950" w:type="dxa"/>
            <w:vAlign w:val="center"/>
          </w:tcPr>
          <w:p w14:paraId="00F87617" w14:textId="77777777" w:rsidR="00921869" w:rsidRDefault="00F712CD">
            <w:r>
              <w:t>1.000</w:t>
            </w:r>
          </w:p>
        </w:tc>
        <w:tc>
          <w:tcPr>
            <w:tcW w:w="1661" w:type="dxa"/>
            <w:vAlign w:val="center"/>
          </w:tcPr>
          <w:p w14:paraId="56D6F119" w14:textId="77777777" w:rsidR="00921869" w:rsidRDefault="00F712CD">
            <w:r>
              <w:t>0.83</w:t>
            </w:r>
          </w:p>
        </w:tc>
        <w:tc>
          <w:tcPr>
            <w:tcW w:w="1661" w:type="dxa"/>
            <w:vAlign w:val="center"/>
          </w:tcPr>
          <w:p w14:paraId="0EEC3463" w14:textId="77777777" w:rsidR="00921869" w:rsidRDefault="00F712CD">
            <w:r>
              <w:t>3.83</w:t>
            </w:r>
          </w:p>
        </w:tc>
      </w:tr>
      <w:tr w:rsidR="00921869" w14:paraId="1DBF85C3" w14:textId="77777777">
        <w:tc>
          <w:tcPr>
            <w:tcW w:w="2948" w:type="dxa"/>
            <w:shd w:val="clear" w:color="auto" w:fill="E6E6E6"/>
            <w:vAlign w:val="center"/>
          </w:tcPr>
          <w:p w14:paraId="711F3047" w14:textId="77777777" w:rsidR="00921869" w:rsidRDefault="00F712C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548C199D" w14:textId="77777777" w:rsidR="00921869" w:rsidRDefault="00F712CD">
            <w:pPr>
              <w:jc w:val="center"/>
            </w:pPr>
            <w:r>
              <w:t>3.83 × 1.00 = 3.83</w:t>
            </w:r>
          </w:p>
        </w:tc>
      </w:tr>
    </w:tbl>
    <w:p w14:paraId="577B48A1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21869" w14:paraId="76BA134E" w14:textId="77777777">
        <w:tc>
          <w:tcPr>
            <w:tcW w:w="2948" w:type="dxa"/>
            <w:shd w:val="clear" w:color="auto" w:fill="E6E6E6"/>
            <w:vAlign w:val="center"/>
          </w:tcPr>
          <w:p w14:paraId="2F9E2A92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1D3F3F6" w14:textId="77777777" w:rsidR="00921869" w:rsidRDefault="00F712C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B4304CD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51BFD8B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DDAABDD" w14:textId="77777777" w:rsidR="00921869" w:rsidRDefault="00F712C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59002C8D" w14:textId="77777777" w:rsidR="00921869" w:rsidRDefault="00F712C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21869" w14:paraId="64EB4CB5" w14:textId="77777777">
        <w:tc>
          <w:tcPr>
            <w:tcW w:w="2948" w:type="dxa"/>
            <w:vAlign w:val="center"/>
          </w:tcPr>
          <w:p w14:paraId="5B83A1BA" w14:textId="77777777" w:rsidR="00921869" w:rsidRDefault="00F712C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3E0494A" w14:textId="77777777" w:rsidR="00921869" w:rsidRDefault="00F712CD">
            <w:r>
              <w:t>主墙体</w:t>
            </w:r>
          </w:p>
        </w:tc>
        <w:tc>
          <w:tcPr>
            <w:tcW w:w="990" w:type="dxa"/>
            <w:vAlign w:val="center"/>
          </w:tcPr>
          <w:p w14:paraId="2E688B3A" w14:textId="77777777" w:rsidR="00921869" w:rsidRDefault="00F712CD">
            <w:r>
              <w:t>597.04</w:t>
            </w:r>
          </w:p>
        </w:tc>
        <w:tc>
          <w:tcPr>
            <w:tcW w:w="950" w:type="dxa"/>
            <w:vAlign w:val="center"/>
          </w:tcPr>
          <w:p w14:paraId="7BB206C2" w14:textId="77777777" w:rsidR="00921869" w:rsidRDefault="00F712CD">
            <w:r>
              <w:t>0.736</w:t>
            </w:r>
          </w:p>
        </w:tc>
        <w:tc>
          <w:tcPr>
            <w:tcW w:w="1661" w:type="dxa"/>
            <w:vAlign w:val="center"/>
          </w:tcPr>
          <w:p w14:paraId="77BA46BF" w14:textId="77777777" w:rsidR="00921869" w:rsidRDefault="00F712CD">
            <w:r>
              <w:t>0.85</w:t>
            </w:r>
          </w:p>
        </w:tc>
        <w:tc>
          <w:tcPr>
            <w:tcW w:w="1661" w:type="dxa"/>
            <w:vAlign w:val="center"/>
          </w:tcPr>
          <w:p w14:paraId="4038FA68" w14:textId="77777777" w:rsidR="00921869" w:rsidRDefault="00F712CD">
            <w:r>
              <w:t>3.84</w:t>
            </w:r>
          </w:p>
        </w:tc>
      </w:tr>
      <w:tr w:rsidR="00921869" w14:paraId="661258CF" w14:textId="77777777">
        <w:tc>
          <w:tcPr>
            <w:tcW w:w="2948" w:type="dxa"/>
            <w:vAlign w:val="center"/>
          </w:tcPr>
          <w:p w14:paraId="31EAAF4B" w14:textId="77777777" w:rsidR="00921869" w:rsidRDefault="00F712C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1353AD89" w14:textId="77777777" w:rsidR="00921869" w:rsidRDefault="00F712CD">
            <w:r>
              <w:t>阳台隔墙</w:t>
            </w:r>
          </w:p>
        </w:tc>
        <w:tc>
          <w:tcPr>
            <w:tcW w:w="990" w:type="dxa"/>
            <w:vAlign w:val="center"/>
          </w:tcPr>
          <w:p w14:paraId="0C3519B8" w14:textId="77777777" w:rsidR="00921869" w:rsidRDefault="00F712CD">
            <w:r>
              <w:t>213.62</w:t>
            </w:r>
          </w:p>
        </w:tc>
        <w:tc>
          <w:tcPr>
            <w:tcW w:w="950" w:type="dxa"/>
            <w:vAlign w:val="center"/>
          </w:tcPr>
          <w:p w14:paraId="6C285D1E" w14:textId="77777777" w:rsidR="00921869" w:rsidRDefault="00F712CD">
            <w:r>
              <w:t>0.264</w:t>
            </w:r>
          </w:p>
        </w:tc>
        <w:tc>
          <w:tcPr>
            <w:tcW w:w="1661" w:type="dxa"/>
            <w:vAlign w:val="center"/>
          </w:tcPr>
          <w:p w14:paraId="6389275B" w14:textId="77777777" w:rsidR="00921869" w:rsidRDefault="00F712CD">
            <w:r>
              <w:t>0.78</w:t>
            </w:r>
          </w:p>
        </w:tc>
        <w:tc>
          <w:tcPr>
            <w:tcW w:w="1661" w:type="dxa"/>
            <w:vAlign w:val="center"/>
          </w:tcPr>
          <w:p w14:paraId="1FB7B7C9" w14:textId="77777777" w:rsidR="00921869" w:rsidRDefault="00F712CD">
            <w:r>
              <w:t>3.79</w:t>
            </w:r>
          </w:p>
        </w:tc>
      </w:tr>
      <w:tr w:rsidR="00921869" w14:paraId="3C19B937" w14:textId="77777777">
        <w:tc>
          <w:tcPr>
            <w:tcW w:w="2948" w:type="dxa"/>
            <w:vAlign w:val="center"/>
          </w:tcPr>
          <w:p w14:paraId="68E5DF47" w14:textId="77777777" w:rsidR="00921869" w:rsidRDefault="00F712CD">
            <w:r>
              <w:t>合计</w:t>
            </w:r>
          </w:p>
        </w:tc>
        <w:tc>
          <w:tcPr>
            <w:tcW w:w="1120" w:type="dxa"/>
            <w:vAlign w:val="center"/>
          </w:tcPr>
          <w:p w14:paraId="55B39E14" w14:textId="77777777" w:rsidR="00921869" w:rsidRDefault="00921869"/>
        </w:tc>
        <w:tc>
          <w:tcPr>
            <w:tcW w:w="990" w:type="dxa"/>
            <w:vAlign w:val="center"/>
          </w:tcPr>
          <w:p w14:paraId="66C445B2" w14:textId="77777777" w:rsidR="00921869" w:rsidRDefault="00F712CD">
            <w:r>
              <w:t>810.66</w:t>
            </w:r>
          </w:p>
        </w:tc>
        <w:tc>
          <w:tcPr>
            <w:tcW w:w="950" w:type="dxa"/>
            <w:vAlign w:val="center"/>
          </w:tcPr>
          <w:p w14:paraId="12B2B51A" w14:textId="77777777" w:rsidR="00921869" w:rsidRDefault="00F712CD">
            <w:r>
              <w:t>1.000</w:t>
            </w:r>
          </w:p>
        </w:tc>
        <w:tc>
          <w:tcPr>
            <w:tcW w:w="1661" w:type="dxa"/>
            <w:vAlign w:val="center"/>
          </w:tcPr>
          <w:p w14:paraId="6CDA6E73" w14:textId="77777777" w:rsidR="00921869" w:rsidRDefault="00F712CD">
            <w:r>
              <w:t>0.83</w:t>
            </w:r>
          </w:p>
        </w:tc>
        <w:tc>
          <w:tcPr>
            <w:tcW w:w="1661" w:type="dxa"/>
            <w:vAlign w:val="center"/>
          </w:tcPr>
          <w:p w14:paraId="12CC20F9" w14:textId="77777777" w:rsidR="00921869" w:rsidRDefault="00F712CD">
            <w:r>
              <w:t>3.83</w:t>
            </w:r>
          </w:p>
        </w:tc>
      </w:tr>
      <w:tr w:rsidR="00921869" w14:paraId="056620DC" w14:textId="77777777">
        <w:tc>
          <w:tcPr>
            <w:tcW w:w="2948" w:type="dxa"/>
            <w:shd w:val="clear" w:color="auto" w:fill="E6E6E6"/>
            <w:vAlign w:val="center"/>
          </w:tcPr>
          <w:p w14:paraId="41E334C5" w14:textId="77777777" w:rsidR="00921869" w:rsidRDefault="00F712C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46C2F79" w14:textId="77777777" w:rsidR="00921869" w:rsidRDefault="00F712CD">
            <w:pPr>
              <w:jc w:val="center"/>
            </w:pPr>
            <w:r>
              <w:t>3.83 × 1.00 = 3.83</w:t>
            </w:r>
          </w:p>
        </w:tc>
      </w:tr>
    </w:tbl>
    <w:p w14:paraId="3A073A9D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21869" w14:paraId="38168800" w14:textId="77777777">
        <w:tc>
          <w:tcPr>
            <w:tcW w:w="2948" w:type="dxa"/>
            <w:shd w:val="clear" w:color="auto" w:fill="E6E6E6"/>
            <w:vAlign w:val="center"/>
          </w:tcPr>
          <w:p w14:paraId="426076B2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9B66674" w14:textId="77777777" w:rsidR="00921869" w:rsidRDefault="00F712C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585372C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2A27451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D551F64" w14:textId="77777777" w:rsidR="00921869" w:rsidRDefault="00F712C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5A2229D" w14:textId="77777777" w:rsidR="00921869" w:rsidRDefault="00F712C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21869" w14:paraId="2277B517" w14:textId="77777777">
        <w:tc>
          <w:tcPr>
            <w:tcW w:w="2948" w:type="dxa"/>
            <w:vAlign w:val="center"/>
          </w:tcPr>
          <w:p w14:paraId="536C2CDC" w14:textId="77777777" w:rsidR="00921869" w:rsidRDefault="00F712C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801CAFC" w14:textId="77777777" w:rsidR="00921869" w:rsidRDefault="00F712CD">
            <w:r>
              <w:t>主墙体</w:t>
            </w:r>
          </w:p>
        </w:tc>
        <w:tc>
          <w:tcPr>
            <w:tcW w:w="990" w:type="dxa"/>
            <w:vAlign w:val="center"/>
          </w:tcPr>
          <w:p w14:paraId="77D5284B" w14:textId="77777777" w:rsidR="00921869" w:rsidRDefault="00F712CD">
            <w:r>
              <w:t>923.09</w:t>
            </w:r>
          </w:p>
        </w:tc>
        <w:tc>
          <w:tcPr>
            <w:tcW w:w="950" w:type="dxa"/>
            <w:vAlign w:val="center"/>
          </w:tcPr>
          <w:p w14:paraId="4777C419" w14:textId="77777777" w:rsidR="00921869" w:rsidRDefault="00F712CD">
            <w:r>
              <w:t>0.790</w:t>
            </w:r>
          </w:p>
        </w:tc>
        <w:tc>
          <w:tcPr>
            <w:tcW w:w="1661" w:type="dxa"/>
            <w:vAlign w:val="center"/>
          </w:tcPr>
          <w:p w14:paraId="58AAE0DA" w14:textId="77777777" w:rsidR="00921869" w:rsidRDefault="00F712CD">
            <w:r>
              <w:t>0.85</w:t>
            </w:r>
          </w:p>
        </w:tc>
        <w:tc>
          <w:tcPr>
            <w:tcW w:w="1661" w:type="dxa"/>
            <w:vAlign w:val="center"/>
          </w:tcPr>
          <w:p w14:paraId="2E80E902" w14:textId="77777777" w:rsidR="00921869" w:rsidRDefault="00F712CD">
            <w:r>
              <w:t>3.84</w:t>
            </w:r>
          </w:p>
        </w:tc>
      </w:tr>
      <w:tr w:rsidR="00921869" w14:paraId="30B6FA5F" w14:textId="77777777">
        <w:tc>
          <w:tcPr>
            <w:tcW w:w="2948" w:type="dxa"/>
            <w:vAlign w:val="center"/>
          </w:tcPr>
          <w:p w14:paraId="656AF225" w14:textId="77777777" w:rsidR="00921869" w:rsidRDefault="00F712C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52D85786" w14:textId="77777777" w:rsidR="00921869" w:rsidRDefault="00F712CD">
            <w:r>
              <w:t>阳台隔墙</w:t>
            </w:r>
          </w:p>
        </w:tc>
        <w:tc>
          <w:tcPr>
            <w:tcW w:w="990" w:type="dxa"/>
            <w:vAlign w:val="center"/>
          </w:tcPr>
          <w:p w14:paraId="50A2809A" w14:textId="77777777" w:rsidR="00921869" w:rsidRDefault="00F712CD">
            <w:r>
              <w:t>245.36</w:t>
            </w:r>
          </w:p>
        </w:tc>
        <w:tc>
          <w:tcPr>
            <w:tcW w:w="950" w:type="dxa"/>
            <w:vAlign w:val="center"/>
          </w:tcPr>
          <w:p w14:paraId="052C7462" w14:textId="77777777" w:rsidR="00921869" w:rsidRDefault="00F712CD">
            <w:r>
              <w:t>0.210</w:t>
            </w:r>
          </w:p>
        </w:tc>
        <w:tc>
          <w:tcPr>
            <w:tcW w:w="1661" w:type="dxa"/>
            <w:vAlign w:val="center"/>
          </w:tcPr>
          <w:p w14:paraId="15797E50" w14:textId="77777777" w:rsidR="00921869" w:rsidRDefault="00F712CD">
            <w:r>
              <w:t>0.78</w:t>
            </w:r>
          </w:p>
        </w:tc>
        <w:tc>
          <w:tcPr>
            <w:tcW w:w="1661" w:type="dxa"/>
            <w:vAlign w:val="center"/>
          </w:tcPr>
          <w:p w14:paraId="70EF8B11" w14:textId="77777777" w:rsidR="00921869" w:rsidRDefault="00F712CD">
            <w:r>
              <w:t>3.79</w:t>
            </w:r>
          </w:p>
        </w:tc>
      </w:tr>
      <w:tr w:rsidR="00921869" w14:paraId="0D52648F" w14:textId="77777777">
        <w:tc>
          <w:tcPr>
            <w:tcW w:w="2948" w:type="dxa"/>
            <w:vAlign w:val="center"/>
          </w:tcPr>
          <w:p w14:paraId="76AFD744" w14:textId="77777777" w:rsidR="00921869" w:rsidRDefault="00F712CD">
            <w:r>
              <w:t>合计</w:t>
            </w:r>
          </w:p>
        </w:tc>
        <w:tc>
          <w:tcPr>
            <w:tcW w:w="1120" w:type="dxa"/>
            <w:vAlign w:val="center"/>
          </w:tcPr>
          <w:p w14:paraId="52E233DA" w14:textId="77777777" w:rsidR="00921869" w:rsidRDefault="00921869"/>
        </w:tc>
        <w:tc>
          <w:tcPr>
            <w:tcW w:w="990" w:type="dxa"/>
            <w:vAlign w:val="center"/>
          </w:tcPr>
          <w:p w14:paraId="4AEC1E9E" w14:textId="77777777" w:rsidR="00921869" w:rsidRDefault="00F712CD">
            <w:r>
              <w:t>1168.46</w:t>
            </w:r>
          </w:p>
        </w:tc>
        <w:tc>
          <w:tcPr>
            <w:tcW w:w="950" w:type="dxa"/>
            <w:vAlign w:val="center"/>
          </w:tcPr>
          <w:p w14:paraId="5F5F66DE" w14:textId="77777777" w:rsidR="00921869" w:rsidRDefault="00F712CD">
            <w:r>
              <w:t>1.000</w:t>
            </w:r>
          </w:p>
        </w:tc>
        <w:tc>
          <w:tcPr>
            <w:tcW w:w="1661" w:type="dxa"/>
            <w:vAlign w:val="center"/>
          </w:tcPr>
          <w:p w14:paraId="69FA39D3" w14:textId="77777777" w:rsidR="00921869" w:rsidRDefault="00F712CD">
            <w:r>
              <w:t>0.84</w:t>
            </w:r>
          </w:p>
        </w:tc>
        <w:tc>
          <w:tcPr>
            <w:tcW w:w="1661" w:type="dxa"/>
            <w:vAlign w:val="center"/>
          </w:tcPr>
          <w:p w14:paraId="3F893210" w14:textId="77777777" w:rsidR="00921869" w:rsidRDefault="00F712CD">
            <w:r>
              <w:t>3.83</w:t>
            </w:r>
          </w:p>
        </w:tc>
      </w:tr>
      <w:tr w:rsidR="00921869" w14:paraId="03B37614" w14:textId="77777777">
        <w:tc>
          <w:tcPr>
            <w:tcW w:w="2948" w:type="dxa"/>
            <w:shd w:val="clear" w:color="auto" w:fill="E6E6E6"/>
            <w:vAlign w:val="center"/>
          </w:tcPr>
          <w:p w14:paraId="2CE88623" w14:textId="77777777" w:rsidR="00921869" w:rsidRDefault="00F712C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6F6EAB6D" w14:textId="77777777" w:rsidR="00921869" w:rsidRDefault="00F712CD">
            <w:pPr>
              <w:jc w:val="center"/>
            </w:pPr>
            <w:r>
              <w:t>3.83 × 1.00 = 3.83</w:t>
            </w:r>
          </w:p>
        </w:tc>
      </w:tr>
    </w:tbl>
    <w:p w14:paraId="16C58BF3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21869" w14:paraId="3C56EC36" w14:textId="77777777">
        <w:tc>
          <w:tcPr>
            <w:tcW w:w="2948" w:type="dxa"/>
            <w:shd w:val="clear" w:color="auto" w:fill="E6E6E6"/>
            <w:vAlign w:val="center"/>
          </w:tcPr>
          <w:p w14:paraId="3396A2F9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4F6FF0D" w14:textId="77777777" w:rsidR="00921869" w:rsidRDefault="00F712C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2A37257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3661433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E21C2E6" w14:textId="77777777" w:rsidR="00921869" w:rsidRDefault="00F712C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03E97EB" w14:textId="77777777" w:rsidR="00921869" w:rsidRDefault="00F712C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21869" w14:paraId="67970F34" w14:textId="77777777">
        <w:tc>
          <w:tcPr>
            <w:tcW w:w="2948" w:type="dxa"/>
            <w:vAlign w:val="center"/>
          </w:tcPr>
          <w:p w14:paraId="6DB0A549" w14:textId="77777777" w:rsidR="00921869" w:rsidRDefault="00F712C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2CC1E146" w14:textId="77777777" w:rsidR="00921869" w:rsidRDefault="00F712CD">
            <w:r>
              <w:t>主墙体</w:t>
            </w:r>
          </w:p>
        </w:tc>
        <w:tc>
          <w:tcPr>
            <w:tcW w:w="990" w:type="dxa"/>
            <w:vAlign w:val="center"/>
          </w:tcPr>
          <w:p w14:paraId="24EC08BB" w14:textId="77777777" w:rsidR="00921869" w:rsidRDefault="00F712CD">
            <w:r>
              <w:t>899.94</w:t>
            </w:r>
          </w:p>
        </w:tc>
        <w:tc>
          <w:tcPr>
            <w:tcW w:w="950" w:type="dxa"/>
            <w:vAlign w:val="center"/>
          </w:tcPr>
          <w:p w14:paraId="0E17C0A8" w14:textId="77777777" w:rsidR="00921869" w:rsidRDefault="00F712CD">
            <w:r>
              <w:t>0.767</w:t>
            </w:r>
          </w:p>
        </w:tc>
        <w:tc>
          <w:tcPr>
            <w:tcW w:w="1661" w:type="dxa"/>
            <w:vAlign w:val="center"/>
          </w:tcPr>
          <w:p w14:paraId="4046B4E3" w14:textId="77777777" w:rsidR="00921869" w:rsidRDefault="00F712CD">
            <w:r>
              <w:t>0.85</w:t>
            </w:r>
          </w:p>
        </w:tc>
        <w:tc>
          <w:tcPr>
            <w:tcW w:w="1661" w:type="dxa"/>
            <w:vAlign w:val="center"/>
          </w:tcPr>
          <w:p w14:paraId="739649B8" w14:textId="77777777" w:rsidR="00921869" w:rsidRDefault="00F712CD">
            <w:r>
              <w:t>3.84</w:t>
            </w:r>
          </w:p>
        </w:tc>
      </w:tr>
      <w:tr w:rsidR="00921869" w14:paraId="4D9BE59E" w14:textId="77777777">
        <w:tc>
          <w:tcPr>
            <w:tcW w:w="2948" w:type="dxa"/>
            <w:vAlign w:val="center"/>
          </w:tcPr>
          <w:p w14:paraId="292F255E" w14:textId="77777777" w:rsidR="00921869" w:rsidRDefault="00F712C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10B95B12" w14:textId="77777777" w:rsidR="00921869" w:rsidRDefault="00F712CD">
            <w:r>
              <w:t>阳台隔墙</w:t>
            </w:r>
          </w:p>
        </w:tc>
        <w:tc>
          <w:tcPr>
            <w:tcW w:w="990" w:type="dxa"/>
            <w:vAlign w:val="center"/>
          </w:tcPr>
          <w:p w14:paraId="31E785CD" w14:textId="77777777" w:rsidR="00921869" w:rsidRDefault="00F712CD">
            <w:r>
              <w:t>273.88</w:t>
            </w:r>
          </w:p>
        </w:tc>
        <w:tc>
          <w:tcPr>
            <w:tcW w:w="950" w:type="dxa"/>
            <w:vAlign w:val="center"/>
          </w:tcPr>
          <w:p w14:paraId="1A04CF29" w14:textId="77777777" w:rsidR="00921869" w:rsidRDefault="00F712CD">
            <w:r>
              <w:t>0.233</w:t>
            </w:r>
          </w:p>
        </w:tc>
        <w:tc>
          <w:tcPr>
            <w:tcW w:w="1661" w:type="dxa"/>
            <w:vAlign w:val="center"/>
          </w:tcPr>
          <w:p w14:paraId="458C0886" w14:textId="77777777" w:rsidR="00921869" w:rsidRDefault="00F712CD">
            <w:r>
              <w:t>0.78</w:t>
            </w:r>
          </w:p>
        </w:tc>
        <w:tc>
          <w:tcPr>
            <w:tcW w:w="1661" w:type="dxa"/>
            <w:vAlign w:val="center"/>
          </w:tcPr>
          <w:p w14:paraId="282FD21A" w14:textId="77777777" w:rsidR="00921869" w:rsidRDefault="00F712CD">
            <w:r>
              <w:t>3.79</w:t>
            </w:r>
          </w:p>
        </w:tc>
      </w:tr>
      <w:tr w:rsidR="00921869" w14:paraId="2995C784" w14:textId="77777777">
        <w:tc>
          <w:tcPr>
            <w:tcW w:w="2948" w:type="dxa"/>
            <w:vAlign w:val="center"/>
          </w:tcPr>
          <w:p w14:paraId="70C4C4BF" w14:textId="77777777" w:rsidR="00921869" w:rsidRDefault="00F712CD">
            <w:r>
              <w:t>合计</w:t>
            </w:r>
          </w:p>
        </w:tc>
        <w:tc>
          <w:tcPr>
            <w:tcW w:w="1120" w:type="dxa"/>
            <w:vAlign w:val="center"/>
          </w:tcPr>
          <w:p w14:paraId="47BCD83C" w14:textId="77777777" w:rsidR="00921869" w:rsidRDefault="00921869"/>
        </w:tc>
        <w:tc>
          <w:tcPr>
            <w:tcW w:w="990" w:type="dxa"/>
            <w:vAlign w:val="center"/>
          </w:tcPr>
          <w:p w14:paraId="32C05196" w14:textId="77777777" w:rsidR="00921869" w:rsidRDefault="00F712CD">
            <w:r>
              <w:t>1173.82</w:t>
            </w:r>
          </w:p>
        </w:tc>
        <w:tc>
          <w:tcPr>
            <w:tcW w:w="950" w:type="dxa"/>
            <w:vAlign w:val="center"/>
          </w:tcPr>
          <w:p w14:paraId="1706AE87" w14:textId="77777777" w:rsidR="00921869" w:rsidRDefault="00F712CD">
            <w:r>
              <w:t>1.000</w:t>
            </w:r>
          </w:p>
        </w:tc>
        <w:tc>
          <w:tcPr>
            <w:tcW w:w="1661" w:type="dxa"/>
            <w:vAlign w:val="center"/>
          </w:tcPr>
          <w:p w14:paraId="76622C02" w14:textId="77777777" w:rsidR="00921869" w:rsidRDefault="00F712CD">
            <w:r>
              <w:t>0.84</w:t>
            </w:r>
          </w:p>
        </w:tc>
        <w:tc>
          <w:tcPr>
            <w:tcW w:w="1661" w:type="dxa"/>
            <w:vAlign w:val="center"/>
          </w:tcPr>
          <w:p w14:paraId="2F3F470F" w14:textId="77777777" w:rsidR="00921869" w:rsidRDefault="00F712CD">
            <w:r>
              <w:t>3.83</w:t>
            </w:r>
          </w:p>
        </w:tc>
      </w:tr>
      <w:tr w:rsidR="00921869" w14:paraId="6EFA3341" w14:textId="77777777">
        <w:tc>
          <w:tcPr>
            <w:tcW w:w="2948" w:type="dxa"/>
            <w:shd w:val="clear" w:color="auto" w:fill="E6E6E6"/>
            <w:vAlign w:val="center"/>
          </w:tcPr>
          <w:p w14:paraId="7213EE37" w14:textId="77777777" w:rsidR="00921869" w:rsidRDefault="00F712C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1A696F7" w14:textId="77777777" w:rsidR="00921869" w:rsidRDefault="00F712CD">
            <w:pPr>
              <w:jc w:val="center"/>
            </w:pPr>
            <w:r>
              <w:t>3.83 × 1.00 = 3.83</w:t>
            </w:r>
          </w:p>
        </w:tc>
      </w:tr>
    </w:tbl>
    <w:p w14:paraId="0F8D474B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21869" w14:paraId="55108400" w14:textId="77777777">
        <w:tc>
          <w:tcPr>
            <w:tcW w:w="2948" w:type="dxa"/>
            <w:shd w:val="clear" w:color="auto" w:fill="E6E6E6"/>
            <w:vAlign w:val="center"/>
          </w:tcPr>
          <w:p w14:paraId="39F4BEDF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D4B3472" w14:textId="77777777" w:rsidR="00921869" w:rsidRDefault="00F712C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927E589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A9D96CF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AAF351A" w14:textId="77777777" w:rsidR="00921869" w:rsidRDefault="00F712C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E94FF3D" w14:textId="77777777" w:rsidR="00921869" w:rsidRDefault="00F712C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21869" w14:paraId="0A8BA7E8" w14:textId="77777777">
        <w:tc>
          <w:tcPr>
            <w:tcW w:w="2948" w:type="dxa"/>
            <w:vAlign w:val="center"/>
          </w:tcPr>
          <w:p w14:paraId="75A4E0B8" w14:textId="77777777" w:rsidR="00921869" w:rsidRDefault="00F712C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514DE230" w14:textId="77777777" w:rsidR="00921869" w:rsidRDefault="00F712CD">
            <w:r>
              <w:t>主墙体</w:t>
            </w:r>
          </w:p>
        </w:tc>
        <w:tc>
          <w:tcPr>
            <w:tcW w:w="990" w:type="dxa"/>
            <w:vAlign w:val="center"/>
          </w:tcPr>
          <w:p w14:paraId="33EB2248" w14:textId="77777777" w:rsidR="00921869" w:rsidRDefault="00F712CD">
            <w:r>
              <w:t>3013.83</w:t>
            </w:r>
          </w:p>
        </w:tc>
        <w:tc>
          <w:tcPr>
            <w:tcW w:w="950" w:type="dxa"/>
            <w:vAlign w:val="center"/>
          </w:tcPr>
          <w:p w14:paraId="5E8EEBA3" w14:textId="77777777" w:rsidR="00921869" w:rsidRDefault="00F712CD">
            <w:r>
              <w:t>0.756</w:t>
            </w:r>
          </w:p>
        </w:tc>
        <w:tc>
          <w:tcPr>
            <w:tcW w:w="1661" w:type="dxa"/>
            <w:vAlign w:val="center"/>
          </w:tcPr>
          <w:p w14:paraId="2BF2B0FF" w14:textId="77777777" w:rsidR="00921869" w:rsidRDefault="00F712CD">
            <w:r>
              <w:t>0.85</w:t>
            </w:r>
          </w:p>
        </w:tc>
        <w:tc>
          <w:tcPr>
            <w:tcW w:w="1661" w:type="dxa"/>
            <w:vAlign w:val="center"/>
          </w:tcPr>
          <w:p w14:paraId="187CE5E1" w14:textId="77777777" w:rsidR="00921869" w:rsidRDefault="00F712CD">
            <w:r>
              <w:t>3.84</w:t>
            </w:r>
          </w:p>
        </w:tc>
      </w:tr>
      <w:tr w:rsidR="00921869" w14:paraId="3317535B" w14:textId="77777777">
        <w:tc>
          <w:tcPr>
            <w:tcW w:w="2948" w:type="dxa"/>
            <w:vAlign w:val="center"/>
          </w:tcPr>
          <w:p w14:paraId="2AB5277B" w14:textId="77777777" w:rsidR="00921869" w:rsidRDefault="00F712C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02B85601" w14:textId="77777777" w:rsidR="00921869" w:rsidRDefault="00F712CD">
            <w:r>
              <w:t>阳台隔墙</w:t>
            </w:r>
          </w:p>
        </w:tc>
        <w:tc>
          <w:tcPr>
            <w:tcW w:w="990" w:type="dxa"/>
            <w:vAlign w:val="center"/>
          </w:tcPr>
          <w:p w14:paraId="74C8204E" w14:textId="77777777" w:rsidR="00921869" w:rsidRDefault="00F712CD">
            <w:r>
              <w:t>974.86</w:t>
            </w:r>
          </w:p>
        </w:tc>
        <w:tc>
          <w:tcPr>
            <w:tcW w:w="950" w:type="dxa"/>
            <w:vAlign w:val="center"/>
          </w:tcPr>
          <w:p w14:paraId="3C8C362B" w14:textId="77777777" w:rsidR="00921869" w:rsidRDefault="00F712CD">
            <w:r>
              <w:t>0.244</w:t>
            </w:r>
          </w:p>
        </w:tc>
        <w:tc>
          <w:tcPr>
            <w:tcW w:w="1661" w:type="dxa"/>
            <w:vAlign w:val="center"/>
          </w:tcPr>
          <w:p w14:paraId="6A06D454" w14:textId="77777777" w:rsidR="00921869" w:rsidRDefault="00F712CD">
            <w:r>
              <w:t>0.78</w:t>
            </w:r>
          </w:p>
        </w:tc>
        <w:tc>
          <w:tcPr>
            <w:tcW w:w="1661" w:type="dxa"/>
            <w:vAlign w:val="center"/>
          </w:tcPr>
          <w:p w14:paraId="230C8A03" w14:textId="77777777" w:rsidR="00921869" w:rsidRDefault="00F712CD">
            <w:r>
              <w:t>3.79</w:t>
            </w:r>
          </w:p>
        </w:tc>
      </w:tr>
      <w:tr w:rsidR="00921869" w14:paraId="62D58F1E" w14:textId="77777777">
        <w:tc>
          <w:tcPr>
            <w:tcW w:w="2948" w:type="dxa"/>
            <w:vAlign w:val="center"/>
          </w:tcPr>
          <w:p w14:paraId="20E5A1BA" w14:textId="77777777" w:rsidR="00921869" w:rsidRDefault="00F712CD">
            <w:r>
              <w:t>合计</w:t>
            </w:r>
          </w:p>
        </w:tc>
        <w:tc>
          <w:tcPr>
            <w:tcW w:w="1120" w:type="dxa"/>
            <w:vAlign w:val="center"/>
          </w:tcPr>
          <w:p w14:paraId="247A23FB" w14:textId="77777777" w:rsidR="00921869" w:rsidRDefault="00921869"/>
        </w:tc>
        <w:tc>
          <w:tcPr>
            <w:tcW w:w="990" w:type="dxa"/>
            <w:vAlign w:val="center"/>
          </w:tcPr>
          <w:p w14:paraId="7CC30BA1" w14:textId="77777777" w:rsidR="00921869" w:rsidRDefault="00F712CD">
            <w:r>
              <w:t>3988.69</w:t>
            </w:r>
          </w:p>
        </w:tc>
        <w:tc>
          <w:tcPr>
            <w:tcW w:w="950" w:type="dxa"/>
            <w:vAlign w:val="center"/>
          </w:tcPr>
          <w:p w14:paraId="61A20936" w14:textId="77777777" w:rsidR="00921869" w:rsidRDefault="00F712CD">
            <w:r>
              <w:t>1.000</w:t>
            </w:r>
          </w:p>
        </w:tc>
        <w:tc>
          <w:tcPr>
            <w:tcW w:w="1661" w:type="dxa"/>
            <w:vAlign w:val="center"/>
          </w:tcPr>
          <w:p w14:paraId="204841D9" w14:textId="77777777" w:rsidR="00921869" w:rsidRDefault="00F712CD">
            <w:r>
              <w:t>0.83</w:t>
            </w:r>
          </w:p>
        </w:tc>
        <w:tc>
          <w:tcPr>
            <w:tcW w:w="1661" w:type="dxa"/>
            <w:vAlign w:val="center"/>
          </w:tcPr>
          <w:p w14:paraId="0F12E486" w14:textId="77777777" w:rsidR="00921869" w:rsidRDefault="00F712CD">
            <w:r>
              <w:t>3.83</w:t>
            </w:r>
          </w:p>
        </w:tc>
      </w:tr>
      <w:tr w:rsidR="00921869" w14:paraId="7D720519" w14:textId="77777777">
        <w:tc>
          <w:tcPr>
            <w:tcW w:w="2948" w:type="dxa"/>
            <w:shd w:val="clear" w:color="auto" w:fill="E6E6E6"/>
            <w:vAlign w:val="center"/>
          </w:tcPr>
          <w:p w14:paraId="35E052B5" w14:textId="77777777" w:rsidR="00921869" w:rsidRDefault="00F712C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79D1B74D" w14:textId="77777777" w:rsidR="00921869" w:rsidRDefault="00F712CD">
            <w:pPr>
              <w:jc w:val="center"/>
            </w:pPr>
            <w:r>
              <w:t>3.83 × 1.00 = 3.83</w:t>
            </w:r>
          </w:p>
        </w:tc>
      </w:tr>
      <w:tr w:rsidR="00921869" w14:paraId="16CCE0EE" w14:textId="77777777">
        <w:tc>
          <w:tcPr>
            <w:tcW w:w="2948" w:type="dxa"/>
            <w:shd w:val="clear" w:color="auto" w:fill="E6E6E6"/>
            <w:vAlign w:val="center"/>
          </w:tcPr>
          <w:p w14:paraId="1A3A814D" w14:textId="77777777" w:rsidR="00921869" w:rsidRDefault="00F712CD">
            <w:r>
              <w:t>标准依据</w:t>
            </w:r>
          </w:p>
        </w:tc>
        <w:tc>
          <w:tcPr>
            <w:tcW w:w="6382" w:type="dxa"/>
            <w:gridSpan w:val="5"/>
          </w:tcPr>
          <w:p w14:paraId="517F2C21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38E3B6AB" w14:textId="77777777">
        <w:tc>
          <w:tcPr>
            <w:tcW w:w="2948" w:type="dxa"/>
            <w:shd w:val="clear" w:color="auto" w:fill="E6E6E6"/>
            <w:vAlign w:val="center"/>
          </w:tcPr>
          <w:p w14:paraId="4CDDD65D" w14:textId="77777777" w:rsidR="00921869" w:rsidRDefault="00F712CD">
            <w:r>
              <w:t>标准要求</w:t>
            </w:r>
          </w:p>
        </w:tc>
        <w:tc>
          <w:tcPr>
            <w:tcW w:w="6382" w:type="dxa"/>
            <w:gridSpan w:val="5"/>
          </w:tcPr>
          <w:p w14:paraId="757587B2" w14:textId="77777777" w:rsidR="00921869" w:rsidRDefault="00F712CD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921869" w14:paraId="07C0A996" w14:textId="77777777">
        <w:tc>
          <w:tcPr>
            <w:tcW w:w="2948" w:type="dxa"/>
            <w:shd w:val="clear" w:color="auto" w:fill="E6E6E6"/>
            <w:vAlign w:val="center"/>
          </w:tcPr>
          <w:p w14:paraId="12E39378" w14:textId="77777777" w:rsidR="00921869" w:rsidRDefault="00F712CD">
            <w:r>
              <w:t>结论</w:t>
            </w:r>
          </w:p>
        </w:tc>
        <w:tc>
          <w:tcPr>
            <w:tcW w:w="6382" w:type="dxa"/>
            <w:gridSpan w:val="5"/>
          </w:tcPr>
          <w:p w14:paraId="3F9D11CD" w14:textId="77777777" w:rsidR="00921869" w:rsidRDefault="00F712CD">
            <w:r>
              <w:t>满足</w:t>
            </w:r>
          </w:p>
        </w:tc>
      </w:tr>
    </w:tbl>
    <w:p w14:paraId="0536973E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A54DE66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90455305"/>
      <w:r>
        <w:rPr>
          <w:color w:val="000000"/>
          <w:kern w:val="2"/>
          <w:szCs w:val="24"/>
        </w:rPr>
        <w:lastRenderedPageBreak/>
        <w:t>挑空楼板构造</w:t>
      </w:r>
      <w:bookmarkEnd w:id="44"/>
    </w:p>
    <w:p w14:paraId="44E49D5C" w14:textId="77777777" w:rsidR="00921869" w:rsidRDefault="00F712CD">
      <w:pPr>
        <w:pStyle w:val="2"/>
        <w:widowControl w:val="0"/>
        <w:rPr>
          <w:kern w:val="2"/>
        </w:rPr>
      </w:pPr>
      <w:bookmarkStart w:id="45" w:name="_Toc90455306"/>
      <w:r>
        <w:rPr>
          <w:kern w:val="2"/>
        </w:rPr>
        <w:t>挑空楼板构造一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19D6A347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175B601" w14:textId="77777777" w:rsidR="00921869" w:rsidRDefault="00F712CD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D40732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250A44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07AB57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45243E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8C06C3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EC2F12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5F1685EA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A42972F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7AECF59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556B0B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F83314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CC54F2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E370C0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694F5E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7D5BB6E2" w14:textId="77777777">
        <w:tc>
          <w:tcPr>
            <w:tcW w:w="3345" w:type="dxa"/>
            <w:vAlign w:val="center"/>
          </w:tcPr>
          <w:p w14:paraId="7E1C47C2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1DF9D0F2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13D183F2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67BF9EF2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3D41A76B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1AC0973B" w14:textId="77777777" w:rsidR="00921869" w:rsidRDefault="00F712CD">
            <w:r>
              <w:t>0.022</w:t>
            </w:r>
          </w:p>
        </w:tc>
        <w:tc>
          <w:tcPr>
            <w:tcW w:w="1064" w:type="dxa"/>
            <w:vAlign w:val="center"/>
          </w:tcPr>
          <w:p w14:paraId="6976605D" w14:textId="77777777" w:rsidR="00921869" w:rsidRDefault="00F712CD">
            <w:r>
              <w:t>0.245</w:t>
            </w:r>
          </w:p>
        </w:tc>
      </w:tr>
      <w:tr w:rsidR="00921869" w14:paraId="4B0B649F" w14:textId="77777777">
        <w:tc>
          <w:tcPr>
            <w:tcW w:w="3345" w:type="dxa"/>
            <w:vAlign w:val="center"/>
          </w:tcPr>
          <w:p w14:paraId="4283F9E8" w14:textId="77777777" w:rsidR="00921869" w:rsidRDefault="00F712CD">
            <w:r>
              <w:t>钢筋混凝土</w:t>
            </w:r>
          </w:p>
        </w:tc>
        <w:tc>
          <w:tcPr>
            <w:tcW w:w="848" w:type="dxa"/>
            <w:vAlign w:val="center"/>
          </w:tcPr>
          <w:p w14:paraId="5C171238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7C22DF7B" w14:textId="77777777" w:rsidR="00921869" w:rsidRDefault="00F712CD">
            <w:r>
              <w:t>1.740</w:t>
            </w:r>
          </w:p>
        </w:tc>
        <w:tc>
          <w:tcPr>
            <w:tcW w:w="1075" w:type="dxa"/>
            <w:vAlign w:val="center"/>
          </w:tcPr>
          <w:p w14:paraId="60E47C86" w14:textId="77777777" w:rsidR="00921869" w:rsidRDefault="00F712CD">
            <w:r>
              <w:t>17.200</w:t>
            </w:r>
          </w:p>
        </w:tc>
        <w:tc>
          <w:tcPr>
            <w:tcW w:w="848" w:type="dxa"/>
            <w:vAlign w:val="center"/>
          </w:tcPr>
          <w:p w14:paraId="388A10D9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23B52B74" w14:textId="77777777" w:rsidR="00921869" w:rsidRDefault="00F712CD">
            <w:r>
              <w:t>0.115</w:t>
            </w:r>
          </w:p>
        </w:tc>
        <w:tc>
          <w:tcPr>
            <w:tcW w:w="1064" w:type="dxa"/>
            <w:vAlign w:val="center"/>
          </w:tcPr>
          <w:p w14:paraId="7850B3B7" w14:textId="77777777" w:rsidR="00921869" w:rsidRDefault="00F712CD">
            <w:r>
              <w:t>1.977</w:t>
            </w:r>
          </w:p>
        </w:tc>
      </w:tr>
      <w:tr w:rsidR="00921869" w14:paraId="27E019F8" w14:textId="77777777">
        <w:tc>
          <w:tcPr>
            <w:tcW w:w="3345" w:type="dxa"/>
            <w:vAlign w:val="center"/>
          </w:tcPr>
          <w:p w14:paraId="0F200C65" w14:textId="77777777" w:rsidR="00921869" w:rsidRDefault="00F712C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5B882FFE" w14:textId="77777777" w:rsidR="00921869" w:rsidRDefault="00F712CD">
            <w:r>
              <w:t>30</w:t>
            </w:r>
          </w:p>
        </w:tc>
        <w:tc>
          <w:tcPr>
            <w:tcW w:w="1075" w:type="dxa"/>
            <w:vAlign w:val="center"/>
          </w:tcPr>
          <w:p w14:paraId="12A6110C" w14:textId="77777777" w:rsidR="00921869" w:rsidRDefault="00F712CD">
            <w:r>
              <w:t>0.030</w:t>
            </w:r>
          </w:p>
        </w:tc>
        <w:tc>
          <w:tcPr>
            <w:tcW w:w="1075" w:type="dxa"/>
            <w:vAlign w:val="center"/>
          </w:tcPr>
          <w:p w14:paraId="07E8B0CF" w14:textId="77777777" w:rsidR="00921869" w:rsidRDefault="00F712CD">
            <w:r>
              <w:t>0.340</w:t>
            </w:r>
          </w:p>
        </w:tc>
        <w:tc>
          <w:tcPr>
            <w:tcW w:w="848" w:type="dxa"/>
            <w:vAlign w:val="center"/>
          </w:tcPr>
          <w:p w14:paraId="04D3B890" w14:textId="77777777" w:rsidR="00921869" w:rsidRDefault="00F712CD">
            <w:r>
              <w:t>1.15</w:t>
            </w:r>
          </w:p>
        </w:tc>
        <w:tc>
          <w:tcPr>
            <w:tcW w:w="1075" w:type="dxa"/>
            <w:vAlign w:val="center"/>
          </w:tcPr>
          <w:p w14:paraId="495C2B1A" w14:textId="77777777" w:rsidR="00921869" w:rsidRDefault="00F712CD">
            <w:r>
              <w:t>0.870</w:t>
            </w:r>
          </w:p>
        </w:tc>
        <w:tc>
          <w:tcPr>
            <w:tcW w:w="1064" w:type="dxa"/>
            <w:vAlign w:val="center"/>
          </w:tcPr>
          <w:p w14:paraId="6FEE6686" w14:textId="77777777" w:rsidR="00921869" w:rsidRDefault="00F712CD">
            <w:r>
              <w:t>0.340</w:t>
            </w:r>
          </w:p>
        </w:tc>
      </w:tr>
      <w:tr w:rsidR="00921869" w14:paraId="4AD2929D" w14:textId="77777777">
        <w:tc>
          <w:tcPr>
            <w:tcW w:w="3345" w:type="dxa"/>
            <w:vAlign w:val="center"/>
          </w:tcPr>
          <w:p w14:paraId="5B50F929" w14:textId="77777777" w:rsidR="00921869" w:rsidRDefault="00F712C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4C739154" w14:textId="77777777" w:rsidR="00921869" w:rsidRDefault="00F712CD">
            <w:r>
              <w:t>5</w:t>
            </w:r>
          </w:p>
        </w:tc>
        <w:tc>
          <w:tcPr>
            <w:tcW w:w="1075" w:type="dxa"/>
            <w:vAlign w:val="center"/>
          </w:tcPr>
          <w:p w14:paraId="089B31E4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44D59A4C" w14:textId="77777777" w:rsidR="00921869" w:rsidRDefault="00F712CD">
            <w:r>
              <w:t>11.306</w:t>
            </w:r>
          </w:p>
        </w:tc>
        <w:tc>
          <w:tcPr>
            <w:tcW w:w="848" w:type="dxa"/>
            <w:vAlign w:val="center"/>
          </w:tcPr>
          <w:p w14:paraId="518D1E5D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2DD2BDF0" w14:textId="77777777" w:rsidR="00921869" w:rsidRDefault="00F712CD">
            <w:r>
              <w:t>0.005</w:t>
            </w:r>
          </w:p>
        </w:tc>
        <w:tc>
          <w:tcPr>
            <w:tcW w:w="1064" w:type="dxa"/>
            <w:vAlign w:val="center"/>
          </w:tcPr>
          <w:p w14:paraId="08CD6619" w14:textId="77777777" w:rsidR="00921869" w:rsidRDefault="00F712CD">
            <w:r>
              <w:t>0.061</w:t>
            </w:r>
          </w:p>
        </w:tc>
      </w:tr>
      <w:tr w:rsidR="00921869" w14:paraId="0B119BA3" w14:textId="77777777">
        <w:tc>
          <w:tcPr>
            <w:tcW w:w="3345" w:type="dxa"/>
            <w:vAlign w:val="center"/>
          </w:tcPr>
          <w:p w14:paraId="0B4F8075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3FFBFCE" w14:textId="77777777" w:rsidR="00921869" w:rsidRDefault="00F712CD">
            <w:r>
              <w:t>255</w:t>
            </w:r>
          </w:p>
        </w:tc>
        <w:tc>
          <w:tcPr>
            <w:tcW w:w="1075" w:type="dxa"/>
            <w:vAlign w:val="center"/>
          </w:tcPr>
          <w:p w14:paraId="056DF744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66B38C5F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111CF9D9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1FA9AB70" w14:textId="77777777" w:rsidR="00921869" w:rsidRDefault="00F712CD">
            <w:r>
              <w:t>1.011</w:t>
            </w:r>
          </w:p>
        </w:tc>
        <w:tc>
          <w:tcPr>
            <w:tcW w:w="1064" w:type="dxa"/>
            <w:vAlign w:val="center"/>
          </w:tcPr>
          <w:p w14:paraId="4B22A49B" w14:textId="77777777" w:rsidR="00921869" w:rsidRDefault="00F712CD">
            <w:r>
              <w:t>2.622</w:t>
            </w:r>
          </w:p>
        </w:tc>
      </w:tr>
      <w:tr w:rsidR="00921869" w14:paraId="116CE27C" w14:textId="77777777">
        <w:tc>
          <w:tcPr>
            <w:tcW w:w="3345" w:type="dxa"/>
            <w:shd w:val="clear" w:color="auto" w:fill="E6E6E6"/>
            <w:vAlign w:val="center"/>
          </w:tcPr>
          <w:p w14:paraId="3D8C8113" w14:textId="77777777" w:rsidR="00921869" w:rsidRDefault="00F712C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2408CF8" w14:textId="77777777" w:rsidR="00921869" w:rsidRDefault="00F712CD">
            <w:pPr>
              <w:jc w:val="center"/>
            </w:pPr>
            <w:r>
              <w:t>0.86</w:t>
            </w:r>
          </w:p>
        </w:tc>
      </w:tr>
      <w:tr w:rsidR="00921869" w14:paraId="725FFA29" w14:textId="77777777">
        <w:tc>
          <w:tcPr>
            <w:tcW w:w="3345" w:type="dxa"/>
            <w:shd w:val="clear" w:color="auto" w:fill="E6E6E6"/>
            <w:vAlign w:val="center"/>
          </w:tcPr>
          <w:p w14:paraId="1939611A" w14:textId="77777777" w:rsidR="00921869" w:rsidRDefault="00F712CD">
            <w:r>
              <w:t>标准依据</w:t>
            </w:r>
          </w:p>
        </w:tc>
        <w:tc>
          <w:tcPr>
            <w:tcW w:w="5985" w:type="dxa"/>
            <w:gridSpan w:val="6"/>
          </w:tcPr>
          <w:p w14:paraId="494EE2CF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79567BB4" w14:textId="77777777">
        <w:tc>
          <w:tcPr>
            <w:tcW w:w="3345" w:type="dxa"/>
            <w:shd w:val="clear" w:color="auto" w:fill="E6E6E6"/>
            <w:vAlign w:val="center"/>
          </w:tcPr>
          <w:p w14:paraId="670CE45D" w14:textId="77777777" w:rsidR="00921869" w:rsidRDefault="00F712CD">
            <w:r>
              <w:t>标准要求</w:t>
            </w:r>
          </w:p>
        </w:tc>
        <w:tc>
          <w:tcPr>
            <w:tcW w:w="5985" w:type="dxa"/>
            <w:gridSpan w:val="6"/>
          </w:tcPr>
          <w:p w14:paraId="74A1AC28" w14:textId="77777777" w:rsidR="00921869" w:rsidRDefault="00F712C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(K≤1.00)</w:t>
            </w:r>
          </w:p>
        </w:tc>
      </w:tr>
      <w:tr w:rsidR="00921869" w14:paraId="689773C7" w14:textId="77777777">
        <w:tc>
          <w:tcPr>
            <w:tcW w:w="3345" w:type="dxa"/>
            <w:shd w:val="clear" w:color="auto" w:fill="E6E6E6"/>
            <w:vAlign w:val="center"/>
          </w:tcPr>
          <w:p w14:paraId="05D4AE4B" w14:textId="77777777" w:rsidR="00921869" w:rsidRDefault="00F712CD">
            <w:r>
              <w:t>结论</w:t>
            </w:r>
          </w:p>
        </w:tc>
        <w:tc>
          <w:tcPr>
            <w:tcW w:w="5985" w:type="dxa"/>
            <w:gridSpan w:val="6"/>
          </w:tcPr>
          <w:p w14:paraId="4B2F1723" w14:textId="77777777" w:rsidR="00921869" w:rsidRDefault="00F712CD">
            <w:r>
              <w:t>满足</w:t>
            </w:r>
          </w:p>
        </w:tc>
      </w:tr>
    </w:tbl>
    <w:p w14:paraId="15417FDF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CD35B0B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90455307"/>
      <w:r>
        <w:rPr>
          <w:color w:val="000000"/>
          <w:kern w:val="2"/>
          <w:szCs w:val="24"/>
        </w:rPr>
        <w:t>采暖与非采暖隔墙</w:t>
      </w:r>
      <w:bookmarkEnd w:id="46"/>
    </w:p>
    <w:p w14:paraId="23585DFC" w14:textId="77777777" w:rsidR="00921869" w:rsidRDefault="00F712CD">
      <w:pPr>
        <w:pStyle w:val="2"/>
        <w:widowControl w:val="0"/>
        <w:rPr>
          <w:kern w:val="2"/>
        </w:rPr>
      </w:pPr>
      <w:bookmarkStart w:id="47" w:name="_Toc90455308"/>
      <w:r>
        <w:rPr>
          <w:kern w:val="2"/>
        </w:rPr>
        <w:t>楼梯间隔墙构造一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670DE4D3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01A4DBD" w14:textId="77777777" w:rsidR="00921869" w:rsidRDefault="00F712CD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25002F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84F194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3480D4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3EF220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DB7670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5B851A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4615CB8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B105D34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DD4529B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71DF6C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950747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450EDA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5795F0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2002BC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2DDA1800" w14:textId="77777777">
        <w:tc>
          <w:tcPr>
            <w:tcW w:w="3345" w:type="dxa"/>
            <w:vAlign w:val="center"/>
          </w:tcPr>
          <w:p w14:paraId="4D2DBCCE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6EB0FE9A" w14:textId="77777777" w:rsidR="00921869" w:rsidRDefault="00F712CD">
            <w:r>
              <w:t>18</w:t>
            </w:r>
          </w:p>
        </w:tc>
        <w:tc>
          <w:tcPr>
            <w:tcW w:w="1075" w:type="dxa"/>
            <w:vAlign w:val="center"/>
          </w:tcPr>
          <w:p w14:paraId="17245CFF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691070A3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36BDFA6D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313CFFF0" w14:textId="77777777" w:rsidR="00921869" w:rsidRDefault="00F712CD">
            <w:r>
              <w:t>0.019</w:t>
            </w:r>
          </w:p>
        </w:tc>
        <w:tc>
          <w:tcPr>
            <w:tcW w:w="1064" w:type="dxa"/>
            <w:vAlign w:val="center"/>
          </w:tcPr>
          <w:p w14:paraId="0C3379F3" w14:textId="77777777" w:rsidR="00921869" w:rsidRDefault="00F712CD">
            <w:r>
              <w:t>0.220</w:t>
            </w:r>
          </w:p>
        </w:tc>
      </w:tr>
      <w:tr w:rsidR="00921869" w14:paraId="7E3ABAF7" w14:textId="77777777">
        <w:tc>
          <w:tcPr>
            <w:tcW w:w="3345" w:type="dxa"/>
            <w:vAlign w:val="center"/>
          </w:tcPr>
          <w:p w14:paraId="22D77EBC" w14:textId="77777777" w:rsidR="00921869" w:rsidRDefault="00F712CD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4025B7C1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02074F91" w14:textId="77777777" w:rsidR="00921869" w:rsidRDefault="00F712CD">
            <w:r>
              <w:t>0.350</w:t>
            </w:r>
          </w:p>
        </w:tc>
        <w:tc>
          <w:tcPr>
            <w:tcW w:w="1075" w:type="dxa"/>
            <w:vAlign w:val="center"/>
          </w:tcPr>
          <w:p w14:paraId="6D842917" w14:textId="77777777" w:rsidR="00921869" w:rsidRDefault="00F712CD">
            <w:r>
              <w:t>6.500</w:t>
            </w:r>
          </w:p>
        </w:tc>
        <w:tc>
          <w:tcPr>
            <w:tcW w:w="848" w:type="dxa"/>
            <w:vAlign w:val="center"/>
          </w:tcPr>
          <w:p w14:paraId="02295923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074D4EFD" w14:textId="77777777" w:rsidR="00921869" w:rsidRDefault="00F712CD">
            <w:r>
              <w:t>0.571</w:t>
            </w:r>
          </w:p>
        </w:tc>
        <w:tc>
          <w:tcPr>
            <w:tcW w:w="1064" w:type="dxa"/>
            <w:vAlign w:val="center"/>
          </w:tcPr>
          <w:p w14:paraId="3BDBE707" w14:textId="77777777" w:rsidR="00921869" w:rsidRDefault="00F712CD">
            <w:r>
              <w:t>3.714</w:t>
            </w:r>
          </w:p>
        </w:tc>
      </w:tr>
      <w:tr w:rsidR="00921869" w14:paraId="12280018" w14:textId="77777777">
        <w:tc>
          <w:tcPr>
            <w:tcW w:w="3345" w:type="dxa"/>
            <w:vAlign w:val="center"/>
          </w:tcPr>
          <w:p w14:paraId="2E2398EE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26AEBE66" w14:textId="77777777" w:rsidR="00921869" w:rsidRDefault="00F712CD">
            <w:r>
              <w:t>18</w:t>
            </w:r>
          </w:p>
        </w:tc>
        <w:tc>
          <w:tcPr>
            <w:tcW w:w="1075" w:type="dxa"/>
            <w:vAlign w:val="center"/>
          </w:tcPr>
          <w:p w14:paraId="18CB2407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4431D345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4682D6C8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247692E5" w14:textId="77777777" w:rsidR="00921869" w:rsidRDefault="00F712CD">
            <w:r>
              <w:t>0.019</w:t>
            </w:r>
          </w:p>
        </w:tc>
        <w:tc>
          <w:tcPr>
            <w:tcW w:w="1064" w:type="dxa"/>
            <w:vAlign w:val="center"/>
          </w:tcPr>
          <w:p w14:paraId="73EE25AB" w14:textId="77777777" w:rsidR="00921869" w:rsidRDefault="00F712CD">
            <w:r>
              <w:t>0.220</w:t>
            </w:r>
          </w:p>
        </w:tc>
      </w:tr>
      <w:tr w:rsidR="00921869" w14:paraId="224FE90C" w14:textId="77777777">
        <w:tc>
          <w:tcPr>
            <w:tcW w:w="3345" w:type="dxa"/>
            <w:vAlign w:val="center"/>
          </w:tcPr>
          <w:p w14:paraId="23984CA5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4C12B10" w14:textId="77777777" w:rsidR="00921869" w:rsidRDefault="00F712CD">
            <w:r>
              <w:t>236</w:t>
            </w:r>
          </w:p>
        </w:tc>
        <w:tc>
          <w:tcPr>
            <w:tcW w:w="1075" w:type="dxa"/>
            <w:vAlign w:val="center"/>
          </w:tcPr>
          <w:p w14:paraId="219DC57A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3CADA9CB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6D57ADBB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57B0C8BB" w14:textId="77777777" w:rsidR="00921869" w:rsidRDefault="00F712CD">
            <w:r>
              <w:t>0.610</w:t>
            </w:r>
          </w:p>
        </w:tc>
        <w:tc>
          <w:tcPr>
            <w:tcW w:w="1064" w:type="dxa"/>
            <w:vAlign w:val="center"/>
          </w:tcPr>
          <w:p w14:paraId="34119A0E" w14:textId="77777777" w:rsidR="00921869" w:rsidRDefault="00F712CD">
            <w:r>
              <w:t>4.154</w:t>
            </w:r>
          </w:p>
        </w:tc>
      </w:tr>
      <w:tr w:rsidR="00921869" w14:paraId="6D521761" w14:textId="77777777">
        <w:tc>
          <w:tcPr>
            <w:tcW w:w="3345" w:type="dxa"/>
            <w:shd w:val="clear" w:color="auto" w:fill="E6E6E6"/>
            <w:vAlign w:val="center"/>
          </w:tcPr>
          <w:p w14:paraId="6EAC42A7" w14:textId="77777777" w:rsidR="00921869" w:rsidRDefault="00F712CD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618603F1" w14:textId="77777777" w:rsidR="00921869" w:rsidRDefault="00F712CD">
            <w:pPr>
              <w:jc w:val="center"/>
            </w:pPr>
            <w:r>
              <w:t>1.21</w:t>
            </w:r>
          </w:p>
        </w:tc>
      </w:tr>
      <w:tr w:rsidR="00921869" w14:paraId="2C3CFBA1" w14:textId="77777777">
        <w:tc>
          <w:tcPr>
            <w:tcW w:w="3345" w:type="dxa"/>
            <w:shd w:val="clear" w:color="auto" w:fill="E6E6E6"/>
            <w:vAlign w:val="center"/>
          </w:tcPr>
          <w:p w14:paraId="0157D47C" w14:textId="77777777" w:rsidR="00921869" w:rsidRDefault="00F712CD">
            <w:r>
              <w:t>标准依据</w:t>
            </w:r>
          </w:p>
        </w:tc>
        <w:tc>
          <w:tcPr>
            <w:tcW w:w="5985" w:type="dxa"/>
            <w:gridSpan w:val="6"/>
          </w:tcPr>
          <w:p w14:paraId="217F506C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0CAFEF78" w14:textId="77777777">
        <w:tc>
          <w:tcPr>
            <w:tcW w:w="3345" w:type="dxa"/>
            <w:shd w:val="clear" w:color="auto" w:fill="E6E6E6"/>
            <w:vAlign w:val="center"/>
          </w:tcPr>
          <w:p w14:paraId="3A8E1DE7" w14:textId="77777777" w:rsidR="00921869" w:rsidRDefault="00F712CD">
            <w:r>
              <w:t>标准要求</w:t>
            </w:r>
          </w:p>
        </w:tc>
        <w:tc>
          <w:tcPr>
            <w:tcW w:w="5985" w:type="dxa"/>
            <w:gridSpan w:val="6"/>
          </w:tcPr>
          <w:p w14:paraId="791DF0E8" w14:textId="77777777" w:rsidR="00921869" w:rsidRDefault="00F712C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921869" w14:paraId="01D8E471" w14:textId="77777777">
        <w:tc>
          <w:tcPr>
            <w:tcW w:w="3345" w:type="dxa"/>
            <w:shd w:val="clear" w:color="auto" w:fill="E6E6E6"/>
            <w:vAlign w:val="center"/>
          </w:tcPr>
          <w:p w14:paraId="54827362" w14:textId="77777777" w:rsidR="00921869" w:rsidRDefault="00F712CD">
            <w:r>
              <w:t>结论</w:t>
            </w:r>
          </w:p>
        </w:tc>
        <w:tc>
          <w:tcPr>
            <w:tcW w:w="5985" w:type="dxa"/>
            <w:gridSpan w:val="6"/>
          </w:tcPr>
          <w:p w14:paraId="2B91578F" w14:textId="77777777" w:rsidR="00921869" w:rsidRDefault="00F712CD">
            <w:r>
              <w:t>满足</w:t>
            </w:r>
          </w:p>
        </w:tc>
      </w:tr>
    </w:tbl>
    <w:p w14:paraId="78C06E35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950D913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8" w:name="_Toc90455309"/>
      <w:r>
        <w:rPr>
          <w:color w:val="000000"/>
          <w:kern w:val="2"/>
          <w:szCs w:val="24"/>
        </w:rPr>
        <w:lastRenderedPageBreak/>
        <w:t>分户墙构造</w:t>
      </w:r>
      <w:bookmarkEnd w:id="48"/>
    </w:p>
    <w:p w14:paraId="7DA47501" w14:textId="77777777" w:rsidR="00921869" w:rsidRDefault="00F712CD">
      <w:pPr>
        <w:pStyle w:val="2"/>
        <w:widowControl w:val="0"/>
        <w:rPr>
          <w:kern w:val="2"/>
        </w:rPr>
      </w:pPr>
      <w:bookmarkStart w:id="49" w:name="_Toc90455310"/>
      <w:r>
        <w:rPr>
          <w:kern w:val="2"/>
        </w:rPr>
        <w:t>户间隔墙构造一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2D62097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929B607" w14:textId="77777777" w:rsidR="00921869" w:rsidRDefault="00F712CD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38FE63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83FF9E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F24092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A3D14B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A1032F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041337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7B465AB5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511BDAC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4A6461A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DC2C62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9F9CBE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4D0981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726399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638DDD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1AA95B78" w14:textId="77777777">
        <w:tc>
          <w:tcPr>
            <w:tcW w:w="3345" w:type="dxa"/>
            <w:vAlign w:val="center"/>
          </w:tcPr>
          <w:p w14:paraId="5512D999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4F32A88F" w14:textId="77777777" w:rsidR="00921869" w:rsidRDefault="00F712CD">
            <w:r>
              <w:t>18</w:t>
            </w:r>
          </w:p>
        </w:tc>
        <w:tc>
          <w:tcPr>
            <w:tcW w:w="1075" w:type="dxa"/>
            <w:vAlign w:val="center"/>
          </w:tcPr>
          <w:p w14:paraId="657957F4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7B301BF4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7FAD6A8E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3ADDC0CC" w14:textId="77777777" w:rsidR="00921869" w:rsidRDefault="00F712CD">
            <w:r>
              <w:t>0.019</w:t>
            </w:r>
          </w:p>
        </w:tc>
        <w:tc>
          <w:tcPr>
            <w:tcW w:w="1064" w:type="dxa"/>
            <w:vAlign w:val="center"/>
          </w:tcPr>
          <w:p w14:paraId="683A2BA6" w14:textId="77777777" w:rsidR="00921869" w:rsidRDefault="00F712CD">
            <w:r>
              <w:t>0.220</w:t>
            </w:r>
          </w:p>
        </w:tc>
      </w:tr>
      <w:tr w:rsidR="00921869" w14:paraId="01DFE06E" w14:textId="77777777">
        <w:tc>
          <w:tcPr>
            <w:tcW w:w="3345" w:type="dxa"/>
            <w:vAlign w:val="center"/>
          </w:tcPr>
          <w:p w14:paraId="6E26CE1A" w14:textId="77777777" w:rsidR="00921869" w:rsidRDefault="00F712CD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61BDAE89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44DD979C" w14:textId="77777777" w:rsidR="00921869" w:rsidRDefault="00F712CD">
            <w:r>
              <w:t>0.350</w:t>
            </w:r>
          </w:p>
        </w:tc>
        <w:tc>
          <w:tcPr>
            <w:tcW w:w="1075" w:type="dxa"/>
            <w:vAlign w:val="center"/>
          </w:tcPr>
          <w:p w14:paraId="040E0D59" w14:textId="77777777" w:rsidR="00921869" w:rsidRDefault="00F712CD">
            <w:r>
              <w:t>6.500</w:t>
            </w:r>
          </w:p>
        </w:tc>
        <w:tc>
          <w:tcPr>
            <w:tcW w:w="848" w:type="dxa"/>
            <w:vAlign w:val="center"/>
          </w:tcPr>
          <w:p w14:paraId="2A22C25C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128711A6" w14:textId="77777777" w:rsidR="00921869" w:rsidRDefault="00F712CD">
            <w:r>
              <w:t>0.571</w:t>
            </w:r>
          </w:p>
        </w:tc>
        <w:tc>
          <w:tcPr>
            <w:tcW w:w="1064" w:type="dxa"/>
            <w:vAlign w:val="center"/>
          </w:tcPr>
          <w:p w14:paraId="62BCD90E" w14:textId="77777777" w:rsidR="00921869" w:rsidRDefault="00F712CD">
            <w:r>
              <w:t>3.714</w:t>
            </w:r>
          </w:p>
        </w:tc>
      </w:tr>
      <w:tr w:rsidR="00921869" w14:paraId="0849671A" w14:textId="77777777">
        <w:tc>
          <w:tcPr>
            <w:tcW w:w="3345" w:type="dxa"/>
            <w:vAlign w:val="center"/>
          </w:tcPr>
          <w:p w14:paraId="04B1967C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2BE6C135" w14:textId="77777777" w:rsidR="00921869" w:rsidRDefault="00F712CD">
            <w:r>
              <w:t>18</w:t>
            </w:r>
          </w:p>
        </w:tc>
        <w:tc>
          <w:tcPr>
            <w:tcW w:w="1075" w:type="dxa"/>
            <w:vAlign w:val="center"/>
          </w:tcPr>
          <w:p w14:paraId="4E8ED487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587C182B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2BB818F7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50A2926C" w14:textId="77777777" w:rsidR="00921869" w:rsidRDefault="00F712CD">
            <w:r>
              <w:t>0.019</w:t>
            </w:r>
          </w:p>
        </w:tc>
        <w:tc>
          <w:tcPr>
            <w:tcW w:w="1064" w:type="dxa"/>
            <w:vAlign w:val="center"/>
          </w:tcPr>
          <w:p w14:paraId="07D81925" w14:textId="77777777" w:rsidR="00921869" w:rsidRDefault="00F712CD">
            <w:r>
              <w:t>0.220</w:t>
            </w:r>
          </w:p>
        </w:tc>
      </w:tr>
      <w:tr w:rsidR="00921869" w14:paraId="7CCBE241" w14:textId="77777777">
        <w:tc>
          <w:tcPr>
            <w:tcW w:w="3345" w:type="dxa"/>
            <w:vAlign w:val="center"/>
          </w:tcPr>
          <w:p w14:paraId="03050EF1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41AD364" w14:textId="77777777" w:rsidR="00921869" w:rsidRDefault="00F712CD">
            <w:r>
              <w:t>236</w:t>
            </w:r>
          </w:p>
        </w:tc>
        <w:tc>
          <w:tcPr>
            <w:tcW w:w="1075" w:type="dxa"/>
            <w:vAlign w:val="center"/>
          </w:tcPr>
          <w:p w14:paraId="442CAB1A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00ACD419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015179C9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2DB9B810" w14:textId="77777777" w:rsidR="00921869" w:rsidRDefault="00F712CD">
            <w:r>
              <w:t>0.610</w:t>
            </w:r>
          </w:p>
        </w:tc>
        <w:tc>
          <w:tcPr>
            <w:tcW w:w="1064" w:type="dxa"/>
            <w:vAlign w:val="center"/>
          </w:tcPr>
          <w:p w14:paraId="48D70AF3" w14:textId="77777777" w:rsidR="00921869" w:rsidRDefault="00F712CD">
            <w:r>
              <w:t>4.154</w:t>
            </w:r>
          </w:p>
        </w:tc>
      </w:tr>
      <w:tr w:rsidR="00921869" w14:paraId="03ACD2CD" w14:textId="77777777">
        <w:tc>
          <w:tcPr>
            <w:tcW w:w="3345" w:type="dxa"/>
            <w:shd w:val="clear" w:color="auto" w:fill="E6E6E6"/>
            <w:vAlign w:val="center"/>
          </w:tcPr>
          <w:p w14:paraId="34B3D532" w14:textId="77777777" w:rsidR="00921869" w:rsidRDefault="00F712CD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7206A31F" w14:textId="77777777" w:rsidR="00921869" w:rsidRDefault="00F712CD">
            <w:pPr>
              <w:jc w:val="center"/>
            </w:pPr>
            <w:r>
              <w:t>1.21</w:t>
            </w:r>
          </w:p>
        </w:tc>
      </w:tr>
      <w:tr w:rsidR="00921869" w14:paraId="71F7EB8C" w14:textId="77777777">
        <w:tc>
          <w:tcPr>
            <w:tcW w:w="3345" w:type="dxa"/>
            <w:shd w:val="clear" w:color="auto" w:fill="E6E6E6"/>
            <w:vAlign w:val="center"/>
          </w:tcPr>
          <w:p w14:paraId="181FC3BD" w14:textId="77777777" w:rsidR="00921869" w:rsidRDefault="00F712CD">
            <w:r>
              <w:t>标准依据</w:t>
            </w:r>
          </w:p>
        </w:tc>
        <w:tc>
          <w:tcPr>
            <w:tcW w:w="5985" w:type="dxa"/>
            <w:gridSpan w:val="6"/>
          </w:tcPr>
          <w:p w14:paraId="15A4E528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63FFF1C1" w14:textId="77777777">
        <w:tc>
          <w:tcPr>
            <w:tcW w:w="3345" w:type="dxa"/>
            <w:shd w:val="clear" w:color="auto" w:fill="E6E6E6"/>
            <w:vAlign w:val="center"/>
          </w:tcPr>
          <w:p w14:paraId="4F1446A8" w14:textId="77777777" w:rsidR="00921869" w:rsidRDefault="00F712CD">
            <w:r>
              <w:t>标准要求</w:t>
            </w:r>
          </w:p>
        </w:tc>
        <w:tc>
          <w:tcPr>
            <w:tcW w:w="5985" w:type="dxa"/>
            <w:gridSpan w:val="6"/>
          </w:tcPr>
          <w:p w14:paraId="57E76AFB" w14:textId="77777777" w:rsidR="00921869" w:rsidRDefault="00F712C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(K≤2.00)</w:t>
            </w:r>
          </w:p>
        </w:tc>
      </w:tr>
      <w:tr w:rsidR="00921869" w14:paraId="0CC1650D" w14:textId="77777777">
        <w:tc>
          <w:tcPr>
            <w:tcW w:w="3345" w:type="dxa"/>
            <w:shd w:val="clear" w:color="auto" w:fill="E6E6E6"/>
            <w:vAlign w:val="center"/>
          </w:tcPr>
          <w:p w14:paraId="6CEA5965" w14:textId="77777777" w:rsidR="00921869" w:rsidRDefault="00F712CD">
            <w:r>
              <w:t>结论</w:t>
            </w:r>
          </w:p>
        </w:tc>
        <w:tc>
          <w:tcPr>
            <w:tcW w:w="5985" w:type="dxa"/>
            <w:gridSpan w:val="6"/>
          </w:tcPr>
          <w:p w14:paraId="75746130" w14:textId="77777777" w:rsidR="00921869" w:rsidRDefault="00F712CD">
            <w:r>
              <w:t>满足</w:t>
            </w:r>
          </w:p>
        </w:tc>
      </w:tr>
    </w:tbl>
    <w:p w14:paraId="724E6BE0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58D6D81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90455311"/>
      <w:r>
        <w:rPr>
          <w:color w:val="000000"/>
          <w:kern w:val="2"/>
          <w:szCs w:val="24"/>
        </w:rPr>
        <w:t>楼板</w:t>
      </w:r>
      <w:bookmarkEnd w:id="50"/>
    </w:p>
    <w:p w14:paraId="5DAED4E3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729FF4E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1" w:name="_Toc90455312"/>
      <w:r>
        <w:rPr>
          <w:color w:val="000000"/>
          <w:kern w:val="2"/>
          <w:szCs w:val="24"/>
        </w:rPr>
        <w:t>采暖空调房通外室外的门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1358"/>
        <w:gridCol w:w="1471"/>
        <w:gridCol w:w="2292"/>
        <w:gridCol w:w="1471"/>
      </w:tblGrid>
      <w:tr w:rsidR="00921869" w14:paraId="41ADFDA3" w14:textId="77777777">
        <w:tc>
          <w:tcPr>
            <w:tcW w:w="2739" w:type="dxa"/>
            <w:shd w:val="clear" w:color="auto" w:fill="E6E6E6"/>
            <w:vAlign w:val="center"/>
          </w:tcPr>
          <w:p w14:paraId="413409F5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46EE5CE" w14:textId="77777777" w:rsidR="00921869" w:rsidRDefault="00F712C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2D72D598" w14:textId="77777777" w:rsidR="00921869" w:rsidRDefault="00F712CD">
            <w:pPr>
              <w:jc w:val="center"/>
            </w:pPr>
            <w:r>
              <w:t>面积所占比例</w:t>
            </w:r>
          </w:p>
        </w:tc>
        <w:tc>
          <w:tcPr>
            <w:tcW w:w="2292" w:type="dxa"/>
            <w:shd w:val="clear" w:color="auto" w:fill="E6E6E6"/>
            <w:vAlign w:val="center"/>
          </w:tcPr>
          <w:p w14:paraId="2979062E" w14:textId="77777777" w:rsidR="00921869" w:rsidRDefault="00F712CD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22EEE403" w14:textId="77777777" w:rsidR="00921869" w:rsidRDefault="00F712CD">
            <w:pPr>
              <w:jc w:val="center"/>
            </w:pPr>
            <w:r>
              <w:t>是否满足</w:t>
            </w:r>
          </w:p>
        </w:tc>
      </w:tr>
      <w:tr w:rsidR="00921869" w14:paraId="610E16BD" w14:textId="77777777">
        <w:tc>
          <w:tcPr>
            <w:tcW w:w="2739" w:type="dxa"/>
            <w:vAlign w:val="center"/>
          </w:tcPr>
          <w:p w14:paraId="4AE8390B" w14:textId="77777777" w:rsidR="00921869" w:rsidRDefault="00F712CD">
            <w:r>
              <w:t>双层阳台木制外门</w:t>
            </w:r>
          </w:p>
        </w:tc>
        <w:tc>
          <w:tcPr>
            <w:tcW w:w="1358" w:type="dxa"/>
            <w:vAlign w:val="center"/>
          </w:tcPr>
          <w:p w14:paraId="49E14B3D" w14:textId="77777777" w:rsidR="00921869" w:rsidRDefault="00F712CD">
            <w:r>
              <w:t>32.40</w:t>
            </w:r>
          </w:p>
        </w:tc>
        <w:tc>
          <w:tcPr>
            <w:tcW w:w="1471" w:type="dxa"/>
            <w:vAlign w:val="center"/>
          </w:tcPr>
          <w:p w14:paraId="631040BE" w14:textId="77777777" w:rsidR="00921869" w:rsidRDefault="00F712CD">
            <w:r>
              <w:t>1.000</w:t>
            </w:r>
          </w:p>
        </w:tc>
        <w:tc>
          <w:tcPr>
            <w:tcW w:w="2292" w:type="dxa"/>
            <w:vAlign w:val="center"/>
          </w:tcPr>
          <w:p w14:paraId="0190B436" w14:textId="77777777" w:rsidR="00921869" w:rsidRDefault="00F712CD">
            <w:r>
              <w:t>1.10</w:t>
            </w:r>
          </w:p>
        </w:tc>
        <w:tc>
          <w:tcPr>
            <w:tcW w:w="1471" w:type="dxa"/>
            <w:vAlign w:val="center"/>
          </w:tcPr>
          <w:p w14:paraId="275E2069" w14:textId="77777777" w:rsidR="00921869" w:rsidRDefault="00F712CD">
            <w:r>
              <w:t>满足</w:t>
            </w:r>
          </w:p>
        </w:tc>
      </w:tr>
      <w:tr w:rsidR="00921869" w14:paraId="6440731E" w14:textId="77777777">
        <w:tc>
          <w:tcPr>
            <w:tcW w:w="2739" w:type="dxa"/>
            <w:shd w:val="clear" w:color="auto" w:fill="E6E6E6"/>
            <w:vAlign w:val="center"/>
          </w:tcPr>
          <w:p w14:paraId="748B37A5" w14:textId="77777777" w:rsidR="00921869" w:rsidRDefault="00F712CD">
            <w:r>
              <w:t>标准依据</w:t>
            </w:r>
          </w:p>
        </w:tc>
        <w:tc>
          <w:tcPr>
            <w:tcW w:w="6592" w:type="dxa"/>
            <w:gridSpan w:val="4"/>
          </w:tcPr>
          <w:p w14:paraId="1BE2BB84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21869" w14:paraId="7DD39744" w14:textId="77777777">
        <w:tc>
          <w:tcPr>
            <w:tcW w:w="2739" w:type="dxa"/>
            <w:shd w:val="clear" w:color="auto" w:fill="E6E6E6"/>
            <w:vAlign w:val="center"/>
          </w:tcPr>
          <w:p w14:paraId="178D40A2" w14:textId="77777777" w:rsidR="00921869" w:rsidRDefault="00F712CD">
            <w:r>
              <w:t>标准要求</w:t>
            </w:r>
          </w:p>
        </w:tc>
        <w:tc>
          <w:tcPr>
            <w:tcW w:w="6592" w:type="dxa"/>
            <w:gridSpan w:val="4"/>
          </w:tcPr>
          <w:p w14:paraId="20F54E8F" w14:textId="77777777" w:rsidR="00921869" w:rsidRDefault="00F712C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(K≤2.50)</w:t>
            </w:r>
          </w:p>
        </w:tc>
      </w:tr>
      <w:tr w:rsidR="00921869" w14:paraId="0526BEC8" w14:textId="77777777">
        <w:tc>
          <w:tcPr>
            <w:tcW w:w="2739" w:type="dxa"/>
            <w:shd w:val="clear" w:color="auto" w:fill="E6E6E6"/>
            <w:vAlign w:val="center"/>
          </w:tcPr>
          <w:p w14:paraId="395F0B4F" w14:textId="77777777" w:rsidR="00921869" w:rsidRDefault="00F712CD">
            <w:r>
              <w:t>结论</w:t>
            </w:r>
          </w:p>
        </w:tc>
        <w:tc>
          <w:tcPr>
            <w:tcW w:w="6592" w:type="dxa"/>
            <w:gridSpan w:val="4"/>
          </w:tcPr>
          <w:p w14:paraId="0E419611" w14:textId="77777777" w:rsidR="00921869" w:rsidRDefault="00F712CD">
            <w:r>
              <w:t>满足</w:t>
            </w:r>
          </w:p>
        </w:tc>
      </w:tr>
    </w:tbl>
    <w:p w14:paraId="3A719F67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2" w:name="_Toc90455313"/>
      <w:r>
        <w:rPr>
          <w:color w:val="000000"/>
          <w:kern w:val="2"/>
          <w:szCs w:val="24"/>
        </w:rPr>
        <w:t>可开启面积</w:t>
      </w:r>
      <w:bookmarkEnd w:id="5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921869" w14:paraId="35E0C329" w14:textId="77777777">
        <w:tc>
          <w:tcPr>
            <w:tcW w:w="718" w:type="dxa"/>
            <w:shd w:val="clear" w:color="auto" w:fill="E6E6E6"/>
            <w:vAlign w:val="center"/>
          </w:tcPr>
          <w:p w14:paraId="33FCF45B" w14:textId="77777777" w:rsidR="00921869" w:rsidRDefault="00F712CD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A371AE8" w14:textId="77777777" w:rsidR="00921869" w:rsidRDefault="00F712CD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7F0FF392" w14:textId="77777777" w:rsidR="00921869" w:rsidRDefault="00F712CD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2001835" w14:textId="77777777" w:rsidR="00921869" w:rsidRDefault="00F712CD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8AD7FF1" w14:textId="77777777" w:rsidR="00921869" w:rsidRDefault="00F712CD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331246D3" w14:textId="77777777" w:rsidR="00921869" w:rsidRDefault="00F712CD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F33D34F" w14:textId="77777777" w:rsidR="00921869" w:rsidRDefault="00F712CD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3E628D" w14:textId="77777777" w:rsidR="00921869" w:rsidRDefault="00F712CD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57A7CC" w14:textId="77777777" w:rsidR="00921869" w:rsidRDefault="00F712CD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3CCF827" w14:textId="77777777" w:rsidR="00921869" w:rsidRDefault="00F712CD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7958CF19" w14:textId="77777777" w:rsidR="00921869" w:rsidRDefault="00F712CD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5F0DF79A" w14:textId="77777777" w:rsidR="00921869" w:rsidRDefault="00F712CD">
            <w:pPr>
              <w:jc w:val="center"/>
            </w:pPr>
            <w:r>
              <w:t>结论</w:t>
            </w:r>
          </w:p>
        </w:tc>
      </w:tr>
      <w:tr w:rsidR="00921869" w14:paraId="0ACF61AF" w14:textId="77777777">
        <w:tc>
          <w:tcPr>
            <w:tcW w:w="718" w:type="dxa"/>
            <w:vAlign w:val="center"/>
          </w:tcPr>
          <w:p w14:paraId="0AABCB2C" w14:textId="77777777" w:rsidR="00921869" w:rsidRDefault="00F712CD">
            <w:r>
              <w:t>1</w:t>
            </w:r>
          </w:p>
        </w:tc>
        <w:tc>
          <w:tcPr>
            <w:tcW w:w="962" w:type="dxa"/>
            <w:vAlign w:val="center"/>
          </w:tcPr>
          <w:p w14:paraId="7B9E1133" w14:textId="77777777" w:rsidR="00921869" w:rsidRDefault="00F712CD">
            <w:r>
              <w:t>1061(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7A06D6E5" w14:textId="77777777" w:rsidR="00921869" w:rsidRDefault="00F712CD">
            <w:r>
              <w:t>19.77</w:t>
            </w:r>
          </w:p>
        </w:tc>
        <w:tc>
          <w:tcPr>
            <w:tcW w:w="962" w:type="dxa"/>
            <w:vAlign w:val="center"/>
          </w:tcPr>
          <w:p w14:paraId="736F1BAE" w14:textId="77777777" w:rsidR="00921869" w:rsidRDefault="00F712CD">
            <w:r>
              <w:t>C1818</w:t>
            </w:r>
          </w:p>
        </w:tc>
        <w:tc>
          <w:tcPr>
            <w:tcW w:w="735" w:type="dxa"/>
            <w:vAlign w:val="center"/>
          </w:tcPr>
          <w:p w14:paraId="0885D23C" w14:textId="77777777" w:rsidR="00921869" w:rsidRDefault="00F712CD">
            <w:r>
              <w:t>3.24</w:t>
            </w:r>
          </w:p>
        </w:tc>
        <w:tc>
          <w:tcPr>
            <w:tcW w:w="679" w:type="dxa"/>
            <w:vAlign w:val="center"/>
          </w:tcPr>
          <w:p w14:paraId="10DEEA31" w14:textId="77777777" w:rsidR="00921869" w:rsidRDefault="00F712CD">
            <w:r>
              <w:t>0.30</w:t>
            </w:r>
          </w:p>
        </w:tc>
        <w:tc>
          <w:tcPr>
            <w:tcW w:w="679" w:type="dxa"/>
            <w:vAlign w:val="center"/>
          </w:tcPr>
          <w:p w14:paraId="52CB1B96" w14:textId="77777777" w:rsidR="00921869" w:rsidRDefault="00F712CD">
            <w:r>
              <w:t>外窗</w:t>
            </w:r>
          </w:p>
        </w:tc>
        <w:tc>
          <w:tcPr>
            <w:tcW w:w="848" w:type="dxa"/>
            <w:vAlign w:val="center"/>
          </w:tcPr>
          <w:p w14:paraId="54EE35C3" w14:textId="77777777" w:rsidR="00921869" w:rsidRDefault="00F712CD">
            <w:r>
              <w:t>0.16</w:t>
            </w:r>
          </w:p>
        </w:tc>
        <w:tc>
          <w:tcPr>
            <w:tcW w:w="848" w:type="dxa"/>
            <w:vAlign w:val="center"/>
          </w:tcPr>
          <w:p w14:paraId="519165BC" w14:textId="77777777" w:rsidR="00921869" w:rsidRDefault="00F712CD">
            <w:r>
              <w:t>0.05</w:t>
            </w:r>
          </w:p>
        </w:tc>
        <w:tc>
          <w:tcPr>
            <w:tcW w:w="679" w:type="dxa"/>
            <w:vAlign w:val="center"/>
          </w:tcPr>
          <w:p w14:paraId="51F8CCB7" w14:textId="77777777" w:rsidR="00921869" w:rsidRDefault="00F712CD">
            <w:r>
              <w:t>0.30</w:t>
            </w:r>
          </w:p>
        </w:tc>
        <w:tc>
          <w:tcPr>
            <w:tcW w:w="679" w:type="dxa"/>
            <w:vAlign w:val="center"/>
          </w:tcPr>
          <w:p w14:paraId="50D26624" w14:textId="77777777" w:rsidR="00921869" w:rsidRDefault="00F712CD">
            <w:r>
              <w:t>－</w:t>
            </w:r>
          </w:p>
        </w:tc>
        <w:tc>
          <w:tcPr>
            <w:tcW w:w="803" w:type="dxa"/>
            <w:vAlign w:val="center"/>
          </w:tcPr>
          <w:p w14:paraId="32A54EDE" w14:textId="77777777" w:rsidR="00921869" w:rsidRDefault="00F712CD">
            <w:r>
              <w:t>满足</w:t>
            </w:r>
          </w:p>
        </w:tc>
      </w:tr>
      <w:tr w:rsidR="00921869" w14:paraId="42708726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50E3318B" w14:textId="77777777" w:rsidR="00921869" w:rsidRDefault="00F712CD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36F07976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921869" w14:paraId="3C5391C2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1FD8A21" w14:textId="77777777" w:rsidR="00921869" w:rsidRDefault="00F712CD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26A8FF36" w14:textId="77777777" w:rsidR="00921869" w:rsidRDefault="00F712CD">
            <w:r>
              <w:t>可开启面积不应小于地面积</w:t>
            </w:r>
            <w:r>
              <w:t>5%</w:t>
            </w:r>
          </w:p>
        </w:tc>
      </w:tr>
      <w:tr w:rsidR="00921869" w14:paraId="317E42A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D0BA2D4" w14:textId="77777777" w:rsidR="00921869" w:rsidRDefault="00F712CD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727299AC" w14:textId="77777777" w:rsidR="00921869" w:rsidRDefault="00F712CD">
            <w:r>
              <w:t>满足</w:t>
            </w:r>
          </w:p>
        </w:tc>
      </w:tr>
    </w:tbl>
    <w:p w14:paraId="53D02BE1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注：达标时只列出一项，不达标时列出全部不达标项</w:t>
      </w:r>
    </w:p>
    <w:p w14:paraId="74303273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0C4C34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3" w:name="_Toc90455314"/>
      <w:r>
        <w:rPr>
          <w:color w:val="000000"/>
          <w:kern w:val="2"/>
          <w:szCs w:val="24"/>
        </w:rPr>
        <w:t>外窗热工</w:t>
      </w:r>
      <w:bookmarkEnd w:id="53"/>
    </w:p>
    <w:p w14:paraId="0AD44C6C" w14:textId="77777777" w:rsidR="00921869" w:rsidRDefault="00F712CD">
      <w:pPr>
        <w:pStyle w:val="2"/>
        <w:widowControl w:val="0"/>
        <w:rPr>
          <w:kern w:val="2"/>
        </w:rPr>
      </w:pPr>
      <w:bookmarkStart w:id="54" w:name="_Toc90455315"/>
      <w:r>
        <w:rPr>
          <w:kern w:val="2"/>
        </w:rPr>
        <w:t>外窗构造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921869" w14:paraId="1DD3F76B" w14:textId="77777777">
        <w:tc>
          <w:tcPr>
            <w:tcW w:w="905" w:type="dxa"/>
            <w:shd w:val="clear" w:color="auto" w:fill="E6E6E6"/>
            <w:vAlign w:val="center"/>
          </w:tcPr>
          <w:p w14:paraId="0D848382" w14:textId="77777777" w:rsidR="00921869" w:rsidRDefault="00F712CD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2FB5D583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6DCCE0C6" w14:textId="77777777" w:rsidR="00921869" w:rsidRDefault="00F712CD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67D7F221" w14:textId="77777777" w:rsidR="00921869" w:rsidRDefault="00F712CD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6270D2E6" w14:textId="77777777" w:rsidR="00921869" w:rsidRDefault="00F712CD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D57A583" w14:textId="77777777" w:rsidR="00921869" w:rsidRDefault="00F712CD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467551E7" w14:textId="77777777" w:rsidR="00921869" w:rsidRDefault="00F712CD">
            <w:pPr>
              <w:jc w:val="center"/>
            </w:pPr>
            <w:r>
              <w:t>备注</w:t>
            </w:r>
          </w:p>
        </w:tc>
      </w:tr>
      <w:tr w:rsidR="00921869" w14:paraId="311ED618" w14:textId="77777777">
        <w:tc>
          <w:tcPr>
            <w:tcW w:w="905" w:type="dxa"/>
            <w:vAlign w:val="center"/>
          </w:tcPr>
          <w:p w14:paraId="67C777F2" w14:textId="77777777" w:rsidR="00921869" w:rsidRDefault="00F712CD">
            <w:r>
              <w:t>1</w:t>
            </w:r>
          </w:p>
        </w:tc>
        <w:tc>
          <w:tcPr>
            <w:tcW w:w="1867" w:type="dxa"/>
            <w:vAlign w:val="center"/>
          </w:tcPr>
          <w:p w14:paraId="6A5161F8" w14:textId="77777777" w:rsidR="00921869" w:rsidRDefault="00F712CD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4F2845E1" w14:textId="77777777" w:rsidR="00921869" w:rsidRDefault="00F712CD">
            <w:r>
              <w:t>67</w:t>
            </w:r>
          </w:p>
        </w:tc>
        <w:tc>
          <w:tcPr>
            <w:tcW w:w="832" w:type="dxa"/>
            <w:vAlign w:val="center"/>
          </w:tcPr>
          <w:p w14:paraId="570D99F6" w14:textId="77777777" w:rsidR="00921869" w:rsidRDefault="00F712CD">
            <w:r>
              <w:t>2.20</w:t>
            </w:r>
          </w:p>
        </w:tc>
        <w:tc>
          <w:tcPr>
            <w:tcW w:w="956" w:type="dxa"/>
            <w:vAlign w:val="center"/>
          </w:tcPr>
          <w:p w14:paraId="3FD8484F" w14:textId="77777777" w:rsidR="00921869" w:rsidRDefault="00F712CD">
            <w:r>
              <w:t>0.40</w:t>
            </w:r>
          </w:p>
        </w:tc>
        <w:tc>
          <w:tcPr>
            <w:tcW w:w="956" w:type="dxa"/>
            <w:vAlign w:val="center"/>
          </w:tcPr>
          <w:p w14:paraId="675AE5A6" w14:textId="77777777" w:rsidR="00921869" w:rsidRDefault="00F712CD">
            <w:r>
              <w:t>0.620</w:t>
            </w:r>
          </w:p>
        </w:tc>
        <w:tc>
          <w:tcPr>
            <w:tcW w:w="2988" w:type="dxa"/>
            <w:vAlign w:val="center"/>
          </w:tcPr>
          <w:p w14:paraId="2529012D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  <w:tr w:rsidR="00921869" w14:paraId="007AF184" w14:textId="77777777">
        <w:tc>
          <w:tcPr>
            <w:tcW w:w="905" w:type="dxa"/>
            <w:vAlign w:val="center"/>
          </w:tcPr>
          <w:p w14:paraId="070819C9" w14:textId="77777777" w:rsidR="00921869" w:rsidRDefault="00F712CD">
            <w:r>
              <w:t>2</w:t>
            </w:r>
          </w:p>
        </w:tc>
        <w:tc>
          <w:tcPr>
            <w:tcW w:w="1867" w:type="dxa"/>
            <w:vAlign w:val="center"/>
          </w:tcPr>
          <w:p w14:paraId="5CD1D6EF" w14:textId="77777777" w:rsidR="00921869" w:rsidRDefault="00F712CD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792F8163" w14:textId="77777777" w:rsidR="00921869" w:rsidRDefault="00F712CD">
            <w:r>
              <w:t>18</w:t>
            </w:r>
          </w:p>
        </w:tc>
        <w:tc>
          <w:tcPr>
            <w:tcW w:w="832" w:type="dxa"/>
            <w:vAlign w:val="center"/>
          </w:tcPr>
          <w:p w14:paraId="2E83A8C1" w14:textId="77777777" w:rsidR="00921869" w:rsidRDefault="00F712CD">
            <w:r>
              <w:t>1.40</w:t>
            </w:r>
          </w:p>
        </w:tc>
        <w:tc>
          <w:tcPr>
            <w:tcW w:w="956" w:type="dxa"/>
            <w:vAlign w:val="center"/>
          </w:tcPr>
          <w:p w14:paraId="0BEDBC46" w14:textId="77777777" w:rsidR="00921869" w:rsidRDefault="00F712CD">
            <w:r>
              <w:t>0.50</w:t>
            </w:r>
          </w:p>
        </w:tc>
        <w:tc>
          <w:tcPr>
            <w:tcW w:w="956" w:type="dxa"/>
            <w:vAlign w:val="center"/>
          </w:tcPr>
          <w:p w14:paraId="3A5C79D6" w14:textId="77777777" w:rsidR="00921869" w:rsidRDefault="00F712CD">
            <w:r>
              <w:t>0.620</w:t>
            </w:r>
          </w:p>
        </w:tc>
        <w:tc>
          <w:tcPr>
            <w:tcW w:w="2988" w:type="dxa"/>
            <w:vAlign w:val="center"/>
          </w:tcPr>
          <w:p w14:paraId="08BAC742" w14:textId="77777777" w:rsidR="00921869" w:rsidRDefault="00F712CD">
            <w:r>
              <w:t>可见光透射比</w:t>
            </w:r>
            <w:r>
              <w:t>=0.620</w:t>
            </w:r>
          </w:p>
        </w:tc>
      </w:tr>
    </w:tbl>
    <w:p w14:paraId="079013D2" w14:textId="77777777" w:rsidR="00921869" w:rsidRDefault="00F712CD">
      <w:pPr>
        <w:pStyle w:val="2"/>
        <w:widowControl w:val="0"/>
        <w:rPr>
          <w:kern w:val="2"/>
        </w:rPr>
      </w:pPr>
      <w:bookmarkStart w:id="55" w:name="_Toc90455316"/>
      <w:r>
        <w:rPr>
          <w:kern w:val="2"/>
        </w:rPr>
        <w:t>传热系数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921869" w14:paraId="67E92B59" w14:textId="77777777">
        <w:tc>
          <w:tcPr>
            <w:tcW w:w="662" w:type="dxa"/>
            <w:shd w:val="clear" w:color="auto" w:fill="E6E6E6"/>
            <w:vAlign w:val="center"/>
          </w:tcPr>
          <w:p w14:paraId="3D5521FA" w14:textId="77777777" w:rsidR="00921869" w:rsidRDefault="00F712CD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06054C21" w14:textId="77777777" w:rsidR="00921869" w:rsidRDefault="00F712CD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44630C2" w14:textId="77777777" w:rsidR="00921869" w:rsidRDefault="00F712CD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63C940BD" w14:textId="77777777" w:rsidR="00921869" w:rsidRDefault="00F712CD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AC590B1" w14:textId="77777777" w:rsidR="00921869" w:rsidRDefault="00F712CD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484C9DB5" w14:textId="77777777" w:rsidR="00921869" w:rsidRDefault="00F712CD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E4B0691" w14:textId="77777777" w:rsidR="00921869" w:rsidRDefault="00F712CD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5F47AC09" w14:textId="77777777" w:rsidR="00921869" w:rsidRDefault="00F712CD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5B9FBA6C" w14:textId="77777777" w:rsidR="00921869" w:rsidRDefault="00F712CD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9BFA351" w14:textId="77777777" w:rsidR="00921869" w:rsidRDefault="00F712CD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921869" w14:paraId="381BBC39" w14:textId="77777777">
        <w:tc>
          <w:tcPr>
            <w:tcW w:w="662" w:type="dxa"/>
            <w:vAlign w:val="center"/>
          </w:tcPr>
          <w:p w14:paraId="7730D5C3" w14:textId="77777777" w:rsidR="00921869" w:rsidRDefault="00F712CD">
            <w:r>
              <w:t>1</w:t>
            </w:r>
          </w:p>
        </w:tc>
        <w:tc>
          <w:tcPr>
            <w:tcW w:w="899" w:type="dxa"/>
            <w:vAlign w:val="center"/>
          </w:tcPr>
          <w:p w14:paraId="27859147" w14:textId="77777777" w:rsidR="00921869" w:rsidRDefault="00F712CD">
            <w:r>
              <w:t>1061</w:t>
            </w:r>
          </w:p>
        </w:tc>
        <w:tc>
          <w:tcPr>
            <w:tcW w:w="1262" w:type="dxa"/>
            <w:vAlign w:val="center"/>
          </w:tcPr>
          <w:p w14:paraId="4A2318F3" w14:textId="77777777" w:rsidR="00921869" w:rsidRDefault="00F712CD">
            <w:r>
              <w:t>主卧室</w:t>
            </w:r>
          </w:p>
        </w:tc>
        <w:tc>
          <w:tcPr>
            <w:tcW w:w="899" w:type="dxa"/>
            <w:vAlign w:val="center"/>
          </w:tcPr>
          <w:p w14:paraId="3F80F90B" w14:textId="77777777" w:rsidR="00921869" w:rsidRDefault="00F712CD">
            <w:r>
              <w:t>2.20</w:t>
            </w:r>
          </w:p>
        </w:tc>
        <w:tc>
          <w:tcPr>
            <w:tcW w:w="775" w:type="dxa"/>
            <w:vAlign w:val="center"/>
          </w:tcPr>
          <w:p w14:paraId="51DF01DF" w14:textId="77777777" w:rsidR="00921869" w:rsidRDefault="00F712CD">
            <w:r>
              <w:t>北向</w:t>
            </w:r>
          </w:p>
        </w:tc>
        <w:tc>
          <w:tcPr>
            <w:tcW w:w="1618" w:type="dxa"/>
            <w:vAlign w:val="center"/>
          </w:tcPr>
          <w:p w14:paraId="7357B0E9" w14:textId="77777777" w:rsidR="00921869" w:rsidRDefault="00F712CD">
            <w:r>
              <w:t>C1818</w:t>
            </w:r>
          </w:p>
        </w:tc>
        <w:tc>
          <w:tcPr>
            <w:tcW w:w="775" w:type="dxa"/>
            <w:vAlign w:val="center"/>
          </w:tcPr>
          <w:p w14:paraId="062ABFE0" w14:textId="77777777" w:rsidR="00921869" w:rsidRDefault="00F712CD">
            <w:r>
              <w:t>3.24</w:t>
            </w:r>
          </w:p>
        </w:tc>
        <w:tc>
          <w:tcPr>
            <w:tcW w:w="775" w:type="dxa"/>
            <w:vAlign w:val="center"/>
          </w:tcPr>
          <w:p w14:paraId="310FB723" w14:textId="77777777" w:rsidR="00921869" w:rsidRDefault="00F712CD">
            <w:r>
              <w:t>18</w:t>
            </w:r>
          </w:p>
        </w:tc>
        <w:tc>
          <w:tcPr>
            <w:tcW w:w="775" w:type="dxa"/>
            <w:vAlign w:val="center"/>
          </w:tcPr>
          <w:p w14:paraId="42F18D7C" w14:textId="77777777" w:rsidR="00921869" w:rsidRDefault="00F712CD">
            <w:r>
              <w:t>1.40</w:t>
            </w:r>
          </w:p>
        </w:tc>
        <w:tc>
          <w:tcPr>
            <w:tcW w:w="888" w:type="dxa"/>
            <w:vAlign w:val="center"/>
          </w:tcPr>
          <w:p w14:paraId="47CDAABC" w14:textId="77777777" w:rsidR="00921869" w:rsidRDefault="00F712CD">
            <w:r>
              <w:t>满足</w:t>
            </w:r>
          </w:p>
        </w:tc>
      </w:tr>
      <w:tr w:rsidR="00921869" w14:paraId="2F86AC0C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1B10ACF4" w14:textId="77777777" w:rsidR="00921869" w:rsidRDefault="00F712CD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69C7C2BD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921869" w14:paraId="2571AB1B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C83049A" w14:textId="77777777" w:rsidR="00921869" w:rsidRDefault="00F712CD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29546349" w14:textId="77777777" w:rsidR="00921869" w:rsidRDefault="00F712CD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921869" w14:paraId="4BC0D62D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14BDFE82" w14:textId="77777777" w:rsidR="00921869" w:rsidRDefault="00F712CD">
            <w:r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57D97095" w14:textId="77777777" w:rsidR="00921869" w:rsidRDefault="00F712CD">
            <w:r>
              <w:t>满足</w:t>
            </w:r>
          </w:p>
        </w:tc>
      </w:tr>
    </w:tbl>
    <w:p w14:paraId="3FE55237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5B8FE7F6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AC2BC5B" w14:textId="77777777" w:rsidR="00921869" w:rsidRDefault="00F712CD">
      <w:pPr>
        <w:pStyle w:val="2"/>
        <w:widowControl w:val="0"/>
        <w:rPr>
          <w:kern w:val="2"/>
        </w:rPr>
      </w:pPr>
      <w:bookmarkStart w:id="56" w:name="_Toc90455317"/>
      <w:r>
        <w:rPr>
          <w:kern w:val="2"/>
        </w:rPr>
        <w:t>外遮阳类型</w:t>
      </w:r>
      <w:bookmarkEnd w:id="56"/>
    </w:p>
    <w:p w14:paraId="5BC0CFCA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14:paraId="0EF06555" w14:textId="77777777" w:rsidR="00921869" w:rsidRDefault="00F712CD">
      <w:pPr>
        <w:pStyle w:val="2"/>
        <w:widowControl w:val="0"/>
        <w:rPr>
          <w:kern w:val="2"/>
        </w:rPr>
      </w:pPr>
      <w:bookmarkStart w:id="57" w:name="_Toc90455318"/>
      <w:r>
        <w:rPr>
          <w:kern w:val="2"/>
        </w:rPr>
        <w:t>太阳得热系数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921869" w14:paraId="344F0437" w14:textId="77777777">
        <w:tc>
          <w:tcPr>
            <w:tcW w:w="520" w:type="dxa"/>
            <w:shd w:val="clear" w:color="auto" w:fill="E6E6E6"/>
            <w:vAlign w:val="center"/>
          </w:tcPr>
          <w:p w14:paraId="376C2567" w14:textId="77777777" w:rsidR="00921869" w:rsidRDefault="00F712CD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4AE3AABF" w14:textId="77777777" w:rsidR="00921869" w:rsidRDefault="00F712CD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1B1A426C" w14:textId="77777777" w:rsidR="00921869" w:rsidRDefault="00F712CD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972E553" w14:textId="77777777" w:rsidR="00921869" w:rsidRDefault="00F712CD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D494EB" w14:textId="77777777" w:rsidR="00921869" w:rsidRDefault="00F712CD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161C733" w14:textId="77777777" w:rsidR="00921869" w:rsidRDefault="00F712CD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F23C279" w14:textId="77777777" w:rsidR="00921869" w:rsidRDefault="00F712CD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9E878B8" w14:textId="77777777" w:rsidR="00921869" w:rsidRDefault="00F712CD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466BFFBD" w14:textId="77777777" w:rsidR="00921869" w:rsidRDefault="00F712CD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83EC7C8" w14:textId="77777777" w:rsidR="00921869" w:rsidRDefault="00F712CD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B83207E" w14:textId="77777777" w:rsidR="00921869" w:rsidRDefault="00F712CD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50825DA3" w14:textId="77777777" w:rsidR="00921869" w:rsidRDefault="00F712CD">
            <w:pPr>
              <w:jc w:val="center"/>
            </w:pPr>
            <w:r>
              <w:t>太阳得热系数结论</w:t>
            </w:r>
          </w:p>
        </w:tc>
      </w:tr>
      <w:tr w:rsidR="00921869" w14:paraId="58E5E32F" w14:textId="77777777">
        <w:tc>
          <w:tcPr>
            <w:tcW w:w="520" w:type="dxa"/>
            <w:vAlign w:val="center"/>
          </w:tcPr>
          <w:p w14:paraId="56618F31" w14:textId="77777777" w:rsidR="00921869" w:rsidRDefault="00F712CD">
            <w:r>
              <w:t>1</w:t>
            </w:r>
          </w:p>
        </w:tc>
        <w:tc>
          <w:tcPr>
            <w:tcW w:w="832" w:type="dxa"/>
            <w:vAlign w:val="center"/>
          </w:tcPr>
          <w:p w14:paraId="77BF2323" w14:textId="77777777" w:rsidR="00921869" w:rsidRDefault="00F712CD">
            <w:r>
              <w:t>1061</w:t>
            </w:r>
          </w:p>
        </w:tc>
        <w:tc>
          <w:tcPr>
            <w:tcW w:w="724" w:type="dxa"/>
            <w:vAlign w:val="center"/>
          </w:tcPr>
          <w:p w14:paraId="7AB3FBD5" w14:textId="77777777" w:rsidR="00921869" w:rsidRDefault="00F712CD">
            <w:r>
              <w:t>北向</w:t>
            </w:r>
          </w:p>
        </w:tc>
        <w:tc>
          <w:tcPr>
            <w:tcW w:w="718" w:type="dxa"/>
            <w:vAlign w:val="center"/>
          </w:tcPr>
          <w:p w14:paraId="65D11FF9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22C48E91" w14:textId="77777777" w:rsidR="00921869" w:rsidRDefault="00F712CD">
            <w:r>
              <w:t>C1818</w:t>
            </w:r>
          </w:p>
        </w:tc>
        <w:tc>
          <w:tcPr>
            <w:tcW w:w="718" w:type="dxa"/>
            <w:vAlign w:val="center"/>
          </w:tcPr>
          <w:p w14:paraId="699E14DC" w14:textId="77777777" w:rsidR="00921869" w:rsidRDefault="00F712CD">
            <w:r>
              <w:t>3.24</w:t>
            </w:r>
          </w:p>
        </w:tc>
        <w:tc>
          <w:tcPr>
            <w:tcW w:w="718" w:type="dxa"/>
            <w:vAlign w:val="center"/>
          </w:tcPr>
          <w:p w14:paraId="709320FF" w14:textId="77777777" w:rsidR="00921869" w:rsidRDefault="00F712CD">
            <w:r>
              <w:t>18</w:t>
            </w:r>
          </w:p>
        </w:tc>
        <w:tc>
          <w:tcPr>
            <w:tcW w:w="718" w:type="dxa"/>
            <w:vAlign w:val="center"/>
          </w:tcPr>
          <w:p w14:paraId="5765D81D" w14:textId="77777777" w:rsidR="00921869" w:rsidRDefault="00F712CD">
            <w:r>
              <w:t>0.44</w:t>
            </w:r>
          </w:p>
        </w:tc>
        <w:tc>
          <w:tcPr>
            <w:tcW w:w="967" w:type="dxa"/>
            <w:vAlign w:val="center"/>
          </w:tcPr>
          <w:p w14:paraId="7920A593" w14:textId="77777777" w:rsidR="00921869" w:rsidRDefault="00921869"/>
        </w:tc>
        <w:tc>
          <w:tcPr>
            <w:tcW w:w="718" w:type="dxa"/>
            <w:vAlign w:val="center"/>
          </w:tcPr>
          <w:p w14:paraId="747CFED2" w14:textId="77777777" w:rsidR="00921869" w:rsidRDefault="00F712CD">
            <w:r>
              <w:t>1.00</w:t>
            </w:r>
          </w:p>
        </w:tc>
        <w:tc>
          <w:tcPr>
            <w:tcW w:w="718" w:type="dxa"/>
            <w:vAlign w:val="center"/>
          </w:tcPr>
          <w:p w14:paraId="7A48B965" w14:textId="77777777" w:rsidR="00921869" w:rsidRDefault="00F712CD">
            <w:r>
              <w:t>0.44</w:t>
            </w:r>
          </w:p>
        </w:tc>
        <w:tc>
          <w:tcPr>
            <w:tcW w:w="899" w:type="dxa"/>
            <w:vAlign w:val="center"/>
          </w:tcPr>
          <w:p w14:paraId="52FD4250" w14:textId="77777777" w:rsidR="00921869" w:rsidRDefault="00F712CD">
            <w:r>
              <w:t>满足</w:t>
            </w:r>
          </w:p>
        </w:tc>
      </w:tr>
      <w:tr w:rsidR="00921869" w14:paraId="45003996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0649600A" w14:textId="77777777" w:rsidR="00921869" w:rsidRDefault="00F712CD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47F60A91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921869" w14:paraId="7FCA447D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34AE1253" w14:textId="77777777" w:rsidR="00921869" w:rsidRDefault="00F712CD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1501C409" w14:textId="77777777" w:rsidR="00921869" w:rsidRDefault="00F712CD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921869" w14:paraId="4E0A6178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0DB26A98" w14:textId="77777777" w:rsidR="00921869" w:rsidRDefault="00F712CD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10B01460" w14:textId="77777777" w:rsidR="00921869" w:rsidRDefault="00F712CD">
            <w:r>
              <w:t>满足</w:t>
            </w:r>
          </w:p>
        </w:tc>
      </w:tr>
    </w:tbl>
    <w:p w14:paraId="7F4A1414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57F13B26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77129F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8" w:name="_Toc90455319"/>
      <w:r>
        <w:rPr>
          <w:color w:val="000000"/>
          <w:kern w:val="2"/>
          <w:szCs w:val="24"/>
        </w:rPr>
        <w:lastRenderedPageBreak/>
        <w:t>凸窗板</w:t>
      </w:r>
      <w:bookmarkEnd w:id="58"/>
    </w:p>
    <w:p w14:paraId="5F12343A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586A8670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9" w:name="_Toc90455320"/>
      <w:r>
        <w:rPr>
          <w:color w:val="000000"/>
          <w:kern w:val="2"/>
          <w:szCs w:val="24"/>
        </w:rPr>
        <w:t>封闭阳台</w:t>
      </w:r>
      <w:bookmarkEnd w:id="59"/>
    </w:p>
    <w:p w14:paraId="09B449B6" w14:textId="77777777" w:rsidR="00921869" w:rsidRDefault="00F712CD">
      <w:pPr>
        <w:pStyle w:val="2"/>
        <w:widowControl w:val="0"/>
        <w:rPr>
          <w:kern w:val="2"/>
        </w:rPr>
      </w:pPr>
      <w:bookmarkStart w:id="60" w:name="_Toc90455321"/>
      <w:r>
        <w:rPr>
          <w:kern w:val="2"/>
        </w:rPr>
        <w:t>封闭阳台与室内的隔墙构造</w:t>
      </w:r>
      <w:bookmarkEnd w:id="60"/>
    </w:p>
    <w:p w14:paraId="647C887B" w14:textId="77777777" w:rsidR="00921869" w:rsidRDefault="00F712C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90455322"/>
      <w:r>
        <w:rPr>
          <w:color w:val="000000"/>
          <w:kern w:val="2"/>
          <w:szCs w:val="24"/>
        </w:rPr>
        <w:t>阳台隔墙构造一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21869" w14:paraId="25E51F5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88CCDD3" w14:textId="77777777" w:rsidR="00921869" w:rsidRDefault="00F712C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C0C3C8" w14:textId="77777777" w:rsidR="00921869" w:rsidRDefault="00F712C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23CF56" w14:textId="77777777" w:rsidR="00921869" w:rsidRDefault="00F712C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D5DD81" w14:textId="77777777" w:rsidR="00921869" w:rsidRDefault="00F712C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9F4760" w14:textId="77777777" w:rsidR="00921869" w:rsidRDefault="00F712C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81F979" w14:textId="77777777" w:rsidR="00921869" w:rsidRDefault="00F712C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4CA1B9" w14:textId="77777777" w:rsidR="00921869" w:rsidRDefault="00F712CD">
            <w:pPr>
              <w:jc w:val="center"/>
            </w:pPr>
            <w:r>
              <w:t>热惰性指标</w:t>
            </w:r>
          </w:p>
        </w:tc>
      </w:tr>
      <w:tr w:rsidR="00921869" w14:paraId="7E236B01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1EFD3A6" w14:textId="77777777" w:rsidR="00921869" w:rsidRDefault="0092186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89763FE" w14:textId="77777777" w:rsidR="00921869" w:rsidRDefault="00F712C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E3D532" w14:textId="77777777" w:rsidR="00921869" w:rsidRDefault="00F712C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76DBC6" w14:textId="77777777" w:rsidR="00921869" w:rsidRDefault="00F712C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D9F11A" w14:textId="77777777" w:rsidR="00921869" w:rsidRDefault="00F712C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0358CB" w14:textId="77777777" w:rsidR="00921869" w:rsidRDefault="00F712C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726898" w14:textId="77777777" w:rsidR="00921869" w:rsidRDefault="00F712CD">
            <w:pPr>
              <w:jc w:val="center"/>
            </w:pPr>
            <w:r>
              <w:t>D=R*S</w:t>
            </w:r>
          </w:p>
        </w:tc>
      </w:tr>
      <w:tr w:rsidR="00921869" w14:paraId="739AD599" w14:textId="77777777">
        <w:tc>
          <w:tcPr>
            <w:tcW w:w="3345" w:type="dxa"/>
            <w:vAlign w:val="center"/>
          </w:tcPr>
          <w:p w14:paraId="2FCCF2C3" w14:textId="77777777" w:rsidR="00921869" w:rsidRDefault="00F712C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489DDCE" w14:textId="77777777" w:rsidR="00921869" w:rsidRDefault="00F712CD">
            <w:r>
              <w:t>5</w:t>
            </w:r>
          </w:p>
        </w:tc>
        <w:tc>
          <w:tcPr>
            <w:tcW w:w="1075" w:type="dxa"/>
            <w:vAlign w:val="center"/>
          </w:tcPr>
          <w:p w14:paraId="180F262B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1837FC8A" w14:textId="77777777" w:rsidR="00921869" w:rsidRDefault="00F712CD">
            <w:r>
              <w:t>11.306</w:t>
            </w:r>
          </w:p>
        </w:tc>
        <w:tc>
          <w:tcPr>
            <w:tcW w:w="848" w:type="dxa"/>
            <w:vAlign w:val="center"/>
          </w:tcPr>
          <w:p w14:paraId="36E00776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4B8AFEBA" w14:textId="77777777" w:rsidR="00921869" w:rsidRDefault="00F712CD">
            <w:r>
              <w:t>0.005</w:t>
            </w:r>
          </w:p>
        </w:tc>
        <w:tc>
          <w:tcPr>
            <w:tcW w:w="1064" w:type="dxa"/>
            <w:vAlign w:val="center"/>
          </w:tcPr>
          <w:p w14:paraId="2E5AFCA3" w14:textId="77777777" w:rsidR="00921869" w:rsidRDefault="00F712CD">
            <w:r>
              <w:t>0.061</w:t>
            </w:r>
          </w:p>
        </w:tc>
      </w:tr>
      <w:tr w:rsidR="00921869" w14:paraId="12B1D55C" w14:textId="77777777">
        <w:tc>
          <w:tcPr>
            <w:tcW w:w="3345" w:type="dxa"/>
            <w:vAlign w:val="center"/>
          </w:tcPr>
          <w:p w14:paraId="16014D5D" w14:textId="77777777" w:rsidR="00921869" w:rsidRDefault="00F712C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B01A926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19C2F1C5" w14:textId="77777777" w:rsidR="00921869" w:rsidRDefault="00F712CD">
            <w:r>
              <w:t>0.030</w:t>
            </w:r>
          </w:p>
        </w:tc>
        <w:tc>
          <w:tcPr>
            <w:tcW w:w="1075" w:type="dxa"/>
            <w:vAlign w:val="center"/>
          </w:tcPr>
          <w:p w14:paraId="66C1D9AC" w14:textId="77777777" w:rsidR="00921869" w:rsidRDefault="00F712CD">
            <w:r>
              <w:t>0.340</w:t>
            </w:r>
          </w:p>
        </w:tc>
        <w:tc>
          <w:tcPr>
            <w:tcW w:w="848" w:type="dxa"/>
            <w:vAlign w:val="center"/>
          </w:tcPr>
          <w:p w14:paraId="35C883C9" w14:textId="77777777" w:rsidR="00921869" w:rsidRDefault="00F712CD">
            <w:r>
              <w:t>1.15</w:t>
            </w:r>
          </w:p>
        </w:tc>
        <w:tc>
          <w:tcPr>
            <w:tcW w:w="1075" w:type="dxa"/>
            <w:vAlign w:val="center"/>
          </w:tcPr>
          <w:p w14:paraId="687489DD" w14:textId="77777777" w:rsidR="00921869" w:rsidRDefault="00F712CD">
            <w:r>
              <w:t>0.580</w:t>
            </w:r>
          </w:p>
        </w:tc>
        <w:tc>
          <w:tcPr>
            <w:tcW w:w="1064" w:type="dxa"/>
            <w:vAlign w:val="center"/>
          </w:tcPr>
          <w:p w14:paraId="59D9C6F0" w14:textId="77777777" w:rsidR="00921869" w:rsidRDefault="00F712CD">
            <w:r>
              <w:t>0.227</w:t>
            </w:r>
          </w:p>
        </w:tc>
      </w:tr>
      <w:tr w:rsidR="00921869" w14:paraId="47944F95" w14:textId="77777777">
        <w:tc>
          <w:tcPr>
            <w:tcW w:w="3345" w:type="dxa"/>
            <w:vAlign w:val="center"/>
          </w:tcPr>
          <w:p w14:paraId="4B52DAAD" w14:textId="77777777" w:rsidR="00921869" w:rsidRDefault="00F712CD">
            <w:r>
              <w:t>水泥砂浆</w:t>
            </w:r>
          </w:p>
        </w:tc>
        <w:tc>
          <w:tcPr>
            <w:tcW w:w="848" w:type="dxa"/>
            <w:vAlign w:val="center"/>
          </w:tcPr>
          <w:p w14:paraId="449BF7CA" w14:textId="77777777" w:rsidR="00921869" w:rsidRDefault="00F712CD">
            <w:r>
              <w:t>15</w:t>
            </w:r>
          </w:p>
        </w:tc>
        <w:tc>
          <w:tcPr>
            <w:tcW w:w="1075" w:type="dxa"/>
            <w:vAlign w:val="center"/>
          </w:tcPr>
          <w:p w14:paraId="2E7DCB2A" w14:textId="77777777" w:rsidR="00921869" w:rsidRDefault="00F712CD">
            <w:r>
              <w:t>0.930</w:t>
            </w:r>
          </w:p>
        </w:tc>
        <w:tc>
          <w:tcPr>
            <w:tcW w:w="1075" w:type="dxa"/>
            <w:vAlign w:val="center"/>
          </w:tcPr>
          <w:p w14:paraId="2AE7C860" w14:textId="77777777" w:rsidR="00921869" w:rsidRDefault="00F712CD">
            <w:r>
              <w:t>11.370</w:t>
            </w:r>
          </w:p>
        </w:tc>
        <w:tc>
          <w:tcPr>
            <w:tcW w:w="848" w:type="dxa"/>
            <w:vAlign w:val="center"/>
          </w:tcPr>
          <w:p w14:paraId="18FED49B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032F0DF6" w14:textId="77777777" w:rsidR="00921869" w:rsidRDefault="00F712CD">
            <w:r>
              <w:t>0.016</w:t>
            </w:r>
          </w:p>
        </w:tc>
        <w:tc>
          <w:tcPr>
            <w:tcW w:w="1064" w:type="dxa"/>
            <w:vAlign w:val="center"/>
          </w:tcPr>
          <w:p w14:paraId="3F374D11" w14:textId="77777777" w:rsidR="00921869" w:rsidRDefault="00F712CD">
            <w:r>
              <w:t>0.183</w:t>
            </w:r>
          </w:p>
        </w:tc>
      </w:tr>
      <w:tr w:rsidR="00921869" w14:paraId="0FF55AFC" w14:textId="77777777">
        <w:tc>
          <w:tcPr>
            <w:tcW w:w="3345" w:type="dxa"/>
            <w:vAlign w:val="center"/>
          </w:tcPr>
          <w:p w14:paraId="1FBDDFC5" w14:textId="77777777" w:rsidR="00921869" w:rsidRDefault="00F712CD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523E5DD6" w14:textId="77777777" w:rsidR="00921869" w:rsidRDefault="00F712CD">
            <w:r>
              <w:t>200</w:t>
            </w:r>
          </w:p>
        </w:tc>
        <w:tc>
          <w:tcPr>
            <w:tcW w:w="1075" w:type="dxa"/>
            <w:vAlign w:val="center"/>
          </w:tcPr>
          <w:p w14:paraId="3DA2A958" w14:textId="77777777" w:rsidR="00921869" w:rsidRDefault="00F712CD">
            <w:r>
              <w:t>0.390</w:t>
            </w:r>
          </w:p>
        </w:tc>
        <w:tc>
          <w:tcPr>
            <w:tcW w:w="1075" w:type="dxa"/>
            <w:vAlign w:val="center"/>
          </w:tcPr>
          <w:p w14:paraId="24475D34" w14:textId="77777777" w:rsidR="00921869" w:rsidRDefault="00F712CD">
            <w:r>
              <w:t>5.978</w:t>
            </w:r>
          </w:p>
        </w:tc>
        <w:tc>
          <w:tcPr>
            <w:tcW w:w="848" w:type="dxa"/>
            <w:vAlign w:val="center"/>
          </w:tcPr>
          <w:p w14:paraId="60CF4B43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0B872C19" w14:textId="77777777" w:rsidR="00921869" w:rsidRDefault="00F712CD">
            <w:r>
              <w:t>0.513</w:t>
            </w:r>
          </w:p>
        </w:tc>
        <w:tc>
          <w:tcPr>
            <w:tcW w:w="1064" w:type="dxa"/>
            <w:vAlign w:val="center"/>
          </w:tcPr>
          <w:p w14:paraId="5BB37DFE" w14:textId="77777777" w:rsidR="00921869" w:rsidRDefault="00F712CD">
            <w:r>
              <w:t>3.066</w:t>
            </w:r>
          </w:p>
        </w:tc>
      </w:tr>
      <w:tr w:rsidR="00921869" w14:paraId="5BA3C26F" w14:textId="77777777">
        <w:tc>
          <w:tcPr>
            <w:tcW w:w="3345" w:type="dxa"/>
            <w:vAlign w:val="center"/>
          </w:tcPr>
          <w:p w14:paraId="52B023A1" w14:textId="77777777" w:rsidR="00921869" w:rsidRDefault="00F712CD">
            <w:r>
              <w:t>石灰砂浆</w:t>
            </w:r>
          </w:p>
        </w:tc>
        <w:tc>
          <w:tcPr>
            <w:tcW w:w="848" w:type="dxa"/>
            <w:vAlign w:val="center"/>
          </w:tcPr>
          <w:p w14:paraId="4A53A62A" w14:textId="77777777" w:rsidR="00921869" w:rsidRDefault="00F712CD">
            <w:r>
              <w:t>20</w:t>
            </w:r>
          </w:p>
        </w:tc>
        <w:tc>
          <w:tcPr>
            <w:tcW w:w="1075" w:type="dxa"/>
            <w:vAlign w:val="center"/>
          </w:tcPr>
          <w:p w14:paraId="061A6876" w14:textId="77777777" w:rsidR="00921869" w:rsidRDefault="00F712CD">
            <w:r>
              <w:t>0.810</w:t>
            </w:r>
          </w:p>
        </w:tc>
        <w:tc>
          <w:tcPr>
            <w:tcW w:w="1075" w:type="dxa"/>
            <w:vAlign w:val="center"/>
          </w:tcPr>
          <w:p w14:paraId="3E262A1E" w14:textId="77777777" w:rsidR="00921869" w:rsidRDefault="00F712CD">
            <w:r>
              <w:t>10.070</w:t>
            </w:r>
          </w:p>
        </w:tc>
        <w:tc>
          <w:tcPr>
            <w:tcW w:w="848" w:type="dxa"/>
            <w:vAlign w:val="center"/>
          </w:tcPr>
          <w:p w14:paraId="592AA407" w14:textId="77777777" w:rsidR="00921869" w:rsidRDefault="00F712CD">
            <w:r>
              <w:t>1.00</w:t>
            </w:r>
          </w:p>
        </w:tc>
        <w:tc>
          <w:tcPr>
            <w:tcW w:w="1075" w:type="dxa"/>
            <w:vAlign w:val="center"/>
          </w:tcPr>
          <w:p w14:paraId="53E3864B" w14:textId="77777777" w:rsidR="00921869" w:rsidRDefault="00F712CD">
            <w:r>
              <w:t>0.025</w:t>
            </w:r>
          </w:p>
        </w:tc>
        <w:tc>
          <w:tcPr>
            <w:tcW w:w="1064" w:type="dxa"/>
            <w:vAlign w:val="center"/>
          </w:tcPr>
          <w:p w14:paraId="5AA3DEB6" w14:textId="77777777" w:rsidR="00921869" w:rsidRDefault="00F712CD">
            <w:r>
              <w:t>0.249</w:t>
            </w:r>
          </w:p>
        </w:tc>
      </w:tr>
      <w:tr w:rsidR="00921869" w14:paraId="49D3823F" w14:textId="77777777">
        <w:tc>
          <w:tcPr>
            <w:tcW w:w="3345" w:type="dxa"/>
            <w:vAlign w:val="center"/>
          </w:tcPr>
          <w:p w14:paraId="3466FFC1" w14:textId="77777777" w:rsidR="00921869" w:rsidRDefault="00F712C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E6E6A60" w14:textId="77777777" w:rsidR="00921869" w:rsidRDefault="00F712CD">
            <w:r>
              <w:t>260</w:t>
            </w:r>
          </w:p>
        </w:tc>
        <w:tc>
          <w:tcPr>
            <w:tcW w:w="1075" w:type="dxa"/>
            <w:vAlign w:val="center"/>
          </w:tcPr>
          <w:p w14:paraId="1CF3C7DC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4F46F473" w14:textId="77777777" w:rsidR="00921869" w:rsidRDefault="00F712CD">
            <w:r>
              <w:t>－</w:t>
            </w:r>
          </w:p>
        </w:tc>
        <w:tc>
          <w:tcPr>
            <w:tcW w:w="848" w:type="dxa"/>
            <w:vAlign w:val="center"/>
          </w:tcPr>
          <w:p w14:paraId="701CBC16" w14:textId="77777777" w:rsidR="00921869" w:rsidRDefault="00F712CD">
            <w:r>
              <w:t>－</w:t>
            </w:r>
          </w:p>
        </w:tc>
        <w:tc>
          <w:tcPr>
            <w:tcW w:w="1075" w:type="dxa"/>
            <w:vAlign w:val="center"/>
          </w:tcPr>
          <w:p w14:paraId="19688FCE" w14:textId="77777777" w:rsidR="00921869" w:rsidRDefault="00F712CD">
            <w:r>
              <w:t>1.139</w:t>
            </w:r>
          </w:p>
        </w:tc>
        <w:tc>
          <w:tcPr>
            <w:tcW w:w="1064" w:type="dxa"/>
            <w:vAlign w:val="center"/>
          </w:tcPr>
          <w:p w14:paraId="5B619665" w14:textId="77777777" w:rsidR="00921869" w:rsidRDefault="00F712CD">
            <w:r>
              <w:t>3.785</w:t>
            </w:r>
          </w:p>
        </w:tc>
      </w:tr>
      <w:tr w:rsidR="00921869" w14:paraId="30D52525" w14:textId="77777777">
        <w:tc>
          <w:tcPr>
            <w:tcW w:w="3345" w:type="dxa"/>
            <w:shd w:val="clear" w:color="auto" w:fill="E6E6E6"/>
            <w:vAlign w:val="center"/>
          </w:tcPr>
          <w:p w14:paraId="523897C2" w14:textId="77777777" w:rsidR="00921869" w:rsidRDefault="00F712C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022C464" w14:textId="77777777" w:rsidR="00921869" w:rsidRDefault="00F712CD">
            <w:pPr>
              <w:jc w:val="center"/>
            </w:pPr>
            <w:r>
              <w:t>0.78</w:t>
            </w:r>
          </w:p>
        </w:tc>
      </w:tr>
    </w:tbl>
    <w:p w14:paraId="7BFEB6BB" w14:textId="77777777" w:rsidR="00921869" w:rsidRDefault="00F712CD">
      <w:pPr>
        <w:pStyle w:val="2"/>
        <w:widowControl w:val="0"/>
        <w:rPr>
          <w:kern w:val="2"/>
        </w:rPr>
      </w:pPr>
      <w:bookmarkStart w:id="62" w:name="_Toc90455323"/>
      <w:r>
        <w:rPr>
          <w:kern w:val="2"/>
        </w:rPr>
        <w:t>封闭阳台与室内隔墙的窗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921869" w14:paraId="6A6AA596" w14:textId="77777777">
        <w:tc>
          <w:tcPr>
            <w:tcW w:w="3107" w:type="dxa"/>
            <w:shd w:val="clear" w:color="auto" w:fill="E6E6E6"/>
            <w:vAlign w:val="center"/>
          </w:tcPr>
          <w:p w14:paraId="75B53045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4309CF83" w14:textId="77777777" w:rsidR="00921869" w:rsidRDefault="00F712CD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921869" w14:paraId="2A059BD3" w14:textId="77777777">
        <w:tc>
          <w:tcPr>
            <w:tcW w:w="3107" w:type="dxa"/>
            <w:vAlign w:val="center"/>
          </w:tcPr>
          <w:p w14:paraId="185F52E5" w14:textId="77777777" w:rsidR="00921869" w:rsidRDefault="00F712CD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6225" w:type="dxa"/>
            <w:vAlign w:val="center"/>
          </w:tcPr>
          <w:p w14:paraId="1BFBE825" w14:textId="77777777" w:rsidR="00921869" w:rsidRDefault="00F712CD">
            <w:r>
              <w:t>2.20</w:t>
            </w:r>
          </w:p>
        </w:tc>
      </w:tr>
    </w:tbl>
    <w:p w14:paraId="3437B2F6" w14:textId="77777777" w:rsidR="00921869" w:rsidRDefault="00F712CD">
      <w:pPr>
        <w:pStyle w:val="2"/>
        <w:widowControl w:val="0"/>
        <w:rPr>
          <w:kern w:val="2"/>
        </w:rPr>
      </w:pPr>
      <w:bookmarkStart w:id="63" w:name="_Toc90455324"/>
      <w:r>
        <w:rPr>
          <w:kern w:val="2"/>
        </w:rPr>
        <w:t>封闭阳台与室内隔墙的门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921869" w14:paraId="3C4AB981" w14:textId="77777777">
        <w:tc>
          <w:tcPr>
            <w:tcW w:w="3107" w:type="dxa"/>
            <w:shd w:val="clear" w:color="auto" w:fill="E6E6E6"/>
            <w:vAlign w:val="center"/>
          </w:tcPr>
          <w:p w14:paraId="57D961E1" w14:textId="77777777" w:rsidR="00921869" w:rsidRDefault="00F712CD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498CDEC3" w14:textId="77777777" w:rsidR="00921869" w:rsidRDefault="00F712CD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921869" w14:paraId="679C393A" w14:textId="77777777">
        <w:tc>
          <w:tcPr>
            <w:tcW w:w="3107" w:type="dxa"/>
            <w:vAlign w:val="center"/>
          </w:tcPr>
          <w:p w14:paraId="19BB5B76" w14:textId="77777777" w:rsidR="00921869" w:rsidRDefault="00F712CD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43B0904A" w14:textId="77777777" w:rsidR="00921869" w:rsidRDefault="00F712CD">
            <w:r>
              <w:t>1.10</w:t>
            </w:r>
          </w:p>
        </w:tc>
      </w:tr>
    </w:tbl>
    <w:p w14:paraId="6F4C57CF" w14:textId="77777777" w:rsidR="00921869" w:rsidRDefault="00F712CD">
      <w:pPr>
        <w:pStyle w:val="2"/>
        <w:widowControl w:val="0"/>
        <w:rPr>
          <w:kern w:val="2"/>
        </w:rPr>
      </w:pPr>
      <w:bookmarkStart w:id="64" w:name="_Toc90455325"/>
      <w:r>
        <w:rPr>
          <w:kern w:val="2"/>
        </w:rPr>
        <w:t>封闭阳台热工检查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921869" w14:paraId="39F9EB12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5ED1960F" w14:textId="77777777" w:rsidR="00921869" w:rsidRDefault="00F712CD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2976B303" w14:textId="77777777" w:rsidR="00921869" w:rsidRDefault="00F712CD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49BE53B4" w14:textId="77777777" w:rsidR="00921869" w:rsidRDefault="00F712CD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259E0386" w14:textId="77777777" w:rsidR="00921869" w:rsidRDefault="00F712CD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921869" w14:paraId="4714966F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43BBDEA4" w14:textId="77777777" w:rsidR="00921869" w:rsidRDefault="00921869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19590FE6" w14:textId="77777777" w:rsidR="00921869" w:rsidRDefault="00921869">
            <w:pPr>
              <w:jc w:val="center"/>
            </w:pPr>
          </w:p>
        </w:tc>
        <w:tc>
          <w:tcPr>
            <w:tcW w:w="2557" w:type="dxa"/>
            <w:gridSpan w:val="2"/>
          </w:tcPr>
          <w:p w14:paraId="08C3A7A0" w14:textId="77777777" w:rsidR="00921869" w:rsidRDefault="00F712CD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55025A06" w14:textId="77777777" w:rsidR="00921869" w:rsidRDefault="00F712CD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56447B29" w14:textId="77777777" w:rsidR="00921869" w:rsidRDefault="00F712CD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1C35ABB7" w14:textId="77777777" w:rsidR="00921869" w:rsidRDefault="00F712CD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52093A76" w14:textId="77777777" w:rsidR="00921869" w:rsidRDefault="00921869">
            <w:pPr>
              <w:jc w:val="center"/>
            </w:pPr>
          </w:p>
        </w:tc>
      </w:tr>
      <w:tr w:rsidR="00921869" w14:paraId="1D9FCFF5" w14:textId="77777777">
        <w:tc>
          <w:tcPr>
            <w:tcW w:w="1120" w:type="dxa"/>
            <w:vMerge w:val="restart"/>
            <w:vAlign w:val="center"/>
          </w:tcPr>
          <w:p w14:paraId="7BDC0ACB" w14:textId="77777777" w:rsidR="00921869" w:rsidRDefault="00F712CD">
            <w:r>
              <w:t>1159</w:t>
            </w:r>
          </w:p>
        </w:tc>
        <w:tc>
          <w:tcPr>
            <w:tcW w:w="1120" w:type="dxa"/>
            <w:vMerge w:val="restart"/>
            <w:vAlign w:val="center"/>
          </w:tcPr>
          <w:p w14:paraId="43971238" w14:textId="77777777" w:rsidR="00921869" w:rsidRDefault="00F712CD">
            <w:r>
              <w:t>西向</w:t>
            </w:r>
          </w:p>
        </w:tc>
        <w:tc>
          <w:tcPr>
            <w:tcW w:w="350" w:type="dxa"/>
            <w:vMerge w:val="restart"/>
            <w:vAlign w:val="center"/>
          </w:tcPr>
          <w:p w14:paraId="15A2CD95" w14:textId="77777777" w:rsidR="00921869" w:rsidRDefault="00F712CD">
            <w:r>
              <w:t>隔墙</w:t>
            </w:r>
          </w:p>
        </w:tc>
        <w:tc>
          <w:tcPr>
            <w:tcW w:w="2207" w:type="dxa"/>
            <w:vAlign w:val="center"/>
          </w:tcPr>
          <w:p w14:paraId="21B57B70" w14:textId="77777777" w:rsidR="00921869" w:rsidRDefault="00F712CD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4A4D34E7" w14:textId="77777777" w:rsidR="00921869" w:rsidRDefault="00F712CD">
            <w:r>
              <w:t>0.78</w:t>
            </w:r>
          </w:p>
        </w:tc>
        <w:tc>
          <w:tcPr>
            <w:tcW w:w="1120" w:type="dxa"/>
            <w:vAlign w:val="center"/>
          </w:tcPr>
          <w:p w14:paraId="0EF36B1F" w14:textId="77777777" w:rsidR="00921869" w:rsidRDefault="00F712CD">
            <w:r>
              <w:t>1.10</w:t>
            </w:r>
          </w:p>
        </w:tc>
        <w:tc>
          <w:tcPr>
            <w:tcW w:w="1171" w:type="dxa"/>
            <w:vAlign w:val="center"/>
          </w:tcPr>
          <w:p w14:paraId="2B6138A3" w14:textId="77777777" w:rsidR="00921869" w:rsidRDefault="00F712CD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4BC69DC8" w14:textId="77777777" w:rsidR="00921869" w:rsidRDefault="00F712CD">
            <w:r>
              <w:t>满足</w:t>
            </w:r>
          </w:p>
        </w:tc>
      </w:tr>
      <w:tr w:rsidR="00921869" w14:paraId="51FBE879" w14:textId="77777777">
        <w:tc>
          <w:tcPr>
            <w:tcW w:w="1120" w:type="dxa"/>
            <w:vMerge/>
            <w:vAlign w:val="center"/>
          </w:tcPr>
          <w:p w14:paraId="16F9BCBA" w14:textId="77777777" w:rsidR="00921869" w:rsidRDefault="00921869"/>
        </w:tc>
        <w:tc>
          <w:tcPr>
            <w:tcW w:w="1120" w:type="dxa"/>
            <w:vMerge/>
            <w:vAlign w:val="center"/>
          </w:tcPr>
          <w:p w14:paraId="05C9F36E" w14:textId="77777777" w:rsidR="00921869" w:rsidRDefault="00921869"/>
        </w:tc>
        <w:tc>
          <w:tcPr>
            <w:tcW w:w="350" w:type="dxa"/>
            <w:vMerge/>
            <w:vAlign w:val="center"/>
          </w:tcPr>
          <w:p w14:paraId="2F8C7DDB" w14:textId="77777777" w:rsidR="00921869" w:rsidRDefault="00921869"/>
        </w:tc>
        <w:tc>
          <w:tcPr>
            <w:tcW w:w="2207" w:type="dxa"/>
            <w:vAlign w:val="center"/>
          </w:tcPr>
          <w:p w14:paraId="3BC50B8F" w14:textId="77777777" w:rsidR="00921869" w:rsidRDefault="00F712CD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11592DFD" w14:textId="77777777" w:rsidR="00921869" w:rsidRDefault="00F712CD">
            <w:r>
              <w:t>无</w:t>
            </w:r>
          </w:p>
        </w:tc>
        <w:tc>
          <w:tcPr>
            <w:tcW w:w="1120" w:type="dxa"/>
            <w:vAlign w:val="center"/>
          </w:tcPr>
          <w:p w14:paraId="25460FDD" w14:textId="77777777" w:rsidR="00921869" w:rsidRDefault="00F712CD">
            <w:r>
              <w:t>3.5</w:t>
            </w:r>
          </w:p>
        </w:tc>
        <w:tc>
          <w:tcPr>
            <w:tcW w:w="1171" w:type="dxa"/>
            <w:vAlign w:val="center"/>
          </w:tcPr>
          <w:p w14:paraId="0BDB59AB" w14:textId="77777777" w:rsidR="00921869" w:rsidRDefault="00F712CD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790BBA6D" w14:textId="77777777" w:rsidR="00921869" w:rsidRDefault="00921869"/>
        </w:tc>
      </w:tr>
      <w:tr w:rsidR="00921869" w14:paraId="1FDAF957" w14:textId="77777777">
        <w:tc>
          <w:tcPr>
            <w:tcW w:w="1120" w:type="dxa"/>
            <w:vMerge/>
            <w:vAlign w:val="center"/>
          </w:tcPr>
          <w:p w14:paraId="481253FB" w14:textId="77777777" w:rsidR="00921869" w:rsidRDefault="00921869"/>
        </w:tc>
        <w:tc>
          <w:tcPr>
            <w:tcW w:w="1120" w:type="dxa"/>
            <w:vMerge/>
            <w:vAlign w:val="center"/>
          </w:tcPr>
          <w:p w14:paraId="022C9EDA" w14:textId="77777777" w:rsidR="00921869" w:rsidRDefault="00921869"/>
        </w:tc>
        <w:tc>
          <w:tcPr>
            <w:tcW w:w="350" w:type="dxa"/>
            <w:vMerge/>
            <w:vAlign w:val="center"/>
          </w:tcPr>
          <w:p w14:paraId="04D6BC6F" w14:textId="77777777" w:rsidR="00921869" w:rsidRDefault="00921869"/>
        </w:tc>
        <w:tc>
          <w:tcPr>
            <w:tcW w:w="2207" w:type="dxa"/>
            <w:vAlign w:val="center"/>
          </w:tcPr>
          <w:p w14:paraId="3D079A63" w14:textId="77777777" w:rsidR="00921869" w:rsidRDefault="00F712CD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67BA8AF0" w14:textId="77777777" w:rsidR="00921869" w:rsidRDefault="00F712CD">
            <w:r>
              <w:t>1.1</w:t>
            </w:r>
          </w:p>
        </w:tc>
        <w:tc>
          <w:tcPr>
            <w:tcW w:w="1120" w:type="dxa"/>
            <w:vAlign w:val="center"/>
          </w:tcPr>
          <w:p w14:paraId="7A7118F0" w14:textId="77777777" w:rsidR="00921869" w:rsidRDefault="00F712CD">
            <w:r>
              <w:t>2.5</w:t>
            </w:r>
          </w:p>
        </w:tc>
        <w:tc>
          <w:tcPr>
            <w:tcW w:w="1171" w:type="dxa"/>
            <w:vAlign w:val="center"/>
          </w:tcPr>
          <w:p w14:paraId="5FD6A3C6" w14:textId="77777777" w:rsidR="00921869" w:rsidRDefault="00F712CD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4855D50C" w14:textId="77777777" w:rsidR="00921869" w:rsidRDefault="00921869"/>
        </w:tc>
      </w:tr>
      <w:tr w:rsidR="00921869" w14:paraId="03F74217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2E9C3920" w14:textId="77777777" w:rsidR="00921869" w:rsidRDefault="00F712CD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3A485525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921869" w14:paraId="2D904FA7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3FAF1112" w14:textId="77777777" w:rsidR="00921869" w:rsidRDefault="00F712CD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3A2EB987" w14:textId="77777777" w:rsidR="00921869" w:rsidRDefault="00F712CD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921869" w14:paraId="6EF15CA0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144C8AD1" w14:textId="77777777" w:rsidR="00921869" w:rsidRDefault="00F712CD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577642E6" w14:textId="77777777" w:rsidR="00921869" w:rsidRDefault="00F712CD">
            <w:r>
              <w:t>满足</w:t>
            </w:r>
          </w:p>
        </w:tc>
      </w:tr>
    </w:tbl>
    <w:p w14:paraId="3C7B559E" w14:textId="77777777" w:rsidR="00921869" w:rsidRDefault="00F712C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注：此表内容为全部封闭阳台中选出的一个代表。</w:t>
      </w:r>
    </w:p>
    <w:p w14:paraId="62907306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5" w:name="_Toc90455326"/>
      <w:r>
        <w:rPr>
          <w:color w:val="000000"/>
          <w:kern w:val="2"/>
          <w:szCs w:val="24"/>
        </w:rPr>
        <w:t>外窗气密性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921869" w14:paraId="4AC318A2" w14:textId="77777777">
        <w:tc>
          <w:tcPr>
            <w:tcW w:w="2263" w:type="dxa"/>
            <w:shd w:val="clear" w:color="auto" w:fill="E6E6E6"/>
            <w:vAlign w:val="center"/>
          </w:tcPr>
          <w:p w14:paraId="5A99AB35" w14:textId="77777777" w:rsidR="00921869" w:rsidRDefault="00F712CD">
            <w:r>
              <w:t>层数</w:t>
            </w:r>
          </w:p>
        </w:tc>
        <w:tc>
          <w:tcPr>
            <w:tcW w:w="3534" w:type="dxa"/>
            <w:vAlign w:val="center"/>
          </w:tcPr>
          <w:p w14:paraId="5449FE06" w14:textId="77777777" w:rsidR="00921869" w:rsidRDefault="00F712CD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35A309FE" w14:textId="77777777" w:rsidR="00921869" w:rsidRDefault="00F712CD">
            <w:r>
              <w:t>7</w:t>
            </w:r>
            <w:r>
              <w:t>层以上</w:t>
            </w:r>
          </w:p>
        </w:tc>
      </w:tr>
      <w:tr w:rsidR="00921869" w14:paraId="17460DAD" w14:textId="77777777">
        <w:tc>
          <w:tcPr>
            <w:tcW w:w="2263" w:type="dxa"/>
            <w:shd w:val="clear" w:color="auto" w:fill="E6E6E6"/>
            <w:vAlign w:val="center"/>
          </w:tcPr>
          <w:p w14:paraId="3994E401" w14:textId="77777777" w:rsidR="00921869" w:rsidRDefault="00F712CD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1FFBDC72" w14:textId="77777777" w:rsidR="00921869" w:rsidRDefault="00F712CD">
            <w:r>
              <w:t>－</w:t>
            </w:r>
          </w:p>
        </w:tc>
        <w:tc>
          <w:tcPr>
            <w:tcW w:w="3534" w:type="dxa"/>
            <w:vAlign w:val="center"/>
          </w:tcPr>
          <w:p w14:paraId="1C44D257" w14:textId="77777777" w:rsidR="00921869" w:rsidRDefault="00F712CD">
            <w:r>
              <w:t>－</w:t>
            </w:r>
          </w:p>
        </w:tc>
      </w:tr>
      <w:tr w:rsidR="00921869" w14:paraId="79C6722E" w14:textId="77777777">
        <w:tc>
          <w:tcPr>
            <w:tcW w:w="2263" w:type="dxa"/>
            <w:shd w:val="clear" w:color="auto" w:fill="E6E6E6"/>
            <w:vAlign w:val="center"/>
          </w:tcPr>
          <w:p w14:paraId="758776EB" w14:textId="77777777" w:rsidR="00921869" w:rsidRDefault="00F712CD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68EA03BD" w14:textId="77777777" w:rsidR="00921869" w:rsidRDefault="00921869"/>
        </w:tc>
        <w:tc>
          <w:tcPr>
            <w:tcW w:w="3534" w:type="dxa"/>
            <w:vAlign w:val="center"/>
          </w:tcPr>
          <w:p w14:paraId="749E58ED" w14:textId="77777777" w:rsidR="00921869" w:rsidRDefault="00921869"/>
        </w:tc>
      </w:tr>
      <w:tr w:rsidR="00921869" w14:paraId="3EF79BA3" w14:textId="77777777">
        <w:tc>
          <w:tcPr>
            <w:tcW w:w="2263" w:type="dxa"/>
            <w:shd w:val="clear" w:color="auto" w:fill="E6E6E6"/>
            <w:vAlign w:val="center"/>
          </w:tcPr>
          <w:p w14:paraId="4D17591A" w14:textId="77777777" w:rsidR="00921869" w:rsidRDefault="00F712CD">
            <w:r>
              <w:t>标准依据</w:t>
            </w:r>
          </w:p>
        </w:tc>
        <w:tc>
          <w:tcPr>
            <w:tcW w:w="3534" w:type="dxa"/>
            <w:vAlign w:val="center"/>
          </w:tcPr>
          <w:p w14:paraId="13C2272B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1A65659B" w14:textId="77777777" w:rsidR="00921869" w:rsidRDefault="00F712C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921869" w14:paraId="289C7A4D" w14:textId="77777777">
        <w:tc>
          <w:tcPr>
            <w:tcW w:w="2263" w:type="dxa"/>
            <w:shd w:val="clear" w:color="auto" w:fill="E6E6E6"/>
            <w:vAlign w:val="center"/>
          </w:tcPr>
          <w:p w14:paraId="3C1A9C20" w14:textId="77777777" w:rsidR="00921869" w:rsidRDefault="00F712CD">
            <w:r>
              <w:t>标准要求</w:t>
            </w:r>
          </w:p>
        </w:tc>
        <w:tc>
          <w:tcPr>
            <w:tcW w:w="3534" w:type="dxa"/>
            <w:vAlign w:val="center"/>
          </w:tcPr>
          <w:p w14:paraId="63E43E48" w14:textId="77777777" w:rsidR="00921869" w:rsidRDefault="00F712CD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46363502" w14:textId="77777777" w:rsidR="00921869" w:rsidRDefault="00F712CD">
            <w:r>
              <w:t>外窗气密性不应低于《建筑外门窗气密，水密，抗风压性能分级及检测方法》（</w:t>
            </w:r>
            <w:r>
              <w:t>GB/T 7106-2</w:t>
            </w:r>
            <w:r>
              <w:t>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921869" w14:paraId="0162857B" w14:textId="77777777">
        <w:tc>
          <w:tcPr>
            <w:tcW w:w="2263" w:type="dxa"/>
            <w:shd w:val="clear" w:color="auto" w:fill="E6E6E6"/>
            <w:vAlign w:val="center"/>
          </w:tcPr>
          <w:p w14:paraId="160C9705" w14:textId="77777777" w:rsidR="00921869" w:rsidRDefault="00F712CD">
            <w:r>
              <w:t>结论</w:t>
            </w:r>
          </w:p>
        </w:tc>
        <w:tc>
          <w:tcPr>
            <w:tcW w:w="3534" w:type="dxa"/>
            <w:vAlign w:val="center"/>
          </w:tcPr>
          <w:p w14:paraId="7C0A5362" w14:textId="77777777" w:rsidR="00921869" w:rsidRDefault="00F712CD">
            <w:r>
              <w:t>－</w:t>
            </w:r>
          </w:p>
        </w:tc>
        <w:tc>
          <w:tcPr>
            <w:tcW w:w="3534" w:type="dxa"/>
            <w:vAlign w:val="center"/>
          </w:tcPr>
          <w:p w14:paraId="332DDC20" w14:textId="77777777" w:rsidR="00921869" w:rsidRDefault="00F712CD">
            <w:r>
              <w:t>－</w:t>
            </w:r>
          </w:p>
        </w:tc>
      </w:tr>
    </w:tbl>
    <w:p w14:paraId="3BA76898" w14:textId="77777777" w:rsidR="00921869" w:rsidRDefault="00F712C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6" w:name="_Toc90455327"/>
      <w:r>
        <w:rPr>
          <w:color w:val="000000"/>
          <w:kern w:val="2"/>
          <w:szCs w:val="24"/>
        </w:rPr>
        <w:t>规定性指标检查结论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921869" w14:paraId="467D7C6A" w14:textId="77777777">
        <w:tc>
          <w:tcPr>
            <w:tcW w:w="1131" w:type="dxa"/>
            <w:shd w:val="clear" w:color="auto" w:fill="E6E6E6"/>
            <w:vAlign w:val="center"/>
          </w:tcPr>
          <w:p w14:paraId="20646FCE" w14:textId="77777777" w:rsidR="00921869" w:rsidRDefault="00F712CD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4821F5F2" w14:textId="77777777" w:rsidR="00921869" w:rsidRDefault="00F712CD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59E52306" w14:textId="77777777" w:rsidR="00921869" w:rsidRDefault="00F712CD">
            <w:pPr>
              <w:jc w:val="center"/>
            </w:pPr>
            <w:r>
              <w:t>结论</w:t>
            </w:r>
          </w:p>
        </w:tc>
      </w:tr>
      <w:tr w:rsidR="00921869" w14:paraId="60020F59" w14:textId="77777777">
        <w:tc>
          <w:tcPr>
            <w:tcW w:w="1131" w:type="dxa"/>
            <w:vAlign w:val="center"/>
          </w:tcPr>
          <w:p w14:paraId="571AC32D" w14:textId="77777777" w:rsidR="00921869" w:rsidRDefault="00F712CD">
            <w:r>
              <w:t>1</w:t>
            </w:r>
          </w:p>
        </w:tc>
        <w:tc>
          <w:tcPr>
            <w:tcW w:w="4069" w:type="dxa"/>
            <w:vAlign w:val="center"/>
          </w:tcPr>
          <w:p w14:paraId="38BE78EE" w14:textId="77777777" w:rsidR="00921869" w:rsidRDefault="00F712CD">
            <w:r>
              <w:t>体形系数</w:t>
            </w:r>
          </w:p>
        </w:tc>
        <w:tc>
          <w:tcPr>
            <w:tcW w:w="4131" w:type="dxa"/>
            <w:vAlign w:val="center"/>
          </w:tcPr>
          <w:p w14:paraId="7E32054B" w14:textId="77777777" w:rsidR="00921869" w:rsidRDefault="00F712CD">
            <w:r>
              <w:t>满足</w:t>
            </w:r>
          </w:p>
        </w:tc>
      </w:tr>
      <w:tr w:rsidR="00921869" w14:paraId="7888C849" w14:textId="77777777">
        <w:tc>
          <w:tcPr>
            <w:tcW w:w="1131" w:type="dxa"/>
            <w:vAlign w:val="center"/>
          </w:tcPr>
          <w:p w14:paraId="4A13A1F9" w14:textId="77777777" w:rsidR="00921869" w:rsidRDefault="00F712CD">
            <w:r>
              <w:t>2</w:t>
            </w:r>
          </w:p>
        </w:tc>
        <w:tc>
          <w:tcPr>
            <w:tcW w:w="4069" w:type="dxa"/>
            <w:vAlign w:val="center"/>
          </w:tcPr>
          <w:p w14:paraId="6E39A2B9" w14:textId="77777777" w:rsidR="00921869" w:rsidRDefault="00F712CD">
            <w:r>
              <w:t>屋顶</w:t>
            </w:r>
          </w:p>
        </w:tc>
        <w:tc>
          <w:tcPr>
            <w:tcW w:w="4131" w:type="dxa"/>
            <w:vAlign w:val="center"/>
          </w:tcPr>
          <w:p w14:paraId="3424882C" w14:textId="77777777" w:rsidR="00921869" w:rsidRDefault="00F712CD">
            <w:r>
              <w:t>满足</w:t>
            </w:r>
          </w:p>
        </w:tc>
      </w:tr>
      <w:tr w:rsidR="00921869" w14:paraId="748D2C9D" w14:textId="77777777">
        <w:tc>
          <w:tcPr>
            <w:tcW w:w="1131" w:type="dxa"/>
            <w:vAlign w:val="center"/>
          </w:tcPr>
          <w:p w14:paraId="3278A396" w14:textId="77777777" w:rsidR="00921869" w:rsidRDefault="00F712CD">
            <w:r>
              <w:t>3</w:t>
            </w:r>
          </w:p>
        </w:tc>
        <w:tc>
          <w:tcPr>
            <w:tcW w:w="4069" w:type="dxa"/>
            <w:vAlign w:val="center"/>
          </w:tcPr>
          <w:p w14:paraId="59289020" w14:textId="77777777" w:rsidR="00921869" w:rsidRDefault="00F712CD">
            <w:r>
              <w:t>外墙</w:t>
            </w:r>
          </w:p>
        </w:tc>
        <w:tc>
          <w:tcPr>
            <w:tcW w:w="4131" w:type="dxa"/>
            <w:vAlign w:val="center"/>
          </w:tcPr>
          <w:p w14:paraId="042E0547" w14:textId="77777777" w:rsidR="00921869" w:rsidRDefault="00F712CD">
            <w:r>
              <w:t>满足</w:t>
            </w:r>
          </w:p>
        </w:tc>
      </w:tr>
      <w:tr w:rsidR="00921869" w14:paraId="3656BD95" w14:textId="77777777">
        <w:tc>
          <w:tcPr>
            <w:tcW w:w="1131" w:type="dxa"/>
            <w:vAlign w:val="center"/>
          </w:tcPr>
          <w:p w14:paraId="66F5693C" w14:textId="77777777" w:rsidR="00921869" w:rsidRDefault="00F712CD">
            <w:r>
              <w:t>4</w:t>
            </w:r>
          </w:p>
        </w:tc>
        <w:tc>
          <w:tcPr>
            <w:tcW w:w="4069" w:type="dxa"/>
            <w:vAlign w:val="center"/>
          </w:tcPr>
          <w:p w14:paraId="6FD319B5" w14:textId="77777777" w:rsidR="00921869" w:rsidRDefault="00F712CD">
            <w:r>
              <w:t>挑空楼板构造</w:t>
            </w:r>
          </w:p>
        </w:tc>
        <w:tc>
          <w:tcPr>
            <w:tcW w:w="4131" w:type="dxa"/>
            <w:vAlign w:val="center"/>
          </w:tcPr>
          <w:p w14:paraId="108E18B6" w14:textId="77777777" w:rsidR="00921869" w:rsidRDefault="00F712CD">
            <w:r>
              <w:t>满足</w:t>
            </w:r>
          </w:p>
        </w:tc>
      </w:tr>
      <w:tr w:rsidR="00921869" w14:paraId="42160ED5" w14:textId="77777777">
        <w:tc>
          <w:tcPr>
            <w:tcW w:w="1131" w:type="dxa"/>
            <w:vAlign w:val="center"/>
          </w:tcPr>
          <w:p w14:paraId="38B3D133" w14:textId="77777777" w:rsidR="00921869" w:rsidRDefault="00F712CD">
            <w:r>
              <w:t>5</w:t>
            </w:r>
          </w:p>
        </w:tc>
        <w:tc>
          <w:tcPr>
            <w:tcW w:w="4069" w:type="dxa"/>
            <w:vAlign w:val="center"/>
          </w:tcPr>
          <w:p w14:paraId="656D63B9" w14:textId="77777777" w:rsidR="00921869" w:rsidRDefault="00F712CD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30979403" w14:textId="77777777" w:rsidR="00921869" w:rsidRDefault="00F712CD">
            <w:r>
              <w:t>满足</w:t>
            </w:r>
          </w:p>
        </w:tc>
      </w:tr>
      <w:tr w:rsidR="00921869" w14:paraId="205054AC" w14:textId="77777777">
        <w:tc>
          <w:tcPr>
            <w:tcW w:w="1131" w:type="dxa"/>
            <w:vAlign w:val="center"/>
          </w:tcPr>
          <w:p w14:paraId="6343CFC1" w14:textId="77777777" w:rsidR="00921869" w:rsidRDefault="00F712CD">
            <w:r>
              <w:t>6</w:t>
            </w:r>
          </w:p>
        </w:tc>
        <w:tc>
          <w:tcPr>
            <w:tcW w:w="4069" w:type="dxa"/>
            <w:vAlign w:val="center"/>
          </w:tcPr>
          <w:p w14:paraId="3B85F8CE" w14:textId="77777777" w:rsidR="00921869" w:rsidRDefault="00F712CD">
            <w:r>
              <w:t>分户墙构造</w:t>
            </w:r>
          </w:p>
        </w:tc>
        <w:tc>
          <w:tcPr>
            <w:tcW w:w="4131" w:type="dxa"/>
            <w:vAlign w:val="center"/>
          </w:tcPr>
          <w:p w14:paraId="1DA6BA93" w14:textId="77777777" w:rsidR="00921869" w:rsidRDefault="00F712CD">
            <w:r>
              <w:t>满足</w:t>
            </w:r>
          </w:p>
        </w:tc>
      </w:tr>
      <w:tr w:rsidR="00921869" w14:paraId="26C917C4" w14:textId="77777777">
        <w:tc>
          <w:tcPr>
            <w:tcW w:w="1131" w:type="dxa"/>
            <w:vAlign w:val="center"/>
          </w:tcPr>
          <w:p w14:paraId="44CD17F6" w14:textId="77777777" w:rsidR="00921869" w:rsidRDefault="00F712CD">
            <w:r>
              <w:t>7</w:t>
            </w:r>
          </w:p>
        </w:tc>
        <w:tc>
          <w:tcPr>
            <w:tcW w:w="4069" w:type="dxa"/>
            <w:vAlign w:val="center"/>
          </w:tcPr>
          <w:p w14:paraId="0B1D0B2B" w14:textId="77777777" w:rsidR="00921869" w:rsidRDefault="00F712CD">
            <w:r>
              <w:t>采暖空调房通外室外的门</w:t>
            </w:r>
          </w:p>
        </w:tc>
        <w:tc>
          <w:tcPr>
            <w:tcW w:w="4131" w:type="dxa"/>
            <w:vAlign w:val="center"/>
          </w:tcPr>
          <w:p w14:paraId="74421914" w14:textId="77777777" w:rsidR="00921869" w:rsidRDefault="00F712CD">
            <w:r>
              <w:t>满足</w:t>
            </w:r>
          </w:p>
        </w:tc>
      </w:tr>
      <w:tr w:rsidR="00921869" w14:paraId="63ABA11A" w14:textId="77777777">
        <w:tc>
          <w:tcPr>
            <w:tcW w:w="1131" w:type="dxa"/>
            <w:vAlign w:val="center"/>
          </w:tcPr>
          <w:p w14:paraId="0BA18BA7" w14:textId="77777777" w:rsidR="00921869" w:rsidRDefault="00F712CD">
            <w:r>
              <w:t>8</w:t>
            </w:r>
          </w:p>
        </w:tc>
        <w:tc>
          <w:tcPr>
            <w:tcW w:w="4069" w:type="dxa"/>
            <w:vAlign w:val="center"/>
          </w:tcPr>
          <w:p w14:paraId="4F774A27" w14:textId="77777777" w:rsidR="00921869" w:rsidRDefault="00F712CD">
            <w:r>
              <w:t>可开启面积</w:t>
            </w:r>
          </w:p>
        </w:tc>
        <w:tc>
          <w:tcPr>
            <w:tcW w:w="4131" w:type="dxa"/>
            <w:vAlign w:val="center"/>
          </w:tcPr>
          <w:p w14:paraId="2E6494C2" w14:textId="77777777" w:rsidR="00921869" w:rsidRDefault="00F712CD">
            <w:r>
              <w:t>满足</w:t>
            </w:r>
          </w:p>
        </w:tc>
      </w:tr>
      <w:tr w:rsidR="00921869" w14:paraId="1C850FEC" w14:textId="77777777">
        <w:tc>
          <w:tcPr>
            <w:tcW w:w="1131" w:type="dxa"/>
            <w:vAlign w:val="center"/>
          </w:tcPr>
          <w:p w14:paraId="4A505F5A" w14:textId="77777777" w:rsidR="00921869" w:rsidRDefault="00F712CD">
            <w:r>
              <w:t>9</w:t>
            </w:r>
          </w:p>
        </w:tc>
        <w:tc>
          <w:tcPr>
            <w:tcW w:w="4069" w:type="dxa"/>
            <w:vAlign w:val="center"/>
          </w:tcPr>
          <w:p w14:paraId="0866D1AC" w14:textId="77777777" w:rsidR="00921869" w:rsidRDefault="00F712CD">
            <w:r>
              <w:t>传热系数</w:t>
            </w:r>
          </w:p>
        </w:tc>
        <w:tc>
          <w:tcPr>
            <w:tcW w:w="4131" w:type="dxa"/>
            <w:vAlign w:val="center"/>
          </w:tcPr>
          <w:p w14:paraId="6B865C05" w14:textId="77777777" w:rsidR="00921869" w:rsidRDefault="00F712CD">
            <w:r>
              <w:t>满足</w:t>
            </w:r>
          </w:p>
        </w:tc>
      </w:tr>
      <w:tr w:rsidR="00921869" w14:paraId="4347C67B" w14:textId="77777777">
        <w:tc>
          <w:tcPr>
            <w:tcW w:w="1131" w:type="dxa"/>
            <w:vAlign w:val="center"/>
          </w:tcPr>
          <w:p w14:paraId="37C09DFC" w14:textId="77777777" w:rsidR="00921869" w:rsidRDefault="00F712CD">
            <w:r>
              <w:t>10</w:t>
            </w:r>
          </w:p>
        </w:tc>
        <w:tc>
          <w:tcPr>
            <w:tcW w:w="4069" w:type="dxa"/>
            <w:vAlign w:val="center"/>
          </w:tcPr>
          <w:p w14:paraId="7379B0CC" w14:textId="77777777" w:rsidR="00921869" w:rsidRDefault="00F712CD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1E8083AA" w14:textId="77777777" w:rsidR="00921869" w:rsidRDefault="00F712CD">
            <w:r>
              <w:t>满足</w:t>
            </w:r>
          </w:p>
        </w:tc>
      </w:tr>
      <w:tr w:rsidR="00921869" w14:paraId="7A38E4C0" w14:textId="77777777">
        <w:tc>
          <w:tcPr>
            <w:tcW w:w="1131" w:type="dxa"/>
            <w:vAlign w:val="center"/>
          </w:tcPr>
          <w:p w14:paraId="33963F97" w14:textId="77777777" w:rsidR="00921869" w:rsidRDefault="00F712CD">
            <w:r>
              <w:t>11</w:t>
            </w:r>
          </w:p>
        </w:tc>
        <w:tc>
          <w:tcPr>
            <w:tcW w:w="4069" w:type="dxa"/>
            <w:vAlign w:val="center"/>
          </w:tcPr>
          <w:p w14:paraId="261254B4" w14:textId="77777777" w:rsidR="00921869" w:rsidRDefault="00F712CD">
            <w:r>
              <w:t>封闭阳台</w:t>
            </w:r>
          </w:p>
        </w:tc>
        <w:tc>
          <w:tcPr>
            <w:tcW w:w="4131" w:type="dxa"/>
            <w:vAlign w:val="center"/>
          </w:tcPr>
          <w:p w14:paraId="284856DB" w14:textId="77777777" w:rsidR="00921869" w:rsidRDefault="00F712CD">
            <w:r>
              <w:t>满足</w:t>
            </w:r>
          </w:p>
        </w:tc>
      </w:tr>
      <w:tr w:rsidR="00921869" w14:paraId="23819BF7" w14:textId="77777777">
        <w:tc>
          <w:tcPr>
            <w:tcW w:w="1131" w:type="dxa"/>
            <w:vAlign w:val="center"/>
          </w:tcPr>
          <w:p w14:paraId="73AC87BE" w14:textId="77777777" w:rsidR="00921869" w:rsidRDefault="00F712CD">
            <w:r>
              <w:t>12</w:t>
            </w:r>
          </w:p>
        </w:tc>
        <w:tc>
          <w:tcPr>
            <w:tcW w:w="4069" w:type="dxa"/>
            <w:vAlign w:val="center"/>
          </w:tcPr>
          <w:p w14:paraId="3CE076BD" w14:textId="77777777" w:rsidR="00921869" w:rsidRDefault="00F712CD">
            <w:r>
              <w:t>外窗气密性</w:t>
            </w:r>
          </w:p>
        </w:tc>
        <w:tc>
          <w:tcPr>
            <w:tcW w:w="4131" w:type="dxa"/>
            <w:vAlign w:val="center"/>
          </w:tcPr>
          <w:p w14:paraId="0A380E19" w14:textId="77777777" w:rsidR="00921869" w:rsidRDefault="00F712CD">
            <w:r>
              <w:t>满足</w:t>
            </w:r>
          </w:p>
        </w:tc>
      </w:tr>
      <w:tr w:rsidR="00921869" w14:paraId="5276C2E9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3E492620" w14:textId="77777777" w:rsidR="00921869" w:rsidRDefault="00F712CD">
            <w:r>
              <w:t>结论</w:t>
            </w:r>
          </w:p>
        </w:tc>
        <w:tc>
          <w:tcPr>
            <w:tcW w:w="4131" w:type="dxa"/>
            <w:vAlign w:val="center"/>
          </w:tcPr>
          <w:p w14:paraId="174879D6" w14:textId="77777777" w:rsidR="00921869" w:rsidRDefault="00F712CD">
            <w:r>
              <w:t>满足</w:t>
            </w:r>
          </w:p>
        </w:tc>
      </w:tr>
    </w:tbl>
    <w:p w14:paraId="31203904" w14:textId="77777777" w:rsidR="00921869" w:rsidRDefault="0092186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C381629" w14:textId="77777777" w:rsidR="00921869" w:rsidRDefault="00F712CD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4EB6F637" w14:textId="77777777" w:rsidR="00921869" w:rsidRDefault="00921869"/>
    <w:sectPr w:rsidR="00921869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7C23F" w14:textId="77777777" w:rsidR="00F712CD" w:rsidRDefault="00F712CD" w:rsidP="00203A7D">
      <w:r>
        <w:separator/>
      </w:r>
    </w:p>
  </w:endnote>
  <w:endnote w:type="continuationSeparator" w:id="0">
    <w:p w14:paraId="2D654CE0" w14:textId="77777777" w:rsidR="00F712CD" w:rsidRDefault="00F712CD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DADE93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99A13F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49D7" w14:textId="77777777" w:rsidR="00F712CD" w:rsidRDefault="00F712CD" w:rsidP="00203A7D">
      <w:r>
        <w:separator/>
      </w:r>
    </w:p>
  </w:footnote>
  <w:footnote w:type="continuationSeparator" w:id="0">
    <w:p w14:paraId="37E2DA3E" w14:textId="77777777" w:rsidR="00F712CD" w:rsidRDefault="00F712CD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686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17A04BEF" wp14:editId="7B8DD222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CA5C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4F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3D78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21869"/>
    <w:rsid w:val="009A3E4F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12CD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0AC3590B"/>
  <w15:chartTrackingRefBased/>
  <w15:docId w15:val="{E4F155B0-8E4B-43A6-97DC-9C275DC8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9</TotalTime>
  <Pages>25</Pages>
  <Words>1667</Words>
  <Characters>9505</Characters>
  <Application>Microsoft Office Word</Application>
  <DocSecurity>0</DocSecurity>
  <Lines>79</Lines>
  <Paragraphs>22</Paragraphs>
  <ScaleCrop>false</ScaleCrop>
  <Company>ths</Company>
  <LinksUpToDate>false</LinksUpToDate>
  <CharactersWithSpaces>11150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2021-12-15T02:07:00Z</dcterms:created>
  <dcterms:modified xsi:type="dcterms:W3CDTF">2021-12-15T02:16:00Z</dcterms:modified>
</cp:coreProperties>
</file>