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2#</w:t>
            </w:r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成都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2022年03月05日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:rsidR="007E14B0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389900" w:history="1">
        <w:r w:rsidR="007E14B0" w:rsidRPr="001025BF">
          <w:rPr>
            <w:rStyle w:val="a7"/>
            <w:rFonts w:ascii="黑体" w:eastAsia="黑体" w:hAnsi="黑体"/>
            <w:noProof/>
            <w:kern w:val="32"/>
          </w:rPr>
          <w:t>1.</w:t>
        </w:r>
        <w:r w:rsidR="007E14B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7E14B0" w:rsidRPr="001025BF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7E14B0">
          <w:rPr>
            <w:noProof/>
            <w:webHidden/>
          </w:rPr>
          <w:tab/>
        </w:r>
        <w:r w:rsidR="007E14B0">
          <w:rPr>
            <w:noProof/>
            <w:webHidden/>
          </w:rPr>
          <w:fldChar w:fldCharType="begin"/>
        </w:r>
        <w:r w:rsidR="007E14B0">
          <w:rPr>
            <w:noProof/>
            <w:webHidden/>
          </w:rPr>
          <w:instrText xml:space="preserve"> PAGEREF _Toc97389900 \h </w:instrText>
        </w:r>
        <w:r w:rsidR="007E14B0">
          <w:rPr>
            <w:noProof/>
            <w:webHidden/>
          </w:rPr>
        </w:r>
        <w:r w:rsidR="007E14B0">
          <w:rPr>
            <w:noProof/>
            <w:webHidden/>
          </w:rPr>
          <w:fldChar w:fldCharType="separate"/>
        </w:r>
        <w:r w:rsidR="007E14B0">
          <w:rPr>
            <w:noProof/>
            <w:webHidden/>
          </w:rPr>
          <w:t>3</w:t>
        </w:r>
        <w:r w:rsidR="007E14B0"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1" w:history="1">
        <w:r w:rsidRPr="001025BF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2" w:history="1">
        <w:r w:rsidRPr="001025BF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3" w:history="1">
        <w:r w:rsidRPr="001025BF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4" w:history="1">
        <w:r w:rsidRPr="001025BF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89905" w:history="1">
        <w:r w:rsidRPr="001025BF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89906" w:history="1">
        <w:r w:rsidRPr="001025BF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89907" w:history="1">
        <w:r w:rsidRPr="001025BF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8" w:history="1">
        <w:r w:rsidRPr="001025BF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09" w:history="1">
        <w:r w:rsidRPr="001025BF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10" w:history="1">
        <w:r w:rsidRPr="001025BF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89911" w:history="1">
        <w:r w:rsidRPr="001025BF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89912" w:history="1">
        <w:r w:rsidRPr="001025BF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E14B0" w:rsidRDefault="007E14B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89913" w:history="1">
        <w:r w:rsidRPr="001025BF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1025BF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_Toc97389913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97389900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97389901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3" w:name="_Toc97389902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3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lastRenderedPageBreak/>
        <w:drawing>
          <wp:inline distT="0" distB="0" distL="0" distR="0">
            <wp:extent cx="5667375" cy="6324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038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9912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1D" w:rsidRDefault="003C384F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455A1D" w:rsidRDefault="00455A1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5" w:name="_Toc97389903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5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请先在[模型观察]命令中保存图片！</w:t>
            </w:r>
            <w:bookmarkEnd w:id="16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7" w:name="_Toc97389904"/>
      <w:r w:rsidRPr="00DA635C">
        <w:rPr>
          <w:rFonts w:ascii="黑体" w:hAnsi="黑体" w:hint="eastAsia"/>
          <w:kern w:val="32"/>
          <w:sz w:val="28"/>
          <w:szCs w:val="28"/>
        </w:rPr>
        <w:lastRenderedPageBreak/>
        <w:t>参考标准</w:t>
      </w:r>
      <w:bookmarkEnd w:id="17"/>
    </w:p>
    <w:p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97389905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8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389906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9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7pt" o:ole="">
            <v:imagedata r:id="rId22" o:title=""/>
          </v:shape>
          <o:OLEObject Type="Embed" ProgID="Equation.DSMT4" ShapeID="_x0000_i1025" DrawAspect="Content" ObjectID="_1708002848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0" w:name="_Toc97389907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0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1" w:name="_Toc97389908"/>
      <w:r w:rsidRPr="00002BA3">
        <w:rPr>
          <w:rFonts w:hint="eastAsia"/>
          <w:sz w:val="24"/>
          <w:szCs w:val="24"/>
        </w:rPr>
        <w:lastRenderedPageBreak/>
        <w:t>渗透风量</w:t>
      </w:r>
      <w:bookmarkEnd w:id="21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2" w:name="渗透风量"/>
      <w:r>
        <w:t>本项目忽略渗透风量的影响。</w:t>
      </w:r>
      <w:bookmarkEnd w:id="22"/>
    </w:p>
    <w:p w:rsidR="00F87D86" w:rsidRDefault="00F87D86" w:rsidP="00ED2CB7">
      <w:pPr>
        <w:pStyle w:val="2"/>
        <w:rPr>
          <w:sz w:val="24"/>
          <w:szCs w:val="24"/>
        </w:rPr>
      </w:pPr>
      <w:bookmarkStart w:id="23" w:name="_Toc97389909"/>
      <w:r w:rsidRPr="00002BA3">
        <w:rPr>
          <w:rFonts w:hint="eastAsia"/>
          <w:sz w:val="24"/>
          <w:szCs w:val="24"/>
        </w:rPr>
        <w:t>室内颗粒物源强</w:t>
      </w:r>
      <w:bookmarkEnd w:id="23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4" w:name="室内颗粒物源强表"/>
      <w:r>
        <w:t>该项目室内颗粒物源强为0。</w:t>
      </w:r>
      <w:bookmarkEnd w:id="24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5" w:name="_Toc97389910"/>
      <w:r w:rsidRPr="00002BA3">
        <w:rPr>
          <w:rFonts w:hint="eastAsia"/>
          <w:sz w:val="24"/>
          <w:szCs w:val="24"/>
        </w:rPr>
        <w:t>室外颗粒物污染源浓度</w:t>
      </w:r>
      <w:bookmarkEnd w:id="25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6" w:name="室外颗粒物逐时浓度图"/>
      <w:bookmarkEnd w:id="26"/>
      <w:r>
        <w:rPr>
          <w:noProof/>
        </w:rPr>
        <w:drawing>
          <wp:inline distT="0" distB="0" distL="0" distR="0">
            <wp:extent cx="5667375" cy="2886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7" w:name="_Toc97389911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7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8" w:name="通风净化表"/>
      <w:bookmarkEnd w:id="28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455A1D">
        <w:tc>
          <w:tcPr>
            <w:tcW w:w="905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89.1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339.6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277.4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277.4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277.4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1043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1049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1074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1123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1129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83.4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1156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1159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1165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1180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1189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1226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1376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1379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1383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1397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1423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1429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1433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1448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1455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1462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2047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2053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2056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2069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2070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2072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2110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2121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2157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2158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2164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2174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2183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2186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2219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2223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2373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2380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2396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2398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2410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2426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2446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2464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58.5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92.9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354.0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3019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3024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3062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3063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3073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3124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3138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3143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3147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3152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3154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3161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3167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3175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3185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3193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3210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3298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3377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3381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3394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3419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3445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3461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92.9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354.0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4059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4067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4076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4164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4174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4175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4183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4193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4245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4259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4260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4269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4276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4283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4290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4301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4308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4539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4568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4569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4577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4582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4596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4597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5023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5065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5069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5079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5082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5093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5143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5144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5152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5154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5166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5168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5180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5181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5192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5247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5256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5257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5284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5293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5300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5307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5426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5540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5557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5560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5562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5571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5588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5589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5595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5615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5630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6048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6058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6059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6065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6066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6075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6107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93.5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6132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6141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6160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6166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6176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6198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6211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6225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6229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6310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6374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6378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6395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6452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6459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6463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347.0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347.0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347.0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347.0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314.4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304.5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158.2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7064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7071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7076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156.6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7119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90.6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7125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87.8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7126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83.4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78.9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7146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7153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76.8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70.5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7177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7179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7187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7190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59.2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54.6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7224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44.2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7239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40.0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40.0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40.0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40.0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7306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7314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7375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7382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7405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7437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7456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7460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7465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4.2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85.7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408.3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62.1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295.7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273.3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273.3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273.3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273.3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52.0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247.5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48.2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229.7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235.8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38.2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181.9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36.3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173.0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32.3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153.6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150.9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150.9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150.9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8080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150.9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125.6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125.6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125.6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125.6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101.8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8169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14.5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69.1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8216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51.5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42.9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42.9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42.9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42.9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23.2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8318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27.1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8319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27.1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8320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27.1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8321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27.1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8481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8482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8483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8484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3.6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8485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8486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8487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3.2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8488</w:t>
            </w:r>
          </w:p>
        </w:tc>
        <w:tc>
          <w:tcPr>
            <w:tcW w:w="1358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455A1D" w:rsidRDefault="003C384F">
            <w:pPr>
              <w:jc w:val="center"/>
            </w:pPr>
            <w:r>
              <w:t>3.2</w:t>
            </w:r>
          </w:p>
        </w:tc>
      </w:tr>
    </w:tbl>
    <w:p w:rsidR="00455A1D" w:rsidRDefault="00455A1D">
      <w:pPr>
        <w:jc w:val="center"/>
        <w:rPr>
          <w:rFonts w:ascii="宋体" w:eastAsia="宋体" w:hAnsi="宋体"/>
        </w:rPr>
      </w:pPr>
    </w:p>
    <w:p w:rsidR="00455A1D" w:rsidRDefault="00455A1D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9" w:name="_Toc97389912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计算结果</w:t>
      </w:r>
      <w:bookmarkEnd w:id="29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455A1D">
        <w:tc>
          <w:tcPr>
            <w:tcW w:w="905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1037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1043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1049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1068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1074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1123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1129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1149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1156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1159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1165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1180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1189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1196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1226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1230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1376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1379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1383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1397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1399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1423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1429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1433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1448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1455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1462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2047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2053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2056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2069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2070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2072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2121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2137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2145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2157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2158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2164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2174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2183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2186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2199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2219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2223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2299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2373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2380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2396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2398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2426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2439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2446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2457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2464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3024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3055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3062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3063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3073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3124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3138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3143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3147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3152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3154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3161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3167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3175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3185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3193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3298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3377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3381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3394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3419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3438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3445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3458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3461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4059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4067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4076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4099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4156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4164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4174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4175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4183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4193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4245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4259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4260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4269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4276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4283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4290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4299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4301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4308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4427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4539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4547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4568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4569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4577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4582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4596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4597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4631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5023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5065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5069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5079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5082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5093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5143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5144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5152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5154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5166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5168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5180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5181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5192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5247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5256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5257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5279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5284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5293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5300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5307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5426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5540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5557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5560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5562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5571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5588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5589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5595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5615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5630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6048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6058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6059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6065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6066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6075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6107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6132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6141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6155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6160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6166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6176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6188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6198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6211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6225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6229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6374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6378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6395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6409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6428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6449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6452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6459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6463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7057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7064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7071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7076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7119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7125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7126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7139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7146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7153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7168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7177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7179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7187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7190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7224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7239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7242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7306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7314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7375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7382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7405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7417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7425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7437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7447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7456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7460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7465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8039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8046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8079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8080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8099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8103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8169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8216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8237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8318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8319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8320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8321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8481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8482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8483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8484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8485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8486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8487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905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8488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55A1D" w:rsidRDefault="003C384F">
            <w:pPr>
              <w:jc w:val="center"/>
            </w:pPr>
            <w:r>
              <w:t>14</w:t>
            </w:r>
          </w:p>
        </w:tc>
        <w:tc>
          <w:tcPr>
            <w:tcW w:w="283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0" w:name="室内颗粒物达标判定表"/>
      <w:bookmarkEnd w:id="30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1" w:name="颗粒物达标判定图"/>
      <w:bookmarkEnd w:id="31"/>
      <w:r>
        <w:rPr>
          <w:noProof/>
        </w:rPr>
        <w:drawing>
          <wp:inline distT="0" distB="0" distL="0" distR="0">
            <wp:extent cx="5667375" cy="3400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455A1D">
        <w:tc>
          <w:tcPr>
            <w:tcW w:w="679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1037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1043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1049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1060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1061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1067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1068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1074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1123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1129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1148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1149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1156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1159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1165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1180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1189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1191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1195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1196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1205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1206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1217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1226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1230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1376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1379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1383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1397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1399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1423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1429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1433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1448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1455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1462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2047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2053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2056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2069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2070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2072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2110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2121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2133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2137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2140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2144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2145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2157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2158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2164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2174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2183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2186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2192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2197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2199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2219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2223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2299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2373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2380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2396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2398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2410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2426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2432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2439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2446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2451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2454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2457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2464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3024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3050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3054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3055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3062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3063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3073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3124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3138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3143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3147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3152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3154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3161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3167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3175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3185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3193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3210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3221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3298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3377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3381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3394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3419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3438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3445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3450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3453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3458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3461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4032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4059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4067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4076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4090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4091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4099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4151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4153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4156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4164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4174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4175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4183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4193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4245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4259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4260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4269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4276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4283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4290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4299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4301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4308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4402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4412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4414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4427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4539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4546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4547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4568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4569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4577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4582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4596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4597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4600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4611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4616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4627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4631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5023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5065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5069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5079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5082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5093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5143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5144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5152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5154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5166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5168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5180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5181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5192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5247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5256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5257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5274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5275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5279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5284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5293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5300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5307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5400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5413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5415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5426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5540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5557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5560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5562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5571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5588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5589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5595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5615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5630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6021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6048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6058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6059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6065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6066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6075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6107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6132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6141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6150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6151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6155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6160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6166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6176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6182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6184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6188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6198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6211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6225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6229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6310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6374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6378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6395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6408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6409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6422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6427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6428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6440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6443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6449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6452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6459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6463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7004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7051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7052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7057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7064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7071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7076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7119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7125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7126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7139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7146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7153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7162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7163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7168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书房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7177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7179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7187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7190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7224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7239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7240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7241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7242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7306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7314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7375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7382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7405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7412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7413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7417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7421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7424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7425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7437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7441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7444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7447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7456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7460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7465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 w:val="restart"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8031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8032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8033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8039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8046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8077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8078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8079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8080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8096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8097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8098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8099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8100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8101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8102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8103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8169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8216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8233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8234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8235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8236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8237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8318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8319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8320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8321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闷顶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8481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8482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8483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8484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8485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8486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8487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455A1D">
        <w:tc>
          <w:tcPr>
            <w:tcW w:w="679" w:type="dxa"/>
            <w:vMerge/>
            <w:vAlign w:val="center"/>
          </w:tcPr>
          <w:p w:rsidR="00455A1D" w:rsidRDefault="003C384F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455A1D" w:rsidRDefault="003C384F">
            <w:pPr>
              <w:jc w:val="center"/>
            </w:pPr>
            <w:r>
              <w:t>8488</w:t>
            </w:r>
          </w:p>
        </w:tc>
        <w:tc>
          <w:tcPr>
            <w:tcW w:w="1301" w:type="dxa"/>
            <w:vAlign w:val="center"/>
          </w:tcPr>
          <w:p w:rsidR="00455A1D" w:rsidRDefault="003C384F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455A1D" w:rsidRDefault="003C384F">
            <w:pPr>
              <w:jc w:val="center"/>
            </w:pPr>
            <w:r>
              <w:t>0.034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455A1D" w:rsidRDefault="003C384F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2" w:name="室内PM10日均值达标判定表"/>
      <w:bookmarkEnd w:id="32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PM10日均值达标判定图"/>
      <w:bookmarkEnd w:id="33"/>
      <w:r>
        <w:rPr>
          <w:noProof/>
        </w:rPr>
        <w:lastRenderedPageBreak/>
        <w:drawing>
          <wp:inline distT="0" distB="0" distL="0" distR="0">
            <wp:extent cx="5667375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97389913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4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5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10μg/m³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16μg/m³</w:t>
            </w:r>
            <w:bookmarkEnd w:id="3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6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7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  <w:bookmarkStart w:id="38" w:name="_GoBack"/>
      <w:bookmarkEnd w:id="38"/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84F" w:rsidRDefault="003C384F" w:rsidP="00AB7079">
      <w:r>
        <w:separator/>
      </w:r>
    </w:p>
  </w:endnote>
  <w:endnote w:type="continuationSeparator" w:id="0">
    <w:p w:rsidR="003C384F" w:rsidRDefault="003C384F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4B0" w:rsidRPr="007E14B0">
          <w:rPr>
            <w:noProof/>
            <w:lang w:val="zh-CN"/>
          </w:rPr>
          <w:t>49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84F" w:rsidRDefault="003C384F" w:rsidP="00AB7079">
      <w:r>
        <w:separator/>
      </w:r>
    </w:p>
  </w:footnote>
  <w:footnote w:type="continuationSeparator" w:id="0">
    <w:p w:rsidR="003C384F" w:rsidRDefault="003C384F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4B0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C384F"/>
    <w:rsid w:val="003E7013"/>
    <w:rsid w:val="004269B5"/>
    <w:rsid w:val="00427A24"/>
    <w:rsid w:val="00441C7D"/>
    <w:rsid w:val="00446BA6"/>
    <w:rsid w:val="00455A1D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E14B0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55FAD3-6A2A-41C1-B871-096CE4BB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4</TotalTime>
  <Pages>49</Pages>
  <Words>4964</Words>
  <Characters>28295</Characters>
  <Application>Microsoft Office Word</Application>
  <DocSecurity>0</DocSecurity>
  <Lines>235</Lines>
  <Paragraphs>66</Paragraphs>
  <ScaleCrop>false</ScaleCrop>
  <Company>Microsoft</Company>
  <LinksUpToDate>false</LinksUpToDate>
  <CharactersWithSpaces>33193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 Y</dc:creator>
  <cp:lastModifiedBy>U Y</cp:lastModifiedBy>
  <cp:revision>1</cp:revision>
  <dcterms:created xsi:type="dcterms:W3CDTF">2022-03-05T08:24:00Z</dcterms:created>
  <dcterms:modified xsi:type="dcterms:W3CDTF">2022-03-05T08:28:00Z</dcterms:modified>
</cp:coreProperties>
</file>