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124C40" w:rsidRPr="00DA1207" w:rsidRDefault="00124C40" w:rsidP="00124C40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124C40" w:rsidRDefault="00124C40" w:rsidP="00124C40">
            <w:pPr>
              <w:pStyle w:val="a5"/>
              <w:tabs>
                <w:tab w:val="left" w:pos="420"/>
              </w:tabs>
              <w:snapToGrid/>
              <w:jc w:val="center"/>
              <w:rPr>
                <w:szCs w:val="21"/>
              </w:rPr>
            </w:pPr>
            <w:bookmarkStart w:id="0" w:name="项目名称"/>
            <w:r>
              <w:rPr>
                <w:rFonts w:hint="eastAsia"/>
              </w:rPr>
              <w:t>侨城滨江郦景小区6#楼</w:t>
            </w:r>
            <w:bookmarkEnd w:id="0"/>
          </w:p>
        </w:tc>
      </w:tr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24C40" w:rsidRPr="00497D0F" w:rsidRDefault="00124C40" w:rsidP="00124C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124C40" w:rsidRDefault="00124C40" w:rsidP="00124C40">
            <w:pPr>
              <w:jc w:val="center"/>
              <w:rPr>
                <w:rFonts w:hint="eastAsia"/>
                <w:szCs w:val="21"/>
              </w:rPr>
            </w:pPr>
            <w:bookmarkStart w:id="1" w:name="项目地点"/>
            <w:r>
              <w:rPr>
                <w:rFonts w:hint="eastAsia"/>
              </w:rPr>
              <w:t>保定</w:t>
            </w:r>
            <w:bookmarkEnd w:id="1"/>
          </w:p>
        </w:tc>
      </w:tr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24C40" w:rsidRPr="00497D0F" w:rsidRDefault="00124C40" w:rsidP="00124C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124C40" w:rsidRDefault="00124C40" w:rsidP="00124C40">
            <w:pPr>
              <w:jc w:val="center"/>
              <w:rPr>
                <w:rFonts w:hint="eastAsia"/>
                <w:szCs w:val="21"/>
              </w:rPr>
            </w:pPr>
            <w:bookmarkStart w:id="2" w:name="设计编号"/>
            <w:r>
              <w:rPr>
                <w:rFonts w:hint="eastAsia"/>
              </w:rPr>
              <w:t>BD-2021-7-6</w:t>
            </w:r>
            <w:bookmarkEnd w:id="2"/>
          </w:p>
        </w:tc>
      </w:tr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24C40" w:rsidRPr="00497D0F" w:rsidRDefault="00124C40" w:rsidP="00124C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124C40" w:rsidRDefault="00124C40" w:rsidP="00124C40">
            <w:pPr>
              <w:jc w:val="center"/>
              <w:rPr>
                <w:rFonts w:hint="eastAsia"/>
                <w:szCs w:val="21"/>
              </w:rPr>
            </w:pPr>
            <w:bookmarkStart w:id="3" w:name="建设单位"/>
            <w:r>
              <w:rPr>
                <w:rFonts w:hint="eastAsia"/>
              </w:rPr>
              <w:t>涿州侨城惠房地产开发有限公司</w:t>
            </w:r>
            <w:bookmarkEnd w:id="3"/>
          </w:p>
        </w:tc>
      </w:tr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24C40" w:rsidRPr="00497D0F" w:rsidRDefault="00124C40" w:rsidP="00124C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124C40" w:rsidRDefault="00124C40" w:rsidP="00124C40">
            <w:pPr>
              <w:jc w:val="center"/>
              <w:rPr>
                <w:rFonts w:hint="eastAsia"/>
                <w:szCs w:val="21"/>
              </w:rPr>
            </w:pPr>
            <w:bookmarkStart w:id="4" w:name="设计单位"/>
            <w:r>
              <w:rPr>
                <w:rFonts w:hint="eastAsia"/>
              </w:rPr>
              <w:t>中冀轩辕建设科技有限公司</w:t>
            </w:r>
            <w:bookmarkEnd w:id="4"/>
          </w:p>
        </w:tc>
      </w:tr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24C40" w:rsidRPr="00497D0F" w:rsidRDefault="00124C40" w:rsidP="00124C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124C40" w:rsidRDefault="00124C40" w:rsidP="00124C4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王朝</w:t>
            </w:r>
          </w:p>
        </w:tc>
      </w:tr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24C40" w:rsidRPr="00497D0F" w:rsidRDefault="00124C40" w:rsidP="00124C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124C40" w:rsidRDefault="00124C40" w:rsidP="00124C4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候入园</w:t>
            </w:r>
          </w:p>
        </w:tc>
      </w:tr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24C40" w:rsidRPr="00497D0F" w:rsidRDefault="00124C40" w:rsidP="00124C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124C40" w:rsidRDefault="00124C40" w:rsidP="00124C4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胡方</w:t>
            </w:r>
          </w:p>
        </w:tc>
      </w:tr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124C40" w:rsidRPr="00497D0F" w:rsidRDefault="00124C40" w:rsidP="00124C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124C40" w:rsidRDefault="00124C40" w:rsidP="00124C4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赵利君</w:t>
            </w:r>
          </w:p>
        </w:tc>
      </w:tr>
      <w:tr w:rsidR="00124C40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124C40" w:rsidRPr="00497D0F" w:rsidRDefault="00124C40" w:rsidP="00124C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124C40" w:rsidRDefault="00124C40" w:rsidP="00124C40">
            <w:pPr>
              <w:jc w:val="center"/>
              <w:rPr>
                <w:rFonts w:hint="eastAsia"/>
                <w:szCs w:val="21"/>
              </w:rPr>
            </w:pPr>
            <w:bookmarkStart w:id="5" w:name="报告日期"/>
            <w:r>
              <w:rPr>
                <w:rFonts w:hint="eastAsia"/>
                <w:szCs w:val="21"/>
              </w:rPr>
              <w:t>2021年06月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20220401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T15128203835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:rsidR="00124C40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17238065" w:history="1">
        <w:r w:rsidR="00124C40" w:rsidRPr="00BA13E2">
          <w:rPr>
            <w:rStyle w:val="a7"/>
            <w:rFonts w:ascii="黑体" w:hAnsi="黑体"/>
            <w:noProof/>
            <w:kern w:val="32"/>
          </w:rPr>
          <w:t>1.</w:t>
        </w:r>
        <w:r w:rsidR="00124C4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4C40" w:rsidRPr="00BA13E2">
          <w:rPr>
            <w:rStyle w:val="a7"/>
            <w:rFonts w:ascii="黑体" w:hAnsi="黑体"/>
            <w:noProof/>
            <w:kern w:val="32"/>
          </w:rPr>
          <w:t>项目概况</w:t>
        </w:r>
        <w:r w:rsidR="00124C40">
          <w:rPr>
            <w:noProof/>
            <w:webHidden/>
          </w:rPr>
          <w:tab/>
        </w:r>
        <w:r w:rsidR="00124C40">
          <w:rPr>
            <w:noProof/>
            <w:webHidden/>
          </w:rPr>
          <w:fldChar w:fldCharType="begin"/>
        </w:r>
        <w:r w:rsidR="00124C40">
          <w:rPr>
            <w:noProof/>
            <w:webHidden/>
          </w:rPr>
          <w:instrText xml:space="preserve"> PAGEREF _Toc117238065 \h </w:instrText>
        </w:r>
        <w:r w:rsidR="00124C40">
          <w:rPr>
            <w:noProof/>
            <w:webHidden/>
          </w:rPr>
        </w:r>
        <w:r w:rsidR="00124C40">
          <w:rPr>
            <w:noProof/>
            <w:webHidden/>
          </w:rPr>
          <w:fldChar w:fldCharType="separate"/>
        </w:r>
        <w:r w:rsidR="00124C40">
          <w:rPr>
            <w:noProof/>
            <w:webHidden/>
          </w:rPr>
          <w:t>3</w:t>
        </w:r>
        <w:r w:rsidR="00124C40">
          <w:rPr>
            <w:noProof/>
            <w:webHidden/>
          </w:rPr>
          <w:fldChar w:fldCharType="end"/>
        </w:r>
      </w:hyperlink>
    </w:p>
    <w:p w:rsidR="00124C40" w:rsidRDefault="00124C4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38066" w:history="1">
        <w:r w:rsidRPr="00BA13E2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38067" w:history="1">
        <w:r w:rsidRPr="00BA13E2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38068" w:history="1">
        <w:r w:rsidRPr="00BA13E2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38069" w:history="1">
        <w:r w:rsidRPr="00BA13E2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38070" w:history="1">
        <w:r w:rsidRPr="00BA13E2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38071" w:history="1">
        <w:r w:rsidRPr="00BA13E2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38072" w:history="1">
        <w:r w:rsidRPr="00BA13E2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38073" w:history="1">
        <w:r w:rsidRPr="00BA13E2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38074" w:history="1">
        <w:r w:rsidRPr="00BA13E2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38075" w:history="1">
        <w:r w:rsidRPr="00BA13E2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24C40" w:rsidRDefault="00124C4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38076" w:history="1">
        <w:r w:rsidRPr="00BA13E2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A13E2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_Toc117238076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17238065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17238066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保定</w:t>
            </w:r>
            <w:bookmarkEnd w:id="13"/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CD4548" w:rsidRDefault="00124C40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cs="新宋体" w:hint="eastAsia"/>
                <w:color w:val="000000"/>
                <w:kern w:val="0"/>
                <w:sz w:val="19"/>
                <w:szCs w:val="19"/>
              </w:rPr>
              <w:t>地上3714.61</w:t>
            </w:r>
            <w:r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  <w:r>
              <w:rPr>
                <w:rFonts w:cs="新宋体" w:hint="eastAsia"/>
                <w:color w:val="000000"/>
                <w:kern w:val="0"/>
                <w:sz w:val="19"/>
                <w:szCs w:val="19"/>
              </w:rPr>
              <w:t>，地下412.4</w:t>
            </w:r>
            <w:r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124C40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层高"/>
            <w:r w:rsidR="00124C40">
              <w:t>20.0</w:t>
            </w:r>
            <w:r>
              <w:t>00</w:t>
            </w:r>
            <w:bookmarkEnd w:id="14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5" w:name="_Toc117238067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5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  <w:bookmarkStart w:id="16" w:name="_GoBack"/>
      <w:bookmarkEnd w:id="16"/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>
            <wp:extent cx="5667375" cy="15335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1485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13430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13620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17049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16287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D8" w:rsidRDefault="00CB689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4047D8" w:rsidRDefault="004047D8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17238068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bookmarkEnd w:id="19"/>
            <w:r>
              <w:rPr>
                <w:noProof/>
              </w:rPr>
              <w:lastRenderedPageBreak/>
              <w:drawing>
                <wp:inline distT="0" distB="0" distL="0" distR="0">
                  <wp:extent cx="4019972" cy="371514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972" cy="371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17238069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河北《绿色建筑评价标准》</w:t>
      </w:r>
      <w:r>
        <w:t>DB13(J)T8352-2020</w:t>
      </w:r>
      <w:bookmarkEnd w:id="21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17238070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河北《绿色建筑评价标准》DB13(J)T8352-2020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17238071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w:lastRenderedPageBreak/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17238072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17238073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17238074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4047D8">
        <w:tc>
          <w:tcPr>
            <w:tcW w:w="1647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4047D8"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0.0042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0.0169</w:t>
            </w:r>
          </w:p>
        </w:tc>
      </w:tr>
      <w:tr w:rsidR="004047D8"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0.0191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0.122</w:t>
            </w:r>
          </w:p>
        </w:tc>
      </w:tr>
      <w:tr w:rsidR="004047D8"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0.0098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0.0055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0.0082</w:t>
            </w:r>
          </w:p>
        </w:tc>
      </w:tr>
      <w:tr w:rsidR="004047D8"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0.0075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0.0288</w:t>
            </w:r>
          </w:p>
        </w:tc>
      </w:tr>
      <w:tr w:rsidR="004047D8"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0.0355</w:t>
            </w:r>
          </w:p>
        </w:tc>
      </w:tr>
      <w:tr w:rsidR="004047D8"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t>0.0062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4047D8">
        <w:tc>
          <w:tcPr>
            <w:tcW w:w="452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4047D8">
        <w:tc>
          <w:tcPr>
            <w:tcW w:w="452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lastRenderedPageBreak/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lastRenderedPageBreak/>
              <w:t>1059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lastRenderedPageBreak/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1058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1057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1056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1055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1054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1053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1052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1051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1040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1035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5.8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1034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5.8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1033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1032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1031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1030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1020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1019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1018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1016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1004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33.3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17.8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8.9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33.3</w:t>
            </w:r>
          </w:p>
        </w:tc>
      </w:tr>
      <w:tr w:rsidR="004047D8">
        <w:tc>
          <w:tcPr>
            <w:tcW w:w="452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2024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2023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2022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2021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2019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2018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</w:t>
            </w:r>
            <w:r>
              <w:lastRenderedPageBreak/>
              <w:t>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2026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2035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2034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2033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2030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2027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6.3</w:t>
            </w:r>
          </w:p>
        </w:tc>
      </w:tr>
      <w:tr w:rsidR="004047D8">
        <w:tc>
          <w:tcPr>
            <w:tcW w:w="452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lastRenderedPageBreak/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3019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3033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3030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3032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3031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3007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3035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5.8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3034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5.8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lastRenderedPageBreak/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lastRenderedPageBreak/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3022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3018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3004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19.3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3001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19.3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36.1</w:t>
            </w:r>
          </w:p>
        </w:tc>
      </w:tr>
      <w:tr w:rsidR="004047D8">
        <w:tc>
          <w:tcPr>
            <w:tcW w:w="452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4011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13.6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4012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13.6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4010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4009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4003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4004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4001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4002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4064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4066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4065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4062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4034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4030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lastRenderedPageBreak/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4018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4063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4061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4060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4059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4033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4032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lastRenderedPageBreak/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4031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4019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4017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4022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7.3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4005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4006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12.9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6.4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24.2</w:t>
            </w:r>
          </w:p>
        </w:tc>
      </w:tr>
      <w:tr w:rsidR="004047D8">
        <w:tc>
          <w:tcPr>
            <w:tcW w:w="452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5027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5025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5013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5005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5043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5018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5001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</w:t>
            </w:r>
            <w:r>
              <w:lastRenderedPageBreak/>
              <w:t>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5044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5021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5015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5002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5041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5024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5019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5048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5026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5014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5004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5042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5017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lastRenderedPageBreak/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5016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5020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5028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5006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5003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5047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5046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5045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0.7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2.2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5023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5022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1.8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5008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18.3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9.2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34.3</w:t>
            </w:r>
          </w:p>
        </w:tc>
      </w:tr>
      <w:tr w:rsidR="004047D8">
        <w:tc>
          <w:tcPr>
            <w:tcW w:w="452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6017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6024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6023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6022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6021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6020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6018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（居建）卧室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3.5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1.9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6.1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6009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6014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6016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6013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6012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6011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6010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6015</w:t>
            </w:r>
          </w:p>
        </w:tc>
        <w:tc>
          <w:tcPr>
            <w:tcW w:w="135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（居建）起居室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6.0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3.0</w:t>
            </w:r>
          </w:p>
        </w:tc>
      </w:tr>
      <w:tr w:rsidR="004047D8">
        <w:tc>
          <w:tcPr>
            <w:tcW w:w="452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4047D8" w:rsidRDefault="004047D8">
            <w:pPr>
              <w:jc w:val="center"/>
            </w:pP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4047D8" w:rsidRDefault="00CB689D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4047D8" w:rsidRDefault="00CB689D">
            <w:pPr>
              <w:jc w:val="center"/>
            </w:pPr>
            <w:r>
              <w:t>11.2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17238075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</w:t>
      </w:r>
      <w:r w:rsidR="00F87D86" w:rsidRPr="00497D0F">
        <w:rPr>
          <w:rFonts w:ascii="Times New Roman" w:hAnsi="Times New Roman" w:cs="Times New Roman"/>
        </w:rPr>
        <w:lastRenderedPageBreak/>
        <w:t>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4047D8">
        <w:tc>
          <w:tcPr>
            <w:tcW w:w="679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4047D8">
        <w:tc>
          <w:tcPr>
            <w:tcW w:w="679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1059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1058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1057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1056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1055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1054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1053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1052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1051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1040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1035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1034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1033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1032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1031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1030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1020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1019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1018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2024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2023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2022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2021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2035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2034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lastRenderedPageBreak/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3033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3030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3032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3031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3035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3034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3022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4009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lastRenderedPageBreak/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4064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4066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4065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4062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4034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4030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4018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4063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4061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4060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4059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4033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4032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4031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4019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4017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4022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5027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5025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5013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5043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5018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5044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5021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5015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5041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5024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lastRenderedPageBreak/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5019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5048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5026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5014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5042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5017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5016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5020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5028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5047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5046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5045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次卧室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5023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5022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0.007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0.227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 w:val="restart"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6017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6024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6023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6022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6021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6020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6018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主卧室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0.038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0.234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6009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6014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6016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6013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6012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6011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6010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4047D8">
        <w:tc>
          <w:tcPr>
            <w:tcW w:w="679" w:type="dxa"/>
            <w:vMerge/>
            <w:vAlign w:val="center"/>
          </w:tcPr>
          <w:p w:rsidR="004047D8" w:rsidRDefault="00CB689D">
            <w:pPr>
              <w:jc w:val="center"/>
            </w:pPr>
            <w:r>
              <w:t>6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4047D8" w:rsidRDefault="00CB689D">
            <w:pPr>
              <w:jc w:val="center"/>
            </w:pPr>
            <w:r>
              <w:t>6015</w:t>
            </w:r>
          </w:p>
        </w:tc>
        <w:tc>
          <w:tcPr>
            <w:tcW w:w="1301" w:type="dxa"/>
            <w:vAlign w:val="center"/>
          </w:tcPr>
          <w:p w:rsidR="004047D8" w:rsidRDefault="00CB689D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4047D8" w:rsidRDefault="00CB689D">
            <w:pPr>
              <w:jc w:val="center"/>
            </w:pPr>
            <w:r>
              <w:t>0.174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4047D8" w:rsidRDefault="00CB689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>
            <wp:extent cx="5667375" cy="34766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17238076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89D" w:rsidRDefault="00CB689D" w:rsidP="00AB7079">
      <w:r>
        <w:separator/>
      </w:r>
    </w:p>
  </w:endnote>
  <w:endnote w:type="continuationSeparator" w:id="0">
    <w:p w:rsidR="00CB689D" w:rsidRDefault="00CB689D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F3F" w:rsidRDefault="00CB689D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24C40">
              <w:rPr>
                <w:bCs/>
                <w:noProof/>
                <w:sz w:val="20"/>
                <w:szCs w:val="20"/>
              </w:rPr>
              <w:t>26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24C40">
              <w:rPr>
                <w:bCs/>
                <w:noProof/>
                <w:sz w:val="20"/>
                <w:szCs w:val="20"/>
              </w:rPr>
              <w:t>26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5621E3">
              <w:rPr>
                <w:bCs/>
                <w:sz w:val="20"/>
                <w:szCs w:val="20"/>
              </w:rPr>
              <w:t>3</w:t>
            </w:r>
          </w:sdtContent>
        </w:sdt>
      </w:sdtContent>
    </w:sdt>
  </w:p>
  <w:p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89D" w:rsidRDefault="00CB689D" w:rsidP="00AB7079">
      <w:r>
        <w:separator/>
      </w:r>
    </w:p>
  </w:footnote>
  <w:footnote w:type="continuationSeparator" w:id="0">
    <w:p w:rsidR="00CB689D" w:rsidRDefault="00CB689D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C40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24C40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47D8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B689D"/>
    <w:rsid w:val="00CD1EEE"/>
    <w:rsid w:val="00CD4548"/>
    <w:rsid w:val="00CD50A4"/>
    <w:rsid w:val="00CD701B"/>
    <w:rsid w:val="00CE10F9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F7298"/>
  <w15:docId w15:val="{316F9943-CD69-4F8F-B46B-6A2851281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0A2C9-C7E2-4909-A22F-579307212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tmp5.dotx</Template>
  <TotalTime>1</TotalTime>
  <Pages>26</Pages>
  <Words>3414</Words>
  <Characters>19466</Characters>
  <Application>Microsoft Office Word</Application>
  <DocSecurity>0</DocSecurity>
  <Lines>162</Lines>
  <Paragraphs>45</Paragraphs>
  <ScaleCrop>false</ScaleCrop>
  <Company>Microsoft</Company>
  <LinksUpToDate>false</LinksUpToDate>
  <CharactersWithSpaces>22835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Administrator</dc:creator>
  <cp:lastModifiedBy>Administrator</cp:lastModifiedBy>
  <cp:revision>1</cp:revision>
  <dcterms:created xsi:type="dcterms:W3CDTF">2022-10-21T01:47:00Z</dcterms:created>
  <dcterms:modified xsi:type="dcterms:W3CDTF">2022-10-21T01:48:00Z</dcterms:modified>
</cp:coreProperties>
</file>