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26DE0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6F0DF0E1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04DEE506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7604BF43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2F2A745D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3DD44D8C" w14:textId="77777777" w:rsidTr="00FD6BD8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ABED38D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55C691CD" w14:textId="29B97FA6" w:rsidR="00D40158" w:rsidRPr="00D40158" w:rsidRDefault="000D3CD7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0D3CD7">
              <w:rPr>
                <w:rFonts w:ascii="宋体" w:hAnsi="宋体" w:hint="eastAsia"/>
                <w:szCs w:val="21"/>
              </w:rPr>
              <w:t>呼吸之野——寒地绿色建筑设计</w:t>
            </w:r>
          </w:p>
        </w:tc>
      </w:tr>
      <w:tr w:rsidR="00D40158" w:rsidRPr="00D40158" w14:paraId="3E5C7EB0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AFD92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92AE9EA" w14:textId="073E62A4" w:rsidR="00D40158" w:rsidRPr="00D40158" w:rsidRDefault="000D3CD7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沈阳</w:t>
            </w:r>
          </w:p>
        </w:tc>
      </w:tr>
      <w:tr w:rsidR="00D40158" w:rsidRPr="00D40158" w14:paraId="26F4D468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D75071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D9EFA4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设计编号"/>
            <w:bookmarkEnd w:id="1"/>
          </w:p>
        </w:tc>
      </w:tr>
      <w:tr w:rsidR="00D40158" w:rsidRPr="00D40158" w14:paraId="05EA8112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85665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DB4A35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2" w:name="建设单位"/>
            <w:bookmarkEnd w:id="2"/>
          </w:p>
        </w:tc>
      </w:tr>
      <w:tr w:rsidR="00D40158" w:rsidRPr="00D40158" w14:paraId="652E80C3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06641D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DF7C43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设计单位"/>
            <w:bookmarkEnd w:id="3"/>
          </w:p>
        </w:tc>
      </w:tr>
      <w:tr w:rsidR="00D40158" w:rsidRPr="00D40158" w14:paraId="2F92C135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40EA76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013A2B1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B352953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0AD12B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607257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48ED1F1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17F2447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159F8A7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34219E88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618C992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4FF9904C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B174513" w14:textId="77777777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8CBA8F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81DD23E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4" w:name="报告日期"/>
            <w:r w:rsidRPr="00D40158">
              <w:rPr>
                <w:rFonts w:ascii="宋体" w:hAnsi="宋体" w:hint="eastAsia"/>
                <w:szCs w:val="21"/>
              </w:rPr>
              <w:t>2020年12月10日</w:t>
            </w:r>
            <w:bookmarkEnd w:id="4"/>
          </w:p>
        </w:tc>
      </w:tr>
    </w:tbl>
    <w:p w14:paraId="46C1DEB7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1689F337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45444B90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5" w:name="二维码"/>
      <w:bookmarkEnd w:id="5"/>
      <w:r>
        <w:rPr>
          <w:noProof/>
          <w:lang w:val="en-US"/>
        </w:rPr>
        <w:drawing>
          <wp:inline distT="0" distB="0" distL="0" distR="0" wp14:anchorId="593342BB" wp14:editId="1E93D787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B132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7B14004F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681BBDB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4A10A197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52150944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5CCA7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07D0032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6" w:name="软件版本"/>
            <w:r w:rsidRPr="00F7608E">
              <w:rPr>
                <w:rFonts w:ascii="宋体" w:hAnsi="宋体"/>
              </w:rPr>
              <w:t>20200808</w:t>
            </w:r>
            <w:bookmarkEnd w:id="6"/>
          </w:p>
        </w:tc>
      </w:tr>
      <w:tr w:rsidR="00AC0859" w:rsidRPr="003539C2" w14:paraId="427401C3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C114E5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F75B3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14E27E43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745E1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649B64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7" w:name="加密锁号"/>
            <w:r>
              <w:t>N99EFEE993A7B4587</w:t>
            </w:r>
            <w:bookmarkEnd w:id="7"/>
          </w:p>
        </w:tc>
      </w:tr>
    </w:tbl>
    <w:p w14:paraId="50129A38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8" w:name="目录"/>
    <w:p w14:paraId="74B333ED" w14:textId="77777777" w:rsidR="00EB71E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8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3</w:t>
        </w:r>
        <w:r w:rsidR="00EB71E9">
          <w:rPr>
            <w:webHidden/>
          </w:rPr>
          <w:fldChar w:fldCharType="end"/>
        </w:r>
      </w:hyperlink>
    </w:p>
    <w:p w14:paraId="19DC0648" w14:textId="77777777"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8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14:paraId="28E9C350" w14:textId="77777777"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8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2AF68EA8" w14:textId="77777777"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8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4FCB9E85" w14:textId="77777777"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8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参考标准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518D25D6" w14:textId="77777777"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8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2EF1748F" w14:textId="77777777"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8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0011686C" w14:textId="77777777"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8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36DF9BE0" w14:textId="77777777"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8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3B6BB366" w14:textId="77777777" w:rsidR="00EB71E9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8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2DCE1B0F" w14:textId="77777777" w:rsidR="00EB71E9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8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14:paraId="56F0E178" w14:textId="77777777" w:rsidR="00EB71E9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8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14:paraId="72069C52" w14:textId="77777777"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8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14:paraId="02A7ECEE" w14:textId="77777777"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8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14:paraId="7F3912BD" w14:textId="77777777"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8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19</w:t>
        </w:r>
        <w:r w:rsidR="00EB71E9">
          <w:rPr>
            <w:webHidden/>
          </w:rPr>
          <w:fldChar w:fldCharType="end"/>
        </w:r>
      </w:hyperlink>
    </w:p>
    <w:p w14:paraId="4B90EA47" w14:textId="77777777"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8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20</w:t>
        </w:r>
        <w:r w:rsidR="00EB71E9">
          <w:rPr>
            <w:webHidden/>
          </w:rPr>
          <w:fldChar w:fldCharType="end"/>
        </w:r>
      </w:hyperlink>
    </w:p>
    <w:p w14:paraId="11787BE4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8"/>
    </w:p>
    <w:p w14:paraId="76DC9F9F" w14:textId="7B8DEA35" w:rsidR="007C15B9" w:rsidRPr="00C74728" w:rsidRDefault="0000578F" w:rsidP="00C74728">
      <w:pPr>
        <w:pStyle w:val="1"/>
        <w:rPr>
          <w:rFonts w:hint="eastAsia"/>
        </w:rPr>
      </w:pPr>
      <w:bookmarkStart w:id="9" w:name="_Toc452108759"/>
      <w:bookmarkStart w:id="10" w:name="_Toc38892129"/>
      <w:r w:rsidRPr="0000578F">
        <w:rPr>
          <w:rFonts w:hint="eastAsia"/>
        </w:rPr>
        <w:lastRenderedPageBreak/>
        <w:t>项目概况</w:t>
      </w:r>
      <w:bookmarkStart w:id="11" w:name="项目概况"/>
      <w:bookmarkEnd w:id="9"/>
      <w:bookmarkEnd w:id="10"/>
      <w:bookmarkEnd w:id="11"/>
    </w:p>
    <w:p w14:paraId="74450CA1" w14:textId="29B3B29C" w:rsidR="00F73B4A" w:rsidRPr="00C74728" w:rsidRDefault="000D3CD7" w:rsidP="00F73B4A">
      <w:pPr>
        <w:pStyle w:val="2"/>
      </w:pPr>
      <w:bookmarkStart w:id="12" w:name="平面图"/>
      <w:bookmarkEnd w:id="12"/>
      <w:r>
        <w:rPr>
          <w:rFonts w:hint="eastAsia"/>
        </w:rPr>
        <w:t>平面</w:t>
      </w:r>
      <w:r>
        <w:t>视图</w:t>
      </w:r>
    </w:p>
    <w:p w14:paraId="18027846" w14:textId="77777777" w:rsidR="00F73B4A" w:rsidRDefault="00F73B4A" w:rsidP="00F73B4A">
      <w:pPr>
        <w:jc w:val="center"/>
        <w:rPr>
          <w:lang w:val="x-none" w:eastAsia="x-none"/>
        </w:rPr>
      </w:pPr>
    </w:p>
    <w:p w14:paraId="31CCCB9B" w14:textId="77777777" w:rsidR="00F73B4A" w:rsidRPr="00B34963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drawing>
          <wp:inline distT="0" distB="0" distL="0" distR="0" wp14:anchorId="5022D70B" wp14:editId="3E6169A0">
            <wp:extent cx="5095875" cy="3695828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72" cy="369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BB94D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0EF07719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drawing>
          <wp:inline distT="0" distB="0" distL="0" distR="0" wp14:anchorId="26CD8DF9" wp14:editId="2F91091C">
            <wp:extent cx="5232086" cy="3619500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7" cy="36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AF6F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6CF7F563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lastRenderedPageBreak/>
        <w:drawing>
          <wp:inline distT="0" distB="0" distL="0" distR="0" wp14:anchorId="5594FF9F" wp14:editId="501F68F4">
            <wp:extent cx="5274310" cy="3648710"/>
            <wp:effectExtent l="0" t="0" r="0" b="889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BC6A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7B822C9C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drawing>
          <wp:inline distT="0" distB="0" distL="0" distR="0" wp14:anchorId="600A2B96" wp14:editId="0136F642">
            <wp:extent cx="5274310" cy="3648710"/>
            <wp:effectExtent l="0" t="0" r="0" b="889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6517C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43A0E2C8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526553">
        <w:rPr>
          <w:noProof/>
        </w:rPr>
        <w:lastRenderedPageBreak/>
        <w:drawing>
          <wp:inline distT="0" distB="0" distL="0" distR="0" wp14:anchorId="3491F082" wp14:editId="5DC47D59">
            <wp:extent cx="5274310" cy="3481705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D93E" w14:textId="77777777" w:rsidR="00F73B4A" w:rsidRDefault="00F73B4A" w:rsidP="00F73B4A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2A86832A" w14:textId="77777777" w:rsidR="00A94D25" w:rsidRDefault="00A94D25">
      <w:pPr>
        <w:pStyle w:val="a0"/>
        <w:ind w:firstLineChars="0" w:firstLine="0"/>
        <w:jc w:val="center"/>
        <w:rPr>
          <w:lang w:val="en-US"/>
        </w:rPr>
      </w:pPr>
    </w:p>
    <w:p w14:paraId="33BDABF5" w14:textId="77777777" w:rsidR="0000578F" w:rsidRDefault="0000578F" w:rsidP="00DC62E7">
      <w:pPr>
        <w:pStyle w:val="2"/>
      </w:pPr>
      <w:bookmarkStart w:id="13" w:name="_Toc452108761"/>
      <w:bookmarkStart w:id="14" w:name="_Toc38892131"/>
      <w:r>
        <w:rPr>
          <w:rFonts w:hint="eastAsia"/>
        </w:rPr>
        <w:t>三</w:t>
      </w:r>
      <w:r>
        <w:t>维视图</w:t>
      </w:r>
      <w:bookmarkEnd w:id="13"/>
      <w:bookmarkEnd w:id="14"/>
    </w:p>
    <w:p w14:paraId="0E7AB76A" w14:textId="2517D329" w:rsidR="0000578F" w:rsidRDefault="00F73B4A" w:rsidP="006C2D59">
      <w:pPr>
        <w:pStyle w:val="a0"/>
        <w:ind w:firstLineChars="0" w:firstLine="0"/>
        <w:jc w:val="center"/>
        <w:rPr>
          <w:lang w:val="en-US"/>
        </w:rPr>
      </w:pPr>
      <w:bookmarkStart w:id="15" w:name="模型观察"/>
      <w:bookmarkEnd w:id="15"/>
      <w:r>
        <w:rPr>
          <w:rFonts w:ascii="微软雅黑" w:eastAsia="微软雅黑" w:hAnsi="微软雅黑"/>
          <w:b/>
          <w:noProof/>
          <w:sz w:val="18"/>
          <w:szCs w:val="18"/>
          <w:lang w:val="x-none" w:eastAsia="x-none"/>
        </w:rPr>
        <w:drawing>
          <wp:inline distT="0" distB="0" distL="0" distR="0" wp14:anchorId="1E0C9D32" wp14:editId="64F73DB6">
            <wp:extent cx="5152390" cy="2849716"/>
            <wp:effectExtent l="0" t="0" r="0" b="825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7" cy="285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B1615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33EADC6D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54170F4C" w14:textId="77777777" w:rsidR="0069542D" w:rsidRDefault="0069542D" w:rsidP="00D40158">
      <w:pPr>
        <w:pStyle w:val="1"/>
      </w:pPr>
      <w:bookmarkStart w:id="16" w:name="TitleFormat"/>
      <w:bookmarkStart w:id="17" w:name="_Toc452108762"/>
      <w:bookmarkStart w:id="18" w:name="_Toc38892132"/>
      <w:r>
        <w:rPr>
          <w:rFonts w:hint="eastAsia"/>
        </w:rPr>
        <w:lastRenderedPageBreak/>
        <w:t>计算</w:t>
      </w:r>
      <w:r>
        <w:t>依据</w:t>
      </w:r>
      <w:bookmarkEnd w:id="16"/>
      <w:bookmarkEnd w:id="17"/>
      <w:bookmarkEnd w:id="18"/>
    </w:p>
    <w:p w14:paraId="13B2BE50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19" w:name="_Toc452108763"/>
      <w:r>
        <w:rPr>
          <w:rFonts w:hint="eastAsia"/>
          <w:lang w:val="en-US"/>
        </w:rPr>
        <w:t>本项目主要参照资料为：</w:t>
      </w:r>
    </w:p>
    <w:p w14:paraId="4B3BC586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4F1583F0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07737B5D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0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0"/>
    </w:p>
    <w:p w14:paraId="745044D9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1" w:name="_Hlk13516321"/>
    </w:p>
    <w:bookmarkEnd w:id="21"/>
    <w:p w14:paraId="466E1D29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09619021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7EE2FA7B" w14:textId="77777777" w:rsidR="0000578F" w:rsidRDefault="0000578F" w:rsidP="0000578F">
      <w:pPr>
        <w:pStyle w:val="1"/>
      </w:pPr>
      <w:bookmarkStart w:id="22" w:name="_Toc38892133"/>
      <w:r>
        <w:rPr>
          <w:rFonts w:hint="eastAsia"/>
        </w:rPr>
        <w:t>参考</w:t>
      </w:r>
      <w:r>
        <w:t>标准</w:t>
      </w:r>
      <w:bookmarkEnd w:id="19"/>
      <w:bookmarkEnd w:id="22"/>
    </w:p>
    <w:p w14:paraId="64B03F3C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3" w:name="_Toc451698935"/>
      <w:bookmarkStart w:id="24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5876D90E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6271DC61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45205D77" w14:textId="77777777" w:rsidR="0000578F" w:rsidRDefault="0000578F" w:rsidP="0000578F">
      <w:pPr>
        <w:pStyle w:val="1"/>
      </w:pPr>
      <w:bookmarkStart w:id="25" w:name="_Toc38892134"/>
      <w:r>
        <w:rPr>
          <w:rFonts w:hint="eastAsia"/>
        </w:rPr>
        <w:t>计算</w:t>
      </w:r>
      <w:bookmarkEnd w:id="23"/>
      <w:bookmarkEnd w:id="24"/>
      <w:r w:rsidR="008E2A42">
        <w:rPr>
          <w:rFonts w:hint="eastAsia"/>
        </w:rPr>
        <w:t>方法</w:t>
      </w:r>
      <w:bookmarkEnd w:id="25"/>
    </w:p>
    <w:p w14:paraId="05AE6B1C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0F4FD296" w14:textId="77777777" w:rsidR="00833AFE" w:rsidRDefault="00833AFE" w:rsidP="00833AFE">
      <w:pPr>
        <w:pStyle w:val="2"/>
      </w:pPr>
      <w:bookmarkStart w:id="26" w:name="_Toc38892135"/>
      <w:r>
        <w:rPr>
          <w:rFonts w:hint="eastAsia"/>
        </w:rPr>
        <w:t>参数定义</w:t>
      </w:r>
      <w:bookmarkEnd w:id="26"/>
    </w:p>
    <w:p w14:paraId="044E8DED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54A770DF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36A2088F" w14:textId="77777777" w:rsidR="002D33C1" w:rsidRDefault="002D33C1" w:rsidP="002D33C1">
      <w:pPr>
        <w:pStyle w:val="2"/>
      </w:pPr>
      <w:bookmarkStart w:id="27" w:name="_Toc38892136"/>
      <w:r>
        <w:rPr>
          <w:rFonts w:hint="eastAsia"/>
        </w:rPr>
        <w:t>计算流程</w:t>
      </w:r>
      <w:bookmarkEnd w:id="27"/>
    </w:p>
    <w:p w14:paraId="012F1EDC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07BF8749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59B5B92F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2B8E3839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0A0FB355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175F8871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1C0BEEC9" wp14:editId="10D4584F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2123E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3582C165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7442169B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266A2D20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252597E0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251DEFE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29E4A339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4356793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77596C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01FFC51D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2E402878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E5D50FE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CF91278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4A46322D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4C399811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588B964C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7E11D572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0D366F94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7C63294C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03345315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28" w:name="_Hlk36153165"/>
      <w:r>
        <w:rPr>
          <w:rFonts w:hint="eastAsia"/>
          <w:szCs w:val="21"/>
        </w:rPr>
        <w:t>室内适应性舒适温度时间比例</w:t>
      </w:r>
      <w:bookmarkEnd w:id="2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0963F385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5A81F335" w14:textId="77777777" w:rsidR="001B0BA1" w:rsidRDefault="006D296D" w:rsidP="00B50E2E">
      <w:pPr>
        <w:pStyle w:val="2"/>
      </w:pPr>
      <w:bookmarkStart w:id="29" w:name="_Toc38892137"/>
      <w:r>
        <w:rPr>
          <w:rFonts w:hint="eastAsia"/>
        </w:rPr>
        <w:t>计算参数</w:t>
      </w:r>
      <w:bookmarkEnd w:id="29"/>
    </w:p>
    <w:p w14:paraId="465C2A6F" w14:textId="77777777" w:rsidR="006D296D" w:rsidRDefault="006043F1" w:rsidP="00EA3BB3">
      <w:pPr>
        <w:pStyle w:val="3"/>
      </w:pPr>
      <w:bookmarkStart w:id="30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0"/>
    </w:p>
    <w:p w14:paraId="58D4CE59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1" w:name="站台城市"/>
      <w:r w:rsidR="006D3413" w:rsidRPr="00E87AC0">
        <w:rPr>
          <w:rFonts w:ascii="Calibri" w:hAnsi="Calibri" w:hint="eastAsia"/>
          <w:kern w:val="2"/>
          <w:lang w:val="en-US"/>
        </w:rPr>
        <w:t>上海</w:t>
      </w:r>
      <w:bookmarkEnd w:id="31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76FD06FE" w14:textId="1E6A74F4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2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2"/>
      <w:r w:rsidR="00971C06" w:rsidRPr="00FB0DBE">
        <w:rPr>
          <w:noProof/>
        </w:rPr>
        <w:drawing>
          <wp:inline distT="0" distB="0" distL="0" distR="0" wp14:anchorId="558F1DE6" wp14:editId="4E72017B">
            <wp:extent cx="5116830" cy="218948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363B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43E76E4B" w14:textId="77777777" w:rsidR="00B665C1" w:rsidRDefault="00B665C1" w:rsidP="00EA3BB3">
      <w:pPr>
        <w:pStyle w:val="3"/>
      </w:pPr>
      <w:bookmarkStart w:id="33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3"/>
    </w:p>
    <w:p w14:paraId="207F0C90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55ABF413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4511B792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3BC2BE9" w14:textId="77777777" w:rsidR="0099773C" w:rsidRPr="00A412D8" w:rsidRDefault="0099773C" w:rsidP="00A412D8">
            <w:pPr>
              <w:jc w:val="center"/>
            </w:pPr>
            <w:bookmarkStart w:id="34" w:name="室内热舒适温度表"/>
            <w:r w:rsidRPr="00A412D8">
              <w:rPr>
                <w:rFonts w:hint="eastAsia"/>
              </w:rPr>
              <w:t>室外月平均温度</w:t>
            </w:r>
            <w:bookmarkEnd w:id="34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4ED7B9C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71C06" w:rsidRPr="00A412D8" w14:paraId="1D1846AE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40BF6607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09B9EE51" w14:textId="5CA61D12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-11.5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CF84FC0" w14:textId="47360FAE" w:rsidR="00971C06" w:rsidRPr="00A412D8" w:rsidRDefault="00971C06" w:rsidP="00971C06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71C06" w:rsidRPr="00A412D8" w14:paraId="52E4B94E" w14:textId="77777777" w:rsidTr="0099773C">
        <w:trPr>
          <w:trHeight w:val="270"/>
        </w:trPr>
        <w:tc>
          <w:tcPr>
            <w:tcW w:w="1861" w:type="dxa"/>
          </w:tcPr>
          <w:p w14:paraId="475C3117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6D41BD1" w14:textId="445593D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23C0050" w14:textId="2E2C6BAC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71C06" w:rsidRPr="00A412D8" w14:paraId="5C435FF7" w14:textId="77777777" w:rsidTr="0099773C">
        <w:trPr>
          <w:trHeight w:val="270"/>
        </w:trPr>
        <w:tc>
          <w:tcPr>
            <w:tcW w:w="1861" w:type="dxa"/>
          </w:tcPr>
          <w:p w14:paraId="2BA5C0AD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0DD8770" w14:textId="11CC66D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DA19E52" w14:textId="21850AC4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71C06" w:rsidRPr="00A412D8" w14:paraId="5723B0FA" w14:textId="77777777" w:rsidTr="0099773C">
        <w:trPr>
          <w:trHeight w:val="270"/>
        </w:trPr>
        <w:tc>
          <w:tcPr>
            <w:tcW w:w="1861" w:type="dxa"/>
          </w:tcPr>
          <w:p w14:paraId="1FC57F11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6A87E12" w14:textId="3BC95CA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8F98302" w14:textId="5697D858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71C06" w:rsidRPr="00A412D8" w14:paraId="5EDA1315" w14:textId="77777777" w:rsidTr="0099773C">
        <w:trPr>
          <w:trHeight w:val="270"/>
        </w:trPr>
        <w:tc>
          <w:tcPr>
            <w:tcW w:w="1861" w:type="dxa"/>
          </w:tcPr>
          <w:p w14:paraId="0F494B14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9D1F318" w14:textId="12066419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667955E" w14:textId="5B33B561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19.5~26.5</w:t>
            </w:r>
          </w:p>
        </w:tc>
      </w:tr>
      <w:tr w:rsidR="00971C06" w:rsidRPr="00A412D8" w14:paraId="5CEC6686" w14:textId="77777777" w:rsidTr="0099773C">
        <w:trPr>
          <w:trHeight w:val="270"/>
        </w:trPr>
        <w:tc>
          <w:tcPr>
            <w:tcW w:w="1861" w:type="dxa"/>
          </w:tcPr>
          <w:p w14:paraId="6F1B07F5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B0D4174" w14:textId="5A6D083A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694FE4B" w14:textId="1BD11D02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71C06" w:rsidRPr="00A412D8" w14:paraId="17AD081A" w14:textId="77777777" w:rsidTr="0099773C">
        <w:trPr>
          <w:trHeight w:val="270"/>
        </w:trPr>
        <w:tc>
          <w:tcPr>
            <w:tcW w:w="1861" w:type="dxa"/>
          </w:tcPr>
          <w:p w14:paraId="7426165E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434FF5E" w14:textId="3ADC10C0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035B6A8" w14:textId="459743FA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:rsidR="00971C06" w:rsidRPr="00A412D8" w14:paraId="20A21410" w14:textId="77777777" w:rsidTr="0099773C">
        <w:trPr>
          <w:trHeight w:val="270"/>
        </w:trPr>
        <w:tc>
          <w:tcPr>
            <w:tcW w:w="1861" w:type="dxa"/>
          </w:tcPr>
          <w:p w14:paraId="641C8258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4C14CF3" w14:textId="3FCD23FC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6B1DE17" w14:textId="25024AAD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21.5~28.5</w:t>
            </w:r>
          </w:p>
        </w:tc>
      </w:tr>
      <w:tr w:rsidR="00971C06" w:rsidRPr="00A412D8" w14:paraId="3385BA82" w14:textId="77777777" w:rsidTr="0099773C">
        <w:trPr>
          <w:trHeight w:val="270"/>
        </w:trPr>
        <w:tc>
          <w:tcPr>
            <w:tcW w:w="1861" w:type="dxa"/>
          </w:tcPr>
          <w:p w14:paraId="04E87F76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66E7694" w14:textId="2DBC08DF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6C80C1E" w14:textId="09B00F1D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19.6~26.6</w:t>
            </w:r>
          </w:p>
        </w:tc>
      </w:tr>
      <w:tr w:rsidR="00971C06" w:rsidRPr="00A412D8" w14:paraId="28B5AF6A" w14:textId="77777777" w:rsidTr="0099773C">
        <w:trPr>
          <w:trHeight w:val="270"/>
        </w:trPr>
        <w:tc>
          <w:tcPr>
            <w:tcW w:w="1861" w:type="dxa"/>
          </w:tcPr>
          <w:p w14:paraId="2C50DE60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56FD7DA" w14:textId="420188FB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EB88AE8" w14:textId="69159EEA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17.5~24.5</w:t>
            </w:r>
          </w:p>
        </w:tc>
      </w:tr>
      <w:tr w:rsidR="00971C06" w:rsidRPr="00A412D8" w14:paraId="324705B9" w14:textId="77777777" w:rsidTr="0099773C">
        <w:trPr>
          <w:trHeight w:val="270"/>
        </w:trPr>
        <w:tc>
          <w:tcPr>
            <w:tcW w:w="1861" w:type="dxa"/>
          </w:tcPr>
          <w:p w14:paraId="5D1733C6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E2A0A98" w14:textId="7673F283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DE556FE" w14:textId="757F496C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71C06" w:rsidRPr="00A412D8" w14:paraId="354D9301" w14:textId="77777777" w:rsidTr="0099773C">
        <w:trPr>
          <w:trHeight w:val="270"/>
        </w:trPr>
        <w:tc>
          <w:tcPr>
            <w:tcW w:w="1861" w:type="dxa"/>
          </w:tcPr>
          <w:p w14:paraId="69B34D91" w14:textId="77777777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EB398D5" w14:textId="7A05A453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-7.5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AFADF18" w14:textId="0F8AFC99" w:rsidR="00971C06" w:rsidRPr="00A412D8" w:rsidRDefault="00971C06" w:rsidP="00971C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7C0D6DCB" w14:textId="77777777"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14:paraId="2A39FC2F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35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5"/>
    </w:p>
    <w:p w14:paraId="0D8C5F3C" w14:textId="77777777" w:rsidR="006043F1" w:rsidRPr="000B1793" w:rsidRDefault="006043F1" w:rsidP="00EA3BB3">
      <w:pPr>
        <w:pStyle w:val="3"/>
      </w:pPr>
      <w:bookmarkStart w:id="36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36"/>
    </w:p>
    <w:p w14:paraId="5D2E3133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1F050A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0225867" w14:textId="77777777"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0A65051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6418A8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12A7B7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B90AA5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DA3CD4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45C3F2D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0A778D3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B51FB90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32CC3AA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5B3071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5E372A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773779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98087B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8A2342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0AC0E2E3" w14:textId="77777777">
        <w:trPr>
          <w:jc w:val="center"/>
        </w:trPr>
        <w:tc>
          <w:tcPr>
            <w:tcW w:w="3347" w:type="dxa"/>
            <w:vAlign w:val="center"/>
          </w:tcPr>
          <w:p w14:paraId="27725D84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97A4A32" w14:textId="77777777"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137D57AD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A9956D2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7A4A15C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1CF35EB" w14:textId="77777777"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055436A4" w14:textId="77777777" w:rsidR="0058474F" w:rsidRDefault="00576B5F" w:rsidP="002F44D5">
            <w:r>
              <w:t>0.395</w:t>
            </w:r>
          </w:p>
        </w:tc>
      </w:tr>
      <w:tr w:rsidR="00A94D25" w14:paraId="75DEC8AA" w14:textId="77777777">
        <w:trPr>
          <w:jc w:val="center"/>
        </w:trPr>
        <w:tc>
          <w:tcPr>
            <w:tcW w:w="3347" w:type="dxa"/>
            <w:vAlign w:val="center"/>
          </w:tcPr>
          <w:p w14:paraId="24CCD681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14DD859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271BE34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09A8BA2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3EBAF48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3B01714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5721D67" w14:textId="77777777" w:rsidR="0058474F" w:rsidRDefault="00576B5F" w:rsidP="002F44D5">
            <w:r>
              <w:t>0.245</w:t>
            </w:r>
          </w:p>
        </w:tc>
      </w:tr>
      <w:tr w:rsidR="00A94D25" w14:paraId="3E3C2D6E" w14:textId="77777777">
        <w:trPr>
          <w:jc w:val="center"/>
        </w:trPr>
        <w:tc>
          <w:tcPr>
            <w:tcW w:w="3347" w:type="dxa"/>
            <w:vAlign w:val="center"/>
          </w:tcPr>
          <w:p w14:paraId="7EC51033" w14:textId="77777777"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90B6AD6" w14:textId="77777777" w:rsidR="0058474F" w:rsidRDefault="00576B5F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760E8CC0" w14:textId="77777777"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73A8901" w14:textId="77777777"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0BA6AA88" w14:textId="77777777" w:rsidR="0058474F" w:rsidRDefault="00576B5F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13E8DB9B" w14:textId="77777777" w:rsidR="0058474F" w:rsidRDefault="00576B5F" w:rsidP="002F44D5">
            <w:r>
              <w:t>0.972</w:t>
            </w:r>
          </w:p>
        </w:tc>
        <w:tc>
          <w:tcPr>
            <w:tcW w:w="1064" w:type="dxa"/>
            <w:vAlign w:val="center"/>
          </w:tcPr>
          <w:p w14:paraId="673D85A0" w14:textId="77777777" w:rsidR="0058474F" w:rsidRDefault="00576B5F" w:rsidP="002F44D5">
            <w:r>
              <w:t>0.397</w:t>
            </w:r>
          </w:p>
        </w:tc>
      </w:tr>
      <w:tr w:rsidR="00A94D25" w14:paraId="54F49ABC" w14:textId="77777777">
        <w:trPr>
          <w:jc w:val="center"/>
        </w:trPr>
        <w:tc>
          <w:tcPr>
            <w:tcW w:w="3347" w:type="dxa"/>
            <w:vAlign w:val="center"/>
          </w:tcPr>
          <w:p w14:paraId="25A7BACA" w14:textId="77777777" w:rsidR="0058474F" w:rsidRDefault="00576B5F" w:rsidP="002F44D5">
            <w:r>
              <w:lastRenderedPageBreak/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2EB5AB74" w14:textId="77777777" w:rsidR="0058474F" w:rsidRDefault="00576B5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0A7F5357" w14:textId="77777777"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51ACEE0C" w14:textId="77777777"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72351A19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A3725D1" w14:textId="77777777" w:rsidR="0058474F" w:rsidRDefault="00576B5F" w:rsidP="002F44D5">
            <w:r>
              <w:t>0.167</w:t>
            </w:r>
          </w:p>
        </w:tc>
        <w:tc>
          <w:tcPr>
            <w:tcW w:w="1064" w:type="dxa"/>
            <w:vAlign w:val="center"/>
          </w:tcPr>
          <w:p w14:paraId="30B2C321" w14:textId="77777777" w:rsidR="0058474F" w:rsidRDefault="00576B5F" w:rsidP="002F44D5">
            <w:r>
              <w:t>0.517</w:t>
            </w:r>
          </w:p>
        </w:tc>
      </w:tr>
      <w:tr w:rsidR="00A94D25" w14:paraId="45CB1996" w14:textId="77777777">
        <w:trPr>
          <w:jc w:val="center"/>
        </w:trPr>
        <w:tc>
          <w:tcPr>
            <w:tcW w:w="3347" w:type="dxa"/>
            <w:vAlign w:val="center"/>
          </w:tcPr>
          <w:p w14:paraId="46E0FEA8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0963D23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EB433D7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235ADED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05E2960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7661E44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3A4011B" w14:textId="77777777" w:rsidR="0058474F" w:rsidRDefault="00576B5F" w:rsidP="002F44D5">
            <w:r>
              <w:t>0.245</w:t>
            </w:r>
          </w:p>
        </w:tc>
      </w:tr>
      <w:tr w:rsidR="00A94D25" w14:paraId="71F5D59C" w14:textId="77777777">
        <w:trPr>
          <w:jc w:val="center"/>
        </w:trPr>
        <w:tc>
          <w:tcPr>
            <w:tcW w:w="3347" w:type="dxa"/>
            <w:vAlign w:val="center"/>
          </w:tcPr>
          <w:p w14:paraId="1BA172DA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BBFC321" w14:textId="77777777"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6AD89BA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A897C02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76757F5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2A615D1" w14:textId="77777777"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89FB52B" w14:textId="77777777" w:rsidR="0058474F" w:rsidRDefault="00576B5F" w:rsidP="002F44D5">
            <w:r>
              <w:t>1.186</w:t>
            </w:r>
          </w:p>
        </w:tc>
      </w:tr>
      <w:tr w:rsidR="0058474F" w14:paraId="568A239A" w14:textId="77777777" w:rsidTr="00762E43">
        <w:trPr>
          <w:jc w:val="center"/>
        </w:trPr>
        <w:tc>
          <w:tcPr>
            <w:tcW w:w="3347" w:type="dxa"/>
            <w:vAlign w:val="center"/>
          </w:tcPr>
          <w:p w14:paraId="7F10BB34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FEAABB5" w14:textId="77777777" w:rsidR="0058474F" w:rsidRDefault="00576B5F" w:rsidP="002F44D5">
            <w:r>
              <w:t>265</w:t>
            </w:r>
          </w:p>
        </w:tc>
        <w:tc>
          <w:tcPr>
            <w:tcW w:w="1075" w:type="dxa"/>
            <w:vAlign w:val="center"/>
          </w:tcPr>
          <w:p w14:paraId="28CA154C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B9FD694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DF7E107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980ADB9" w14:textId="77777777" w:rsidR="0058474F" w:rsidRDefault="00576B5F" w:rsidP="002F44D5">
            <w:r>
              <w:t>1.274</w:t>
            </w:r>
          </w:p>
        </w:tc>
        <w:tc>
          <w:tcPr>
            <w:tcW w:w="1064" w:type="dxa"/>
            <w:vAlign w:val="center"/>
          </w:tcPr>
          <w:p w14:paraId="38956681" w14:textId="77777777" w:rsidR="0058474F" w:rsidRDefault="00576B5F" w:rsidP="002F44D5">
            <w:r>
              <w:t>2.984</w:t>
            </w:r>
          </w:p>
        </w:tc>
      </w:tr>
      <w:tr w:rsidR="0058474F" w14:paraId="2DCC173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C84A264" w14:textId="77777777" w:rsidR="0058474F" w:rsidRDefault="00576B5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75688D4" w14:textId="77777777" w:rsidR="0058474F" w:rsidRDefault="00576B5F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5A01C21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9A2750B" w14:textId="77777777"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870C9FD" w14:textId="77777777" w:rsidR="0058474F" w:rsidRDefault="00576B5F" w:rsidP="002F44D5">
            <w:pPr>
              <w:jc w:val="center"/>
            </w:pPr>
            <w:r>
              <w:t>0.70</w:t>
            </w:r>
          </w:p>
        </w:tc>
      </w:tr>
    </w:tbl>
    <w:p w14:paraId="107F6AEF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03361B5C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942001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DC4454E" w14:textId="77777777"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DA3939B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62A317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174D8B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06C370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844F92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ED4A24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6AD6419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40AA1AF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6E9B846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4F3F74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421FCD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CAF36F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E9BBD3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D7409A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2D36A2C6" w14:textId="77777777">
        <w:trPr>
          <w:jc w:val="center"/>
        </w:trPr>
        <w:tc>
          <w:tcPr>
            <w:tcW w:w="3347" w:type="dxa"/>
            <w:vAlign w:val="center"/>
          </w:tcPr>
          <w:p w14:paraId="389E278D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66017FA" w14:textId="77777777" w:rsidR="0058474F" w:rsidRDefault="00576B5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4F849DCC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DA67BFE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6EF93CA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05A864" w14:textId="77777777" w:rsidR="0058474F" w:rsidRDefault="00576B5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4419CF68" w14:textId="77777777" w:rsidR="0058474F" w:rsidRDefault="00576B5F" w:rsidP="002F44D5">
            <w:r>
              <w:t>0.061</w:t>
            </w:r>
          </w:p>
        </w:tc>
      </w:tr>
      <w:tr w:rsidR="00A94D25" w14:paraId="022BFD09" w14:textId="77777777">
        <w:trPr>
          <w:jc w:val="center"/>
        </w:trPr>
        <w:tc>
          <w:tcPr>
            <w:tcW w:w="3347" w:type="dxa"/>
            <w:vAlign w:val="center"/>
          </w:tcPr>
          <w:p w14:paraId="240F3F2D" w14:textId="77777777" w:rsidR="0058474F" w:rsidRDefault="00576B5F" w:rsidP="002F44D5">
            <w:r>
              <w:t>加气玻璃、泡沫玻璃</w:t>
            </w:r>
            <w:r>
              <w:t>(ρ=500)</w:t>
            </w:r>
          </w:p>
        </w:tc>
        <w:tc>
          <w:tcPr>
            <w:tcW w:w="849" w:type="dxa"/>
            <w:vAlign w:val="center"/>
          </w:tcPr>
          <w:p w14:paraId="77F7727E" w14:textId="77777777" w:rsidR="0058474F" w:rsidRDefault="00576B5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6AF0411C" w14:textId="77777777" w:rsidR="0058474F" w:rsidRDefault="00576B5F" w:rsidP="002F44D5">
            <w:r>
              <w:t>0.160</w:t>
            </w:r>
          </w:p>
        </w:tc>
        <w:tc>
          <w:tcPr>
            <w:tcW w:w="1075" w:type="dxa"/>
            <w:vAlign w:val="center"/>
          </w:tcPr>
          <w:p w14:paraId="1DFEBA66" w14:textId="77777777" w:rsidR="0058474F" w:rsidRDefault="00576B5F" w:rsidP="002F44D5">
            <w:r>
              <w:t>2.211</w:t>
            </w:r>
          </w:p>
        </w:tc>
        <w:tc>
          <w:tcPr>
            <w:tcW w:w="848" w:type="dxa"/>
            <w:vAlign w:val="center"/>
          </w:tcPr>
          <w:p w14:paraId="50418BD5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9E4DBB" w14:textId="77777777" w:rsidR="0058474F" w:rsidRDefault="00576B5F" w:rsidP="002F44D5">
            <w:r>
              <w:t>0.188</w:t>
            </w:r>
          </w:p>
        </w:tc>
        <w:tc>
          <w:tcPr>
            <w:tcW w:w="1064" w:type="dxa"/>
            <w:vAlign w:val="center"/>
          </w:tcPr>
          <w:p w14:paraId="3D18F997" w14:textId="77777777" w:rsidR="0058474F" w:rsidRDefault="00576B5F" w:rsidP="002F44D5">
            <w:r>
              <w:t>0.415</w:t>
            </w:r>
          </w:p>
        </w:tc>
      </w:tr>
      <w:tr w:rsidR="00A94D25" w14:paraId="0AA78F2F" w14:textId="77777777">
        <w:trPr>
          <w:jc w:val="center"/>
        </w:trPr>
        <w:tc>
          <w:tcPr>
            <w:tcW w:w="3347" w:type="dxa"/>
            <w:vAlign w:val="center"/>
          </w:tcPr>
          <w:p w14:paraId="6C96FA50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70DCA2B" w14:textId="77777777" w:rsidR="0058474F" w:rsidRDefault="00576B5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6711D52C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22BD513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699F671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904442" w14:textId="77777777" w:rsidR="0058474F" w:rsidRDefault="00576B5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189797CF" w14:textId="77777777" w:rsidR="0058474F" w:rsidRDefault="00576B5F" w:rsidP="002F44D5">
            <w:r>
              <w:t>0.220</w:t>
            </w:r>
          </w:p>
        </w:tc>
      </w:tr>
      <w:tr w:rsidR="00A94D25" w14:paraId="1A67C05C" w14:textId="77777777">
        <w:trPr>
          <w:jc w:val="center"/>
        </w:trPr>
        <w:tc>
          <w:tcPr>
            <w:tcW w:w="3347" w:type="dxa"/>
            <w:vAlign w:val="center"/>
          </w:tcPr>
          <w:p w14:paraId="592CAD47" w14:textId="77777777"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22006745" w14:textId="77777777"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048679D1" w14:textId="77777777"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35FBFFCC" w14:textId="77777777"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1F9109C8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30FAE0" w14:textId="77777777"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14:paraId="64152636" w14:textId="77777777" w:rsidR="0058474F" w:rsidRDefault="00576B5F" w:rsidP="002F44D5">
            <w:r>
              <w:t>3.444</w:t>
            </w:r>
          </w:p>
        </w:tc>
      </w:tr>
      <w:tr w:rsidR="0058474F" w14:paraId="71DCAA94" w14:textId="77777777" w:rsidTr="00762E43">
        <w:trPr>
          <w:jc w:val="center"/>
        </w:trPr>
        <w:tc>
          <w:tcPr>
            <w:tcW w:w="3347" w:type="dxa"/>
            <w:vAlign w:val="center"/>
          </w:tcPr>
          <w:p w14:paraId="194B3BA0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63B376C" w14:textId="77777777" w:rsidR="0058474F" w:rsidRDefault="00576B5F" w:rsidP="002F44D5">
            <w:r>
              <w:t>253</w:t>
            </w:r>
          </w:p>
        </w:tc>
        <w:tc>
          <w:tcPr>
            <w:tcW w:w="1075" w:type="dxa"/>
            <w:vAlign w:val="center"/>
          </w:tcPr>
          <w:p w14:paraId="58CA2351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DB9C8A5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B534333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445CC87" w14:textId="77777777" w:rsidR="0058474F" w:rsidRDefault="00576B5F" w:rsidP="002F44D5">
            <w:r>
              <w:t>1.323</w:t>
            </w:r>
          </w:p>
        </w:tc>
        <w:tc>
          <w:tcPr>
            <w:tcW w:w="1064" w:type="dxa"/>
            <w:vAlign w:val="center"/>
          </w:tcPr>
          <w:p w14:paraId="04C41816" w14:textId="77777777" w:rsidR="0058474F" w:rsidRDefault="00576B5F" w:rsidP="002F44D5">
            <w:r>
              <w:t>4.140</w:t>
            </w:r>
          </w:p>
        </w:tc>
      </w:tr>
      <w:tr w:rsidR="0058474F" w14:paraId="1F7A6DD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988DE83" w14:textId="77777777" w:rsidR="0058474F" w:rsidRDefault="00576B5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2CD0D0C" w14:textId="77777777" w:rsidR="0058474F" w:rsidRDefault="00576B5F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6C1B072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6D37FFB" w14:textId="77777777"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AE19B98" w14:textId="77777777" w:rsidR="0058474F" w:rsidRDefault="00576B5F" w:rsidP="002F44D5">
            <w:pPr>
              <w:jc w:val="center"/>
            </w:pPr>
            <w:r>
              <w:t>0.68</w:t>
            </w:r>
          </w:p>
        </w:tc>
      </w:tr>
    </w:tbl>
    <w:p w14:paraId="63ED995D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2D2161EC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5E1C8C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4B66C1B" w14:textId="77777777"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55E2BB1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BEDDB8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4CD36E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57F8E7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F49CE0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732E0AB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2668D86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1E141A8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9A09410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5CEEF9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489308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33D8C2B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374DE7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B44932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3D4578CB" w14:textId="77777777">
        <w:trPr>
          <w:jc w:val="center"/>
        </w:trPr>
        <w:tc>
          <w:tcPr>
            <w:tcW w:w="3347" w:type="dxa"/>
            <w:vAlign w:val="center"/>
          </w:tcPr>
          <w:p w14:paraId="1F43E8ED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B4B9455" w14:textId="77777777"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D863840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128D201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60D59CA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93A63A9" w14:textId="77777777"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00E3CF7" w14:textId="77777777" w:rsidR="0058474F" w:rsidRDefault="00576B5F" w:rsidP="002F44D5">
            <w:r>
              <w:t>1.186</w:t>
            </w:r>
          </w:p>
        </w:tc>
      </w:tr>
      <w:tr w:rsidR="00A94D25" w14:paraId="6C33D70B" w14:textId="77777777">
        <w:trPr>
          <w:jc w:val="center"/>
        </w:trPr>
        <w:tc>
          <w:tcPr>
            <w:tcW w:w="3347" w:type="dxa"/>
            <w:vAlign w:val="center"/>
          </w:tcPr>
          <w:p w14:paraId="2D37CBE8" w14:textId="77777777" w:rsidR="0058474F" w:rsidRDefault="00576B5F" w:rsidP="002F44D5">
            <w:r>
              <w:t>加气玻璃、泡沫玻璃</w:t>
            </w:r>
            <w:r>
              <w:t>(ρ=500)</w:t>
            </w:r>
          </w:p>
        </w:tc>
        <w:tc>
          <w:tcPr>
            <w:tcW w:w="849" w:type="dxa"/>
            <w:vAlign w:val="center"/>
          </w:tcPr>
          <w:p w14:paraId="50964152" w14:textId="77777777" w:rsidR="0058474F" w:rsidRDefault="00576B5F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2F54CFEA" w14:textId="77777777" w:rsidR="0058474F" w:rsidRDefault="00576B5F" w:rsidP="002F44D5">
            <w:r>
              <w:t>0.160</w:t>
            </w:r>
          </w:p>
        </w:tc>
        <w:tc>
          <w:tcPr>
            <w:tcW w:w="1075" w:type="dxa"/>
            <w:vAlign w:val="center"/>
          </w:tcPr>
          <w:p w14:paraId="63B917C7" w14:textId="77777777" w:rsidR="0058474F" w:rsidRDefault="00576B5F" w:rsidP="002F44D5">
            <w:r>
              <w:t>2.211</w:t>
            </w:r>
          </w:p>
        </w:tc>
        <w:tc>
          <w:tcPr>
            <w:tcW w:w="848" w:type="dxa"/>
            <w:vAlign w:val="center"/>
          </w:tcPr>
          <w:p w14:paraId="4ED209FB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D5B01B" w14:textId="77777777" w:rsidR="0058474F" w:rsidRDefault="00576B5F" w:rsidP="002F44D5">
            <w:r>
              <w:t>0.313</w:t>
            </w:r>
          </w:p>
        </w:tc>
        <w:tc>
          <w:tcPr>
            <w:tcW w:w="1064" w:type="dxa"/>
            <w:vAlign w:val="center"/>
          </w:tcPr>
          <w:p w14:paraId="22D1F86B" w14:textId="77777777" w:rsidR="0058474F" w:rsidRDefault="00576B5F" w:rsidP="002F44D5">
            <w:r>
              <w:t>0.691</w:t>
            </w:r>
          </w:p>
        </w:tc>
      </w:tr>
      <w:tr w:rsidR="0058474F" w14:paraId="32F93994" w14:textId="77777777" w:rsidTr="00762E43">
        <w:trPr>
          <w:jc w:val="center"/>
        </w:trPr>
        <w:tc>
          <w:tcPr>
            <w:tcW w:w="3347" w:type="dxa"/>
            <w:vAlign w:val="center"/>
          </w:tcPr>
          <w:p w14:paraId="1BCDA75A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B99DFF8" w14:textId="77777777" w:rsidR="0058474F" w:rsidRDefault="00576B5F" w:rsidP="002F44D5">
            <w:r>
              <w:t>170</w:t>
            </w:r>
          </w:p>
        </w:tc>
        <w:tc>
          <w:tcPr>
            <w:tcW w:w="1075" w:type="dxa"/>
            <w:vAlign w:val="center"/>
          </w:tcPr>
          <w:p w14:paraId="1931F062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BDF976D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BC0F070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3D4C93C" w14:textId="77777777" w:rsidR="0058474F" w:rsidRDefault="00576B5F" w:rsidP="002F44D5">
            <w:r>
              <w:t>0.381</w:t>
            </w:r>
          </w:p>
        </w:tc>
        <w:tc>
          <w:tcPr>
            <w:tcW w:w="1064" w:type="dxa"/>
            <w:vAlign w:val="center"/>
          </w:tcPr>
          <w:p w14:paraId="4538E6C0" w14:textId="77777777" w:rsidR="0058474F" w:rsidRDefault="00576B5F" w:rsidP="002F44D5">
            <w:r>
              <w:t>1.877</w:t>
            </w:r>
          </w:p>
        </w:tc>
      </w:tr>
      <w:tr w:rsidR="0058474F" w14:paraId="37D037F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E22B6D6" w14:textId="77777777"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4CD01F1" w14:textId="77777777" w:rsidR="0058474F" w:rsidRDefault="00576B5F" w:rsidP="002F44D5">
            <w:pPr>
              <w:jc w:val="center"/>
            </w:pPr>
            <w:r>
              <w:t>1.88</w:t>
            </w:r>
          </w:p>
        </w:tc>
      </w:tr>
    </w:tbl>
    <w:p w14:paraId="4A00E304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1F11DED5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F8C0E8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B9E44B5" w14:textId="77777777"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1BE977D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C6780B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F80B79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DDCF3C1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8001F0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D73153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5CB7254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B160E90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83962A8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8AB7A5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B4355E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703DE0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02956B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2AD195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0EA61D7A" w14:textId="77777777">
        <w:trPr>
          <w:jc w:val="center"/>
        </w:trPr>
        <w:tc>
          <w:tcPr>
            <w:tcW w:w="3347" w:type="dxa"/>
            <w:vAlign w:val="center"/>
          </w:tcPr>
          <w:p w14:paraId="791F1BEA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97EE681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45DBE80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B6213F6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CA48793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EF20FFB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75BFA82" w14:textId="77777777" w:rsidR="0058474F" w:rsidRDefault="00576B5F" w:rsidP="002F44D5">
            <w:r>
              <w:t>0.245</w:t>
            </w:r>
          </w:p>
        </w:tc>
      </w:tr>
      <w:tr w:rsidR="00A94D25" w14:paraId="4AF5C7FE" w14:textId="77777777">
        <w:trPr>
          <w:jc w:val="center"/>
        </w:trPr>
        <w:tc>
          <w:tcPr>
            <w:tcW w:w="3347" w:type="dxa"/>
            <w:vAlign w:val="center"/>
          </w:tcPr>
          <w:p w14:paraId="15C59967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89AD437" w14:textId="77777777"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6CC2CFA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1E65B59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D4B27B9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73F9522" w14:textId="77777777"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D492AA6" w14:textId="77777777" w:rsidR="0058474F" w:rsidRDefault="00576B5F" w:rsidP="002F44D5">
            <w:r>
              <w:t>1.186</w:t>
            </w:r>
          </w:p>
        </w:tc>
      </w:tr>
      <w:tr w:rsidR="0058474F" w14:paraId="06C9CC69" w14:textId="77777777" w:rsidTr="00762E43">
        <w:trPr>
          <w:jc w:val="center"/>
        </w:trPr>
        <w:tc>
          <w:tcPr>
            <w:tcW w:w="3347" w:type="dxa"/>
            <w:vAlign w:val="center"/>
          </w:tcPr>
          <w:p w14:paraId="52064320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549F306" w14:textId="77777777" w:rsidR="0058474F" w:rsidRDefault="00576B5F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10FD0333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5708315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861A860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5854C5C" w14:textId="77777777" w:rsidR="0058474F" w:rsidRDefault="00576B5F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55CF24F6" w14:textId="77777777" w:rsidR="0058474F" w:rsidRDefault="00576B5F" w:rsidP="002F44D5">
            <w:r>
              <w:t>1.431</w:t>
            </w:r>
          </w:p>
        </w:tc>
      </w:tr>
      <w:tr w:rsidR="0058474F" w14:paraId="4C539EE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6B37FDC" w14:textId="77777777" w:rsidR="0058474F" w:rsidRPr="00D95163" w:rsidRDefault="00576B5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2F3CD8BD" w14:textId="77777777" w:rsidR="0058474F" w:rsidRDefault="00576B5F" w:rsidP="002F44D5">
            <w:pPr>
              <w:jc w:val="center"/>
            </w:pPr>
            <w:r>
              <w:t>0.52</w:t>
            </w:r>
          </w:p>
        </w:tc>
      </w:tr>
    </w:tbl>
    <w:p w14:paraId="3F02FDDF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70D22F92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7ADC3D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A77F2E4" w14:textId="77777777" w:rsidR="0058474F" w:rsidRDefault="00576B5F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6AE0298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A68565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58370D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44D2E1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5ABD9C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528C22B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419B4B1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03DD463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F099AED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896273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928A4D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BD09279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901860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0414B6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6ED56EE6" w14:textId="77777777">
        <w:trPr>
          <w:jc w:val="center"/>
        </w:trPr>
        <w:tc>
          <w:tcPr>
            <w:tcW w:w="3347" w:type="dxa"/>
            <w:vAlign w:val="center"/>
          </w:tcPr>
          <w:p w14:paraId="7D9C2A9C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B1B9589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C449425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DF40E29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6CFEFA4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22961FC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8A0E09C" w14:textId="77777777" w:rsidR="0058474F" w:rsidRDefault="00576B5F" w:rsidP="002F44D5">
            <w:r>
              <w:t>0.245</w:t>
            </w:r>
          </w:p>
        </w:tc>
      </w:tr>
      <w:tr w:rsidR="00A94D25" w14:paraId="0E180A7A" w14:textId="77777777">
        <w:trPr>
          <w:jc w:val="center"/>
        </w:trPr>
        <w:tc>
          <w:tcPr>
            <w:tcW w:w="3347" w:type="dxa"/>
            <w:vAlign w:val="center"/>
          </w:tcPr>
          <w:p w14:paraId="0D0C7088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145D85D" w14:textId="77777777"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F8A4226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61887E4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62218BD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51BB524" w14:textId="77777777"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30125E7" w14:textId="77777777" w:rsidR="0058474F" w:rsidRDefault="00576B5F" w:rsidP="002F44D5">
            <w:r>
              <w:t>1.186</w:t>
            </w:r>
          </w:p>
        </w:tc>
      </w:tr>
      <w:tr w:rsidR="0058474F" w14:paraId="05DE14CA" w14:textId="77777777" w:rsidTr="00762E43">
        <w:trPr>
          <w:jc w:val="center"/>
        </w:trPr>
        <w:tc>
          <w:tcPr>
            <w:tcW w:w="3347" w:type="dxa"/>
            <w:vAlign w:val="center"/>
          </w:tcPr>
          <w:p w14:paraId="4B56B207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7F889DD" w14:textId="77777777" w:rsidR="0058474F" w:rsidRDefault="00576B5F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74CDBC86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3C64756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8AB5C06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0F62B59" w14:textId="77777777" w:rsidR="0058474F" w:rsidRDefault="00576B5F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1EE9AEA8" w14:textId="77777777" w:rsidR="0058474F" w:rsidRDefault="00576B5F" w:rsidP="002F44D5">
            <w:r>
              <w:t>1.431</w:t>
            </w:r>
          </w:p>
        </w:tc>
      </w:tr>
      <w:tr w:rsidR="0058474F" w14:paraId="4E64077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3D02DE0" w14:textId="77777777" w:rsidR="0058474F" w:rsidRPr="00D95163" w:rsidRDefault="00576B5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547CAF75" w14:textId="77777777" w:rsidR="0058474F" w:rsidRDefault="00576B5F" w:rsidP="002F44D5">
            <w:pPr>
              <w:jc w:val="center"/>
            </w:pPr>
            <w:r>
              <w:t>0.30</w:t>
            </w:r>
          </w:p>
        </w:tc>
      </w:tr>
    </w:tbl>
    <w:p w14:paraId="6E7FA357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31AA4082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272340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B799776" w14:textId="77777777"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2B47AB6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D460DF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953329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D8982B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526F3A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181FA75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16AF763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2436629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EB2F667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A3C082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1D2C25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335704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9E0A8C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076B62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7E9E6307" w14:textId="77777777">
        <w:trPr>
          <w:jc w:val="center"/>
        </w:trPr>
        <w:tc>
          <w:tcPr>
            <w:tcW w:w="3347" w:type="dxa"/>
            <w:vAlign w:val="center"/>
          </w:tcPr>
          <w:p w14:paraId="64577100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996F65A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F759D01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E15260C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C618FC5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5D56A9B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767A7D5" w14:textId="77777777" w:rsidR="0058474F" w:rsidRDefault="00576B5F" w:rsidP="002F44D5">
            <w:r>
              <w:t>0.245</w:t>
            </w:r>
          </w:p>
        </w:tc>
      </w:tr>
      <w:tr w:rsidR="00A94D25" w14:paraId="31B4D5A1" w14:textId="77777777">
        <w:trPr>
          <w:jc w:val="center"/>
        </w:trPr>
        <w:tc>
          <w:tcPr>
            <w:tcW w:w="3347" w:type="dxa"/>
            <w:vAlign w:val="center"/>
          </w:tcPr>
          <w:p w14:paraId="1D49FCC8" w14:textId="77777777"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3A73343D" w14:textId="77777777"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0A7C8BF" w14:textId="77777777"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6FCD3741" w14:textId="77777777"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2ECD99CC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091F137" w14:textId="77777777"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14:paraId="19DF971C" w14:textId="77777777" w:rsidR="0058474F" w:rsidRDefault="00576B5F" w:rsidP="002F44D5">
            <w:r>
              <w:t>3.444</w:t>
            </w:r>
          </w:p>
        </w:tc>
      </w:tr>
      <w:tr w:rsidR="00A94D25" w14:paraId="62B60BAB" w14:textId="77777777">
        <w:trPr>
          <w:jc w:val="center"/>
        </w:trPr>
        <w:tc>
          <w:tcPr>
            <w:tcW w:w="3347" w:type="dxa"/>
            <w:vAlign w:val="center"/>
          </w:tcPr>
          <w:p w14:paraId="01744DC5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5D82E98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180679F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613FB02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79130B3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8062CFA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FF84684" w14:textId="77777777" w:rsidR="0058474F" w:rsidRDefault="00576B5F" w:rsidP="002F44D5">
            <w:r>
              <w:t>0.245</w:t>
            </w:r>
          </w:p>
        </w:tc>
      </w:tr>
      <w:tr w:rsidR="0058474F" w14:paraId="758E8BEA" w14:textId="77777777" w:rsidTr="00762E43">
        <w:trPr>
          <w:jc w:val="center"/>
        </w:trPr>
        <w:tc>
          <w:tcPr>
            <w:tcW w:w="3347" w:type="dxa"/>
            <w:vAlign w:val="center"/>
          </w:tcPr>
          <w:p w14:paraId="7CEA9787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EC41246" w14:textId="77777777"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14:paraId="52FDE790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1A95ADF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9101BDE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09DB0E" w14:textId="77777777"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14:paraId="772585E5" w14:textId="77777777" w:rsidR="0058474F" w:rsidRDefault="00576B5F" w:rsidP="002F44D5">
            <w:r>
              <w:t>3.933</w:t>
            </w:r>
          </w:p>
        </w:tc>
      </w:tr>
      <w:tr w:rsidR="0058474F" w14:paraId="36EF9C9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89A753C" w14:textId="77777777"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89067EC" w14:textId="77777777"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14:paraId="2156BD6C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17ADA20B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0E0F48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B2E303F" w14:textId="77777777"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5FDE031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8E82A7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372C1D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A44082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4B8B40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129EFCA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1D1202B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112625E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954A33D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074076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40DEE2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7B37326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5533A0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AA4B28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58BBED26" w14:textId="77777777">
        <w:trPr>
          <w:jc w:val="center"/>
        </w:trPr>
        <w:tc>
          <w:tcPr>
            <w:tcW w:w="3347" w:type="dxa"/>
            <w:vAlign w:val="center"/>
          </w:tcPr>
          <w:p w14:paraId="56FE0CE0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B40DFA3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2D0707E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1786A6B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39739C8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B9055E4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B3C05EB" w14:textId="77777777" w:rsidR="0058474F" w:rsidRDefault="00576B5F" w:rsidP="002F44D5">
            <w:r>
              <w:t>0.245</w:t>
            </w:r>
          </w:p>
        </w:tc>
      </w:tr>
      <w:tr w:rsidR="00A94D25" w14:paraId="6414559B" w14:textId="77777777">
        <w:trPr>
          <w:jc w:val="center"/>
        </w:trPr>
        <w:tc>
          <w:tcPr>
            <w:tcW w:w="3347" w:type="dxa"/>
            <w:vAlign w:val="center"/>
          </w:tcPr>
          <w:p w14:paraId="3C85B068" w14:textId="77777777"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6FCD6B4E" w14:textId="77777777"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69A9442" w14:textId="77777777"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63368ACE" w14:textId="77777777"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3E77F114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6869DB" w14:textId="77777777"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14:paraId="32B1A504" w14:textId="77777777" w:rsidR="0058474F" w:rsidRDefault="00576B5F" w:rsidP="002F44D5">
            <w:r>
              <w:t>3.444</w:t>
            </w:r>
          </w:p>
        </w:tc>
      </w:tr>
      <w:tr w:rsidR="00A94D25" w14:paraId="27D67220" w14:textId="77777777">
        <w:trPr>
          <w:jc w:val="center"/>
        </w:trPr>
        <w:tc>
          <w:tcPr>
            <w:tcW w:w="3347" w:type="dxa"/>
            <w:vAlign w:val="center"/>
          </w:tcPr>
          <w:p w14:paraId="7B24FC43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4EE9831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0516165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D12587A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3D912AB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9ADF580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1AFFF01" w14:textId="77777777" w:rsidR="0058474F" w:rsidRDefault="00576B5F" w:rsidP="002F44D5">
            <w:r>
              <w:t>0.245</w:t>
            </w:r>
          </w:p>
        </w:tc>
      </w:tr>
      <w:tr w:rsidR="0058474F" w14:paraId="3765BC71" w14:textId="77777777" w:rsidTr="00762E43">
        <w:trPr>
          <w:jc w:val="center"/>
        </w:trPr>
        <w:tc>
          <w:tcPr>
            <w:tcW w:w="3347" w:type="dxa"/>
            <w:vAlign w:val="center"/>
          </w:tcPr>
          <w:p w14:paraId="68E50845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57B2652" w14:textId="77777777"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14:paraId="5079D6CE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D326D75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29E0C6D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44F933B" w14:textId="77777777"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14:paraId="3BD00BE9" w14:textId="77777777" w:rsidR="0058474F" w:rsidRDefault="00576B5F" w:rsidP="002F44D5">
            <w:r>
              <w:t>3.933</w:t>
            </w:r>
          </w:p>
        </w:tc>
      </w:tr>
      <w:tr w:rsidR="0058474F" w14:paraId="251179F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4FB09E0" w14:textId="77777777"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DB6B383" w14:textId="77777777"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14:paraId="2A80B640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26DC6D99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612702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16550D5" w14:textId="77777777"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6DAFBCE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FAF490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851347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B4151E6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EFCCDA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192C167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62767D5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C653295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1522A44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2C25A7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AD654B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1397C2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B1B914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16242B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5EB18E46" w14:textId="77777777">
        <w:trPr>
          <w:jc w:val="center"/>
        </w:trPr>
        <w:tc>
          <w:tcPr>
            <w:tcW w:w="3347" w:type="dxa"/>
            <w:vAlign w:val="center"/>
          </w:tcPr>
          <w:p w14:paraId="76B3F016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00E68A3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3D11DBD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86EC47C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C74A763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2462860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887D98C" w14:textId="77777777" w:rsidR="0058474F" w:rsidRDefault="00576B5F" w:rsidP="002F44D5">
            <w:r>
              <w:t>0.245</w:t>
            </w:r>
          </w:p>
        </w:tc>
      </w:tr>
      <w:tr w:rsidR="00A94D25" w14:paraId="3A5FFBFE" w14:textId="77777777">
        <w:trPr>
          <w:jc w:val="center"/>
        </w:trPr>
        <w:tc>
          <w:tcPr>
            <w:tcW w:w="3347" w:type="dxa"/>
            <w:vAlign w:val="center"/>
          </w:tcPr>
          <w:p w14:paraId="5CABF908" w14:textId="77777777"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4C7D8D6F" w14:textId="77777777"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07A7B9E3" w14:textId="77777777"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4892F5C8" w14:textId="77777777"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48EBDBF6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B625233" w14:textId="77777777"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14:paraId="25F81C3C" w14:textId="77777777" w:rsidR="0058474F" w:rsidRDefault="00576B5F" w:rsidP="002F44D5">
            <w:r>
              <w:t>3.444</w:t>
            </w:r>
          </w:p>
        </w:tc>
      </w:tr>
      <w:tr w:rsidR="00A94D25" w14:paraId="7328E66D" w14:textId="77777777">
        <w:trPr>
          <w:jc w:val="center"/>
        </w:trPr>
        <w:tc>
          <w:tcPr>
            <w:tcW w:w="3347" w:type="dxa"/>
            <w:vAlign w:val="center"/>
          </w:tcPr>
          <w:p w14:paraId="0F532315" w14:textId="77777777"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3758E03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FD5B11A" w14:textId="77777777"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3F80C22" w14:textId="77777777"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DF65E73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F924369" w14:textId="77777777"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930E0B2" w14:textId="77777777" w:rsidR="0058474F" w:rsidRDefault="00576B5F" w:rsidP="002F44D5">
            <w:r>
              <w:t>0.245</w:t>
            </w:r>
          </w:p>
        </w:tc>
      </w:tr>
      <w:tr w:rsidR="0058474F" w14:paraId="64492355" w14:textId="77777777" w:rsidTr="00762E43">
        <w:trPr>
          <w:jc w:val="center"/>
        </w:trPr>
        <w:tc>
          <w:tcPr>
            <w:tcW w:w="3347" w:type="dxa"/>
            <w:vAlign w:val="center"/>
          </w:tcPr>
          <w:p w14:paraId="031CD4AB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4175B59" w14:textId="77777777"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14:paraId="0F1813CB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9BC0E88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E86400D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F53FD3C" w14:textId="77777777"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14:paraId="0426EC6F" w14:textId="77777777" w:rsidR="0058474F" w:rsidRDefault="00576B5F" w:rsidP="002F44D5">
            <w:r>
              <w:t>3.933</w:t>
            </w:r>
          </w:p>
        </w:tc>
      </w:tr>
      <w:tr w:rsidR="0058474F" w14:paraId="2D3B0C0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4DD58E1" w14:textId="77777777"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AA7AA40" w14:textId="77777777"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14:paraId="4D4A2E68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31E323E6" w14:textId="77777777" w:rsidR="00BE0E75" w:rsidRDefault="00576B5F" w:rsidP="0058474F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54B9D7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1E4F968" w14:textId="77777777"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840F63A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32FB30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DB64D7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B83E16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328B63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11A340D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11F4D38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0E456F7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2E903D1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444AB6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F2DD2A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1B852D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D0ED4F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2CC100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010024AE" w14:textId="77777777">
        <w:trPr>
          <w:jc w:val="center"/>
        </w:trPr>
        <w:tc>
          <w:tcPr>
            <w:tcW w:w="3347" w:type="dxa"/>
            <w:vAlign w:val="center"/>
          </w:tcPr>
          <w:p w14:paraId="786484B0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343442E" w14:textId="77777777"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069B7673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51BD62C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7F418E5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6BEAE7" w14:textId="77777777"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391F4E00" w14:textId="77777777" w:rsidR="0058474F" w:rsidRDefault="00576B5F" w:rsidP="002F44D5">
            <w:r>
              <w:t>0.395</w:t>
            </w:r>
          </w:p>
        </w:tc>
      </w:tr>
      <w:tr w:rsidR="00A94D25" w14:paraId="485899B9" w14:textId="77777777">
        <w:trPr>
          <w:jc w:val="center"/>
        </w:trPr>
        <w:tc>
          <w:tcPr>
            <w:tcW w:w="3347" w:type="dxa"/>
            <w:vAlign w:val="center"/>
          </w:tcPr>
          <w:p w14:paraId="7D8BD00B" w14:textId="77777777"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7B935F9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7588021" w14:textId="77777777"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9383067" w14:textId="77777777"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3BA5C505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1843658" w14:textId="77777777" w:rsidR="0058474F" w:rsidRDefault="00576B5F" w:rsidP="002F44D5">
            <w:r>
              <w:t>0.667</w:t>
            </w:r>
          </w:p>
        </w:tc>
        <w:tc>
          <w:tcPr>
            <w:tcW w:w="1064" w:type="dxa"/>
            <w:vAlign w:val="center"/>
          </w:tcPr>
          <w:p w14:paraId="2825AC88" w14:textId="77777777" w:rsidR="0058474F" w:rsidRDefault="00576B5F" w:rsidP="002F44D5">
            <w:r>
              <w:t>0.227</w:t>
            </w:r>
          </w:p>
        </w:tc>
      </w:tr>
      <w:tr w:rsidR="00A94D25" w14:paraId="22ACCEE8" w14:textId="77777777">
        <w:trPr>
          <w:jc w:val="center"/>
        </w:trPr>
        <w:tc>
          <w:tcPr>
            <w:tcW w:w="3347" w:type="dxa"/>
            <w:vAlign w:val="center"/>
          </w:tcPr>
          <w:p w14:paraId="0A0E3084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D67F76A" w14:textId="77777777"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88B97F0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E50CAC0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C7EE545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B2E406A" w14:textId="77777777"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869ECC3" w14:textId="77777777" w:rsidR="0058474F" w:rsidRDefault="00576B5F" w:rsidP="002F44D5">
            <w:r>
              <w:t>1.186</w:t>
            </w:r>
          </w:p>
        </w:tc>
      </w:tr>
      <w:tr w:rsidR="0058474F" w14:paraId="40B04153" w14:textId="77777777" w:rsidTr="00762E43">
        <w:trPr>
          <w:jc w:val="center"/>
        </w:trPr>
        <w:tc>
          <w:tcPr>
            <w:tcW w:w="3347" w:type="dxa"/>
            <w:vAlign w:val="center"/>
          </w:tcPr>
          <w:p w14:paraId="5A8A5A7E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8BE872B" w14:textId="77777777" w:rsidR="0058474F" w:rsidRDefault="00576B5F" w:rsidP="002F44D5">
            <w:r>
              <w:t>180</w:t>
            </w:r>
          </w:p>
        </w:tc>
        <w:tc>
          <w:tcPr>
            <w:tcW w:w="1075" w:type="dxa"/>
            <w:vAlign w:val="center"/>
          </w:tcPr>
          <w:p w14:paraId="1054259C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73392DD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095DCCF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044D7B3" w14:textId="77777777" w:rsidR="0058474F" w:rsidRDefault="00576B5F" w:rsidP="002F44D5">
            <w:r>
              <w:t>0.759</w:t>
            </w:r>
          </w:p>
        </w:tc>
        <w:tc>
          <w:tcPr>
            <w:tcW w:w="1064" w:type="dxa"/>
            <w:vAlign w:val="center"/>
          </w:tcPr>
          <w:p w14:paraId="1C13DA73" w14:textId="77777777" w:rsidR="0058474F" w:rsidRDefault="00576B5F" w:rsidP="002F44D5">
            <w:r>
              <w:t>1.808</w:t>
            </w:r>
          </w:p>
        </w:tc>
      </w:tr>
      <w:tr w:rsidR="0058474F" w14:paraId="2BC1C0A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4C6D4EF" w14:textId="77777777"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AE3AF1E" w14:textId="77777777" w:rsidR="0058474F" w:rsidRDefault="00576B5F" w:rsidP="002F44D5">
            <w:pPr>
              <w:jc w:val="center"/>
            </w:pPr>
            <w:r>
              <w:t>1.02</w:t>
            </w:r>
          </w:p>
        </w:tc>
      </w:tr>
    </w:tbl>
    <w:p w14:paraId="4308ADB2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3EFC5623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8D477D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18159B3" w14:textId="77777777"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A5B11D4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C7B7C6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E204E4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E27020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F4588A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F5629A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74DB8EE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A05B73D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85373FC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952F57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45D732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5D9B05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10B9F9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BB7746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17495513" w14:textId="77777777">
        <w:trPr>
          <w:jc w:val="center"/>
        </w:trPr>
        <w:tc>
          <w:tcPr>
            <w:tcW w:w="3347" w:type="dxa"/>
            <w:vAlign w:val="center"/>
          </w:tcPr>
          <w:p w14:paraId="2605D88F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951B90B" w14:textId="77777777"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5F34C5B1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6910A52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545984D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9F07167" w14:textId="77777777"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783B556E" w14:textId="77777777" w:rsidR="0058474F" w:rsidRDefault="00576B5F" w:rsidP="002F44D5">
            <w:r>
              <w:t>0.395</w:t>
            </w:r>
          </w:p>
        </w:tc>
      </w:tr>
      <w:tr w:rsidR="00A94D25" w14:paraId="080F0C6A" w14:textId="77777777">
        <w:trPr>
          <w:jc w:val="center"/>
        </w:trPr>
        <w:tc>
          <w:tcPr>
            <w:tcW w:w="3347" w:type="dxa"/>
            <w:vAlign w:val="center"/>
          </w:tcPr>
          <w:p w14:paraId="735173F8" w14:textId="77777777"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16DAE888" w14:textId="77777777"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717718F" w14:textId="77777777"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96C7815" w14:textId="77777777"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1477E25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EBF13FA" w14:textId="77777777" w:rsidR="0058474F" w:rsidRDefault="00576B5F" w:rsidP="002F44D5">
            <w:r>
              <w:t>0.667</w:t>
            </w:r>
          </w:p>
        </w:tc>
        <w:tc>
          <w:tcPr>
            <w:tcW w:w="1064" w:type="dxa"/>
            <w:vAlign w:val="center"/>
          </w:tcPr>
          <w:p w14:paraId="136E430D" w14:textId="77777777" w:rsidR="0058474F" w:rsidRDefault="00576B5F" w:rsidP="002F44D5">
            <w:r>
              <w:t>0.227</w:t>
            </w:r>
          </w:p>
        </w:tc>
      </w:tr>
      <w:tr w:rsidR="00A94D25" w14:paraId="2A804289" w14:textId="77777777">
        <w:trPr>
          <w:jc w:val="center"/>
        </w:trPr>
        <w:tc>
          <w:tcPr>
            <w:tcW w:w="3347" w:type="dxa"/>
            <w:vAlign w:val="center"/>
          </w:tcPr>
          <w:p w14:paraId="445BE4F2" w14:textId="77777777"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46AF8B9" w14:textId="77777777"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6D49EC1" w14:textId="77777777"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5DB523F" w14:textId="77777777"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9EEDF3A" w14:textId="77777777"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F69194" w14:textId="77777777"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D3BCEFA" w14:textId="77777777" w:rsidR="0058474F" w:rsidRDefault="00576B5F" w:rsidP="002F44D5">
            <w:r>
              <w:t>1.186</w:t>
            </w:r>
          </w:p>
        </w:tc>
      </w:tr>
      <w:tr w:rsidR="0058474F" w14:paraId="6310466C" w14:textId="77777777" w:rsidTr="00762E43">
        <w:trPr>
          <w:jc w:val="center"/>
        </w:trPr>
        <w:tc>
          <w:tcPr>
            <w:tcW w:w="3347" w:type="dxa"/>
            <w:vAlign w:val="center"/>
          </w:tcPr>
          <w:p w14:paraId="15854309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4696BC3" w14:textId="77777777" w:rsidR="0058474F" w:rsidRDefault="00576B5F" w:rsidP="002F44D5">
            <w:r>
              <w:t>180</w:t>
            </w:r>
          </w:p>
        </w:tc>
        <w:tc>
          <w:tcPr>
            <w:tcW w:w="1075" w:type="dxa"/>
            <w:vAlign w:val="center"/>
          </w:tcPr>
          <w:p w14:paraId="4B57FA38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9272325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D7BEC07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61A9B1D" w14:textId="77777777" w:rsidR="0058474F" w:rsidRDefault="00576B5F" w:rsidP="002F44D5">
            <w:r>
              <w:t>0.759</w:t>
            </w:r>
          </w:p>
        </w:tc>
        <w:tc>
          <w:tcPr>
            <w:tcW w:w="1064" w:type="dxa"/>
            <w:vAlign w:val="center"/>
          </w:tcPr>
          <w:p w14:paraId="55BD87D1" w14:textId="77777777" w:rsidR="0058474F" w:rsidRDefault="00576B5F" w:rsidP="002F44D5">
            <w:r>
              <w:t>1.808</w:t>
            </w:r>
          </w:p>
        </w:tc>
      </w:tr>
      <w:tr w:rsidR="0058474F" w14:paraId="7520E7C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26A93DA" w14:textId="77777777"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DB6B3EA" w14:textId="77777777" w:rsidR="0058474F" w:rsidRDefault="00576B5F" w:rsidP="002F44D5">
            <w:pPr>
              <w:jc w:val="center"/>
            </w:pPr>
            <w:r>
              <w:t>1.02</w:t>
            </w:r>
          </w:p>
        </w:tc>
      </w:tr>
    </w:tbl>
    <w:p w14:paraId="0A69CBD7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17BDB047" w14:textId="77777777"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12A</w:t>
      </w:r>
      <w:r w:rsidRPr="00E145DC">
        <w:rPr>
          <w:rFonts w:hint="eastAsia"/>
        </w:rPr>
        <w:t>钢铝单框双玻窗（平均）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8A1FCC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3205DF8" w14:textId="77777777"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BC1EC8D" w14:textId="77777777"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9CC7ED" w14:textId="77777777"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AE7562" w14:textId="77777777"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DA29D5" w14:textId="77777777"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83CC88" w14:textId="77777777"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4A7CC9" w14:textId="77777777"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14:paraId="4BE443D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96ACB8F" w14:textId="77777777"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1101D92" w14:textId="77777777"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4B1DD1" w14:textId="77777777"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C3A21D" w14:textId="77777777"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2ED514" w14:textId="77777777"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B12FFE" w14:textId="77777777"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58AE0F0" w14:textId="77777777"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 w14:paraId="796FD114" w14:textId="77777777">
        <w:trPr>
          <w:jc w:val="center"/>
        </w:trPr>
        <w:tc>
          <w:tcPr>
            <w:tcW w:w="3347" w:type="dxa"/>
            <w:vAlign w:val="center"/>
          </w:tcPr>
          <w:p w14:paraId="0F0B2AC2" w14:textId="77777777"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A7408ED" w14:textId="77777777" w:rsidR="0058474F" w:rsidRDefault="00576B5F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10874BA2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16D5008" w14:textId="77777777"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9A41600" w14:textId="77777777"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6ECE8B3" w14:textId="77777777" w:rsidR="0058474F" w:rsidRDefault="00576B5F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39A7E7AE" w14:textId="77777777" w:rsidR="0058474F" w:rsidRDefault="00576B5F" w:rsidP="002F44D5">
            <w:r>
              <w:t>0.000</w:t>
            </w:r>
          </w:p>
        </w:tc>
      </w:tr>
      <w:tr w:rsidR="0058474F" w14:paraId="122758D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1B4E86C" w14:textId="77777777" w:rsidR="0058474F" w:rsidRDefault="00576B5F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24455053" w14:textId="77777777" w:rsidR="0058474F" w:rsidRDefault="00576B5F" w:rsidP="002F44D5">
            <w:pPr>
              <w:jc w:val="center"/>
            </w:pPr>
            <w:r>
              <w:t>2.20</w:t>
            </w:r>
          </w:p>
        </w:tc>
      </w:tr>
      <w:tr w:rsidR="0058474F" w14:paraId="5221BA8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A8918E4" w14:textId="77777777" w:rsidR="0058474F" w:rsidRPr="00D95163" w:rsidRDefault="00000000" w:rsidP="002F44D5"/>
        </w:tc>
        <w:tc>
          <w:tcPr>
            <w:tcW w:w="5986" w:type="dxa"/>
            <w:gridSpan w:val="6"/>
          </w:tcPr>
          <w:p w14:paraId="488C86F2" w14:textId="77777777" w:rsidR="0058474F" w:rsidRDefault="00000000" w:rsidP="002F44D5">
            <w:pPr>
              <w:jc w:val="center"/>
            </w:pPr>
          </w:p>
        </w:tc>
      </w:tr>
    </w:tbl>
    <w:p w14:paraId="72FD5A87" w14:textId="77777777"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14:paraId="7C86E18E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12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18DE7FF7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D87EFCF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307AF57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576B5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39E06594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ADFD4AA" w14:textId="77777777"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EE3E7E" w14:textId="77777777" w:rsidR="00EA3BB3" w:rsidRDefault="00EA3BB3" w:rsidP="00E45DB8">
            <w:pPr>
              <w:jc w:val="center"/>
            </w:pPr>
            <w:r>
              <w:t>2.20</w:t>
            </w:r>
          </w:p>
        </w:tc>
      </w:tr>
    </w:tbl>
    <w:p w14:paraId="70A5B7A1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08285AA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5E1DC56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A4E8D12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286BBDD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576B5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549AA207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4CE9AEC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1A14BF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4B46BAB0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7374CB19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14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17AA94BC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2A08421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2F9BE2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201BC8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65DF7D0F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618B649" w14:textId="77777777" w:rsidR="00590C9D" w:rsidRDefault="00576B5F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D15CBA8" w14:textId="77777777" w:rsidR="00590C9D" w:rsidRDefault="00576B5F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32F4A0" w14:textId="77777777" w:rsidR="00590C9D" w:rsidRDefault="00576B5F" w:rsidP="00EA3BB3">
            <w:pPr>
              <w:jc w:val="center"/>
            </w:pPr>
            <w:r>
              <w:t>0.60</w:t>
            </w:r>
          </w:p>
        </w:tc>
      </w:tr>
    </w:tbl>
    <w:p w14:paraId="49CD879C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CD8395F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15</w:t>
      </w:r>
      <w:r w:rsidRPr="00E145DC">
        <w:fldChar w:fldCharType="end"/>
      </w:r>
      <w:bookmarkStart w:id="37" w:name="表名"/>
      <w:r w:rsidR="00EA3BB3" w:rsidRPr="00E145DC">
        <w:rPr>
          <w:rFonts w:hint="eastAsia"/>
        </w:rPr>
        <w:t>内窗</w:t>
      </w:r>
      <w:bookmarkEnd w:id="37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08F479E0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E1DD937" w14:textId="77777777" w:rsidR="00EA3BB3" w:rsidRDefault="00EA3BB3" w:rsidP="00EA3BB3">
            <w:pPr>
              <w:jc w:val="center"/>
            </w:pPr>
            <w:bookmarkStart w:id="38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A22D57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5632E5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7976988F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5F42C71" w14:textId="77777777" w:rsidR="00590C9D" w:rsidRDefault="00576B5F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359A905" w14:textId="77777777" w:rsidR="00590C9D" w:rsidRDefault="00576B5F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B5E09C" w14:textId="77777777" w:rsidR="00590C9D" w:rsidRDefault="00576B5F" w:rsidP="00EA3BB3">
            <w:pPr>
              <w:jc w:val="center"/>
            </w:pPr>
            <w:r>
              <w:t>0.60</w:t>
            </w:r>
          </w:p>
        </w:tc>
      </w:tr>
      <w:bookmarkEnd w:id="38"/>
    </w:tbl>
    <w:p w14:paraId="55C7A8A0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79CD392" w14:textId="77777777" w:rsidR="006100FB" w:rsidRDefault="000B41B5" w:rsidP="00D406D2">
      <w:pPr>
        <w:ind w:firstLineChars="200" w:firstLine="420"/>
      </w:pPr>
      <w:bookmarkStart w:id="39" w:name="围护结构"/>
      <w:r>
        <w:rPr>
          <w:rFonts w:hint="eastAsia"/>
        </w:rPr>
        <w:t xml:space="preserve"> </w:t>
      </w:r>
      <w:bookmarkEnd w:id="39"/>
    </w:p>
    <w:p w14:paraId="066D72E4" w14:textId="77777777"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A94D25" w14:paraId="45F8E754" w14:textId="77777777" w:rsidTr="00742667">
        <w:tc>
          <w:tcPr>
            <w:tcW w:w="1949" w:type="dxa"/>
            <w:shd w:val="clear" w:color="auto" w:fill="E6E6E6"/>
            <w:vAlign w:val="center"/>
          </w:tcPr>
          <w:p w14:paraId="2FDD490E" w14:textId="77777777" w:rsidR="00A94D25" w:rsidRDefault="00576B5F">
            <w:pPr>
              <w:jc w:val="center"/>
            </w:pPr>
            <w:r>
              <w:t>房间类型</w:t>
            </w:r>
          </w:p>
        </w:tc>
        <w:tc>
          <w:tcPr>
            <w:tcW w:w="1138" w:type="dxa"/>
            <w:shd w:val="clear" w:color="auto" w:fill="E6E6E6"/>
            <w:vAlign w:val="center"/>
          </w:tcPr>
          <w:p w14:paraId="574868B7" w14:textId="77777777" w:rsidR="00A94D25" w:rsidRDefault="00576B5F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FE60B07" w14:textId="77777777" w:rsidR="00A94D25" w:rsidRDefault="00576B5F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741B728" w14:textId="77777777" w:rsidR="00A94D25" w:rsidRDefault="00576B5F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F1C2210" w14:textId="77777777" w:rsidR="00A94D25" w:rsidRDefault="00576B5F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553CA47" w14:textId="77777777" w:rsidR="00A94D25" w:rsidRDefault="00576B5F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A83F969" w14:textId="77777777" w:rsidR="00A94D25" w:rsidRDefault="00576B5F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2403EF1D" w14:textId="77777777" w:rsidR="00A94D25" w:rsidRDefault="00576B5F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A94D25" w14:paraId="2F07FA31" w14:textId="77777777" w:rsidTr="00742667">
        <w:tc>
          <w:tcPr>
            <w:tcW w:w="1949" w:type="dxa"/>
            <w:shd w:val="clear" w:color="auto" w:fill="E6E6E6"/>
            <w:vAlign w:val="center"/>
          </w:tcPr>
          <w:p w14:paraId="78CF5967" w14:textId="62796ED0" w:rsidR="00A94D25" w:rsidRDefault="00742667">
            <w:r>
              <w:rPr>
                <w:rFonts w:hint="eastAsia"/>
              </w:rPr>
              <w:t>教室</w:t>
            </w:r>
          </w:p>
        </w:tc>
        <w:tc>
          <w:tcPr>
            <w:tcW w:w="1138" w:type="dxa"/>
            <w:vAlign w:val="center"/>
          </w:tcPr>
          <w:p w14:paraId="45A5C718" w14:textId="31E992F8" w:rsidR="00A94D25" w:rsidRDefault="00742667">
            <w:pPr>
              <w:jc w:val="center"/>
            </w:pPr>
            <w:r>
              <w:t>10</w:t>
            </w:r>
            <w:r w:rsidR="00576B5F">
              <w:t>(</w:t>
            </w:r>
            <w:r w:rsidR="00576B5F">
              <w:t>次</w:t>
            </w:r>
            <w:r w:rsidR="00576B5F">
              <w:t>/h)</w:t>
            </w:r>
          </w:p>
        </w:tc>
        <w:tc>
          <w:tcPr>
            <w:tcW w:w="1137" w:type="dxa"/>
            <w:vAlign w:val="center"/>
          </w:tcPr>
          <w:p w14:paraId="03D3B52B" w14:textId="75B9957D" w:rsidR="00A94D25" w:rsidRDefault="00576B5F">
            <w:pPr>
              <w:jc w:val="center"/>
            </w:pPr>
            <w:r>
              <w:t>0.</w:t>
            </w:r>
            <w:r w:rsidR="00742667">
              <w:t>5</w:t>
            </w:r>
            <w:r>
              <w:t>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BD9F71A" w14:textId="45BA4083" w:rsidR="00A94D25" w:rsidRDefault="00742667">
            <w:pPr>
              <w:jc w:val="center"/>
            </w:pPr>
            <w:r>
              <w:t>1</w:t>
            </w:r>
            <w:r w:rsidR="00576B5F">
              <w:t>0(</w:t>
            </w:r>
            <w:r w:rsidR="00576B5F">
              <w:t>次</w:t>
            </w:r>
            <w:r w:rsidR="00576B5F">
              <w:t>/h)</w:t>
            </w:r>
          </w:p>
        </w:tc>
        <w:tc>
          <w:tcPr>
            <w:tcW w:w="1262" w:type="dxa"/>
            <w:vAlign w:val="center"/>
          </w:tcPr>
          <w:p w14:paraId="23E9A166" w14:textId="77777777" w:rsidR="00A94D25" w:rsidRDefault="00576B5F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54E190C2" w14:textId="445499BD" w:rsidR="00A94D25" w:rsidRDefault="00742667">
            <w:pPr>
              <w:jc w:val="center"/>
            </w:pPr>
            <w:r>
              <w:t>8</w:t>
            </w:r>
            <w:r w:rsidR="00576B5F">
              <w:t>(</w:t>
            </w:r>
            <w:r w:rsidR="00576B5F">
              <w:t>㎡</w:t>
            </w:r>
            <w:r w:rsidR="00576B5F">
              <w:t>/</w:t>
            </w:r>
            <w:r w:rsidR="00576B5F">
              <w:t>人</w:t>
            </w:r>
            <w:r w:rsidR="00576B5F">
              <w:t>)</w:t>
            </w:r>
          </w:p>
        </w:tc>
        <w:tc>
          <w:tcPr>
            <w:tcW w:w="1262" w:type="dxa"/>
            <w:vAlign w:val="center"/>
          </w:tcPr>
          <w:p w14:paraId="6C7B3FFC" w14:textId="5806BCC8" w:rsidR="00A94D25" w:rsidRDefault="00742667">
            <w:pPr>
              <w:jc w:val="center"/>
            </w:pPr>
            <w:r>
              <w:t>8</w:t>
            </w:r>
            <w:r w:rsidR="00576B5F">
              <w:t>(W/</w:t>
            </w:r>
            <w:r w:rsidR="00576B5F">
              <w:t>㎡</w:t>
            </w:r>
            <w:r w:rsidR="00576B5F">
              <w:t>)</w:t>
            </w:r>
          </w:p>
        </w:tc>
        <w:tc>
          <w:tcPr>
            <w:tcW w:w="1290" w:type="dxa"/>
            <w:vAlign w:val="center"/>
          </w:tcPr>
          <w:p w14:paraId="4F529AC3" w14:textId="403A316D" w:rsidR="00A94D25" w:rsidRDefault="00742667">
            <w:pPr>
              <w:jc w:val="center"/>
            </w:pPr>
            <w:r>
              <w:t>5</w:t>
            </w:r>
            <w:r w:rsidR="00576B5F">
              <w:t>(W/</w:t>
            </w:r>
            <w:r w:rsidR="00576B5F">
              <w:t>㎡</w:t>
            </w:r>
            <w:r w:rsidR="00576B5F">
              <w:t>)</w:t>
            </w:r>
          </w:p>
        </w:tc>
      </w:tr>
      <w:tr w:rsidR="00A94D25" w14:paraId="3F961B14" w14:textId="77777777" w:rsidTr="00742667">
        <w:tc>
          <w:tcPr>
            <w:tcW w:w="1949" w:type="dxa"/>
            <w:shd w:val="clear" w:color="auto" w:fill="E6E6E6"/>
            <w:vAlign w:val="center"/>
          </w:tcPr>
          <w:p w14:paraId="6015EAFD" w14:textId="4D9078B4" w:rsidR="00A94D25" w:rsidRDefault="00742667">
            <w:r>
              <w:rPr>
                <w:rFonts w:hint="eastAsia"/>
              </w:rPr>
              <w:t>公共区域</w:t>
            </w:r>
          </w:p>
        </w:tc>
        <w:tc>
          <w:tcPr>
            <w:tcW w:w="1138" w:type="dxa"/>
            <w:vAlign w:val="center"/>
          </w:tcPr>
          <w:p w14:paraId="43E4C6CC" w14:textId="0A238A33" w:rsidR="00A94D25" w:rsidRDefault="00742667">
            <w:pPr>
              <w:jc w:val="center"/>
            </w:pPr>
            <w:r>
              <w:t>10</w:t>
            </w:r>
            <w:r w:rsidR="00576B5F">
              <w:t>(</w:t>
            </w:r>
            <w:r w:rsidR="00576B5F">
              <w:t>次</w:t>
            </w:r>
            <w:r w:rsidR="00576B5F">
              <w:t>/h)</w:t>
            </w:r>
          </w:p>
        </w:tc>
        <w:tc>
          <w:tcPr>
            <w:tcW w:w="1137" w:type="dxa"/>
            <w:vAlign w:val="center"/>
          </w:tcPr>
          <w:p w14:paraId="3AAB669D" w14:textId="77777777" w:rsidR="00A94D25" w:rsidRDefault="00576B5F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C8C5B17" w14:textId="21978F87" w:rsidR="00A94D25" w:rsidRDefault="00742667">
            <w:pPr>
              <w:jc w:val="center"/>
            </w:pPr>
            <w:r>
              <w:t>1</w:t>
            </w:r>
            <w:r w:rsidR="00576B5F">
              <w:t>0(</w:t>
            </w:r>
            <w:r w:rsidR="00576B5F">
              <w:t>次</w:t>
            </w:r>
            <w:r w:rsidR="00576B5F">
              <w:t>/h)</w:t>
            </w:r>
          </w:p>
        </w:tc>
        <w:tc>
          <w:tcPr>
            <w:tcW w:w="1262" w:type="dxa"/>
            <w:vAlign w:val="center"/>
          </w:tcPr>
          <w:p w14:paraId="0F8F7B31" w14:textId="77777777" w:rsidR="00A94D25" w:rsidRDefault="00576B5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E75C79E" w14:textId="759AF7DF" w:rsidR="00A94D25" w:rsidRDefault="00742667">
            <w:pPr>
              <w:jc w:val="center"/>
            </w:pPr>
            <w:r>
              <w:t>32</w:t>
            </w:r>
            <w:r w:rsidR="00576B5F">
              <w:t>(</w:t>
            </w:r>
            <w:r w:rsidR="00576B5F">
              <w:t>㎡</w:t>
            </w:r>
            <w:r w:rsidR="00576B5F">
              <w:t>/</w:t>
            </w:r>
            <w:r w:rsidR="00576B5F">
              <w:t>人</w:t>
            </w:r>
            <w:r w:rsidR="00576B5F">
              <w:t>)</w:t>
            </w:r>
          </w:p>
        </w:tc>
        <w:tc>
          <w:tcPr>
            <w:tcW w:w="1262" w:type="dxa"/>
            <w:vAlign w:val="center"/>
          </w:tcPr>
          <w:p w14:paraId="5777B072" w14:textId="653A108D" w:rsidR="00A94D25" w:rsidRDefault="00742667">
            <w:pPr>
              <w:jc w:val="center"/>
            </w:pPr>
            <w:r>
              <w:t>6</w:t>
            </w:r>
            <w:r w:rsidR="00576B5F">
              <w:t>(W/</w:t>
            </w:r>
            <w:r w:rsidR="00576B5F">
              <w:t>㎡</w:t>
            </w:r>
            <w:r w:rsidR="00576B5F">
              <w:t>)</w:t>
            </w:r>
          </w:p>
        </w:tc>
        <w:tc>
          <w:tcPr>
            <w:tcW w:w="1290" w:type="dxa"/>
            <w:vAlign w:val="center"/>
          </w:tcPr>
          <w:p w14:paraId="25B8DA29" w14:textId="4F65590E" w:rsidR="00A94D25" w:rsidRDefault="00742667">
            <w:pPr>
              <w:jc w:val="center"/>
            </w:pPr>
            <w:r>
              <w:t>5</w:t>
            </w:r>
            <w:r w:rsidR="00576B5F">
              <w:t>(W/</w:t>
            </w:r>
            <w:r w:rsidR="00576B5F">
              <w:t>㎡</w:t>
            </w:r>
            <w:r w:rsidR="00576B5F">
              <w:t>)</w:t>
            </w:r>
          </w:p>
        </w:tc>
      </w:tr>
      <w:tr w:rsidR="00A94D25" w14:paraId="6D55EB14" w14:textId="77777777" w:rsidTr="00742667">
        <w:tc>
          <w:tcPr>
            <w:tcW w:w="1949" w:type="dxa"/>
            <w:shd w:val="clear" w:color="auto" w:fill="E6E6E6"/>
            <w:vAlign w:val="center"/>
          </w:tcPr>
          <w:p w14:paraId="7C99B357" w14:textId="3A7C42C7" w:rsidR="00A94D25" w:rsidRDefault="00742667">
            <w:r>
              <w:rPr>
                <w:rFonts w:hint="eastAsia"/>
              </w:rPr>
              <w:t>办公室</w:t>
            </w:r>
          </w:p>
        </w:tc>
        <w:tc>
          <w:tcPr>
            <w:tcW w:w="1138" w:type="dxa"/>
            <w:vAlign w:val="center"/>
          </w:tcPr>
          <w:p w14:paraId="2F821215" w14:textId="524C8CEC" w:rsidR="00A94D25" w:rsidRDefault="00742667">
            <w:pPr>
              <w:jc w:val="center"/>
            </w:pPr>
            <w:r>
              <w:t>10</w:t>
            </w:r>
            <w:r w:rsidR="00576B5F">
              <w:t>(</w:t>
            </w:r>
            <w:r w:rsidR="00576B5F">
              <w:t>次</w:t>
            </w:r>
            <w:r w:rsidR="00576B5F">
              <w:t>/h)</w:t>
            </w:r>
          </w:p>
        </w:tc>
        <w:tc>
          <w:tcPr>
            <w:tcW w:w="1137" w:type="dxa"/>
            <w:vAlign w:val="center"/>
          </w:tcPr>
          <w:p w14:paraId="2BFC84AD" w14:textId="77777777" w:rsidR="00A94D25" w:rsidRDefault="00576B5F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17A9A8C" w14:textId="291C1B9D" w:rsidR="00A94D25" w:rsidRDefault="00742667">
            <w:pPr>
              <w:jc w:val="center"/>
            </w:pPr>
            <w:r>
              <w:t>10</w:t>
            </w:r>
            <w:r w:rsidR="00576B5F">
              <w:t>(</w:t>
            </w:r>
            <w:r w:rsidR="00576B5F">
              <w:t>次</w:t>
            </w:r>
            <w:r w:rsidR="00576B5F">
              <w:t>/h)</w:t>
            </w:r>
          </w:p>
        </w:tc>
        <w:tc>
          <w:tcPr>
            <w:tcW w:w="1262" w:type="dxa"/>
            <w:vAlign w:val="center"/>
          </w:tcPr>
          <w:p w14:paraId="27879B18" w14:textId="77777777" w:rsidR="00A94D25" w:rsidRDefault="00576B5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8559DF8" w14:textId="6B619F43" w:rsidR="00A94D25" w:rsidRDefault="00742667">
            <w:pPr>
              <w:jc w:val="center"/>
            </w:pPr>
            <w:r>
              <w:t xml:space="preserve">10 </w:t>
            </w:r>
            <w:r w:rsidR="00576B5F">
              <w:t>(</w:t>
            </w:r>
            <w:r w:rsidR="00576B5F">
              <w:t>㎡</w:t>
            </w:r>
            <w:r w:rsidR="00576B5F">
              <w:t>/</w:t>
            </w:r>
            <w:r w:rsidR="00576B5F">
              <w:t>人</w:t>
            </w:r>
            <w:r w:rsidR="00576B5F">
              <w:t>)</w:t>
            </w:r>
          </w:p>
        </w:tc>
        <w:tc>
          <w:tcPr>
            <w:tcW w:w="1262" w:type="dxa"/>
            <w:vAlign w:val="center"/>
          </w:tcPr>
          <w:p w14:paraId="2799FA0D" w14:textId="5CC97012" w:rsidR="00A94D25" w:rsidRDefault="00742667">
            <w:pPr>
              <w:jc w:val="center"/>
            </w:pPr>
            <w:r>
              <w:t>7</w:t>
            </w:r>
            <w:r w:rsidR="00576B5F">
              <w:t>(W/</w:t>
            </w:r>
            <w:r w:rsidR="00576B5F">
              <w:t>㎡</w:t>
            </w:r>
            <w:r w:rsidR="00576B5F">
              <w:t>)</w:t>
            </w:r>
          </w:p>
        </w:tc>
        <w:tc>
          <w:tcPr>
            <w:tcW w:w="1290" w:type="dxa"/>
            <w:vAlign w:val="center"/>
          </w:tcPr>
          <w:p w14:paraId="591A9F16" w14:textId="65448EA7" w:rsidR="00A94D25" w:rsidRDefault="00742667">
            <w:pPr>
              <w:jc w:val="center"/>
            </w:pPr>
            <w:r>
              <w:t>5</w:t>
            </w:r>
            <w:r w:rsidR="00576B5F">
              <w:t>(W/</w:t>
            </w:r>
            <w:r w:rsidR="00576B5F">
              <w:t>㎡</w:t>
            </w:r>
            <w:r w:rsidR="00576B5F">
              <w:t>)</w:t>
            </w:r>
          </w:p>
        </w:tc>
      </w:tr>
    </w:tbl>
    <w:p w14:paraId="5DAAB796" w14:textId="77777777"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7FE0101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7951D805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3D9328C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E751314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C69C785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11830AE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8104454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319F813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64EC0AA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26420E2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F24CFB2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240B2FC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71F46CA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5EB73AC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4C1617A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9C576EA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76FB092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2D5A868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9AA6FAD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A8B2E25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876034D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2699437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7767C364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2BFC31F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1AD5666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1D8749A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F03760" w14:paraId="1B14A4A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6793AA9" w14:textId="67FF0EE2" w:rsidR="00F03760" w:rsidRPr="007428D7" w:rsidRDefault="00F03760" w:rsidP="00F0376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CC412E" w14:textId="7C0F604D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D6F1C" w14:textId="74EE621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C4025" w14:textId="7835A00F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C57D0C" w14:textId="3C4A56F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AF247" w14:textId="0AF6EA6C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D5B1E" w14:textId="3D8BD68D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D7920" w14:textId="38B2A43B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4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C7153" w14:textId="38535070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247FE7" w14:textId="6F41ACD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B9968" w14:textId="4590408B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49187B" w14:textId="4A08F45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CD72A" w14:textId="54922091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172DBD" w14:textId="04F843A7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42906F" w14:textId="43482380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BFE5D" w14:textId="4186CA6E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A225C" w14:textId="6B10AB23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4DE78" w14:textId="79823AFF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A75A2B" w14:textId="141E4E63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ADC6B" w14:textId="69B1E848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6C292" w14:textId="6928F47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0342BE" w14:textId="633738B1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4357D" w14:textId="5886D8BC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3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4B44F" w14:textId="4835767E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60182" w14:textId="460FA39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</w:tr>
      <w:tr w:rsidR="00F03760" w14:paraId="47B0FF9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1FD7F00" w14:textId="77777777" w:rsidR="00F03760" w:rsidRPr="007428D7" w:rsidRDefault="00F03760" w:rsidP="00F0376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FDDECA" w14:textId="14527CD0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8E9A4" w14:textId="5C61C50D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80587" w14:textId="57B0E46F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C8FAC9" w14:textId="671FA21F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9DCB1" w14:textId="3C314F89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44CD1" w14:textId="072185EC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23B196" w14:textId="33904C66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0A227" w14:textId="59B5CA8B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4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9AA21" w14:textId="543DCB70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3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40867C" w14:textId="1254753A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741C5D" w14:textId="2B97B931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0E30B" w14:textId="34542050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2ECDE" w14:textId="33BA9832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05F29D" w14:textId="3D0F557C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95583" w14:textId="4EA43E88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272AF" w14:textId="28ADD3AA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6733A" w14:textId="019E2BBA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BF2EC5" w14:textId="1CAF9D81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205F9" w14:textId="0768D054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BE318" w14:textId="1665CEC6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23EE0E" w14:textId="348B895C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05CDE" w14:textId="632B5536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3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75297" w14:textId="54DBF1F1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4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84F90" w14:textId="1043EC7B" w:rsidR="00F03760" w:rsidRPr="008E033B" w:rsidRDefault="007D02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</w:tr>
      <w:tr w:rsidR="00F03760" w14:paraId="43A2EE7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C49E0C7" w14:textId="717B7DC2" w:rsidR="00F03760" w:rsidRPr="007428D7" w:rsidRDefault="00F03760" w:rsidP="00F0376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公共区域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41107A" w14:textId="117339E9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1FE9A" w14:textId="0C816D20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10B19" w14:textId="5C44110E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839DEA" w14:textId="3A4F3B4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E0E73" w14:textId="0CA1C992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D0FBE" w14:textId="35BE910D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A1CE2F" w14:textId="6ACF5D3D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4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FA99A" w14:textId="3038CBDF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A728E" w14:textId="0DF1F44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983DC" w14:textId="1634AEC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45355" w14:textId="7E217BC7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DB77F" w14:textId="659674AE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57841" w14:textId="58072CEC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73056B" w14:textId="2653414A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3AF5D" w14:textId="62FC6868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B664A" w14:textId="083E4449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0071E" w14:textId="57CE6A9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DC264" w14:textId="24DB833D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774E2" w14:textId="14467BFA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BD401" w14:textId="6F0EDDDD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B0CBED" w14:textId="2862626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C51B1" w14:textId="616580F3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3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6B0D1" w14:textId="0E10D65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A20A3" w14:textId="36FB052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</w:tr>
      <w:tr w:rsidR="007D0251" w14:paraId="05AB7C8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CA368F4" w14:textId="77777777" w:rsidR="007D0251" w:rsidRPr="007428D7" w:rsidRDefault="007D0251" w:rsidP="007D02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3FE400C" w14:textId="4B16FED7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BB2F2" w14:textId="4C3B6954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CDCA9" w14:textId="1E449296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EA04B4" w14:textId="47B83A84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347E7" w14:textId="01A9B25F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A52F0" w14:textId="662CA6E0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CC24A" w14:textId="5A0ABA56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66986" w14:textId="689B6E2D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4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B0EF4" w14:textId="2DDE94A2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3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94EE1" w14:textId="4EF8CDFD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13D5F7" w14:textId="3A033329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468D5" w14:textId="27CE73FA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66FD9" w14:textId="36440D9F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6DA1B6" w14:textId="6BCB5165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1A0B3" w14:textId="71FE7837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EEE36" w14:textId="4A56BECE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6558C6" w14:textId="7CE2C32B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0B5E87" w14:textId="22663CC3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6162A" w14:textId="4735CD4C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D4125" w14:textId="7611A8E2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B8F3E6" w14:textId="1E88E2DC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16EA8" w14:textId="0473D609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3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F1466" w14:textId="6AE6CF04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4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E6026" w14:textId="33A0ABB0" w:rsidR="007D0251" w:rsidRPr="008E033B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</w:tr>
      <w:tr w:rsidR="00F03760" w14:paraId="6DDC928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ED42D84" w14:textId="149CDA40" w:rsidR="00F03760" w:rsidRPr="007428D7" w:rsidRDefault="00F03760" w:rsidP="00F0376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E2F3D3" w14:textId="4BC2436A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0BB72" w14:textId="76A127E0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3DD6E" w14:textId="1F83AB92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2296B5" w14:textId="1959C8CC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C7E1D" w14:textId="2478FBE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6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EE8A3" w14:textId="50646C7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AFA7B4" w14:textId="37A1D6C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4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19335" w14:textId="56B8E642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94AF8" w14:textId="0E664FA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DE975" w14:textId="0609FC02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F1ED6C" w14:textId="4815796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DF963" w14:textId="7ADEF90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52ACD" w14:textId="5704332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07BA29" w14:textId="572AF5DF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D9FDE" w14:textId="26274747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AF3EB" w14:textId="4BE62B69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C6A44" w14:textId="581C32F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25A220" w14:textId="4CDBDCB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95CFE" w14:textId="29AF07B0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18565" w14:textId="3AC6AF0C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1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736C1" w14:textId="73363D77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2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C5365" w14:textId="02E103D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3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815E4" w14:textId="0D5CB0C3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CC19E" w14:textId="37F5ED07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</w:tr>
      <w:tr w:rsidR="00F03760" w14:paraId="33C55F9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1EF285A" w14:textId="77777777" w:rsidR="00F03760" w:rsidRPr="007428D7" w:rsidRDefault="00F03760" w:rsidP="00F0376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EBEBBA" w14:textId="0726780A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BBEE8AF" w14:textId="1987BB3B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5F13833" w14:textId="5AF23929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05BFF8" w14:textId="75C9D4B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1A22C7D" w14:textId="1EA6885B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5919560" w14:textId="19384472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1C45D0" w14:textId="56DA8BF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0AF1069" w14:textId="783CFD9E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7154970" w14:textId="0055D79B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6AF177F" w14:textId="34C18D48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6251364" w14:textId="07391AB0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765BC44" w14:textId="253BEE7E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4F46DD8" w14:textId="206386ED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26DBF2" w14:textId="2F2E5AF0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DD0C302" w14:textId="5FDCA838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CD5F35F" w14:textId="1B88882B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6E686EF" w14:textId="0DF8C41F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4D36FBE" w14:textId="2A4AADC2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E729B99" w14:textId="2EE535B8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DC812AC" w14:textId="1527B20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F81455E" w14:textId="5F212224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D4F3524" w14:textId="293E892C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2B661A6" w14:textId="6BEE1F9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9CCE04B" w14:textId="1D91581D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</w:tbl>
    <w:p w14:paraId="1DAB846D" w14:textId="77777777" w:rsidR="004C1EAC" w:rsidRDefault="00576B5F">
      <w:r w:rsidRPr="00080B35">
        <w:rPr>
          <w:rFonts w:hint="eastAsia"/>
        </w:rPr>
        <w:t>注：上行：工作日；下行：节假日</w:t>
      </w:r>
    </w:p>
    <w:p w14:paraId="5803FB46" w14:textId="77777777"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13F8600" w14:textId="77777777" w:rsidTr="00FD6BD8">
        <w:trPr>
          <w:jc w:val="center"/>
        </w:trPr>
        <w:tc>
          <w:tcPr>
            <w:tcW w:w="1045" w:type="dxa"/>
            <w:shd w:val="clear" w:color="auto" w:fill="E0E0E0"/>
          </w:tcPr>
          <w:p w14:paraId="2BCB96AE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3C605A6B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779801B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B345F5A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33AEDD7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6C32B8C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586A568D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2873E03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962A3F4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8387738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9429D4D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B99537C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4424A4F2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CD8BD24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1DCF72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50179CB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4AA1B3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2CE1F45A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367FA75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77004B9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15FFD9F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A91B805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34D69F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BE5F906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08F370B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F03760" w14:paraId="5731EED5" w14:textId="77777777" w:rsidTr="006546F1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D048226" w14:textId="0D0CE001" w:rsidR="00F03760" w:rsidRPr="007428D7" w:rsidRDefault="00F03760" w:rsidP="00F0376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019E9B" w14:textId="59CAE4DA" w:rsidR="00F03760" w:rsidRPr="008E033B" w:rsidRDefault="007A5D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E7FFE" w14:textId="7C0FEB8C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10B65" w14:textId="58F2239A" w:rsidR="00F03760" w:rsidRPr="008E033B" w:rsidRDefault="007A5D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4EC62F" w14:textId="4901A20E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5BE28" w14:textId="5EB2D26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CFBF8" w14:textId="64099F9A" w:rsidR="00F03760" w:rsidRPr="008E033B" w:rsidRDefault="007A5D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B2140" w14:textId="2BDA82A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76B04" w14:textId="143CD659" w:rsidR="00F03760" w:rsidRPr="008E033B" w:rsidRDefault="007A5D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615F54" w14:textId="4AFDC7BF" w:rsidR="00F03760" w:rsidRPr="008E033B" w:rsidRDefault="007A5D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3027E" w14:textId="72A0CC9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D3619C" w14:textId="1DD566AB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45C3C" w14:textId="1ED06F63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635D56" w14:textId="3D4DE475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0089AD" w14:textId="70423EE2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E9F19" w14:textId="387350E6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A2F43" w14:textId="0E4151FB" w:rsidR="00F03760" w:rsidRPr="008E033B" w:rsidRDefault="007A5D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40B7C" w14:textId="6A04AEC9" w:rsidR="00F03760" w:rsidRPr="00FD6BD8" w:rsidRDefault="007A5D51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  <w:r w:rsidR="00F03760"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896E7D" w14:textId="0D2DF0D3" w:rsidR="00F03760" w:rsidRPr="00FD6BD8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0F606E1B" w14:textId="29D67601" w:rsidR="00F03760" w:rsidRPr="00FD6BD8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016CBA3C" w14:textId="14CCE863" w:rsidR="00F03760" w:rsidRPr="00FD6BD8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</w:tcPr>
          <w:p w14:paraId="43313AA8" w14:textId="3D99197E" w:rsidR="00F03760" w:rsidRPr="00FD6BD8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52A414F9" w14:textId="35BB185B" w:rsidR="00F03760" w:rsidRPr="00FD6BD8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7BC586DF" w14:textId="1AC00E22" w:rsidR="00F03760" w:rsidRPr="00FD6BD8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63D400DC" w14:textId="5627C2AC" w:rsidR="00F03760" w:rsidRPr="008E033B" w:rsidRDefault="00F03760" w:rsidP="00F03760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7A5D51" w14:paraId="6840DD25" w14:textId="77777777" w:rsidTr="00E738BA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1A44556" w14:textId="77777777" w:rsidR="007A5D51" w:rsidRPr="007428D7" w:rsidRDefault="007A5D51" w:rsidP="007A5D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04B38F" w14:textId="17851B4D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93B14" w14:textId="014A6AF7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C6F11" w14:textId="66178245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0DC24D" w14:textId="4BAA0104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41017" w14:textId="53F5D3BD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A0F9C" w14:textId="6A3CED99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459190" w14:textId="01C83AA1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E1C80" w14:textId="6F05B9BA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83684" w14:textId="768CBD89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01B88" w14:textId="33627B76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CDF02" w14:textId="64273D66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44F2F" w14:textId="506B6299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E876D" w14:textId="42B25AAD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4E5A22" w14:textId="4F4D898C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495CD" w14:textId="6CA28C8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3D64D" w14:textId="5667FF9C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51397E" w14:textId="6404961C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17515D" w14:textId="4B85B026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3C995EA3" w14:textId="62C391AC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62D064CF" w14:textId="03B85498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</w:tcPr>
          <w:p w14:paraId="6FB851FB" w14:textId="51920E47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0D2E02E6" w14:textId="6B3AA96F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3931D6A5" w14:textId="6FF1A09D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48044E69" w14:textId="6DE9C3FE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A5D51" w14:paraId="2C44395F" w14:textId="77777777" w:rsidTr="0050780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70CDD4" w14:textId="7363F206" w:rsidR="007A5D51" w:rsidRPr="007428D7" w:rsidRDefault="007A5D51" w:rsidP="007A5D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公共区域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94FB62" w14:textId="2564CB5C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CAF5F" w14:textId="160F1C00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5960C85F" w14:textId="63F19653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</w:tcPr>
          <w:p w14:paraId="70F3BDD3" w14:textId="76DB1C7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51C63546" w14:textId="64330F99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3BF68E61" w14:textId="5703A511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C0F1CE" w14:textId="43132F97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9727C" w14:textId="29C7B2CA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9C242" w14:textId="7E4EA2C7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E3532" w14:textId="502D6623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EB8320" w14:textId="78B43084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232CD" w14:textId="33B6360F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3A395" w14:textId="7044ABE6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7856A" w14:textId="15837737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5F7C4" w14:textId="6F8138BE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57DF0640" w14:textId="6EB89238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A7ECC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21FF9C65" w14:textId="42C2C9FE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A7ECC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1F8BAE" w14:textId="2BC6A2E2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633E8CDE" w14:textId="7E637983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71AF07BF" w14:textId="49398662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</w:tcPr>
          <w:p w14:paraId="62C92831" w14:textId="3EE537BE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5A17B8BD" w14:textId="7A983B34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5B171BCD" w14:textId="3D242929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20926BF4" w14:textId="2F4BD9B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7A5D51" w14:paraId="77812D9D" w14:textId="77777777" w:rsidTr="00D5546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059C129" w14:textId="77777777" w:rsidR="007A5D51" w:rsidRPr="007428D7" w:rsidRDefault="007A5D51" w:rsidP="007A5D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E541EF5" w14:textId="0BEB464D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46769" w14:textId="5BF4BA2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6FE8C9" w14:textId="5695931A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21EFD" w14:textId="433923BD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BC40C" w14:textId="021CD498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748CEF07" w14:textId="1DBFE51A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BAC43F" w14:textId="4CF88C93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78385" w14:textId="64A76BC0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D6EF6" w14:textId="05DD981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6D7EA" w14:textId="211F8C8F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B6124A" w14:textId="52600F4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8520A" w14:textId="4A36317D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0031B" w14:textId="1C157270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A3E280" w14:textId="7DD3E6FC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350B1D" w14:textId="4551498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3AF81D5E" w14:textId="3EE12921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A7ECC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5B8B8413" w14:textId="3D6FC863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A7ECC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56C072" w14:textId="1D5DC7F0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25218C57" w14:textId="31CC1210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13119E8E" w14:textId="7CDDBB69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</w:tcPr>
          <w:p w14:paraId="25FC62DD" w14:textId="616BB5E9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5E697161" w14:textId="7C2E94C4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0E2F7FD1" w14:textId="220E1D57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4F4725C7" w14:textId="12884915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7A5D51" w14:paraId="126C96C6" w14:textId="77777777" w:rsidTr="00517303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BFD693" w14:textId="4DD883A9" w:rsidR="007A5D51" w:rsidRPr="007428D7" w:rsidRDefault="007A5D51" w:rsidP="007A5D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9786AB" w14:textId="054CDC6A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6099C" w14:textId="70B08E9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177BAE6B" w14:textId="405A5C7E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</w:tcPr>
          <w:p w14:paraId="7EDF0560" w14:textId="659B2583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4CDE3128" w14:textId="0BFB0755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031099FC" w14:textId="3854FB35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F012D8" w14:textId="2F35E3FE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FA816" w14:textId="4178428B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026A4" w14:textId="3D9D9BF9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72278" w14:textId="62757240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82149C" w14:textId="4EACF670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D754B" w14:textId="5C7703D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9A92C" w14:textId="5CDA8706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8BB841" w14:textId="467AD50F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86317" w14:textId="714C7F28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306E3C27" w14:textId="1EB71227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A7ECC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100672FF" w14:textId="704015F1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A7ECC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765768" w14:textId="6596AC18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71042884" w14:textId="60550423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479333D5" w14:textId="388C9060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</w:tcPr>
          <w:p w14:paraId="75385129" w14:textId="038B8EAB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0C8E897C" w14:textId="1BECD6CB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533D09A0" w14:textId="67F8E4B6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67A72613" w14:textId="526B187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7A5D51" w14:paraId="3CF3C999" w14:textId="77777777" w:rsidTr="00FB79B6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AE0E4AC" w14:textId="77777777" w:rsidR="007A5D51" w:rsidRPr="007428D7" w:rsidRDefault="007A5D51" w:rsidP="007A5D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B183E8" w14:textId="08888CFA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E4B00" w14:textId="799507CB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0122C" w14:textId="6558E0B1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35ED49" w14:textId="1DB0E083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CF86A" w14:textId="25A1BEE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6032CDC0" w14:textId="4924ADE8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B5A59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0C3763" w14:textId="1F3073E7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B59560" w14:textId="20DB177F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0577E" w14:textId="10212DEB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971E2" w14:textId="63EB4E7C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B2E7B5" w14:textId="552EDB23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FE737" w14:textId="0199C3BB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6085C" w14:textId="02F693A3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7BBA65" w14:textId="488A7842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A69AB" w14:textId="0334491E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 w:hint="eastAsia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13A488B6" w14:textId="07E5B38E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A7ECC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2A1D5B73" w14:textId="12261626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0A7ECC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4A207F" w14:textId="5A2C65D1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0DCD7A30" w14:textId="744AF274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1ED532F2" w14:textId="7A444778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</w:tcPr>
          <w:p w14:paraId="74102788" w14:textId="2876C633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2AC98066" w14:textId="6F9E52E3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E86BA1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</w:tcPr>
          <w:p w14:paraId="0F4F836D" w14:textId="27DECFCB" w:rsidR="007A5D51" w:rsidRPr="00FD6BD8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</w:tcPr>
          <w:p w14:paraId="7871B32D" w14:textId="29D66601" w:rsidR="007A5D51" w:rsidRPr="008E033B" w:rsidRDefault="007A5D51" w:rsidP="007A5D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6B193531" w14:textId="77777777" w:rsidR="004C1EAC" w:rsidRDefault="00576B5F">
      <w:r w:rsidRPr="00080B35">
        <w:rPr>
          <w:rFonts w:hint="eastAsia"/>
        </w:rPr>
        <w:t>注：上行：工作日；下行：节假日</w:t>
      </w:r>
    </w:p>
    <w:p w14:paraId="411A934F" w14:textId="77777777"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0" w:name="标题"/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0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32DA6527" w14:textId="77777777" w:rsidTr="00FD6BD8">
        <w:trPr>
          <w:jc w:val="center"/>
        </w:trPr>
        <w:tc>
          <w:tcPr>
            <w:tcW w:w="1045" w:type="dxa"/>
            <w:shd w:val="clear" w:color="auto" w:fill="E0E0E0"/>
          </w:tcPr>
          <w:p w14:paraId="339216F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686DBD8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EAC9B19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EC6FFAC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34B5168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B7F0083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24373A3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0B80A15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F67A79D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695FFA9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37DD72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DB2D392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406B65ED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331FF6C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020D9A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749D804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6F10C30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86D5525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5683FC3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B62F515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E60E6EB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687995E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B137661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4B128CC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B7717D7" w14:textId="77777777"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7D0251" w14:paraId="729FD724" w14:textId="77777777" w:rsidTr="00977971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F675F08" w14:textId="1EE8E035" w:rsidR="007D0251" w:rsidRPr="007428D7" w:rsidRDefault="007D0251" w:rsidP="007D02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B5BC41" w14:textId="4CE9E48F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3D750" w14:textId="394F2D0F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C67FFC4" w14:textId="63AF1285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BF0592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5CCBC4AA" w14:textId="4BEB1AD5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BF0592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0448C05" w14:textId="356599BD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BF0592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BC62A0" w14:textId="57C4902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4620608D" w14:textId="7421BF5D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6324E58D" w14:textId="4F28806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9873462" w14:textId="7C8185E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2F14520" w14:textId="2A7FFC98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2CF5DF4D" w14:textId="615416E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6F845E6B" w14:textId="6C89AE7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442719B8" w14:textId="7E220FA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2B128295" w14:textId="0F52028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002866B3" w14:textId="795A1FA8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28F888F7" w14:textId="0903681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61AB3E73" w14:textId="0FA1DB74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0187BE63" w14:textId="16D448FC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4F9F9210" w14:textId="5B62528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37B34F33" w14:textId="3E60C5F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74F21F3B" w14:textId="606D205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07A5141F" w14:textId="1C2AD2E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63019C23" w14:textId="757ABEE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4FCFD15E" w14:textId="52A3FC48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227C3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7D0251" w14:paraId="0482A9B3" w14:textId="77777777" w:rsidTr="00695F1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90D71AB" w14:textId="77777777" w:rsidR="007D0251" w:rsidRPr="007428D7" w:rsidRDefault="007D0251" w:rsidP="007D02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</w:tcPr>
          <w:p w14:paraId="13CE950D" w14:textId="70C69FD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2D53FF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738C4CC" w14:textId="1206754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2D53FF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7E2C556" w14:textId="01BD1C8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2D53FF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31B95E91" w14:textId="0F70EBB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2D53FF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2F6DB0DA" w14:textId="3FF389C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2D53FF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E265C4F" w14:textId="70ED0616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2D53FF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40B0169F" w14:textId="0C0EB036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3E609606" w14:textId="14544D2C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A6829DE" w14:textId="024AA48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291ADA47" w14:textId="1B6A83EF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0634AB37" w14:textId="707DBA5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2D991328" w14:textId="4312393F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6480A585" w14:textId="58FE216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365ABDCD" w14:textId="7A882CD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2303D2F" w14:textId="150816F5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FA81A81" w14:textId="14F7AAF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0F0D85F5" w14:textId="360D531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14D8B93C" w14:textId="652D1995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5946F33C" w14:textId="0D17770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11EE26BB" w14:textId="5A19720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785096EB" w14:textId="56DB71D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46BA9E0C" w14:textId="016F487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004E02C3" w14:textId="6BF1818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547931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4BCCA27E" w14:textId="581875BC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547931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</w:tr>
      <w:tr w:rsidR="007D0251" w14:paraId="4116DE3A" w14:textId="77777777" w:rsidTr="00977971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B4E570" w14:textId="4462B60C" w:rsidR="007D0251" w:rsidRPr="007428D7" w:rsidRDefault="007D0251" w:rsidP="007D02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公共区域</w:t>
            </w:r>
          </w:p>
        </w:tc>
        <w:tc>
          <w:tcPr>
            <w:tcW w:w="401" w:type="dxa"/>
            <w:shd w:val="clear" w:color="auto" w:fill="auto"/>
          </w:tcPr>
          <w:p w14:paraId="6DD2B002" w14:textId="460A1B74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E193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46B73104" w14:textId="0838EE9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E193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7CE03CB1" w14:textId="590E7BDD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E193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41855520" w14:textId="340C56E5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E193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331F8C29" w14:textId="1E7B2CAF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E193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5C50CB12" w14:textId="74D403E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E193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228B6B00" w14:textId="2785F5E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994A355" w14:textId="72DF24F6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364AE6E5" w14:textId="05322D54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288B20F" w14:textId="15B0CA4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0123E59C" w14:textId="37B0579C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92C4466" w14:textId="6584958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248D5C6" w14:textId="6C84521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0F3DCE45" w14:textId="50E3C39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11EEF87" w14:textId="38491E24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2AD7EC4E" w14:textId="6275464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38913325" w14:textId="6FE4FD5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3563DEDF" w14:textId="141A438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5369CEFA" w14:textId="6C49EE6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1D362EFB" w14:textId="40189A74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42B504B6" w14:textId="5B3A7BF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3582966E" w14:textId="0C3F3CE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215F7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6DD1CB68" w14:textId="2E14D81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AE31C9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24753FA2" w14:textId="2748729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AE31C9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7D0251" w14:paraId="332794E4" w14:textId="77777777" w:rsidTr="000E0B6F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5582FA3" w14:textId="77777777" w:rsidR="007D0251" w:rsidRPr="007428D7" w:rsidRDefault="007D0251" w:rsidP="007D02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</w:tcPr>
          <w:p w14:paraId="43284E84" w14:textId="169DE19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A7614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C58F0AC" w14:textId="71BF8E3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A7614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B15E4B3" w14:textId="270D680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A7614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11F3AEBA" w14:textId="3028E938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A7614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4C82C73F" w14:textId="71ADD01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A7614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022A622" w14:textId="7FC5C74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6A7614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5C4C55EB" w14:textId="3AE2188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78903F7" w14:textId="2BB603B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E6A14A3" w14:textId="687FCCD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26A69F70" w14:textId="1381DCB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613F4694" w14:textId="273F1AAC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3839320" w14:textId="2D206835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9B01A06" w14:textId="584404EC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73E34B7E" w14:textId="720ED1C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1D40F97" w14:textId="31B8FDE5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6F670691" w14:textId="1C51DD7D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E73EC79" w14:textId="3203B29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2043CB48" w14:textId="2E9F1AE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63DA3D28" w14:textId="6702941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4669039E" w14:textId="7CA3B9E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45BCA74E" w14:textId="284A66C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16B2C2E" w14:textId="07AD70E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378AE08A" w14:textId="4BACEA86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65D4E379" w14:textId="040203B5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494F2B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</w:tr>
      <w:tr w:rsidR="007D0251" w14:paraId="124B6A49" w14:textId="77777777" w:rsidTr="00977971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087B2F1" w14:textId="61DF0A6B" w:rsidR="007D0251" w:rsidRPr="007428D7" w:rsidRDefault="007D0251" w:rsidP="007D02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办公室</w:t>
            </w:r>
          </w:p>
        </w:tc>
        <w:tc>
          <w:tcPr>
            <w:tcW w:w="401" w:type="dxa"/>
            <w:shd w:val="clear" w:color="auto" w:fill="auto"/>
          </w:tcPr>
          <w:p w14:paraId="40E87F4C" w14:textId="6CB0E114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501F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326865D8" w14:textId="1B759CF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501F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6A17E423" w14:textId="25D74E2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501F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3197F64C" w14:textId="1ADF161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501F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2DD08472" w14:textId="0D89819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501F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3375E427" w14:textId="6F3A03A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501F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4CBE84BC" w14:textId="0649D8B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43F6EE99" w14:textId="4146602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32C364D" w14:textId="299DEA67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022C1632" w14:textId="43CE900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705C3721" w14:textId="0000C9F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CBBEB52" w14:textId="7864AF22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03F7CC8" w14:textId="2628C12F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4EA2F63F" w14:textId="189C770D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CCDB6D0" w14:textId="576CF8B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AEB20ED" w14:textId="574B62A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095B1C5C" w14:textId="41CFA77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075BBD5B" w14:textId="25C6BD76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657C0DEB" w14:textId="61A9CDF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632EE39C" w14:textId="434803C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18DEBF73" w14:textId="301488CD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34636835" w14:textId="4E3D0D7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64A19364" w14:textId="4E9C390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25A050E0" w14:textId="74D00370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071D3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7D0251" w14:paraId="5C6EEBFE" w14:textId="77777777" w:rsidTr="002E28B2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2391BE1" w14:textId="77777777" w:rsidR="007D0251" w:rsidRPr="007428D7" w:rsidRDefault="007D0251" w:rsidP="007D025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</w:tcPr>
          <w:p w14:paraId="13EF6AC5" w14:textId="1486E78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74216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62DFCDEC" w14:textId="01D4B5A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74216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3EEBC614" w14:textId="753C85BF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74216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761AC3F4" w14:textId="1850338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74216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BDC6DE9" w14:textId="4E1129B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74216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527170AA" w14:textId="56F23D18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64FC0EAF" w14:textId="75B52B4C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34CC431D" w14:textId="1A12565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B378CD3" w14:textId="7BFE222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3D223399" w14:textId="11F5145E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64225038" w14:textId="4A9E3081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136C53CE" w14:textId="0BC4CC8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3DD7C90C" w14:textId="7098E15C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</w:tcPr>
          <w:p w14:paraId="1A48A894" w14:textId="3B325989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077F9B9" w14:textId="6A3C5453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9C28D5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45B424BE" w14:textId="07092E6A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F136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2AF274A7" w14:textId="4F798FC4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F136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3271E62A" w14:textId="131EDC56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F136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56979546" w14:textId="306FB23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F136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10468B3B" w14:textId="751C4C74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F136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</w:tcPr>
          <w:p w14:paraId="7D580004" w14:textId="0281ED9D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F136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34059263" w14:textId="0FF2ADFB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F136E"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</w:tcPr>
          <w:p w14:paraId="54CDC066" w14:textId="32EFBE16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A5F5D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</w:tcPr>
          <w:p w14:paraId="745ADA20" w14:textId="12051ED8" w:rsidR="007D0251" w:rsidRPr="00FD6BD8" w:rsidRDefault="007D0251" w:rsidP="007D025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EA5F5D"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</w:tr>
    </w:tbl>
    <w:p w14:paraId="5146F56F" w14:textId="77777777" w:rsidR="004C1EAC" w:rsidRDefault="00576B5F">
      <w:r w:rsidRPr="00080B35">
        <w:rPr>
          <w:rFonts w:hint="eastAsia"/>
        </w:rPr>
        <w:t>注：上行：工作日；下行：节假日</w:t>
      </w:r>
    </w:p>
    <w:p w14:paraId="2A427F90" w14:textId="77777777" w:rsidR="00250B66" w:rsidRPr="00F03760" w:rsidRDefault="00250B66" w:rsidP="008F52E4">
      <w:pPr>
        <w:pStyle w:val="a0"/>
        <w:ind w:firstLineChars="0" w:firstLine="0"/>
        <w:rPr>
          <w:b/>
        </w:rPr>
      </w:pPr>
      <w:bookmarkStart w:id="41" w:name="房间类型"/>
      <w:bookmarkEnd w:id="41"/>
    </w:p>
    <w:p w14:paraId="542481CA" w14:textId="77777777" w:rsidR="008E2A42" w:rsidRDefault="008E2A42" w:rsidP="008E2A42">
      <w:pPr>
        <w:pStyle w:val="1"/>
        <w:tabs>
          <w:tab w:val="left" w:pos="432"/>
        </w:tabs>
      </w:pPr>
      <w:bookmarkStart w:id="42" w:name="_Toc452108768"/>
      <w:bookmarkStart w:id="43" w:name="_Toc3745"/>
      <w:bookmarkStart w:id="44" w:name="_Toc38892141"/>
      <w:r>
        <w:rPr>
          <w:rFonts w:hint="eastAsia"/>
        </w:rPr>
        <w:t>结果</w:t>
      </w:r>
      <w:r>
        <w:t>分析</w:t>
      </w:r>
      <w:bookmarkEnd w:id="42"/>
      <w:bookmarkEnd w:id="43"/>
      <w:bookmarkEnd w:id="44"/>
    </w:p>
    <w:p w14:paraId="1794115B" w14:textId="77777777" w:rsidR="00BF6707" w:rsidRPr="00C92C56" w:rsidRDefault="00BF6707" w:rsidP="00BF6707">
      <w:pPr>
        <w:pStyle w:val="2"/>
      </w:pPr>
      <w:bookmarkStart w:id="45" w:name="_Toc38892142"/>
      <w:bookmarkStart w:id="46" w:name="_Toc38892143"/>
      <w:r>
        <w:rPr>
          <w:rFonts w:hint="eastAsia"/>
        </w:rPr>
        <w:t>室内适应性热舒适温度达标比例统计</w:t>
      </w:r>
      <w:bookmarkStart w:id="47" w:name="_Hlk14199391"/>
      <w:bookmarkEnd w:id="45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BF6707" w14:paraId="40ADA55F" w14:textId="77777777" w:rsidTr="00F044B6">
        <w:tc>
          <w:tcPr>
            <w:tcW w:w="690" w:type="dxa"/>
            <w:shd w:val="clear" w:color="auto" w:fill="E6E6E6"/>
            <w:vAlign w:val="center"/>
          </w:tcPr>
          <w:p w14:paraId="266A83E9" w14:textId="77777777" w:rsidR="00BF6707" w:rsidRDefault="00BF6707" w:rsidP="00384B96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5F534FCB" w14:textId="77777777" w:rsidR="00BF6707" w:rsidRDefault="00BF6707" w:rsidP="00384B96">
            <w:pPr>
              <w:jc w:val="center"/>
            </w:pPr>
            <w:r>
              <w:t>房间编号</w:t>
            </w:r>
          </w:p>
        </w:tc>
        <w:tc>
          <w:tcPr>
            <w:tcW w:w="3187" w:type="dxa"/>
            <w:shd w:val="clear" w:color="auto" w:fill="E6E6E6"/>
            <w:vAlign w:val="center"/>
          </w:tcPr>
          <w:p w14:paraId="1A2909E5" w14:textId="77777777" w:rsidR="00BF6707" w:rsidRDefault="00BF6707" w:rsidP="00384B96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6D664A" w14:textId="77777777" w:rsidR="00BF6707" w:rsidRDefault="00BF6707" w:rsidP="00384B9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7" w:type="dxa"/>
            <w:shd w:val="clear" w:color="auto" w:fill="E6E6E6"/>
            <w:vAlign w:val="center"/>
          </w:tcPr>
          <w:p w14:paraId="06FA0565" w14:textId="77777777" w:rsidR="00BF6707" w:rsidRDefault="00BF6707" w:rsidP="00384B96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E74D33" w14:paraId="280047BD" w14:textId="77777777" w:rsidTr="00F044B6">
        <w:tc>
          <w:tcPr>
            <w:tcW w:w="690" w:type="dxa"/>
            <w:vMerge w:val="restart"/>
            <w:vAlign w:val="center"/>
          </w:tcPr>
          <w:p w14:paraId="60ADF165" w14:textId="0925DB17" w:rsidR="00E74D33" w:rsidRDefault="00E74D33" w:rsidP="00E74D33">
            <w:r>
              <w:t>1</w:t>
            </w:r>
          </w:p>
        </w:tc>
        <w:tc>
          <w:tcPr>
            <w:tcW w:w="1992" w:type="dxa"/>
          </w:tcPr>
          <w:p w14:paraId="0C129F43" w14:textId="62C72DCE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1001</w:t>
            </w:r>
          </w:p>
        </w:tc>
        <w:tc>
          <w:tcPr>
            <w:tcW w:w="3187" w:type="dxa"/>
            <w:vAlign w:val="center"/>
          </w:tcPr>
          <w:p w14:paraId="41749293" w14:textId="1E058B06" w:rsidR="00E74D33" w:rsidRDefault="00E74D33" w:rsidP="00254E16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075" w:type="dxa"/>
            <w:vAlign w:val="center"/>
          </w:tcPr>
          <w:p w14:paraId="3027E4F3" w14:textId="677CE07B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2406</w:t>
            </w:r>
          </w:p>
        </w:tc>
        <w:tc>
          <w:tcPr>
            <w:tcW w:w="3357" w:type="dxa"/>
            <w:vAlign w:val="center"/>
          </w:tcPr>
          <w:p w14:paraId="05870610" w14:textId="7AD3E3F4" w:rsidR="00E74D33" w:rsidRDefault="00E74D33" w:rsidP="00E74D33">
            <w:r>
              <w:t>80.90</w:t>
            </w:r>
          </w:p>
        </w:tc>
      </w:tr>
      <w:tr w:rsidR="00E74D33" w14:paraId="31B49F66" w14:textId="77777777" w:rsidTr="00F044B6">
        <w:tc>
          <w:tcPr>
            <w:tcW w:w="690" w:type="dxa"/>
            <w:vMerge/>
            <w:vAlign w:val="center"/>
          </w:tcPr>
          <w:p w14:paraId="2DCCF2C8" w14:textId="4B1671A8" w:rsidR="00E74D33" w:rsidRDefault="00E74D33" w:rsidP="00E74D33"/>
        </w:tc>
        <w:tc>
          <w:tcPr>
            <w:tcW w:w="1992" w:type="dxa"/>
          </w:tcPr>
          <w:p w14:paraId="2A8AA352" w14:textId="0E353079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1002</w:t>
            </w:r>
          </w:p>
        </w:tc>
        <w:tc>
          <w:tcPr>
            <w:tcW w:w="3187" w:type="dxa"/>
            <w:vAlign w:val="center"/>
          </w:tcPr>
          <w:p w14:paraId="23A85144" w14:textId="7E723A81" w:rsidR="00E74D33" w:rsidRDefault="00E74D33" w:rsidP="00254E16">
            <w:pPr>
              <w:jc w:val="center"/>
            </w:pPr>
            <w:r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B425454" w14:textId="3CBCC8AB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48.36</w:t>
            </w:r>
          </w:p>
        </w:tc>
        <w:tc>
          <w:tcPr>
            <w:tcW w:w="3357" w:type="dxa"/>
            <w:vAlign w:val="center"/>
          </w:tcPr>
          <w:p w14:paraId="0AA9DDF4" w14:textId="028C978F" w:rsidR="00E74D33" w:rsidRDefault="00E74D33" w:rsidP="00E74D33">
            <w:r>
              <w:t>82.67</w:t>
            </w:r>
          </w:p>
        </w:tc>
      </w:tr>
      <w:tr w:rsidR="00E74D33" w14:paraId="44C6A611" w14:textId="77777777" w:rsidTr="003F2192">
        <w:tc>
          <w:tcPr>
            <w:tcW w:w="690" w:type="dxa"/>
            <w:vMerge/>
            <w:vAlign w:val="center"/>
          </w:tcPr>
          <w:p w14:paraId="7953EA03" w14:textId="5FB92504" w:rsidR="00E74D33" w:rsidRDefault="00E74D33" w:rsidP="00E74D33"/>
        </w:tc>
        <w:tc>
          <w:tcPr>
            <w:tcW w:w="1992" w:type="dxa"/>
          </w:tcPr>
          <w:p w14:paraId="23456CC1" w14:textId="2991565E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1004</w:t>
            </w:r>
          </w:p>
        </w:tc>
        <w:tc>
          <w:tcPr>
            <w:tcW w:w="3187" w:type="dxa"/>
          </w:tcPr>
          <w:p w14:paraId="3969DEBD" w14:textId="062FA1CD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2D92BC19" w14:textId="316B16DF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24</w:t>
            </w:r>
          </w:p>
        </w:tc>
        <w:tc>
          <w:tcPr>
            <w:tcW w:w="3357" w:type="dxa"/>
            <w:vAlign w:val="center"/>
          </w:tcPr>
          <w:p w14:paraId="7146D0D6" w14:textId="1E9DD241" w:rsidR="00E74D33" w:rsidRDefault="00E74D33" w:rsidP="00E74D33">
            <w:r>
              <w:t>84.67</w:t>
            </w:r>
          </w:p>
        </w:tc>
      </w:tr>
      <w:tr w:rsidR="00E74D33" w14:paraId="43C94730" w14:textId="77777777" w:rsidTr="003F2192">
        <w:tc>
          <w:tcPr>
            <w:tcW w:w="690" w:type="dxa"/>
            <w:vMerge/>
            <w:vAlign w:val="center"/>
          </w:tcPr>
          <w:p w14:paraId="13DDABA0" w14:textId="51DB9030" w:rsidR="00E74D33" w:rsidRDefault="00E74D33" w:rsidP="00E74D33"/>
        </w:tc>
        <w:tc>
          <w:tcPr>
            <w:tcW w:w="1992" w:type="dxa"/>
          </w:tcPr>
          <w:p w14:paraId="3A0DDD9C" w14:textId="47AB27C5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1005</w:t>
            </w:r>
          </w:p>
        </w:tc>
        <w:tc>
          <w:tcPr>
            <w:tcW w:w="3187" w:type="dxa"/>
          </w:tcPr>
          <w:p w14:paraId="40FB8443" w14:textId="6C5EDC5C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C0DC8F9" w14:textId="74593F2D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98.4</w:t>
            </w:r>
          </w:p>
        </w:tc>
        <w:tc>
          <w:tcPr>
            <w:tcW w:w="3357" w:type="dxa"/>
            <w:vAlign w:val="center"/>
          </w:tcPr>
          <w:p w14:paraId="07E3A8A4" w14:textId="0D8099CD" w:rsidR="00E74D33" w:rsidRDefault="00E74D33" w:rsidP="00E74D33">
            <w:r>
              <w:t>85.22</w:t>
            </w:r>
          </w:p>
        </w:tc>
      </w:tr>
      <w:tr w:rsidR="00E74D33" w14:paraId="197A5079" w14:textId="77777777" w:rsidTr="003F2192">
        <w:tc>
          <w:tcPr>
            <w:tcW w:w="690" w:type="dxa"/>
            <w:vMerge/>
            <w:vAlign w:val="center"/>
          </w:tcPr>
          <w:p w14:paraId="1BBCCB57" w14:textId="0E496C76" w:rsidR="00E74D33" w:rsidRDefault="00E74D33" w:rsidP="00E74D33"/>
        </w:tc>
        <w:tc>
          <w:tcPr>
            <w:tcW w:w="1992" w:type="dxa"/>
          </w:tcPr>
          <w:p w14:paraId="34D18659" w14:textId="0C217F52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1006</w:t>
            </w:r>
          </w:p>
        </w:tc>
        <w:tc>
          <w:tcPr>
            <w:tcW w:w="3187" w:type="dxa"/>
          </w:tcPr>
          <w:p w14:paraId="651BD195" w14:textId="0E3899AE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77442561" w14:textId="1ED99D35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10.75</w:t>
            </w:r>
          </w:p>
        </w:tc>
        <w:tc>
          <w:tcPr>
            <w:tcW w:w="3357" w:type="dxa"/>
            <w:vAlign w:val="center"/>
          </w:tcPr>
          <w:p w14:paraId="0C5AFBCB" w14:textId="767AD2D6" w:rsidR="00E74D33" w:rsidRDefault="00E74D33" w:rsidP="00E74D33">
            <w:r>
              <w:t>85.01</w:t>
            </w:r>
          </w:p>
        </w:tc>
      </w:tr>
      <w:tr w:rsidR="00E74D33" w14:paraId="045E8073" w14:textId="77777777" w:rsidTr="003F2192">
        <w:tc>
          <w:tcPr>
            <w:tcW w:w="690" w:type="dxa"/>
            <w:vMerge/>
            <w:vAlign w:val="center"/>
          </w:tcPr>
          <w:p w14:paraId="046DEE81" w14:textId="4DC0B27C" w:rsidR="00E74D33" w:rsidRDefault="00E74D33" w:rsidP="00E74D33"/>
        </w:tc>
        <w:tc>
          <w:tcPr>
            <w:tcW w:w="1992" w:type="dxa"/>
          </w:tcPr>
          <w:p w14:paraId="0863755A" w14:textId="7C1E1C97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1007</w:t>
            </w:r>
          </w:p>
        </w:tc>
        <w:tc>
          <w:tcPr>
            <w:tcW w:w="3187" w:type="dxa"/>
          </w:tcPr>
          <w:p w14:paraId="6A99B0CB" w14:textId="2C6C5D30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2520574E" w14:textId="1D70B779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21.56</w:t>
            </w:r>
          </w:p>
        </w:tc>
        <w:tc>
          <w:tcPr>
            <w:tcW w:w="3357" w:type="dxa"/>
            <w:vAlign w:val="center"/>
          </w:tcPr>
          <w:p w14:paraId="64C212F7" w14:textId="181DD722" w:rsidR="00E74D33" w:rsidRDefault="00E74D33" w:rsidP="00E74D33">
            <w:r>
              <w:t>85.82</w:t>
            </w:r>
          </w:p>
        </w:tc>
      </w:tr>
      <w:tr w:rsidR="00E74D33" w14:paraId="12F4F8C9" w14:textId="77777777" w:rsidTr="003F2192">
        <w:tc>
          <w:tcPr>
            <w:tcW w:w="690" w:type="dxa"/>
            <w:vMerge/>
            <w:vAlign w:val="center"/>
          </w:tcPr>
          <w:p w14:paraId="387272C7" w14:textId="3BA0D1E8" w:rsidR="00E74D33" w:rsidRDefault="00E74D33" w:rsidP="00E74D33"/>
        </w:tc>
        <w:tc>
          <w:tcPr>
            <w:tcW w:w="1992" w:type="dxa"/>
          </w:tcPr>
          <w:p w14:paraId="19A9FC36" w14:textId="2A3BC8B7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1014</w:t>
            </w:r>
          </w:p>
        </w:tc>
        <w:tc>
          <w:tcPr>
            <w:tcW w:w="3187" w:type="dxa"/>
          </w:tcPr>
          <w:p w14:paraId="293D54C6" w14:textId="543FBE06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30E9E967" w14:textId="083B5FCC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98.4</w:t>
            </w:r>
          </w:p>
        </w:tc>
        <w:tc>
          <w:tcPr>
            <w:tcW w:w="3357" w:type="dxa"/>
            <w:vAlign w:val="center"/>
          </w:tcPr>
          <w:p w14:paraId="18ABD41C" w14:textId="60A2ED0C" w:rsidR="00E74D33" w:rsidRDefault="00E74D33" w:rsidP="00E74D33">
            <w:r>
              <w:t>84.37</w:t>
            </w:r>
          </w:p>
        </w:tc>
      </w:tr>
      <w:tr w:rsidR="00E74D33" w14:paraId="4D326432" w14:textId="77777777" w:rsidTr="003F2192">
        <w:tc>
          <w:tcPr>
            <w:tcW w:w="690" w:type="dxa"/>
            <w:vMerge/>
            <w:vAlign w:val="center"/>
          </w:tcPr>
          <w:p w14:paraId="5AF8FCDA" w14:textId="5D0FCDA9" w:rsidR="00E74D33" w:rsidRDefault="00E74D33" w:rsidP="00E74D33"/>
        </w:tc>
        <w:tc>
          <w:tcPr>
            <w:tcW w:w="1992" w:type="dxa"/>
          </w:tcPr>
          <w:p w14:paraId="1D091C20" w14:textId="528FD1B2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1015</w:t>
            </w:r>
          </w:p>
        </w:tc>
        <w:tc>
          <w:tcPr>
            <w:tcW w:w="3187" w:type="dxa"/>
          </w:tcPr>
          <w:p w14:paraId="0188C4CE" w14:textId="2C69BFE0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76F2C9C1" w14:textId="68D6C97B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34.81</w:t>
            </w:r>
          </w:p>
        </w:tc>
        <w:tc>
          <w:tcPr>
            <w:tcW w:w="3357" w:type="dxa"/>
            <w:vAlign w:val="center"/>
          </w:tcPr>
          <w:p w14:paraId="5B32F6C9" w14:textId="1F2B82C7" w:rsidR="00E74D33" w:rsidRDefault="00E74D33" w:rsidP="00E74D33">
            <w:r>
              <w:t>79.58</w:t>
            </w:r>
          </w:p>
        </w:tc>
      </w:tr>
      <w:tr w:rsidR="00E74D33" w14:paraId="2109DF3A" w14:textId="77777777" w:rsidTr="003F2192">
        <w:tc>
          <w:tcPr>
            <w:tcW w:w="690" w:type="dxa"/>
            <w:vMerge/>
            <w:vAlign w:val="center"/>
          </w:tcPr>
          <w:p w14:paraId="213AB093" w14:textId="7886A517" w:rsidR="00E74D33" w:rsidRDefault="00E74D33" w:rsidP="00E74D33"/>
        </w:tc>
        <w:tc>
          <w:tcPr>
            <w:tcW w:w="1992" w:type="dxa"/>
          </w:tcPr>
          <w:p w14:paraId="6394CC25" w14:textId="726C82DC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1019</w:t>
            </w:r>
          </w:p>
        </w:tc>
        <w:tc>
          <w:tcPr>
            <w:tcW w:w="3187" w:type="dxa"/>
          </w:tcPr>
          <w:p w14:paraId="5E6891FD" w14:textId="6FF2CA17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6CB57BFC" w14:textId="12FC729D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94.79</w:t>
            </w:r>
          </w:p>
        </w:tc>
        <w:tc>
          <w:tcPr>
            <w:tcW w:w="3357" w:type="dxa"/>
            <w:vAlign w:val="center"/>
          </w:tcPr>
          <w:p w14:paraId="09627407" w14:textId="14174569" w:rsidR="00E74D33" w:rsidRDefault="00E74D33" w:rsidP="00E74D33">
            <w:r>
              <w:t>79.43</w:t>
            </w:r>
          </w:p>
        </w:tc>
      </w:tr>
      <w:tr w:rsidR="00E74D33" w14:paraId="1C7752DA" w14:textId="77777777" w:rsidTr="003F2192">
        <w:tc>
          <w:tcPr>
            <w:tcW w:w="690" w:type="dxa"/>
            <w:vMerge/>
            <w:vAlign w:val="center"/>
          </w:tcPr>
          <w:p w14:paraId="12C56DC5" w14:textId="3C0123E6" w:rsidR="00E74D33" w:rsidRDefault="00E74D33" w:rsidP="00E74D33"/>
        </w:tc>
        <w:tc>
          <w:tcPr>
            <w:tcW w:w="1992" w:type="dxa"/>
          </w:tcPr>
          <w:p w14:paraId="3B10CCCC" w14:textId="47E53306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1020</w:t>
            </w:r>
          </w:p>
        </w:tc>
        <w:tc>
          <w:tcPr>
            <w:tcW w:w="3187" w:type="dxa"/>
          </w:tcPr>
          <w:p w14:paraId="0E8D8AB9" w14:textId="503FCCC4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670FA229" w14:textId="79C5BF55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98.4</w:t>
            </w:r>
          </w:p>
        </w:tc>
        <w:tc>
          <w:tcPr>
            <w:tcW w:w="3357" w:type="dxa"/>
            <w:vAlign w:val="center"/>
          </w:tcPr>
          <w:p w14:paraId="5DCCFF9F" w14:textId="31F556A6" w:rsidR="00E74D33" w:rsidRDefault="00E74D33" w:rsidP="00E74D33">
            <w:r>
              <w:t>79.47</w:t>
            </w:r>
          </w:p>
        </w:tc>
      </w:tr>
      <w:tr w:rsidR="00E74D33" w14:paraId="69678BEB" w14:textId="77777777" w:rsidTr="003F2192">
        <w:tc>
          <w:tcPr>
            <w:tcW w:w="690" w:type="dxa"/>
            <w:vMerge/>
            <w:vAlign w:val="center"/>
          </w:tcPr>
          <w:p w14:paraId="28B231BD" w14:textId="413B64FE" w:rsidR="00E74D33" w:rsidRDefault="00E74D33" w:rsidP="00E74D33"/>
        </w:tc>
        <w:tc>
          <w:tcPr>
            <w:tcW w:w="1992" w:type="dxa"/>
          </w:tcPr>
          <w:p w14:paraId="572AF082" w14:textId="3EE345D2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1021</w:t>
            </w:r>
          </w:p>
        </w:tc>
        <w:tc>
          <w:tcPr>
            <w:tcW w:w="3187" w:type="dxa"/>
          </w:tcPr>
          <w:p w14:paraId="255984B1" w14:textId="3A9F5126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76444F7E" w14:textId="324A18F7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388.8</w:t>
            </w:r>
          </w:p>
        </w:tc>
        <w:tc>
          <w:tcPr>
            <w:tcW w:w="3357" w:type="dxa"/>
            <w:vAlign w:val="center"/>
          </w:tcPr>
          <w:p w14:paraId="35AA82C5" w14:textId="58815F84" w:rsidR="00E74D33" w:rsidRDefault="00E74D33" w:rsidP="00E74D33">
            <w:r>
              <w:t>76.88</w:t>
            </w:r>
          </w:p>
        </w:tc>
      </w:tr>
      <w:tr w:rsidR="00E74D33" w14:paraId="2C06679A" w14:textId="77777777" w:rsidTr="003F2192">
        <w:tc>
          <w:tcPr>
            <w:tcW w:w="690" w:type="dxa"/>
            <w:vMerge/>
            <w:vAlign w:val="center"/>
          </w:tcPr>
          <w:p w14:paraId="446F93BB" w14:textId="20BC7458" w:rsidR="00E74D33" w:rsidRDefault="00E74D33" w:rsidP="00E74D33"/>
        </w:tc>
        <w:tc>
          <w:tcPr>
            <w:tcW w:w="1992" w:type="dxa"/>
          </w:tcPr>
          <w:p w14:paraId="07835337" w14:textId="2FFA5E8F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1025</w:t>
            </w:r>
          </w:p>
        </w:tc>
        <w:tc>
          <w:tcPr>
            <w:tcW w:w="3187" w:type="dxa"/>
          </w:tcPr>
          <w:p w14:paraId="541C1622" w14:textId="0CF8DF65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5489F62F" w14:textId="5FAC8396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8.34</w:t>
            </w:r>
          </w:p>
        </w:tc>
        <w:tc>
          <w:tcPr>
            <w:tcW w:w="3357" w:type="dxa"/>
            <w:vAlign w:val="center"/>
          </w:tcPr>
          <w:p w14:paraId="4BB64F20" w14:textId="766CF9C3" w:rsidR="00E74D33" w:rsidRDefault="00E74D33" w:rsidP="00E74D33">
            <w:r>
              <w:t>82.53</w:t>
            </w:r>
          </w:p>
        </w:tc>
      </w:tr>
      <w:tr w:rsidR="00E74D33" w14:paraId="6511CED9" w14:textId="77777777" w:rsidTr="003F2192">
        <w:tc>
          <w:tcPr>
            <w:tcW w:w="690" w:type="dxa"/>
            <w:vMerge/>
            <w:vAlign w:val="center"/>
          </w:tcPr>
          <w:p w14:paraId="0CC144C8" w14:textId="637C741C" w:rsidR="00E74D33" w:rsidRDefault="00E74D33" w:rsidP="00E74D33"/>
        </w:tc>
        <w:tc>
          <w:tcPr>
            <w:tcW w:w="1992" w:type="dxa"/>
          </w:tcPr>
          <w:p w14:paraId="6D786B38" w14:textId="330A628D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1026</w:t>
            </w:r>
          </w:p>
        </w:tc>
        <w:tc>
          <w:tcPr>
            <w:tcW w:w="3187" w:type="dxa"/>
          </w:tcPr>
          <w:p w14:paraId="3FB636E2" w14:textId="429EEF32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4C645989" w14:textId="7840F2BF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48.6</w:t>
            </w:r>
          </w:p>
        </w:tc>
        <w:tc>
          <w:tcPr>
            <w:tcW w:w="3357" w:type="dxa"/>
            <w:vAlign w:val="center"/>
          </w:tcPr>
          <w:p w14:paraId="40CBCA04" w14:textId="2F001CD4" w:rsidR="00E74D33" w:rsidRDefault="00E74D33" w:rsidP="00E74D33">
            <w:r>
              <w:t>76.44</w:t>
            </w:r>
          </w:p>
        </w:tc>
      </w:tr>
      <w:tr w:rsidR="00E74D33" w14:paraId="462E4F4E" w14:textId="77777777" w:rsidTr="003F2192">
        <w:tc>
          <w:tcPr>
            <w:tcW w:w="690" w:type="dxa"/>
            <w:vMerge/>
            <w:vAlign w:val="center"/>
          </w:tcPr>
          <w:p w14:paraId="77393B09" w14:textId="04BFA606" w:rsidR="00E74D33" w:rsidRDefault="00E74D33" w:rsidP="00E74D33"/>
        </w:tc>
        <w:tc>
          <w:tcPr>
            <w:tcW w:w="1992" w:type="dxa"/>
          </w:tcPr>
          <w:p w14:paraId="699AD129" w14:textId="30738374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1027</w:t>
            </w:r>
          </w:p>
        </w:tc>
        <w:tc>
          <w:tcPr>
            <w:tcW w:w="3187" w:type="dxa"/>
          </w:tcPr>
          <w:p w14:paraId="73570CB3" w14:textId="664B3245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6D8F2410" w14:textId="6EAD80BF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99.44</w:t>
            </w:r>
          </w:p>
        </w:tc>
        <w:tc>
          <w:tcPr>
            <w:tcW w:w="3357" w:type="dxa"/>
            <w:vAlign w:val="center"/>
          </w:tcPr>
          <w:p w14:paraId="27676F87" w14:textId="1DD90EA6" w:rsidR="00E74D33" w:rsidRDefault="00E74D33" w:rsidP="00E74D33">
            <w:r>
              <w:t>78.29</w:t>
            </w:r>
          </w:p>
        </w:tc>
      </w:tr>
      <w:tr w:rsidR="00E74D33" w14:paraId="1BE2EADC" w14:textId="77777777" w:rsidTr="003F2192">
        <w:tc>
          <w:tcPr>
            <w:tcW w:w="690" w:type="dxa"/>
            <w:vMerge/>
            <w:vAlign w:val="center"/>
          </w:tcPr>
          <w:p w14:paraId="79A54530" w14:textId="14F47E46" w:rsidR="00E74D33" w:rsidRDefault="00E74D33" w:rsidP="00E74D33"/>
        </w:tc>
        <w:tc>
          <w:tcPr>
            <w:tcW w:w="1992" w:type="dxa"/>
          </w:tcPr>
          <w:p w14:paraId="545C4B2E" w14:textId="5A86D6E0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1034</w:t>
            </w:r>
          </w:p>
        </w:tc>
        <w:tc>
          <w:tcPr>
            <w:tcW w:w="3187" w:type="dxa"/>
          </w:tcPr>
          <w:p w14:paraId="73BD1094" w14:textId="6DD46A7D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3731FB0C" w14:textId="113106DE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23.84</w:t>
            </w:r>
          </w:p>
        </w:tc>
        <w:tc>
          <w:tcPr>
            <w:tcW w:w="3357" w:type="dxa"/>
            <w:vAlign w:val="center"/>
          </w:tcPr>
          <w:p w14:paraId="1378C9D0" w14:textId="6143CBDA" w:rsidR="00E74D33" w:rsidRDefault="00E74D33" w:rsidP="00E74D33">
            <w:r>
              <w:t>85.97</w:t>
            </w:r>
          </w:p>
        </w:tc>
      </w:tr>
      <w:tr w:rsidR="00E74D33" w14:paraId="6FD5BB5A" w14:textId="77777777" w:rsidTr="003F2192">
        <w:tc>
          <w:tcPr>
            <w:tcW w:w="690" w:type="dxa"/>
            <w:vMerge/>
            <w:vAlign w:val="center"/>
          </w:tcPr>
          <w:p w14:paraId="6B58B989" w14:textId="52EB0F35" w:rsidR="00E74D33" w:rsidRDefault="00E74D33" w:rsidP="00E74D33"/>
        </w:tc>
        <w:tc>
          <w:tcPr>
            <w:tcW w:w="1992" w:type="dxa"/>
          </w:tcPr>
          <w:p w14:paraId="45D29EC7" w14:textId="01EE3222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1039</w:t>
            </w:r>
          </w:p>
        </w:tc>
        <w:tc>
          <w:tcPr>
            <w:tcW w:w="3187" w:type="dxa"/>
          </w:tcPr>
          <w:p w14:paraId="3C22023F" w14:textId="09062D0F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7FBD0F70" w14:textId="20E12048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45.33</w:t>
            </w:r>
          </w:p>
        </w:tc>
        <w:tc>
          <w:tcPr>
            <w:tcW w:w="3357" w:type="dxa"/>
            <w:vAlign w:val="center"/>
          </w:tcPr>
          <w:p w14:paraId="130632C0" w14:textId="5DE9F57C" w:rsidR="00E74D33" w:rsidRDefault="00E74D33" w:rsidP="00E74D33">
            <w:r>
              <w:t>81.37</w:t>
            </w:r>
          </w:p>
        </w:tc>
      </w:tr>
      <w:tr w:rsidR="00E74D33" w14:paraId="731D84BC" w14:textId="77777777" w:rsidTr="003F2192">
        <w:tc>
          <w:tcPr>
            <w:tcW w:w="690" w:type="dxa"/>
            <w:vMerge/>
            <w:vAlign w:val="center"/>
          </w:tcPr>
          <w:p w14:paraId="75815019" w14:textId="071595A2" w:rsidR="00E74D33" w:rsidRDefault="00E74D33" w:rsidP="00E74D33"/>
        </w:tc>
        <w:tc>
          <w:tcPr>
            <w:tcW w:w="1992" w:type="dxa"/>
          </w:tcPr>
          <w:p w14:paraId="7CEAB834" w14:textId="2A060544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1044</w:t>
            </w:r>
          </w:p>
        </w:tc>
        <w:tc>
          <w:tcPr>
            <w:tcW w:w="3187" w:type="dxa"/>
          </w:tcPr>
          <w:p w14:paraId="53A99D19" w14:textId="4CFB3E70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2CFCABD0" w14:textId="77A03562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206.23</w:t>
            </w:r>
          </w:p>
        </w:tc>
        <w:tc>
          <w:tcPr>
            <w:tcW w:w="3357" w:type="dxa"/>
            <w:vAlign w:val="center"/>
          </w:tcPr>
          <w:p w14:paraId="74581B55" w14:textId="36824DA0" w:rsidR="00E74D33" w:rsidRDefault="00E74D33" w:rsidP="00E74D33">
            <w:r>
              <w:t>78.53</w:t>
            </w:r>
          </w:p>
        </w:tc>
      </w:tr>
      <w:tr w:rsidR="00E74D33" w14:paraId="1F855196" w14:textId="77777777" w:rsidTr="003F2192">
        <w:tc>
          <w:tcPr>
            <w:tcW w:w="690" w:type="dxa"/>
            <w:vMerge/>
            <w:vAlign w:val="center"/>
          </w:tcPr>
          <w:p w14:paraId="4E7A200D" w14:textId="5CDAF0FB" w:rsidR="00E74D33" w:rsidRDefault="00E74D33" w:rsidP="00E74D33"/>
        </w:tc>
        <w:tc>
          <w:tcPr>
            <w:tcW w:w="1992" w:type="dxa"/>
          </w:tcPr>
          <w:p w14:paraId="3E2C6106" w14:textId="4404BD0C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1045</w:t>
            </w:r>
          </w:p>
        </w:tc>
        <w:tc>
          <w:tcPr>
            <w:tcW w:w="3187" w:type="dxa"/>
          </w:tcPr>
          <w:p w14:paraId="4792F5E6" w14:textId="5D972C0C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6BF066C6" w14:textId="582CD887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206.23</w:t>
            </w:r>
          </w:p>
        </w:tc>
        <w:tc>
          <w:tcPr>
            <w:tcW w:w="3357" w:type="dxa"/>
            <w:vAlign w:val="center"/>
          </w:tcPr>
          <w:p w14:paraId="00A39B31" w14:textId="6318957A" w:rsidR="00E74D33" w:rsidRDefault="00E74D33" w:rsidP="00E74D33">
            <w:r>
              <w:t>79.20</w:t>
            </w:r>
          </w:p>
        </w:tc>
      </w:tr>
      <w:tr w:rsidR="00E74D33" w14:paraId="09C5C282" w14:textId="77777777" w:rsidTr="003F2192">
        <w:tc>
          <w:tcPr>
            <w:tcW w:w="690" w:type="dxa"/>
            <w:vMerge/>
            <w:vAlign w:val="center"/>
          </w:tcPr>
          <w:p w14:paraId="5897B677" w14:textId="2B8CC60A" w:rsidR="00E74D33" w:rsidRDefault="00E74D33" w:rsidP="00E74D33"/>
        </w:tc>
        <w:tc>
          <w:tcPr>
            <w:tcW w:w="1992" w:type="dxa"/>
          </w:tcPr>
          <w:p w14:paraId="4F3FE9CE" w14:textId="04D560CF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1051</w:t>
            </w:r>
          </w:p>
        </w:tc>
        <w:tc>
          <w:tcPr>
            <w:tcW w:w="3187" w:type="dxa"/>
          </w:tcPr>
          <w:p w14:paraId="61F95BA6" w14:textId="0B81AEA4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363DEB03" w14:textId="4B7B8A7C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30.16</w:t>
            </w:r>
          </w:p>
        </w:tc>
        <w:tc>
          <w:tcPr>
            <w:tcW w:w="3357" w:type="dxa"/>
            <w:vAlign w:val="center"/>
          </w:tcPr>
          <w:p w14:paraId="006DA7AA" w14:textId="5F0E2C74" w:rsidR="00E74D33" w:rsidRDefault="00E74D33" w:rsidP="00E74D33">
            <w:r>
              <w:t>79.43</w:t>
            </w:r>
          </w:p>
        </w:tc>
      </w:tr>
      <w:tr w:rsidR="00E74D33" w14:paraId="5160E8F3" w14:textId="77777777" w:rsidTr="003F2192">
        <w:tc>
          <w:tcPr>
            <w:tcW w:w="690" w:type="dxa"/>
            <w:vMerge/>
            <w:vAlign w:val="center"/>
          </w:tcPr>
          <w:p w14:paraId="02C3ACFA" w14:textId="6CEC62D3" w:rsidR="00E74D33" w:rsidRDefault="00E74D33" w:rsidP="00E74D33"/>
        </w:tc>
        <w:tc>
          <w:tcPr>
            <w:tcW w:w="1992" w:type="dxa"/>
          </w:tcPr>
          <w:p w14:paraId="27CFB732" w14:textId="08EFAAD0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1052</w:t>
            </w:r>
          </w:p>
        </w:tc>
        <w:tc>
          <w:tcPr>
            <w:tcW w:w="3187" w:type="dxa"/>
          </w:tcPr>
          <w:p w14:paraId="66B3B61E" w14:textId="09157ABC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175E97E5" w14:textId="5D7C8FE9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23.84</w:t>
            </w:r>
          </w:p>
        </w:tc>
        <w:tc>
          <w:tcPr>
            <w:tcW w:w="3357" w:type="dxa"/>
            <w:vAlign w:val="center"/>
          </w:tcPr>
          <w:p w14:paraId="22F5F912" w14:textId="16264F99" w:rsidR="00E74D33" w:rsidRDefault="00E74D33" w:rsidP="00E74D33">
            <w:r>
              <w:t>80.03</w:t>
            </w:r>
          </w:p>
        </w:tc>
      </w:tr>
      <w:tr w:rsidR="00E74D33" w14:paraId="3663485E" w14:textId="77777777" w:rsidTr="003F2192">
        <w:tc>
          <w:tcPr>
            <w:tcW w:w="690" w:type="dxa"/>
            <w:vMerge/>
            <w:vAlign w:val="center"/>
          </w:tcPr>
          <w:p w14:paraId="0DD5A213" w14:textId="774D69B1" w:rsidR="00E74D33" w:rsidRDefault="00E74D33" w:rsidP="00E74D33"/>
        </w:tc>
        <w:tc>
          <w:tcPr>
            <w:tcW w:w="1992" w:type="dxa"/>
          </w:tcPr>
          <w:p w14:paraId="57B766AD" w14:textId="6D789738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1057</w:t>
            </w:r>
          </w:p>
        </w:tc>
        <w:tc>
          <w:tcPr>
            <w:tcW w:w="3187" w:type="dxa"/>
          </w:tcPr>
          <w:p w14:paraId="31EAE865" w14:textId="181237C5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1BE23399" w14:textId="0EA9C7D2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15.14</w:t>
            </w:r>
          </w:p>
        </w:tc>
        <w:tc>
          <w:tcPr>
            <w:tcW w:w="3357" w:type="dxa"/>
            <w:vAlign w:val="center"/>
          </w:tcPr>
          <w:p w14:paraId="4FE2444E" w14:textId="3B2B5580" w:rsidR="00E74D33" w:rsidRDefault="00E74D33" w:rsidP="00E74D33">
            <w:r>
              <w:t>79.63</w:t>
            </w:r>
          </w:p>
        </w:tc>
      </w:tr>
      <w:tr w:rsidR="00E74D33" w14:paraId="2A6FBFA6" w14:textId="77777777" w:rsidTr="003F2192">
        <w:tc>
          <w:tcPr>
            <w:tcW w:w="690" w:type="dxa"/>
            <w:vMerge/>
            <w:vAlign w:val="center"/>
          </w:tcPr>
          <w:p w14:paraId="19DC046F" w14:textId="47695F5D" w:rsidR="00E74D33" w:rsidRDefault="00E74D33" w:rsidP="00E74D33"/>
        </w:tc>
        <w:tc>
          <w:tcPr>
            <w:tcW w:w="1992" w:type="dxa"/>
          </w:tcPr>
          <w:p w14:paraId="28A2D856" w14:textId="464E3F3F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1058</w:t>
            </w:r>
          </w:p>
        </w:tc>
        <w:tc>
          <w:tcPr>
            <w:tcW w:w="3187" w:type="dxa"/>
          </w:tcPr>
          <w:p w14:paraId="0A52360F" w14:textId="0DF24042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EF0969F" w14:textId="22638587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15.05</w:t>
            </w:r>
          </w:p>
        </w:tc>
        <w:tc>
          <w:tcPr>
            <w:tcW w:w="3357" w:type="dxa"/>
            <w:vAlign w:val="center"/>
          </w:tcPr>
          <w:p w14:paraId="3ECF1BF1" w14:textId="35A942CB" w:rsidR="00E74D33" w:rsidRDefault="00E74D33" w:rsidP="00E74D33">
            <w:r>
              <w:t>87.82</w:t>
            </w:r>
          </w:p>
        </w:tc>
      </w:tr>
      <w:tr w:rsidR="00E74D33" w14:paraId="1E971A1D" w14:textId="77777777" w:rsidTr="003F2192">
        <w:tc>
          <w:tcPr>
            <w:tcW w:w="690" w:type="dxa"/>
            <w:vMerge/>
            <w:vAlign w:val="center"/>
          </w:tcPr>
          <w:p w14:paraId="1C1807A4" w14:textId="637EA065" w:rsidR="00E74D33" w:rsidRDefault="00E74D33" w:rsidP="00E74D33"/>
        </w:tc>
        <w:tc>
          <w:tcPr>
            <w:tcW w:w="1992" w:type="dxa"/>
          </w:tcPr>
          <w:p w14:paraId="60E9EB3A" w14:textId="42DD3020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1063</w:t>
            </w:r>
          </w:p>
        </w:tc>
        <w:tc>
          <w:tcPr>
            <w:tcW w:w="3187" w:type="dxa"/>
          </w:tcPr>
          <w:p w14:paraId="08F2094F" w14:textId="2197E697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485BCB21" w14:textId="5F065565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35.64</w:t>
            </w:r>
          </w:p>
        </w:tc>
        <w:tc>
          <w:tcPr>
            <w:tcW w:w="3357" w:type="dxa"/>
            <w:vAlign w:val="center"/>
          </w:tcPr>
          <w:p w14:paraId="048C8A02" w14:textId="23553308" w:rsidR="00E74D33" w:rsidRDefault="00E74D33" w:rsidP="00E74D33">
            <w:r>
              <w:t>79.44</w:t>
            </w:r>
          </w:p>
        </w:tc>
      </w:tr>
      <w:tr w:rsidR="00E74D33" w14:paraId="3CA28EA5" w14:textId="77777777" w:rsidTr="003F2192">
        <w:tc>
          <w:tcPr>
            <w:tcW w:w="690" w:type="dxa"/>
            <w:vMerge/>
            <w:vAlign w:val="center"/>
          </w:tcPr>
          <w:p w14:paraId="25D18488" w14:textId="5EC3576D" w:rsidR="00E74D33" w:rsidRDefault="00E74D33" w:rsidP="00E74D33"/>
        </w:tc>
        <w:tc>
          <w:tcPr>
            <w:tcW w:w="1992" w:type="dxa"/>
          </w:tcPr>
          <w:p w14:paraId="71D61F82" w14:textId="3A8C061B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1064</w:t>
            </w:r>
          </w:p>
        </w:tc>
        <w:tc>
          <w:tcPr>
            <w:tcW w:w="3187" w:type="dxa"/>
          </w:tcPr>
          <w:p w14:paraId="3E83B0B8" w14:textId="5B75F4B0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5D1F4B4C" w14:textId="1106FD3A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17.65</w:t>
            </w:r>
          </w:p>
        </w:tc>
        <w:tc>
          <w:tcPr>
            <w:tcW w:w="3357" w:type="dxa"/>
            <w:vAlign w:val="center"/>
          </w:tcPr>
          <w:p w14:paraId="14989541" w14:textId="0F0B322A" w:rsidR="00E74D33" w:rsidRDefault="00E74D33" w:rsidP="00E74D33">
            <w:r>
              <w:t>79.42</w:t>
            </w:r>
          </w:p>
        </w:tc>
      </w:tr>
      <w:tr w:rsidR="00E74D33" w14:paraId="4AA15542" w14:textId="77777777" w:rsidTr="003F2192">
        <w:tc>
          <w:tcPr>
            <w:tcW w:w="690" w:type="dxa"/>
            <w:vMerge/>
            <w:vAlign w:val="center"/>
          </w:tcPr>
          <w:p w14:paraId="434713FA" w14:textId="77777777" w:rsidR="00E74D33" w:rsidRDefault="00E74D33" w:rsidP="00E74D33"/>
        </w:tc>
        <w:tc>
          <w:tcPr>
            <w:tcW w:w="1992" w:type="dxa"/>
          </w:tcPr>
          <w:p w14:paraId="18D634F7" w14:textId="28D3026A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1065</w:t>
            </w:r>
          </w:p>
        </w:tc>
        <w:tc>
          <w:tcPr>
            <w:tcW w:w="3187" w:type="dxa"/>
          </w:tcPr>
          <w:p w14:paraId="6CBAA4B8" w14:textId="5738E8DD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4F4E2180" w14:textId="542D655F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15.87</w:t>
            </w:r>
          </w:p>
        </w:tc>
        <w:tc>
          <w:tcPr>
            <w:tcW w:w="3357" w:type="dxa"/>
            <w:vAlign w:val="center"/>
          </w:tcPr>
          <w:p w14:paraId="036812AE" w14:textId="4B984A05" w:rsidR="00E74D33" w:rsidRDefault="00E74D33" w:rsidP="00E74D33">
            <w:r>
              <w:t>79.29</w:t>
            </w:r>
          </w:p>
        </w:tc>
      </w:tr>
      <w:tr w:rsidR="00E74D33" w14:paraId="74CB1CBE" w14:textId="77777777" w:rsidTr="003F2192">
        <w:tc>
          <w:tcPr>
            <w:tcW w:w="690" w:type="dxa"/>
            <w:vMerge/>
            <w:vAlign w:val="center"/>
          </w:tcPr>
          <w:p w14:paraId="2A5099B9" w14:textId="77777777" w:rsidR="00E74D33" w:rsidRDefault="00E74D33" w:rsidP="00E74D33"/>
        </w:tc>
        <w:tc>
          <w:tcPr>
            <w:tcW w:w="1992" w:type="dxa"/>
          </w:tcPr>
          <w:p w14:paraId="71261264" w14:textId="421076B9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1066</w:t>
            </w:r>
          </w:p>
        </w:tc>
        <w:tc>
          <w:tcPr>
            <w:tcW w:w="3187" w:type="dxa"/>
          </w:tcPr>
          <w:p w14:paraId="5C9C6B68" w14:textId="3D4A59D3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77D14FF7" w14:textId="6C96DC67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16.18</w:t>
            </w:r>
          </w:p>
        </w:tc>
        <w:tc>
          <w:tcPr>
            <w:tcW w:w="3357" w:type="dxa"/>
            <w:vAlign w:val="center"/>
          </w:tcPr>
          <w:p w14:paraId="33F5B91B" w14:textId="1DB19FC4" w:rsidR="00E74D33" w:rsidRDefault="00E74D33" w:rsidP="00E74D33">
            <w:r>
              <w:t>84.86</w:t>
            </w:r>
          </w:p>
        </w:tc>
      </w:tr>
      <w:tr w:rsidR="00E74D33" w14:paraId="3D143585" w14:textId="77777777" w:rsidTr="003F2192">
        <w:tc>
          <w:tcPr>
            <w:tcW w:w="690" w:type="dxa"/>
            <w:vMerge/>
            <w:vAlign w:val="center"/>
          </w:tcPr>
          <w:p w14:paraId="2F1AA05B" w14:textId="77777777" w:rsidR="00E74D33" w:rsidRDefault="00E74D33" w:rsidP="00E74D33"/>
        </w:tc>
        <w:tc>
          <w:tcPr>
            <w:tcW w:w="1992" w:type="dxa"/>
          </w:tcPr>
          <w:p w14:paraId="2B869C4D" w14:textId="0CA7655C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1067</w:t>
            </w:r>
          </w:p>
        </w:tc>
        <w:tc>
          <w:tcPr>
            <w:tcW w:w="3187" w:type="dxa"/>
          </w:tcPr>
          <w:p w14:paraId="6626F642" w14:textId="6864D0F0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7FC23C55" w14:textId="72925506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8.39</w:t>
            </w:r>
          </w:p>
        </w:tc>
        <w:tc>
          <w:tcPr>
            <w:tcW w:w="3357" w:type="dxa"/>
            <w:vAlign w:val="center"/>
          </w:tcPr>
          <w:p w14:paraId="59917A78" w14:textId="5CCA2919" w:rsidR="00E74D33" w:rsidRDefault="00E74D33" w:rsidP="00E74D33">
            <w:r>
              <w:t>85.32</w:t>
            </w:r>
          </w:p>
        </w:tc>
      </w:tr>
      <w:tr w:rsidR="00E74D33" w14:paraId="56BD2F1F" w14:textId="77777777" w:rsidTr="003F2192">
        <w:tc>
          <w:tcPr>
            <w:tcW w:w="690" w:type="dxa"/>
            <w:vMerge/>
            <w:vAlign w:val="center"/>
          </w:tcPr>
          <w:p w14:paraId="4B5606AF" w14:textId="77777777" w:rsidR="00E74D33" w:rsidRDefault="00E74D33" w:rsidP="00E74D33"/>
        </w:tc>
        <w:tc>
          <w:tcPr>
            <w:tcW w:w="1992" w:type="dxa"/>
          </w:tcPr>
          <w:p w14:paraId="3E4B3979" w14:textId="0CE83F36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1073</w:t>
            </w:r>
          </w:p>
        </w:tc>
        <w:tc>
          <w:tcPr>
            <w:tcW w:w="3187" w:type="dxa"/>
          </w:tcPr>
          <w:p w14:paraId="66E89EE3" w14:textId="7EB0667E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52452B2" w14:textId="72D4BFE3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9.6</w:t>
            </w:r>
          </w:p>
        </w:tc>
        <w:tc>
          <w:tcPr>
            <w:tcW w:w="3357" w:type="dxa"/>
            <w:vAlign w:val="center"/>
          </w:tcPr>
          <w:p w14:paraId="5D851D2D" w14:textId="618011D2" w:rsidR="00E74D33" w:rsidRDefault="00E74D33" w:rsidP="00E74D33">
            <w:r>
              <w:t>85.17</w:t>
            </w:r>
          </w:p>
        </w:tc>
      </w:tr>
      <w:tr w:rsidR="00E74D33" w14:paraId="7BE910F2" w14:textId="77777777" w:rsidTr="003F2192">
        <w:tc>
          <w:tcPr>
            <w:tcW w:w="690" w:type="dxa"/>
            <w:vMerge w:val="restart"/>
            <w:vAlign w:val="center"/>
          </w:tcPr>
          <w:p w14:paraId="2D51E3B1" w14:textId="2A813420" w:rsidR="00E74D33" w:rsidRDefault="00E74D33" w:rsidP="00E74D33">
            <w:r>
              <w:rPr>
                <w:rFonts w:hint="eastAsia"/>
              </w:rPr>
              <w:t>2</w:t>
            </w:r>
          </w:p>
        </w:tc>
        <w:tc>
          <w:tcPr>
            <w:tcW w:w="1992" w:type="dxa"/>
          </w:tcPr>
          <w:p w14:paraId="3998C8AE" w14:textId="44CDA45A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2002</w:t>
            </w:r>
          </w:p>
        </w:tc>
        <w:tc>
          <w:tcPr>
            <w:tcW w:w="3187" w:type="dxa"/>
          </w:tcPr>
          <w:p w14:paraId="35578AB6" w14:textId="62955303" w:rsidR="00E74D33" w:rsidRDefault="00E74D33" w:rsidP="00254E16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075" w:type="dxa"/>
            <w:vAlign w:val="center"/>
          </w:tcPr>
          <w:p w14:paraId="7A71373D" w14:textId="1E1A3628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2281.6</w:t>
            </w:r>
          </w:p>
        </w:tc>
        <w:tc>
          <w:tcPr>
            <w:tcW w:w="3357" w:type="dxa"/>
            <w:vAlign w:val="center"/>
          </w:tcPr>
          <w:p w14:paraId="6461182B" w14:textId="5E969CD1" w:rsidR="00E74D33" w:rsidRDefault="00E74D33" w:rsidP="00E74D33">
            <w:r>
              <w:t>80.87</w:t>
            </w:r>
          </w:p>
        </w:tc>
      </w:tr>
      <w:tr w:rsidR="00E74D33" w14:paraId="048B17B3" w14:textId="77777777" w:rsidTr="003F2192">
        <w:tc>
          <w:tcPr>
            <w:tcW w:w="690" w:type="dxa"/>
            <w:vMerge/>
            <w:vAlign w:val="center"/>
          </w:tcPr>
          <w:p w14:paraId="373C0043" w14:textId="77777777" w:rsidR="00E74D33" w:rsidRDefault="00E74D33" w:rsidP="00E74D33"/>
        </w:tc>
        <w:tc>
          <w:tcPr>
            <w:tcW w:w="1992" w:type="dxa"/>
          </w:tcPr>
          <w:p w14:paraId="13E2D6FF" w14:textId="2026F135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2013</w:t>
            </w:r>
          </w:p>
        </w:tc>
        <w:tc>
          <w:tcPr>
            <w:tcW w:w="3187" w:type="dxa"/>
          </w:tcPr>
          <w:p w14:paraId="005EA126" w14:textId="7F401876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4958DE3C" w14:textId="6E9C7086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130.68</w:t>
            </w:r>
          </w:p>
        </w:tc>
        <w:tc>
          <w:tcPr>
            <w:tcW w:w="3357" w:type="dxa"/>
            <w:vAlign w:val="center"/>
          </w:tcPr>
          <w:p w14:paraId="71527CCF" w14:textId="6248F040" w:rsidR="00E74D33" w:rsidRDefault="00E74D33" w:rsidP="00E74D33">
            <w:r>
              <w:t>80.32</w:t>
            </w:r>
          </w:p>
        </w:tc>
      </w:tr>
      <w:tr w:rsidR="00E74D33" w14:paraId="6543BB2F" w14:textId="77777777" w:rsidTr="003F2192">
        <w:tc>
          <w:tcPr>
            <w:tcW w:w="690" w:type="dxa"/>
            <w:vMerge/>
            <w:vAlign w:val="center"/>
          </w:tcPr>
          <w:p w14:paraId="6718E34D" w14:textId="77777777" w:rsidR="00E74D33" w:rsidRDefault="00E74D33" w:rsidP="00E74D33"/>
        </w:tc>
        <w:tc>
          <w:tcPr>
            <w:tcW w:w="1992" w:type="dxa"/>
          </w:tcPr>
          <w:p w14:paraId="40D4E06E" w14:textId="11002FEF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2028</w:t>
            </w:r>
          </w:p>
        </w:tc>
        <w:tc>
          <w:tcPr>
            <w:tcW w:w="3187" w:type="dxa"/>
          </w:tcPr>
          <w:p w14:paraId="41B2C589" w14:textId="58F75769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250EFFD" w14:textId="0295B646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8.34</w:t>
            </w:r>
          </w:p>
        </w:tc>
        <w:tc>
          <w:tcPr>
            <w:tcW w:w="3357" w:type="dxa"/>
            <w:vAlign w:val="center"/>
          </w:tcPr>
          <w:p w14:paraId="761380DE" w14:textId="5788D848" w:rsidR="00E74D33" w:rsidRDefault="00E74D33" w:rsidP="00E74D33">
            <w:r>
              <w:t>80.58</w:t>
            </w:r>
          </w:p>
        </w:tc>
      </w:tr>
      <w:tr w:rsidR="00E74D33" w14:paraId="207E76B0" w14:textId="77777777" w:rsidTr="003F2192">
        <w:tc>
          <w:tcPr>
            <w:tcW w:w="690" w:type="dxa"/>
            <w:vMerge/>
            <w:vAlign w:val="center"/>
          </w:tcPr>
          <w:p w14:paraId="7270F8A0" w14:textId="77777777" w:rsidR="00E74D33" w:rsidRDefault="00E74D33" w:rsidP="00E74D33"/>
        </w:tc>
        <w:tc>
          <w:tcPr>
            <w:tcW w:w="1992" w:type="dxa"/>
          </w:tcPr>
          <w:p w14:paraId="72FF0A4F" w14:textId="4F3BA7B5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2035</w:t>
            </w:r>
          </w:p>
        </w:tc>
        <w:tc>
          <w:tcPr>
            <w:tcW w:w="3187" w:type="dxa"/>
          </w:tcPr>
          <w:p w14:paraId="3D3B6007" w14:textId="23E12A64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29DFB29A" w14:textId="447E5CFE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23.84</w:t>
            </w:r>
          </w:p>
        </w:tc>
        <w:tc>
          <w:tcPr>
            <w:tcW w:w="3357" w:type="dxa"/>
            <w:vAlign w:val="center"/>
          </w:tcPr>
          <w:p w14:paraId="05D3916B" w14:textId="0E030C3B" w:rsidR="00E74D33" w:rsidRDefault="00E74D33" w:rsidP="00E74D33">
            <w:r>
              <w:t>78.21</w:t>
            </w:r>
          </w:p>
        </w:tc>
      </w:tr>
      <w:tr w:rsidR="00E74D33" w14:paraId="496E3D6E" w14:textId="77777777" w:rsidTr="003F2192">
        <w:tc>
          <w:tcPr>
            <w:tcW w:w="690" w:type="dxa"/>
            <w:vMerge/>
            <w:vAlign w:val="center"/>
          </w:tcPr>
          <w:p w14:paraId="2E9BF5FC" w14:textId="77777777" w:rsidR="00E74D33" w:rsidRDefault="00E74D33" w:rsidP="00E74D33"/>
        </w:tc>
        <w:tc>
          <w:tcPr>
            <w:tcW w:w="1992" w:type="dxa"/>
          </w:tcPr>
          <w:p w14:paraId="3038994B" w14:textId="3E9DBA53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2040</w:t>
            </w:r>
          </w:p>
        </w:tc>
        <w:tc>
          <w:tcPr>
            <w:tcW w:w="3187" w:type="dxa"/>
          </w:tcPr>
          <w:p w14:paraId="065D966F" w14:textId="1024109A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4F60DF0A" w14:textId="3EC253A4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45.33</w:t>
            </w:r>
          </w:p>
        </w:tc>
        <w:tc>
          <w:tcPr>
            <w:tcW w:w="3357" w:type="dxa"/>
            <w:vAlign w:val="center"/>
          </w:tcPr>
          <w:p w14:paraId="52595DBF" w14:textId="00220993" w:rsidR="00E74D33" w:rsidRDefault="00E74D33" w:rsidP="00E74D33">
            <w:r>
              <w:t>83.31</w:t>
            </w:r>
          </w:p>
        </w:tc>
      </w:tr>
      <w:tr w:rsidR="00E74D33" w14:paraId="48589606" w14:textId="77777777" w:rsidTr="003F2192">
        <w:tc>
          <w:tcPr>
            <w:tcW w:w="690" w:type="dxa"/>
            <w:vMerge/>
            <w:vAlign w:val="center"/>
          </w:tcPr>
          <w:p w14:paraId="25378505" w14:textId="77777777" w:rsidR="00E74D33" w:rsidRDefault="00E74D33" w:rsidP="00E74D33"/>
        </w:tc>
        <w:tc>
          <w:tcPr>
            <w:tcW w:w="1992" w:type="dxa"/>
          </w:tcPr>
          <w:p w14:paraId="5DF6E569" w14:textId="4401C763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2046</w:t>
            </w:r>
          </w:p>
        </w:tc>
        <w:tc>
          <w:tcPr>
            <w:tcW w:w="3187" w:type="dxa"/>
          </w:tcPr>
          <w:p w14:paraId="63CBC9C1" w14:textId="529DA85B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1C07DE70" w14:textId="400FA37A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412.45</w:t>
            </w:r>
          </w:p>
        </w:tc>
        <w:tc>
          <w:tcPr>
            <w:tcW w:w="3357" w:type="dxa"/>
            <w:vAlign w:val="center"/>
          </w:tcPr>
          <w:p w14:paraId="74ED22AF" w14:textId="4A44BF1A" w:rsidR="00E74D33" w:rsidRDefault="00E74D33" w:rsidP="00E74D33">
            <w:r>
              <w:t>76.45</w:t>
            </w:r>
          </w:p>
        </w:tc>
      </w:tr>
      <w:tr w:rsidR="00E74D33" w14:paraId="43C2EE38" w14:textId="77777777" w:rsidTr="003F2192">
        <w:tc>
          <w:tcPr>
            <w:tcW w:w="690" w:type="dxa"/>
            <w:vMerge/>
            <w:vAlign w:val="center"/>
          </w:tcPr>
          <w:p w14:paraId="0980472A" w14:textId="77777777" w:rsidR="00E74D33" w:rsidRDefault="00E74D33" w:rsidP="00E74D33"/>
        </w:tc>
        <w:tc>
          <w:tcPr>
            <w:tcW w:w="1992" w:type="dxa"/>
          </w:tcPr>
          <w:p w14:paraId="1936C7B7" w14:textId="134AF483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2053</w:t>
            </w:r>
          </w:p>
        </w:tc>
        <w:tc>
          <w:tcPr>
            <w:tcW w:w="3187" w:type="dxa"/>
          </w:tcPr>
          <w:p w14:paraId="65986675" w14:textId="05507EAF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229F9270" w14:textId="32FF648D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23.84</w:t>
            </w:r>
          </w:p>
        </w:tc>
        <w:tc>
          <w:tcPr>
            <w:tcW w:w="3357" w:type="dxa"/>
            <w:vAlign w:val="center"/>
          </w:tcPr>
          <w:p w14:paraId="5EC196CC" w14:textId="237F6E83" w:rsidR="00E74D33" w:rsidRDefault="00E74D33" w:rsidP="00E74D33">
            <w:r>
              <w:t>79.49</w:t>
            </w:r>
          </w:p>
        </w:tc>
      </w:tr>
      <w:tr w:rsidR="00E74D33" w14:paraId="3ECF19C8" w14:textId="77777777" w:rsidTr="003F2192">
        <w:tc>
          <w:tcPr>
            <w:tcW w:w="690" w:type="dxa"/>
            <w:vMerge/>
            <w:vAlign w:val="center"/>
          </w:tcPr>
          <w:p w14:paraId="2839B994" w14:textId="77777777" w:rsidR="00E74D33" w:rsidRDefault="00E74D33" w:rsidP="00E74D33"/>
        </w:tc>
        <w:tc>
          <w:tcPr>
            <w:tcW w:w="1992" w:type="dxa"/>
          </w:tcPr>
          <w:p w14:paraId="4991376F" w14:textId="3D930D5F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2059</w:t>
            </w:r>
          </w:p>
        </w:tc>
        <w:tc>
          <w:tcPr>
            <w:tcW w:w="3187" w:type="dxa"/>
          </w:tcPr>
          <w:p w14:paraId="630880E7" w14:textId="7C18A7F5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5846071E" w14:textId="0AC137EA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15.14</w:t>
            </w:r>
          </w:p>
        </w:tc>
        <w:tc>
          <w:tcPr>
            <w:tcW w:w="3357" w:type="dxa"/>
            <w:vAlign w:val="center"/>
          </w:tcPr>
          <w:p w14:paraId="118BE4A4" w14:textId="43F1BC63" w:rsidR="00E74D33" w:rsidRDefault="00E74D33" w:rsidP="00E74D33">
            <w:r>
              <w:t>85.49</w:t>
            </w:r>
          </w:p>
        </w:tc>
      </w:tr>
      <w:tr w:rsidR="00E74D33" w14:paraId="1DED49FD" w14:textId="77777777" w:rsidTr="003F2192">
        <w:tc>
          <w:tcPr>
            <w:tcW w:w="690" w:type="dxa"/>
            <w:vMerge/>
            <w:vAlign w:val="center"/>
          </w:tcPr>
          <w:p w14:paraId="2A1CDBF5" w14:textId="77777777" w:rsidR="00E74D33" w:rsidRDefault="00E74D33" w:rsidP="00E74D33"/>
        </w:tc>
        <w:tc>
          <w:tcPr>
            <w:tcW w:w="1992" w:type="dxa"/>
          </w:tcPr>
          <w:p w14:paraId="302F18BA" w14:textId="4D74CFCD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2060</w:t>
            </w:r>
          </w:p>
        </w:tc>
        <w:tc>
          <w:tcPr>
            <w:tcW w:w="3187" w:type="dxa"/>
          </w:tcPr>
          <w:p w14:paraId="19D45F6E" w14:textId="58F05E89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35DB9DC" w14:textId="318AB272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15.05</w:t>
            </w:r>
          </w:p>
        </w:tc>
        <w:tc>
          <w:tcPr>
            <w:tcW w:w="3357" w:type="dxa"/>
            <w:vAlign w:val="center"/>
          </w:tcPr>
          <w:p w14:paraId="3DAFD78E" w14:textId="5310C5EE" w:rsidR="00E74D33" w:rsidRDefault="00E74D33" w:rsidP="00E74D33">
            <w:r>
              <w:t>81.84</w:t>
            </w:r>
          </w:p>
        </w:tc>
      </w:tr>
      <w:tr w:rsidR="00E74D33" w14:paraId="1F6371DA" w14:textId="77777777" w:rsidTr="003F2192">
        <w:tc>
          <w:tcPr>
            <w:tcW w:w="690" w:type="dxa"/>
            <w:vMerge/>
            <w:vAlign w:val="center"/>
          </w:tcPr>
          <w:p w14:paraId="333C3BDD" w14:textId="77777777" w:rsidR="00E74D33" w:rsidRDefault="00E74D33" w:rsidP="00E74D33"/>
        </w:tc>
        <w:tc>
          <w:tcPr>
            <w:tcW w:w="1992" w:type="dxa"/>
          </w:tcPr>
          <w:p w14:paraId="28D155AB" w14:textId="1554C098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2068</w:t>
            </w:r>
          </w:p>
        </w:tc>
        <w:tc>
          <w:tcPr>
            <w:tcW w:w="3187" w:type="dxa"/>
          </w:tcPr>
          <w:p w14:paraId="01D0466F" w14:textId="1867836A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2E2AC47A" w14:textId="30ECA039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16.18</w:t>
            </w:r>
          </w:p>
        </w:tc>
        <w:tc>
          <w:tcPr>
            <w:tcW w:w="3357" w:type="dxa"/>
            <w:vAlign w:val="center"/>
          </w:tcPr>
          <w:p w14:paraId="39C03FFC" w14:textId="5889A121" w:rsidR="00E74D33" w:rsidRDefault="00E74D33" w:rsidP="00E74D33">
            <w:r>
              <w:t>79.61</w:t>
            </w:r>
          </w:p>
        </w:tc>
      </w:tr>
      <w:tr w:rsidR="00E74D33" w14:paraId="669063F2" w14:textId="77777777" w:rsidTr="003F2192">
        <w:tc>
          <w:tcPr>
            <w:tcW w:w="690" w:type="dxa"/>
            <w:vMerge/>
            <w:vAlign w:val="center"/>
          </w:tcPr>
          <w:p w14:paraId="451380BA" w14:textId="77777777" w:rsidR="00E74D33" w:rsidRDefault="00E74D33" w:rsidP="00E74D33"/>
        </w:tc>
        <w:tc>
          <w:tcPr>
            <w:tcW w:w="1992" w:type="dxa"/>
          </w:tcPr>
          <w:p w14:paraId="183E32D2" w14:textId="6F6D47E1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2069</w:t>
            </w:r>
          </w:p>
        </w:tc>
        <w:tc>
          <w:tcPr>
            <w:tcW w:w="3187" w:type="dxa"/>
          </w:tcPr>
          <w:p w14:paraId="25304E33" w14:textId="56294496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4934BEF0" w14:textId="00CB7843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8.39</w:t>
            </w:r>
          </w:p>
        </w:tc>
        <w:tc>
          <w:tcPr>
            <w:tcW w:w="3357" w:type="dxa"/>
            <w:vAlign w:val="center"/>
          </w:tcPr>
          <w:p w14:paraId="078DD0D0" w14:textId="3354EB03" w:rsidR="00E74D33" w:rsidRDefault="00E74D33" w:rsidP="00E74D33">
            <w:r>
              <w:t>80.14</w:t>
            </w:r>
          </w:p>
        </w:tc>
      </w:tr>
      <w:tr w:rsidR="00E74D33" w14:paraId="5855259F" w14:textId="77777777" w:rsidTr="003F2192">
        <w:tc>
          <w:tcPr>
            <w:tcW w:w="690" w:type="dxa"/>
            <w:vMerge w:val="restart"/>
            <w:vAlign w:val="center"/>
          </w:tcPr>
          <w:p w14:paraId="430D9EEE" w14:textId="75F11966" w:rsidR="00E74D33" w:rsidRDefault="00E74D33" w:rsidP="00E74D33">
            <w:r>
              <w:t>3</w:t>
            </w:r>
          </w:p>
        </w:tc>
        <w:tc>
          <w:tcPr>
            <w:tcW w:w="1992" w:type="dxa"/>
          </w:tcPr>
          <w:p w14:paraId="7C96F922" w14:textId="4E6B7993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3003</w:t>
            </w:r>
          </w:p>
        </w:tc>
        <w:tc>
          <w:tcPr>
            <w:tcW w:w="3187" w:type="dxa"/>
          </w:tcPr>
          <w:p w14:paraId="46E0840A" w14:textId="71AA4A69" w:rsidR="00E74D33" w:rsidRDefault="00E74D33" w:rsidP="00254E16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075" w:type="dxa"/>
            <w:vAlign w:val="center"/>
          </w:tcPr>
          <w:p w14:paraId="2E3642AF" w14:textId="5680165A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1240.4</w:t>
            </w:r>
          </w:p>
        </w:tc>
        <w:tc>
          <w:tcPr>
            <w:tcW w:w="3357" w:type="dxa"/>
            <w:vAlign w:val="center"/>
          </w:tcPr>
          <w:p w14:paraId="72A8FF40" w14:textId="3A5C3372" w:rsidR="00E74D33" w:rsidRDefault="00E74D33" w:rsidP="00E74D33">
            <w:r>
              <w:t>80.21</w:t>
            </w:r>
          </w:p>
        </w:tc>
      </w:tr>
      <w:tr w:rsidR="00E74D33" w14:paraId="79C5958A" w14:textId="77777777" w:rsidTr="003F2192">
        <w:tc>
          <w:tcPr>
            <w:tcW w:w="690" w:type="dxa"/>
            <w:vMerge/>
            <w:vAlign w:val="center"/>
          </w:tcPr>
          <w:p w14:paraId="559129D7" w14:textId="2A360881" w:rsidR="00E74D33" w:rsidRDefault="00E74D33" w:rsidP="00E74D33"/>
        </w:tc>
        <w:tc>
          <w:tcPr>
            <w:tcW w:w="1992" w:type="dxa"/>
          </w:tcPr>
          <w:p w14:paraId="3CFEF838" w14:textId="0C23D98B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3008</w:t>
            </w:r>
          </w:p>
        </w:tc>
        <w:tc>
          <w:tcPr>
            <w:tcW w:w="3187" w:type="dxa"/>
          </w:tcPr>
          <w:p w14:paraId="1C855164" w14:textId="622B5686" w:rsidR="00E74D33" w:rsidRDefault="00E74D33" w:rsidP="00254E16">
            <w:pPr>
              <w:jc w:val="center"/>
            </w:pPr>
            <w:r>
              <w:rPr>
                <w:rFonts w:hint="eastAsia"/>
              </w:rPr>
              <w:t>办公室</w:t>
            </w:r>
          </w:p>
        </w:tc>
        <w:tc>
          <w:tcPr>
            <w:tcW w:w="1075" w:type="dxa"/>
            <w:vAlign w:val="center"/>
          </w:tcPr>
          <w:p w14:paraId="41902306" w14:textId="0AE66745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32.4</w:t>
            </w:r>
          </w:p>
        </w:tc>
        <w:tc>
          <w:tcPr>
            <w:tcW w:w="3357" w:type="dxa"/>
            <w:vAlign w:val="center"/>
          </w:tcPr>
          <w:p w14:paraId="519C71C6" w14:textId="3401B656" w:rsidR="00E74D33" w:rsidRDefault="00E74D33" w:rsidP="00E74D33">
            <w:r>
              <w:t>79.14</w:t>
            </w:r>
          </w:p>
        </w:tc>
      </w:tr>
      <w:tr w:rsidR="00E74D33" w14:paraId="24580A92" w14:textId="77777777" w:rsidTr="003F2192">
        <w:tc>
          <w:tcPr>
            <w:tcW w:w="690" w:type="dxa"/>
            <w:vMerge/>
            <w:vAlign w:val="center"/>
          </w:tcPr>
          <w:p w14:paraId="2C06BC74" w14:textId="0F26F012" w:rsidR="00E74D33" w:rsidRDefault="00E74D33" w:rsidP="00E74D33"/>
        </w:tc>
        <w:tc>
          <w:tcPr>
            <w:tcW w:w="1992" w:type="dxa"/>
          </w:tcPr>
          <w:p w14:paraId="19788895" w14:textId="565D5481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3009</w:t>
            </w:r>
          </w:p>
        </w:tc>
        <w:tc>
          <w:tcPr>
            <w:tcW w:w="3187" w:type="dxa"/>
          </w:tcPr>
          <w:p w14:paraId="401C78D2" w14:textId="22BAAC65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1F53EF13" w14:textId="44147D1C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50.4</w:t>
            </w:r>
          </w:p>
        </w:tc>
        <w:tc>
          <w:tcPr>
            <w:tcW w:w="3357" w:type="dxa"/>
            <w:vAlign w:val="center"/>
          </w:tcPr>
          <w:p w14:paraId="72077D1F" w14:textId="290CEC70" w:rsidR="00E74D33" w:rsidRDefault="00E74D33" w:rsidP="00E74D33">
            <w:r>
              <w:t>79.45</w:t>
            </w:r>
          </w:p>
        </w:tc>
      </w:tr>
      <w:tr w:rsidR="00E74D33" w14:paraId="642F5CBD" w14:textId="77777777" w:rsidTr="003F2192">
        <w:tc>
          <w:tcPr>
            <w:tcW w:w="690" w:type="dxa"/>
            <w:vMerge/>
            <w:vAlign w:val="center"/>
          </w:tcPr>
          <w:p w14:paraId="609A43B3" w14:textId="6C431F52" w:rsidR="00E74D33" w:rsidRDefault="00E74D33" w:rsidP="00E74D33"/>
        </w:tc>
        <w:tc>
          <w:tcPr>
            <w:tcW w:w="1992" w:type="dxa"/>
          </w:tcPr>
          <w:p w14:paraId="192420DE" w14:textId="557FBCBE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3012</w:t>
            </w:r>
          </w:p>
        </w:tc>
        <w:tc>
          <w:tcPr>
            <w:tcW w:w="3187" w:type="dxa"/>
          </w:tcPr>
          <w:p w14:paraId="1A0D9B46" w14:textId="6E746DAA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170A8FDE" w14:textId="61107A1B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32.4</w:t>
            </w:r>
          </w:p>
        </w:tc>
        <w:tc>
          <w:tcPr>
            <w:tcW w:w="3357" w:type="dxa"/>
            <w:vAlign w:val="center"/>
          </w:tcPr>
          <w:p w14:paraId="0B3DFD69" w14:textId="36458293" w:rsidR="00E74D33" w:rsidRDefault="00E74D33" w:rsidP="00E74D33">
            <w:r>
              <w:t>79.65</w:t>
            </w:r>
          </w:p>
        </w:tc>
      </w:tr>
      <w:tr w:rsidR="00E74D33" w14:paraId="1C89E803" w14:textId="77777777" w:rsidTr="003F2192">
        <w:tc>
          <w:tcPr>
            <w:tcW w:w="690" w:type="dxa"/>
            <w:vMerge/>
            <w:vAlign w:val="center"/>
          </w:tcPr>
          <w:p w14:paraId="0805B653" w14:textId="77777777" w:rsidR="00E74D33" w:rsidRDefault="00E74D33" w:rsidP="00E74D33"/>
        </w:tc>
        <w:tc>
          <w:tcPr>
            <w:tcW w:w="1992" w:type="dxa"/>
          </w:tcPr>
          <w:p w14:paraId="5E3044B3" w14:textId="2078A3BC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3016</w:t>
            </w:r>
          </w:p>
        </w:tc>
        <w:tc>
          <w:tcPr>
            <w:tcW w:w="3187" w:type="dxa"/>
          </w:tcPr>
          <w:p w14:paraId="7CC869DB" w14:textId="0F53A52B" w:rsidR="00E74D33" w:rsidRDefault="00E74D33" w:rsidP="00254E16">
            <w:pPr>
              <w:jc w:val="center"/>
            </w:pPr>
            <w:r w:rsidRPr="0079742A">
              <w:rPr>
                <w:rFonts w:hint="eastAsia"/>
              </w:rPr>
              <w:t>办公室</w:t>
            </w:r>
          </w:p>
        </w:tc>
        <w:tc>
          <w:tcPr>
            <w:tcW w:w="1075" w:type="dxa"/>
            <w:vAlign w:val="center"/>
          </w:tcPr>
          <w:p w14:paraId="2F91E6CD" w14:textId="50293CF8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32.4</w:t>
            </w:r>
          </w:p>
        </w:tc>
        <w:tc>
          <w:tcPr>
            <w:tcW w:w="3357" w:type="dxa"/>
            <w:vAlign w:val="center"/>
          </w:tcPr>
          <w:p w14:paraId="0B502436" w14:textId="0C77499F" w:rsidR="00E74D33" w:rsidRDefault="00E74D33" w:rsidP="00E74D33">
            <w:r>
              <w:t>86.61</w:t>
            </w:r>
          </w:p>
        </w:tc>
      </w:tr>
      <w:tr w:rsidR="00E74D33" w14:paraId="38AAA3F8" w14:textId="77777777" w:rsidTr="003F2192">
        <w:tc>
          <w:tcPr>
            <w:tcW w:w="690" w:type="dxa"/>
            <w:vMerge/>
            <w:vAlign w:val="center"/>
          </w:tcPr>
          <w:p w14:paraId="71967E00" w14:textId="77777777" w:rsidR="00E74D33" w:rsidRDefault="00E74D33" w:rsidP="00E74D33"/>
        </w:tc>
        <w:tc>
          <w:tcPr>
            <w:tcW w:w="1992" w:type="dxa"/>
          </w:tcPr>
          <w:p w14:paraId="356CA7B5" w14:textId="4F2E2D8D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3017</w:t>
            </w:r>
          </w:p>
        </w:tc>
        <w:tc>
          <w:tcPr>
            <w:tcW w:w="3187" w:type="dxa"/>
          </w:tcPr>
          <w:p w14:paraId="246A9F33" w14:textId="2E3700CA" w:rsidR="00E74D33" w:rsidRDefault="00E74D33" w:rsidP="00254E16">
            <w:pPr>
              <w:jc w:val="center"/>
            </w:pPr>
            <w:r w:rsidRPr="0079742A">
              <w:rPr>
                <w:rFonts w:hint="eastAsia"/>
              </w:rPr>
              <w:t>办公室</w:t>
            </w:r>
          </w:p>
        </w:tc>
        <w:tc>
          <w:tcPr>
            <w:tcW w:w="1075" w:type="dxa"/>
            <w:vAlign w:val="center"/>
          </w:tcPr>
          <w:p w14:paraId="296A3634" w14:textId="5914C3CB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50.4</w:t>
            </w:r>
          </w:p>
        </w:tc>
        <w:tc>
          <w:tcPr>
            <w:tcW w:w="3357" w:type="dxa"/>
            <w:vAlign w:val="center"/>
          </w:tcPr>
          <w:p w14:paraId="6AAE3816" w14:textId="386038E5" w:rsidR="00E74D33" w:rsidRDefault="00E74D33" w:rsidP="00E74D33">
            <w:r>
              <w:t>79.49</w:t>
            </w:r>
          </w:p>
        </w:tc>
      </w:tr>
      <w:tr w:rsidR="00E74D33" w14:paraId="7CE7DA8D" w14:textId="77777777" w:rsidTr="003F2192">
        <w:tc>
          <w:tcPr>
            <w:tcW w:w="690" w:type="dxa"/>
            <w:vMerge/>
            <w:vAlign w:val="center"/>
          </w:tcPr>
          <w:p w14:paraId="0561443A" w14:textId="77777777" w:rsidR="00E74D33" w:rsidRDefault="00E74D33" w:rsidP="00E74D33"/>
        </w:tc>
        <w:tc>
          <w:tcPr>
            <w:tcW w:w="1992" w:type="dxa"/>
          </w:tcPr>
          <w:p w14:paraId="7F832475" w14:textId="3996544A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3018</w:t>
            </w:r>
          </w:p>
        </w:tc>
        <w:tc>
          <w:tcPr>
            <w:tcW w:w="3187" w:type="dxa"/>
          </w:tcPr>
          <w:p w14:paraId="651A8FF7" w14:textId="410207FD" w:rsidR="00E74D33" w:rsidRDefault="00E74D33" w:rsidP="00254E16">
            <w:pPr>
              <w:jc w:val="center"/>
            </w:pPr>
            <w:r w:rsidRPr="0079742A">
              <w:rPr>
                <w:rFonts w:hint="eastAsia"/>
              </w:rPr>
              <w:t>办公室</w:t>
            </w:r>
          </w:p>
        </w:tc>
        <w:tc>
          <w:tcPr>
            <w:tcW w:w="1075" w:type="dxa"/>
            <w:vAlign w:val="center"/>
          </w:tcPr>
          <w:p w14:paraId="4711F37C" w14:textId="0CA82A73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32.4</w:t>
            </w:r>
          </w:p>
        </w:tc>
        <w:tc>
          <w:tcPr>
            <w:tcW w:w="3357" w:type="dxa"/>
            <w:vAlign w:val="center"/>
          </w:tcPr>
          <w:p w14:paraId="16B6C673" w14:textId="562109F4" w:rsidR="00E74D33" w:rsidRDefault="00E74D33" w:rsidP="00E74D33">
            <w:r>
              <w:t>85.33</w:t>
            </w:r>
          </w:p>
        </w:tc>
      </w:tr>
      <w:tr w:rsidR="00E74D33" w14:paraId="1BE4F08E" w14:textId="77777777" w:rsidTr="003F2192">
        <w:tc>
          <w:tcPr>
            <w:tcW w:w="690" w:type="dxa"/>
            <w:vMerge/>
            <w:vAlign w:val="center"/>
          </w:tcPr>
          <w:p w14:paraId="65B85CF0" w14:textId="77777777" w:rsidR="00E74D33" w:rsidRDefault="00E74D33" w:rsidP="00E74D33"/>
        </w:tc>
        <w:tc>
          <w:tcPr>
            <w:tcW w:w="1992" w:type="dxa"/>
          </w:tcPr>
          <w:p w14:paraId="6CD25DFE" w14:textId="572C5B18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3022</w:t>
            </w:r>
          </w:p>
        </w:tc>
        <w:tc>
          <w:tcPr>
            <w:tcW w:w="3187" w:type="dxa"/>
          </w:tcPr>
          <w:p w14:paraId="5D6CCE4F" w14:textId="46B1000B" w:rsidR="00E74D33" w:rsidRDefault="00E74D33" w:rsidP="00254E16">
            <w:pPr>
              <w:jc w:val="center"/>
            </w:pPr>
            <w:r w:rsidRPr="0079742A">
              <w:rPr>
                <w:rFonts w:hint="eastAsia"/>
              </w:rPr>
              <w:t>办公室</w:t>
            </w:r>
          </w:p>
        </w:tc>
        <w:tc>
          <w:tcPr>
            <w:tcW w:w="1075" w:type="dxa"/>
            <w:vAlign w:val="center"/>
          </w:tcPr>
          <w:p w14:paraId="3233A26A" w14:textId="2A71403E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32.4</w:t>
            </w:r>
          </w:p>
        </w:tc>
        <w:tc>
          <w:tcPr>
            <w:tcW w:w="3357" w:type="dxa"/>
            <w:vAlign w:val="center"/>
          </w:tcPr>
          <w:p w14:paraId="01EA7DB3" w14:textId="43D28D1B" w:rsidR="00E74D33" w:rsidRDefault="00E74D33" w:rsidP="00E74D33">
            <w:r>
              <w:t>82.97</w:t>
            </w:r>
          </w:p>
        </w:tc>
      </w:tr>
      <w:tr w:rsidR="00E74D33" w14:paraId="3E176E2E" w14:textId="77777777" w:rsidTr="003F2192">
        <w:tc>
          <w:tcPr>
            <w:tcW w:w="690" w:type="dxa"/>
            <w:vMerge/>
            <w:vAlign w:val="center"/>
          </w:tcPr>
          <w:p w14:paraId="38ED37BA" w14:textId="77777777" w:rsidR="00E74D33" w:rsidRDefault="00E74D33" w:rsidP="00E74D33"/>
        </w:tc>
        <w:tc>
          <w:tcPr>
            <w:tcW w:w="1992" w:type="dxa"/>
          </w:tcPr>
          <w:p w14:paraId="7F7FB7A1" w14:textId="5BAF9B1B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3023</w:t>
            </w:r>
          </w:p>
        </w:tc>
        <w:tc>
          <w:tcPr>
            <w:tcW w:w="3187" w:type="dxa"/>
          </w:tcPr>
          <w:p w14:paraId="61B48C41" w14:textId="46E4A827" w:rsidR="00E74D33" w:rsidRDefault="00E74D33" w:rsidP="00254E16">
            <w:pPr>
              <w:jc w:val="center"/>
            </w:pPr>
            <w:r w:rsidRPr="0079742A">
              <w:rPr>
                <w:rFonts w:hint="eastAsia"/>
              </w:rPr>
              <w:t>办公室</w:t>
            </w:r>
          </w:p>
        </w:tc>
        <w:tc>
          <w:tcPr>
            <w:tcW w:w="1075" w:type="dxa"/>
            <w:vAlign w:val="center"/>
          </w:tcPr>
          <w:p w14:paraId="667581B0" w14:textId="55BA426B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50.4</w:t>
            </w:r>
          </w:p>
        </w:tc>
        <w:tc>
          <w:tcPr>
            <w:tcW w:w="3357" w:type="dxa"/>
            <w:vAlign w:val="center"/>
          </w:tcPr>
          <w:p w14:paraId="44FD223E" w14:textId="7CE65ECE" w:rsidR="00E74D33" w:rsidRDefault="00E74D33" w:rsidP="00E74D33">
            <w:r>
              <w:t>85.97</w:t>
            </w:r>
          </w:p>
        </w:tc>
      </w:tr>
      <w:tr w:rsidR="00E74D33" w14:paraId="3B98CDF7" w14:textId="77777777" w:rsidTr="003F2192">
        <w:tc>
          <w:tcPr>
            <w:tcW w:w="690" w:type="dxa"/>
            <w:vMerge/>
            <w:vAlign w:val="center"/>
          </w:tcPr>
          <w:p w14:paraId="23EAA365" w14:textId="77777777" w:rsidR="00E74D33" w:rsidRDefault="00E74D33" w:rsidP="00E74D33"/>
        </w:tc>
        <w:tc>
          <w:tcPr>
            <w:tcW w:w="1992" w:type="dxa"/>
          </w:tcPr>
          <w:p w14:paraId="7B8B1482" w14:textId="7ADE5085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3024</w:t>
            </w:r>
          </w:p>
        </w:tc>
        <w:tc>
          <w:tcPr>
            <w:tcW w:w="3187" w:type="dxa"/>
          </w:tcPr>
          <w:p w14:paraId="219EAF9F" w14:textId="07F93A3B" w:rsidR="00E74D33" w:rsidRDefault="00E74D33" w:rsidP="00254E16">
            <w:pPr>
              <w:jc w:val="center"/>
            </w:pPr>
            <w:r w:rsidRPr="0079742A">
              <w:rPr>
                <w:rFonts w:hint="eastAsia"/>
              </w:rPr>
              <w:t>办公室</w:t>
            </w:r>
          </w:p>
        </w:tc>
        <w:tc>
          <w:tcPr>
            <w:tcW w:w="1075" w:type="dxa"/>
            <w:vAlign w:val="center"/>
          </w:tcPr>
          <w:p w14:paraId="5FC42BEB" w14:textId="6592F00A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32.4</w:t>
            </w:r>
          </w:p>
        </w:tc>
        <w:tc>
          <w:tcPr>
            <w:tcW w:w="3357" w:type="dxa"/>
            <w:vAlign w:val="center"/>
          </w:tcPr>
          <w:p w14:paraId="03D5C951" w14:textId="008FC35E" w:rsidR="00E74D33" w:rsidRDefault="00E74D33" w:rsidP="00E74D33">
            <w:r>
              <w:t>84.70</w:t>
            </w:r>
          </w:p>
        </w:tc>
      </w:tr>
      <w:tr w:rsidR="00E74D33" w14:paraId="07EE4F2C" w14:textId="77777777" w:rsidTr="003F2192">
        <w:tc>
          <w:tcPr>
            <w:tcW w:w="690" w:type="dxa"/>
            <w:vMerge/>
            <w:vAlign w:val="center"/>
          </w:tcPr>
          <w:p w14:paraId="702256A4" w14:textId="77777777" w:rsidR="00E74D33" w:rsidRDefault="00E74D33" w:rsidP="00E74D33"/>
        </w:tc>
        <w:tc>
          <w:tcPr>
            <w:tcW w:w="1992" w:type="dxa"/>
          </w:tcPr>
          <w:p w14:paraId="7062D094" w14:textId="3DC3E5DE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3029</w:t>
            </w:r>
          </w:p>
        </w:tc>
        <w:tc>
          <w:tcPr>
            <w:tcW w:w="3187" w:type="dxa"/>
          </w:tcPr>
          <w:p w14:paraId="19E8B97A" w14:textId="2B3B195D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10202C9A" w14:textId="510FA26C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8.34</w:t>
            </w:r>
          </w:p>
        </w:tc>
        <w:tc>
          <w:tcPr>
            <w:tcW w:w="3357" w:type="dxa"/>
            <w:vAlign w:val="center"/>
          </w:tcPr>
          <w:p w14:paraId="3D5BDB06" w14:textId="3F8668C7" w:rsidR="00E74D33" w:rsidRDefault="00E74D33" w:rsidP="00E74D33">
            <w:r>
              <w:t>85.17</w:t>
            </w:r>
          </w:p>
        </w:tc>
      </w:tr>
      <w:tr w:rsidR="00E74D33" w14:paraId="120F500C" w14:textId="77777777" w:rsidTr="003F2192">
        <w:tc>
          <w:tcPr>
            <w:tcW w:w="690" w:type="dxa"/>
            <w:vMerge/>
            <w:vAlign w:val="center"/>
          </w:tcPr>
          <w:p w14:paraId="5C60043A" w14:textId="77777777" w:rsidR="00E74D33" w:rsidRDefault="00E74D33" w:rsidP="00E74D33"/>
        </w:tc>
        <w:tc>
          <w:tcPr>
            <w:tcW w:w="1992" w:type="dxa"/>
          </w:tcPr>
          <w:p w14:paraId="6A8F1C94" w14:textId="1F5650B0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3030</w:t>
            </w:r>
          </w:p>
        </w:tc>
        <w:tc>
          <w:tcPr>
            <w:tcW w:w="3187" w:type="dxa"/>
          </w:tcPr>
          <w:p w14:paraId="0F484F1B" w14:textId="1548BD36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640F8384" w14:textId="5FD6ED90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48.6</w:t>
            </w:r>
          </w:p>
        </w:tc>
        <w:tc>
          <w:tcPr>
            <w:tcW w:w="3357" w:type="dxa"/>
            <w:vAlign w:val="center"/>
          </w:tcPr>
          <w:p w14:paraId="42354E72" w14:textId="5E5C5D90" w:rsidR="00E74D33" w:rsidRDefault="00E74D33" w:rsidP="00E74D33">
            <w:r>
              <w:t>82.95</w:t>
            </w:r>
          </w:p>
        </w:tc>
      </w:tr>
      <w:tr w:rsidR="00E74D33" w14:paraId="5D530209" w14:textId="77777777" w:rsidTr="003F2192">
        <w:tc>
          <w:tcPr>
            <w:tcW w:w="690" w:type="dxa"/>
            <w:vMerge/>
            <w:vAlign w:val="center"/>
          </w:tcPr>
          <w:p w14:paraId="707E8DA9" w14:textId="77777777" w:rsidR="00E74D33" w:rsidRDefault="00E74D33" w:rsidP="00E74D33"/>
        </w:tc>
        <w:tc>
          <w:tcPr>
            <w:tcW w:w="1992" w:type="dxa"/>
          </w:tcPr>
          <w:p w14:paraId="420D7A2A" w14:textId="4D623E03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3036</w:t>
            </w:r>
          </w:p>
        </w:tc>
        <w:tc>
          <w:tcPr>
            <w:tcW w:w="3187" w:type="dxa"/>
          </w:tcPr>
          <w:p w14:paraId="1A147B25" w14:textId="228F6B7A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1EC504C6" w14:textId="53648F78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23.84</w:t>
            </w:r>
          </w:p>
        </w:tc>
        <w:tc>
          <w:tcPr>
            <w:tcW w:w="3357" w:type="dxa"/>
            <w:vAlign w:val="center"/>
          </w:tcPr>
          <w:p w14:paraId="0754DA9A" w14:textId="2F1D7300" w:rsidR="00E74D33" w:rsidRDefault="00E74D33" w:rsidP="00E74D33">
            <w:r>
              <w:t>80.24</w:t>
            </w:r>
          </w:p>
        </w:tc>
      </w:tr>
      <w:tr w:rsidR="00E74D33" w14:paraId="2303758F" w14:textId="77777777" w:rsidTr="003F2192">
        <w:tc>
          <w:tcPr>
            <w:tcW w:w="690" w:type="dxa"/>
            <w:vMerge/>
            <w:vAlign w:val="center"/>
          </w:tcPr>
          <w:p w14:paraId="54820708" w14:textId="77777777" w:rsidR="00E74D33" w:rsidRDefault="00E74D33" w:rsidP="00E74D33"/>
        </w:tc>
        <w:tc>
          <w:tcPr>
            <w:tcW w:w="1992" w:type="dxa"/>
          </w:tcPr>
          <w:p w14:paraId="1B54B019" w14:textId="4CF1DD45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3041</w:t>
            </w:r>
          </w:p>
        </w:tc>
        <w:tc>
          <w:tcPr>
            <w:tcW w:w="3187" w:type="dxa"/>
          </w:tcPr>
          <w:p w14:paraId="1AF48208" w14:textId="731AFD43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312D234E" w14:textId="53E0C67C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45.33</w:t>
            </w:r>
          </w:p>
        </w:tc>
        <w:tc>
          <w:tcPr>
            <w:tcW w:w="3357" w:type="dxa"/>
            <w:vAlign w:val="center"/>
          </w:tcPr>
          <w:p w14:paraId="2BB03C3B" w14:textId="57A1600C" w:rsidR="00E74D33" w:rsidRDefault="00E74D33" w:rsidP="00E74D33">
            <w:r>
              <w:t>85.00</w:t>
            </w:r>
          </w:p>
        </w:tc>
      </w:tr>
      <w:tr w:rsidR="00E74D33" w14:paraId="44F7D42C" w14:textId="77777777" w:rsidTr="003F2192">
        <w:tc>
          <w:tcPr>
            <w:tcW w:w="690" w:type="dxa"/>
            <w:vMerge/>
            <w:vAlign w:val="center"/>
          </w:tcPr>
          <w:p w14:paraId="56C1A56C" w14:textId="77777777" w:rsidR="00E74D33" w:rsidRDefault="00E74D33" w:rsidP="00E74D33"/>
        </w:tc>
        <w:tc>
          <w:tcPr>
            <w:tcW w:w="1992" w:type="dxa"/>
          </w:tcPr>
          <w:p w14:paraId="5DF3FC18" w14:textId="75C27448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3047</w:t>
            </w:r>
          </w:p>
        </w:tc>
        <w:tc>
          <w:tcPr>
            <w:tcW w:w="3187" w:type="dxa"/>
          </w:tcPr>
          <w:p w14:paraId="741B1914" w14:textId="6D72DA4A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4E9E17D7" w14:textId="712B5F5B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412.45</w:t>
            </w:r>
          </w:p>
        </w:tc>
        <w:tc>
          <w:tcPr>
            <w:tcW w:w="3357" w:type="dxa"/>
            <w:vAlign w:val="center"/>
          </w:tcPr>
          <w:p w14:paraId="22056B73" w14:textId="42F384D0" w:rsidR="00E74D33" w:rsidRDefault="00E74D33" w:rsidP="00E74D33">
            <w:r>
              <w:t>75.02</w:t>
            </w:r>
          </w:p>
        </w:tc>
      </w:tr>
      <w:tr w:rsidR="00E74D33" w14:paraId="2EC748CC" w14:textId="77777777" w:rsidTr="003F2192">
        <w:tc>
          <w:tcPr>
            <w:tcW w:w="690" w:type="dxa"/>
            <w:vMerge/>
            <w:vAlign w:val="center"/>
          </w:tcPr>
          <w:p w14:paraId="72937B11" w14:textId="77777777" w:rsidR="00E74D33" w:rsidRDefault="00E74D33" w:rsidP="00E74D33"/>
        </w:tc>
        <w:tc>
          <w:tcPr>
            <w:tcW w:w="1992" w:type="dxa"/>
          </w:tcPr>
          <w:p w14:paraId="1EE52846" w14:textId="3FF3F4A7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3054</w:t>
            </w:r>
          </w:p>
        </w:tc>
        <w:tc>
          <w:tcPr>
            <w:tcW w:w="3187" w:type="dxa"/>
          </w:tcPr>
          <w:p w14:paraId="5846CAE3" w14:textId="6A2D38E6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2EE24EEB" w14:textId="27F61DDF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23.84</w:t>
            </w:r>
          </w:p>
        </w:tc>
        <w:tc>
          <w:tcPr>
            <w:tcW w:w="3357" w:type="dxa"/>
            <w:vAlign w:val="center"/>
          </w:tcPr>
          <w:p w14:paraId="3AFA48CA" w14:textId="2281538F" w:rsidR="00E74D33" w:rsidRDefault="00E74D33" w:rsidP="00E74D33">
            <w:r>
              <w:t>85.80</w:t>
            </w:r>
          </w:p>
        </w:tc>
      </w:tr>
      <w:tr w:rsidR="00E74D33" w14:paraId="1ABE79F3" w14:textId="77777777" w:rsidTr="003F2192">
        <w:tc>
          <w:tcPr>
            <w:tcW w:w="690" w:type="dxa"/>
            <w:vMerge/>
            <w:vAlign w:val="center"/>
          </w:tcPr>
          <w:p w14:paraId="2E4084AA" w14:textId="77777777" w:rsidR="00E74D33" w:rsidRDefault="00E74D33" w:rsidP="00E74D33"/>
        </w:tc>
        <w:tc>
          <w:tcPr>
            <w:tcW w:w="1992" w:type="dxa"/>
          </w:tcPr>
          <w:p w14:paraId="7C2E3D54" w14:textId="0CFD864F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3061</w:t>
            </w:r>
          </w:p>
        </w:tc>
        <w:tc>
          <w:tcPr>
            <w:tcW w:w="3187" w:type="dxa"/>
          </w:tcPr>
          <w:p w14:paraId="14F3BBF9" w14:textId="63ECBEAC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657F0E0E" w14:textId="27E4B893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15.14</w:t>
            </w:r>
          </w:p>
        </w:tc>
        <w:tc>
          <w:tcPr>
            <w:tcW w:w="3357" w:type="dxa"/>
            <w:vAlign w:val="center"/>
          </w:tcPr>
          <w:p w14:paraId="564B1DAE" w14:textId="0E0C189A" w:rsidR="00E74D33" w:rsidRDefault="00E74D33" w:rsidP="00E74D33">
            <w:r>
              <w:t>75.54</w:t>
            </w:r>
          </w:p>
        </w:tc>
      </w:tr>
      <w:tr w:rsidR="00E74D33" w14:paraId="394F27B3" w14:textId="77777777" w:rsidTr="003F2192">
        <w:tc>
          <w:tcPr>
            <w:tcW w:w="690" w:type="dxa"/>
            <w:vMerge/>
            <w:vAlign w:val="center"/>
          </w:tcPr>
          <w:p w14:paraId="18591BAC" w14:textId="77777777" w:rsidR="00E74D33" w:rsidRDefault="00E74D33" w:rsidP="00E74D33"/>
        </w:tc>
        <w:tc>
          <w:tcPr>
            <w:tcW w:w="1992" w:type="dxa"/>
          </w:tcPr>
          <w:p w14:paraId="2D875866" w14:textId="75163DCB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3062</w:t>
            </w:r>
          </w:p>
        </w:tc>
        <w:tc>
          <w:tcPr>
            <w:tcW w:w="3187" w:type="dxa"/>
          </w:tcPr>
          <w:p w14:paraId="3C56FC66" w14:textId="0C5BB4A3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701DA97F" w14:textId="0C899A99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15.05</w:t>
            </w:r>
          </w:p>
        </w:tc>
        <w:tc>
          <w:tcPr>
            <w:tcW w:w="3357" w:type="dxa"/>
            <w:vAlign w:val="center"/>
          </w:tcPr>
          <w:p w14:paraId="3CFC622D" w14:textId="04126026" w:rsidR="00E74D33" w:rsidRDefault="00E74D33" w:rsidP="00E74D33">
            <w:r>
              <w:t>80.65</w:t>
            </w:r>
          </w:p>
        </w:tc>
      </w:tr>
      <w:tr w:rsidR="00E74D33" w14:paraId="20ECD950" w14:textId="77777777" w:rsidTr="003F2192">
        <w:tc>
          <w:tcPr>
            <w:tcW w:w="690" w:type="dxa"/>
            <w:vMerge/>
            <w:vAlign w:val="center"/>
          </w:tcPr>
          <w:p w14:paraId="2CB2BF37" w14:textId="77777777" w:rsidR="00E74D33" w:rsidRDefault="00E74D33" w:rsidP="00E74D33"/>
        </w:tc>
        <w:tc>
          <w:tcPr>
            <w:tcW w:w="1992" w:type="dxa"/>
          </w:tcPr>
          <w:p w14:paraId="605E7BDE" w14:textId="714D7E51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3070</w:t>
            </w:r>
          </w:p>
        </w:tc>
        <w:tc>
          <w:tcPr>
            <w:tcW w:w="3187" w:type="dxa"/>
          </w:tcPr>
          <w:p w14:paraId="23C2DA27" w14:textId="352D9720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537D03B" w14:textId="15FCA618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16.18</w:t>
            </w:r>
          </w:p>
        </w:tc>
        <w:tc>
          <w:tcPr>
            <w:tcW w:w="3357" w:type="dxa"/>
            <w:vAlign w:val="center"/>
          </w:tcPr>
          <w:p w14:paraId="493C148A" w14:textId="386C04BA" w:rsidR="00E74D33" w:rsidRDefault="00E74D33" w:rsidP="00E74D33">
            <w:r>
              <w:t>82.43</w:t>
            </w:r>
          </w:p>
        </w:tc>
      </w:tr>
      <w:tr w:rsidR="00E74D33" w14:paraId="4177DF0E" w14:textId="77777777" w:rsidTr="003F2192">
        <w:tc>
          <w:tcPr>
            <w:tcW w:w="690" w:type="dxa"/>
            <w:vMerge/>
            <w:vAlign w:val="center"/>
          </w:tcPr>
          <w:p w14:paraId="39598A1C" w14:textId="77777777" w:rsidR="00E74D33" w:rsidRDefault="00E74D33" w:rsidP="00E74D33"/>
        </w:tc>
        <w:tc>
          <w:tcPr>
            <w:tcW w:w="1992" w:type="dxa"/>
          </w:tcPr>
          <w:p w14:paraId="3B1428EB" w14:textId="44F3E715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3071</w:t>
            </w:r>
          </w:p>
        </w:tc>
        <w:tc>
          <w:tcPr>
            <w:tcW w:w="3187" w:type="dxa"/>
          </w:tcPr>
          <w:p w14:paraId="0F72838F" w14:textId="310B6C29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372DC3AA" w14:textId="187C9746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8.39</w:t>
            </w:r>
          </w:p>
        </w:tc>
        <w:tc>
          <w:tcPr>
            <w:tcW w:w="3357" w:type="dxa"/>
            <w:vAlign w:val="center"/>
          </w:tcPr>
          <w:p w14:paraId="71B82BDE" w14:textId="0D0ADABB" w:rsidR="00E74D33" w:rsidRDefault="00E74D33" w:rsidP="00E74D33">
            <w:r>
              <w:t>75.21</w:t>
            </w:r>
          </w:p>
        </w:tc>
      </w:tr>
      <w:tr w:rsidR="00E74D33" w14:paraId="7817010D" w14:textId="77777777" w:rsidTr="003F2192">
        <w:tc>
          <w:tcPr>
            <w:tcW w:w="690" w:type="dxa"/>
            <w:vMerge w:val="restart"/>
            <w:vAlign w:val="center"/>
          </w:tcPr>
          <w:p w14:paraId="52F6E355" w14:textId="2260478F" w:rsidR="00E74D33" w:rsidRDefault="00E74D33" w:rsidP="00E74D33">
            <w:r>
              <w:rPr>
                <w:rFonts w:hint="eastAsia"/>
              </w:rPr>
              <w:t>4</w:t>
            </w:r>
          </w:p>
        </w:tc>
        <w:tc>
          <w:tcPr>
            <w:tcW w:w="1992" w:type="dxa"/>
          </w:tcPr>
          <w:p w14:paraId="647C2684" w14:textId="5BF4DBA1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4010</w:t>
            </w:r>
          </w:p>
        </w:tc>
        <w:tc>
          <w:tcPr>
            <w:tcW w:w="3187" w:type="dxa"/>
          </w:tcPr>
          <w:p w14:paraId="09DE92B6" w14:textId="5637F82F" w:rsidR="00E74D33" w:rsidRDefault="00E74D33" w:rsidP="00254E16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075" w:type="dxa"/>
            <w:vAlign w:val="center"/>
          </w:tcPr>
          <w:p w14:paraId="3AAF1427" w14:textId="4869B9AF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627.83</w:t>
            </w:r>
          </w:p>
        </w:tc>
        <w:tc>
          <w:tcPr>
            <w:tcW w:w="3357" w:type="dxa"/>
            <w:vAlign w:val="center"/>
          </w:tcPr>
          <w:p w14:paraId="69A4F34F" w14:textId="21212C97" w:rsidR="00E74D33" w:rsidRDefault="00E74D33" w:rsidP="00E74D33">
            <w:r>
              <w:t>75.32</w:t>
            </w:r>
          </w:p>
        </w:tc>
      </w:tr>
      <w:tr w:rsidR="00E74D33" w14:paraId="37CF7FB5" w14:textId="77777777" w:rsidTr="003F2192">
        <w:tc>
          <w:tcPr>
            <w:tcW w:w="690" w:type="dxa"/>
            <w:vMerge/>
            <w:vAlign w:val="center"/>
          </w:tcPr>
          <w:p w14:paraId="25904A62" w14:textId="77777777" w:rsidR="00E74D33" w:rsidRDefault="00E74D33" w:rsidP="00E74D33"/>
        </w:tc>
        <w:tc>
          <w:tcPr>
            <w:tcW w:w="1992" w:type="dxa"/>
          </w:tcPr>
          <w:p w14:paraId="2B82526B" w14:textId="5B9AA8DF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4031</w:t>
            </w:r>
          </w:p>
        </w:tc>
        <w:tc>
          <w:tcPr>
            <w:tcW w:w="3187" w:type="dxa"/>
          </w:tcPr>
          <w:p w14:paraId="41A08AEB" w14:textId="44F32CF0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46FE2E1D" w14:textId="1B05492A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8.34</w:t>
            </w:r>
          </w:p>
        </w:tc>
        <w:tc>
          <w:tcPr>
            <w:tcW w:w="3357" w:type="dxa"/>
            <w:vAlign w:val="center"/>
          </w:tcPr>
          <w:p w14:paraId="203BF916" w14:textId="6C2AFD6D" w:rsidR="00E74D33" w:rsidRDefault="00E74D33" w:rsidP="00E74D33">
            <w:r>
              <w:t>84.91</w:t>
            </w:r>
          </w:p>
        </w:tc>
      </w:tr>
      <w:tr w:rsidR="00E74D33" w14:paraId="6E377F21" w14:textId="77777777" w:rsidTr="003F2192">
        <w:tc>
          <w:tcPr>
            <w:tcW w:w="690" w:type="dxa"/>
            <w:vMerge/>
            <w:vAlign w:val="center"/>
          </w:tcPr>
          <w:p w14:paraId="2E631DDE" w14:textId="77777777" w:rsidR="00E74D33" w:rsidRDefault="00E74D33" w:rsidP="00E74D33"/>
        </w:tc>
        <w:tc>
          <w:tcPr>
            <w:tcW w:w="1992" w:type="dxa"/>
          </w:tcPr>
          <w:p w14:paraId="2B7DA2B2" w14:textId="574D56BD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4032</w:t>
            </w:r>
          </w:p>
        </w:tc>
        <w:tc>
          <w:tcPr>
            <w:tcW w:w="3187" w:type="dxa"/>
          </w:tcPr>
          <w:p w14:paraId="0DD7405D" w14:textId="400FCEFA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15CCDE05" w14:textId="34D49AE3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48.6</w:t>
            </w:r>
          </w:p>
        </w:tc>
        <w:tc>
          <w:tcPr>
            <w:tcW w:w="3357" w:type="dxa"/>
            <w:vAlign w:val="center"/>
          </w:tcPr>
          <w:p w14:paraId="6F6E1C10" w14:textId="481028D4" w:rsidR="00E74D33" w:rsidRDefault="00E74D33" w:rsidP="00E74D33">
            <w:r>
              <w:t>79.68</w:t>
            </w:r>
          </w:p>
        </w:tc>
      </w:tr>
      <w:tr w:rsidR="00E74D33" w14:paraId="48917DFD" w14:textId="77777777" w:rsidTr="003F2192">
        <w:tc>
          <w:tcPr>
            <w:tcW w:w="690" w:type="dxa"/>
            <w:vMerge/>
            <w:vAlign w:val="center"/>
          </w:tcPr>
          <w:p w14:paraId="621515CA" w14:textId="77777777" w:rsidR="00E74D33" w:rsidRDefault="00E74D33" w:rsidP="00E74D33"/>
        </w:tc>
        <w:tc>
          <w:tcPr>
            <w:tcW w:w="1992" w:type="dxa"/>
          </w:tcPr>
          <w:p w14:paraId="5DF1C983" w14:textId="4D0587CC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4037</w:t>
            </w:r>
          </w:p>
        </w:tc>
        <w:tc>
          <w:tcPr>
            <w:tcW w:w="3187" w:type="dxa"/>
          </w:tcPr>
          <w:p w14:paraId="1FCC8C58" w14:textId="398413DA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530D913" w14:textId="5B46CD01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23.84</w:t>
            </w:r>
          </w:p>
        </w:tc>
        <w:tc>
          <w:tcPr>
            <w:tcW w:w="3357" w:type="dxa"/>
            <w:vAlign w:val="center"/>
          </w:tcPr>
          <w:p w14:paraId="3E045DDB" w14:textId="49AB92B2" w:rsidR="00E74D33" w:rsidRDefault="00E74D33" w:rsidP="00E74D33">
            <w:r>
              <w:t>80.43</w:t>
            </w:r>
          </w:p>
        </w:tc>
      </w:tr>
      <w:tr w:rsidR="00E74D33" w14:paraId="3BF859FA" w14:textId="77777777" w:rsidTr="003F2192">
        <w:tc>
          <w:tcPr>
            <w:tcW w:w="690" w:type="dxa"/>
            <w:vMerge/>
            <w:vAlign w:val="center"/>
          </w:tcPr>
          <w:p w14:paraId="109B2E2D" w14:textId="77777777" w:rsidR="00E74D33" w:rsidRDefault="00E74D33" w:rsidP="00E74D33"/>
        </w:tc>
        <w:tc>
          <w:tcPr>
            <w:tcW w:w="1992" w:type="dxa"/>
          </w:tcPr>
          <w:p w14:paraId="2C4730F7" w14:textId="68376F9A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4042</w:t>
            </w:r>
          </w:p>
        </w:tc>
        <w:tc>
          <w:tcPr>
            <w:tcW w:w="3187" w:type="dxa"/>
          </w:tcPr>
          <w:p w14:paraId="422E4B8C" w14:textId="1AFA7388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5150F35" w14:textId="463397B3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45.33</w:t>
            </w:r>
          </w:p>
        </w:tc>
        <w:tc>
          <w:tcPr>
            <w:tcW w:w="3357" w:type="dxa"/>
            <w:vAlign w:val="center"/>
          </w:tcPr>
          <w:p w14:paraId="13F51376" w14:textId="2CD291CE" w:rsidR="00E74D33" w:rsidRDefault="00E74D33" w:rsidP="00E74D33">
            <w:r>
              <w:t>71.42</w:t>
            </w:r>
          </w:p>
        </w:tc>
      </w:tr>
      <w:tr w:rsidR="00E74D33" w14:paraId="39633400" w14:textId="77777777" w:rsidTr="003F2192">
        <w:tc>
          <w:tcPr>
            <w:tcW w:w="690" w:type="dxa"/>
            <w:vMerge/>
            <w:vAlign w:val="center"/>
          </w:tcPr>
          <w:p w14:paraId="41A0A9EE" w14:textId="77777777" w:rsidR="00E74D33" w:rsidRDefault="00E74D33" w:rsidP="00E74D33"/>
        </w:tc>
        <w:tc>
          <w:tcPr>
            <w:tcW w:w="1992" w:type="dxa"/>
          </w:tcPr>
          <w:p w14:paraId="4BA3EEB2" w14:textId="31C166A0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4048</w:t>
            </w:r>
          </w:p>
        </w:tc>
        <w:tc>
          <w:tcPr>
            <w:tcW w:w="3187" w:type="dxa"/>
          </w:tcPr>
          <w:p w14:paraId="6B08F755" w14:textId="152EDA03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52055B75" w14:textId="444F7CED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206.23</w:t>
            </w:r>
          </w:p>
        </w:tc>
        <w:tc>
          <w:tcPr>
            <w:tcW w:w="3357" w:type="dxa"/>
            <w:vAlign w:val="center"/>
          </w:tcPr>
          <w:p w14:paraId="329280C8" w14:textId="076CB56B" w:rsidR="00E74D33" w:rsidRDefault="00E74D33" w:rsidP="00E74D33">
            <w:r>
              <w:t>82.17</w:t>
            </w:r>
          </w:p>
        </w:tc>
      </w:tr>
      <w:tr w:rsidR="00E74D33" w14:paraId="49D131AD" w14:textId="77777777" w:rsidTr="003F2192">
        <w:tc>
          <w:tcPr>
            <w:tcW w:w="690" w:type="dxa"/>
            <w:vMerge/>
            <w:vAlign w:val="center"/>
          </w:tcPr>
          <w:p w14:paraId="2DCEB872" w14:textId="77777777" w:rsidR="00E74D33" w:rsidRDefault="00E74D33" w:rsidP="00E74D33"/>
        </w:tc>
        <w:tc>
          <w:tcPr>
            <w:tcW w:w="1992" w:type="dxa"/>
          </w:tcPr>
          <w:p w14:paraId="6E86BC16" w14:textId="638ACF61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4049</w:t>
            </w:r>
          </w:p>
        </w:tc>
        <w:tc>
          <w:tcPr>
            <w:tcW w:w="3187" w:type="dxa"/>
          </w:tcPr>
          <w:p w14:paraId="41EA8D8E" w14:textId="416E6202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5E455A46" w14:textId="38787434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206.23</w:t>
            </w:r>
          </w:p>
        </w:tc>
        <w:tc>
          <w:tcPr>
            <w:tcW w:w="3357" w:type="dxa"/>
            <w:vAlign w:val="center"/>
          </w:tcPr>
          <w:p w14:paraId="25A51988" w14:textId="1CBFF31C" w:rsidR="00E74D33" w:rsidRDefault="00E74D33" w:rsidP="00E74D33">
            <w:r>
              <w:t>72.60</w:t>
            </w:r>
          </w:p>
        </w:tc>
      </w:tr>
      <w:tr w:rsidR="00E74D33" w14:paraId="343D23CC" w14:textId="77777777" w:rsidTr="003F2192">
        <w:tc>
          <w:tcPr>
            <w:tcW w:w="690" w:type="dxa"/>
            <w:vMerge w:val="restart"/>
            <w:vAlign w:val="center"/>
          </w:tcPr>
          <w:p w14:paraId="4E10CDA2" w14:textId="519BCBDB" w:rsidR="00E74D33" w:rsidRDefault="00E74D33" w:rsidP="00E74D33">
            <w:r>
              <w:t>5</w:t>
            </w:r>
          </w:p>
        </w:tc>
        <w:tc>
          <w:tcPr>
            <w:tcW w:w="1992" w:type="dxa"/>
          </w:tcPr>
          <w:p w14:paraId="75AD9591" w14:textId="5F42B279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5011</w:t>
            </w:r>
          </w:p>
        </w:tc>
        <w:tc>
          <w:tcPr>
            <w:tcW w:w="3187" w:type="dxa"/>
          </w:tcPr>
          <w:p w14:paraId="1F4FD416" w14:textId="70C2346F" w:rsidR="00E74D33" w:rsidRDefault="00E74D33" w:rsidP="00254E16">
            <w:pPr>
              <w:jc w:val="center"/>
            </w:pPr>
            <w:r>
              <w:rPr>
                <w:rFonts w:hint="eastAsia"/>
              </w:rPr>
              <w:t>公共区域</w:t>
            </w:r>
          </w:p>
        </w:tc>
        <w:tc>
          <w:tcPr>
            <w:tcW w:w="1075" w:type="dxa"/>
            <w:vAlign w:val="center"/>
          </w:tcPr>
          <w:p w14:paraId="548825EF" w14:textId="58396C79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493.86</w:t>
            </w:r>
          </w:p>
        </w:tc>
        <w:tc>
          <w:tcPr>
            <w:tcW w:w="3357" w:type="dxa"/>
            <w:vAlign w:val="center"/>
          </w:tcPr>
          <w:p w14:paraId="062428C8" w14:textId="5C0B52DF" w:rsidR="00E74D33" w:rsidRDefault="00E74D33" w:rsidP="00E74D33">
            <w:r>
              <w:t>80.01</w:t>
            </w:r>
          </w:p>
        </w:tc>
      </w:tr>
      <w:tr w:rsidR="00E74D33" w14:paraId="5E29FDC3" w14:textId="77777777" w:rsidTr="003F2192">
        <w:tc>
          <w:tcPr>
            <w:tcW w:w="690" w:type="dxa"/>
            <w:vMerge/>
            <w:vAlign w:val="center"/>
          </w:tcPr>
          <w:p w14:paraId="28932A38" w14:textId="15374463" w:rsidR="00E74D33" w:rsidRDefault="00E74D33" w:rsidP="00E74D33"/>
        </w:tc>
        <w:tc>
          <w:tcPr>
            <w:tcW w:w="1992" w:type="dxa"/>
          </w:tcPr>
          <w:p w14:paraId="30C76968" w14:textId="1CC5BDED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5033</w:t>
            </w:r>
          </w:p>
        </w:tc>
        <w:tc>
          <w:tcPr>
            <w:tcW w:w="3187" w:type="dxa"/>
          </w:tcPr>
          <w:p w14:paraId="6D23840F" w14:textId="5CB241F2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68E2605" w14:textId="2E03547F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8.34</w:t>
            </w:r>
          </w:p>
        </w:tc>
        <w:tc>
          <w:tcPr>
            <w:tcW w:w="3357" w:type="dxa"/>
            <w:vAlign w:val="center"/>
          </w:tcPr>
          <w:p w14:paraId="165536F4" w14:textId="035701DF" w:rsidR="00E74D33" w:rsidRDefault="00E74D33" w:rsidP="00E74D33">
            <w:r>
              <w:t>70.82</w:t>
            </w:r>
          </w:p>
        </w:tc>
      </w:tr>
      <w:tr w:rsidR="00E74D33" w14:paraId="1E6ABFEF" w14:textId="77777777" w:rsidTr="003F2192">
        <w:tc>
          <w:tcPr>
            <w:tcW w:w="690" w:type="dxa"/>
            <w:vMerge/>
            <w:vAlign w:val="center"/>
          </w:tcPr>
          <w:p w14:paraId="0BF91ADA" w14:textId="44FCBEC5" w:rsidR="00E74D33" w:rsidRDefault="00E74D33" w:rsidP="00E74D33"/>
        </w:tc>
        <w:tc>
          <w:tcPr>
            <w:tcW w:w="1992" w:type="dxa"/>
          </w:tcPr>
          <w:p w14:paraId="6E87DE15" w14:textId="6913EB23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5038</w:t>
            </w:r>
          </w:p>
        </w:tc>
        <w:tc>
          <w:tcPr>
            <w:tcW w:w="3187" w:type="dxa"/>
          </w:tcPr>
          <w:p w14:paraId="6D5FB101" w14:textId="3D98B7FB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0B166A6E" w14:textId="50CD58B6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23.84</w:t>
            </w:r>
          </w:p>
        </w:tc>
        <w:tc>
          <w:tcPr>
            <w:tcW w:w="3357" w:type="dxa"/>
            <w:vAlign w:val="center"/>
          </w:tcPr>
          <w:p w14:paraId="75FDA333" w14:textId="33880703" w:rsidR="00E74D33" w:rsidRDefault="00E74D33" w:rsidP="00E74D33">
            <w:r>
              <w:t>71.97</w:t>
            </w:r>
          </w:p>
        </w:tc>
      </w:tr>
      <w:tr w:rsidR="00E74D33" w14:paraId="78AE6AAC" w14:textId="77777777" w:rsidTr="003F2192">
        <w:tc>
          <w:tcPr>
            <w:tcW w:w="690" w:type="dxa"/>
            <w:vMerge/>
            <w:vAlign w:val="center"/>
          </w:tcPr>
          <w:p w14:paraId="0051F697" w14:textId="5D35B58C" w:rsidR="00E74D33" w:rsidRDefault="00E74D33" w:rsidP="00E74D33"/>
        </w:tc>
        <w:tc>
          <w:tcPr>
            <w:tcW w:w="1992" w:type="dxa"/>
          </w:tcPr>
          <w:p w14:paraId="636DAC43" w14:textId="3C3086D7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5043</w:t>
            </w:r>
          </w:p>
        </w:tc>
        <w:tc>
          <w:tcPr>
            <w:tcW w:w="3187" w:type="dxa"/>
          </w:tcPr>
          <w:p w14:paraId="01766308" w14:textId="26D6F492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35C1DFDB" w14:textId="70D13061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45.33</w:t>
            </w:r>
          </w:p>
        </w:tc>
        <w:tc>
          <w:tcPr>
            <w:tcW w:w="3357" w:type="dxa"/>
            <w:vAlign w:val="center"/>
          </w:tcPr>
          <w:p w14:paraId="69B5A601" w14:textId="36FAC7CC" w:rsidR="00E74D33" w:rsidRDefault="00E74D33" w:rsidP="00E74D33">
            <w:r>
              <w:t>79.92</w:t>
            </w:r>
          </w:p>
        </w:tc>
      </w:tr>
      <w:tr w:rsidR="00E74D33" w14:paraId="6575D4C1" w14:textId="77777777" w:rsidTr="003F2192">
        <w:tc>
          <w:tcPr>
            <w:tcW w:w="690" w:type="dxa"/>
            <w:vMerge/>
            <w:vAlign w:val="center"/>
          </w:tcPr>
          <w:p w14:paraId="563F416B" w14:textId="77777777" w:rsidR="00E74D33" w:rsidRDefault="00E74D33" w:rsidP="00E74D33"/>
        </w:tc>
        <w:tc>
          <w:tcPr>
            <w:tcW w:w="1992" w:type="dxa"/>
          </w:tcPr>
          <w:p w14:paraId="53BD864E" w14:textId="2CB1B9E0" w:rsidR="00E74D33" w:rsidRDefault="00E74D33" w:rsidP="00254E16">
            <w:pPr>
              <w:jc w:val="center"/>
            </w:pPr>
            <w:r w:rsidRPr="00487A19">
              <w:rPr>
                <w:rFonts w:hint="eastAsia"/>
              </w:rPr>
              <w:t>5050</w:t>
            </w:r>
          </w:p>
        </w:tc>
        <w:tc>
          <w:tcPr>
            <w:tcW w:w="3187" w:type="dxa"/>
          </w:tcPr>
          <w:p w14:paraId="28D62F69" w14:textId="1F715D75" w:rsidR="00E74D33" w:rsidRDefault="00E74D33" w:rsidP="00254E16">
            <w:pPr>
              <w:jc w:val="center"/>
            </w:pPr>
            <w:r w:rsidRPr="002B5298">
              <w:rPr>
                <w:rFonts w:hint="eastAsia"/>
              </w:rPr>
              <w:t>教室</w:t>
            </w:r>
          </w:p>
        </w:tc>
        <w:tc>
          <w:tcPr>
            <w:tcW w:w="1075" w:type="dxa"/>
            <w:vAlign w:val="center"/>
          </w:tcPr>
          <w:p w14:paraId="3BE59727" w14:textId="2439F984" w:rsidR="00E74D33" w:rsidRDefault="00E74D33" w:rsidP="00E74D33">
            <w:r w:rsidRPr="00FB3642">
              <w:rPr>
                <w:rFonts w:ascii="宋体" w:hAnsi="宋体" w:cs="宋体" w:hint="eastAsia"/>
                <w:color w:val="000000"/>
                <w:szCs w:val="18"/>
                <w:lang w:val="en-US"/>
              </w:rPr>
              <w:t>206.23</w:t>
            </w:r>
          </w:p>
        </w:tc>
        <w:tc>
          <w:tcPr>
            <w:tcW w:w="3357" w:type="dxa"/>
            <w:vAlign w:val="center"/>
          </w:tcPr>
          <w:p w14:paraId="71E47BFF" w14:textId="3E5B407D" w:rsidR="00E74D33" w:rsidRDefault="00E74D33" w:rsidP="00E74D33">
            <w:r>
              <w:t>81.74</w:t>
            </w:r>
          </w:p>
        </w:tc>
      </w:tr>
      <w:tr w:rsidR="00BF6707" w14:paraId="20D2161C" w14:textId="77777777" w:rsidTr="00F044B6">
        <w:tc>
          <w:tcPr>
            <w:tcW w:w="6944" w:type="dxa"/>
            <w:gridSpan w:val="4"/>
            <w:vAlign w:val="center"/>
          </w:tcPr>
          <w:p w14:paraId="19477B55" w14:textId="77777777" w:rsidR="00BF6707" w:rsidRDefault="00BF6707" w:rsidP="00384B96">
            <w:r>
              <w:t>建筑满足热舒适区间的时间达标比例</w:t>
            </w:r>
            <w:r>
              <w:t>(%)</w:t>
            </w:r>
          </w:p>
        </w:tc>
        <w:tc>
          <w:tcPr>
            <w:tcW w:w="3357" w:type="dxa"/>
            <w:vAlign w:val="center"/>
          </w:tcPr>
          <w:p w14:paraId="665332D6" w14:textId="5E289FA1" w:rsidR="00BF6707" w:rsidRDefault="00E74D33" w:rsidP="00384B96">
            <w:r>
              <w:t>80.7</w:t>
            </w:r>
            <w:r w:rsidR="00414CFA">
              <w:t>97</w:t>
            </w:r>
            <w:r w:rsidR="00BF6707">
              <w:t>%</w:t>
            </w:r>
          </w:p>
        </w:tc>
      </w:tr>
    </w:tbl>
    <w:p w14:paraId="36A6E5E5" w14:textId="77777777" w:rsidR="00BF6707" w:rsidRDefault="00BF6707" w:rsidP="00BF6707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48" w:name="达标比例统计表"/>
      <w:bookmarkEnd w:id="47"/>
      <w:bookmarkEnd w:id="48"/>
    </w:p>
    <w:p w14:paraId="3BCE6519" w14:textId="77777777" w:rsidR="00BF6707" w:rsidRPr="001B4565" w:rsidRDefault="00BF6707" w:rsidP="00BF6707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说明：建筑</w:t>
      </w:r>
      <w:r>
        <w:rPr>
          <w:rFonts w:ascii="微软雅黑" w:eastAsia="微软雅黑" w:hAnsi="微软雅黑" w:hint="eastAsia"/>
          <w:sz w:val="18"/>
          <w:szCs w:val="18"/>
        </w:rPr>
        <w:t>整体的室内热舒适区间</w:t>
      </w:r>
      <w:r>
        <w:rPr>
          <w:rFonts w:ascii="微软雅黑" w:eastAsia="微软雅黑" w:hAnsi="微软雅黑"/>
          <w:sz w:val="18"/>
          <w:szCs w:val="18"/>
        </w:rPr>
        <w:t>的时间</w:t>
      </w:r>
      <w:r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>
        <w:rPr>
          <w:rFonts w:ascii="微软雅黑" w:eastAsia="微软雅黑" w:hAnsi="微软雅黑" w:hint="eastAsia"/>
          <w:sz w:val="18"/>
          <w:szCs w:val="18"/>
        </w:rPr>
        <w:t>按照建筑各主要功能房间的计算值进行面积加权平均得出。</w:t>
      </w:r>
    </w:p>
    <w:p w14:paraId="780940ED" w14:textId="77777777" w:rsidR="008E2A42" w:rsidRPr="00E14B7E" w:rsidRDefault="00A968A5" w:rsidP="00A968A5">
      <w:pPr>
        <w:pStyle w:val="1"/>
        <w:tabs>
          <w:tab w:val="left" w:pos="432"/>
        </w:tabs>
      </w:pPr>
      <w:r w:rsidRPr="00E14B7E">
        <w:rPr>
          <w:rFonts w:hint="eastAsia"/>
        </w:rPr>
        <w:t>结论</w:t>
      </w:r>
      <w:bookmarkEnd w:id="46"/>
    </w:p>
    <w:p w14:paraId="160CC3EE" w14:textId="04DEAC26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49" w:name="达标百分比"/>
      <w:r w:rsidR="00E9142F">
        <w:rPr>
          <w:lang w:val="en-US"/>
        </w:rPr>
        <w:t>80</w:t>
      </w:r>
      <w:r w:rsidR="00481D85" w:rsidRPr="00E14B7E">
        <w:rPr>
          <w:rFonts w:hint="eastAsia"/>
          <w:lang w:val="en-US"/>
        </w:rPr>
        <w:t>.</w:t>
      </w:r>
      <w:r w:rsidR="00E9142F">
        <w:rPr>
          <w:lang w:val="en-US"/>
        </w:rPr>
        <w:t>7</w:t>
      </w:r>
      <w:r w:rsidR="00414CFA">
        <w:rPr>
          <w:lang w:val="en-US"/>
        </w:rPr>
        <w:t>97</w:t>
      </w:r>
      <w:r w:rsidR="00481D85" w:rsidRPr="00E14B7E">
        <w:rPr>
          <w:rFonts w:hint="eastAsia"/>
          <w:lang w:val="en-US"/>
        </w:rPr>
        <w:t>%</w:t>
      </w:r>
      <w:bookmarkEnd w:id="49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E9142F">
        <w:rPr>
          <w:lang w:val="en-US"/>
        </w:rPr>
        <w:t>2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r w:rsidR="00E9142F">
        <w:rPr>
          <w:lang w:val="en-US"/>
        </w:rPr>
        <w:t>7</w:t>
      </w:r>
      <w:r w:rsidR="005B277A" w:rsidRPr="00E14B7E">
        <w:rPr>
          <w:rFonts w:hint="eastAsia"/>
          <w:lang w:val="en-US"/>
        </w:rPr>
        <w:t>分。</w:t>
      </w:r>
    </w:p>
    <w:p w14:paraId="02C53072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0" w:name="附录"/>
    </w:p>
    <w:p w14:paraId="61E0349E" w14:textId="77777777" w:rsidR="00E14B7E" w:rsidRPr="00E14B7E" w:rsidRDefault="00E14B7E" w:rsidP="00E14B7E">
      <w:pPr>
        <w:pStyle w:val="1"/>
        <w:tabs>
          <w:tab w:val="left" w:pos="432"/>
        </w:tabs>
      </w:pPr>
      <w:bookmarkStart w:id="51" w:name="_Toc38892144"/>
      <w:r w:rsidRPr="00E14B7E">
        <w:rPr>
          <w:rFonts w:hint="eastAsia"/>
        </w:rPr>
        <w:lastRenderedPageBreak/>
        <w:t>附录</w:t>
      </w:r>
      <w:bookmarkEnd w:id="51"/>
    </w:p>
    <w:p w14:paraId="714F7BDF" w14:textId="343EDDD8" w:rsidR="00BB6EE7" w:rsidRDefault="00982803" w:rsidP="00BB6EE7">
      <w:pPr>
        <w:pStyle w:val="2"/>
      </w:pPr>
      <w:r>
        <w:rPr>
          <w:rFonts w:hint="eastAsia"/>
        </w:rPr>
        <w:t>公共区域</w:t>
      </w:r>
      <w:r w:rsidR="00576B5F">
        <w:rPr>
          <w:rFonts w:hint="eastAsia"/>
        </w:rPr>
        <w:t>[1001]</w:t>
      </w:r>
    </w:p>
    <w:p w14:paraId="11500F21" w14:textId="57D80FB8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1518B2B0" wp14:editId="6F8BD277">
            <wp:extent cx="5972175" cy="3524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14DE" w14:textId="77777777" w:rsidR="00E236A9" w:rsidRPr="001A6A96" w:rsidRDefault="00576B5F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726A651B" w14:textId="1E2FB930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[100</w:t>
      </w:r>
      <w:r>
        <w:t>2</w:t>
      </w:r>
      <w:r w:rsidR="00576B5F">
        <w:rPr>
          <w:rFonts w:hint="eastAsia"/>
        </w:rPr>
        <w:t>]</w:t>
      </w:r>
    </w:p>
    <w:p w14:paraId="76B5C28D" w14:textId="24399679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504E7380" wp14:editId="6CB1E3A4">
            <wp:extent cx="5972175" cy="35242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A444" w14:textId="088CCE50" w:rsidR="00E236A9" w:rsidRPr="001A6A96" w:rsidRDefault="00576B5F" w:rsidP="00790A17">
      <w:pPr>
        <w:jc w:val="center"/>
      </w:pPr>
      <w:r>
        <w:rPr>
          <w:rFonts w:hint="eastAsia"/>
        </w:rPr>
        <w:t>100</w:t>
      </w:r>
      <w:r w:rsidR="00E767C8">
        <w:t>2</w:t>
      </w:r>
      <w:r>
        <w:rPr>
          <w:rFonts w:hint="eastAsia"/>
        </w:rPr>
        <w:t>房间</w:t>
      </w:r>
      <w:r>
        <w:t>全年逐时温度图</w:t>
      </w:r>
    </w:p>
    <w:p w14:paraId="2BABA716" w14:textId="68D7443C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[100</w:t>
      </w:r>
      <w:r>
        <w:t>4</w:t>
      </w:r>
      <w:r w:rsidR="00576B5F">
        <w:rPr>
          <w:rFonts w:hint="eastAsia"/>
        </w:rPr>
        <w:t>]</w:t>
      </w:r>
    </w:p>
    <w:p w14:paraId="7335BD6C" w14:textId="0C8AD478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672EC999" wp14:editId="08F8EF7E">
            <wp:extent cx="5972175" cy="3524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CE8B" w14:textId="3CC0E880" w:rsidR="00E236A9" w:rsidRPr="001A6A96" w:rsidRDefault="00576B5F" w:rsidP="00790A17">
      <w:pPr>
        <w:jc w:val="center"/>
      </w:pPr>
      <w:r>
        <w:rPr>
          <w:rFonts w:hint="eastAsia"/>
        </w:rPr>
        <w:t>100</w:t>
      </w:r>
      <w:r w:rsidR="00E767C8">
        <w:t>4</w:t>
      </w:r>
      <w:r>
        <w:rPr>
          <w:rFonts w:hint="eastAsia"/>
        </w:rPr>
        <w:t>房间</w:t>
      </w:r>
      <w:r>
        <w:t>全年逐时温度图</w:t>
      </w:r>
    </w:p>
    <w:p w14:paraId="6CF0A381" w14:textId="2A05A839" w:rsidR="00BB6EE7" w:rsidRDefault="00982803" w:rsidP="00BB6EE7">
      <w:pPr>
        <w:pStyle w:val="2"/>
      </w:pPr>
      <w:r>
        <w:rPr>
          <w:rFonts w:hint="eastAsia"/>
        </w:rPr>
        <w:t xml:space="preserve">教室 </w:t>
      </w:r>
      <w:r w:rsidR="00576B5F">
        <w:rPr>
          <w:rFonts w:hint="eastAsia"/>
        </w:rPr>
        <w:t>[100</w:t>
      </w:r>
      <w:r>
        <w:t>5</w:t>
      </w:r>
      <w:r w:rsidR="00576B5F">
        <w:rPr>
          <w:rFonts w:hint="eastAsia"/>
        </w:rPr>
        <w:t>]</w:t>
      </w:r>
    </w:p>
    <w:p w14:paraId="66BD7330" w14:textId="0A912E13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7EA145BF" wp14:editId="0BFDAF18">
            <wp:extent cx="5972175" cy="35242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E4DD" w14:textId="3A3C7345" w:rsidR="00E236A9" w:rsidRPr="001A6A96" w:rsidRDefault="00576B5F" w:rsidP="00790A17">
      <w:pPr>
        <w:jc w:val="center"/>
      </w:pPr>
      <w:r>
        <w:rPr>
          <w:rFonts w:hint="eastAsia"/>
        </w:rPr>
        <w:t>100</w:t>
      </w:r>
      <w:r w:rsidR="00E767C8">
        <w:t>5</w:t>
      </w:r>
      <w:r>
        <w:rPr>
          <w:rFonts w:hint="eastAsia"/>
        </w:rPr>
        <w:t>房间</w:t>
      </w:r>
      <w:r>
        <w:t>全年逐时温度图</w:t>
      </w:r>
    </w:p>
    <w:p w14:paraId="43709F64" w14:textId="571FE79B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[100</w:t>
      </w:r>
      <w:r>
        <w:t>6</w:t>
      </w:r>
      <w:r w:rsidR="00576B5F">
        <w:rPr>
          <w:rFonts w:hint="eastAsia"/>
        </w:rPr>
        <w:t>]</w:t>
      </w:r>
    </w:p>
    <w:p w14:paraId="529FA681" w14:textId="33E5DD5E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146A2403" wp14:editId="46F4434B">
            <wp:extent cx="5972175" cy="35242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8146" w14:textId="4AC3387C" w:rsidR="00E236A9" w:rsidRPr="001A6A96" w:rsidRDefault="00576B5F" w:rsidP="00790A17">
      <w:pPr>
        <w:jc w:val="center"/>
      </w:pPr>
      <w:r>
        <w:rPr>
          <w:rFonts w:hint="eastAsia"/>
        </w:rPr>
        <w:t>100</w:t>
      </w:r>
      <w:r w:rsidR="00E767C8">
        <w:t>6</w:t>
      </w:r>
      <w:r>
        <w:rPr>
          <w:rFonts w:hint="eastAsia"/>
        </w:rPr>
        <w:t>房间</w:t>
      </w:r>
      <w:r>
        <w:t>全年逐时温度图</w:t>
      </w:r>
    </w:p>
    <w:p w14:paraId="54432F2C" w14:textId="0F69B8C2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[100</w:t>
      </w:r>
      <w:r>
        <w:t>7</w:t>
      </w:r>
      <w:r w:rsidR="00576B5F">
        <w:rPr>
          <w:rFonts w:hint="eastAsia"/>
        </w:rPr>
        <w:t>]</w:t>
      </w:r>
    </w:p>
    <w:p w14:paraId="30759589" w14:textId="71D4CD09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0BCAB51A" wp14:editId="7A927065">
            <wp:extent cx="5972175" cy="35242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677C" w14:textId="6C86D852" w:rsidR="00E236A9" w:rsidRPr="001A6A96" w:rsidRDefault="00576B5F" w:rsidP="00790A17">
      <w:pPr>
        <w:jc w:val="center"/>
      </w:pPr>
      <w:r>
        <w:rPr>
          <w:rFonts w:hint="eastAsia"/>
        </w:rPr>
        <w:t>10</w:t>
      </w:r>
      <w:r w:rsidR="00E767C8">
        <w:t>07</w:t>
      </w:r>
      <w:r>
        <w:rPr>
          <w:rFonts w:hint="eastAsia"/>
        </w:rPr>
        <w:t>房间</w:t>
      </w:r>
      <w:r>
        <w:t>全年逐时温度图</w:t>
      </w:r>
    </w:p>
    <w:p w14:paraId="6CECDB28" w14:textId="46A600FA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14</w:t>
      </w:r>
      <w:r w:rsidR="00576B5F">
        <w:rPr>
          <w:rFonts w:hint="eastAsia"/>
        </w:rPr>
        <w:t>]</w:t>
      </w:r>
    </w:p>
    <w:p w14:paraId="55A088F0" w14:textId="1E13D41A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79BCB99E" wp14:editId="5829C9E0">
            <wp:extent cx="5972175" cy="35242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3F53" w14:textId="1BA1EC49" w:rsidR="00E236A9" w:rsidRPr="001A6A96" w:rsidRDefault="00576B5F" w:rsidP="00790A17">
      <w:pPr>
        <w:jc w:val="center"/>
      </w:pPr>
      <w:r>
        <w:rPr>
          <w:rFonts w:hint="eastAsia"/>
        </w:rPr>
        <w:t>101</w:t>
      </w:r>
      <w:r w:rsidR="00E767C8">
        <w:t>4</w:t>
      </w:r>
      <w:r>
        <w:rPr>
          <w:rFonts w:hint="eastAsia"/>
        </w:rPr>
        <w:t>房间</w:t>
      </w:r>
      <w:r>
        <w:t>全年逐时温度图</w:t>
      </w:r>
    </w:p>
    <w:p w14:paraId="73340859" w14:textId="1BB3BD5E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</w:t>
      </w:r>
      <w:r>
        <w:t>15</w:t>
      </w:r>
      <w:r w:rsidR="00576B5F">
        <w:rPr>
          <w:rFonts w:hint="eastAsia"/>
        </w:rPr>
        <w:t>]</w:t>
      </w:r>
    </w:p>
    <w:p w14:paraId="2E313D30" w14:textId="4EEBE9E4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4B78BEDF" wp14:editId="723F5231">
            <wp:extent cx="5972175" cy="35242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21D8" w14:textId="01D5C5D5" w:rsidR="00E236A9" w:rsidRPr="001A6A96" w:rsidRDefault="00576B5F" w:rsidP="00790A17">
      <w:pPr>
        <w:jc w:val="center"/>
      </w:pPr>
      <w:r>
        <w:rPr>
          <w:rFonts w:hint="eastAsia"/>
        </w:rPr>
        <w:t>101</w:t>
      </w:r>
      <w:r w:rsidR="00E767C8">
        <w:t>5</w:t>
      </w:r>
      <w:r>
        <w:rPr>
          <w:rFonts w:hint="eastAsia"/>
        </w:rPr>
        <w:t>房间</w:t>
      </w:r>
      <w:r>
        <w:t>全年逐时温度图</w:t>
      </w:r>
    </w:p>
    <w:p w14:paraId="09F03948" w14:textId="329784E0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19</w:t>
      </w:r>
      <w:r w:rsidR="00576B5F">
        <w:rPr>
          <w:rFonts w:hint="eastAsia"/>
        </w:rPr>
        <w:t>]</w:t>
      </w:r>
    </w:p>
    <w:p w14:paraId="5FD24284" w14:textId="4FDD084E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6D946908" wp14:editId="718E49CB">
            <wp:extent cx="5972175" cy="35242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A71C" w14:textId="30162036" w:rsidR="00E236A9" w:rsidRPr="001A6A96" w:rsidRDefault="00576B5F" w:rsidP="00790A17">
      <w:pPr>
        <w:jc w:val="center"/>
      </w:pPr>
      <w:r>
        <w:rPr>
          <w:rFonts w:hint="eastAsia"/>
        </w:rPr>
        <w:t>101</w:t>
      </w:r>
      <w:r w:rsidR="00E767C8">
        <w:t>9</w:t>
      </w:r>
      <w:r>
        <w:rPr>
          <w:rFonts w:hint="eastAsia"/>
        </w:rPr>
        <w:t>房间</w:t>
      </w:r>
      <w:r>
        <w:t>全年逐时温度图</w:t>
      </w:r>
    </w:p>
    <w:p w14:paraId="046D98E5" w14:textId="345A952B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[102</w:t>
      </w:r>
      <w:r>
        <w:t>0</w:t>
      </w:r>
      <w:r w:rsidR="00576B5F">
        <w:rPr>
          <w:rFonts w:hint="eastAsia"/>
        </w:rPr>
        <w:t>]</w:t>
      </w:r>
    </w:p>
    <w:p w14:paraId="7B8F33BF" w14:textId="3C1A228A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2613C6E3" wp14:editId="5FC1B899">
            <wp:extent cx="5972175" cy="35242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2D2F" w14:textId="2B5E269D" w:rsidR="00E236A9" w:rsidRPr="001A6A96" w:rsidRDefault="00576B5F" w:rsidP="00790A17">
      <w:pPr>
        <w:jc w:val="center"/>
      </w:pPr>
      <w:r>
        <w:rPr>
          <w:rFonts w:hint="eastAsia"/>
        </w:rPr>
        <w:t>102</w:t>
      </w:r>
      <w:r w:rsidR="00E767C8">
        <w:t>0</w:t>
      </w:r>
      <w:r>
        <w:rPr>
          <w:rFonts w:hint="eastAsia"/>
        </w:rPr>
        <w:t>房间</w:t>
      </w:r>
      <w:r>
        <w:t>全年逐时温度图</w:t>
      </w:r>
    </w:p>
    <w:p w14:paraId="70EF3538" w14:textId="5EE5F391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21</w:t>
      </w:r>
      <w:r w:rsidR="00576B5F">
        <w:rPr>
          <w:rFonts w:hint="eastAsia"/>
        </w:rPr>
        <w:t>]</w:t>
      </w:r>
    </w:p>
    <w:p w14:paraId="23D99AAF" w14:textId="6DB5B974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6F988B0D" wp14:editId="4A1B71ED">
            <wp:extent cx="5972175" cy="35242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FF06E" w14:textId="7A80AAD7" w:rsidR="00E236A9" w:rsidRPr="001A6A96" w:rsidRDefault="00576B5F" w:rsidP="00790A17">
      <w:pPr>
        <w:jc w:val="center"/>
      </w:pPr>
      <w:r>
        <w:rPr>
          <w:rFonts w:hint="eastAsia"/>
        </w:rPr>
        <w:t>10</w:t>
      </w:r>
      <w:r w:rsidR="00E767C8">
        <w:t>21</w:t>
      </w:r>
      <w:r>
        <w:rPr>
          <w:rFonts w:hint="eastAsia"/>
        </w:rPr>
        <w:t>房间</w:t>
      </w:r>
      <w:r>
        <w:t>全年逐时温度图</w:t>
      </w:r>
    </w:p>
    <w:p w14:paraId="7487A963" w14:textId="63B88A26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</w:t>
      </w:r>
      <w:r>
        <w:t>25</w:t>
      </w:r>
      <w:r w:rsidR="00576B5F">
        <w:rPr>
          <w:rFonts w:hint="eastAsia"/>
        </w:rPr>
        <w:t>]</w:t>
      </w:r>
    </w:p>
    <w:p w14:paraId="137A3DDE" w14:textId="63B5C35B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4F1464E8" wp14:editId="5C6FF2DE">
            <wp:extent cx="5972175" cy="3524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2DB6" w14:textId="5D91D001" w:rsidR="00E236A9" w:rsidRPr="001A6A96" w:rsidRDefault="00576B5F" w:rsidP="00790A17">
      <w:pPr>
        <w:jc w:val="center"/>
      </w:pPr>
      <w:r>
        <w:rPr>
          <w:rFonts w:hint="eastAsia"/>
        </w:rPr>
        <w:t>1</w:t>
      </w:r>
      <w:r w:rsidR="00E767C8">
        <w:t>025</w:t>
      </w:r>
      <w:r>
        <w:rPr>
          <w:rFonts w:hint="eastAsia"/>
        </w:rPr>
        <w:t>房间</w:t>
      </w:r>
      <w:r>
        <w:t>全年逐时温度图</w:t>
      </w:r>
    </w:p>
    <w:p w14:paraId="5C7A8492" w14:textId="78A590AD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26</w:t>
      </w:r>
      <w:r w:rsidR="00576B5F">
        <w:rPr>
          <w:rFonts w:hint="eastAsia"/>
        </w:rPr>
        <w:t>]</w:t>
      </w:r>
    </w:p>
    <w:p w14:paraId="633CACA1" w14:textId="0E5B6504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633EFD1A" wp14:editId="0280C68F">
            <wp:extent cx="5972175" cy="35242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834B" w14:textId="37C75223" w:rsidR="00E236A9" w:rsidRPr="001A6A96" w:rsidRDefault="00576B5F" w:rsidP="00790A17">
      <w:pPr>
        <w:jc w:val="center"/>
      </w:pPr>
      <w:r>
        <w:rPr>
          <w:rFonts w:hint="eastAsia"/>
        </w:rPr>
        <w:t>10</w:t>
      </w:r>
      <w:r w:rsidR="00E767C8">
        <w:t>26</w:t>
      </w:r>
      <w:r>
        <w:rPr>
          <w:rFonts w:hint="eastAsia"/>
        </w:rPr>
        <w:t>房间</w:t>
      </w:r>
      <w:r>
        <w:t>全年逐时温度图</w:t>
      </w:r>
    </w:p>
    <w:p w14:paraId="00348FD1" w14:textId="2022F877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</w:t>
      </w:r>
      <w:r>
        <w:t>27</w:t>
      </w:r>
      <w:r w:rsidR="00576B5F">
        <w:rPr>
          <w:rFonts w:hint="eastAsia"/>
        </w:rPr>
        <w:t>]</w:t>
      </w:r>
    </w:p>
    <w:p w14:paraId="7B7E07E9" w14:textId="1D75DB52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4D6BAD3C" wp14:editId="36E1A579">
            <wp:extent cx="5972175" cy="35242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25E53" w14:textId="58EBCFD7" w:rsidR="00E236A9" w:rsidRPr="001A6A96" w:rsidRDefault="00E767C8" w:rsidP="00790A17">
      <w:pPr>
        <w:jc w:val="center"/>
      </w:pPr>
      <w:r>
        <w:t>1027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4EE94E93" w14:textId="30D20152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34</w:t>
      </w:r>
      <w:r w:rsidR="00576B5F">
        <w:rPr>
          <w:rFonts w:hint="eastAsia"/>
        </w:rPr>
        <w:t>]</w:t>
      </w:r>
    </w:p>
    <w:p w14:paraId="67782E9F" w14:textId="68905731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046DF149" wp14:editId="08CE2203">
            <wp:extent cx="5972175" cy="35242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8612" w14:textId="37E00E73" w:rsidR="00E236A9" w:rsidRPr="001A6A96" w:rsidRDefault="00E767C8" w:rsidP="00790A17">
      <w:pPr>
        <w:jc w:val="center"/>
      </w:pPr>
      <w:r>
        <w:t>1034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7A12121" w14:textId="5E4C23E0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</w:t>
      </w:r>
      <w:r>
        <w:t>39</w:t>
      </w:r>
      <w:r w:rsidR="00576B5F">
        <w:rPr>
          <w:rFonts w:hint="eastAsia"/>
        </w:rPr>
        <w:t>]</w:t>
      </w:r>
    </w:p>
    <w:p w14:paraId="3B80B87E" w14:textId="78FD2A6F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2351ECB2" wp14:editId="18F2329F">
            <wp:extent cx="5972175" cy="35242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9AE1" w14:textId="51B393C0" w:rsidR="00E236A9" w:rsidRPr="001A6A96" w:rsidRDefault="00576B5F" w:rsidP="00790A17">
      <w:pPr>
        <w:jc w:val="center"/>
      </w:pPr>
      <w:r>
        <w:rPr>
          <w:rFonts w:hint="eastAsia"/>
        </w:rPr>
        <w:t>10</w:t>
      </w:r>
      <w:r w:rsidR="00E767C8">
        <w:t>39</w:t>
      </w:r>
      <w:r>
        <w:rPr>
          <w:rFonts w:hint="eastAsia"/>
        </w:rPr>
        <w:t>房间</w:t>
      </w:r>
      <w:r>
        <w:t>全年逐时温度图</w:t>
      </w:r>
    </w:p>
    <w:p w14:paraId="346C932A" w14:textId="15EDA20F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44</w:t>
      </w:r>
      <w:r w:rsidR="00576B5F">
        <w:rPr>
          <w:rFonts w:hint="eastAsia"/>
        </w:rPr>
        <w:t>]</w:t>
      </w:r>
    </w:p>
    <w:p w14:paraId="44567B8A" w14:textId="54371DEB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6183A539" wp14:editId="12666848">
            <wp:extent cx="5972175" cy="35242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2956" w14:textId="6994AC12" w:rsidR="00E236A9" w:rsidRPr="001A6A96" w:rsidRDefault="00576B5F" w:rsidP="00790A17">
      <w:pPr>
        <w:jc w:val="center"/>
      </w:pPr>
      <w:r>
        <w:rPr>
          <w:rFonts w:hint="eastAsia"/>
        </w:rPr>
        <w:t>10</w:t>
      </w:r>
      <w:r w:rsidR="00E767C8">
        <w:t>44</w:t>
      </w:r>
      <w:r>
        <w:rPr>
          <w:rFonts w:hint="eastAsia"/>
        </w:rPr>
        <w:t>房间</w:t>
      </w:r>
      <w:r>
        <w:t>全年逐时温度图</w:t>
      </w:r>
    </w:p>
    <w:p w14:paraId="341497AB" w14:textId="33C0E727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</w:t>
      </w:r>
      <w:r>
        <w:t>45</w:t>
      </w:r>
      <w:r w:rsidR="00576B5F">
        <w:rPr>
          <w:rFonts w:hint="eastAsia"/>
        </w:rPr>
        <w:t>]</w:t>
      </w:r>
    </w:p>
    <w:p w14:paraId="150B4348" w14:textId="0A893AD5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4DA2C23D" wp14:editId="78027539">
            <wp:extent cx="5972175" cy="35242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D18F" w14:textId="452AB107" w:rsidR="00E236A9" w:rsidRPr="001A6A96" w:rsidRDefault="00E767C8" w:rsidP="00790A17">
      <w:pPr>
        <w:jc w:val="center"/>
      </w:pPr>
      <w:r>
        <w:t>1045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421441D3" w14:textId="605E59C2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51</w:t>
      </w:r>
      <w:r w:rsidR="00576B5F">
        <w:rPr>
          <w:rFonts w:hint="eastAsia"/>
        </w:rPr>
        <w:t>]</w:t>
      </w:r>
    </w:p>
    <w:p w14:paraId="1E2E24A1" w14:textId="42EFC1F4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02F07A72" wp14:editId="5E9621DB">
            <wp:extent cx="5972175" cy="35242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FA52" w14:textId="63918EBF" w:rsidR="00E236A9" w:rsidRPr="001A6A96" w:rsidRDefault="00576B5F" w:rsidP="00790A17">
      <w:pPr>
        <w:jc w:val="center"/>
      </w:pPr>
      <w:r>
        <w:rPr>
          <w:rFonts w:hint="eastAsia"/>
        </w:rPr>
        <w:t>10</w:t>
      </w:r>
      <w:r w:rsidR="00E767C8">
        <w:t>51</w:t>
      </w:r>
      <w:r>
        <w:rPr>
          <w:rFonts w:hint="eastAsia"/>
        </w:rPr>
        <w:t>房间</w:t>
      </w:r>
      <w:r>
        <w:t>全年逐时温度图</w:t>
      </w:r>
    </w:p>
    <w:p w14:paraId="107300B9" w14:textId="0E207499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[10</w:t>
      </w:r>
      <w:r>
        <w:t>52</w:t>
      </w:r>
      <w:r w:rsidR="00576B5F">
        <w:rPr>
          <w:rFonts w:hint="eastAsia"/>
        </w:rPr>
        <w:t>]</w:t>
      </w:r>
    </w:p>
    <w:p w14:paraId="26EF6019" w14:textId="000A9F0D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3284733D" wp14:editId="1E45C9E0">
            <wp:extent cx="5972175" cy="35242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5CF9" w14:textId="6D5CD039" w:rsidR="00E236A9" w:rsidRPr="001A6A96" w:rsidRDefault="00E767C8" w:rsidP="00790A17">
      <w:pPr>
        <w:jc w:val="center"/>
      </w:pPr>
      <w:r>
        <w:t>1052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4E6997A5" w14:textId="2029B06A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57</w:t>
      </w:r>
      <w:r w:rsidR="00576B5F">
        <w:rPr>
          <w:rFonts w:hint="eastAsia"/>
        </w:rPr>
        <w:t>]</w:t>
      </w:r>
    </w:p>
    <w:p w14:paraId="43EB70F4" w14:textId="125FC79A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7F791531" wp14:editId="632EE61F">
            <wp:extent cx="5972175" cy="35242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1C94" w14:textId="02CA4FB2" w:rsidR="00E236A9" w:rsidRPr="001A6A96" w:rsidRDefault="00576B5F" w:rsidP="00790A17">
      <w:pPr>
        <w:jc w:val="center"/>
      </w:pPr>
      <w:r>
        <w:rPr>
          <w:rFonts w:hint="eastAsia"/>
        </w:rPr>
        <w:t>10</w:t>
      </w:r>
      <w:r w:rsidR="00E767C8">
        <w:t>5</w:t>
      </w:r>
      <w:r>
        <w:rPr>
          <w:rFonts w:hint="eastAsia"/>
        </w:rPr>
        <w:t>7</w:t>
      </w:r>
      <w:r>
        <w:rPr>
          <w:rFonts w:hint="eastAsia"/>
        </w:rPr>
        <w:t>房间</w:t>
      </w:r>
      <w:r>
        <w:t>全年逐时温度图</w:t>
      </w:r>
    </w:p>
    <w:p w14:paraId="07AA2EBD" w14:textId="38AD80F9" w:rsidR="00BB6EE7" w:rsidRDefault="00982803" w:rsidP="00BB6EE7">
      <w:pPr>
        <w:pStyle w:val="2"/>
      </w:pPr>
      <w:r>
        <w:rPr>
          <w:rFonts w:hint="eastAsia"/>
        </w:rPr>
        <w:t xml:space="preserve">教室 </w:t>
      </w:r>
      <w:r w:rsidR="00576B5F">
        <w:rPr>
          <w:rFonts w:hint="eastAsia"/>
        </w:rPr>
        <w:t>[10</w:t>
      </w:r>
      <w:r>
        <w:t>5</w:t>
      </w:r>
      <w:r w:rsidR="00576B5F">
        <w:rPr>
          <w:rFonts w:hint="eastAsia"/>
        </w:rPr>
        <w:t>8]</w:t>
      </w:r>
    </w:p>
    <w:p w14:paraId="26CFBB63" w14:textId="28B79705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26296C44" wp14:editId="1E2B3131">
            <wp:extent cx="5972175" cy="35242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9DAF" w14:textId="06229629" w:rsidR="00E236A9" w:rsidRPr="001A6A96" w:rsidRDefault="00E767C8" w:rsidP="00790A17">
      <w:pPr>
        <w:jc w:val="center"/>
      </w:pPr>
      <w:r>
        <w:t>105</w:t>
      </w:r>
      <w:r w:rsidR="00576B5F">
        <w:rPr>
          <w:rFonts w:hint="eastAsia"/>
        </w:rPr>
        <w:t>8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B31F872" w14:textId="66291B03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[10</w:t>
      </w:r>
      <w:r>
        <w:t>63</w:t>
      </w:r>
      <w:r w:rsidR="00576B5F">
        <w:rPr>
          <w:rFonts w:hint="eastAsia"/>
        </w:rPr>
        <w:t>]</w:t>
      </w:r>
    </w:p>
    <w:p w14:paraId="77151E41" w14:textId="77D90883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5C287B8E" wp14:editId="1818DB11">
            <wp:extent cx="5972175" cy="35242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92BC" w14:textId="66B1FA5E" w:rsidR="00E236A9" w:rsidRPr="001A6A96" w:rsidRDefault="00E767C8" w:rsidP="00790A17">
      <w:pPr>
        <w:jc w:val="center"/>
      </w:pPr>
      <w:r>
        <w:t>1063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48A7F829" w14:textId="55BA26AD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1064</w:t>
      </w:r>
      <w:r w:rsidR="00576B5F">
        <w:rPr>
          <w:rFonts w:hint="eastAsia"/>
        </w:rPr>
        <w:t>]</w:t>
      </w:r>
    </w:p>
    <w:p w14:paraId="6EE809C5" w14:textId="50C7EE6F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2112F816" wp14:editId="6FC41CB6">
            <wp:extent cx="5972175" cy="35242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C0BA" w14:textId="4BED8570" w:rsidR="00E236A9" w:rsidRPr="001A6A96" w:rsidRDefault="00E767C8" w:rsidP="00790A17">
      <w:pPr>
        <w:jc w:val="center"/>
      </w:pPr>
      <w:r>
        <w:t>1064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1AD8AA4" w14:textId="12AEBF11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</w:t>
      </w:r>
      <w:r>
        <w:t>1065</w:t>
      </w:r>
      <w:r w:rsidR="00576B5F">
        <w:rPr>
          <w:rFonts w:hint="eastAsia"/>
        </w:rPr>
        <w:t>]</w:t>
      </w:r>
    </w:p>
    <w:p w14:paraId="59ACA512" w14:textId="6C90BE4C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07E149F9" wp14:editId="68DF7958">
            <wp:extent cx="5972175" cy="35242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882B" w14:textId="744C5BDC" w:rsidR="00E236A9" w:rsidRPr="001A6A96" w:rsidRDefault="00E767C8" w:rsidP="00790A17">
      <w:pPr>
        <w:jc w:val="center"/>
      </w:pPr>
      <w:r>
        <w:t>1065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985B14A" w14:textId="639ABA10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1066</w:t>
      </w:r>
      <w:r w:rsidR="00576B5F">
        <w:rPr>
          <w:rFonts w:hint="eastAsia"/>
        </w:rPr>
        <w:t>]</w:t>
      </w:r>
    </w:p>
    <w:p w14:paraId="58EF2B4A" w14:textId="197AD8B8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18D8C298" wp14:editId="4EADFA17">
            <wp:extent cx="5972175" cy="35242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93B1" w14:textId="248B5960" w:rsidR="00E236A9" w:rsidRPr="001A6A96" w:rsidRDefault="00E767C8" w:rsidP="00790A17">
      <w:pPr>
        <w:jc w:val="center"/>
      </w:pPr>
      <w:r>
        <w:t>1066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7C9AD705" w14:textId="58003FE7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</w:t>
      </w:r>
      <w:r>
        <w:t>1067</w:t>
      </w:r>
      <w:r w:rsidR="00576B5F">
        <w:rPr>
          <w:rFonts w:hint="eastAsia"/>
        </w:rPr>
        <w:t>]</w:t>
      </w:r>
    </w:p>
    <w:p w14:paraId="5B37E655" w14:textId="0754CF77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5BA7AF31" wp14:editId="4AF8D606">
            <wp:extent cx="5972175" cy="3524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2D1D" w14:textId="62DF78B1" w:rsidR="00E236A9" w:rsidRPr="001A6A96" w:rsidRDefault="00E767C8" w:rsidP="00790A17">
      <w:pPr>
        <w:jc w:val="center"/>
      </w:pPr>
      <w:r>
        <w:t>1067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EAB6A08" w14:textId="0541512A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1073</w:t>
      </w:r>
      <w:r w:rsidR="00576B5F">
        <w:rPr>
          <w:rFonts w:hint="eastAsia"/>
        </w:rPr>
        <w:t>]</w:t>
      </w:r>
    </w:p>
    <w:p w14:paraId="510F8D19" w14:textId="48D10B22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16A4F551" wp14:editId="5163CF5C">
            <wp:extent cx="5972175" cy="3524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C9E7" w14:textId="026E2C05" w:rsidR="00E236A9" w:rsidRPr="001A6A96" w:rsidRDefault="00E767C8" w:rsidP="00790A17">
      <w:pPr>
        <w:jc w:val="center"/>
      </w:pPr>
      <w:r>
        <w:t>1073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8E28A3F" w14:textId="62E4BD36" w:rsidR="00BB6EE7" w:rsidRDefault="00982803" w:rsidP="00BB6EE7">
      <w:pPr>
        <w:pStyle w:val="2"/>
      </w:pPr>
      <w:r>
        <w:rPr>
          <w:rFonts w:hint="eastAsia"/>
        </w:rPr>
        <w:lastRenderedPageBreak/>
        <w:t>公共区域</w:t>
      </w:r>
      <w:r w:rsidR="00576B5F">
        <w:rPr>
          <w:rFonts w:hint="eastAsia"/>
        </w:rPr>
        <w:t>[20</w:t>
      </w:r>
      <w:r>
        <w:t>02</w:t>
      </w:r>
      <w:r w:rsidR="00576B5F">
        <w:rPr>
          <w:rFonts w:hint="eastAsia"/>
        </w:rPr>
        <w:t>]</w:t>
      </w:r>
    </w:p>
    <w:p w14:paraId="65DE58DE" w14:textId="3945A3D9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3FAB814A" wp14:editId="318BDC56">
            <wp:extent cx="5972175" cy="3524250"/>
            <wp:effectExtent l="0" t="0" r="952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2F84" w14:textId="12F33E84" w:rsidR="00E236A9" w:rsidRPr="001A6A96" w:rsidRDefault="00576B5F" w:rsidP="00790A17">
      <w:pPr>
        <w:jc w:val="center"/>
      </w:pPr>
      <w:r>
        <w:rPr>
          <w:rFonts w:hint="eastAsia"/>
        </w:rPr>
        <w:t>20</w:t>
      </w:r>
      <w:r w:rsidR="00E767C8">
        <w:t>02</w:t>
      </w:r>
      <w:r>
        <w:rPr>
          <w:rFonts w:hint="eastAsia"/>
        </w:rPr>
        <w:t>房间</w:t>
      </w:r>
      <w:r>
        <w:t>全年逐时温度图</w:t>
      </w:r>
    </w:p>
    <w:p w14:paraId="219F9FE4" w14:textId="59C0175B" w:rsidR="00BB6EE7" w:rsidRDefault="00982803" w:rsidP="00BB6EE7">
      <w:pPr>
        <w:pStyle w:val="2"/>
      </w:pPr>
      <w:r>
        <w:rPr>
          <w:rFonts w:hint="eastAsia"/>
        </w:rPr>
        <w:t xml:space="preserve">教室 </w:t>
      </w:r>
      <w:r w:rsidR="00576B5F">
        <w:rPr>
          <w:rFonts w:hint="eastAsia"/>
        </w:rPr>
        <w:t>[2</w:t>
      </w:r>
      <w:r>
        <w:t>013</w:t>
      </w:r>
      <w:r w:rsidR="00576B5F">
        <w:rPr>
          <w:rFonts w:hint="eastAsia"/>
        </w:rPr>
        <w:t>]</w:t>
      </w:r>
    </w:p>
    <w:p w14:paraId="03C5A581" w14:textId="251FFE01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57604228" wp14:editId="22D6D18C">
            <wp:extent cx="5972175" cy="3524250"/>
            <wp:effectExtent l="0" t="0" r="9525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F7C4" w14:textId="7D9A8D44" w:rsidR="00E236A9" w:rsidRPr="001A6A96" w:rsidRDefault="00E767C8" w:rsidP="00790A17">
      <w:pPr>
        <w:jc w:val="center"/>
      </w:pPr>
      <w:r>
        <w:t>2013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2AFF2FF" w14:textId="56C38880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[20</w:t>
      </w:r>
      <w:r>
        <w:t>28</w:t>
      </w:r>
      <w:r w:rsidR="00576B5F">
        <w:rPr>
          <w:rFonts w:hint="eastAsia"/>
        </w:rPr>
        <w:t>]</w:t>
      </w:r>
    </w:p>
    <w:p w14:paraId="2309DD7B" w14:textId="49150B56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4760B483" wp14:editId="63F9F05C">
            <wp:extent cx="5972175" cy="3524250"/>
            <wp:effectExtent l="0" t="0" r="9525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27E0A" w14:textId="47BEDE19" w:rsidR="00E236A9" w:rsidRPr="001A6A96" w:rsidRDefault="00E767C8" w:rsidP="00790A17">
      <w:pPr>
        <w:jc w:val="center"/>
      </w:pPr>
      <w:r>
        <w:t>2028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452A34FA" w14:textId="5D2F3C74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[20</w:t>
      </w:r>
      <w:r>
        <w:t>35</w:t>
      </w:r>
      <w:r w:rsidR="00576B5F">
        <w:rPr>
          <w:rFonts w:hint="eastAsia"/>
        </w:rPr>
        <w:t>]</w:t>
      </w:r>
    </w:p>
    <w:p w14:paraId="7F3F3182" w14:textId="122DE4EC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05B3F2C7" wp14:editId="637562E1">
            <wp:extent cx="5972175" cy="3524250"/>
            <wp:effectExtent l="0" t="0" r="9525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4E80" w14:textId="3877209A" w:rsidR="00E236A9" w:rsidRPr="001A6A96" w:rsidRDefault="00E767C8" w:rsidP="00790A17">
      <w:pPr>
        <w:jc w:val="center"/>
      </w:pPr>
      <w:r>
        <w:t>2035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7DF4B28" w14:textId="645D3F04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[20</w:t>
      </w:r>
      <w:r>
        <w:t>40</w:t>
      </w:r>
      <w:r w:rsidR="00576B5F">
        <w:rPr>
          <w:rFonts w:hint="eastAsia"/>
        </w:rPr>
        <w:t>]</w:t>
      </w:r>
    </w:p>
    <w:p w14:paraId="7C532262" w14:textId="17070F75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04E8C251" wp14:editId="7073437D">
            <wp:extent cx="5972175" cy="3524250"/>
            <wp:effectExtent l="0" t="0" r="9525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F62D" w14:textId="1562A201" w:rsidR="00E236A9" w:rsidRPr="001A6A96" w:rsidRDefault="00576B5F" w:rsidP="00790A17">
      <w:pPr>
        <w:jc w:val="center"/>
      </w:pPr>
      <w:r>
        <w:rPr>
          <w:rFonts w:hint="eastAsia"/>
        </w:rPr>
        <w:t>20</w:t>
      </w:r>
      <w:r w:rsidR="00E767C8">
        <w:t>40</w:t>
      </w:r>
      <w:r>
        <w:rPr>
          <w:rFonts w:hint="eastAsia"/>
        </w:rPr>
        <w:t>房间</w:t>
      </w:r>
      <w:r>
        <w:t>全年逐时温度图</w:t>
      </w:r>
    </w:p>
    <w:p w14:paraId="68A2D777" w14:textId="16E34F4F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[204</w:t>
      </w:r>
      <w:r>
        <w:t>6</w:t>
      </w:r>
      <w:r w:rsidR="00576B5F">
        <w:rPr>
          <w:rFonts w:hint="eastAsia"/>
        </w:rPr>
        <w:t>]</w:t>
      </w:r>
    </w:p>
    <w:p w14:paraId="4A30D622" w14:textId="23F0A9DF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62B19BC3" wp14:editId="52B17A2E">
            <wp:extent cx="5972175" cy="3524250"/>
            <wp:effectExtent l="0" t="0" r="9525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B164" w14:textId="6FEFA44E" w:rsidR="00E236A9" w:rsidRPr="001A6A96" w:rsidRDefault="00576B5F" w:rsidP="00790A17">
      <w:pPr>
        <w:jc w:val="center"/>
      </w:pPr>
      <w:r>
        <w:rPr>
          <w:rFonts w:hint="eastAsia"/>
        </w:rPr>
        <w:t>204</w:t>
      </w:r>
      <w:r w:rsidR="00E767C8">
        <w:t>6</w:t>
      </w:r>
      <w:r>
        <w:rPr>
          <w:rFonts w:hint="eastAsia"/>
        </w:rPr>
        <w:t>房间</w:t>
      </w:r>
      <w:r>
        <w:t>全年逐时温度图</w:t>
      </w:r>
    </w:p>
    <w:p w14:paraId="13091768" w14:textId="52F161A5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[205</w:t>
      </w:r>
      <w:r>
        <w:t>3</w:t>
      </w:r>
      <w:r w:rsidR="00576B5F">
        <w:rPr>
          <w:rFonts w:hint="eastAsia"/>
        </w:rPr>
        <w:t>]</w:t>
      </w:r>
    </w:p>
    <w:p w14:paraId="5ED3AE98" w14:textId="01EEDF56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43FA8F9A" wp14:editId="7E63EAF9">
            <wp:extent cx="5972175" cy="3524250"/>
            <wp:effectExtent l="0" t="0" r="9525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F7CC" w14:textId="47922C68" w:rsidR="00E236A9" w:rsidRPr="001A6A96" w:rsidRDefault="00576B5F" w:rsidP="00790A17">
      <w:pPr>
        <w:jc w:val="center"/>
      </w:pPr>
      <w:r>
        <w:rPr>
          <w:rFonts w:hint="eastAsia"/>
        </w:rPr>
        <w:t>205</w:t>
      </w:r>
      <w:r w:rsidR="00E767C8">
        <w:t>3</w:t>
      </w:r>
      <w:r>
        <w:rPr>
          <w:rFonts w:hint="eastAsia"/>
        </w:rPr>
        <w:t>房间</w:t>
      </w:r>
      <w:r>
        <w:t>全年逐时温度图</w:t>
      </w:r>
    </w:p>
    <w:p w14:paraId="5378539B" w14:textId="2F609C7C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[205</w:t>
      </w:r>
      <w:r>
        <w:t>9</w:t>
      </w:r>
      <w:r w:rsidR="00576B5F">
        <w:rPr>
          <w:rFonts w:hint="eastAsia"/>
        </w:rPr>
        <w:t>]</w:t>
      </w:r>
    </w:p>
    <w:p w14:paraId="4A2C3CF2" w14:textId="7D10BC25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060ED27A" wp14:editId="01AD4FB1">
            <wp:extent cx="5972175" cy="3524250"/>
            <wp:effectExtent l="0" t="0" r="9525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EF60" w14:textId="383C6691" w:rsidR="00E236A9" w:rsidRPr="001A6A96" w:rsidRDefault="00576B5F" w:rsidP="00790A17">
      <w:pPr>
        <w:jc w:val="center"/>
      </w:pPr>
      <w:r>
        <w:rPr>
          <w:rFonts w:hint="eastAsia"/>
        </w:rPr>
        <w:t>205</w:t>
      </w:r>
      <w:r w:rsidR="00E767C8">
        <w:t>9</w:t>
      </w:r>
      <w:r>
        <w:rPr>
          <w:rFonts w:hint="eastAsia"/>
        </w:rPr>
        <w:t>房间</w:t>
      </w:r>
      <w:r>
        <w:t>全年逐时温度图</w:t>
      </w:r>
    </w:p>
    <w:p w14:paraId="702DF915" w14:textId="29D524C3" w:rsidR="00BB6EE7" w:rsidRDefault="00982803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[20</w:t>
      </w:r>
      <w:r>
        <w:t>60</w:t>
      </w:r>
      <w:r w:rsidR="00576B5F">
        <w:rPr>
          <w:rFonts w:hint="eastAsia"/>
        </w:rPr>
        <w:t>]</w:t>
      </w:r>
    </w:p>
    <w:p w14:paraId="2EB99836" w14:textId="37DA7C37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53DC2A90" wp14:editId="4059B552">
            <wp:extent cx="5972175" cy="3524250"/>
            <wp:effectExtent l="0" t="0" r="9525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1394" w14:textId="6CDB6EAA" w:rsidR="00E236A9" w:rsidRPr="001A6A96" w:rsidRDefault="00E767C8" w:rsidP="00790A17">
      <w:pPr>
        <w:jc w:val="center"/>
      </w:pPr>
      <w:r>
        <w:t>2060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2728E4F1" w14:textId="72D1B449" w:rsidR="00BB6EE7" w:rsidRDefault="00982803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[206</w:t>
      </w:r>
      <w:r w:rsidR="00831E22">
        <w:t>8</w:t>
      </w:r>
      <w:r w:rsidR="00576B5F">
        <w:rPr>
          <w:rFonts w:hint="eastAsia"/>
        </w:rPr>
        <w:t>]</w:t>
      </w:r>
    </w:p>
    <w:p w14:paraId="66E3B2A9" w14:textId="5ACD82CA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191F74CC" wp14:editId="66D081C9">
            <wp:extent cx="5972175" cy="3524250"/>
            <wp:effectExtent l="0" t="0" r="9525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F7AD" w14:textId="2CDA6A58" w:rsidR="00E236A9" w:rsidRPr="001A6A96" w:rsidRDefault="00E767C8" w:rsidP="00790A17">
      <w:pPr>
        <w:jc w:val="center"/>
      </w:pPr>
      <w:r>
        <w:t>2068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58AF9278" w14:textId="35611922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[206</w:t>
      </w:r>
      <w:r>
        <w:t>9</w:t>
      </w:r>
      <w:r w:rsidR="00576B5F">
        <w:rPr>
          <w:rFonts w:hint="eastAsia"/>
        </w:rPr>
        <w:t>]</w:t>
      </w:r>
    </w:p>
    <w:p w14:paraId="6292F1A3" w14:textId="02A2C20C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38FAFB56" wp14:editId="0F88D5D5">
            <wp:extent cx="5972175" cy="3524250"/>
            <wp:effectExtent l="0" t="0" r="9525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F792" w14:textId="25FE818F" w:rsidR="00E236A9" w:rsidRPr="001A6A96" w:rsidRDefault="00E767C8" w:rsidP="00790A17">
      <w:pPr>
        <w:jc w:val="center"/>
      </w:pPr>
      <w:r>
        <w:t>2069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5C27175" w14:textId="524D67AD" w:rsidR="00BB6EE7" w:rsidRDefault="00831E22" w:rsidP="00BB6EE7">
      <w:pPr>
        <w:pStyle w:val="2"/>
      </w:pPr>
      <w:r>
        <w:rPr>
          <w:rFonts w:hint="eastAsia"/>
        </w:rPr>
        <w:t>公共区域</w:t>
      </w:r>
      <w:r w:rsidR="00576B5F">
        <w:rPr>
          <w:rFonts w:hint="eastAsia"/>
        </w:rPr>
        <w:t>[</w:t>
      </w:r>
      <w:r>
        <w:t>3003</w:t>
      </w:r>
      <w:r w:rsidR="00576B5F">
        <w:rPr>
          <w:rFonts w:hint="eastAsia"/>
        </w:rPr>
        <w:t>]</w:t>
      </w:r>
    </w:p>
    <w:p w14:paraId="7F877209" w14:textId="1833B987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13612A57" wp14:editId="11A20B39">
            <wp:extent cx="5972175" cy="3524250"/>
            <wp:effectExtent l="0" t="0" r="9525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CFFD" w14:textId="7B385E6B" w:rsidR="00E236A9" w:rsidRPr="001A6A96" w:rsidRDefault="00E767C8" w:rsidP="00790A17">
      <w:pPr>
        <w:jc w:val="center"/>
      </w:pPr>
      <w:r>
        <w:t>3003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40EDD52E" w14:textId="3F85FFAD" w:rsidR="00BB6EE7" w:rsidRDefault="00831E22" w:rsidP="00BB6EE7">
      <w:pPr>
        <w:pStyle w:val="2"/>
      </w:pPr>
      <w:r>
        <w:rPr>
          <w:rFonts w:hint="eastAsia"/>
        </w:rPr>
        <w:lastRenderedPageBreak/>
        <w:t xml:space="preserve">办公室 </w:t>
      </w:r>
      <w:r w:rsidR="00576B5F">
        <w:rPr>
          <w:rFonts w:hint="eastAsia"/>
        </w:rPr>
        <w:t>[</w:t>
      </w:r>
      <w:r>
        <w:t>3008</w:t>
      </w:r>
      <w:r w:rsidR="00576B5F">
        <w:rPr>
          <w:rFonts w:hint="eastAsia"/>
        </w:rPr>
        <w:t>]</w:t>
      </w:r>
    </w:p>
    <w:p w14:paraId="7F182F5B" w14:textId="693ABE9D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0DAF6E85" wp14:editId="1E2FA3DC">
            <wp:extent cx="5972175" cy="3524250"/>
            <wp:effectExtent l="0" t="0" r="9525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BA9B" w14:textId="2A778B02" w:rsidR="00E236A9" w:rsidRPr="001A6A96" w:rsidRDefault="00E767C8" w:rsidP="00790A17">
      <w:pPr>
        <w:jc w:val="center"/>
      </w:pPr>
      <w:r>
        <w:t>3008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1E4CB297" w14:textId="2F8300D7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3009</w:t>
      </w:r>
      <w:r w:rsidR="00576B5F">
        <w:rPr>
          <w:rFonts w:hint="eastAsia"/>
        </w:rPr>
        <w:t>]</w:t>
      </w:r>
    </w:p>
    <w:p w14:paraId="7F6BFC01" w14:textId="4FF92404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23E79202" wp14:editId="05D9276E">
            <wp:extent cx="5972175" cy="3524250"/>
            <wp:effectExtent l="0" t="0" r="9525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B88F" w14:textId="41CA5511" w:rsidR="00E236A9" w:rsidRPr="001A6A96" w:rsidRDefault="00E767C8" w:rsidP="00790A17">
      <w:pPr>
        <w:jc w:val="center"/>
      </w:pPr>
      <w:r>
        <w:t>3009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2C482C14" w14:textId="69D294F4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</w:t>
      </w:r>
      <w:r>
        <w:t>3012</w:t>
      </w:r>
      <w:r w:rsidR="00576B5F">
        <w:rPr>
          <w:rFonts w:hint="eastAsia"/>
        </w:rPr>
        <w:t>]</w:t>
      </w:r>
    </w:p>
    <w:p w14:paraId="67CFC4EB" w14:textId="278C7F5E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53FF01E7" wp14:editId="78F8E311">
            <wp:extent cx="5972175" cy="3524250"/>
            <wp:effectExtent l="0" t="0" r="9525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5A6B" w14:textId="2F4D0E56" w:rsidR="00E236A9" w:rsidRPr="001A6A96" w:rsidRDefault="00E767C8" w:rsidP="00790A17">
      <w:pPr>
        <w:jc w:val="center"/>
      </w:pPr>
      <w:r>
        <w:t>3012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431375B1" w14:textId="3E1D6BE7" w:rsidR="00BB6EE7" w:rsidRDefault="00831E22" w:rsidP="00BB6EE7">
      <w:pPr>
        <w:pStyle w:val="2"/>
      </w:pPr>
      <w:r>
        <w:rPr>
          <w:rFonts w:hint="eastAsia"/>
        </w:rPr>
        <w:t>办公室</w:t>
      </w:r>
      <w:r w:rsidR="00576B5F">
        <w:rPr>
          <w:rFonts w:hint="eastAsia"/>
        </w:rPr>
        <w:t>[</w:t>
      </w:r>
      <w:r>
        <w:t>3016</w:t>
      </w:r>
      <w:r w:rsidR="00576B5F">
        <w:rPr>
          <w:rFonts w:hint="eastAsia"/>
        </w:rPr>
        <w:t>]</w:t>
      </w:r>
    </w:p>
    <w:p w14:paraId="5C96D154" w14:textId="6CE9E801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64765517" wp14:editId="2AAB2E65">
            <wp:extent cx="5972175" cy="3524250"/>
            <wp:effectExtent l="0" t="0" r="9525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6F0A" w14:textId="663D5EF9" w:rsidR="00E236A9" w:rsidRPr="001A6A96" w:rsidRDefault="00E767C8" w:rsidP="00790A17">
      <w:pPr>
        <w:jc w:val="center"/>
      </w:pPr>
      <w:r>
        <w:t>3016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6559F36" w14:textId="29A88960" w:rsidR="00BB6EE7" w:rsidRDefault="00831E22" w:rsidP="00BB6EE7">
      <w:pPr>
        <w:pStyle w:val="2"/>
      </w:pPr>
      <w:r>
        <w:rPr>
          <w:rFonts w:hint="eastAsia"/>
        </w:rPr>
        <w:lastRenderedPageBreak/>
        <w:t>办公室</w:t>
      </w:r>
      <w:r w:rsidR="00576B5F">
        <w:rPr>
          <w:rFonts w:hint="eastAsia"/>
        </w:rPr>
        <w:t>[</w:t>
      </w:r>
      <w:r>
        <w:t>3017</w:t>
      </w:r>
      <w:r w:rsidR="00576B5F">
        <w:rPr>
          <w:rFonts w:hint="eastAsia"/>
        </w:rPr>
        <w:t>]</w:t>
      </w:r>
    </w:p>
    <w:p w14:paraId="0DC9A686" w14:textId="535D55BE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3EAF2B65" wp14:editId="6120A592">
            <wp:extent cx="5972175" cy="3524250"/>
            <wp:effectExtent l="0" t="0" r="9525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163C" w14:textId="1B182340" w:rsidR="00E236A9" w:rsidRPr="001A6A96" w:rsidRDefault="00E767C8" w:rsidP="00790A17">
      <w:pPr>
        <w:jc w:val="center"/>
      </w:pPr>
      <w:r>
        <w:t>3017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08FAE12" w14:textId="2EF776BF" w:rsidR="00BB6EE7" w:rsidRDefault="00831E22" w:rsidP="00BB6EE7">
      <w:pPr>
        <w:pStyle w:val="2"/>
      </w:pPr>
      <w:r>
        <w:rPr>
          <w:rFonts w:hint="eastAsia"/>
        </w:rPr>
        <w:t>办公室</w:t>
      </w:r>
      <w:r w:rsidR="00576B5F">
        <w:rPr>
          <w:rFonts w:hint="eastAsia"/>
        </w:rPr>
        <w:t>[</w:t>
      </w:r>
      <w:r>
        <w:t>3018</w:t>
      </w:r>
      <w:r w:rsidR="00576B5F">
        <w:rPr>
          <w:rFonts w:hint="eastAsia"/>
        </w:rPr>
        <w:t>]</w:t>
      </w:r>
    </w:p>
    <w:p w14:paraId="0315E42D" w14:textId="4D78269D" w:rsidR="00BB6EE7" w:rsidRDefault="003F6EA2" w:rsidP="00E145DC">
      <w:pPr>
        <w:jc w:val="center"/>
      </w:pPr>
      <w:r>
        <w:rPr>
          <w:noProof/>
        </w:rPr>
        <w:drawing>
          <wp:inline distT="0" distB="0" distL="0" distR="0" wp14:anchorId="156E2C7B" wp14:editId="3EAD1D30">
            <wp:extent cx="5972175" cy="3524250"/>
            <wp:effectExtent l="0" t="0" r="9525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A95" w14:textId="3CE4E93B" w:rsidR="00E236A9" w:rsidRPr="001A6A96" w:rsidRDefault="00E767C8" w:rsidP="00790A17">
      <w:pPr>
        <w:jc w:val="center"/>
      </w:pPr>
      <w:r>
        <w:t>3018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03D754BB" w14:textId="0C7ACA11" w:rsidR="00BB6EE7" w:rsidRDefault="00831E22" w:rsidP="00BB6EE7">
      <w:pPr>
        <w:pStyle w:val="2"/>
      </w:pPr>
      <w:r>
        <w:rPr>
          <w:rFonts w:hint="eastAsia"/>
        </w:rPr>
        <w:lastRenderedPageBreak/>
        <w:t>办公室</w:t>
      </w:r>
      <w:r w:rsidR="00576B5F">
        <w:rPr>
          <w:rFonts w:hint="eastAsia"/>
        </w:rPr>
        <w:t>[3</w:t>
      </w:r>
      <w:r>
        <w:t>019</w:t>
      </w:r>
      <w:r w:rsidR="00576B5F">
        <w:rPr>
          <w:rFonts w:hint="eastAsia"/>
        </w:rPr>
        <w:t>]</w:t>
      </w:r>
    </w:p>
    <w:p w14:paraId="76DA3204" w14:textId="6164DF2E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75D2BFDC" wp14:editId="31174BD7">
            <wp:extent cx="5972175" cy="35242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CA7A" w14:textId="4DCACDF9" w:rsidR="00E236A9" w:rsidRPr="001A6A96" w:rsidRDefault="00576B5F" w:rsidP="00790A17">
      <w:pPr>
        <w:jc w:val="center"/>
      </w:pPr>
      <w:r>
        <w:rPr>
          <w:rFonts w:hint="eastAsia"/>
        </w:rPr>
        <w:t>3</w:t>
      </w:r>
      <w:r w:rsidR="00E767C8">
        <w:t>019</w:t>
      </w:r>
      <w:r>
        <w:rPr>
          <w:rFonts w:hint="eastAsia"/>
        </w:rPr>
        <w:t>房间</w:t>
      </w:r>
      <w:r>
        <w:t>全年逐时温度图</w:t>
      </w:r>
    </w:p>
    <w:p w14:paraId="2B0D6A16" w14:textId="4DAA4D85" w:rsidR="00BB6EE7" w:rsidRDefault="00831E22" w:rsidP="00BB6EE7">
      <w:pPr>
        <w:pStyle w:val="2"/>
      </w:pPr>
      <w:r>
        <w:rPr>
          <w:rFonts w:hint="eastAsia"/>
        </w:rPr>
        <w:t>办公室</w:t>
      </w:r>
      <w:r w:rsidR="00576B5F">
        <w:rPr>
          <w:rFonts w:hint="eastAsia"/>
        </w:rPr>
        <w:t>[30</w:t>
      </w:r>
      <w:r>
        <w:t>22</w:t>
      </w:r>
      <w:r w:rsidR="00576B5F">
        <w:rPr>
          <w:rFonts w:hint="eastAsia"/>
        </w:rPr>
        <w:t>]</w:t>
      </w:r>
    </w:p>
    <w:p w14:paraId="3CAB9793" w14:textId="588CF560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32AE4DF9" wp14:editId="63F22B16">
            <wp:extent cx="5972175" cy="35242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A41E" w14:textId="705A9D4F" w:rsidR="00E236A9" w:rsidRPr="001A6A96" w:rsidRDefault="00E767C8" w:rsidP="00790A17">
      <w:pPr>
        <w:jc w:val="center"/>
      </w:pPr>
      <w:r>
        <w:t>3022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1ABED1D7" w14:textId="769B07C5" w:rsidR="00BB6EE7" w:rsidRDefault="00831E22" w:rsidP="00BB6EE7">
      <w:pPr>
        <w:pStyle w:val="2"/>
      </w:pPr>
      <w:r>
        <w:rPr>
          <w:rFonts w:hint="eastAsia"/>
        </w:rPr>
        <w:lastRenderedPageBreak/>
        <w:t>办公室</w:t>
      </w:r>
      <w:r w:rsidR="00576B5F">
        <w:rPr>
          <w:rFonts w:hint="eastAsia"/>
        </w:rPr>
        <w:t>[30</w:t>
      </w:r>
      <w:r>
        <w:t>23</w:t>
      </w:r>
      <w:r w:rsidR="00576B5F">
        <w:rPr>
          <w:rFonts w:hint="eastAsia"/>
        </w:rPr>
        <w:t>]</w:t>
      </w:r>
    </w:p>
    <w:p w14:paraId="2584EEC3" w14:textId="08D84257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6B75C05F" wp14:editId="1F61E244">
            <wp:extent cx="5972175" cy="35242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7784" w14:textId="41510D47" w:rsidR="00E236A9" w:rsidRPr="001A6A96" w:rsidRDefault="00E767C8" w:rsidP="00790A17">
      <w:pPr>
        <w:jc w:val="center"/>
      </w:pPr>
      <w:r>
        <w:t>3023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09E0A7F" w14:textId="246E985D" w:rsidR="00BB6EE7" w:rsidRDefault="00831E22" w:rsidP="00BB6EE7">
      <w:pPr>
        <w:pStyle w:val="2"/>
      </w:pPr>
      <w:r>
        <w:rPr>
          <w:rFonts w:hint="eastAsia"/>
        </w:rPr>
        <w:t>办公室</w:t>
      </w:r>
      <w:r w:rsidR="00576B5F">
        <w:rPr>
          <w:rFonts w:hint="eastAsia"/>
        </w:rPr>
        <w:t>[30</w:t>
      </w:r>
      <w:r>
        <w:t>24</w:t>
      </w:r>
      <w:r w:rsidR="00576B5F">
        <w:rPr>
          <w:rFonts w:hint="eastAsia"/>
        </w:rPr>
        <w:t>]</w:t>
      </w:r>
    </w:p>
    <w:p w14:paraId="2A059A9B" w14:textId="154D994D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5CFEEB06" wp14:editId="3A8B2D08">
            <wp:extent cx="5972175" cy="35242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F870" w14:textId="2DED6CFC" w:rsidR="00E236A9" w:rsidRPr="001A6A96" w:rsidRDefault="00E767C8" w:rsidP="00790A17">
      <w:pPr>
        <w:jc w:val="center"/>
      </w:pPr>
      <w:r>
        <w:t>3024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572FA924" w14:textId="4ACEA71C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[30</w:t>
      </w:r>
      <w:r>
        <w:t>29</w:t>
      </w:r>
      <w:r w:rsidR="00576B5F">
        <w:rPr>
          <w:rFonts w:hint="eastAsia"/>
        </w:rPr>
        <w:t>]</w:t>
      </w:r>
    </w:p>
    <w:p w14:paraId="5A78BCB8" w14:textId="184F9870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4097C7B8" wp14:editId="19D5BF2E">
            <wp:extent cx="5972175" cy="35242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B53C" w14:textId="29D5E611" w:rsidR="00E236A9" w:rsidRPr="001A6A96" w:rsidRDefault="00E767C8" w:rsidP="00790A17">
      <w:pPr>
        <w:jc w:val="center"/>
      </w:pPr>
      <w:r>
        <w:t>3029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7F1A931" w14:textId="6F51ED19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[30</w:t>
      </w:r>
      <w:r>
        <w:t>30</w:t>
      </w:r>
      <w:r w:rsidR="00576B5F">
        <w:rPr>
          <w:rFonts w:hint="eastAsia"/>
        </w:rPr>
        <w:t>]</w:t>
      </w:r>
    </w:p>
    <w:p w14:paraId="3CF4BA4E" w14:textId="4703D0CA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786DB849" wp14:editId="2443BFBC">
            <wp:extent cx="5972175" cy="352425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25B2" w14:textId="45935921" w:rsidR="00E236A9" w:rsidRPr="001A6A96" w:rsidRDefault="00E767C8" w:rsidP="00790A17">
      <w:pPr>
        <w:jc w:val="center"/>
      </w:pPr>
      <w:r>
        <w:t>3030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85ECB98" w14:textId="4D3677C4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[30</w:t>
      </w:r>
      <w:r>
        <w:t>36</w:t>
      </w:r>
      <w:r w:rsidR="00576B5F">
        <w:rPr>
          <w:rFonts w:hint="eastAsia"/>
        </w:rPr>
        <w:t>]</w:t>
      </w:r>
    </w:p>
    <w:p w14:paraId="17B56D53" w14:textId="0029DEEF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615A189D" wp14:editId="586F3C2A">
            <wp:extent cx="5972175" cy="35242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BA3B" w14:textId="11C07309" w:rsidR="00E236A9" w:rsidRPr="001A6A96" w:rsidRDefault="00E767C8" w:rsidP="00790A17">
      <w:pPr>
        <w:jc w:val="center"/>
      </w:pPr>
      <w:r>
        <w:t>3036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1008424D" w14:textId="625FC536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[30</w:t>
      </w:r>
      <w:r>
        <w:t>41</w:t>
      </w:r>
      <w:r w:rsidR="00576B5F">
        <w:rPr>
          <w:rFonts w:hint="eastAsia"/>
        </w:rPr>
        <w:t>]</w:t>
      </w:r>
    </w:p>
    <w:p w14:paraId="27E447C9" w14:textId="5E1AAE27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4097F1E6" wp14:editId="2027D554">
            <wp:extent cx="5972175" cy="35242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AC41" w14:textId="0F500271" w:rsidR="00E236A9" w:rsidRPr="001A6A96" w:rsidRDefault="00E767C8" w:rsidP="00790A17">
      <w:pPr>
        <w:jc w:val="center"/>
      </w:pPr>
      <w:r>
        <w:t>3041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2AB72955" w14:textId="2795DB85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[30</w:t>
      </w:r>
      <w:r>
        <w:t>47</w:t>
      </w:r>
      <w:r w:rsidR="00576B5F">
        <w:rPr>
          <w:rFonts w:hint="eastAsia"/>
        </w:rPr>
        <w:t>]</w:t>
      </w:r>
    </w:p>
    <w:p w14:paraId="4FB97520" w14:textId="35451729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369660C8" wp14:editId="420B9DD1">
            <wp:extent cx="5972175" cy="35242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1EE6" w14:textId="3BD8A8A4" w:rsidR="00E236A9" w:rsidRPr="001A6A96" w:rsidRDefault="00E767C8" w:rsidP="00790A17">
      <w:pPr>
        <w:jc w:val="center"/>
      </w:pPr>
      <w:r>
        <w:t>3047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5CE121F6" w14:textId="3E25D5AA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[30</w:t>
      </w:r>
      <w:r>
        <w:t>54</w:t>
      </w:r>
      <w:r w:rsidR="00576B5F">
        <w:rPr>
          <w:rFonts w:hint="eastAsia"/>
        </w:rPr>
        <w:t>]</w:t>
      </w:r>
    </w:p>
    <w:p w14:paraId="43E0D45A" w14:textId="7BD9A7B1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680330AD" wp14:editId="5D6F54F5">
            <wp:extent cx="5972175" cy="352425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4F72" w14:textId="6BE2CC0C" w:rsidR="00E236A9" w:rsidRPr="001A6A96" w:rsidRDefault="00E767C8" w:rsidP="00790A17">
      <w:pPr>
        <w:jc w:val="center"/>
      </w:pPr>
      <w:r>
        <w:t>3054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4ED79E95" w14:textId="7935D4C9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[30</w:t>
      </w:r>
      <w:r>
        <w:t>61</w:t>
      </w:r>
      <w:r w:rsidR="00576B5F">
        <w:rPr>
          <w:rFonts w:hint="eastAsia"/>
        </w:rPr>
        <w:t>]</w:t>
      </w:r>
    </w:p>
    <w:p w14:paraId="40EB8F9F" w14:textId="4272CEF1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4979C825" wp14:editId="6000100D">
            <wp:extent cx="5972175" cy="35242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AA45" w14:textId="251FEA1B" w:rsidR="00E236A9" w:rsidRPr="001A6A96" w:rsidRDefault="00E767C8" w:rsidP="00790A17">
      <w:pPr>
        <w:jc w:val="center"/>
      </w:pPr>
      <w:r>
        <w:t>3061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7D1DD4EE" w14:textId="1748822C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[30</w:t>
      </w:r>
      <w:r>
        <w:t>62</w:t>
      </w:r>
      <w:r w:rsidR="00576B5F">
        <w:rPr>
          <w:rFonts w:hint="eastAsia"/>
        </w:rPr>
        <w:t>]</w:t>
      </w:r>
    </w:p>
    <w:p w14:paraId="7C7EB3AE" w14:textId="6052A7C8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5DFB7A6C" wp14:editId="1394681D">
            <wp:extent cx="5972175" cy="35242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18EB" w14:textId="55EED0F0" w:rsidR="00E236A9" w:rsidRPr="001A6A96" w:rsidRDefault="00E767C8" w:rsidP="00790A17">
      <w:pPr>
        <w:jc w:val="center"/>
      </w:pPr>
      <w:r>
        <w:t>3062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1B88A8D8" w14:textId="7BDC5041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[30</w:t>
      </w:r>
      <w:r>
        <w:t>70</w:t>
      </w:r>
      <w:r w:rsidR="00576B5F">
        <w:rPr>
          <w:rFonts w:hint="eastAsia"/>
        </w:rPr>
        <w:t>]</w:t>
      </w:r>
    </w:p>
    <w:p w14:paraId="64C22628" w14:textId="21E04D66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35060F9B" wp14:editId="44918713">
            <wp:extent cx="5972175" cy="352425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B582" w14:textId="296C3C76" w:rsidR="00E236A9" w:rsidRPr="001A6A96" w:rsidRDefault="00576B5F" w:rsidP="00790A17">
      <w:pPr>
        <w:jc w:val="center"/>
      </w:pPr>
      <w:r>
        <w:rPr>
          <w:rFonts w:hint="eastAsia"/>
        </w:rPr>
        <w:t>3</w:t>
      </w:r>
      <w:r w:rsidR="00E767C8">
        <w:t>070</w:t>
      </w:r>
      <w:r>
        <w:rPr>
          <w:rFonts w:hint="eastAsia"/>
        </w:rPr>
        <w:t>房间</w:t>
      </w:r>
      <w:r>
        <w:t>全年逐时温度图</w:t>
      </w:r>
    </w:p>
    <w:p w14:paraId="0BC60210" w14:textId="0F1593D8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[30</w:t>
      </w:r>
      <w:r>
        <w:t>71</w:t>
      </w:r>
      <w:r w:rsidR="00576B5F">
        <w:rPr>
          <w:rFonts w:hint="eastAsia"/>
        </w:rPr>
        <w:t>]</w:t>
      </w:r>
    </w:p>
    <w:p w14:paraId="4649DE61" w14:textId="4C69FFF2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198CBCA2" wp14:editId="472D64E6">
            <wp:extent cx="5972175" cy="35242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FC6B" w14:textId="6C17A447" w:rsidR="00E236A9" w:rsidRPr="001A6A96" w:rsidRDefault="00E767C8" w:rsidP="00790A17">
      <w:pPr>
        <w:jc w:val="center"/>
      </w:pPr>
      <w:r>
        <w:t>3071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5DB44BCB" w14:textId="4A0A98E9" w:rsidR="00BB6EE7" w:rsidRDefault="00831E22" w:rsidP="00BB6EE7">
      <w:pPr>
        <w:pStyle w:val="2"/>
      </w:pPr>
      <w:r>
        <w:rPr>
          <w:rFonts w:hint="eastAsia"/>
        </w:rPr>
        <w:lastRenderedPageBreak/>
        <w:t>公共区域</w:t>
      </w:r>
      <w:r w:rsidR="00576B5F">
        <w:rPr>
          <w:rFonts w:hint="eastAsia"/>
        </w:rPr>
        <w:t>[</w:t>
      </w:r>
      <w:r>
        <w:t>4010</w:t>
      </w:r>
      <w:r w:rsidR="00576B5F">
        <w:rPr>
          <w:rFonts w:hint="eastAsia"/>
        </w:rPr>
        <w:t>]</w:t>
      </w:r>
    </w:p>
    <w:p w14:paraId="68CC8A0D" w14:textId="4EBDC82D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61B53C24" wp14:editId="00D10A19">
            <wp:extent cx="5972175" cy="35242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16BA" w14:textId="3F739E69" w:rsidR="00E236A9" w:rsidRPr="001A6A96" w:rsidRDefault="00E767C8" w:rsidP="00790A17">
      <w:pPr>
        <w:jc w:val="center"/>
      </w:pPr>
      <w:r>
        <w:t>4010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84996AA" w14:textId="68FF4C69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4031</w:t>
      </w:r>
      <w:r w:rsidR="00576B5F">
        <w:rPr>
          <w:rFonts w:hint="eastAsia"/>
        </w:rPr>
        <w:t>]</w:t>
      </w:r>
    </w:p>
    <w:p w14:paraId="6A25E154" w14:textId="48D5550E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3B2CC384" wp14:editId="3F557918">
            <wp:extent cx="5972175" cy="35242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25118" w14:textId="2B399296" w:rsidR="00E236A9" w:rsidRPr="001A6A96" w:rsidRDefault="00E767C8" w:rsidP="00790A17">
      <w:pPr>
        <w:jc w:val="center"/>
      </w:pPr>
      <w:r>
        <w:t>4031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D2DF00A" w14:textId="0F966BE8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</w:t>
      </w:r>
      <w:r w:rsidR="00E767C8">
        <w:t>4</w:t>
      </w:r>
      <w:r w:rsidR="00576B5F">
        <w:rPr>
          <w:rFonts w:hint="eastAsia"/>
        </w:rPr>
        <w:t>0</w:t>
      </w:r>
      <w:r>
        <w:t>32</w:t>
      </w:r>
      <w:r w:rsidR="00576B5F">
        <w:rPr>
          <w:rFonts w:hint="eastAsia"/>
        </w:rPr>
        <w:t>]</w:t>
      </w:r>
    </w:p>
    <w:p w14:paraId="165EA62C" w14:textId="3735DBC1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283C4704" wp14:editId="2B7D3E5E">
            <wp:extent cx="5972175" cy="352425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A73F" w14:textId="25F7647A" w:rsidR="00E236A9" w:rsidRPr="001A6A96" w:rsidRDefault="00E767C8" w:rsidP="00790A17">
      <w:pPr>
        <w:jc w:val="center"/>
      </w:pPr>
      <w:r>
        <w:t>4032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1B31FDBF" w14:textId="1C7A2905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4037</w:t>
      </w:r>
      <w:r w:rsidR="00576B5F">
        <w:rPr>
          <w:rFonts w:hint="eastAsia"/>
        </w:rPr>
        <w:t>]</w:t>
      </w:r>
    </w:p>
    <w:p w14:paraId="67E04467" w14:textId="6AF63982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03091A67" wp14:editId="0F46A3BC">
            <wp:extent cx="5972175" cy="35242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1037" w14:textId="69DE28B2" w:rsidR="00E236A9" w:rsidRPr="001A6A96" w:rsidRDefault="00E767C8" w:rsidP="00790A17">
      <w:pPr>
        <w:jc w:val="center"/>
      </w:pPr>
      <w:r>
        <w:t>4037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0753DDEF" w14:textId="6E055539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</w:t>
      </w:r>
      <w:r>
        <w:t>4042</w:t>
      </w:r>
      <w:r w:rsidR="00576B5F">
        <w:rPr>
          <w:rFonts w:hint="eastAsia"/>
        </w:rPr>
        <w:t>]</w:t>
      </w:r>
    </w:p>
    <w:p w14:paraId="3775C608" w14:textId="2FFEC919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5C75971A" wp14:editId="2632A42D">
            <wp:extent cx="5972175" cy="352425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0131" w14:textId="14A95AED" w:rsidR="00E236A9" w:rsidRPr="001A6A96" w:rsidRDefault="00E767C8" w:rsidP="00790A17">
      <w:pPr>
        <w:jc w:val="center"/>
      </w:pPr>
      <w:r>
        <w:t>4042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EA977F0" w14:textId="2A1698E1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4048</w:t>
      </w:r>
      <w:r w:rsidR="00576B5F">
        <w:rPr>
          <w:rFonts w:hint="eastAsia"/>
        </w:rPr>
        <w:t>]</w:t>
      </w:r>
    </w:p>
    <w:p w14:paraId="066B0271" w14:textId="4AD4A03C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5A13F995" wp14:editId="4B5AB686">
            <wp:extent cx="5972175" cy="35242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4AC5" w14:textId="23D6B9D6" w:rsidR="00E236A9" w:rsidRPr="001A6A96" w:rsidRDefault="00E767C8" w:rsidP="00790A17">
      <w:pPr>
        <w:jc w:val="center"/>
      </w:pPr>
      <w:r>
        <w:t>4048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0C6375D" w14:textId="008AC75A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</w:t>
      </w:r>
      <w:r>
        <w:t>4049</w:t>
      </w:r>
      <w:r w:rsidR="00576B5F">
        <w:rPr>
          <w:rFonts w:hint="eastAsia"/>
        </w:rPr>
        <w:t>]</w:t>
      </w:r>
    </w:p>
    <w:p w14:paraId="2F46D5C9" w14:textId="4A46F5FC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1F57A74E" wp14:editId="00BA1E40">
            <wp:extent cx="5972175" cy="352425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422E" w14:textId="0479FAD6" w:rsidR="00E236A9" w:rsidRPr="001A6A96" w:rsidRDefault="00E767C8" w:rsidP="00790A17">
      <w:pPr>
        <w:jc w:val="center"/>
      </w:pPr>
      <w:r>
        <w:t>4049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2BEBC776" w14:textId="74A3DCCA" w:rsidR="00BB6EE7" w:rsidRDefault="00831E22" w:rsidP="00BB6EE7">
      <w:pPr>
        <w:pStyle w:val="2"/>
      </w:pPr>
      <w:r>
        <w:rPr>
          <w:rFonts w:hint="eastAsia"/>
        </w:rPr>
        <w:t>公共区域</w:t>
      </w:r>
      <w:r w:rsidR="00576B5F">
        <w:rPr>
          <w:rFonts w:hint="eastAsia"/>
        </w:rPr>
        <w:t>[</w:t>
      </w:r>
      <w:r>
        <w:t>5011</w:t>
      </w:r>
      <w:r w:rsidR="00576B5F">
        <w:rPr>
          <w:rFonts w:hint="eastAsia"/>
        </w:rPr>
        <w:t>]</w:t>
      </w:r>
    </w:p>
    <w:p w14:paraId="0F4FD129" w14:textId="099ECA8A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2BCCCD47" wp14:editId="6AEBD8A9">
            <wp:extent cx="5972175" cy="35242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DCD4" w14:textId="3DBB5CE8" w:rsidR="00E236A9" w:rsidRPr="001A6A96" w:rsidRDefault="00E767C8" w:rsidP="00790A17">
      <w:pPr>
        <w:jc w:val="center"/>
      </w:pPr>
      <w:r>
        <w:t>5011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227F56B5" w14:textId="29527BDD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</w:t>
      </w:r>
      <w:r>
        <w:t>5033</w:t>
      </w:r>
      <w:r w:rsidR="00576B5F">
        <w:rPr>
          <w:rFonts w:hint="eastAsia"/>
        </w:rPr>
        <w:t>]</w:t>
      </w:r>
    </w:p>
    <w:p w14:paraId="0A2E1F3F" w14:textId="44DEF832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38E46716" wp14:editId="2D53976D">
            <wp:extent cx="5972175" cy="352425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5DEC" w14:textId="5CC08DD6" w:rsidR="00E236A9" w:rsidRPr="001A6A96" w:rsidRDefault="00E767C8" w:rsidP="00790A17">
      <w:pPr>
        <w:jc w:val="center"/>
      </w:pPr>
      <w:r>
        <w:t>5033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662CFCC0" w14:textId="31B2C825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5038</w:t>
      </w:r>
      <w:r w:rsidR="00576B5F">
        <w:rPr>
          <w:rFonts w:hint="eastAsia"/>
        </w:rPr>
        <w:t>]</w:t>
      </w:r>
    </w:p>
    <w:p w14:paraId="66E93FAB" w14:textId="40F892C4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1B23479E" wp14:editId="337F26C8">
            <wp:extent cx="5972175" cy="35242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6EDF" w14:textId="7AB6221E" w:rsidR="00E236A9" w:rsidRPr="001A6A96" w:rsidRDefault="00E767C8" w:rsidP="00790A17">
      <w:pPr>
        <w:jc w:val="center"/>
      </w:pPr>
      <w:r>
        <w:t>5038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32761C22" w14:textId="4A9815FA" w:rsidR="00BB6EE7" w:rsidRDefault="00831E22" w:rsidP="00BB6EE7">
      <w:pPr>
        <w:pStyle w:val="2"/>
      </w:pPr>
      <w:r>
        <w:rPr>
          <w:rFonts w:hint="eastAsia"/>
        </w:rPr>
        <w:lastRenderedPageBreak/>
        <w:t>教室</w:t>
      </w:r>
      <w:r w:rsidR="00576B5F">
        <w:rPr>
          <w:rFonts w:hint="eastAsia"/>
        </w:rPr>
        <w:t>[</w:t>
      </w:r>
      <w:r>
        <w:t>5043</w:t>
      </w:r>
      <w:r w:rsidR="00576B5F">
        <w:rPr>
          <w:rFonts w:hint="eastAsia"/>
        </w:rPr>
        <w:t>]</w:t>
      </w:r>
    </w:p>
    <w:p w14:paraId="782203E3" w14:textId="0E7B5877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2CFD7B76" wp14:editId="13763A7B">
            <wp:extent cx="5972175" cy="352425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1CDE" w14:textId="2F22354B" w:rsidR="00E236A9" w:rsidRPr="001A6A96" w:rsidRDefault="00E767C8" w:rsidP="00790A17">
      <w:pPr>
        <w:jc w:val="center"/>
      </w:pPr>
      <w:r>
        <w:t>5043</w:t>
      </w:r>
      <w:r w:rsidR="00576B5F">
        <w:rPr>
          <w:rFonts w:hint="eastAsia"/>
        </w:rPr>
        <w:t>房间</w:t>
      </w:r>
      <w:r w:rsidR="00576B5F">
        <w:t>全年逐时温度图</w:t>
      </w:r>
    </w:p>
    <w:p w14:paraId="21EC3ECD" w14:textId="318C3320" w:rsidR="00BB6EE7" w:rsidRDefault="00831E22" w:rsidP="00BB6EE7">
      <w:pPr>
        <w:pStyle w:val="2"/>
      </w:pPr>
      <w:r>
        <w:rPr>
          <w:rFonts w:hint="eastAsia"/>
        </w:rPr>
        <w:t>教室</w:t>
      </w:r>
      <w:r w:rsidR="00576B5F">
        <w:rPr>
          <w:rFonts w:hint="eastAsia"/>
        </w:rPr>
        <w:t>[</w:t>
      </w:r>
      <w:r>
        <w:t>5050</w:t>
      </w:r>
      <w:r w:rsidR="00576B5F">
        <w:rPr>
          <w:rFonts w:hint="eastAsia"/>
        </w:rPr>
        <w:t>]</w:t>
      </w:r>
    </w:p>
    <w:p w14:paraId="7F320341" w14:textId="02B9899A" w:rsidR="00BB6EE7" w:rsidRDefault="00D80156" w:rsidP="00E145DC">
      <w:pPr>
        <w:jc w:val="center"/>
      </w:pPr>
      <w:r>
        <w:rPr>
          <w:noProof/>
        </w:rPr>
        <w:drawing>
          <wp:inline distT="0" distB="0" distL="0" distR="0" wp14:anchorId="22E09317" wp14:editId="1C77B167">
            <wp:extent cx="5972175" cy="352425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8FF4" w14:textId="67285DAD" w:rsidR="00BE0E75" w:rsidRPr="00831E22" w:rsidRDefault="00E767C8" w:rsidP="00831E22">
      <w:pPr>
        <w:jc w:val="center"/>
      </w:pPr>
      <w:r>
        <w:t>5050</w:t>
      </w:r>
      <w:r w:rsidR="00576B5F">
        <w:rPr>
          <w:rFonts w:hint="eastAsia"/>
        </w:rPr>
        <w:t>房间</w:t>
      </w:r>
      <w:r w:rsidR="00576B5F">
        <w:t>全年逐时温度图</w:t>
      </w:r>
      <w:bookmarkStart w:id="52" w:name="房间逐时温度图"/>
      <w:bookmarkEnd w:id="50"/>
      <w:bookmarkEnd w:id="52"/>
    </w:p>
    <w:sectPr w:rsidR="00BE0E75" w:rsidRPr="00831E22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8F3C1" w14:textId="77777777" w:rsidR="00DB5B71" w:rsidRDefault="00DB5B71" w:rsidP="00203A7D">
      <w:pPr>
        <w:spacing w:line="240" w:lineRule="auto"/>
      </w:pPr>
      <w:r>
        <w:separator/>
      </w:r>
    </w:p>
  </w:endnote>
  <w:endnote w:type="continuationSeparator" w:id="0">
    <w:p w14:paraId="37458EAA" w14:textId="77777777" w:rsidR="00DB5B71" w:rsidRDefault="00DB5B71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6EE5F6F7" w14:textId="77777777" w:rsidTr="001A12A0">
      <w:tc>
        <w:tcPr>
          <w:tcW w:w="3020" w:type="dxa"/>
        </w:tcPr>
        <w:p w14:paraId="724E76DD" w14:textId="77777777" w:rsidR="001A12A0" w:rsidRPr="00F5023B" w:rsidRDefault="0000000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4732F0E0" w14:textId="77777777"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BF6707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87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BF6707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105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084F8D22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0740429E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9DE1A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3E9A5267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20134" w14:textId="77777777" w:rsidR="00DB5B71" w:rsidRDefault="00DB5B71" w:rsidP="00203A7D">
      <w:pPr>
        <w:spacing w:line="240" w:lineRule="auto"/>
      </w:pPr>
      <w:r>
        <w:separator/>
      </w:r>
    </w:p>
  </w:footnote>
  <w:footnote w:type="continuationSeparator" w:id="0">
    <w:p w14:paraId="3AAA8FD2" w14:textId="77777777" w:rsidR="00DB5B71" w:rsidRDefault="00DB5B71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D01E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565E4AEE" wp14:editId="7A6D5D4E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94016199">
    <w:abstractNumId w:val="0"/>
  </w:num>
  <w:num w:numId="2" w16cid:durableId="1677032714">
    <w:abstractNumId w:val="2"/>
  </w:num>
  <w:num w:numId="3" w16cid:durableId="679937510">
    <w:abstractNumId w:val="13"/>
  </w:num>
  <w:num w:numId="4" w16cid:durableId="8247069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737323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8568414">
    <w:abstractNumId w:val="0"/>
  </w:num>
  <w:num w:numId="7" w16cid:durableId="1492255158">
    <w:abstractNumId w:val="0"/>
  </w:num>
  <w:num w:numId="8" w16cid:durableId="1650592133">
    <w:abstractNumId w:val="10"/>
  </w:num>
  <w:num w:numId="9" w16cid:durableId="1635212484">
    <w:abstractNumId w:val="3"/>
  </w:num>
  <w:num w:numId="10" w16cid:durableId="1090203950">
    <w:abstractNumId w:val="1"/>
  </w:num>
  <w:num w:numId="11" w16cid:durableId="1767341076">
    <w:abstractNumId w:val="12"/>
  </w:num>
  <w:num w:numId="12" w16cid:durableId="803930570">
    <w:abstractNumId w:val="9"/>
  </w:num>
  <w:num w:numId="13" w16cid:durableId="320306501">
    <w:abstractNumId w:val="14"/>
  </w:num>
  <w:num w:numId="14" w16cid:durableId="1424911713">
    <w:abstractNumId w:val="15"/>
  </w:num>
  <w:num w:numId="15" w16cid:durableId="614215229">
    <w:abstractNumId w:val="6"/>
  </w:num>
  <w:num w:numId="16" w16cid:durableId="1835796305">
    <w:abstractNumId w:val="7"/>
  </w:num>
  <w:num w:numId="17" w16cid:durableId="1355688935">
    <w:abstractNumId w:val="0"/>
  </w:num>
  <w:num w:numId="18" w16cid:durableId="130557239">
    <w:abstractNumId w:val="0"/>
  </w:num>
  <w:num w:numId="19" w16cid:durableId="1758863279">
    <w:abstractNumId w:val="0"/>
  </w:num>
  <w:num w:numId="20" w16cid:durableId="1788155162">
    <w:abstractNumId w:val="0"/>
  </w:num>
  <w:num w:numId="21" w16cid:durableId="1603610805">
    <w:abstractNumId w:val="5"/>
  </w:num>
  <w:num w:numId="22" w16cid:durableId="776369101">
    <w:abstractNumId w:val="11"/>
  </w:num>
  <w:num w:numId="23" w16cid:durableId="1334064249">
    <w:abstractNumId w:val="4"/>
  </w:num>
  <w:num w:numId="24" w16cid:durableId="632174661">
    <w:abstractNumId w:val="8"/>
  </w:num>
  <w:num w:numId="25" w16cid:durableId="99448004">
    <w:abstractNumId w:val="0"/>
  </w:num>
  <w:num w:numId="26" w16cid:durableId="1634218108">
    <w:abstractNumId w:val="0"/>
  </w:num>
  <w:num w:numId="27" w16cid:durableId="691803919">
    <w:abstractNumId w:val="0"/>
  </w:num>
  <w:num w:numId="28" w16cid:durableId="1395009459">
    <w:abstractNumId w:val="0"/>
  </w:num>
  <w:num w:numId="29" w16cid:durableId="633605863">
    <w:abstractNumId w:val="0"/>
  </w:num>
  <w:num w:numId="30" w16cid:durableId="1429472074">
    <w:abstractNumId w:val="0"/>
  </w:num>
  <w:num w:numId="31" w16cid:durableId="878472675">
    <w:abstractNumId w:val="0"/>
  </w:num>
  <w:num w:numId="32" w16cid:durableId="149372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D70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3CD7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3FC0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4E1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7BB7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6EA2"/>
    <w:rsid w:val="003F76E8"/>
    <w:rsid w:val="00407998"/>
    <w:rsid w:val="00412598"/>
    <w:rsid w:val="00412ACB"/>
    <w:rsid w:val="00413DB8"/>
    <w:rsid w:val="00414CFA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4F3228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76B5F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06B2C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07B2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2667"/>
    <w:rsid w:val="0074386D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1D70"/>
    <w:rsid w:val="007928B6"/>
    <w:rsid w:val="007A20AF"/>
    <w:rsid w:val="007A5318"/>
    <w:rsid w:val="007A5D51"/>
    <w:rsid w:val="007B009C"/>
    <w:rsid w:val="007B2D7C"/>
    <w:rsid w:val="007B3311"/>
    <w:rsid w:val="007B61C5"/>
    <w:rsid w:val="007B7597"/>
    <w:rsid w:val="007C15B9"/>
    <w:rsid w:val="007C4F93"/>
    <w:rsid w:val="007C6B7C"/>
    <w:rsid w:val="007C7FC3"/>
    <w:rsid w:val="007D0251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1E22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2E5A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1C06"/>
    <w:rsid w:val="00972F40"/>
    <w:rsid w:val="00974ECB"/>
    <w:rsid w:val="009812A9"/>
    <w:rsid w:val="00982803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4D25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6707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7472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0156"/>
    <w:rsid w:val="00D86998"/>
    <w:rsid w:val="00D91BD3"/>
    <w:rsid w:val="00D9645E"/>
    <w:rsid w:val="00D968F5"/>
    <w:rsid w:val="00DA0532"/>
    <w:rsid w:val="00DA4173"/>
    <w:rsid w:val="00DA66B2"/>
    <w:rsid w:val="00DB09A4"/>
    <w:rsid w:val="00DB5B71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74D33"/>
    <w:rsid w:val="00E767C8"/>
    <w:rsid w:val="00E81ACD"/>
    <w:rsid w:val="00E872A7"/>
    <w:rsid w:val="00E87AC0"/>
    <w:rsid w:val="00E90F14"/>
    <w:rsid w:val="00E9142F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3760"/>
    <w:rsid w:val="00F044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276D"/>
    <w:rsid w:val="00F663D7"/>
    <w:rsid w:val="00F66B45"/>
    <w:rsid w:val="00F67DF1"/>
    <w:rsid w:val="00F73B4A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D6BD8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B2159A"/>
  <w15:docId w15:val="{54890702-433A-46E0-8C37-467E4E96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3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9F3E3-4BB3-4AE5-BFA7-DE95C934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tmp33</Template>
  <TotalTime>121</TotalTime>
  <Pages>51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12552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user</dc:creator>
  <cp:lastModifiedBy>913783031@qq.com</cp:lastModifiedBy>
  <cp:revision>29</cp:revision>
  <cp:lastPrinted>1900-12-31T16:00:00Z</cp:lastPrinted>
  <dcterms:created xsi:type="dcterms:W3CDTF">2020-12-10T07:21:00Z</dcterms:created>
  <dcterms:modified xsi:type="dcterms:W3CDTF">2023-02-19T06:28:00Z</dcterms:modified>
</cp:coreProperties>
</file>