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49FA8" w14:textId="1560BAE3" w:rsidR="00D8730F" w:rsidRPr="00497D0F" w:rsidRDefault="00D8730F" w:rsidP="007B78A6">
      <w:pP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</w:pPr>
    </w:p>
    <w:p w14:paraId="73BDB2A4" w14:textId="77777777"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14:paraId="4F7B29C6" w14:textId="77777777"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14:paraId="42FE75DC" w14:textId="77777777"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497D0F" w14:paraId="0D0C9776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36FC4619" w14:textId="77777777"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071A0A5F" w14:textId="48BD91AC" w:rsidR="00F87D86" w:rsidRPr="007B78A6" w:rsidRDefault="007B78A6" w:rsidP="007B78A6">
            <w:pPr>
              <w:jc w:val="center"/>
            </w:pPr>
            <w:bookmarkStart w:id="0" w:name="项目名称"/>
            <w:bookmarkEnd w:id="0"/>
            <w:r w:rsidRPr="007B78A6">
              <w:rPr>
                <w:rFonts w:ascii="宋体" w:hAnsi="宋体" w:hint="eastAsia"/>
                <w:b/>
                <w:bCs/>
                <w:color w:val="000000"/>
                <w:szCs w:val="21"/>
              </w:rPr>
              <w:t>健康低碳背景下办公楼改造设计</w:t>
            </w:r>
          </w:p>
        </w:tc>
      </w:tr>
      <w:tr w:rsidR="00F87D86" w:rsidRPr="00497D0F" w14:paraId="09C39C5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71B3F24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2B52278A" w14:textId="4540B076" w:rsidR="00F87D86" w:rsidRPr="00497D0F" w:rsidRDefault="007B78A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bookmarkEnd w:id="1"/>
            <w:r>
              <w:rPr>
                <w:rFonts w:ascii="Times New Roman" w:hAnsi="Times New Roman" w:cs="Times New Roman" w:hint="eastAsia"/>
                <w:szCs w:val="21"/>
              </w:rPr>
              <w:t>沈阳</w:t>
            </w:r>
          </w:p>
        </w:tc>
      </w:tr>
      <w:tr w:rsidR="00F87D86" w:rsidRPr="00497D0F" w14:paraId="3606A53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051B330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4953FC66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 w:rsidR="00F87D86" w:rsidRPr="00497D0F" w14:paraId="563C23E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7FD898C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149293C8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:rsidR="00F87D86" w:rsidRPr="00497D0F" w14:paraId="341858AF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C3AB40E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531A5414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:rsidR="00F87D86" w:rsidRPr="00497D0F" w14:paraId="220EA92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50F0E1D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4D9D2E86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1318C6C6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77C8BF9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70128F85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05998698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88E4B4F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45EBE413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5372ACF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DCD38F4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750ECA45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596ACABC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7162F305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7C11FED9" w14:textId="0A73B916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 w:rsidRPr="00497D0F">
              <w:rPr>
                <w:rFonts w:ascii="Times New Roman" w:hAnsi="Times New Roman" w:cs="Times New Roman"/>
                <w:szCs w:val="21"/>
              </w:rPr>
              <w:t>20</w:t>
            </w:r>
            <w:r w:rsidR="007B78A6">
              <w:rPr>
                <w:rFonts w:ascii="Times New Roman" w:hAnsi="Times New Roman" w:cs="Times New Roman"/>
                <w:szCs w:val="21"/>
              </w:rPr>
              <w:t>22</w:t>
            </w:r>
            <w:r w:rsidRPr="00497D0F">
              <w:rPr>
                <w:rFonts w:ascii="Times New Roman" w:hAnsi="Times New Roman" w:cs="Times New Roman"/>
                <w:szCs w:val="21"/>
              </w:rPr>
              <w:t>年</w:t>
            </w:r>
            <w:r w:rsidRPr="00497D0F">
              <w:rPr>
                <w:rFonts w:ascii="Times New Roman" w:hAnsi="Times New Roman" w:cs="Times New Roman"/>
                <w:szCs w:val="21"/>
              </w:rPr>
              <w:t>1</w:t>
            </w:r>
            <w:r w:rsidR="007B78A6">
              <w:rPr>
                <w:rFonts w:ascii="Times New Roman" w:hAnsi="Times New Roman" w:cs="Times New Roman"/>
                <w:szCs w:val="21"/>
              </w:rPr>
              <w:t>1</w:t>
            </w:r>
            <w:r w:rsidRPr="00497D0F">
              <w:rPr>
                <w:rFonts w:ascii="Times New Roman" w:hAnsi="Times New Roman" w:cs="Times New Roman"/>
                <w:szCs w:val="21"/>
              </w:rPr>
              <w:t>月</w:t>
            </w:r>
            <w:r w:rsidRPr="00497D0F">
              <w:rPr>
                <w:rFonts w:ascii="Times New Roman" w:hAnsi="Times New Roman" w:cs="Times New Roman"/>
                <w:szCs w:val="21"/>
              </w:rPr>
              <w:t>10</w:t>
            </w:r>
            <w:r w:rsidRPr="00497D0F">
              <w:rPr>
                <w:rFonts w:ascii="Times New Roman" w:hAnsi="Times New Roman" w:cs="Times New Roman"/>
                <w:szCs w:val="21"/>
              </w:rPr>
              <w:t>日</w:t>
            </w:r>
            <w:bookmarkEnd w:id="5"/>
          </w:p>
        </w:tc>
      </w:tr>
    </w:tbl>
    <w:p w14:paraId="70F06A88" w14:textId="77777777"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4DE20D96" wp14:editId="74300C48">
            <wp:extent cx="1514634" cy="151463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3D43F" w14:textId="77777777"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14:paraId="1D0727DD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29626402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3EA36284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绿建斯维尔</w:t>
            </w:r>
            <w:bookmarkStart w:id="7" w:name="采用软件"/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建筑通风Vent2020</w:t>
            </w:r>
            <w:bookmarkEnd w:id="7"/>
          </w:p>
        </w:tc>
      </w:tr>
      <w:tr w:rsidR="00497D0F" w:rsidRPr="00D40158" w14:paraId="6D0DA8A0" w14:textId="77777777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6910ED2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75F25757" w14:textId="7A3CBCA5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</w:t>
            </w:r>
            <w:r w:rsidR="007B78A6">
              <w:t>2</w:t>
            </w:r>
            <w:r>
              <w:t>0606</w:t>
            </w:r>
            <w:bookmarkEnd w:id="8"/>
          </w:p>
        </w:tc>
      </w:tr>
      <w:tr w:rsidR="00497D0F" w:rsidRPr="00D40158" w14:paraId="2F93D9A3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00B046D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B59EA5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14:paraId="1B9D6DD2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61116CF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68A4F6D0" w14:textId="77777777" w:rsidR="00497D0F" w:rsidRPr="00D40158" w:rsidRDefault="00497D0F" w:rsidP="00A540CC">
            <w:pPr>
              <w:rPr>
                <w:rFonts w:ascii="宋体" w:hAnsi="宋体"/>
                <w:szCs w:val="18"/>
              </w:rPr>
            </w:pPr>
            <w:bookmarkStart w:id="9" w:name="加密锁号"/>
            <w:r>
              <w:t>N99EFEE993A7B4587</w:t>
            </w:r>
            <w:bookmarkEnd w:id="9"/>
          </w:p>
        </w:tc>
      </w:tr>
    </w:tbl>
    <w:p w14:paraId="018AC61E" w14:textId="77777777"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43DF228C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623D30CC" w14:textId="77777777"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14:paraId="6085E28A" w14:textId="77777777"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14:paraId="0B50BF92" w14:textId="77777777" w:rsidR="00F87D86" w:rsidRPr="00497D0F" w:rsidRDefault="00F87D86" w:rsidP="00F87D86">
      <w:pPr>
        <w:rPr>
          <w:rFonts w:ascii="Times New Roman" w:hAnsi="Times New Roman" w:cs="Times New Roman"/>
        </w:rPr>
      </w:pPr>
    </w:p>
    <w:p w14:paraId="33D20C0C" w14:textId="77777777"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10" w:name="目录"/>
    <w:p w14:paraId="1C24F131" w14:textId="77777777" w:rsidR="00A91F30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58506857" w:history="1">
        <w:r w:rsidR="00A91F30" w:rsidRPr="00400AA6">
          <w:rPr>
            <w:rStyle w:val="a7"/>
            <w:rFonts w:ascii="黑体" w:hAnsi="黑体"/>
            <w:noProof/>
            <w:kern w:val="32"/>
          </w:rPr>
          <w:t>1.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ascii="黑体" w:hAnsi="黑体" w:hint="eastAsia"/>
            <w:noProof/>
            <w:kern w:val="32"/>
          </w:rPr>
          <w:t>项目概况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_Toc58506857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3</w:t>
        </w:r>
        <w:r w:rsidR="00A91F30">
          <w:rPr>
            <w:noProof/>
            <w:webHidden/>
          </w:rPr>
          <w:fldChar w:fldCharType="end"/>
        </w:r>
      </w:hyperlink>
    </w:p>
    <w:p w14:paraId="5045AD8E" w14:textId="77777777" w:rsidR="00A91F30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6858" w:history="1">
        <w:r w:rsidR="00A91F30" w:rsidRPr="00400AA6">
          <w:rPr>
            <w:rStyle w:val="a7"/>
            <w:noProof/>
          </w:rPr>
          <w:t>1.1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</w:rPr>
          <w:t>建筑基本信息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_Toc58506858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3</w:t>
        </w:r>
        <w:r w:rsidR="00A91F30">
          <w:rPr>
            <w:noProof/>
            <w:webHidden/>
          </w:rPr>
          <w:fldChar w:fldCharType="end"/>
        </w:r>
      </w:hyperlink>
    </w:p>
    <w:p w14:paraId="1C2008BD" w14:textId="77777777" w:rsidR="00A91F30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6859" w:history="1">
        <w:r w:rsidR="00A91F30" w:rsidRPr="00400AA6">
          <w:rPr>
            <w:rStyle w:val="a7"/>
            <w:noProof/>
          </w:rPr>
          <w:t>1.2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</w:rPr>
          <w:t>建筑平面图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_Toc58506859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3</w:t>
        </w:r>
        <w:r w:rsidR="00A91F30">
          <w:rPr>
            <w:noProof/>
            <w:webHidden/>
          </w:rPr>
          <w:fldChar w:fldCharType="end"/>
        </w:r>
      </w:hyperlink>
    </w:p>
    <w:p w14:paraId="13FC0092" w14:textId="77777777" w:rsidR="00A91F30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6860" w:history="1">
        <w:r w:rsidR="00A91F30" w:rsidRPr="00400AA6">
          <w:rPr>
            <w:rStyle w:val="a7"/>
            <w:noProof/>
          </w:rPr>
          <w:t>1.3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</w:rPr>
          <w:t>建筑三维轴测图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_Toc58506860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10</w:t>
        </w:r>
        <w:r w:rsidR="00A91F30">
          <w:rPr>
            <w:noProof/>
            <w:webHidden/>
          </w:rPr>
          <w:fldChar w:fldCharType="end"/>
        </w:r>
      </w:hyperlink>
    </w:p>
    <w:p w14:paraId="45AEA693" w14:textId="77777777" w:rsidR="00A91F30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6861" w:history="1">
        <w:r w:rsidR="00A91F30" w:rsidRPr="00400AA6">
          <w:rPr>
            <w:rStyle w:val="a7"/>
            <w:rFonts w:ascii="Arial" w:hAnsi="Arial"/>
            <w:noProof/>
            <w:kern w:val="32"/>
          </w:rPr>
          <w:t>2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  <w:kern w:val="32"/>
          </w:rPr>
          <w:t>参考标准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_Toc58506861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11</w:t>
        </w:r>
        <w:r w:rsidR="00A91F30">
          <w:rPr>
            <w:noProof/>
            <w:webHidden/>
          </w:rPr>
          <w:fldChar w:fldCharType="end"/>
        </w:r>
      </w:hyperlink>
    </w:p>
    <w:p w14:paraId="58391E75" w14:textId="77777777" w:rsidR="00A91F30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6862" w:history="1">
        <w:r w:rsidR="00A91F30" w:rsidRPr="00400AA6">
          <w:rPr>
            <w:rStyle w:val="a7"/>
            <w:rFonts w:ascii="Arial" w:hAnsi="Arial"/>
            <w:noProof/>
            <w:kern w:val="32"/>
          </w:rPr>
          <w:t>3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  <w:kern w:val="32"/>
          </w:rPr>
          <w:t>评价标准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_Toc58506862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11</w:t>
        </w:r>
        <w:r w:rsidR="00A91F30">
          <w:rPr>
            <w:noProof/>
            <w:webHidden/>
          </w:rPr>
          <w:fldChar w:fldCharType="end"/>
        </w:r>
      </w:hyperlink>
    </w:p>
    <w:p w14:paraId="22524C2B" w14:textId="77777777" w:rsidR="00A91F30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6863" w:history="1">
        <w:r w:rsidR="00A91F30" w:rsidRPr="00400AA6">
          <w:rPr>
            <w:rStyle w:val="a7"/>
            <w:rFonts w:ascii="Arial" w:hAnsi="Arial"/>
            <w:noProof/>
            <w:kern w:val="32"/>
          </w:rPr>
          <w:t>4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  <w:kern w:val="32"/>
          </w:rPr>
          <w:t>计算原理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_Toc58506863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12</w:t>
        </w:r>
        <w:r w:rsidR="00A91F30">
          <w:rPr>
            <w:noProof/>
            <w:webHidden/>
          </w:rPr>
          <w:fldChar w:fldCharType="end"/>
        </w:r>
      </w:hyperlink>
    </w:p>
    <w:p w14:paraId="4A40C30B" w14:textId="77777777" w:rsidR="00A91F30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6864" w:history="1">
        <w:r w:rsidR="00A91F30" w:rsidRPr="00400AA6">
          <w:rPr>
            <w:rStyle w:val="a7"/>
            <w:rFonts w:ascii="Arial" w:hAnsi="Arial"/>
            <w:noProof/>
            <w:kern w:val="32"/>
          </w:rPr>
          <w:t>5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  <w:kern w:val="32"/>
          </w:rPr>
          <w:t>计算参数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_Toc58506864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13</w:t>
        </w:r>
        <w:r w:rsidR="00A91F30">
          <w:rPr>
            <w:noProof/>
            <w:webHidden/>
          </w:rPr>
          <w:fldChar w:fldCharType="end"/>
        </w:r>
      </w:hyperlink>
    </w:p>
    <w:p w14:paraId="31876A65" w14:textId="77777777" w:rsidR="00A91F30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6865" w:history="1">
        <w:r w:rsidR="00A91F30" w:rsidRPr="00400AA6">
          <w:rPr>
            <w:rStyle w:val="a7"/>
            <w:noProof/>
          </w:rPr>
          <w:t>5.1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</w:rPr>
          <w:t>渗透风量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_Toc58506865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13</w:t>
        </w:r>
        <w:r w:rsidR="00A91F30">
          <w:rPr>
            <w:noProof/>
            <w:webHidden/>
          </w:rPr>
          <w:fldChar w:fldCharType="end"/>
        </w:r>
      </w:hyperlink>
    </w:p>
    <w:p w14:paraId="33095FA9" w14:textId="77777777" w:rsidR="00A91F30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6866" w:history="1">
        <w:r w:rsidR="00A91F30" w:rsidRPr="00400AA6">
          <w:rPr>
            <w:rStyle w:val="a7"/>
            <w:noProof/>
          </w:rPr>
          <w:t>5.2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</w:rPr>
          <w:t>室内装修信息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_Toc58506866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13</w:t>
        </w:r>
        <w:r w:rsidR="00A91F30">
          <w:rPr>
            <w:noProof/>
            <w:webHidden/>
          </w:rPr>
          <w:fldChar w:fldCharType="end"/>
        </w:r>
      </w:hyperlink>
    </w:p>
    <w:p w14:paraId="09A7AE5D" w14:textId="77777777" w:rsidR="00A91F30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6867" w:history="1">
        <w:r w:rsidR="00A91F30" w:rsidRPr="00400AA6">
          <w:rPr>
            <w:rStyle w:val="a7"/>
            <w:rFonts w:ascii="Arial" w:hAnsi="Arial"/>
            <w:noProof/>
            <w:kern w:val="32"/>
          </w:rPr>
          <w:t>6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  <w:kern w:val="32"/>
          </w:rPr>
          <w:t>计算结果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_Toc58506867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19</w:t>
        </w:r>
        <w:r w:rsidR="00A91F30">
          <w:rPr>
            <w:noProof/>
            <w:webHidden/>
          </w:rPr>
          <w:fldChar w:fldCharType="end"/>
        </w:r>
      </w:hyperlink>
    </w:p>
    <w:p w14:paraId="00D8E2B5" w14:textId="77777777" w:rsidR="00A91F30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6868" w:history="1">
        <w:r w:rsidR="00A91F30" w:rsidRPr="00400AA6">
          <w:rPr>
            <w:rStyle w:val="a7"/>
            <w:rFonts w:ascii="Arial" w:hAnsi="Arial"/>
            <w:noProof/>
            <w:kern w:val="32"/>
          </w:rPr>
          <w:t>7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  <w:kern w:val="32"/>
          </w:rPr>
          <w:t>结论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_Toc58506868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22</w:t>
        </w:r>
        <w:r w:rsidR="00A91F30">
          <w:rPr>
            <w:noProof/>
            <w:webHidden/>
          </w:rPr>
          <w:fldChar w:fldCharType="end"/>
        </w:r>
      </w:hyperlink>
    </w:p>
    <w:p w14:paraId="1B7DE0B8" w14:textId="77777777"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</w:p>
    <w:p w14:paraId="4722B7B4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19EE56F6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678AE000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55C04886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4CAB256E" w14:textId="77777777"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14:paraId="5CC7C440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76C0BC8A" w14:textId="77777777"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14:paraId="5B0DEC8C" w14:textId="77777777"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14:paraId="40389EC9" w14:textId="77777777"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1" w:name="_Toc58506857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 w14:paraId="57305C63" w14:textId="77777777"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2" w:name="_Toc58506858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14:paraId="1B26B6C4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755513DC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BE7CD37" w14:textId="631ED6BB" w:rsidR="006E556C" w:rsidRPr="00497D0F" w:rsidRDefault="006E556C" w:rsidP="0092577A">
            <w:pPr>
              <w:jc w:val="center"/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r w:rsidR="007B78A6"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办公楼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66B89F34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地区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3C08121" w14:textId="0AD8E92F" w:rsidR="006E556C" w:rsidRPr="00497D0F" w:rsidRDefault="007B78A6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沈阳</w:t>
            </w:r>
            <w:r w:rsidR="006E556C"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  <w:tr w:rsidR="006E556C" w:rsidRPr="00497D0F" w14:paraId="128C4D9D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373E46A2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B288EFD" w14:textId="20EA3DCA" w:rsidR="006E556C" w:rsidRPr="00497D0F" w:rsidRDefault="007B78A6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宋体" w:hAnsi="宋体" w:cs="新宋体"/>
                <w:color w:val="000000"/>
                <w:kern w:val="0"/>
                <w:sz w:val="19"/>
                <w:szCs w:val="19"/>
              </w:rPr>
              <w:t>17576.25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0E026D75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层高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E2DEA90" w14:textId="591E6EAB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r w:rsidR="007B78A6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3600mm</w:t>
            </w:r>
          </w:p>
        </w:tc>
      </w:tr>
      <w:tr w:rsidR="006E556C" w:rsidRPr="00497D0F" w14:paraId="6D1AD11C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2B8A3576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031B6E6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3E4276E3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6D7BA82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14:paraId="38D50EBE" w14:textId="77777777"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14:paraId="60A35455" w14:textId="77777777"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3" w:name="_Toc58506859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3"/>
    </w:p>
    <w:p w14:paraId="74E71B64" w14:textId="77777777"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14:paraId="251FE550" w14:textId="77777777" w:rsidR="007B78A6" w:rsidRPr="00B34963" w:rsidRDefault="007B78A6" w:rsidP="007B78A6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仿宋" w:eastAsia="仿宋" w:hAnsi="仿宋" w:hint="eastAsia"/>
          <w:noProof/>
        </w:rPr>
        <w:drawing>
          <wp:inline distT="0" distB="0" distL="0" distR="0" wp14:anchorId="4EB2907E" wp14:editId="335E1D39">
            <wp:extent cx="5273040" cy="1783080"/>
            <wp:effectExtent l="0" t="0" r="381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CE1FD" w14:textId="77777777" w:rsidR="007B78A6" w:rsidRDefault="007B78A6" w:rsidP="007B78A6">
      <w:pPr>
        <w:jc w:val="center"/>
        <w:rPr>
          <w:rFonts w:ascii="微软雅黑" w:eastAsia="微软雅黑" w:hAnsi="微软雅黑"/>
          <w:b/>
          <w:sz w:val="18"/>
          <w:lang w:val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1-2层平面</w:t>
      </w:r>
      <w:r>
        <w:rPr>
          <w:rFonts w:ascii="微软雅黑" w:eastAsia="微软雅黑" w:hAnsi="微软雅黑" w:hint="eastAsia"/>
          <w:b/>
          <w:sz w:val="18"/>
          <w:lang w:val="x-none"/>
        </w:rPr>
        <w:t>图</w:t>
      </w:r>
    </w:p>
    <w:p w14:paraId="2A667C08" w14:textId="77777777" w:rsidR="007B78A6" w:rsidRDefault="007B78A6" w:rsidP="007B78A6">
      <w:pPr>
        <w:rPr>
          <w:rFonts w:ascii="微软雅黑" w:eastAsia="微软雅黑" w:hAnsi="微软雅黑"/>
          <w:b/>
          <w:sz w:val="18"/>
          <w:lang w:val="x-none" w:eastAsia="x-none"/>
        </w:rPr>
      </w:pPr>
    </w:p>
    <w:p w14:paraId="38B0FF92" w14:textId="77777777" w:rsidR="007B78A6" w:rsidRDefault="007B78A6" w:rsidP="007B78A6">
      <w:pPr>
        <w:rPr>
          <w:rFonts w:ascii="微软雅黑" w:eastAsia="微软雅黑" w:hAnsi="微软雅黑"/>
          <w:b/>
          <w:sz w:val="18"/>
          <w:lang w:val="x-none" w:eastAsia="x-none"/>
        </w:rPr>
      </w:pPr>
    </w:p>
    <w:p w14:paraId="79495482" w14:textId="77777777" w:rsidR="007B78A6" w:rsidRDefault="007B78A6" w:rsidP="007B78A6">
      <w:pPr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C93D951" wp14:editId="0F04C874">
            <wp:simplePos x="0" y="0"/>
            <wp:positionH relativeFrom="margin">
              <wp:posOffset>2870835</wp:posOffset>
            </wp:positionH>
            <wp:positionV relativeFrom="margin">
              <wp:posOffset>6430010</wp:posOffset>
            </wp:positionV>
            <wp:extent cx="2449830" cy="989965"/>
            <wp:effectExtent l="0" t="0" r="7620" b="63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58ABD51" wp14:editId="768DA896">
            <wp:extent cx="2313305" cy="169989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C0294" w14:textId="77777777" w:rsidR="007B78A6" w:rsidRDefault="007B78A6" w:rsidP="007B78A6">
      <w:pPr>
        <w:jc w:val="center"/>
        <w:rPr>
          <w:rFonts w:ascii="微软雅黑" w:eastAsia="微软雅黑" w:hAnsi="微软雅黑"/>
          <w:b/>
          <w:sz w:val="18"/>
          <w:lang w:val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3-4层平面</w:t>
      </w:r>
      <w:r>
        <w:rPr>
          <w:rFonts w:ascii="微软雅黑" w:eastAsia="微软雅黑" w:hAnsi="微软雅黑" w:hint="eastAsia"/>
          <w:b/>
          <w:sz w:val="18"/>
          <w:lang w:val="x-none"/>
        </w:rPr>
        <w:t>图</w:t>
      </w:r>
    </w:p>
    <w:p w14:paraId="523BAB46" w14:textId="77777777" w:rsidR="007B78A6" w:rsidRDefault="007B78A6" w:rsidP="007B78A6">
      <w:pPr>
        <w:rPr>
          <w:rFonts w:ascii="微软雅黑" w:eastAsia="微软雅黑" w:hAnsi="微软雅黑"/>
          <w:b/>
          <w:sz w:val="18"/>
          <w:lang w:val="x-none" w:eastAsia="x-none"/>
        </w:rPr>
      </w:pPr>
    </w:p>
    <w:p w14:paraId="56268F85" w14:textId="77777777" w:rsidR="007B78A6" w:rsidRDefault="007B78A6" w:rsidP="007B78A6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205CBB28" w14:textId="77777777" w:rsidR="007B78A6" w:rsidRDefault="007B78A6" w:rsidP="007B78A6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2084BF35" w14:textId="77777777" w:rsidR="007B78A6" w:rsidRDefault="007B78A6" w:rsidP="007B78A6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1FA80748" w14:textId="77777777" w:rsidR="007B78A6" w:rsidRDefault="007B78A6" w:rsidP="007B78A6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0C2C2363" w14:textId="77777777" w:rsidR="007B78A6" w:rsidRDefault="007B78A6" w:rsidP="007B78A6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noProof/>
          <w:sz w:val="18"/>
          <w:lang w:val="x-none" w:eastAsia="x-none"/>
        </w:rPr>
        <w:lastRenderedPageBreak/>
        <w:drawing>
          <wp:anchor distT="0" distB="0" distL="114300" distR="114300" simplePos="0" relativeHeight="251660288" behindDoc="0" locked="0" layoutInCell="1" allowOverlap="1" wp14:anchorId="33896C5E" wp14:editId="3A0F1EF3">
            <wp:simplePos x="0" y="0"/>
            <wp:positionH relativeFrom="margin">
              <wp:align>left</wp:align>
            </wp:positionH>
            <wp:positionV relativeFrom="margin">
              <wp:posOffset>241300</wp:posOffset>
            </wp:positionV>
            <wp:extent cx="2399665" cy="1034415"/>
            <wp:effectExtent l="0" t="0" r="635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软雅黑" w:eastAsia="微软雅黑" w:hAnsi="微软雅黑"/>
          <w:b/>
          <w:noProof/>
          <w:sz w:val="18"/>
          <w:lang w:val="x-none" w:eastAsia="x-none"/>
        </w:rPr>
        <w:drawing>
          <wp:anchor distT="0" distB="0" distL="114300" distR="114300" simplePos="0" relativeHeight="251661312" behindDoc="0" locked="0" layoutInCell="1" allowOverlap="1" wp14:anchorId="71233115" wp14:editId="6E1EE68A">
            <wp:simplePos x="0" y="0"/>
            <wp:positionH relativeFrom="margin">
              <wp:posOffset>3251200</wp:posOffset>
            </wp:positionH>
            <wp:positionV relativeFrom="margin">
              <wp:posOffset>208915</wp:posOffset>
            </wp:positionV>
            <wp:extent cx="2371725" cy="1051560"/>
            <wp:effectExtent l="0" t="0" r="9525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6325B" w14:textId="77777777" w:rsidR="007B78A6" w:rsidRDefault="007B78A6" w:rsidP="007B78A6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49D69909" w14:textId="77777777" w:rsidR="007B78A6" w:rsidRDefault="007B78A6" w:rsidP="007B78A6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48B9CF27" w14:textId="77777777" w:rsidR="007B78A6" w:rsidRDefault="007B78A6" w:rsidP="007B78A6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1B4CDFB1" w14:textId="77777777" w:rsidR="007B78A6" w:rsidRDefault="007B78A6" w:rsidP="007B78A6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6F2E3894" w14:textId="77777777" w:rsidR="007B78A6" w:rsidRDefault="007B78A6" w:rsidP="007B78A6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5B3D7735" w14:textId="77777777" w:rsidR="007B78A6" w:rsidRDefault="007B78A6" w:rsidP="007B78A6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5~6层平面</w:t>
      </w:r>
    </w:p>
    <w:p w14:paraId="60130664" w14:textId="77777777" w:rsidR="007B78A6" w:rsidRDefault="007B78A6" w:rsidP="007B78A6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54E917DF" w14:textId="77777777" w:rsidR="007B78A6" w:rsidRDefault="007B78A6" w:rsidP="007B78A6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noProof/>
          <w:sz w:val="18"/>
          <w:lang w:val="x-none" w:eastAsia="x-none"/>
        </w:rPr>
        <w:drawing>
          <wp:anchor distT="0" distB="0" distL="114300" distR="114300" simplePos="0" relativeHeight="251662336" behindDoc="0" locked="0" layoutInCell="1" allowOverlap="1" wp14:anchorId="327F3C56" wp14:editId="563A80FD">
            <wp:simplePos x="0" y="0"/>
            <wp:positionH relativeFrom="margin">
              <wp:posOffset>3168015</wp:posOffset>
            </wp:positionH>
            <wp:positionV relativeFrom="margin">
              <wp:posOffset>1861185</wp:posOffset>
            </wp:positionV>
            <wp:extent cx="2389505" cy="1029970"/>
            <wp:effectExtent l="0" t="0" r="0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软雅黑" w:eastAsia="微软雅黑" w:hAnsi="微软雅黑"/>
          <w:b/>
          <w:noProof/>
          <w:sz w:val="18"/>
          <w:lang w:val="x-none" w:eastAsia="x-none"/>
        </w:rPr>
        <w:drawing>
          <wp:anchor distT="0" distB="0" distL="114300" distR="114300" simplePos="0" relativeHeight="251663360" behindDoc="0" locked="0" layoutInCell="1" allowOverlap="1" wp14:anchorId="1D734A45" wp14:editId="6AF5032B">
            <wp:simplePos x="0" y="0"/>
            <wp:positionH relativeFrom="margin">
              <wp:posOffset>0</wp:posOffset>
            </wp:positionH>
            <wp:positionV relativeFrom="margin">
              <wp:posOffset>1815465</wp:posOffset>
            </wp:positionV>
            <wp:extent cx="2573655" cy="1127125"/>
            <wp:effectExtent l="0" t="0" r="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5B549" w14:textId="77777777" w:rsidR="007B78A6" w:rsidRDefault="007B78A6" w:rsidP="007B78A6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46485AE1" w14:textId="77777777" w:rsidR="007B78A6" w:rsidRDefault="007B78A6" w:rsidP="007B78A6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60D34DC4" w14:textId="77777777" w:rsidR="007B78A6" w:rsidRDefault="007B78A6" w:rsidP="007B78A6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255B44DA" w14:textId="77777777" w:rsidR="007B78A6" w:rsidRDefault="007B78A6" w:rsidP="007B78A6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396D2135" w14:textId="77777777" w:rsidR="007B78A6" w:rsidRDefault="007B78A6" w:rsidP="007B78A6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2A9FC912" w14:textId="77777777" w:rsidR="007B78A6" w:rsidRDefault="007B78A6" w:rsidP="007B78A6">
      <w:pPr>
        <w:ind w:firstLineChars="2000" w:firstLine="3600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 xml:space="preserve"> 7~8层平面</w:t>
      </w:r>
    </w:p>
    <w:p w14:paraId="4EF170B5" w14:textId="77777777" w:rsidR="007B78A6" w:rsidRDefault="007B78A6" w:rsidP="007B78A6">
      <w:pPr>
        <w:ind w:firstLineChars="2000" w:firstLine="3600"/>
        <w:rPr>
          <w:rFonts w:ascii="微软雅黑" w:eastAsia="微软雅黑" w:hAnsi="微软雅黑"/>
          <w:b/>
          <w:sz w:val="18"/>
          <w:lang w:val="x-none" w:eastAsia="x-none"/>
        </w:rPr>
      </w:pPr>
    </w:p>
    <w:p w14:paraId="1F7DC04C" w14:textId="77777777" w:rsidR="007B78A6" w:rsidRDefault="007B78A6" w:rsidP="007B78A6">
      <w:pPr>
        <w:ind w:firstLineChars="2000" w:firstLine="3600"/>
        <w:rPr>
          <w:rFonts w:ascii="微软雅黑" w:eastAsia="微软雅黑" w:hAnsi="微软雅黑"/>
          <w:b/>
          <w:sz w:val="18"/>
          <w:lang w:val="x-none" w:eastAsia="x-none"/>
        </w:rPr>
      </w:pPr>
    </w:p>
    <w:p w14:paraId="3646F6B5" w14:textId="77777777" w:rsidR="007B78A6" w:rsidRDefault="007B78A6" w:rsidP="007B78A6">
      <w:pPr>
        <w:ind w:firstLineChars="2000" w:firstLine="3600"/>
        <w:rPr>
          <w:rFonts w:ascii="微软雅黑" w:eastAsia="微软雅黑" w:hAnsi="微软雅黑"/>
          <w:b/>
          <w:sz w:val="18"/>
          <w:lang w:val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9~10层平面</w:t>
      </w:r>
      <w:r>
        <w:rPr>
          <w:rFonts w:ascii="微软雅黑" w:eastAsia="微软雅黑" w:hAnsi="微软雅黑" w:hint="eastAsia"/>
          <w:b/>
          <w:sz w:val="18"/>
          <w:lang w:val="x-none"/>
        </w:rPr>
        <w:t xml:space="preserve"> </w:t>
      </w:r>
    </w:p>
    <w:p w14:paraId="5B734216" w14:textId="77777777" w:rsidR="007B78A6" w:rsidRDefault="007B78A6" w:rsidP="007B78A6">
      <w:pPr>
        <w:ind w:firstLineChars="2000" w:firstLine="3600"/>
        <w:rPr>
          <w:rFonts w:ascii="微软雅黑" w:eastAsia="微软雅黑" w:hAnsi="微软雅黑"/>
          <w:b/>
          <w:sz w:val="18"/>
          <w:lang w:val="x-none"/>
        </w:rPr>
      </w:pPr>
    </w:p>
    <w:p w14:paraId="6FBB3901" w14:textId="77777777" w:rsidR="007B78A6" w:rsidRDefault="007B78A6" w:rsidP="007B78A6">
      <w:pPr>
        <w:ind w:firstLineChars="2000" w:firstLine="3600"/>
        <w:rPr>
          <w:rFonts w:ascii="微软雅黑" w:eastAsia="微软雅黑" w:hAnsi="微软雅黑"/>
          <w:b/>
          <w:sz w:val="18"/>
          <w:lang w:val="x-none" w:eastAsia="x-none"/>
        </w:rPr>
      </w:pPr>
    </w:p>
    <w:p w14:paraId="7C86D498" w14:textId="77777777" w:rsidR="007B78A6" w:rsidRDefault="007B78A6" w:rsidP="007B78A6">
      <w:pPr>
        <w:ind w:firstLineChars="2000" w:firstLine="3600"/>
        <w:rPr>
          <w:rFonts w:ascii="微软雅黑" w:eastAsia="微软雅黑" w:hAnsi="微软雅黑"/>
          <w:b/>
          <w:sz w:val="18"/>
          <w:lang w:val="x-none" w:eastAsia="x-none"/>
        </w:rPr>
      </w:pPr>
    </w:p>
    <w:p w14:paraId="5B96C786" w14:textId="77777777" w:rsidR="007B78A6" w:rsidRDefault="007B78A6" w:rsidP="007B78A6">
      <w:pPr>
        <w:ind w:firstLineChars="2000" w:firstLine="3600"/>
        <w:rPr>
          <w:rFonts w:ascii="微软雅黑" w:eastAsia="微软雅黑" w:hAnsi="微软雅黑"/>
          <w:b/>
          <w:sz w:val="18"/>
          <w:lang w:val="x-none" w:eastAsia="x-none"/>
        </w:rPr>
      </w:pPr>
    </w:p>
    <w:p w14:paraId="427146B5" w14:textId="77777777" w:rsidR="007B78A6" w:rsidRDefault="007B78A6" w:rsidP="007B78A6">
      <w:pPr>
        <w:ind w:firstLineChars="2000" w:firstLine="3600"/>
        <w:rPr>
          <w:rFonts w:ascii="微软雅黑" w:eastAsia="微软雅黑" w:hAnsi="微软雅黑"/>
          <w:b/>
          <w:sz w:val="18"/>
          <w:lang w:val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11~12层平面</w:t>
      </w:r>
      <w:r>
        <w:rPr>
          <w:rFonts w:ascii="微软雅黑" w:eastAsia="微软雅黑" w:hAnsi="微软雅黑" w:hint="eastAsia"/>
          <w:b/>
          <w:sz w:val="18"/>
          <w:lang w:val="x-none"/>
        </w:rPr>
        <w:t xml:space="preserve"> </w:t>
      </w:r>
    </w:p>
    <w:p w14:paraId="0EB25E3B" w14:textId="77777777" w:rsidR="007B78A6" w:rsidRDefault="007B78A6" w:rsidP="007B78A6">
      <w:pPr>
        <w:ind w:firstLineChars="2000" w:firstLine="3600"/>
        <w:rPr>
          <w:rFonts w:ascii="微软雅黑" w:eastAsia="微软雅黑" w:hAnsi="微软雅黑"/>
          <w:b/>
          <w:sz w:val="18"/>
          <w:lang w:val="x-none"/>
        </w:rPr>
      </w:pPr>
      <w:r>
        <w:rPr>
          <w:rFonts w:ascii="微软雅黑" w:eastAsia="微软雅黑" w:hAnsi="微软雅黑"/>
          <w:b/>
          <w:noProof/>
          <w:sz w:val="18"/>
          <w:lang w:val="x-none" w:eastAsia="x-none"/>
        </w:rPr>
        <w:drawing>
          <wp:anchor distT="0" distB="0" distL="114300" distR="114300" simplePos="0" relativeHeight="251668480" behindDoc="0" locked="0" layoutInCell="1" allowOverlap="1" wp14:anchorId="54877B1C" wp14:editId="6C8ACFFD">
            <wp:simplePos x="0" y="0"/>
            <wp:positionH relativeFrom="margin">
              <wp:align>left</wp:align>
            </wp:positionH>
            <wp:positionV relativeFrom="margin">
              <wp:posOffset>7063740</wp:posOffset>
            </wp:positionV>
            <wp:extent cx="2374265" cy="928370"/>
            <wp:effectExtent l="0" t="0" r="6985" b="508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5B40E" w14:textId="77777777" w:rsidR="007B78A6" w:rsidRDefault="007B78A6" w:rsidP="007B78A6">
      <w:pPr>
        <w:ind w:firstLineChars="2000" w:firstLine="3600"/>
        <w:rPr>
          <w:rFonts w:ascii="微软雅黑" w:eastAsia="微软雅黑" w:hAnsi="微软雅黑"/>
          <w:b/>
          <w:sz w:val="18"/>
          <w:lang w:val="x-none"/>
        </w:rPr>
      </w:pPr>
    </w:p>
    <w:p w14:paraId="006966E4" w14:textId="77777777" w:rsidR="007B78A6" w:rsidRDefault="007B78A6" w:rsidP="007B78A6">
      <w:pPr>
        <w:ind w:firstLineChars="2000" w:firstLine="3600"/>
        <w:rPr>
          <w:rFonts w:ascii="微软雅黑" w:eastAsia="微软雅黑" w:hAnsi="微软雅黑"/>
          <w:b/>
          <w:sz w:val="18"/>
          <w:lang w:val="x-none"/>
        </w:rPr>
      </w:pPr>
    </w:p>
    <w:p w14:paraId="669CD839" w14:textId="77777777" w:rsidR="007B78A6" w:rsidRDefault="007B78A6" w:rsidP="007B78A6">
      <w:pPr>
        <w:ind w:firstLineChars="2000" w:firstLine="3600"/>
        <w:rPr>
          <w:rFonts w:ascii="微软雅黑" w:eastAsia="微软雅黑" w:hAnsi="微软雅黑"/>
          <w:b/>
          <w:sz w:val="18"/>
          <w:lang w:val="x-none"/>
        </w:rPr>
      </w:pPr>
    </w:p>
    <w:p w14:paraId="2A1FE0AC" w14:textId="77777777" w:rsidR="007B78A6" w:rsidRDefault="007B78A6" w:rsidP="007B78A6">
      <w:pPr>
        <w:ind w:firstLineChars="2000" w:firstLine="3600"/>
        <w:rPr>
          <w:rFonts w:ascii="微软雅黑" w:eastAsia="微软雅黑" w:hAnsi="微软雅黑"/>
          <w:b/>
          <w:sz w:val="18"/>
          <w:lang w:val="x-none"/>
        </w:rPr>
      </w:pPr>
    </w:p>
    <w:p w14:paraId="23FADFCE" w14:textId="77777777" w:rsidR="007B78A6" w:rsidRDefault="007B78A6" w:rsidP="007B78A6">
      <w:pPr>
        <w:ind w:firstLineChars="2000" w:firstLine="3600"/>
        <w:rPr>
          <w:rFonts w:ascii="微软雅黑" w:eastAsia="微软雅黑" w:hAnsi="微软雅黑"/>
          <w:b/>
          <w:sz w:val="18"/>
          <w:lang w:val="x-none" w:eastAsia="x-none"/>
        </w:rPr>
      </w:pPr>
    </w:p>
    <w:p w14:paraId="6A68B9F3" w14:textId="77777777" w:rsidR="007B78A6" w:rsidRDefault="007B78A6" w:rsidP="007B78A6">
      <w:pPr>
        <w:ind w:firstLineChars="2100" w:firstLine="3780"/>
        <w:rPr>
          <w:rFonts w:ascii="微软雅黑" w:eastAsia="微软雅黑" w:hAnsi="微软雅黑"/>
          <w:b/>
          <w:sz w:val="18"/>
          <w:lang w:val="x-none"/>
        </w:rPr>
      </w:pPr>
      <w:r>
        <w:rPr>
          <w:rFonts w:ascii="微软雅黑" w:eastAsia="微软雅黑" w:hAnsi="微软雅黑"/>
          <w:b/>
          <w:noProof/>
          <w:sz w:val="18"/>
          <w:lang w:val="x-none" w:eastAsia="x-none"/>
        </w:rPr>
        <w:drawing>
          <wp:anchor distT="0" distB="0" distL="114300" distR="114300" simplePos="0" relativeHeight="251667456" behindDoc="0" locked="0" layoutInCell="1" allowOverlap="1" wp14:anchorId="245A0F8D" wp14:editId="2E136AC4">
            <wp:simplePos x="0" y="0"/>
            <wp:positionH relativeFrom="margin">
              <wp:posOffset>3147060</wp:posOffset>
            </wp:positionH>
            <wp:positionV relativeFrom="margin">
              <wp:posOffset>5364480</wp:posOffset>
            </wp:positionV>
            <wp:extent cx="2394585" cy="1012825"/>
            <wp:effectExtent l="0" t="0" r="5715" b="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软雅黑" w:eastAsia="微软雅黑" w:hAnsi="微软雅黑"/>
          <w:b/>
          <w:noProof/>
          <w:sz w:val="18"/>
          <w:lang w:val="x-none" w:eastAsia="x-none"/>
        </w:rPr>
        <w:drawing>
          <wp:anchor distT="0" distB="0" distL="114300" distR="114300" simplePos="0" relativeHeight="251666432" behindDoc="0" locked="0" layoutInCell="1" allowOverlap="1" wp14:anchorId="39F3B32D" wp14:editId="552D943F">
            <wp:simplePos x="0" y="0"/>
            <wp:positionH relativeFrom="margin">
              <wp:align>left</wp:align>
            </wp:positionH>
            <wp:positionV relativeFrom="margin">
              <wp:posOffset>5407660</wp:posOffset>
            </wp:positionV>
            <wp:extent cx="2457450" cy="1059180"/>
            <wp:effectExtent l="0" t="0" r="0" b="762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软雅黑" w:eastAsia="微软雅黑" w:hAnsi="微软雅黑"/>
          <w:b/>
          <w:noProof/>
          <w:sz w:val="18"/>
          <w:lang w:val="x-none" w:eastAsia="x-none"/>
        </w:rPr>
        <w:drawing>
          <wp:anchor distT="0" distB="0" distL="114300" distR="114300" simplePos="0" relativeHeight="251665408" behindDoc="0" locked="0" layoutInCell="1" allowOverlap="1" wp14:anchorId="509D18FD" wp14:editId="35D49587">
            <wp:simplePos x="0" y="0"/>
            <wp:positionH relativeFrom="margin">
              <wp:posOffset>2999105</wp:posOffset>
            </wp:positionH>
            <wp:positionV relativeFrom="margin">
              <wp:posOffset>3554730</wp:posOffset>
            </wp:positionV>
            <wp:extent cx="2573655" cy="1127125"/>
            <wp:effectExtent l="0" t="0" r="0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软雅黑" w:eastAsia="微软雅黑" w:hAnsi="微软雅黑"/>
          <w:b/>
          <w:noProof/>
          <w:sz w:val="18"/>
          <w:lang w:val="x-none" w:eastAsia="x-none"/>
        </w:rPr>
        <w:drawing>
          <wp:anchor distT="0" distB="0" distL="114300" distR="114300" simplePos="0" relativeHeight="251664384" behindDoc="0" locked="0" layoutInCell="1" allowOverlap="1" wp14:anchorId="377919EF" wp14:editId="3BE4C103">
            <wp:simplePos x="0" y="0"/>
            <wp:positionH relativeFrom="margin">
              <wp:align>left</wp:align>
            </wp:positionH>
            <wp:positionV relativeFrom="margin">
              <wp:posOffset>3522345</wp:posOffset>
            </wp:positionV>
            <wp:extent cx="2371725" cy="1051560"/>
            <wp:effectExtent l="0" t="0" r="9525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软雅黑" w:eastAsia="微软雅黑" w:hAnsi="微软雅黑" w:hint="eastAsia"/>
          <w:b/>
          <w:sz w:val="18"/>
          <w:lang w:val="x-none"/>
        </w:rPr>
        <w:t>1</w:t>
      </w:r>
      <w:r>
        <w:rPr>
          <w:rFonts w:ascii="微软雅黑" w:eastAsia="微软雅黑" w:hAnsi="微软雅黑"/>
          <w:b/>
          <w:sz w:val="18"/>
          <w:lang w:val="x-none"/>
        </w:rPr>
        <w:t>3</w:t>
      </w:r>
      <w:r>
        <w:rPr>
          <w:rFonts w:ascii="微软雅黑" w:eastAsia="微软雅黑" w:hAnsi="微软雅黑" w:hint="eastAsia"/>
          <w:b/>
          <w:sz w:val="18"/>
          <w:lang w:val="x-none"/>
        </w:rPr>
        <w:t>层平面</w:t>
      </w:r>
    </w:p>
    <w:p w14:paraId="6112B55A" w14:textId="77777777"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25C4186F" w14:textId="07664639" w:rsidR="00F134A0" w:rsidRPr="00162B02" w:rsidRDefault="00F134A0" w:rsidP="00F134A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bookmarkStart w:id="14" w:name="平面图"/>
      <w:bookmarkEnd w:id="14"/>
    </w:p>
    <w:p w14:paraId="0294B302" w14:textId="77777777" w:rsidR="00F87D86" w:rsidRPr="00497D0F" w:rsidRDefault="00F87D86" w:rsidP="007B78A6">
      <w:pPr>
        <w:rPr>
          <w:rFonts w:ascii="Times New Roman" w:hAnsi="Times New Roman" w:cs="Times New Roman"/>
          <w:lang w:val="x-none" w:eastAsia="x-none"/>
        </w:rPr>
      </w:pPr>
    </w:p>
    <w:p w14:paraId="1DA40661" w14:textId="77777777"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5" w:name="_Toc58506860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5"/>
    </w:p>
    <w:p w14:paraId="389588FD" w14:textId="77777777"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14:paraId="4F0905AF" w14:textId="77777777" w:rsidTr="00785457">
        <w:tc>
          <w:tcPr>
            <w:tcW w:w="8277" w:type="dxa"/>
          </w:tcPr>
          <w:p w14:paraId="5BB522E8" w14:textId="1390E19A" w:rsidR="006A0292" w:rsidRPr="00162B02" w:rsidRDefault="007B78A6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6" w:name="三维视图"/>
            <w:bookmarkEnd w:id="16"/>
            <w:r>
              <w:rPr>
                <w:noProof/>
              </w:rPr>
              <w:drawing>
                <wp:inline distT="0" distB="0" distL="0" distR="0" wp14:anchorId="382B828C" wp14:editId="783C1823">
                  <wp:extent cx="5006340" cy="4213257"/>
                  <wp:effectExtent l="0" t="0" r="381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9825" t="13099" r="60992" b="43236"/>
                          <a:stretch/>
                        </pic:blipFill>
                        <pic:spPr bwMode="auto">
                          <a:xfrm>
                            <a:off x="0" y="0"/>
                            <a:ext cx="5041530" cy="4242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2BD787" w14:textId="77777777"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34F81E6D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7" w:name="_Toc58506861"/>
      <w:r w:rsidRPr="00497D0F"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17"/>
    </w:p>
    <w:p w14:paraId="2DB400E8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《绿色建筑评价标准》</w:t>
      </w:r>
      <w:r w:rsidRPr="00497D0F">
        <w:rPr>
          <w:rFonts w:ascii="Times New Roman" w:hAnsi="Times New Roman"/>
        </w:rPr>
        <w:t>GB50378-2019</w:t>
      </w:r>
    </w:p>
    <w:p w14:paraId="6D939ECB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14:paraId="533FBBC5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14:paraId="4F134F4E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《室内空气质量标准》</w:t>
      </w:r>
      <w:r w:rsidRPr="00497D0F">
        <w:rPr>
          <w:rFonts w:ascii="Times New Roman" w:hAnsi="Times New Roman"/>
        </w:rPr>
        <w:t>GB/T 18883</w:t>
      </w:r>
    </w:p>
    <w:p w14:paraId="32D63BE7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14:paraId="5FC4DB37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14:paraId="1E1AC611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14:paraId="042D4209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8" w:name="_Toc58506862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18"/>
    </w:p>
    <w:p w14:paraId="574B0E29" w14:textId="77777777"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本项目主要依据《绿色建筑评价标准》，对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lastRenderedPageBreak/>
        <w:t>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14:paraId="71D99967" w14:textId="77777777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756B3241" w14:textId="77777777"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14:paraId="2C73CF04" w14:textId="77777777"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14:paraId="04495F3F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43DEF329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14:paraId="5B2357B7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14:paraId="75E8EFED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14:paraId="2C5A0CE1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0DD7A904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控制项</w:t>
            </w:r>
          </w:p>
          <w:p w14:paraId="257BA99D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14:paraId="1426B77E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14:paraId="101F7759" w14:textId="77777777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15ACDEBF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14:paraId="23E9F20C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14:paraId="60F773B9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14:paraId="22323D78" w14:textId="77777777"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说明：依据绿标细则，预评价阶段仅对室内空气中的甲醛、苯和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7C6CD78B" w14:textId="77777777" w:rsidR="005B273D" w:rsidRPr="00497D0F" w:rsidRDefault="005B273D" w:rsidP="005B273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497D0F">
        <w:rPr>
          <w:rFonts w:ascii="Times New Roman" w:hAnsi="Times New Roman" w:cs="Times New Roman"/>
          <w:lang w:val="x-none"/>
        </w:rPr>
        <w:t>下面为《室内空气质量标准》</w:t>
      </w:r>
      <w:r w:rsidRPr="00497D0F">
        <w:rPr>
          <w:rFonts w:ascii="Times New Roman" w:hAnsi="Times New Roman" w:cs="Times New Roman"/>
          <w:lang w:val="x-none"/>
        </w:rPr>
        <w:t>GB/T 18883</w:t>
      </w:r>
      <w:r w:rsidRPr="00497D0F">
        <w:rPr>
          <w:rFonts w:ascii="Times New Roman" w:hAnsi="Times New Roman" w:cs="Times New Roman"/>
          <w:lang w:val="x-none"/>
        </w:rPr>
        <w:t>中关于不同类别污染物浓度的限值：</w:t>
      </w:r>
      <w:r w:rsidRPr="00497D0F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 w:rsidR="00C5217A" w:rsidRPr="00497D0F" w14:paraId="4D2E3D85" w14:textId="77777777" w:rsidTr="00250D31">
        <w:trPr>
          <w:trHeight w:val="454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  <w:hideMark/>
          </w:tcPr>
          <w:p w14:paraId="7695DD1D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14:paraId="6E5097D8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14:paraId="24DE327B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14:paraId="7B4359A5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14:paraId="61D2FB49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  <w:hideMark/>
          </w:tcPr>
          <w:p w14:paraId="75FF1288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 w14:paraId="5576E4A4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 w:rsidR="00C5217A" w:rsidRPr="00497D0F" w14:paraId="494F5019" w14:textId="77777777" w:rsidTr="00C5217A">
        <w:trPr>
          <w:trHeight w:val="454"/>
          <w:jc w:val="center"/>
        </w:trPr>
        <w:tc>
          <w:tcPr>
            <w:tcW w:w="851" w:type="dxa"/>
            <w:vMerge/>
            <w:shd w:val="clear" w:color="000000" w:fill="D0CECE"/>
            <w:noWrap/>
            <w:vAlign w:val="center"/>
          </w:tcPr>
          <w:p w14:paraId="01FAFE46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14:paraId="14F96693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14:paraId="3EE0D026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D83C7A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 w14:paraId="519E1BDE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399FFA3A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250D31" w:rsidRPr="00497D0F" w14:paraId="303171AF" w14:textId="77777777" w:rsidTr="00250D31">
        <w:trPr>
          <w:trHeight w:val="454"/>
          <w:jc w:val="center"/>
        </w:trPr>
        <w:tc>
          <w:tcPr>
            <w:tcW w:w="851" w:type="dxa"/>
            <w:shd w:val="clear" w:color="000000" w:fill="D0CECE"/>
            <w:noWrap/>
            <w:vAlign w:val="center"/>
            <w:hideMark/>
          </w:tcPr>
          <w:p w14:paraId="02C09E6F" w14:textId="77777777" w:rsidR="00250D31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28AC983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61817C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 w14:paraId="64B122D3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14:paraId="7A91DC01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  <w:hideMark/>
          </w:tcPr>
          <w:p w14:paraId="48B20D05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 w14:paraId="71AA5FFD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 w14:paraId="73E31B51" w14:textId="77777777"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6A9BDCF9" w14:textId="77777777" w:rsidR="005B273D" w:rsidRPr="00497D0F" w:rsidRDefault="005B273D" w:rsidP="00BB3FDF">
      <w:pPr>
        <w:spacing w:before="1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《绿色建筑评价标准》</w:t>
      </w:r>
      <w:r w:rsidRPr="00497D0F">
        <w:rPr>
          <w:rFonts w:ascii="Times New Roman" w:hAnsi="Times New Roman" w:cs="Times New Roman"/>
          <w:lang w:val="x-none"/>
        </w:rPr>
        <w:t>GB50378-2019</w:t>
      </w:r>
      <w:r w:rsidRPr="00497D0F">
        <w:rPr>
          <w:rFonts w:ascii="Times New Roman" w:hAnsi="Times New Roman" w:cs="Times New Roman"/>
          <w:lang w:val="x-none"/>
        </w:rPr>
        <w:t>中对室内</w:t>
      </w:r>
      <w:r w:rsidR="00BB3FDF" w:rsidRPr="00497D0F">
        <w:rPr>
          <w:rFonts w:ascii="Times New Roman" w:hAnsi="Times New Roman" w:cs="Times New Roman"/>
          <w:lang w:val="x-none"/>
        </w:rPr>
        <w:t>有机挥发污染物</w:t>
      </w:r>
      <w:r w:rsidRPr="00497D0F">
        <w:rPr>
          <w:rFonts w:ascii="Times New Roman" w:hAnsi="Times New Roman" w:cs="Times New Roman"/>
          <w:lang w:val="x-none"/>
        </w:rPr>
        <w:t>浓度的控制要求如下表：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 w:rsidR="005F7934" w:rsidRPr="00497D0F" w14:paraId="1474482C" w14:textId="77777777" w:rsidTr="00F6077D">
        <w:trPr>
          <w:trHeight w:val="457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  <w:hideMark/>
          </w:tcPr>
          <w:p w14:paraId="787921AF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  <w:hideMark/>
          </w:tcPr>
          <w:p w14:paraId="5A0E1F9F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6AE00A13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2FEF69A6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14:paraId="0EB4CAC4" w14:textId="77777777" w:rsidR="005F7934" w:rsidRPr="00E440B9" w:rsidRDefault="005F7934" w:rsidP="00C52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="00C5217A"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14:paraId="48D3834A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  <w:hideMark/>
          </w:tcPr>
          <w:p w14:paraId="75608FA9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 w:rsidR="005F7934" w:rsidRPr="00497D0F" w14:paraId="45016A52" w14:textId="77777777" w:rsidTr="00F6077D">
        <w:trPr>
          <w:trHeight w:val="240"/>
          <w:jc w:val="center"/>
        </w:trPr>
        <w:tc>
          <w:tcPr>
            <w:tcW w:w="978" w:type="dxa"/>
            <w:vMerge/>
            <w:shd w:val="clear" w:color="auto" w:fill="D0CECE"/>
            <w:vAlign w:val="center"/>
            <w:hideMark/>
          </w:tcPr>
          <w:p w14:paraId="4C018A8A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14:paraId="722C9FB4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14:paraId="34F7B8D9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14:paraId="1E7B2B6F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  <w:hideMark/>
          </w:tcPr>
          <w:p w14:paraId="763E098D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5F7934" w:rsidRPr="00497D0F" w14:paraId="15CC58C2" w14:textId="77777777" w:rsidTr="00F6077D">
        <w:trPr>
          <w:trHeight w:val="418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6258AE9E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14:paraId="7F2FD3A3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D71829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C6D827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D5F224A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B34DB8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14:paraId="5AB967B4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 w:rsidR="005F7934" w:rsidRPr="00497D0F" w14:paraId="7344C429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5B75C153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14:paraId="4F86657E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71F07287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3066AA7E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6DA76A94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4AB0A28E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  <w:hideMark/>
          </w:tcPr>
          <w:p w14:paraId="755905E9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 w:rsidR="005F7934" w:rsidRPr="00497D0F" w14:paraId="21B0BD75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3026574D" w14:textId="77777777" w:rsidR="005B273D" w:rsidRPr="00B218E2" w:rsidRDefault="005B273D" w:rsidP="00C0612E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/>
            <w:vAlign w:val="center"/>
            <w:hideMark/>
          </w:tcPr>
          <w:p w14:paraId="49EFE8EF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13C7E900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7742661C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49543A74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3F535EC4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/>
            <w:vAlign w:val="center"/>
            <w:hideMark/>
          </w:tcPr>
          <w:p w14:paraId="7C674AE2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14610700" w14:textId="77777777"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14:paraId="69564824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9" w:name="_Toc58506863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19"/>
    </w:p>
    <w:p w14:paraId="2E1A6F4F" w14:textId="77777777"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14:paraId="472D088F" w14:textId="77777777"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14:paraId="25AE2E24" w14:textId="77777777"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lastRenderedPageBreak/>
        <w:drawing>
          <wp:inline distT="0" distB="0" distL="0" distR="0" wp14:anchorId="1C27C2BC" wp14:editId="3C667832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CECE7" w14:textId="77777777"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14:paraId="24891AE2" w14:textId="77777777"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如下：</w:t>
      </w:r>
    </w:p>
    <w:p w14:paraId="3AD91616" w14:textId="77777777"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14:paraId="3531167F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14:paraId="3738CB12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18D34F94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7DA092AA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14:paraId="142782EA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14:paraId="4AD607ED" w14:textId="77777777"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14:paraId="0FFADC6D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58506864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20"/>
    </w:p>
    <w:p w14:paraId="25E70675" w14:textId="77777777"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14:paraId="2AEF8D92" w14:textId="77777777"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1" w:name="_Toc58506865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1"/>
    </w:p>
    <w:p w14:paraId="4316F66D" w14:textId="77777777"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14:paraId="62F88C03" w14:textId="77777777" w:rsidR="00E575FD" w:rsidRPr="00A25651" w:rsidRDefault="00E575FD" w:rsidP="00C5217A">
      <w:pPr>
        <w:ind w:leftChars="-17" w:left="-36" w:firstLineChars="200" w:firstLine="420"/>
        <w:rPr>
          <w:rFonts w:ascii="宋体" w:hAnsi="宋体" w:cs="Times New Roman"/>
          <w:lang w:val="x-none"/>
        </w:rPr>
      </w:pPr>
      <w:bookmarkStart w:id="22" w:name="渗透风量"/>
      <w:r>
        <w:t>本项目忽略渗透风量的影响。</w:t>
      </w:r>
      <w:bookmarkEnd w:id="22"/>
    </w:p>
    <w:p w14:paraId="742035D0" w14:textId="77777777"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</w:p>
    <w:p w14:paraId="12BD6DE4" w14:textId="77777777"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3" w:name="_Toc58506866"/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3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14:paraId="082D8B17" w14:textId="77777777"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111BFE" w14:paraId="1AA65C82" w14:textId="77777777">
        <w:tc>
          <w:tcPr>
            <w:tcW w:w="1647" w:type="dxa"/>
            <w:shd w:val="clear" w:color="auto" w:fill="E6E6E6"/>
            <w:vAlign w:val="center"/>
          </w:tcPr>
          <w:p w14:paraId="563D9ADD" w14:textId="77777777" w:rsidR="00111BFE" w:rsidRDefault="00D73270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14:paraId="146B0241" w14:textId="77777777" w:rsidR="00111BFE" w:rsidRDefault="00D73270"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684235A7" w14:textId="77777777" w:rsidR="00111BFE" w:rsidRDefault="00D73270"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F1130CB" w14:textId="77777777" w:rsidR="00111BFE" w:rsidRDefault="00D73270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189AF84" w14:textId="77777777" w:rsidR="00111BFE" w:rsidRDefault="00D73270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A1F37A3" w14:textId="77777777" w:rsidR="00111BFE" w:rsidRDefault="00D73270">
            <w:pPr>
              <w:jc w:val="center"/>
            </w:pPr>
            <w:r>
              <w:rPr>
                <w:b/>
              </w:rPr>
              <w:t>TVOC</w:t>
            </w:r>
          </w:p>
        </w:tc>
      </w:tr>
      <w:tr w:rsidR="00111BFE" w14:paraId="2AD52227" w14:textId="77777777">
        <w:tc>
          <w:tcPr>
            <w:tcW w:w="1647" w:type="dxa"/>
            <w:vAlign w:val="center"/>
          </w:tcPr>
          <w:p w14:paraId="7B37971A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1647" w:type="dxa"/>
            <w:vAlign w:val="center"/>
          </w:tcPr>
          <w:p w14:paraId="1EACC346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301" w:type="dxa"/>
            <w:vAlign w:val="center"/>
          </w:tcPr>
          <w:p w14:paraId="64CC0D99" w14:textId="77777777" w:rsidR="00111BFE" w:rsidRDefault="00D73270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03329721" w14:textId="77777777" w:rsidR="00111BFE" w:rsidRDefault="00D73270">
            <w:pPr>
              <w:jc w:val="center"/>
            </w:pPr>
            <w:r>
              <w:t>0.014</w:t>
            </w:r>
          </w:p>
        </w:tc>
        <w:tc>
          <w:tcPr>
            <w:tcW w:w="1188" w:type="dxa"/>
            <w:vAlign w:val="center"/>
          </w:tcPr>
          <w:p w14:paraId="46DC79B8" w14:textId="77777777" w:rsidR="00111BFE" w:rsidRDefault="00D73270">
            <w:pPr>
              <w:jc w:val="center"/>
            </w:pPr>
            <w:r>
              <w:t>0.019</w:t>
            </w:r>
          </w:p>
        </w:tc>
        <w:tc>
          <w:tcPr>
            <w:tcW w:w="1188" w:type="dxa"/>
            <w:vAlign w:val="center"/>
          </w:tcPr>
          <w:p w14:paraId="1336728C" w14:textId="77777777" w:rsidR="00111BFE" w:rsidRDefault="00D73270">
            <w:pPr>
              <w:jc w:val="center"/>
            </w:pPr>
            <w:r>
              <w:t>0.062</w:t>
            </w:r>
          </w:p>
        </w:tc>
      </w:tr>
      <w:tr w:rsidR="00111BFE" w14:paraId="5682E71D" w14:textId="77777777">
        <w:tc>
          <w:tcPr>
            <w:tcW w:w="1647" w:type="dxa"/>
            <w:vAlign w:val="center"/>
          </w:tcPr>
          <w:p w14:paraId="4D8BFBF9" w14:textId="77777777" w:rsidR="00111BFE" w:rsidRDefault="00D73270">
            <w:pPr>
              <w:jc w:val="center"/>
            </w:pPr>
            <w:r>
              <w:lastRenderedPageBreak/>
              <w:t>胶合板</w:t>
            </w:r>
            <w:r>
              <w:t>1</w:t>
            </w:r>
          </w:p>
        </w:tc>
        <w:tc>
          <w:tcPr>
            <w:tcW w:w="1647" w:type="dxa"/>
            <w:vAlign w:val="center"/>
          </w:tcPr>
          <w:p w14:paraId="0E4E5614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301" w:type="dxa"/>
            <w:vAlign w:val="center"/>
          </w:tcPr>
          <w:p w14:paraId="6E48EFD7" w14:textId="77777777" w:rsidR="00111BFE" w:rsidRDefault="00D73270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7F25FC3E" w14:textId="77777777" w:rsidR="00111BFE" w:rsidRDefault="00D73270"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 w14:paraId="6F4AE183" w14:textId="77777777" w:rsidR="00111BFE" w:rsidRDefault="00D73270">
            <w:pPr>
              <w:jc w:val="center"/>
            </w:pPr>
            <w:r>
              <w:t>0.017</w:t>
            </w:r>
          </w:p>
        </w:tc>
        <w:tc>
          <w:tcPr>
            <w:tcW w:w="1188" w:type="dxa"/>
            <w:vAlign w:val="center"/>
          </w:tcPr>
          <w:p w14:paraId="26BA5CB2" w14:textId="77777777" w:rsidR="00111BFE" w:rsidRDefault="00D73270">
            <w:pPr>
              <w:jc w:val="center"/>
            </w:pPr>
            <w:r>
              <w:t>0.042</w:t>
            </w:r>
          </w:p>
        </w:tc>
      </w:tr>
      <w:tr w:rsidR="00111BFE" w14:paraId="3A560C0C" w14:textId="77777777">
        <w:tc>
          <w:tcPr>
            <w:tcW w:w="1647" w:type="dxa"/>
            <w:vAlign w:val="center"/>
          </w:tcPr>
          <w:p w14:paraId="76E92431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1647" w:type="dxa"/>
            <w:vAlign w:val="center"/>
          </w:tcPr>
          <w:p w14:paraId="691E51C7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14:paraId="4B342160" w14:textId="77777777" w:rsidR="00111BFE" w:rsidRDefault="00D73270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29F130CD" w14:textId="77777777" w:rsidR="00111BFE" w:rsidRDefault="00D73270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14:paraId="24E9E28B" w14:textId="77777777" w:rsidR="00111BFE" w:rsidRDefault="00D73270"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 w14:paraId="3BA4BF92" w14:textId="77777777" w:rsidR="00111BFE" w:rsidRDefault="00D73270">
            <w:pPr>
              <w:jc w:val="center"/>
            </w:pPr>
            <w:r>
              <w:t>0.042</w:t>
            </w:r>
          </w:p>
        </w:tc>
      </w:tr>
    </w:tbl>
    <w:p w14:paraId="1218F131" w14:textId="77777777"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4" w:name="装修材料表"/>
      <w:bookmarkEnd w:id="24"/>
    </w:p>
    <w:p w14:paraId="61E9AD8E" w14:textId="77777777"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14:paraId="5CB408BC" w14:textId="77777777" w:rsidR="00226F4A" w:rsidRPr="00405BBB" w:rsidRDefault="00226F4A" w:rsidP="00727558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111BFE" w14:paraId="799DF4CA" w14:textId="77777777" w:rsidTr="007B78A6">
        <w:tc>
          <w:tcPr>
            <w:tcW w:w="453" w:type="dxa"/>
            <w:shd w:val="clear" w:color="auto" w:fill="E6E6E6"/>
            <w:vAlign w:val="center"/>
          </w:tcPr>
          <w:p w14:paraId="01C00093" w14:textId="77777777" w:rsidR="00111BFE" w:rsidRDefault="00D7327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736" w:type="dxa"/>
            <w:shd w:val="clear" w:color="auto" w:fill="E6E6E6"/>
            <w:vAlign w:val="center"/>
          </w:tcPr>
          <w:p w14:paraId="3DE2A693" w14:textId="77777777" w:rsidR="00111BFE" w:rsidRDefault="00D7327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3B1D1E76" w14:textId="77777777" w:rsidR="00111BFE" w:rsidRDefault="00D7327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6726632A" w14:textId="77777777" w:rsidR="00111BFE" w:rsidRDefault="00D73270"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46B73B58" w14:textId="77777777" w:rsidR="00111BFE" w:rsidRDefault="00D73270"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7E6C66D2" w14:textId="77777777" w:rsidR="00111BFE" w:rsidRDefault="00D73270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1FB18DE9" w14:textId="77777777" w:rsidR="00111BFE" w:rsidRDefault="00D73270">
            <w:pPr>
              <w:jc w:val="center"/>
            </w:pPr>
            <w:r>
              <w:rPr>
                <w:b/>
              </w:rPr>
              <w:t>面积㎡</w:t>
            </w:r>
          </w:p>
        </w:tc>
      </w:tr>
      <w:tr w:rsidR="007B78A6" w14:paraId="48780F0A" w14:textId="77777777" w:rsidTr="007B78A6">
        <w:tc>
          <w:tcPr>
            <w:tcW w:w="453" w:type="dxa"/>
            <w:vMerge w:val="restart"/>
            <w:vAlign w:val="center"/>
          </w:tcPr>
          <w:p w14:paraId="3BC4DEB9" w14:textId="7075BEF4" w:rsidR="007B78A6" w:rsidRDefault="007B78A6" w:rsidP="007B78A6">
            <w:pPr>
              <w:jc w:val="center"/>
            </w:pPr>
            <w:r>
              <w:t>1~2</w:t>
            </w:r>
          </w:p>
        </w:tc>
        <w:tc>
          <w:tcPr>
            <w:tcW w:w="736" w:type="dxa"/>
            <w:vMerge w:val="restart"/>
            <w:vAlign w:val="center"/>
          </w:tcPr>
          <w:p w14:paraId="5B1DEDD0" w14:textId="77777777" w:rsidR="007B78A6" w:rsidRDefault="007B78A6" w:rsidP="007B78A6">
            <w:pPr>
              <w:jc w:val="center"/>
            </w:pPr>
            <w:r>
              <w:t>1007</w:t>
            </w:r>
          </w:p>
          <w:p w14:paraId="0AA12412" w14:textId="4746FC2B" w:rsidR="007B78A6" w:rsidRDefault="007B78A6" w:rsidP="007B78A6">
            <w:pPr>
              <w:jc w:val="center"/>
            </w:pPr>
          </w:p>
        </w:tc>
        <w:tc>
          <w:tcPr>
            <w:tcW w:w="1358" w:type="dxa"/>
            <w:vMerge w:val="restart"/>
            <w:vAlign w:val="center"/>
          </w:tcPr>
          <w:p w14:paraId="62F1773E" w14:textId="77777777" w:rsidR="007B78A6" w:rsidRDefault="007B78A6" w:rsidP="007B78A6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647861E8" w14:textId="77777777" w:rsidR="007B78A6" w:rsidRDefault="007B78A6" w:rsidP="007B78A6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7951000F" w14:textId="77777777" w:rsidR="007B78A6" w:rsidRDefault="007B78A6" w:rsidP="007B78A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37C262D" w14:textId="77777777" w:rsidR="007B78A6" w:rsidRDefault="007B78A6" w:rsidP="007B78A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CD16763" w14:textId="77777777" w:rsidR="007B78A6" w:rsidRDefault="007B78A6" w:rsidP="007B78A6">
            <w:pPr>
              <w:jc w:val="center"/>
            </w:pPr>
            <w:r>
              <w:t>72.6</w:t>
            </w:r>
          </w:p>
        </w:tc>
      </w:tr>
      <w:tr w:rsidR="007B78A6" w14:paraId="2AD681CC" w14:textId="77777777" w:rsidTr="007B78A6">
        <w:tc>
          <w:tcPr>
            <w:tcW w:w="453" w:type="dxa"/>
            <w:vMerge/>
            <w:vAlign w:val="center"/>
          </w:tcPr>
          <w:p w14:paraId="40E5D6D0" w14:textId="77777777" w:rsidR="007B78A6" w:rsidRDefault="007B78A6" w:rsidP="007B78A6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4C6EBDC8" w14:textId="77777777" w:rsidR="007B78A6" w:rsidRDefault="007B78A6" w:rsidP="007B78A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F7381CA" w14:textId="77777777" w:rsidR="007B78A6" w:rsidRDefault="007B78A6" w:rsidP="007B78A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D46FDF3" w14:textId="77777777" w:rsidR="007B78A6" w:rsidRDefault="007B78A6" w:rsidP="007B78A6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7890567" w14:textId="77777777" w:rsidR="007B78A6" w:rsidRDefault="007B78A6" w:rsidP="007B78A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EA12E1C" w14:textId="77777777" w:rsidR="007B78A6" w:rsidRDefault="007B78A6" w:rsidP="007B78A6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872E561" w14:textId="77777777" w:rsidR="007B78A6" w:rsidRDefault="007B78A6" w:rsidP="007B78A6">
            <w:pPr>
              <w:jc w:val="center"/>
            </w:pPr>
            <w:r>
              <w:t>36.3</w:t>
            </w:r>
          </w:p>
        </w:tc>
      </w:tr>
      <w:tr w:rsidR="007B78A6" w14:paraId="0D3A049E" w14:textId="77777777" w:rsidTr="007B78A6">
        <w:tc>
          <w:tcPr>
            <w:tcW w:w="453" w:type="dxa"/>
            <w:vMerge/>
            <w:vAlign w:val="center"/>
          </w:tcPr>
          <w:p w14:paraId="023E347F" w14:textId="77777777" w:rsidR="007B78A6" w:rsidRDefault="007B78A6" w:rsidP="007B78A6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2770A742" w14:textId="77777777" w:rsidR="007B78A6" w:rsidRDefault="007B78A6" w:rsidP="007B78A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7CD4E85" w14:textId="77777777" w:rsidR="007B78A6" w:rsidRDefault="007B78A6" w:rsidP="007B78A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A4A0FFF" w14:textId="77777777" w:rsidR="007B78A6" w:rsidRDefault="007B78A6" w:rsidP="007B78A6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6546EA5" w14:textId="77777777" w:rsidR="007B78A6" w:rsidRDefault="007B78A6" w:rsidP="007B78A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02594F3" w14:textId="77777777" w:rsidR="007B78A6" w:rsidRDefault="007B78A6" w:rsidP="007B78A6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CCFDC0F" w14:textId="77777777" w:rsidR="007B78A6" w:rsidRDefault="007B78A6" w:rsidP="007B78A6">
            <w:pPr>
              <w:jc w:val="center"/>
            </w:pPr>
            <w:r>
              <w:t>36.3</w:t>
            </w:r>
          </w:p>
        </w:tc>
      </w:tr>
      <w:tr w:rsidR="007B78A6" w14:paraId="71362504" w14:textId="77777777" w:rsidTr="007B78A6">
        <w:tc>
          <w:tcPr>
            <w:tcW w:w="453" w:type="dxa"/>
            <w:vMerge/>
            <w:vAlign w:val="center"/>
          </w:tcPr>
          <w:p w14:paraId="05CFE91C" w14:textId="77777777" w:rsidR="007B78A6" w:rsidRDefault="007B78A6" w:rsidP="007B78A6">
            <w:pPr>
              <w:jc w:val="center"/>
            </w:pPr>
            <w:r>
              <w:t>4~8</w:t>
            </w:r>
          </w:p>
        </w:tc>
        <w:tc>
          <w:tcPr>
            <w:tcW w:w="736" w:type="dxa"/>
            <w:vMerge w:val="restart"/>
            <w:vAlign w:val="center"/>
          </w:tcPr>
          <w:p w14:paraId="142E8422" w14:textId="018D25CD" w:rsidR="007B78A6" w:rsidRDefault="007B78A6" w:rsidP="007B78A6">
            <w:pPr>
              <w:jc w:val="center"/>
            </w:pPr>
            <w:r>
              <w:t>2005</w:t>
            </w:r>
          </w:p>
        </w:tc>
        <w:tc>
          <w:tcPr>
            <w:tcW w:w="1358" w:type="dxa"/>
            <w:vMerge w:val="restart"/>
            <w:vAlign w:val="center"/>
          </w:tcPr>
          <w:p w14:paraId="578FBF3A" w14:textId="77777777" w:rsidR="007B78A6" w:rsidRDefault="007B78A6" w:rsidP="007B78A6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40A7FAB9" w14:textId="77777777" w:rsidR="007B78A6" w:rsidRDefault="007B78A6" w:rsidP="007B78A6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074A5F35" w14:textId="77777777" w:rsidR="007B78A6" w:rsidRDefault="007B78A6" w:rsidP="007B78A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B33191E" w14:textId="77777777" w:rsidR="007B78A6" w:rsidRDefault="007B78A6" w:rsidP="007B78A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2577BD4" w14:textId="77777777" w:rsidR="007B78A6" w:rsidRDefault="007B78A6" w:rsidP="007B78A6">
            <w:pPr>
              <w:jc w:val="center"/>
            </w:pPr>
            <w:r>
              <w:t>70.2</w:t>
            </w:r>
          </w:p>
        </w:tc>
      </w:tr>
      <w:tr w:rsidR="007B78A6" w14:paraId="4522BAC2" w14:textId="77777777" w:rsidTr="007B78A6">
        <w:tc>
          <w:tcPr>
            <w:tcW w:w="453" w:type="dxa"/>
            <w:vMerge/>
            <w:vAlign w:val="center"/>
          </w:tcPr>
          <w:p w14:paraId="453702B7" w14:textId="77777777" w:rsidR="007B78A6" w:rsidRDefault="007B78A6" w:rsidP="007B78A6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6A70056A" w14:textId="77777777" w:rsidR="007B78A6" w:rsidRDefault="007B78A6" w:rsidP="007B78A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68C92AA" w14:textId="77777777" w:rsidR="007B78A6" w:rsidRDefault="007B78A6" w:rsidP="007B78A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9E377D3" w14:textId="77777777" w:rsidR="007B78A6" w:rsidRDefault="007B78A6" w:rsidP="007B78A6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6789AFD" w14:textId="77777777" w:rsidR="007B78A6" w:rsidRDefault="007B78A6" w:rsidP="007B78A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BDEC4BC" w14:textId="77777777" w:rsidR="007B78A6" w:rsidRDefault="007B78A6" w:rsidP="007B78A6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C2E3E8E" w14:textId="77777777" w:rsidR="007B78A6" w:rsidRDefault="007B78A6" w:rsidP="007B78A6">
            <w:pPr>
              <w:jc w:val="center"/>
            </w:pPr>
            <w:r>
              <w:t>35.1</w:t>
            </w:r>
          </w:p>
        </w:tc>
      </w:tr>
      <w:tr w:rsidR="007B78A6" w14:paraId="66AE4CBC" w14:textId="77777777" w:rsidTr="007B78A6">
        <w:tc>
          <w:tcPr>
            <w:tcW w:w="453" w:type="dxa"/>
            <w:vMerge/>
            <w:vAlign w:val="center"/>
          </w:tcPr>
          <w:p w14:paraId="606370FA" w14:textId="77777777" w:rsidR="007B78A6" w:rsidRDefault="007B78A6" w:rsidP="007B78A6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61F2121E" w14:textId="77777777" w:rsidR="007B78A6" w:rsidRDefault="007B78A6" w:rsidP="007B78A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EADE6F0" w14:textId="77777777" w:rsidR="007B78A6" w:rsidRDefault="007B78A6" w:rsidP="007B78A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813718" w14:textId="77777777" w:rsidR="007B78A6" w:rsidRDefault="007B78A6" w:rsidP="007B78A6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82B4625" w14:textId="77777777" w:rsidR="007B78A6" w:rsidRDefault="007B78A6" w:rsidP="007B78A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F2EDCA6" w14:textId="77777777" w:rsidR="007B78A6" w:rsidRDefault="007B78A6" w:rsidP="007B78A6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3D392AB" w14:textId="77777777" w:rsidR="007B78A6" w:rsidRDefault="007B78A6" w:rsidP="007B78A6">
            <w:pPr>
              <w:jc w:val="center"/>
            </w:pPr>
            <w:r>
              <w:t>35.1</w:t>
            </w:r>
          </w:p>
        </w:tc>
      </w:tr>
      <w:tr w:rsidR="007B78A6" w14:paraId="4ED0618A" w14:textId="77777777" w:rsidTr="007B78A6">
        <w:tc>
          <w:tcPr>
            <w:tcW w:w="453" w:type="dxa"/>
            <w:vMerge/>
            <w:vAlign w:val="center"/>
          </w:tcPr>
          <w:p w14:paraId="47C2C55A" w14:textId="77777777" w:rsidR="007B78A6" w:rsidRDefault="007B78A6" w:rsidP="007B78A6">
            <w:pPr>
              <w:jc w:val="center"/>
            </w:pPr>
            <w:r>
              <w:t>4~8</w:t>
            </w:r>
          </w:p>
        </w:tc>
        <w:tc>
          <w:tcPr>
            <w:tcW w:w="736" w:type="dxa"/>
            <w:vMerge w:val="restart"/>
            <w:vAlign w:val="center"/>
          </w:tcPr>
          <w:p w14:paraId="1619ED9B" w14:textId="57B0D4D1" w:rsidR="007B78A6" w:rsidRDefault="007B78A6" w:rsidP="007B78A6">
            <w:pPr>
              <w:jc w:val="center"/>
            </w:pPr>
            <w:r>
              <w:t>2007</w:t>
            </w:r>
          </w:p>
        </w:tc>
        <w:tc>
          <w:tcPr>
            <w:tcW w:w="1358" w:type="dxa"/>
            <w:vMerge w:val="restart"/>
            <w:vAlign w:val="center"/>
          </w:tcPr>
          <w:p w14:paraId="7BBD19F6" w14:textId="77777777" w:rsidR="007B78A6" w:rsidRDefault="007B78A6" w:rsidP="007B78A6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2099FD96" w14:textId="77777777" w:rsidR="007B78A6" w:rsidRDefault="007B78A6" w:rsidP="007B78A6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4EA229D9" w14:textId="77777777" w:rsidR="007B78A6" w:rsidRDefault="007B78A6" w:rsidP="007B78A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E2C592D" w14:textId="77777777" w:rsidR="007B78A6" w:rsidRDefault="007B78A6" w:rsidP="007B78A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665EA0A" w14:textId="77777777" w:rsidR="007B78A6" w:rsidRDefault="007B78A6" w:rsidP="007B78A6">
            <w:pPr>
              <w:jc w:val="center"/>
            </w:pPr>
            <w:r>
              <w:t>69.8</w:t>
            </w:r>
          </w:p>
        </w:tc>
      </w:tr>
      <w:tr w:rsidR="007B78A6" w14:paraId="75B81925" w14:textId="77777777" w:rsidTr="007B78A6">
        <w:tc>
          <w:tcPr>
            <w:tcW w:w="453" w:type="dxa"/>
            <w:vMerge/>
            <w:vAlign w:val="center"/>
          </w:tcPr>
          <w:p w14:paraId="2B3AD828" w14:textId="77777777" w:rsidR="007B78A6" w:rsidRDefault="007B78A6" w:rsidP="007B78A6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0B833506" w14:textId="77777777" w:rsidR="007B78A6" w:rsidRDefault="007B78A6" w:rsidP="007B78A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395ED63" w14:textId="77777777" w:rsidR="007B78A6" w:rsidRDefault="007B78A6" w:rsidP="007B78A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9C0D05F" w14:textId="77777777" w:rsidR="007B78A6" w:rsidRDefault="007B78A6" w:rsidP="007B78A6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506AB73" w14:textId="77777777" w:rsidR="007B78A6" w:rsidRDefault="007B78A6" w:rsidP="007B78A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BEC1394" w14:textId="77777777" w:rsidR="007B78A6" w:rsidRDefault="007B78A6" w:rsidP="007B78A6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AB7BC1A" w14:textId="77777777" w:rsidR="007B78A6" w:rsidRDefault="007B78A6" w:rsidP="007B78A6">
            <w:pPr>
              <w:jc w:val="center"/>
            </w:pPr>
            <w:r>
              <w:t>34.9</w:t>
            </w:r>
          </w:p>
        </w:tc>
      </w:tr>
      <w:tr w:rsidR="007B78A6" w14:paraId="19E74617" w14:textId="77777777" w:rsidTr="007B78A6">
        <w:tc>
          <w:tcPr>
            <w:tcW w:w="453" w:type="dxa"/>
            <w:vMerge/>
            <w:vAlign w:val="center"/>
          </w:tcPr>
          <w:p w14:paraId="32A98944" w14:textId="77777777" w:rsidR="007B78A6" w:rsidRDefault="007B78A6" w:rsidP="007B78A6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2D03D40A" w14:textId="77777777" w:rsidR="007B78A6" w:rsidRDefault="007B78A6" w:rsidP="007B78A6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6EA516A" w14:textId="77777777" w:rsidR="007B78A6" w:rsidRDefault="007B78A6" w:rsidP="007B78A6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641F173" w14:textId="77777777" w:rsidR="007B78A6" w:rsidRDefault="007B78A6" w:rsidP="007B78A6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AD8AD7C" w14:textId="77777777" w:rsidR="007B78A6" w:rsidRDefault="007B78A6" w:rsidP="007B78A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5842652" w14:textId="77777777" w:rsidR="007B78A6" w:rsidRDefault="007B78A6" w:rsidP="007B78A6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9BEDB14" w14:textId="77777777" w:rsidR="007B78A6" w:rsidRDefault="007B78A6" w:rsidP="007B78A6">
            <w:pPr>
              <w:jc w:val="center"/>
            </w:pPr>
            <w:r>
              <w:t>34.9</w:t>
            </w:r>
          </w:p>
        </w:tc>
      </w:tr>
      <w:tr w:rsidR="007B78A6" w14:paraId="3A0D88B1" w14:textId="77777777" w:rsidTr="007B78A6">
        <w:tc>
          <w:tcPr>
            <w:tcW w:w="453" w:type="dxa"/>
            <w:vMerge/>
            <w:vAlign w:val="center"/>
          </w:tcPr>
          <w:p w14:paraId="5878A031" w14:textId="77777777" w:rsidR="007B78A6" w:rsidRDefault="007B78A6" w:rsidP="007B78A6">
            <w:pPr>
              <w:jc w:val="center"/>
            </w:pPr>
            <w:r>
              <w:t>4~8</w:t>
            </w:r>
          </w:p>
        </w:tc>
        <w:tc>
          <w:tcPr>
            <w:tcW w:w="736" w:type="dxa"/>
            <w:vMerge w:val="restart"/>
            <w:vAlign w:val="center"/>
          </w:tcPr>
          <w:p w14:paraId="26A66EB7" w14:textId="7CC8AAEC" w:rsidR="007B78A6" w:rsidRDefault="007B78A6" w:rsidP="007B78A6">
            <w:pPr>
              <w:jc w:val="center"/>
            </w:pPr>
            <w:r>
              <w:t>20</w:t>
            </w:r>
            <w:r>
              <w:t>12</w:t>
            </w:r>
          </w:p>
        </w:tc>
        <w:tc>
          <w:tcPr>
            <w:tcW w:w="1358" w:type="dxa"/>
            <w:vMerge w:val="restart"/>
            <w:vAlign w:val="center"/>
          </w:tcPr>
          <w:p w14:paraId="59F22012" w14:textId="77777777" w:rsidR="007B78A6" w:rsidRDefault="007B78A6" w:rsidP="007B78A6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38C53838" w14:textId="77777777" w:rsidR="007B78A6" w:rsidRDefault="007B78A6" w:rsidP="007B78A6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010A827B" w14:textId="77777777" w:rsidR="007B78A6" w:rsidRDefault="007B78A6" w:rsidP="007B78A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B3C5CC3" w14:textId="77777777" w:rsidR="007B78A6" w:rsidRDefault="007B78A6" w:rsidP="007B78A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5BF6189" w14:textId="77777777" w:rsidR="007B78A6" w:rsidRDefault="007B78A6" w:rsidP="007B78A6">
            <w:pPr>
              <w:jc w:val="center"/>
            </w:pPr>
            <w:r>
              <w:t>50.6</w:t>
            </w:r>
          </w:p>
        </w:tc>
      </w:tr>
      <w:tr w:rsidR="00111BFE" w14:paraId="51429E7B" w14:textId="77777777" w:rsidTr="007B78A6">
        <w:tc>
          <w:tcPr>
            <w:tcW w:w="453" w:type="dxa"/>
            <w:vMerge/>
            <w:vAlign w:val="center"/>
          </w:tcPr>
          <w:p w14:paraId="3441CE2C" w14:textId="77777777" w:rsidR="00111BFE" w:rsidRDefault="00111BFE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5B8F444D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23C2168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7DA47AD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BFCC132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A8C4CB0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366FE9C" w14:textId="77777777" w:rsidR="00111BFE" w:rsidRDefault="00D73270">
            <w:pPr>
              <w:jc w:val="center"/>
            </w:pPr>
            <w:r>
              <w:t>25.3</w:t>
            </w:r>
          </w:p>
        </w:tc>
      </w:tr>
      <w:tr w:rsidR="00111BFE" w14:paraId="12AEB23D" w14:textId="77777777" w:rsidTr="007B78A6">
        <w:tc>
          <w:tcPr>
            <w:tcW w:w="453" w:type="dxa"/>
            <w:vMerge/>
            <w:vAlign w:val="center"/>
          </w:tcPr>
          <w:p w14:paraId="03C6BF9C" w14:textId="77777777" w:rsidR="00111BFE" w:rsidRDefault="00111BFE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7AB17EDD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65CD129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1D0C286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0C36419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2E3EF9E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D6C66C1" w14:textId="77777777" w:rsidR="00111BFE" w:rsidRDefault="00D73270">
            <w:pPr>
              <w:jc w:val="center"/>
            </w:pPr>
            <w:r>
              <w:t>25.3</w:t>
            </w:r>
          </w:p>
        </w:tc>
      </w:tr>
      <w:tr w:rsidR="00111BFE" w14:paraId="2E775170" w14:textId="77777777" w:rsidTr="007B78A6">
        <w:tc>
          <w:tcPr>
            <w:tcW w:w="453" w:type="dxa"/>
            <w:vMerge w:val="restart"/>
            <w:vAlign w:val="center"/>
          </w:tcPr>
          <w:p w14:paraId="0E2E7891" w14:textId="51B7201E" w:rsidR="00111BFE" w:rsidRDefault="007B78A6">
            <w:pPr>
              <w:jc w:val="center"/>
            </w:pPr>
            <w:r>
              <w:t>4</w:t>
            </w:r>
            <w:r w:rsidR="00D73270">
              <w:t>~10</w:t>
            </w:r>
          </w:p>
        </w:tc>
        <w:tc>
          <w:tcPr>
            <w:tcW w:w="736" w:type="dxa"/>
            <w:vMerge w:val="restart"/>
            <w:vAlign w:val="center"/>
          </w:tcPr>
          <w:p w14:paraId="27D405DB" w14:textId="17C59906" w:rsidR="00111BFE" w:rsidRDefault="007B78A6">
            <w:pPr>
              <w:jc w:val="center"/>
            </w:pPr>
            <w:r>
              <w:t>4007</w:t>
            </w:r>
          </w:p>
        </w:tc>
        <w:tc>
          <w:tcPr>
            <w:tcW w:w="1358" w:type="dxa"/>
            <w:vMerge w:val="restart"/>
            <w:vAlign w:val="center"/>
          </w:tcPr>
          <w:p w14:paraId="0BF1585C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44D784EF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1B13918E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8C3A80F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5133F7B" w14:textId="77777777" w:rsidR="00111BFE" w:rsidRDefault="00D73270">
            <w:pPr>
              <w:jc w:val="center"/>
            </w:pPr>
            <w:r>
              <w:t>72.6</w:t>
            </w:r>
          </w:p>
        </w:tc>
      </w:tr>
      <w:tr w:rsidR="00111BFE" w14:paraId="36EA6966" w14:textId="77777777" w:rsidTr="007B78A6">
        <w:tc>
          <w:tcPr>
            <w:tcW w:w="453" w:type="dxa"/>
            <w:vMerge/>
            <w:vAlign w:val="center"/>
          </w:tcPr>
          <w:p w14:paraId="327C03EA" w14:textId="77777777" w:rsidR="00111BFE" w:rsidRDefault="00111BFE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5AAEF3C2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4CA4BD2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FCB71CE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AD9E6B9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474F67D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620E47E" w14:textId="77777777" w:rsidR="00111BFE" w:rsidRDefault="00D73270">
            <w:pPr>
              <w:jc w:val="center"/>
            </w:pPr>
            <w:r>
              <w:t>36.3</w:t>
            </w:r>
          </w:p>
        </w:tc>
      </w:tr>
      <w:tr w:rsidR="00111BFE" w14:paraId="483EC145" w14:textId="77777777" w:rsidTr="007B78A6">
        <w:tc>
          <w:tcPr>
            <w:tcW w:w="453" w:type="dxa"/>
            <w:vMerge/>
            <w:vAlign w:val="center"/>
          </w:tcPr>
          <w:p w14:paraId="59DA4DA9" w14:textId="77777777" w:rsidR="00111BFE" w:rsidRDefault="00111BFE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26E243E8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153EA41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B4EAAB0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3F6EB12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2A4CFCE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7C4E981" w14:textId="77777777" w:rsidR="00111BFE" w:rsidRDefault="00D73270">
            <w:pPr>
              <w:jc w:val="center"/>
            </w:pPr>
            <w:r>
              <w:t>36.3</w:t>
            </w:r>
          </w:p>
        </w:tc>
      </w:tr>
      <w:tr w:rsidR="00111BFE" w14:paraId="69BEA519" w14:textId="77777777" w:rsidTr="007B78A6">
        <w:tc>
          <w:tcPr>
            <w:tcW w:w="453" w:type="dxa"/>
            <w:vMerge/>
            <w:vAlign w:val="center"/>
          </w:tcPr>
          <w:p w14:paraId="2A8951E1" w14:textId="77777777"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736" w:type="dxa"/>
            <w:vMerge w:val="restart"/>
            <w:vAlign w:val="center"/>
          </w:tcPr>
          <w:p w14:paraId="7116E819" w14:textId="786967DD" w:rsidR="00111BFE" w:rsidRDefault="007B78A6">
            <w:pPr>
              <w:jc w:val="center"/>
            </w:pPr>
            <w:r>
              <w:t>4020</w:t>
            </w:r>
          </w:p>
        </w:tc>
        <w:tc>
          <w:tcPr>
            <w:tcW w:w="1358" w:type="dxa"/>
            <w:vMerge w:val="restart"/>
            <w:vAlign w:val="center"/>
          </w:tcPr>
          <w:p w14:paraId="16D2EC3D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34BD9C07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69179766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918229C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DF48C7E" w14:textId="77777777" w:rsidR="00111BFE" w:rsidRDefault="00D73270">
            <w:pPr>
              <w:jc w:val="center"/>
            </w:pPr>
            <w:r>
              <w:t>70.2</w:t>
            </w:r>
          </w:p>
        </w:tc>
      </w:tr>
      <w:tr w:rsidR="00111BFE" w14:paraId="1C0779FA" w14:textId="77777777" w:rsidTr="007B78A6">
        <w:tc>
          <w:tcPr>
            <w:tcW w:w="453" w:type="dxa"/>
            <w:vMerge/>
            <w:vAlign w:val="center"/>
          </w:tcPr>
          <w:p w14:paraId="51D09C6D" w14:textId="77777777" w:rsidR="00111BFE" w:rsidRDefault="00111BFE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4B0DF476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1683E29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725AF4B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BC2A897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5CA6240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0281057" w14:textId="77777777" w:rsidR="00111BFE" w:rsidRDefault="00D73270">
            <w:pPr>
              <w:jc w:val="center"/>
            </w:pPr>
            <w:r>
              <w:t>35.1</w:t>
            </w:r>
          </w:p>
        </w:tc>
      </w:tr>
      <w:tr w:rsidR="00111BFE" w14:paraId="102E2DA9" w14:textId="77777777" w:rsidTr="007B78A6">
        <w:tc>
          <w:tcPr>
            <w:tcW w:w="453" w:type="dxa"/>
            <w:vMerge/>
            <w:vAlign w:val="center"/>
          </w:tcPr>
          <w:p w14:paraId="65DF3147" w14:textId="77777777" w:rsidR="00111BFE" w:rsidRDefault="00111BFE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3E7267A1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5FE6879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BFAD3C1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09A7F3B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20FFEC1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AAD29EC" w14:textId="77777777" w:rsidR="00111BFE" w:rsidRDefault="00D73270">
            <w:pPr>
              <w:jc w:val="center"/>
            </w:pPr>
            <w:r>
              <w:t>35.1</w:t>
            </w:r>
          </w:p>
        </w:tc>
      </w:tr>
      <w:tr w:rsidR="00111BFE" w14:paraId="4E8E226E" w14:textId="77777777" w:rsidTr="007B78A6">
        <w:tc>
          <w:tcPr>
            <w:tcW w:w="453" w:type="dxa"/>
            <w:vMerge/>
            <w:vAlign w:val="center"/>
          </w:tcPr>
          <w:p w14:paraId="569A6796" w14:textId="77777777"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736" w:type="dxa"/>
            <w:vMerge w:val="restart"/>
            <w:vAlign w:val="center"/>
          </w:tcPr>
          <w:p w14:paraId="7C84D25C" w14:textId="77CFEA14" w:rsidR="00111BFE" w:rsidRDefault="007B78A6">
            <w:pPr>
              <w:jc w:val="center"/>
            </w:pPr>
            <w:r>
              <w:t>5007</w:t>
            </w:r>
          </w:p>
        </w:tc>
        <w:tc>
          <w:tcPr>
            <w:tcW w:w="1358" w:type="dxa"/>
            <w:vMerge w:val="restart"/>
            <w:vAlign w:val="center"/>
          </w:tcPr>
          <w:p w14:paraId="0E8710B5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6E9897D7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6F05F3C3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26565F7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705A4C0" w14:textId="77777777" w:rsidR="00111BFE" w:rsidRDefault="00D73270">
            <w:pPr>
              <w:jc w:val="center"/>
            </w:pPr>
            <w:r>
              <w:t>69.8</w:t>
            </w:r>
          </w:p>
        </w:tc>
      </w:tr>
      <w:tr w:rsidR="00111BFE" w14:paraId="2CAC7894" w14:textId="77777777" w:rsidTr="007B78A6">
        <w:tc>
          <w:tcPr>
            <w:tcW w:w="453" w:type="dxa"/>
            <w:vMerge/>
            <w:vAlign w:val="center"/>
          </w:tcPr>
          <w:p w14:paraId="3DCBB725" w14:textId="77777777" w:rsidR="00111BFE" w:rsidRDefault="00111BFE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4B3DD078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D73771E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1AD8679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90CC239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983DEB2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3033247" w14:textId="77777777" w:rsidR="00111BFE" w:rsidRDefault="00D73270">
            <w:pPr>
              <w:jc w:val="center"/>
            </w:pPr>
            <w:r>
              <w:t>34.9</w:t>
            </w:r>
          </w:p>
        </w:tc>
      </w:tr>
      <w:tr w:rsidR="00111BFE" w14:paraId="72D6EFDB" w14:textId="77777777" w:rsidTr="007B78A6">
        <w:tc>
          <w:tcPr>
            <w:tcW w:w="453" w:type="dxa"/>
            <w:vMerge/>
            <w:vAlign w:val="center"/>
          </w:tcPr>
          <w:p w14:paraId="6F9A94BD" w14:textId="77777777" w:rsidR="00111BFE" w:rsidRDefault="00111BFE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184918BD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746CAB9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1DC00AA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0122AFC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407EC5B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F030B57" w14:textId="77777777" w:rsidR="00111BFE" w:rsidRDefault="00D73270">
            <w:pPr>
              <w:jc w:val="center"/>
            </w:pPr>
            <w:r>
              <w:t>34.9</w:t>
            </w:r>
          </w:p>
        </w:tc>
      </w:tr>
      <w:tr w:rsidR="00111BFE" w14:paraId="01EDABF6" w14:textId="77777777" w:rsidTr="007B78A6">
        <w:tc>
          <w:tcPr>
            <w:tcW w:w="453" w:type="dxa"/>
            <w:vMerge/>
            <w:vAlign w:val="center"/>
          </w:tcPr>
          <w:p w14:paraId="3ABC89F0" w14:textId="77777777"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736" w:type="dxa"/>
            <w:vMerge w:val="restart"/>
            <w:vAlign w:val="center"/>
          </w:tcPr>
          <w:p w14:paraId="6E048CE2" w14:textId="137F1534" w:rsidR="00111BFE" w:rsidRDefault="007B78A6">
            <w:pPr>
              <w:jc w:val="center"/>
            </w:pPr>
            <w:r>
              <w:t>5027</w:t>
            </w:r>
          </w:p>
        </w:tc>
        <w:tc>
          <w:tcPr>
            <w:tcW w:w="1358" w:type="dxa"/>
            <w:vMerge w:val="restart"/>
            <w:vAlign w:val="center"/>
          </w:tcPr>
          <w:p w14:paraId="3F9DABFE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1EDC0CB6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7AE068FF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E28F866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4CE1AF9" w14:textId="77777777" w:rsidR="00111BFE" w:rsidRDefault="00D73270">
            <w:pPr>
              <w:jc w:val="center"/>
            </w:pPr>
            <w:r>
              <w:t>50.6</w:t>
            </w:r>
          </w:p>
        </w:tc>
      </w:tr>
      <w:tr w:rsidR="00111BFE" w14:paraId="6140083E" w14:textId="77777777" w:rsidTr="007B78A6">
        <w:tc>
          <w:tcPr>
            <w:tcW w:w="453" w:type="dxa"/>
            <w:vMerge/>
            <w:vAlign w:val="center"/>
          </w:tcPr>
          <w:p w14:paraId="15EAA641" w14:textId="77777777" w:rsidR="00111BFE" w:rsidRDefault="00111BFE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65F8D3B2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5DE3A78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975C92A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6B3133F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EF61A33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257E6D9" w14:textId="77777777" w:rsidR="00111BFE" w:rsidRDefault="00D73270">
            <w:pPr>
              <w:jc w:val="center"/>
            </w:pPr>
            <w:r>
              <w:t>25.3</w:t>
            </w:r>
          </w:p>
        </w:tc>
      </w:tr>
      <w:tr w:rsidR="00111BFE" w14:paraId="70AC551A" w14:textId="77777777" w:rsidTr="007B78A6">
        <w:tc>
          <w:tcPr>
            <w:tcW w:w="453" w:type="dxa"/>
            <w:vMerge/>
            <w:vAlign w:val="center"/>
          </w:tcPr>
          <w:p w14:paraId="70892490" w14:textId="77777777" w:rsidR="00111BFE" w:rsidRDefault="00111BFE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584C93AF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CCA85A8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07632C8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186F7B3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1D96E17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D611696" w14:textId="77777777" w:rsidR="00111BFE" w:rsidRDefault="00D73270">
            <w:pPr>
              <w:jc w:val="center"/>
            </w:pPr>
            <w:r>
              <w:t>25.3</w:t>
            </w:r>
          </w:p>
        </w:tc>
      </w:tr>
      <w:tr w:rsidR="00111BFE" w14:paraId="1E3D8AC3" w14:textId="77777777" w:rsidTr="007B78A6">
        <w:tc>
          <w:tcPr>
            <w:tcW w:w="453" w:type="dxa"/>
            <w:vMerge/>
            <w:vAlign w:val="center"/>
          </w:tcPr>
          <w:p w14:paraId="1E49B3C5" w14:textId="77777777"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736" w:type="dxa"/>
            <w:vMerge w:val="restart"/>
            <w:vAlign w:val="center"/>
          </w:tcPr>
          <w:p w14:paraId="0C8240A5" w14:textId="4CA58B95" w:rsidR="00111BFE" w:rsidRDefault="007B78A6">
            <w:pPr>
              <w:jc w:val="center"/>
            </w:pPr>
            <w:r>
              <w:t>6014</w:t>
            </w:r>
          </w:p>
        </w:tc>
        <w:tc>
          <w:tcPr>
            <w:tcW w:w="1358" w:type="dxa"/>
            <w:vMerge w:val="restart"/>
            <w:vAlign w:val="center"/>
          </w:tcPr>
          <w:p w14:paraId="7BF6B6A1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42C943A3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3E349583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2589F81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CEBD455" w14:textId="77777777" w:rsidR="00111BFE" w:rsidRDefault="00D73270">
            <w:pPr>
              <w:jc w:val="center"/>
            </w:pPr>
            <w:r>
              <w:t>36.0</w:t>
            </w:r>
          </w:p>
        </w:tc>
      </w:tr>
      <w:tr w:rsidR="00111BFE" w14:paraId="3DCD7E99" w14:textId="77777777" w:rsidTr="007B78A6">
        <w:tc>
          <w:tcPr>
            <w:tcW w:w="453" w:type="dxa"/>
            <w:vMerge/>
            <w:vAlign w:val="center"/>
          </w:tcPr>
          <w:p w14:paraId="3A012911" w14:textId="77777777" w:rsidR="00111BFE" w:rsidRDefault="00111BFE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59913CED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3DB4270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D90A391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0DFEC8F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982FF98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194354C" w14:textId="77777777" w:rsidR="00111BFE" w:rsidRDefault="00D73270">
            <w:pPr>
              <w:jc w:val="center"/>
            </w:pPr>
            <w:r>
              <w:t>18.0</w:t>
            </w:r>
          </w:p>
        </w:tc>
      </w:tr>
      <w:tr w:rsidR="00111BFE" w14:paraId="42AD1E7F" w14:textId="77777777" w:rsidTr="007B78A6">
        <w:tc>
          <w:tcPr>
            <w:tcW w:w="453" w:type="dxa"/>
            <w:vMerge/>
            <w:vAlign w:val="center"/>
          </w:tcPr>
          <w:p w14:paraId="0F7E9332" w14:textId="77777777" w:rsidR="00111BFE" w:rsidRDefault="00111BFE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05E18FF4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95C2C41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01A7E53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36CFF49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78A51C8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07063B0" w14:textId="77777777" w:rsidR="00111BFE" w:rsidRDefault="00D73270">
            <w:pPr>
              <w:jc w:val="center"/>
            </w:pPr>
            <w:r>
              <w:t>18.0</w:t>
            </w:r>
          </w:p>
        </w:tc>
      </w:tr>
      <w:tr w:rsidR="00111BFE" w14:paraId="53C532C7" w14:textId="77777777" w:rsidTr="007B78A6">
        <w:tc>
          <w:tcPr>
            <w:tcW w:w="453" w:type="dxa"/>
            <w:vMerge/>
            <w:vAlign w:val="center"/>
          </w:tcPr>
          <w:p w14:paraId="0677B386" w14:textId="77777777"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736" w:type="dxa"/>
            <w:vMerge w:val="restart"/>
            <w:vAlign w:val="center"/>
          </w:tcPr>
          <w:p w14:paraId="392ED6CD" w14:textId="70254A29" w:rsidR="00111BFE" w:rsidRDefault="007B78A6">
            <w:pPr>
              <w:jc w:val="center"/>
            </w:pPr>
            <w:r>
              <w:t>7008</w:t>
            </w:r>
          </w:p>
        </w:tc>
        <w:tc>
          <w:tcPr>
            <w:tcW w:w="1358" w:type="dxa"/>
            <w:vMerge w:val="restart"/>
            <w:vAlign w:val="center"/>
          </w:tcPr>
          <w:p w14:paraId="54F33603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116BEC22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744E7C10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1FA55FF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BC1C590" w14:textId="77777777" w:rsidR="00111BFE" w:rsidRDefault="00D73270">
            <w:pPr>
              <w:jc w:val="center"/>
            </w:pPr>
            <w:r>
              <w:t>32.5</w:t>
            </w:r>
          </w:p>
        </w:tc>
      </w:tr>
      <w:tr w:rsidR="00111BFE" w14:paraId="294A8258" w14:textId="77777777" w:rsidTr="007B78A6">
        <w:tc>
          <w:tcPr>
            <w:tcW w:w="453" w:type="dxa"/>
            <w:vMerge/>
            <w:vAlign w:val="center"/>
          </w:tcPr>
          <w:p w14:paraId="4F39EAD0" w14:textId="77777777" w:rsidR="00111BFE" w:rsidRDefault="00111BFE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7BF20453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E9CF165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5E5724E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E5EE02B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8CAB68C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3CA0C65" w14:textId="77777777" w:rsidR="00111BFE" w:rsidRDefault="00D73270">
            <w:pPr>
              <w:jc w:val="center"/>
            </w:pPr>
            <w:r>
              <w:t>16.3</w:t>
            </w:r>
          </w:p>
        </w:tc>
      </w:tr>
      <w:tr w:rsidR="00111BFE" w14:paraId="4553C211" w14:textId="77777777" w:rsidTr="007B78A6">
        <w:tc>
          <w:tcPr>
            <w:tcW w:w="453" w:type="dxa"/>
            <w:vMerge/>
            <w:vAlign w:val="center"/>
          </w:tcPr>
          <w:p w14:paraId="2A7722FE" w14:textId="77777777" w:rsidR="00111BFE" w:rsidRDefault="00111BFE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37862684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080714B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A870DD5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A2A7813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A4D46A0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19B13CF" w14:textId="77777777" w:rsidR="00111BFE" w:rsidRDefault="00D73270">
            <w:pPr>
              <w:jc w:val="center"/>
            </w:pPr>
            <w:r>
              <w:t>16.3</w:t>
            </w:r>
          </w:p>
        </w:tc>
      </w:tr>
      <w:tr w:rsidR="00111BFE" w14:paraId="3B112D6E" w14:textId="77777777" w:rsidTr="007B78A6">
        <w:tc>
          <w:tcPr>
            <w:tcW w:w="453" w:type="dxa"/>
            <w:vMerge/>
            <w:vAlign w:val="center"/>
          </w:tcPr>
          <w:p w14:paraId="3948E629" w14:textId="77777777"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736" w:type="dxa"/>
            <w:vMerge w:val="restart"/>
            <w:vAlign w:val="center"/>
          </w:tcPr>
          <w:p w14:paraId="3CB28085" w14:textId="110FCED0" w:rsidR="00111BFE" w:rsidRDefault="007B78A6">
            <w:pPr>
              <w:jc w:val="center"/>
            </w:pPr>
            <w:r>
              <w:t>8004</w:t>
            </w:r>
          </w:p>
        </w:tc>
        <w:tc>
          <w:tcPr>
            <w:tcW w:w="1358" w:type="dxa"/>
            <w:vMerge w:val="restart"/>
            <w:vAlign w:val="center"/>
          </w:tcPr>
          <w:p w14:paraId="26F94F0D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455A6C4E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38F9CA39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1CFB709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8ADB54C" w14:textId="77777777" w:rsidR="00111BFE" w:rsidRDefault="00D73270">
            <w:pPr>
              <w:jc w:val="center"/>
            </w:pPr>
            <w:r>
              <w:t>30.9</w:t>
            </w:r>
          </w:p>
        </w:tc>
      </w:tr>
      <w:tr w:rsidR="00111BFE" w14:paraId="15ADD735" w14:textId="77777777" w:rsidTr="007B78A6">
        <w:tc>
          <w:tcPr>
            <w:tcW w:w="453" w:type="dxa"/>
            <w:vMerge/>
            <w:vAlign w:val="center"/>
          </w:tcPr>
          <w:p w14:paraId="1D08A284" w14:textId="77777777" w:rsidR="00111BFE" w:rsidRDefault="00111BFE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6F4F555A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18A4EC3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1FC6C6D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BD8666C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7DDE207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634E123" w14:textId="77777777" w:rsidR="00111BFE" w:rsidRDefault="00D73270">
            <w:pPr>
              <w:jc w:val="center"/>
            </w:pPr>
            <w:r>
              <w:t>15.4</w:t>
            </w:r>
          </w:p>
        </w:tc>
      </w:tr>
      <w:tr w:rsidR="00111BFE" w14:paraId="44E7A248" w14:textId="77777777" w:rsidTr="007B78A6">
        <w:tc>
          <w:tcPr>
            <w:tcW w:w="453" w:type="dxa"/>
            <w:vMerge/>
            <w:vAlign w:val="center"/>
          </w:tcPr>
          <w:p w14:paraId="4925B76A" w14:textId="77777777" w:rsidR="00111BFE" w:rsidRDefault="00111BFE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46FA28F6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6023BD7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EBE4BBF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56CB169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5DEC683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E72605D" w14:textId="77777777" w:rsidR="00111BFE" w:rsidRDefault="00D73270">
            <w:pPr>
              <w:jc w:val="center"/>
            </w:pPr>
            <w:r>
              <w:t>15.4</w:t>
            </w:r>
          </w:p>
        </w:tc>
      </w:tr>
      <w:tr w:rsidR="00111BFE" w14:paraId="4D30088C" w14:textId="77777777" w:rsidTr="007B78A6">
        <w:tc>
          <w:tcPr>
            <w:tcW w:w="453" w:type="dxa"/>
            <w:vMerge/>
            <w:vAlign w:val="center"/>
          </w:tcPr>
          <w:p w14:paraId="05497D7A" w14:textId="77777777"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736" w:type="dxa"/>
            <w:vMerge w:val="restart"/>
            <w:vAlign w:val="center"/>
          </w:tcPr>
          <w:p w14:paraId="6F5F5236" w14:textId="0F4715A7" w:rsidR="00111BFE" w:rsidRDefault="007B78A6">
            <w:pPr>
              <w:jc w:val="center"/>
            </w:pPr>
            <w:r>
              <w:t>9002</w:t>
            </w:r>
          </w:p>
        </w:tc>
        <w:tc>
          <w:tcPr>
            <w:tcW w:w="1358" w:type="dxa"/>
            <w:vMerge w:val="restart"/>
            <w:vAlign w:val="center"/>
          </w:tcPr>
          <w:p w14:paraId="36E1D7DB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1122B850" w14:textId="77777777" w:rsidR="00111BFE" w:rsidRDefault="00D73270">
            <w:pPr>
              <w:jc w:val="center"/>
            </w:pPr>
            <w:r>
              <w:t>（公建）办公</w:t>
            </w:r>
            <w:r>
              <w:lastRenderedPageBreak/>
              <w:t>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7C05A109" w14:textId="77777777" w:rsidR="00111BFE" w:rsidRDefault="00D73270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14:paraId="7EFFDD83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8E1E58C" w14:textId="77777777" w:rsidR="00111BFE" w:rsidRDefault="00D73270">
            <w:pPr>
              <w:jc w:val="center"/>
            </w:pPr>
            <w:r>
              <w:t>25.2</w:t>
            </w:r>
          </w:p>
        </w:tc>
      </w:tr>
      <w:tr w:rsidR="00111BFE" w14:paraId="3896AC91" w14:textId="77777777" w:rsidTr="007B78A6">
        <w:tc>
          <w:tcPr>
            <w:tcW w:w="453" w:type="dxa"/>
            <w:vMerge/>
            <w:vAlign w:val="center"/>
          </w:tcPr>
          <w:p w14:paraId="46C4B0C9" w14:textId="77777777" w:rsidR="00111BFE" w:rsidRDefault="00111BFE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02BEE544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06E17CC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A93F2DC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8D8B52B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CAB04E5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7E78999" w14:textId="77777777" w:rsidR="00111BFE" w:rsidRDefault="00D73270">
            <w:pPr>
              <w:jc w:val="center"/>
            </w:pPr>
            <w:r>
              <w:t>12.6</w:t>
            </w:r>
          </w:p>
        </w:tc>
      </w:tr>
      <w:tr w:rsidR="00111BFE" w14:paraId="446D5714" w14:textId="77777777" w:rsidTr="007B78A6">
        <w:tc>
          <w:tcPr>
            <w:tcW w:w="453" w:type="dxa"/>
            <w:vMerge/>
            <w:vAlign w:val="center"/>
          </w:tcPr>
          <w:p w14:paraId="0767056E" w14:textId="77777777" w:rsidR="00111BFE" w:rsidRDefault="00111BFE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1647FCC5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2B8C0B2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4C5502B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0A163DB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A80810E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EE3CE47" w14:textId="77777777" w:rsidR="00111BFE" w:rsidRDefault="00D73270">
            <w:pPr>
              <w:jc w:val="center"/>
            </w:pPr>
            <w:r>
              <w:t>12.6</w:t>
            </w:r>
          </w:p>
        </w:tc>
      </w:tr>
      <w:tr w:rsidR="00111BFE" w14:paraId="476337E1" w14:textId="77777777" w:rsidTr="007B78A6">
        <w:tc>
          <w:tcPr>
            <w:tcW w:w="453" w:type="dxa"/>
            <w:vMerge/>
            <w:vAlign w:val="center"/>
          </w:tcPr>
          <w:p w14:paraId="31B27993" w14:textId="77777777"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736" w:type="dxa"/>
            <w:vMerge w:val="restart"/>
            <w:vAlign w:val="center"/>
          </w:tcPr>
          <w:p w14:paraId="26EED80B" w14:textId="31C6F3E7" w:rsidR="00111BFE" w:rsidRDefault="007B78A6">
            <w:pPr>
              <w:jc w:val="center"/>
            </w:pPr>
            <w:r>
              <w:t>10011</w:t>
            </w:r>
          </w:p>
        </w:tc>
        <w:tc>
          <w:tcPr>
            <w:tcW w:w="1358" w:type="dxa"/>
            <w:vMerge w:val="restart"/>
            <w:vAlign w:val="center"/>
          </w:tcPr>
          <w:p w14:paraId="33E2D718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206276EF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7C795FAD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7585A2B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3881A3B" w14:textId="77777777" w:rsidR="00111BFE" w:rsidRDefault="00D73270">
            <w:pPr>
              <w:jc w:val="center"/>
            </w:pPr>
            <w:r>
              <w:t>10.4</w:t>
            </w:r>
          </w:p>
        </w:tc>
      </w:tr>
      <w:tr w:rsidR="00111BFE" w14:paraId="786737B2" w14:textId="77777777" w:rsidTr="007B78A6">
        <w:tc>
          <w:tcPr>
            <w:tcW w:w="453" w:type="dxa"/>
            <w:vMerge/>
            <w:vAlign w:val="center"/>
          </w:tcPr>
          <w:p w14:paraId="446382B0" w14:textId="77777777" w:rsidR="00111BFE" w:rsidRDefault="00111BFE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38996C82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0E49782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C953FBB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4BA92D1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49F4A60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DF4EE50" w14:textId="77777777" w:rsidR="00111BFE" w:rsidRDefault="00D73270">
            <w:pPr>
              <w:jc w:val="center"/>
            </w:pPr>
            <w:r>
              <w:t>5.2</w:t>
            </w:r>
          </w:p>
        </w:tc>
      </w:tr>
      <w:tr w:rsidR="00111BFE" w14:paraId="14E31147" w14:textId="77777777" w:rsidTr="007B78A6">
        <w:tc>
          <w:tcPr>
            <w:tcW w:w="453" w:type="dxa"/>
            <w:vMerge/>
            <w:vAlign w:val="center"/>
          </w:tcPr>
          <w:p w14:paraId="2AD09031" w14:textId="77777777" w:rsidR="00111BFE" w:rsidRDefault="00111BFE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1E386A44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5516A99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F735CC0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7BA249E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B1B8655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9FD48EA" w14:textId="77777777" w:rsidR="00111BFE" w:rsidRDefault="00D73270">
            <w:pPr>
              <w:jc w:val="center"/>
            </w:pPr>
            <w:r>
              <w:t>5.2</w:t>
            </w:r>
          </w:p>
        </w:tc>
      </w:tr>
      <w:tr w:rsidR="00111BFE" w14:paraId="7D92DD24" w14:textId="77777777" w:rsidTr="007B78A6">
        <w:tc>
          <w:tcPr>
            <w:tcW w:w="453" w:type="dxa"/>
            <w:vMerge w:val="restart"/>
            <w:vAlign w:val="center"/>
          </w:tcPr>
          <w:p w14:paraId="661A8338" w14:textId="4B0E2152" w:rsidR="00111BFE" w:rsidRDefault="007B78A6">
            <w:pPr>
              <w:jc w:val="center"/>
            </w:pPr>
            <w:r>
              <w:t>11</w:t>
            </w:r>
            <w:r w:rsidR="00D73270">
              <w:t>~</w:t>
            </w:r>
            <w:r>
              <w:t>12</w:t>
            </w:r>
          </w:p>
        </w:tc>
        <w:tc>
          <w:tcPr>
            <w:tcW w:w="736" w:type="dxa"/>
            <w:vMerge w:val="restart"/>
            <w:vAlign w:val="center"/>
          </w:tcPr>
          <w:p w14:paraId="2228DE8D" w14:textId="11302CE7" w:rsidR="00111BFE" w:rsidRDefault="007B78A6">
            <w:pPr>
              <w:jc w:val="center"/>
            </w:pPr>
            <w:r>
              <w:t>11002</w:t>
            </w:r>
          </w:p>
        </w:tc>
        <w:tc>
          <w:tcPr>
            <w:tcW w:w="1358" w:type="dxa"/>
            <w:vMerge w:val="restart"/>
            <w:vAlign w:val="center"/>
          </w:tcPr>
          <w:p w14:paraId="14EE8D95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1EBA561D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6D8646DD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3596C31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89880D3" w14:textId="77777777" w:rsidR="00111BFE" w:rsidRDefault="00D73270">
            <w:pPr>
              <w:jc w:val="center"/>
            </w:pPr>
            <w:r>
              <w:t>72.6</w:t>
            </w:r>
          </w:p>
        </w:tc>
      </w:tr>
      <w:tr w:rsidR="00111BFE" w14:paraId="4D92779D" w14:textId="77777777" w:rsidTr="007B78A6">
        <w:tc>
          <w:tcPr>
            <w:tcW w:w="453" w:type="dxa"/>
            <w:vMerge/>
            <w:vAlign w:val="center"/>
          </w:tcPr>
          <w:p w14:paraId="063A9AA7" w14:textId="77777777" w:rsidR="00111BFE" w:rsidRDefault="00111BFE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114BB3CA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03D0BED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0FF37C5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A0B7501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4948B8A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1BA27B7" w14:textId="77777777" w:rsidR="00111BFE" w:rsidRDefault="00D73270">
            <w:pPr>
              <w:jc w:val="center"/>
            </w:pPr>
            <w:r>
              <w:t>36.3</w:t>
            </w:r>
          </w:p>
        </w:tc>
      </w:tr>
      <w:tr w:rsidR="00111BFE" w14:paraId="18BEA004" w14:textId="77777777" w:rsidTr="007B78A6">
        <w:tc>
          <w:tcPr>
            <w:tcW w:w="453" w:type="dxa"/>
            <w:vMerge/>
            <w:vAlign w:val="center"/>
          </w:tcPr>
          <w:p w14:paraId="07039D9A" w14:textId="77777777" w:rsidR="00111BFE" w:rsidRDefault="00111BFE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30C1CF13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631D33D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817BA4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2710A0F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59BC63A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41084AC" w14:textId="77777777" w:rsidR="00111BFE" w:rsidRDefault="00D73270">
            <w:pPr>
              <w:jc w:val="center"/>
            </w:pPr>
            <w:r>
              <w:t>36.3</w:t>
            </w:r>
          </w:p>
        </w:tc>
      </w:tr>
      <w:tr w:rsidR="00111BFE" w14:paraId="41831D16" w14:textId="77777777" w:rsidTr="007B78A6">
        <w:tc>
          <w:tcPr>
            <w:tcW w:w="453" w:type="dxa"/>
            <w:vMerge/>
            <w:vAlign w:val="center"/>
          </w:tcPr>
          <w:p w14:paraId="640D71A6" w14:textId="77777777"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736" w:type="dxa"/>
            <w:vMerge w:val="restart"/>
            <w:vAlign w:val="center"/>
          </w:tcPr>
          <w:p w14:paraId="72CDCFFC" w14:textId="21240FC0" w:rsidR="00111BFE" w:rsidRDefault="007B78A6">
            <w:pPr>
              <w:jc w:val="center"/>
            </w:pPr>
            <w:r>
              <w:t>11005</w:t>
            </w:r>
          </w:p>
        </w:tc>
        <w:tc>
          <w:tcPr>
            <w:tcW w:w="1358" w:type="dxa"/>
            <w:vMerge w:val="restart"/>
            <w:vAlign w:val="center"/>
          </w:tcPr>
          <w:p w14:paraId="5CB0D8DA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077C0907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3C72FF40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2B70C73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3655537" w14:textId="77777777" w:rsidR="00111BFE" w:rsidRDefault="00D73270">
            <w:pPr>
              <w:jc w:val="center"/>
            </w:pPr>
            <w:r>
              <w:t>70.2</w:t>
            </w:r>
          </w:p>
        </w:tc>
      </w:tr>
      <w:tr w:rsidR="00111BFE" w14:paraId="21FEE6A5" w14:textId="77777777" w:rsidTr="007B78A6">
        <w:tc>
          <w:tcPr>
            <w:tcW w:w="453" w:type="dxa"/>
            <w:vMerge/>
            <w:vAlign w:val="center"/>
          </w:tcPr>
          <w:p w14:paraId="5DFFA35E" w14:textId="77777777" w:rsidR="00111BFE" w:rsidRDefault="00111BFE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332B26D7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97DC9D8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9B51EBE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4690624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C1D3F83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91A536B" w14:textId="77777777" w:rsidR="00111BFE" w:rsidRDefault="00D73270">
            <w:pPr>
              <w:jc w:val="center"/>
            </w:pPr>
            <w:r>
              <w:t>35.1</w:t>
            </w:r>
          </w:p>
        </w:tc>
      </w:tr>
      <w:tr w:rsidR="00111BFE" w14:paraId="6385CECC" w14:textId="77777777" w:rsidTr="007B78A6">
        <w:tc>
          <w:tcPr>
            <w:tcW w:w="453" w:type="dxa"/>
            <w:vMerge/>
            <w:vAlign w:val="center"/>
          </w:tcPr>
          <w:p w14:paraId="4AE31950" w14:textId="77777777" w:rsidR="00111BFE" w:rsidRDefault="00111BFE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054EF5F2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13DFD43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229BD99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65B4A49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73D92BC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0331A54" w14:textId="77777777" w:rsidR="00111BFE" w:rsidRDefault="00D73270">
            <w:pPr>
              <w:jc w:val="center"/>
            </w:pPr>
            <w:r>
              <w:t>35.1</w:t>
            </w:r>
          </w:p>
        </w:tc>
      </w:tr>
      <w:tr w:rsidR="00111BFE" w14:paraId="4A70E82F" w14:textId="77777777" w:rsidTr="007B78A6">
        <w:tc>
          <w:tcPr>
            <w:tcW w:w="453" w:type="dxa"/>
            <w:vMerge/>
            <w:vAlign w:val="center"/>
          </w:tcPr>
          <w:p w14:paraId="1F5B507D" w14:textId="77777777"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736" w:type="dxa"/>
            <w:vMerge w:val="restart"/>
            <w:vAlign w:val="center"/>
          </w:tcPr>
          <w:p w14:paraId="0D2B7FDD" w14:textId="42771E85" w:rsidR="00111BFE" w:rsidRDefault="007B78A6">
            <w:pPr>
              <w:jc w:val="center"/>
            </w:pPr>
            <w:r>
              <w:t>12006</w:t>
            </w:r>
          </w:p>
        </w:tc>
        <w:tc>
          <w:tcPr>
            <w:tcW w:w="1358" w:type="dxa"/>
            <w:vMerge w:val="restart"/>
            <w:vAlign w:val="center"/>
          </w:tcPr>
          <w:p w14:paraId="58D4FA74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7D9924AE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772120AB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CEF2AE5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E4D66E4" w14:textId="77777777" w:rsidR="00111BFE" w:rsidRDefault="00D73270">
            <w:pPr>
              <w:jc w:val="center"/>
            </w:pPr>
            <w:r>
              <w:t>69.8</w:t>
            </w:r>
          </w:p>
        </w:tc>
      </w:tr>
      <w:tr w:rsidR="00111BFE" w14:paraId="6399D299" w14:textId="77777777" w:rsidTr="007B78A6">
        <w:tc>
          <w:tcPr>
            <w:tcW w:w="453" w:type="dxa"/>
            <w:vMerge/>
            <w:vAlign w:val="center"/>
          </w:tcPr>
          <w:p w14:paraId="6888251E" w14:textId="77777777" w:rsidR="00111BFE" w:rsidRDefault="00111BFE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4A04EC21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9E38DF9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9CA5715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27BA15D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BEA335F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2C17B08" w14:textId="77777777" w:rsidR="00111BFE" w:rsidRDefault="00D73270">
            <w:pPr>
              <w:jc w:val="center"/>
            </w:pPr>
            <w:r>
              <w:t>34.9</w:t>
            </w:r>
          </w:p>
        </w:tc>
      </w:tr>
      <w:tr w:rsidR="00111BFE" w14:paraId="73A8C450" w14:textId="77777777" w:rsidTr="007B78A6">
        <w:tc>
          <w:tcPr>
            <w:tcW w:w="453" w:type="dxa"/>
            <w:vMerge/>
            <w:vAlign w:val="center"/>
          </w:tcPr>
          <w:p w14:paraId="1F31189E" w14:textId="77777777" w:rsidR="00111BFE" w:rsidRDefault="00111BFE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398A217E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333AC2E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061062C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536BF4B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0559403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E1C02EA" w14:textId="77777777" w:rsidR="00111BFE" w:rsidRDefault="00D73270">
            <w:pPr>
              <w:jc w:val="center"/>
            </w:pPr>
            <w:r>
              <w:t>34.9</w:t>
            </w:r>
          </w:p>
        </w:tc>
      </w:tr>
      <w:tr w:rsidR="00111BFE" w14:paraId="7B350C4A" w14:textId="77777777" w:rsidTr="007B78A6">
        <w:tc>
          <w:tcPr>
            <w:tcW w:w="453" w:type="dxa"/>
            <w:vMerge/>
            <w:vAlign w:val="center"/>
          </w:tcPr>
          <w:p w14:paraId="2C803430" w14:textId="77777777"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736" w:type="dxa"/>
            <w:vMerge w:val="restart"/>
            <w:vAlign w:val="center"/>
          </w:tcPr>
          <w:p w14:paraId="4D5EEA7B" w14:textId="03925E96" w:rsidR="00111BFE" w:rsidRDefault="00D73270">
            <w:pPr>
              <w:jc w:val="center"/>
            </w:pPr>
            <w:r>
              <w:t>12</w:t>
            </w:r>
            <w:r w:rsidR="007B78A6">
              <w:t>007</w:t>
            </w:r>
          </w:p>
        </w:tc>
        <w:tc>
          <w:tcPr>
            <w:tcW w:w="1358" w:type="dxa"/>
            <w:vMerge w:val="restart"/>
            <w:vAlign w:val="center"/>
          </w:tcPr>
          <w:p w14:paraId="4D5650BE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03645D9F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3C685303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945610D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5A8E3B9" w14:textId="77777777" w:rsidR="00111BFE" w:rsidRDefault="00D73270">
            <w:pPr>
              <w:jc w:val="center"/>
            </w:pPr>
            <w:r>
              <w:t>50.6</w:t>
            </w:r>
          </w:p>
        </w:tc>
      </w:tr>
      <w:tr w:rsidR="00111BFE" w14:paraId="77EF23E7" w14:textId="77777777" w:rsidTr="007B78A6">
        <w:tc>
          <w:tcPr>
            <w:tcW w:w="453" w:type="dxa"/>
            <w:vMerge/>
            <w:vAlign w:val="center"/>
          </w:tcPr>
          <w:p w14:paraId="3D257C27" w14:textId="77777777" w:rsidR="00111BFE" w:rsidRDefault="00111BFE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6218B504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8E533EA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C059391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CFAE94F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0D5480E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139F816" w14:textId="77777777" w:rsidR="00111BFE" w:rsidRDefault="00D73270">
            <w:pPr>
              <w:jc w:val="center"/>
            </w:pPr>
            <w:r>
              <w:t>25.3</w:t>
            </w:r>
          </w:p>
        </w:tc>
      </w:tr>
      <w:tr w:rsidR="00111BFE" w14:paraId="139B591C" w14:textId="77777777" w:rsidTr="007B78A6">
        <w:tc>
          <w:tcPr>
            <w:tcW w:w="453" w:type="dxa"/>
            <w:vMerge/>
            <w:vAlign w:val="center"/>
          </w:tcPr>
          <w:p w14:paraId="2C415E4D" w14:textId="77777777" w:rsidR="00111BFE" w:rsidRDefault="00111BFE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62CB7820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2CC60C2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5A8B2FD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3E77CD0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2ABF66E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A199CA7" w14:textId="77777777" w:rsidR="00111BFE" w:rsidRDefault="00D73270">
            <w:pPr>
              <w:jc w:val="center"/>
            </w:pPr>
            <w:r>
              <w:t>25.3</w:t>
            </w:r>
          </w:p>
        </w:tc>
      </w:tr>
      <w:tr w:rsidR="00111BFE" w14:paraId="4905CE94" w14:textId="77777777" w:rsidTr="007B78A6">
        <w:tc>
          <w:tcPr>
            <w:tcW w:w="453" w:type="dxa"/>
            <w:vMerge w:val="restart"/>
            <w:vAlign w:val="center"/>
          </w:tcPr>
          <w:p w14:paraId="77900A53" w14:textId="6B3A9289" w:rsidR="00111BFE" w:rsidRDefault="007B78A6">
            <w:pPr>
              <w:jc w:val="center"/>
            </w:pPr>
            <w:r>
              <w:t>13</w:t>
            </w:r>
          </w:p>
        </w:tc>
        <w:tc>
          <w:tcPr>
            <w:tcW w:w="736" w:type="dxa"/>
            <w:vMerge w:val="restart"/>
            <w:vAlign w:val="center"/>
          </w:tcPr>
          <w:p w14:paraId="6BE90B29" w14:textId="51494EEA" w:rsidR="00111BFE" w:rsidRDefault="007B78A6">
            <w:pPr>
              <w:jc w:val="center"/>
            </w:pPr>
            <w:r>
              <w:t>13001</w:t>
            </w:r>
          </w:p>
        </w:tc>
        <w:tc>
          <w:tcPr>
            <w:tcW w:w="1358" w:type="dxa"/>
            <w:vMerge w:val="restart"/>
            <w:vAlign w:val="center"/>
          </w:tcPr>
          <w:p w14:paraId="665E0B38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40E14FC4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1EBDE5AD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620DEA8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60AD7CD" w14:textId="77777777" w:rsidR="00111BFE" w:rsidRDefault="00D73270">
            <w:pPr>
              <w:jc w:val="center"/>
            </w:pPr>
            <w:r>
              <w:t>72.6</w:t>
            </w:r>
          </w:p>
        </w:tc>
      </w:tr>
      <w:tr w:rsidR="00111BFE" w14:paraId="25CDEC40" w14:textId="77777777" w:rsidTr="007B78A6">
        <w:tc>
          <w:tcPr>
            <w:tcW w:w="453" w:type="dxa"/>
            <w:vMerge/>
            <w:vAlign w:val="center"/>
          </w:tcPr>
          <w:p w14:paraId="7ED2EE4F" w14:textId="77777777" w:rsidR="00111BFE" w:rsidRDefault="00111BFE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7D0D5823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3FB3845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7AA64CA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EE97C4A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E51F3BC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9002666" w14:textId="77777777" w:rsidR="00111BFE" w:rsidRDefault="00D73270">
            <w:pPr>
              <w:jc w:val="center"/>
            </w:pPr>
            <w:r>
              <w:t>36.3</w:t>
            </w:r>
          </w:p>
        </w:tc>
      </w:tr>
      <w:tr w:rsidR="00111BFE" w14:paraId="0F3A252F" w14:textId="77777777" w:rsidTr="007B78A6">
        <w:tc>
          <w:tcPr>
            <w:tcW w:w="453" w:type="dxa"/>
            <w:vMerge/>
            <w:vAlign w:val="center"/>
          </w:tcPr>
          <w:p w14:paraId="67ED1AE1" w14:textId="77777777" w:rsidR="00111BFE" w:rsidRDefault="00111BFE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0E2D1C75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3A96B80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58DF3C7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1CDF0E2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49EF4E8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12623D9" w14:textId="77777777" w:rsidR="00111BFE" w:rsidRDefault="00D73270">
            <w:pPr>
              <w:jc w:val="center"/>
            </w:pPr>
            <w:r>
              <w:t>36.3</w:t>
            </w:r>
          </w:p>
        </w:tc>
      </w:tr>
      <w:tr w:rsidR="00111BFE" w14:paraId="020BBFA4" w14:textId="77777777" w:rsidTr="007B78A6">
        <w:tc>
          <w:tcPr>
            <w:tcW w:w="453" w:type="dxa"/>
            <w:vMerge/>
            <w:vAlign w:val="center"/>
          </w:tcPr>
          <w:p w14:paraId="44B13E63" w14:textId="77777777"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736" w:type="dxa"/>
            <w:vMerge w:val="restart"/>
            <w:vAlign w:val="center"/>
          </w:tcPr>
          <w:p w14:paraId="5EB32C49" w14:textId="31EBFF47" w:rsidR="00111BFE" w:rsidRDefault="007B78A6">
            <w:pPr>
              <w:jc w:val="center"/>
            </w:pPr>
            <w:r>
              <w:t>13002</w:t>
            </w:r>
          </w:p>
        </w:tc>
        <w:tc>
          <w:tcPr>
            <w:tcW w:w="1358" w:type="dxa"/>
            <w:vMerge w:val="restart"/>
            <w:vAlign w:val="center"/>
          </w:tcPr>
          <w:p w14:paraId="1AB6E1EF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75065980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0FA46EE0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23E4617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A13BB79" w14:textId="77777777" w:rsidR="00111BFE" w:rsidRDefault="00D73270">
            <w:pPr>
              <w:jc w:val="center"/>
            </w:pPr>
            <w:r>
              <w:t>70.2</w:t>
            </w:r>
          </w:p>
        </w:tc>
      </w:tr>
      <w:tr w:rsidR="00111BFE" w14:paraId="1C2EBF74" w14:textId="77777777" w:rsidTr="007B78A6">
        <w:tc>
          <w:tcPr>
            <w:tcW w:w="453" w:type="dxa"/>
            <w:vMerge/>
            <w:vAlign w:val="center"/>
          </w:tcPr>
          <w:p w14:paraId="17C3B047" w14:textId="77777777" w:rsidR="00111BFE" w:rsidRDefault="00111BFE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494E4207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A47D3CB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94F701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DD49630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F928B74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3FC96B7" w14:textId="77777777" w:rsidR="00111BFE" w:rsidRDefault="00D73270">
            <w:pPr>
              <w:jc w:val="center"/>
            </w:pPr>
            <w:r>
              <w:t>35.1</w:t>
            </w:r>
          </w:p>
        </w:tc>
      </w:tr>
      <w:tr w:rsidR="00111BFE" w14:paraId="1C051324" w14:textId="77777777" w:rsidTr="007B78A6">
        <w:tc>
          <w:tcPr>
            <w:tcW w:w="453" w:type="dxa"/>
            <w:vMerge/>
            <w:vAlign w:val="center"/>
          </w:tcPr>
          <w:p w14:paraId="487377DE" w14:textId="77777777" w:rsidR="00111BFE" w:rsidRDefault="00111BFE">
            <w:pPr>
              <w:jc w:val="center"/>
            </w:pPr>
          </w:p>
        </w:tc>
        <w:tc>
          <w:tcPr>
            <w:tcW w:w="736" w:type="dxa"/>
            <w:vMerge/>
            <w:vAlign w:val="center"/>
          </w:tcPr>
          <w:p w14:paraId="10CA585E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DACC406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7E8E4A9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C98F000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23C0A38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460AE21" w14:textId="77777777" w:rsidR="00111BFE" w:rsidRDefault="00D73270">
            <w:pPr>
              <w:jc w:val="center"/>
            </w:pPr>
            <w:r>
              <w:t>35.1</w:t>
            </w:r>
          </w:p>
        </w:tc>
      </w:tr>
    </w:tbl>
    <w:p w14:paraId="7530E46F" w14:textId="77777777"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5" w:name="装修材料清单表"/>
      <w:bookmarkEnd w:id="25"/>
    </w:p>
    <w:p w14:paraId="6FB87720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6" w:name="_Toc58506867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26"/>
    </w:p>
    <w:p w14:paraId="12BEE9C2" w14:textId="77777777"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14:paraId="411A76F1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1765C5" w:rsidRPr="00497D0F" w14:paraId="6F1DF9EC" w14:textId="77777777" w:rsidTr="00041E31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14:paraId="2F51CF9F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14:paraId="7096D8F5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14:paraId="660E12CE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44F466F1" w14:textId="77777777" w:rsidR="001765C5" w:rsidRPr="00F67D0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1765C5" w:rsidRPr="00497D0F" w14:paraId="22AA83A5" w14:textId="77777777" w:rsidTr="00041E31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14:paraId="6C09D2C9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4FE85331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1ECC677A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1765C5" w:rsidRPr="00497D0F" w14:paraId="28800724" w14:textId="77777777" w:rsidTr="00041E31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02891FFF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19D1EF3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63B93BA6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54324B4F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1765C5" w:rsidRPr="00497D0F" w14:paraId="702BFD73" w14:textId="77777777" w:rsidTr="00041E31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14:paraId="529ECA11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30BACDC9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975692C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78506598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3F56634B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1765C5" w:rsidRPr="00497D0F" w14:paraId="0901A61C" w14:textId="77777777" w:rsidTr="00041E31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14:paraId="62A7105F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3E2C066C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39FF2504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0C3BE4BF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70C32224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14:paraId="1F4E2A5C" w14:textId="77777777"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14:paraId="14BBC904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</w:p>
    <w:tbl>
      <w:tblPr>
        <w:tblW w:w="82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132"/>
        <w:gridCol w:w="1342"/>
        <w:gridCol w:w="984"/>
        <w:gridCol w:w="984"/>
        <w:gridCol w:w="984"/>
        <w:gridCol w:w="1059"/>
        <w:gridCol w:w="1059"/>
      </w:tblGrid>
      <w:tr w:rsidR="00111BFE" w14:paraId="19102B71" w14:textId="77777777" w:rsidTr="007B78A6">
        <w:tc>
          <w:tcPr>
            <w:tcW w:w="679" w:type="dxa"/>
            <w:shd w:val="clear" w:color="auto" w:fill="E6E6E6"/>
            <w:vAlign w:val="center"/>
          </w:tcPr>
          <w:p w14:paraId="031B5DC6" w14:textId="77777777" w:rsidR="00111BFE" w:rsidRDefault="00D7327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2" w:type="dxa"/>
            <w:shd w:val="clear" w:color="auto" w:fill="E6E6E6"/>
            <w:vAlign w:val="center"/>
          </w:tcPr>
          <w:p w14:paraId="4BE914B3" w14:textId="77777777" w:rsidR="00111BFE" w:rsidRDefault="00D7327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42" w:type="dxa"/>
            <w:shd w:val="clear" w:color="auto" w:fill="E6E6E6"/>
            <w:vAlign w:val="center"/>
          </w:tcPr>
          <w:p w14:paraId="47CBF178" w14:textId="77777777" w:rsidR="00111BFE" w:rsidRDefault="00D7327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75FB5C49" w14:textId="77777777" w:rsidR="00111BFE" w:rsidRDefault="00D73270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4710589A" w14:textId="77777777" w:rsidR="00111BFE" w:rsidRDefault="00D73270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5923DDFE" w14:textId="77777777" w:rsidR="00111BFE" w:rsidRDefault="00D73270"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tcW w:w="1059" w:type="dxa"/>
            <w:shd w:val="clear" w:color="auto" w:fill="E6E6E6"/>
            <w:vAlign w:val="center"/>
          </w:tcPr>
          <w:p w14:paraId="50082F24" w14:textId="77777777" w:rsidR="00111BFE" w:rsidRDefault="00D73270"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tcW w:w="1059" w:type="dxa"/>
            <w:shd w:val="clear" w:color="auto" w:fill="E6E6E6"/>
            <w:vAlign w:val="center"/>
          </w:tcPr>
          <w:p w14:paraId="6505580F" w14:textId="77777777" w:rsidR="00111BFE" w:rsidRDefault="00D73270">
            <w:pPr>
              <w:jc w:val="center"/>
            </w:pPr>
            <w:r>
              <w:rPr>
                <w:b/>
              </w:rPr>
              <w:t>评分项</w:t>
            </w:r>
          </w:p>
        </w:tc>
      </w:tr>
      <w:tr w:rsidR="007B78A6" w14:paraId="0791579A" w14:textId="77777777" w:rsidTr="007B78A6">
        <w:tc>
          <w:tcPr>
            <w:tcW w:w="679" w:type="dxa"/>
            <w:vMerge w:val="restart"/>
            <w:vAlign w:val="center"/>
          </w:tcPr>
          <w:p w14:paraId="1C5F486C" w14:textId="16E295B0" w:rsidR="007B78A6" w:rsidRDefault="007B78A6" w:rsidP="007B78A6">
            <w:pPr>
              <w:jc w:val="center"/>
            </w:pPr>
            <w:r>
              <w:lastRenderedPageBreak/>
              <w:t>1~2</w:t>
            </w:r>
          </w:p>
        </w:tc>
        <w:tc>
          <w:tcPr>
            <w:tcW w:w="1132" w:type="dxa"/>
            <w:vAlign w:val="center"/>
          </w:tcPr>
          <w:p w14:paraId="0E6A1DD2" w14:textId="23ECA639" w:rsidR="007B78A6" w:rsidRDefault="007B78A6" w:rsidP="007B78A6">
            <w:pPr>
              <w:jc w:val="center"/>
            </w:pPr>
            <w:r>
              <w:t>1007</w:t>
            </w:r>
          </w:p>
        </w:tc>
        <w:tc>
          <w:tcPr>
            <w:tcW w:w="1342" w:type="dxa"/>
            <w:vAlign w:val="center"/>
          </w:tcPr>
          <w:p w14:paraId="1806B8D0" w14:textId="77777777" w:rsidR="007B78A6" w:rsidRDefault="007B78A6" w:rsidP="007B78A6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54ECCDE4" w14:textId="77777777" w:rsidR="007B78A6" w:rsidRDefault="007B78A6" w:rsidP="007B78A6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1BA384DD" w14:textId="77777777" w:rsidR="007B78A6" w:rsidRDefault="007B78A6" w:rsidP="007B78A6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6B2CCE60" w14:textId="77777777" w:rsidR="007B78A6" w:rsidRDefault="007B78A6" w:rsidP="007B78A6">
            <w:pPr>
              <w:jc w:val="center"/>
            </w:pPr>
            <w:r>
              <w:t>0.172</w:t>
            </w:r>
          </w:p>
        </w:tc>
        <w:tc>
          <w:tcPr>
            <w:tcW w:w="1059" w:type="dxa"/>
            <w:vAlign w:val="center"/>
          </w:tcPr>
          <w:p w14:paraId="30F62CA4" w14:textId="77777777" w:rsidR="007B78A6" w:rsidRDefault="007B78A6" w:rsidP="007B78A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9" w:type="dxa"/>
            <w:vAlign w:val="center"/>
          </w:tcPr>
          <w:p w14:paraId="6F1B5B7A" w14:textId="77777777" w:rsidR="007B78A6" w:rsidRDefault="007B78A6" w:rsidP="007B78A6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7B78A6" w14:paraId="525C082A" w14:textId="77777777" w:rsidTr="007B78A6">
        <w:tc>
          <w:tcPr>
            <w:tcW w:w="679" w:type="dxa"/>
            <w:vMerge/>
            <w:vAlign w:val="center"/>
          </w:tcPr>
          <w:p w14:paraId="6DDA6138" w14:textId="77777777" w:rsidR="007B78A6" w:rsidRDefault="007B78A6" w:rsidP="007B78A6">
            <w:pPr>
              <w:jc w:val="center"/>
            </w:pPr>
            <w:r>
              <w:t>4~8</w:t>
            </w:r>
          </w:p>
        </w:tc>
        <w:tc>
          <w:tcPr>
            <w:tcW w:w="1132" w:type="dxa"/>
            <w:vAlign w:val="center"/>
          </w:tcPr>
          <w:p w14:paraId="6DD09CF9" w14:textId="61A0331C" w:rsidR="007B78A6" w:rsidRDefault="007B78A6" w:rsidP="007B78A6">
            <w:pPr>
              <w:jc w:val="center"/>
            </w:pPr>
            <w:r>
              <w:t>2005</w:t>
            </w:r>
          </w:p>
        </w:tc>
        <w:tc>
          <w:tcPr>
            <w:tcW w:w="1342" w:type="dxa"/>
            <w:vAlign w:val="center"/>
          </w:tcPr>
          <w:p w14:paraId="7722F191" w14:textId="77777777" w:rsidR="007B78A6" w:rsidRDefault="007B78A6" w:rsidP="007B78A6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129A4449" w14:textId="77777777" w:rsidR="007B78A6" w:rsidRDefault="007B78A6" w:rsidP="007B78A6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433A5AB1" w14:textId="77777777" w:rsidR="007B78A6" w:rsidRDefault="007B78A6" w:rsidP="007B78A6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30B61EA7" w14:textId="77777777" w:rsidR="007B78A6" w:rsidRDefault="007B78A6" w:rsidP="007B78A6">
            <w:pPr>
              <w:jc w:val="center"/>
            </w:pPr>
            <w:r>
              <w:t>0.172</w:t>
            </w:r>
          </w:p>
        </w:tc>
        <w:tc>
          <w:tcPr>
            <w:tcW w:w="1059" w:type="dxa"/>
            <w:vAlign w:val="center"/>
          </w:tcPr>
          <w:p w14:paraId="55C2CB27" w14:textId="77777777" w:rsidR="007B78A6" w:rsidRDefault="007B78A6" w:rsidP="007B78A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9" w:type="dxa"/>
            <w:vAlign w:val="center"/>
          </w:tcPr>
          <w:p w14:paraId="2CF872E2" w14:textId="77777777" w:rsidR="007B78A6" w:rsidRDefault="007B78A6" w:rsidP="007B78A6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7B78A6" w14:paraId="7D023BCF" w14:textId="77777777" w:rsidTr="007B78A6">
        <w:tc>
          <w:tcPr>
            <w:tcW w:w="679" w:type="dxa"/>
            <w:vMerge/>
            <w:vAlign w:val="center"/>
          </w:tcPr>
          <w:p w14:paraId="2FB218B6" w14:textId="77777777" w:rsidR="007B78A6" w:rsidRDefault="007B78A6" w:rsidP="007B78A6">
            <w:pPr>
              <w:jc w:val="center"/>
            </w:pPr>
            <w:r>
              <w:t>4~8</w:t>
            </w:r>
          </w:p>
        </w:tc>
        <w:tc>
          <w:tcPr>
            <w:tcW w:w="1132" w:type="dxa"/>
            <w:vAlign w:val="center"/>
          </w:tcPr>
          <w:p w14:paraId="5E6AD5B5" w14:textId="75A5DB85" w:rsidR="007B78A6" w:rsidRDefault="007B78A6" w:rsidP="007B78A6">
            <w:pPr>
              <w:jc w:val="center"/>
            </w:pPr>
            <w:r>
              <w:t>2007</w:t>
            </w:r>
          </w:p>
        </w:tc>
        <w:tc>
          <w:tcPr>
            <w:tcW w:w="1342" w:type="dxa"/>
            <w:vAlign w:val="center"/>
          </w:tcPr>
          <w:p w14:paraId="4395678E" w14:textId="77777777" w:rsidR="007B78A6" w:rsidRDefault="007B78A6" w:rsidP="007B78A6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55B29484" w14:textId="77777777" w:rsidR="007B78A6" w:rsidRDefault="007B78A6" w:rsidP="007B78A6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3EF8754D" w14:textId="77777777" w:rsidR="007B78A6" w:rsidRDefault="007B78A6" w:rsidP="007B78A6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5CB8F3A5" w14:textId="77777777" w:rsidR="007B78A6" w:rsidRDefault="007B78A6" w:rsidP="007B78A6">
            <w:pPr>
              <w:jc w:val="center"/>
            </w:pPr>
            <w:r>
              <w:t>0.172</w:t>
            </w:r>
          </w:p>
        </w:tc>
        <w:tc>
          <w:tcPr>
            <w:tcW w:w="1059" w:type="dxa"/>
            <w:vAlign w:val="center"/>
          </w:tcPr>
          <w:p w14:paraId="3E67F7A1" w14:textId="77777777" w:rsidR="007B78A6" w:rsidRDefault="007B78A6" w:rsidP="007B78A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9" w:type="dxa"/>
            <w:vAlign w:val="center"/>
          </w:tcPr>
          <w:p w14:paraId="3593AA8A" w14:textId="77777777" w:rsidR="007B78A6" w:rsidRDefault="007B78A6" w:rsidP="007B78A6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7B78A6" w14:paraId="7F650253" w14:textId="77777777" w:rsidTr="007B78A6">
        <w:tc>
          <w:tcPr>
            <w:tcW w:w="679" w:type="dxa"/>
            <w:vMerge/>
            <w:vAlign w:val="center"/>
          </w:tcPr>
          <w:p w14:paraId="59BD5F92" w14:textId="77777777" w:rsidR="007B78A6" w:rsidRDefault="007B78A6" w:rsidP="007B78A6">
            <w:pPr>
              <w:jc w:val="center"/>
            </w:pPr>
            <w:r>
              <w:t>4~8</w:t>
            </w:r>
          </w:p>
        </w:tc>
        <w:tc>
          <w:tcPr>
            <w:tcW w:w="1132" w:type="dxa"/>
            <w:vAlign w:val="center"/>
          </w:tcPr>
          <w:p w14:paraId="5108491E" w14:textId="0FDD4E72" w:rsidR="007B78A6" w:rsidRDefault="007B78A6" w:rsidP="007B78A6">
            <w:pPr>
              <w:jc w:val="center"/>
            </w:pPr>
            <w:r>
              <w:t>2012</w:t>
            </w:r>
          </w:p>
        </w:tc>
        <w:tc>
          <w:tcPr>
            <w:tcW w:w="1342" w:type="dxa"/>
            <w:vAlign w:val="center"/>
          </w:tcPr>
          <w:p w14:paraId="45E9DF03" w14:textId="77777777" w:rsidR="007B78A6" w:rsidRDefault="007B78A6" w:rsidP="007B78A6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381D4B22" w14:textId="77777777" w:rsidR="007B78A6" w:rsidRDefault="007B78A6" w:rsidP="007B78A6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56D83769" w14:textId="77777777" w:rsidR="007B78A6" w:rsidRDefault="007B78A6" w:rsidP="007B78A6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3FD28BBD" w14:textId="77777777" w:rsidR="007B78A6" w:rsidRDefault="007B78A6" w:rsidP="007B78A6">
            <w:pPr>
              <w:jc w:val="center"/>
            </w:pPr>
            <w:r>
              <w:t>0.172</w:t>
            </w:r>
          </w:p>
        </w:tc>
        <w:tc>
          <w:tcPr>
            <w:tcW w:w="1059" w:type="dxa"/>
            <w:vAlign w:val="center"/>
          </w:tcPr>
          <w:p w14:paraId="0B47AE46" w14:textId="77777777" w:rsidR="007B78A6" w:rsidRDefault="007B78A6" w:rsidP="007B78A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9" w:type="dxa"/>
            <w:vAlign w:val="center"/>
          </w:tcPr>
          <w:p w14:paraId="57F57A63" w14:textId="77777777" w:rsidR="007B78A6" w:rsidRDefault="007B78A6" w:rsidP="007B78A6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F13764" w14:paraId="2982AEBF" w14:textId="77777777" w:rsidTr="007B78A6">
        <w:tc>
          <w:tcPr>
            <w:tcW w:w="679" w:type="dxa"/>
            <w:vMerge w:val="restart"/>
            <w:vAlign w:val="center"/>
          </w:tcPr>
          <w:p w14:paraId="13D589EB" w14:textId="0FC35AB9" w:rsidR="00F13764" w:rsidRDefault="00F13764" w:rsidP="00F13764">
            <w:pPr>
              <w:jc w:val="center"/>
            </w:pPr>
            <w:r>
              <w:t>4~10</w:t>
            </w:r>
          </w:p>
        </w:tc>
        <w:tc>
          <w:tcPr>
            <w:tcW w:w="1132" w:type="dxa"/>
            <w:vAlign w:val="center"/>
          </w:tcPr>
          <w:p w14:paraId="0218C521" w14:textId="2C0AA9C5" w:rsidR="00F13764" w:rsidRDefault="00F13764" w:rsidP="00F13764">
            <w:pPr>
              <w:jc w:val="center"/>
            </w:pPr>
            <w:r>
              <w:t>4007</w:t>
            </w:r>
          </w:p>
        </w:tc>
        <w:tc>
          <w:tcPr>
            <w:tcW w:w="1342" w:type="dxa"/>
            <w:vAlign w:val="center"/>
          </w:tcPr>
          <w:p w14:paraId="0B4F44C7" w14:textId="77777777" w:rsidR="00F13764" w:rsidRDefault="00F13764" w:rsidP="00F13764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7B0E4C33" w14:textId="77777777" w:rsidR="00F13764" w:rsidRDefault="00F13764" w:rsidP="00F13764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6E8E436A" w14:textId="77777777" w:rsidR="00F13764" w:rsidRDefault="00F13764" w:rsidP="00F13764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62BD3703" w14:textId="77777777" w:rsidR="00F13764" w:rsidRDefault="00F13764" w:rsidP="00F13764">
            <w:pPr>
              <w:jc w:val="center"/>
            </w:pPr>
            <w:r>
              <w:t>0.172</w:t>
            </w:r>
          </w:p>
        </w:tc>
        <w:tc>
          <w:tcPr>
            <w:tcW w:w="1059" w:type="dxa"/>
            <w:vAlign w:val="center"/>
          </w:tcPr>
          <w:p w14:paraId="0FF45186" w14:textId="77777777" w:rsidR="00F13764" w:rsidRDefault="00F13764" w:rsidP="00F1376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9" w:type="dxa"/>
            <w:vAlign w:val="center"/>
          </w:tcPr>
          <w:p w14:paraId="2AE83695" w14:textId="77777777" w:rsidR="00F13764" w:rsidRDefault="00F13764" w:rsidP="00F13764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F13764" w14:paraId="70E5AB6F" w14:textId="77777777" w:rsidTr="007B78A6">
        <w:tc>
          <w:tcPr>
            <w:tcW w:w="679" w:type="dxa"/>
            <w:vMerge/>
            <w:vAlign w:val="center"/>
          </w:tcPr>
          <w:p w14:paraId="1576AD35" w14:textId="77777777" w:rsidR="00F13764" w:rsidRDefault="00F13764" w:rsidP="00F13764">
            <w:pPr>
              <w:jc w:val="center"/>
            </w:pPr>
            <w:r>
              <w:t>9~10</w:t>
            </w:r>
          </w:p>
        </w:tc>
        <w:tc>
          <w:tcPr>
            <w:tcW w:w="1132" w:type="dxa"/>
            <w:vAlign w:val="center"/>
          </w:tcPr>
          <w:p w14:paraId="04DF793D" w14:textId="4C8269AE" w:rsidR="00F13764" w:rsidRDefault="00F13764" w:rsidP="00F13764">
            <w:pPr>
              <w:jc w:val="center"/>
            </w:pPr>
            <w:r>
              <w:t>4020</w:t>
            </w:r>
          </w:p>
        </w:tc>
        <w:tc>
          <w:tcPr>
            <w:tcW w:w="1342" w:type="dxa"/>
            <w:vAlign w:val="center"/>
          </w:tcPr>
          <w:p w14:paraId="0C3AC85E" w14:textId="77777777" w:rsidR="00F13764" w:rsidRDefault="00F13764" w:rsidP="00F13764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46258242" w14:textId="77777777" w:rsidR="00F13764" w:rsidRDefault="00F13764" w:rsidP="00F13764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2802FC17" w14:textId="77777777" w:rsidR="00F13764" w:rsidRDefault="00F13764" w:rsidP="00F13764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158DB73B" w14:textId="77777777" w:rsidR="00F13764" w:rsidRDefault="00F13764" w:rsidP="00F13764">
            <w:pPr>
              <w:jc w:val="center"/>
            </w:pPr>
            <w:r>
              <w:t>0.172</w:t>
            </w:r>
          </w:p>
        </w:tc>
        <w:tc>
          <w:tcPr>
            <w:tcW w:w="1059" w:type="dxa"/>
            <w:vAlign w:val="center"/>
          </w:tcPr>
          <w:p w14:paraId="78BB00BC" w14:textId="77777777" w:rsidR="00F13764" w:rsidRDefault="00F13764" w:rsidP="00F1376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9" w:type="dxa"/>
            <w:vAlign w:val="center"/>
          </w:tcPr>
          <w:p w14:paraId="3918363E" w14:textId="77777777" w:rsidR="00F13764" w:rsidRDefault="00F13764" w:rsidP="00F13764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F13764" w14:paraId="702B070B" w14:textId="77777777" w:rsidTr="007B78A6">
        <w:tc>
          <w:tcPr>
            <w:tcW w:w="679" w:type="dxa"/>
            <w:vMerge/>
            <w:vAlign w:val="center"/>
          </w:tcPr>
          <w:p w14:paraId="35EEA308" w14:textId="77777777" w:rsidR="00F13764" w:rsidRDefault="00F13764" w:rsidP="00F13764">
            <w:pPr>
              <w:jc w:val="center"/>
            </w:pPr>
            <w:r>
              <w:t>9~10</w:t>
            </w:r>
          </w:p>
        </w:tc>
        <w:tc>
          <w:tcPr>
            <w:tcW w:w="1132" w:type="dxa"/>
            <w:vAlign w:val="center"/>
          </w:tcPr>
          <w:p w14:paraId="1EF13E5A" w14:textId="6F2ADB53" w:rsidR="00F13764" w:rsidRDefault="00F13764" w:rsidP="00F13764">
            <w:pPr>
              <w:jc w:val="center"/>
            </w:pPr>
            <w:r>
              <w:t>5007</w:t>
            </w:r>
          </w:p>
        </w:tc>
        <w:tc>
          <w:tcPr>
            <w:tcW w:w="1342" w:type="dxa"/>
            <w:vAlign w:val="center"/>
          </w:tcPr>
          <w:p w14:paraId="27F1D15F" w14:textId="77777777" w:rsidR="00F13764" w:rsidRDefault="00F13764" w:rsidP="00F13764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02F9F8B7" w14:textId="77777777" w:rsidR="00F13764" w:rsidRDefault="00F13764" w:rsidP="00F13764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4AC737BB" w14:textId="77777777" w:rsidR="00F13764" w:rsidRDefault="00F13764" w:rsidP="00F13764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57B1E411" w14:textId="77777777" w:rsidR="00F13764" w:rsidRDefault="00F13764" w:rsidP="00F13764">
            <w:pPr>
              <w:jc w:val="center"/>
            </w:pPr>
            <w:r>
              <w:t>0.172</w:t>
            </w:r>
          </w:p>
        </w:tc>
        <w:tc>
          <w:tcPr>
            <w:tcW w:w="1059" w:type="dxa"/>
            <w:vAlign w:val="center"/>
          </w:tcPr>
          <w:p w14:paraId="5E873691" w14:textId="77777777" w:rsidR="00F13764" w:rsidRDefault="00F13764" w:rsidP="00F1376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9" w:type="dxa"/>
            <w:vAlign w:val="center"/>
          </w:tcPr>
          <w:p w14:paraId="04454314" w14:textId="77777777" w:rsidR="00F13764" w:rsidRDefault="00F13764" w:rsidP="00F13764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F13764" w14:paraId="13CB7F2F" w14:textId="77777777" w:rsidTr="007B78A6">
        <w:tc>
          <w:tcPr>
            <w:tcW w:w="679" w:type="dxa"/>
            <w:vMerge/>
            <w:vAlign w:val="center"/>
          </w:tcPr>
          <w:p w14:paraId="3DBA145A" w14:textId="77777777" w:rsidR="00F13764" w:rsidRDefault="00F13764" w:rsidP="00F13764">
            <w:pPr>
              <w:jc w:val="center"/>
            </w:pPr>
            <w:r>
              <w:t>9~10</w:t>
            </w:r>
          </w:p>
        </w:tc>
        <w:tc>
          <w:tcPr>
            <w:tcW w:w="1132" w:type="dxa"/>
            <w:vAlign w:val="center"/>
          </w:tcPr>
          <w:p w14:paraId="26AB9524" w14:textId="09C069A8" w:rsidR="00F13764" w:rsidRDefault="00F13764" w:rsidP="00F13764">
            <w:pPr>
              <w:jc w:val="center"/>
            </w:pPr>
            <w:r>
              <w:t>5027</w:t>
            </w:r>
          </w:p>
        </w:tc>
        <w:tc>
          <w:tcPr>
            <w:tcW w:w="1342" w:type="dxa"/>
            <w:vAlign w:val="center"/>
          </w:tcPr>
          <w:p w14:paraId="1F8554C1" w14:textId="77777777" w:rsidR="00F13764" w:rsidRDefault="00F13764" w:rsidP="00F13764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59113F50" w14:textId="77777777" w:rsidR="00F13764" w:rsidRDefault="00F13764" w:rsidP="00F13764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05B6B9AE" w14:textId="77777777" w:rsidR="00F13764" w:rsidRDefault="00F13764" w:rsidP="00F13764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4DFE04FA" w14:textId="77777777" w:rsidR="00F13764" w:rsidRDefault="00F13764" w:rsidP="00F13764">
            <w:pPr>
              <w:jc w:val="center"/>
            </w:pPr>
            <w:r>
              <w:t>0.172</w:t>
            </w:r>
          </w:p>
        </w:tc>
        <w:tc>
          <w:tcPr>
            <w:tcW w:w="1059" w:type="dxa"/>
            <w:vAlign w:val="center"/>
          </w:tcPr>
          <w:p w14:paraId="2511D093" w14:textId="77777777" w:rsidR="00F13764" w:rsidRDefault="00F13764" w:rsidP="00F1376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9" w:type="dxa"/>
            <w:vAlign w:val="center"/>
          </w:tcPr>
          <w:p w14:paraId="377B6481" w14:textId="77777777" w:rsidR="00F13764" w:rsidRDefault="00F13764" w:rsidP="00F13764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F13764" w14:paraId="169778E9" w14:textId="77777777" w:rsidTr="007B78A6">
        <w:tc>
          <w:tcPr>
            <w:tcW w:w="679" w:type="dxa"/>
            <w:vMerge/>
            <w:vAlign w:val="center"/>
          </w:tcPr>
          <w:p w14:paraId="00DAEB25" w14:textId="77777777" w:rsidR="00F13764" w:rsidRDefault="00F13764" w:rsidP="00F13764">
            <w:pPr>
              <w:jc w:val="center"/>
            </w:pPr>
            <w:r>
              <w:t>9~10</w:t>
            </w:r>
          </w:p>
        </w:tc>
        <w:tc>
          <w:tcPr>
            <w:tcW w:w="1132" w:type="dxa"/>
            <w:vAlign w:val="center"/>
          </w:tcPr>
          <w:p w14:paraId="697B9F57" w14:textId="23B17E4A" w:rsidR="00F13764" w:rsidRDefault="00F13764" w:rsidP="00F13764">
            <w:pPr>
              <w:jc w:val="center"/>
            </w:pPr>
            <w:r>
              <w:t>6014</w:t>
            </w:r>
          </w:p>
        </w:tc>
        <w:tc>
          <w:tcPr>
            <w:tcW w:w="1342" w:type="dxa"/>
            <w:vAlign w:val="center"/>
          </w:tcPr>
          <w:p w14:paraId="469CAF96" w14:textId="77777777" w:rsidR="00F13764" w:rsidRDefault="00F13764" w:rsidP="00F13764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0408F0C7" w14:textId="77777777" w:rsidR="00F13764" w:rsidRDefault="00F13764" w:rsidP="00F13764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6609A941" w14:textId="77777777" w:rsidR="00F13764" w:rsidRDefault="00F13764" w:rsidP="00F13764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1BAF0DD7" w14:textId="77777777" w:rsidR="00F13764" w:rsidRDefault="00F13764" w:rsidP="00F13764">
            <w:pPr>
              <w:jc w:val="center"/>
            </w:pPr>
            <w:r>
              <w:t>0.172</w:t>
            </w:r>
          </w:p>
        </w:tc>
        <w:tc>
          <w:tcPr>
            <w:tcW w:w="1059" w:type="dxa"/>
            <w:vAlign w:val="center"/>
          </w:tcPr>
          <w:p w14:paraId="25B2A1D0" w14:textId="77777777" w:rsidR="00F13764" w:rsidRDefault="00F13764" w:rsidP="00F1376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9" w:type="dxa"/>
            <w:vAlign w:val="center"/>
          </w:tcPr>
          <w:p w14:paraId="50F65E96" w14:textId="77777777" w:rsidR="00F13764" w:rsidRDefault="00F13764" w:rsidP="00F13764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F13764" w14:paraId="6F1AAB59" w14:textId="77777777" w:rsidTr="007B78A6">
        <w:tc>
          <w:tcPr>
            <w:tcW w:w="679" w:type="dxa"/>
            <w:vMerge/>
            <w:vAlign w:val="center"/>
          </w:tcPr>
          <w:p w14:paraId="4C064302" w14:textId="77777777" w:rsidR="00F13764" w:rsidRDefault="00F13764" w:rsidP="00F13764">
            <w:pPr>
              <w:jc w:val="center"/>
            </w:pPr>
            <w:r>
              <w:t>9~10</w:t>
            </w:r>
          </w:p>
        </w:tc>
        <w:tc>
          <w:tcPr>
            <w:tcW w:w="1132" w:type="dxa"/>
            <w:vAlign w:val="center"/>
          </w:tcPr>
          <w:p w14:paraId="27457EB1" w14:textId="0EE5F689" w:rsidR="00F13764" w:rsidRDefault="00F13764" w:rsidP="00F13764">
            <w:pPr>
              <w:jc w:val="center"/>
            </w:pPr>
            <w:r>
              <w:t>7008</w:t>
            </w:r>
          </w:p>
        </w:tc>
        <w:tc>
          <w:tcPr>
            <w:tcW w:w="1342" w:type="dxa"/>
            <w:vAlign w:val="center"/>
          </w:tcPr>
          <w:p w14:paraId="301A1369" w14:textId="77777777" w:rsidR="00F13764" w:rsidRDefault="00F13764" w:rsidP="00F13764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73676514" w14:textId="77777777" w:rsidR="00F13764" w:rsidRDefault="00F13764" w:rsidP="00F13764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609DAA79" w14:textId="77777777" w:rsidR="00F13764" w:rsidRDefault="00F13764" w:rsidP="00F13764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1BA1C7B0" w14:textId="77777777" w:rsidR="00F13764" w:rsidRDefault="00F13764" w:rsidP="00F13764">
            <w:pPr>
              <w:jc w:val="center"/>
            </w:pPr>
            <w:r>
              <w:t>0.172</w:t>
            </w:r>
          </w:p>
        </w:tc>
        <w:tc>
          <w:tcPr>
            <w:tcW w:w="1059" w:type="dxa"/>
            <w:vAlign w:val="center"/>
          </w:tcPr>
          <w:p w14:paraId="28767BB6" w14:textId="77777777" w:rsidR="00F13764" w:rsidRDefault="00F13764" w:rsidP="00F1376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9" w:type="dxa"/>
            <w:vAlign w:val="center"/>
          </w:tcPr>
          <w:p w14:paraId="6474C79D" w14:textId="77777777" w:rsidR="00F13764" w:rsidRDefault="00F13764" w:rsidP="00F13764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F13764" w14:paraId="39F316CD" w14:textId="77777777" w:rsidTr="007B78A6">
        <w:tc>
          <w:tcPr>
            <w:tcW w:w="679" w:type="dxa"/>
            <w:vMerge/>
            <w:vAlign w:val="center"/>
          </w:tcPr>
          <w:p w14:paraId="6D2C62F3" w14:textId="77777777" w:rsidR="00F13764" w:rsidRDefault="00F13764" w:rsidP="00F13764">
            <w:pPr>
              <w:jc w:val="center"/>
            </w:pPr>
            <w:r>
              <w:t>9~10</w:t>
            </w:r>
          </w:p>
        </w:tc>
        <w:tc>
          <w:tcPr>
            <w:tcW w:w="1132" w:type="dxa"/>
            <w:vAlign w:val="center"/>
          </w:tcPr>
          <w:p w14:paraId="5ADCFA96" w14:textId="67929D81" w:rsidR="00F13764" w:rsidRDefault="00F13764" w:rsidP="00F13764">
            <w:pPr>
              <w:jc w:val="center"/>
            </w:pPr>
            <w:r>
              <w:t>8004</w:t>
            </w:r>
          </w:p>
        </w:tc>
        <w:tc>
          <w:tcPr>
            <w:tcW w:w="1342" w:type="dxa"/>
            <w:vAlign w:val="center"/>
          </w:tcPr>
          <w:p w14:paraId="6A864580" w14:textId="77777777" w:rsidR="00F13764" w:rsidRDefault="00F13764" w:rsidP="00F13764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3C2526C0" w14:textId="77777777" w:rsidR="00F13764" w:rsidRDefault="00F13764" w:rsidP="00F13764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784C7920" w14:textId="77777777" w:rsidR="00F13764" w:rsidRDefault="00F13764" w:rsidP="00F13764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28CFB79D" w14:textId="77777777" w:rsidR="00F13764" w:rsidRDefault="00F13764" w:rsidP="00F13764">
            <w:pPr>
              <w:jc w:val="center"/>
            </w:pPr>
            <w:r>
              <w:t>0.172</w:t>
            </w:r>
          </w:p>
        </w:tc>
        <w:tc>
          <w:tcPr>
            <w:tcW w:w="1059" w:type="dxa"/>
            <w:vAlign w:val="center"/>
          </w:tcPr>
          <w:p w14:paraId="43C3C698" w14:textId="77777777" w:rsidR="00F13764" w:rsidRDefault="00F13764" w:rsidP="00F1376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9" w:type="dxa"/>
            <w:vAlign w:val="center"/>
          </w:tcPr>
          <w:p w14:paraId="48A696C6" w14:textId="77777777" w:rsidR="00F13764" w:rsidRDefault="00F13764" w:rsidP="00F13764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F13764" w14:paraId="38F0DC24" w14:textId="77777777" w:rsidTr="007B78A6">
        <w:tc>
          <w:tcPr>
            <w:tcW w:w="679" w:type="dxa"/>
            <w:vMerge/>
            <w:vAlign w:val="center"/>
          </w:tcPr>
          <w:p w14:paraId="3DBE8D64" w14:textId="77777777" w:rsidR="00F13764" w:rsidRDefault="00F13764" w:rsidP="00F13764">
            <w:pPr>
              <w:jc w:val="center"/>
            </w:pPr>
            <w:r>
              <w:t>9~10</w:t>
            </w:r>
          </w:p>
        </w:tc>
        <w:tc>
          <w:tcPr>
            <w:tcW w:w="1132" w:type="dxa"/>
            <w:vAlign w:val="center"/>
          </w:tcPr>
          <w:p w14:paraId="524303C7" w14:textId="750B0880" w:rsidR="00F13764" w:rsidRDefault="00F13764" w:rsidP="00F13764">
            <w:pPr>
              <w:jc w:val="center"/>
            </w:pPr>
            <w:r>
              <w:t>9002</w:t>
            </w:r>
          </w:p>
        </w:tc>
        <w:tc>
          <w:tcPr>
            <w:tcW w:w="1342" w:type="dxa"/>
            <w:vAlign w:val="center"/>
          </w:tcPr>
          <w:p w14:paraId="6FF4C9F3" w14:textId="77777777" w:rsidR="00F13764" w:rsidRDefault="00F13764" w:rsidP="00F13764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1CF45542" w14:textId="77777777" w:rsidR="00F13764" w:rsidRDefault="00F13764" w:rsidP="00F13764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647780B1" w14:textId="77777777" w:rsidR="00F13764" w:rsidRDefault="00F13764" w:rsidP="00F13764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5790FD96" w14:textId="77777777" w:rsidR="00F13764" w:rsidRDefault="00F13764" w:rsidP="00F13764">
            <w:pPr>
              <w:jc w:val="center"/>
            </w:pPr>
            <w:r>
              <w:t>0.172</w:t>
            </w:r>
          </w:p>
        </w:tc>
        <w:tc>
          <w:tcPr>
            <w:tcW w:w="1059" w:type="dxa"/>
            <w:vAlign w:val="center"/>
          </w:tcPr>
          <w:p w14:paraId="705D43EC" w14:textId="77777777" w:rsidR="00F13764" w:rsidRDefault="00F13764" w:rsidP="00F1376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9" w:type="dxa"/>
            <w:vAlign w:val="center"/>
          </w:tcPr>
          <w:p w14:paraId="4503AC2C" w14:textId="77777777" w:rsidR="00F13764" w:rsidRDefault="00F13764" w:rsidP="00F13764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F13764" w14:paraId="79EEA665" w14:textId="77777777" w:rsidTr="007B78A6">
        <w:tc>
          <w:tcPr>
            <w:tcW w:w="679" w:type="dxa"/>
            <w:vMerge/>
            <w:vAlign w:val="center"/>
          </w:tcPr>
          <w:p w14:paraId="0B3A27D9" w14:textId="77777777" w:rsidR="00F13764" w:rsidRDefault="00F13764" w:rsidP="00F13764">
            <w:pPr>
              <w:jc w:val="center"/>
            </w:pPr>
            <w:r>
              <w:t>9~10</w:t>
            </w:r>
          </w:p>
        </w:tc>
        <w:tc>
          <w:tcPr>
            <w:tcW w:w="1132" w:type="dxa"/>
            <w:vAlign w:val="center"/>
          </w:tcPr>
          <w:p w14:paraId="51177058" w14:textId="3E6ED273" w:rsidR="00F13764" w:rsidRDefault="00F13764" w:rsidP="00F13764">
            <w:pPr>
              <w:jc w:val="center"/>
            </w:pPr>
            <w:r>
              <w:t>10011</w:t>
            </w:r>
          </w:p>
        </w:tc>
        <w:tc>
          <w:tcPr>
            <w:tcW w:w="1342" w:type="dxa"/>
            <w:vAlign w:val="center"/>
          </w:tcPr>
          <w:p w14:paraId="0B3DC8DF" w14:textId="77777777" w:rsidR="00F13764" w:rsidRDefault="00F13764" w:rsidP="00F13764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5C4FD1E0" w14:textId="77777777" w:rsidR="00F13764" w:rsidRDefault="00F13764" w:rsidP="00F13764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7D33676C" w14:textId="77777777" w:rsidR="00F13764" w:rsidRDefault="00F13764" w:rsidP="00F13764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38138D66" w14:textId="77777777" w:rsidR="00F13764" w:rsidRDefault="00F13764" w:rsidP="00F13764">
            <w:pPr>
              <w:jc w:val="center"/>
            </w:pPr>
            <w:r>
              <w:t>0.172</w:t>
            </w:r>
          </w:p>
        </w:tc>
        <w:tc>
          <w:tcPr>
            <w:tcW w:w="1059" w:type="dxa"/>
            <w:vAlign w:val="center"/>
          </w:tcPr>
          <w:p w14:paraId="612462EF" w14:textId="77777777" w:rsidR="00F13764" w:rsidRDefault="00F13764" w:rsidP="00F1376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9" w:type="dxa"/>
            <w:vAlign w:val="center"/>
          </w:tcPr>
          <w:p w14:paraId="4BF465B5" w14:textId="77777777" w:rsidR="00F13764" w:rsidRDefault="00F13764" w:rsidP="00F13764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F13764" w14:paraId="4984801E" w14:textId="77777777" w:rsidTr="007B78A6">
        <w:tc>
          <w:tcPr>
            <w:tcW w:w="679" w:type="dxa"/>
            <w:vMerge w:val="restart"/>
            <w:vAlign w:val="center"/>
          </w:tcPr>
          <w:p w14:paraId="53726222" w14:textId="4159B3DD" w:rsidR="00F13764" w:rsidRDefault="00F13764" w:rsidP="00F13764">
            <w:pPr>
              <w:jc w:val="center"/>
            </w:pPr>
            <w:r>
              <w:t>11~12</w:t>
            </w:r>
          </w:p>
        </w:tc>
        <w:tc>
          <w:tcPr>
            <w:tcW w:w="1132" w:type="dxa"/>
            <w:vAlign w:val="center"/>
          </w:tcPr>
          <w:p w14:paraId="662B8C7D" w14:textId="1B509AF0" w:rsidR="00F13764" w:rsidRDefault="00F13764" w:rsidP="00F13764">
            <w:pPr>
              <w:jc w:val="center"/>
            </w:pPr>
            <w:r>
              <w:t>11002</w:t>
            </w:r>
          </w:p>
        </w:tc>
        <w:tc>
          <w:tcPr>
            <w:tcW w:w="1342" w:type="dxa"/>
            <w:vAlign w:val="center"/>
          </w:tcPr>
          <w:p w14:paraId="2FB984F5" w14:textId="77777777" w:rsidR="00F13764" w:rsidRDefault="00F13764" w:rsidP="00F13764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7B2E73E8" w14:textId="77777777" w:rsidR="00F13764" w:rsidRDefault="00F13764" w:rsidP="00F13764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4021815E" w14:textId="77777777" w:rsidR="00F13764" w:rsidRDefault="00F13764" w:rsidP="00F13764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606CD72D" w14:textId="77777777" w:rsidR="00F13764" w:rsidRDefault="00F13764" w:rsidP="00F13764">
            <w:pPr>
              <w:jc w:val="center"/>
            </w:pPr>
            <w:r>
              <w:t>0.172</w:t>
            </w:r>
          </w:p>
        </w:tc>
        <w:tc>
          <w:tcPr>
            <w:tcW w:w="1059" w:type="dxa"/>
            <w:vAlign w:val="center"/>
          </w:tcPr>
          <w:p w14:paraId="4A87C5FE" w14:textId="77777777" w:rsidR="00F13764" w:rsidRDefault="00F13764" w:rsidP="00F1376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9" w:type="dxa"/>
            <w:vAlign w:val="center"/>
          </w:tcPr>
          <w:p w14:paraId="55C389A6" w14:textId="77777777" w:rsidR="00F13764" w:rsidRDefault="00F13764" w:rsidP="00F13764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F13764" w14:paraId="2439F2F9" w14:textId="77777777" w:rsidTr="007B78A6">
        <w:tc>
          <w:tcPr>
            <w:tcW w:w="679" w:type="dxa"/>
            <w:vMerge/>
            <w:vAlign w:val="center"/>
          </w:tcPr>
          <w:p w14:paraId="7B33DE6E" w14:textId="77777777" w:rsidR="00F13764" w:rsidRDefault="00F13764" w:rsidP="00F13764">
            <w:pPr>
              <w:jc w:val="center"/>
            </w:pPr>
            <w:r>
              <w:t>12~15</w:t>
            </w:r>
          </w:p>
        </w:tc>
        <w:tc>
          <w:tcPr>
            <w:tcW w:w="1132" w:type="dxa"/>
            <w:vAlign w:val="center"/>
          </w:tcPr>
          <w:p w14:paraId="0FE91282" w14:textId="0FF3CCF5" w:rsidR="00F13764" w:rsidRDefault="00F13764" w:rsidP="00F13764">
            <w:pPr>
              <w:jc w:val="center"/>
            </w:pPr>
            <w:r>
              <w:t>11005</w:t>
            </w:r>
          </w:p>
        </w:tc>
        <w:tc>
          <w:tcPr>
            <w:tcW w:w="1342" w:type="dxa"/>
            <w:vAlign w:val="center"/>
          </w:tcPr>
          <w:p w14:paraId="7B77B21B" w14:textId="77777777" w:rsidR="00F13764" w:rsidRDefault="00F13764" w:rsidP="00F13764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39F8AE72" w14:textId="77777777" w:rsidR="00F13764" w:rsidRDefault="00F13764" w:rsidP="00F13764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14490FFA" w14:textId="77777777" w:rsidR="00F13764" w:rsidRDefault="00F13764" w:rsidP="00F13764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51F6A503" w14:textId="77777777" w:rsidR="00F13764" w:rsidRDefault="00F13764" w:rsidP="00F13764">
            <w:pPr>
              <w:jc w:val="center"/>
            </w:pPr>
            <w:r>
              <w:t>0.172</w:t>
            </w:r>
          </w:p>
        </w:tc>
        <w:tc>
          <w:tcPr>
            <w:tcW w:w="1059" w:type="dxa"/>
            <w:vAlign w:val="center"/>
          </w:tcPr>
          <w:p w14:paraId="7E2550F5" w14:textId="77777777" w:rsidR="00F13764" w:rsidRDefault="00F13764" w:rsidP="00F1376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9" w:type="dxa"/>
            <w:vAlign w:val="center"/>
          </w:tcPr>
          <w:p w14:paraId="789FC448" w14:textId="77777777" w:rsidR="00F13764" w:rsidRDefault="00F13764" w:rsidP="00F13764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F13764" w14:paraId="4A488501" w14:textId="77777777" w:rsidTr="007B78A6">
        <w:tc>
          <w:tcPr>
            <w:tcW w:w="679" w:type="dxa"/>
            <w:vMerge/>
            <w:vAlign w:val="center"/>
          </w:tcPr>
          <w:p w14:paraId="5E2AF4D3" w14:textId="77777777" w:rsidR="00F13764" w:rsidRDefault="00F13764" w:rsidP="00F13764">
            <w:pPr>
              <w:jc w:val="center"/>
            </w:pPr>
            <w:r>
              <w:t>12~15</w:t>
            </w:r>
          </w:p>
        </w:tc>
        <w:tc>
          <w:tcPr>
            <w:tcW w:w="1132" w:type="dxa"/>
            <w:vAlign w:val="center"/>
          </w:tcPr>
          <w:p w14:paraId="30FF2F99" w14:textId="0B7F5B38" w:rsidR="00F13764" w:rsidRDefault="00F13764" w:rsidP="00F13764">
            <w:pPr>
              <w:jc w:val="center"/>
            </w:pPr>
            <w:r>
              <w:t>12006</w:t>
            </w:r>
          </w:p>
        </w:tc>
        <w:tc>
          <w:tcPr>
            <w:tcW w:w="1342" w:type="dxa"/>
            <w:vAlign w:val="center"/>
          </w:tcPr>
          <w:p w14:paraId="48D1DE78" w14:textId="77777777" w:rsidR="00F13764" w:rsidRDefault="00F13764" w:rsidP="00F13764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36506BEC" w14:textId="77777777" w:rsidR="00F13764" w:rsidRDefault="00F13764" w:rsidP="00F13764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46491DC4" w14:textId="77777777" w:rsidR="00F13764" w:rsidRDefault="00F13764" w:rsidP="00F13764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7E07CAA8" w14:textId="77777777" w:rsidR="00F13764" w:rsidRDefault="00F13764" w:rsidP="00F13764">
            <w:pPr>
              <w:jc w:val="center"/>
            </w:pPr>
            <w:r>
              <w:t>0.172</w:t>
            </w:r>
          </w:p>
        </w:tc>
        <w:tc>
          <w:tcPr>
            <w:tcW w:w="1059" w:type="dxa"/>
            <w:vAlign w:val="center"/>
          </w:tcPr>
          <w:p w14:paraId="0BF682CD" w14:textId="77777777" w:rsidR="00F13764" w:rsidRDefault="00F13764" w:rsidP="00F1376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9" w:type="dxa"/>
            <w:vAlign w:val="center"/>
          </w:tcPr>
          <w:p w14:paraId="0B049804" w14:textId="77777777" w:rsidR="00F13764" w:rsidRDefault="00F13764" w:rsidP="00F13764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F13764" w14:paraId="43B9E608" w14:textId="77777777" w:rsidTr="007B78A6">
        <w:tc>
          <w:tcPr>
            <w:tcW w:w="679" w:type="dxa"/>
            <w:vMerge/>
            <w:vAlign w:val="center"/>
          </w:tcPr>
          <w:p w14:paraId="5B235001" w14:textId="77777777" w:rsidR="00F13764" w:rsidRDefault="00F13764" w:rsidP="00F13764">
            <w:pPr>
              <w:jc w:val="center"/>
            </w:pPr>
            <w:r>
              <w:t>12~15</w:t>
            </w:r>
          </w:p>
        </w:tc>
        <w:tc>
          <w:tcPr>
            <w:tcW w:w="1132" w:type="dxa"/>
            <w:vAlign w:val="center"/>
          </w:tcPr>
          <w:p w14:paraId="74C10BA1" w14:textId="05F15204" w:rsidR="00F13764" w:rsidRDefault="00F13764" w:rsidP="00F13764">
            <w:pPr>
              <w:jc w:val="center"/>
            </w:pPr>
            <w:r>
              <w:t>12007</w:t>
            </w:r>
          </w:p>
        </w:tc>
        <w:tc>
          <w:tcPr>
            <w:tcW w:w="1342" w:type="dxa"/>
            <w:vAlign w:val="center"/>
          </w:tcPr>
          <w:p w14:paraId="2CE81474" w14:textId="77777777" w:rsidR="00F13764" w:rsidRDefault="00F13764" w:rsidP="00F13764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5E656E72" w14:textId="77777777" w:rsidR="00F13764" w:rsidRDefault="00F13764" w:rsidP="00F13764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744AF01D" w14:textId="77777777" w:rsidR="00F13764" w:rsidRDefault="00F13764" w:rsidP="00F13764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79EA8D88" w14:textId="77777777" w:rsidR="00F13764" w:rsidRDefault="00F13764" w:rsidP="00F13764">
            <w:pPr>
              <w:jc w:val="center"/>
            </w:pPr>
            <w:r>
              <w:t>0.172</w:t>
            </w:r>
          </w:p>
        </w:tc>
        <w:tc>
          <w:tcPr>
            <w:tcW w:w="1059" w:type="dxa"/>
            <w:vAlign w:val="center"/>
          </w:tcPr>
          <w:p w14:paraId="36448422" w14:textId="77777777" w:rsidR="00F13764" w:rsidRDefault="00F13764" w:rsidP="00F1376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9" w:type="dxa"/>
            <w:vAlign w:val="center"/>
          </w:tcPr>
          <w:p w14:paraId="7D8DCB37" w14:textId="77777777" w:rsidR="00F13764" w:rsidRDefault="00F13764" w:rsidP="00F13764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4017F84C" w14:textId="77777777" w:rsidTr="007B78A6">
        <w:tc>
          <w:tcPr>
            <w:tcW w:w="679" w:type="dxa"/>
            <w:vMerge w:val="restart"/>
            <w:vAlign w:val="center"/>
          </w:tcPr>
          <w:p w14:paraId="705A0AE3" w14:textId="0898F9DD" w:rsidR="00111BFE" w:rsidRDefault="00F13764">
            <w:pPr>
              <w:jc w:val="center"/>
            </w:pPr>
            <w:r>
              <w:t>13</w:t>
            </w:r>
          </w:p>
        </w:tc>
        <w:tc>
          <w:tcPr>
            <w:tcW w:w="1132" w:type="dxa"/>
            <w:vAlign w:val="center"/>
          </w:tcPr>
          <w:p w14:paraId="49609356" w14:textId="17B730E2" w:rsidR="00111BFE" w:rsidRDefault="00F13764">
            <w:pPr>
              <w:jc w:val="center"/>
            </w:pPr>
            <w:r>
              <w:t>13001</w:t>
            </w:r>
          </w:p>
        </w:tc>
        <w:tc>
          <w:tcPr>
            <w:tcW w:w="1342" w:type="dxa"/>
            <w:vAlign w:val="center"/>
          </w:tcPr>
          <w:p w14:paraId="1901213D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5B64D037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4594AA84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735E704D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9" w:type="dxa"/>
            <w:vAlign w:val="center"/>
          </w:tcPr>
          <w:p w14:paraId="09073ED3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9" w:type="dxa"/>
            <w:vAlign w:val="center"/>
          </w:tcPr>
          <w:p w14:paraId="7601DA13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5F84CDD7" w14:textId="77777777" w:rsidTr="007B78A6">
        <w:tc>
          <w:tcPr>
            <w:tcW w:w="679" w:type="dxa"/>
            <w:vMerge/>
            <w:vAlign w:val="center"/>
          </w:tcPr>
          <w:p w14:paraId="729D5CF0" w14:textId="77777777"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1132" w:type="dxa"/>
            <w:vAlign w:val="center"/>
          </w:tcPr>
          <w:p w14:paraId="1A036185" w14:textId="3F4C6102" w:rsidR="00111BFE" w:rsidRDefault="00F13764">
            <w:pPr>
              <w:jc w:val="center"/>
            </w:pPr>
            <w:r>
              <w:t>13002</w:t>
            </w:r>
          </w:p>
        </w:tc>
        <w:tc>
          <w:tcPr>
            <w:tcW w:w="1342" w:type="dxa"/>
            <w:vAlign w:val="center"/>
          </w:tcPr>
          <w:p w14:paraId="0EC0E863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199FD2DE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23694B44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19794786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9" w:type="dxa"/>
            <w:vAlign w:val="center"/>
          </w:tcPr>
          <w:p w14:paraId="5CB98EA9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9" w:type="dxa"/>
            <w:vAlign w:val="center"/>
          </w:tcPr>
          <w:p w14:paraId="55A2BEF6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</w:tbl>
    <w:p w14:paraId="37F6F560" w14:textId="77777777"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27" w:name="室内VOC达标判定表"/>
      <w:bookmarkEnd w:id="27"/>
    </w:p>
    <w:p w14:paraId="183033FA" w14:textId="77777777"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14:paraId="0C46CEF9" w14:textId="77777777"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14:paraId="137ECF12" w14:textId="56978431" w:rsidR="00D14AF1" w:rsidRPr="00497D0F" w:rsidRDefault="00F13764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28" w:name="有机物达标判定图"/>
      <w:bookmarkEnd w:id="28"/>
      <w:r>
        <w:rPr>
          <w:noProof/>
        </w:rPr>
        <w:lastRenderedPageBreak/>
        <w:drawing>
          <wp:inline distT="0" distB="0" distL="0" distR="0" wp14:anchorId="2B562F71" wp14:editId="6CEA4D22">
            <wp:extent cx="5274310" cy="510159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0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AAA41" w14:textId="77777777"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14:paraId="19C22262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9" w:name="_Toc58506868"/>
      <w:r w:rsidRPr="00497D0F"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29"/>
    </w:p>
    <w:p w14:paraId="47ADC7DF" w14:textId="77777777"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14:paraId="0F1D11B9" w14:textId="77777777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14:paraId="70D97E51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62CFCE21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14:paraId="5923A69F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14:paraId="47BC0B69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14:paraId="140E9955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14:paraId="30DF7763" w14:textId="77777777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14:paraId="693D9064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14:paraId="79D93047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14:paraId="1C1E1FD6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497D0F">
              <w:rPr>
                <w:rFonts w:ascii="Times New Roman" w:hAnsi="Times New Roman" w:cs="Times New Roman"/>
                <w:bCs/>
              </w:rPr>
              <w:t>TVOC</w:t>
            </w:r>
            <w:r w:rsidRPr="00497D0F">
              <w:rPr>
                <w:rFonts w:ascii="Times New Roman" w:hAnsi="Times New Roman" w:cs="Times New Roman"/>
                <w:bCs/>
              </w:rPr>
              <w:t>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0.10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0.11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14:paraId="4AB81AF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0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30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14:paraId="13EEBDB0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1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1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14:paraId="48EFC182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14:paraId="2B7C94D7" w14:textId="77777777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14:paraId="07F3DEAB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14:paraId="31B20776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14:paraId="15D4FC55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0.09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0.099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0.54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6E100C7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14:paraId="20E7991A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2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32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14:paraId="6FE946DF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14:paraId="6350BD57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3" w:name="评分项计算得分"/>
            <w:r w:rsidRPr="00497D0F">
              <w:rPr>
                <w:rFonts w:ascii="Times New Roman" w:hAnsi="Times New Roman" w:cs="Times New Roman"/>
                <w:b/>
              </w:rPr>
              <w:t>6</w:t>
            </w:r>
            <w:bookmarkEnd w:id="33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14:paraId="2C5A8826" w14:textId="77777777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14:paraId="6566B499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14:paraId="302B5023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0.08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0.088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0.48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8AE208A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14:paraId="1B230F19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14:paraId="2B06F811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14:paraId="456770AD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2825D17A" w14:textId="77777777" w:rsidR="00F87D86" w:rsidRPr="00295A6D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sz w:val="18"/>
        </w:rPr>
      </w:pPr>
      <w:r w:rsidRPr="00295A6D">
        <w:rPr>
          <w:rFonts w:ascii="Times New Roman" w:eastAsia="等线" w:hAnsi="Times New Roman" w:cs="Times New Roman"/>
          <w:bCs/>
        </w:rPr>
        <w:lastRenderedPageBreak/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sectPr w:rsidR="00F87D86" w:rsidRPr="00295A6D" w:rsidSect="00A22F3F">
      <w:headerReference w:type="default" r:id="rId27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8E494" w14:textId="77777777" w:rsidR="003478AB" w:rsidRDefault="003478AB" w:rsidP="00AB7079">
      <w:r>
        <w:separator/>
      </w:r>
    </w:p>
  </w:endnote>
  <w:endnote w:type="continuationSeparator" w:id="0">
    <w:p w14:paraId="45343DA4" w14:textId="77777777" w:rsidR="003478AB" w:rsidRDefault="003478AB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42DD1" w14:textId="77777777" w:rsidR="00A630CD" w:rsidRDefault="00A630CD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21884" w14:textId="77777777" w:rsidR="00A22F3F" w:rsidRDefault="00000000" w:rsidP="00A22F3F">
    <w:pPr>
      <w:pStyle w:val="a5"/>
    </w:pPr>
    <w:hyperlink r:id="rId1" w:history="1">
      <w:r w:rsidR="00A22F3F" w:rsidRPr="00DD785C">
        <w:rPr>
          <w:rStyle w:val="a7"/>
          <w:rFonts w:ascii="宋体" w:hAnsi="宋体"/>
          <w:sz w:val="20"/>
        </w:rPr>
        <w:t>http://www.gbsware.cn/</w:t>
      </w:r>
    </w:hyperlink>
    <w:r w:rsidR="00A22F3F">
      <w:rPr>
        <w:rFonts w:ascii="宋体" w:hAnsi="宋体"/>
        <w:color w:val="0000FF"/>
        <w:sz w:val="20"/>
      </w:rPr>
      <w:t xml:space="preserve">               </w:t>
    </w:r>
    <w:r w:rsidR="00A22F3F" w:rsidRPr="00A22F3F">
      <w:rPr>
        <w:rFonts w:ascii="宋体" w:hAnsi="宋体"/>
        <w:sz w:val="20"/>
        <w:szCs w:val="20"/>
      </w:rPr>
      <w:t>第</w:t>
    </w:r>
    <w:sdt>
      <w:sdtPr>
        <w:rPr>
          <w:rFonts w:ascii="宋体" w:hAnsi="宋体"/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rFonts w:asciiTheme="minorHAnsi" w:hAnsiTheme="minorHAnsi"/>
          <w:sz w:val="18"/>
          <w:szCs w:val="18"/>
        </w:rPr>
      </w:sdtEndPr>
      <w:sdtContent>
        <w:sdt>
          <w:sdtPr>
            <w:rPr>
              <w:rFonts w:ascii="宋体" w:hAnsi="宋体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rFonts w:asciiTheme="minorHAnsi" w:hAnsiTheme="minorHAnsi"/>
              <w:sz w:val="18"/>
              <w:szCs w:val="18"/>
            </w:rPr>
          </w:sdtEndPr>
          <w:sdtContent>
            <w:r w:rsidR="00A22F3F" w:rsidRPr="00A22F3F">
              <w:rPr>
                <w:rFonts w:ascii="宋体" w:hAnsi="宋体"/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581048">
              <w:rPr>
                <w:rFonts w:ascii="宋体" w:hAnsi="宋体"/>
                <w:bCs/>
                <w:noProof/>
                <w:sz w:val="20"/>
                <w:szCs w:val="20"/>
              </w:rPr>
              <w:t>2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 w:rsidRP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共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581048">
              <w:rPr>
                <w:rFonts w:ascii="宋体" w:hAnsi="宋体"/>
                <w:bCs/>
                <w:noProof/>
                <w:sz w:val="20"/>
                <w:szCs w:val="20"/>
              </w:rPr>
              <w:t>22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rFonts w:ascii="宋体" w:hAnsi="宋体"/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rFonts w:ascii="宋体" w:hAnsi="宋体"/>
                <w:bCs/>
                <w:sz w:val="20"/>
                <w:szCs w:val="20"/>
              </w:rPr>
              <w:t>VENT2020</w:t>
            </w:r>
          </w:sdtContent>
        </w:sdt>
      </w:sdtContent>
    </w:sdt>
  </w:p>
  <w:p w14:paraId="6CD35F42" w14:textId="77777777" w:rsidR="00A630CD" w:rsidRDefault="00A630CD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A1E5B" w14:textId="77777777" w:rsidR="00A630CD" w:rsidRDefault="00A630CD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5D768" w14:textId="77777777" w:rsidR="003478AB" w:rsidRDefault="003478AB" w:rsidP="00AB7079">
      <w:r>
        <w:separator/>
      </w:r>
    </w:p>
  </w:footnote>
  <w:footnote w:type="continuationSeparator" w:id="0">
    <w:p w14:paraId="3EEDF2E3" w14:textId="77777777" w:rsidR="003478AB" w:rsidRDefault="003478AB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79E79" w14:textId="77777777"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46DEB" w14:textId="77777777"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185AC25B" wp14:editId="6CDECC7C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</w:t>
    </w:r>
    <w:r w:rsidR="00027662">
      <w:rPr>
        <w:rFonts w:hint="eastAsia"/>
      </w:rPr>
      <w:t>有机挥发物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51E41" w14:textId="77777777"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3A57B06D" wp14:editId="51181758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</w:t>
    </w:r>
    <w:r>
      <w:rPr>
        <w:rFonts w:hint="eastAsia"/>
      </w:rPr>
      <w:t>-</w:t>
    </w:r>
    <w:r>
      <w:rPr>
        <w:rFonts w:hint="eastAsia"/>
      </w:rPr>
      <w:t>有机挥发物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774086907">
    <w:abstractNumId w:val="1"/>
  </w:num>
  <w:num w:numId="2" w16cid:durableId="798768128">
    <w:abstractNumId w:val="0"/>
  </w:num>
  <w:num w:numId="3" w16cid:durableId="1427535389">
    <w:abstractNumId w:val="2"/>
  </w:num>
  <w:num w:numId="4" w16cid:durableId="2955234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30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114AF"/>
    <w:rsid w:val="00111BFE"/>
    <w:rsid w:val="001174C9"/>
    <w:rsid w:val="00135719"/>
    <w:rsid w:val="001526B8"/>
    <w:rsid w:val="00153E6C"/>
    <w:rsid w:val="00154D5D"/>
    <w:rsid w:val="00162B02"/>
    <w:rsid w:val="00166C06"/>
    <w:rsid w:val="001765C5"/>
    <w:rsid w:val="00196E69"/>
    <w:rsid w:val="0019715D"/>
    <w:rsid w:val="001A3A41"/>
    <w:rsid w:val="001B04AD"/>
    <w:rsid w:val="001B395E"/>
    <w:rsid w:val="001B6F86"/>
    <w:rsid w:val="001B75E2"/>
    <w:rsid w:val="001C367D"/>
    <w:rsid w:val="001C62CB"/>
    <w:rsid w:val="001D35B1"/>
    <w:rsid w:val="001E4985"/>
    <w:rsid w:val="001E7907"/>
    <w:rsid w:val="001F2382"/>
    <w:rsid w:val="002037B4"/>
    <w:rsid w:val="00206B72"/>
    <w:rsid w:val="00220E97"/>
    <w:rsid w:val="002255D3"/>
    <w:rsid w:val="00225F08"/>
    <w:rsid w:val="00226F4A"/>
    <w:rsid w:val="002335FB"/>
    <w:rsid w:val="00242FE6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478AB"/>
    <w:rsid w:val="00350030"/>
    <w:rsid w:val="00352241"/>
    <w:rsid w:val="00355A6D"/>
    <w:rsid w:val="00361C09"/>
    <w:rsid w:val="0036598D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71148"/>
    <w:rsid w:val="00581048"/>
    <w:rsid w:val="00581CBA"/>
    <w:rsid w:val="005909F1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8C3"/>
    <w:rsid w:val="006123A7"/>
    <w:rsid w:val="00622657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42D87"/>
    <w:rsid w:val="00752BE7"/>
    <w:rsid w:val="00753A72"/>
    <w:rsid w:val="00753EC9"/>
    <w:rsid w:val="007605C4"/>
    <w:rsid w:val="007715A2"/>
    <w:rsid w:val="007853F8"/>
    <w:rsid w:val="00785457"/>
    <w:rsid w:val="007855C9"/>
    <w:rsid w:val="0079129A"/>
    <w:rsid w:val="00791EEA"/>
    <w:rsid w:val="00796157"/>
    <w:rsid w:val="007A08D3"/>
    <w:rsid w:val="007B78A6"/>
    <w:rsid w:val="007C33DC"/>
    <w:rsid w:val="007C387A"/>
    <w:rsid w:val="007C420F"/>
    <w:rsid w:val="007C4F02"/>
    <w:rsid w:val="007D5933"/>
    <w:rsid w:val="007E023C"/>
    <w:rsid w:val="00812565"/>
    <w:rsid w:val="008245C2"/>
    <w:rsid w:val="00847726"/>
    <w:rsid w:val="008521A5"/>
    <w:rsid w:val="00856BA7"/>
    <w:rsid w:val="0086589E"/>
    <w:rsid w:val="00870343"/>
    <w:rsid w:val="00880815"/>
    <w:rsid w:val="0089054F"/>
    <w:rsid w:val="00890992"/>
    <w:rsid w:val="00897570"/>
    <w:rsid w:val="008B17C0"/>
    <w:rsid w:val="008B62DB"/>
    <w:rsid w:val="008C7663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73CE5"/>
    <w:rsid w:val="00981B40"/>
    <w:rsid w:val="009945E4"/>
    <w:rsid w:val="009A6270"/>
    <w:rsid w:val="009C1D29"/>
    <w:rsid w:val="009C66FD"/>
    <w:rsid w:val="009D1CE2"/>
    <w:rsid w:val="009D7B95"/>
    <w:rsid w:val="009E20BA"/>
    <w:rsid w:val="009E6C8F"/>
    <w:rsid w:val="009F6B6C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1F30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C0D49"/>
    <w:rsid w:val="00BC2011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5D9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50A4"/>
    <w:rsid w:val="00CD701B"/>
    <w:rsid w:val="00CF38B9"/>
    <w:rsid w:val="00D0371B"/>
    <w:rsid w:val="00D06B02"/>
    <w:rsid w:val="00D10E98"/>
    <w:rsid w:val="00D116D6"/>
    <w:rsid w:val="00D11D15"/>
    <w:rsid w:val="00D14AF1"/>
    <w:rsid w:val="00D1751B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3270"/>
    <w:rsid w:val="00D76982"/>
    <w:rsid w:val="00D81D99"/>
    <w:rsid w:val="00D83C7A"/>
    <w:rsid w:val="00D8730F"/>
    <w:rsid w:val="00D87F89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40B9"/>
    <w:rsid w:val="00E47C25"/>
    <w:rsid w:val="00E5235F"/>
    <w:rsid w:val="00E53610"/>
    <w:rsid w:val="00E54255"/>
    <w:rsid w:val="00E575FD"/>
    <w:rsid w:val="00E66661"/>
    <w:rsid w:val="00E7623F"/>
    <w:rsid w:val="00E85443"/>
    <w:rsid w:val="00E90A65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3088"/>
    <w:rsid w:val="00EF0BA0"/>
    <w:rsid w:val="00EF7FDF"/>
    <w:rsid w:val="00F06B9A"/>
    <w:rsid w:val="00F07937"/>
    <w:rsid w:val="00F134A0"/>
    <w:rsid w:val="00F13544"/>
    <w:rsid w:val="00F13764"/>
    <w:rsid w:val="00F15999"/>
    <w:rsid w:val="00F33658"/>
    <w:rsid w:val="00F3425F"/>
    <w:rsid w:val="00F37552"/>
    <w:rsid w:val="00F456E7"/>
    <w:rsid w:val="00F53983"/>
    <w:rsid w:val="00F56B42"/>
    <w:rsid w:val="00F56FFA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D63F9E"/>
  <w15:docId w15:val="{59C8839B-CC65-4FF8-817D-1517C56AD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2487"/>
    <w:pPr>
      <w:widowControl w:val="0"/>
      <w:jc w:val="both"/>
    </w:pPr>
    <w:rPr>
      <w:rFonts w:eastAsia="宋体"/>
    </w:rPr>
  </w:style>
  <w:style w:type="paragraph" w:styleId="1">
    <w:name w:val="heading 1"/>
    <w:basedOn w:val="a"/>
    <w:next w:val="a"/>
    <w:link w:val="10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tmp28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8C593B-8DDC-42AF-A8E3-401F94090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tmp28.dotx</Template>
  <TotalTime>12</TotalTime>
  <Pages>12</Pages>
  <Words>886</Words>
  <Characters>5052</Characters>
  <Application>Microsoft Office Word</Application>
  <DocSecurity>0</DocSecurity>
  <Lines>42</Lines>
  <Paragraphs>11</Paragraphs>
  <ScaleCrop>false</ScaleCrop>
  <Company>Microsoft</Company>
  <LinksUpToDate>false</LinksUpToDate>
  <CharactersWithSpaces>5927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user</dc:creator>
  <cp:lastModifiedBy>沐色 郭子瑄</cp:lastModifiedBy>
  <cp:revision>3</cp:revision>
  <dcterms:created xsi:type="dcterms:W3CDTF">2020-12-10T07:34:00Z</dcterms:created>
  <dcterms:modified xsi:type="dcterms:W3CDTF">2023-02-14T09:27:00Z</dcterms:modified>
</cp:coreProperties>
</file>