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D861" w14:textId="77777777"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14:paraId="0D1CECC4" w14:textId="77777777"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14:paraId="29B3C16B" w14:textId="77777777"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14:paraId="700FF1C5" w14:textId="77777777"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14:paraId="6BD32470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EBB12D8" w14:textId="77777777"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9CEC11C" w14:textId="45F44CDF" w:rsidR="00F87D86" w:rsidRPr="00497D0F" w:rsidRDefault="00A8020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ascii="宋体" w:hAnsi="宋体" w:hint="eastAsia"/>
                <w:szCs w:val="21"/>
              </w:rPr>
              <w:t>桂林花江智慧谷电子信息创业产业园桂林电子科技大学科技园</w:t>
            </w:r>
          </w:p>
        </w:tc>
      </w:tr>
      <w:tr w:rsidR="00F87D86" w:rsidRPr="00497D0F" w14:paraId="11A4242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E29D1A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55CBBF9" w14:textId="1F3604E7" w:rsidR="00F87D86" w:rsidRPr="00497D0F" w:rsidRDefault="00A8020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bookmarkEnd w:id="1"/>
            <w:r>
              <w:rPr>
                <w:rFonts w:ascii="Times New Roman" w:hAnsi="Times New Roman" w:cs="Times New Roman" w:hint="eastAsia"/>
                <w:szCs w:val="21"/>
              </w:rPr>
              <w:t>广西</w:t>
            </w: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 w:hint="eastAsia"/>
                <w:szCs w:val="21"/>
              </w:rPr>
              <w:t>桂林</w:t>
            </w:r>
          </w:p>
        </w:tc>
      </w:tr>
      <w:tr w:rsidR="00F87D86" w:rsidRPr="00497D0F" w14:paraId="2A02877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0C178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7EF7FB2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14:paraId="24A4171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148640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46F15CD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14:paraId="05069FB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615A67D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7A0F5E8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14:paraId="508E10D4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A2A38E6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70D5AE56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282C3A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286AF5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2A9C1FF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AE0730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98F314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5FB20115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4C6F16F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FA97257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14:paraId="4294402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14:paraId="289B7E7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CD14EBC" w14:textId="77777777"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4C65AEF" w14:textId="77777777"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2020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12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10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14:paraId="704F1D1A" w14:textId="77777777"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3D0AD83B" wp14:editId="6416297F">
            <wp:extent cx="1514634" cy="151463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5D0B" w14:textId="77777777"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14:paraId="3EF17531" w14:textId="77777777" w:rsidTr="00FF501D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92A265F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10EC6E7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97D0F" w:rsidRPr="00D40158" w14:paraId="46B25229" w14:textId="77777777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029BA82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BE4E1AB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 w:rsidR="00497D0F" w:rsidRPr="00D40158" w14:paraId="511D0BCA" w14:textId="77777777" w:rsidTr="00FF501D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206BE3E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7BD3814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14:paraId="0CE94427" w14:textId="77777777" w:rsidTr="00FF501D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5A2AE2" w14:textId="77777777" w:rsidR="00497D0F" w:rsidRPr="004E058C" w:rsidRDefault="00497D0F" w:rsidP="00FF501D"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382C0C86" w14:textId="77777777" w:rsidR="00497D0F" w:rsidRPr="00D40158" w:rsidRDefault="00497D0F" w:rsidP="00FF501D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 w14:paraId="6BE84CFB" w14:textId="77777777"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49DE1798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14:paraId="683BF6F6" w14:textId="77777777"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14:paraId="5F7E25EA" w14:textId="77777777"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14:paraId="05816717" w14:textId="77777777" w:rsidR="00F87D86" w:rsidRPr="00497D0F" w:rsidRDefault="00F87D86" w:rsidP="00F87D86">
      <w:pPr>
        <w:rPr>
          <w:rFonts w:ascii="Times New Roman" w:hAnsi="Times New Roman" w:cs="Times New Roman"/>
        </w:rPr>
      </w:pPr>
    </w:p>
    <w:p w14:paraId="505C921B" w14:textId="77777777"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0" w:name="目录"/>
    <w:p w14:paraId="0A5DEADB" w14:textId="77777777" w:rsidR="00A91F30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58506857" w:history="1">
        <w:r w:rsidR="00A91F30" w:rsidRPr="00400AA6">
          <w:rPr>
            <w:rStyle w:val="a7"/>
            <w:rFonts w:ascii="黑体" w:hAnsi="黑体"/>
            <w:noProof/>
            <w:kern w:val="32"/>
          </w:rPr>
          <w:t>1.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ascii="黑体" w:hAnsi="黑体" w:hint="eastAsia"/>
            <w:noProof/>
            <w:kern w:val="32"/>
          </w:rPr>
          <w:t>项目概况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50078D41" w14:textId="77777777" w:rsidR="00A91F30" w:rsidRDefault="00FF501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8" w:history="1">
        <w:r w:rsidR="00A91F30" w:rsidRPr="00400AA6">
          <w:rPr>
            <w:rStyle w:val="a7"/>
            <w:noProof/>
          </w:rPr>
          <w:t>1.1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建筑基本信息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4CC2CB35" w14:textId="77777777" w:rsidR="00A91F30" w:rsidRDefault="00FF501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59" w:history="1">
        <w:r w:rsidR="00A91F30" w:rsidRPr="00400AA6">
          <w:rPr>
            <w:rStyle w:val="a7"/>
            <w:noProof/>
          </w:rPr>
          <w:t>1.2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建筑平面图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_Toc58506859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3</w:t>
        </w:r>
        <w:r w:rsidR="00A91F30">
          <w:rPr>
            <w:noProof/>
            <w:webHidden/>
          </w:rPr>
          <w:fldChar w:fldCharType="end"/>
        </w:r>
      </w:hyperlink>
    </w:p>
    <w:p w14:paraId="67FA8CDD" w14:textId="77777777" w:rsidR="00A91F30" w:rsidRDefault="00FF501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0" w:history="1">
        <w:r w:rsidR="00A91F30" w:rsidRPr="00400AA6">
          <w:rPr>
            <w:rStyle w:val="a7"/>
            <w:noProof/>
          </w:rPr>
          <w:t>1.3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建筑三维轴测图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_Toc58506860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10</w:t>
        </w:r>
        <w:r w:rsidR="00A91F30">
          <w:rPr>
            <w:noProof/>
            <w:webHidden/>
          </w:rPr>
          <w:fldChar w:fldCharType="end"/>
        </w:r>
      </w:hyperlink>
    </w:p>
    <w:p w14:paraId="11FAE79C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1" w:history="1">
        <w:r w:rsidR="00A91F30" w:rsidRPr="00400AA6">
          <w:rPr>
            <w:rStyle w:val="a7"/>
            <w:rFonts w:ascii="Arial" w:hAnsi="Arial"/>
            <w:noProof/>
            <w:kern w:val="32"/>
          </w:rPr>
          <w:t>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参考标准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_Toc58506861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6193FFAC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2" w:history="1">
        <w:r w:rsidR="00A91F30" w:rsidRPr="00400AA6">
          <w:rPr>
            <w:rStyle w:val="a7"/>
            <w:rFonts w:ascii="Arial" w:hAnsi="Arial"/>
            <w:noProof/>
            <w:kern w:val="32"/>
          </w:rPr>
          <w:t>3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评价标准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_Toc58506862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11</w:t>
        </w:r>
        <w:r w:rsidR="00A91F30">
          <w:rPr>
            <w:noProof/>
            <w:webHidden/>
          </w:rPr>
          <w:fldChar w:fldCharType="end"/>
        </w:r>
      </w:hyperlink>
    </w:p>
    <w:p w14:paraId="05C44593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3" w:history="1">
        <w:r w:rsidR="00A91F30" w:rsidRPr="00400AA6">
          <w:rPr>
            <w:rStyle w:val="a7"/>
            <w:rFonts w:ascii="Arial" w:hAnsi="Arial"/>
            <w:noProof/>
            <w:kern w:val="32"/>
          </w:rPr>
          <w:t>4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计算原理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_Toc58506863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12</w:t>
        </w:r>
        <w:r w:rsidR="00A91F30">
          <w:rPr>
            <w:noProof/>
            <w:webHidden/>
          </w:rPr>
          <w:fldChar w:fldCharType="end"/>
        </w:r>
      </w:hyperlink>
    </w:p>
    <w:p w14:paraId="55ADD4F2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4" w:history="1">
        <w:r w:rsidR="00A91F30" w:rsidRPr="00400AA6">
          <w:rPr>
            <w:rStyle w:val="a7"/>
            <w:rFonts w:ascii="Arial" w:hAnsi="Arial"/>
            <w:noProof/>
            <w:kern w:val="32"/>
          </w:rPr>
          <w:t>5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计算参数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_Toc58506864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08CF18C4" w14:textId="77777777" w:rsidR="00A91F30" w:rsidRDefault="00FF501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5" w:history="1">
        <w:r w:rsidR="00A91F30" w:rsidRPr="00400AA6">
          <w:rPr>
            <w:rStyle w:val="a7"/>
            <w:noProof/>
          </w:rPr>
          <w:t>5.1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渗透风量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_Toc58506865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0BF5CA4F" w14:textId="77777777" w:rsidR="00A91F30" w:rsidRDefault="00FF501D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58506866" w:history="1">
        <w:r w:rsidR="00A91F30" w:rsidRPr="00400AA6">
          <w:rPr>
            <w:rStyle w:val="a7"/>
            <w:noProof/>
          </w:rPr>
          <w:t>5.2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</w:rPr>
          <w:t>室内装修信息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_Toc58506866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13</w:t>
        </w:r>
        <w:r w:rsidR="00A91F30">
          <w:rPr>
            <w:noProof/>
            <w:webHidden/>
          </w:rPr>
          <w:fldChar w:fldCharType="end"/>
        </w:r>
      </w:hyperlink>
    </w:p>
    <w:p w14:paraId="6F5EE787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7" w:history="1">
        <w:r w:rsidR="00A91F30" w:rsidRPr="00400AA6">
          <w:rPr>
            <w:rStyle w:val="a7"/>
            <w:rFonts w:ascii="Arial" w:hAnsi="Arial"/>
            <w:noProof/>
            <w:kern w:val="32"/>
          </w:rPr>
          <w:t>6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计算结果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_Toc58506867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19</w:t>
        </w:r>
        <w:r w:rsidR="00A91F30">
          <w:rPr>
            <w:noProof/>
            <w:webHidden/>
          </w:rPr>
          <w:fldChar w:fldCharType="end"/>
        </w:r>
      </w:hyperlink>
    </w:p>
    <w:p w14:paraId="26E5140A" w14:textId="77777777" w:rsidR="00A91F30" w:rsidRDefault="00FF501D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8506868" w:history="1">
        <w:r w:rsidR="00A91F30" w:rsidRPr="00400AA6">
          <w:rPr>
            <w:rStyle w:val="a7"/>
            <w:rFonts w:ascii="Arial" w:hAnsi="Arial"/>
            <w:noProof/>
            <w:kern w:val="32"/>
          </w:rPr>
          <w:t>7</w:t>
        </w:r>
        <w:r w:rsidR="00A91F3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91F30" w:rsidRPr="00400AA6">
          <w:rPr>
            <w:rStyle w:val="a7"/>
            <w:rFonts w:hint="eastAsia"/>
            <w:noProof/>
            <w:kern w:val="32"/>
          </w:rPr>
          <w:t>结论</w:t>
        </w:r>
        <w:r w:rsidR="00A91F30">
          <w:rPr>
            <w:noProof/>
            <w:webHidden/>
          </w:rPr>
          <w:tab/>
        </w:r>
        <w:r w:rsidR="00A91F30">
          <w:rPr>
            <w:noProof/>
            <w:webHidden/>
          </w:rPr>
          <w:fldChar w:fldCharType="begin"/>
        </w:r>
        <w:r w:rsidR="00A91F30">
          <w:rPr>
            <w:noProof/>
            <w:webHidden/>
          </w:rPr>
          <w:instrText xml:space="preserve"> PAGEREF _Toc58506868 \h </w:instrText>
        </w:r>
        <w:r w:rsidR="00A91F30">
          <w:rPr>
            <w:noProof/>
            <w:webHidden/>
          </w:rPr>
        </w:r>
        <w:r w:rsidR="00A91F30">
          <w:rPr>
            <w:noProof/>
            <w:webHidden/>
          </w:rPr>
          <w:fldChar w:fldCharType="separate"/>
        </w:r>
        <w:r w:rsidR="00A91F30">
          <w:rPr>
            <w:noProof/>
            <w:webHidden/>
          </w:rPr>
          <w:t>22</w:t>
        </w:r>
        <w:r w:rsidR="00A91F30">
          <w:rPr>
            <w:noProof/>
            <w:webHidden/>
          </w:rPr>
          <w:fldChar w:fldCharType="end"/>
        </w:r>
      </w:hyperlink>
    </w:p>
    <w:p w14:paraId="3D3E8FFC" w14:textId="77777777"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 w14:paraId="242693E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7705118E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187F7278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C571F10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654F8EDD" w14:textId="77777777"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14:paraId="38289D69" w14:textId="77777777"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14:paraId="092B98EB" w14:textId="77777777"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14:paraId="689625B1" w14:textId="77777777"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14:paraId="6330EB96" w14:textId="77777777"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58506857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 w14:paraId="66CAD619" w14:textId="77777777"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2" w:name="_Toc58506858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14:paraId="14D5AB5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0E84598C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6C08E2" w14:textId="693BA30A" w:rsidR="006E556C" w:rsidRPr="00497D0F" w:rsidRDefault="00A80206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教室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799D8257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9E454F" w14:textId="2BB21C2A" w:rsidR="006E556C" w:rsidRPr="00497D0F" w:rsidRDefault="00A80206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广西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-</w:t>
            </w:r>
            <w:r>
              <w:rPr>
                <w:rFonts w:ascii="Times New Roman" w:hAnsi="Times New Roman" w:cs="Times New Roman" w:hint="eastAsia"/>
                <w:color w:val="000000"/>
                <w:kern w:val="0"/>
                <w:szCs w:val="21"/>
              </w:rPr>
              <w:t>桂林</w:t>
            </w:r>
          </w:p>
        </w:tc>
      </w:tr>
      <w:tr w:rsidR="006E556C" w:rsidRPr="00497D0F" w14:paraId="00F01D76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641BC315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17F498" w14:textId="50AFFBBE" w:rsidR="006E556C" w:rsidRPr="00497D0F" w:rsidRDefault="00A80206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108777.34</w:t>
            </w:r>
            <w:r w:rsidR="00581048"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m2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6A0F1746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FCD123" w14:textId="05817249" w:rsidR="006E556C" w:rsidRPr="00497D0F" w:rsidRDefault="00A80206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3840</w:t>
            </w:r>
            <w:r w:rsidR="005810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mm</w:t>
            </w:r>
          </w:p>
        </w:tc>
      </w:tr>
      <w:tr w:rsidR="006E556C" w:rsidRPr="00497D0F" w14:paraId="2ACF3ECD" w14:textId="77777777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14:paraId="16A6E101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12B27E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14:paraId="3756438F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36A947D" w14:textId="77777777" w:rsidR="006E556C" w:rsidRPr="00497D0F" w:rsidRDefault="006E556C" w:rsidP="00FF501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14:paraId="6BA90B92" w14:textId="77777777"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14:paraId="4F2DDCB8" w14:textId="77777777"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58506859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3"/>
    </w:p>
    <w:p w14:paraId="72E1D7A3" w14:textId="77777777" w:rsidR="006C72A7" w:rsidRPr="00B34963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inline distT="0" distB="0" distL="0" distR="0" wp14:anchorId="58B1F678" wp14:editId="3E493468">
            <wp:extent cx="5274310" cy="37293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6FB0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5A3BAD4B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196C5951" wp14:editId="6CAB429A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07D6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045D84AC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inline distT="0" distB="0" distL="0" distR="0" wp14:anchorId="01270769" wp14:editId="5153E531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6B7E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21A36C4F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1A8C5C6D" wp14:editId="15C27573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DAA2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3E963AB7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drawing>
          <wp:inline distT="0" distB="0" distL="0" distR="0" wp14:anchorId="60208AED" wp14:editId="5B7E913E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4B5C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43F2C9D6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2196EDFD" wp14:editId="3634BD0E">
            <wp:extent cx="5274310" cy="44418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E02C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31E5D220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20459A21" wp14:editId="2936A7E0">
            <wp:extent cx="5274310" cy="626300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DCCE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7层平面</w:t>
      </w:r>
    </w:p>
    <w:p w14:paraId="13B5BA1C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30D30595" wp14:editId="2A89EA5D">
            <wp:extent cx="4441825" cy="5274310"/>
            <wp:effectExtent l="2858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18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6D88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8层平面</w:t>
      </w:r>
    </w:p>
    <w:p w14:paraId="5AC3DE6F" w14:textId="77777777" w:rsidR="006C72A7" w:rsidRDefault="006C72A7" w:rsidP="006C72A7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noProof/>
          <w:sz w:val="18"/>
          <w:lang w:val="x-none" w:eastAsia="x-none"/>
        </w:rPr>
        <w:lastRenderedPageBreak/>
        <w:drawing>
          <wp:inline distT="0" distB="0" distL="0" distR="0" wp14:anchorId="07F0C555" wp14:editId="3ACF15A9">
            <wp:extent cx="4441825" cy="5274310"/>
            <wp:effectExtent l="2858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18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34F9" w14:textId="77777777" w:rsidR="006C72A7" w:rsidRPr="00986806" w:rsidRDefault="006C72A7" w:rsidP="006C72A7">
      <w:pPr>
        <w:jc w:val="center"/>
        <w:rPr>
          <w:rFonts w:hint="eastAsia"/>
          <w:lang w:val="x-none"/>
        </w:rPr>
      </w:pPr>
      <w:r>
        <w:rPr>
          <w:rFonts w:hint="eastAsia"/>
          <w:lang w:val="x-none"/>
        </w:rPr>
        <w:t>9</w:t>
      </w:r>
      <w:r>
        <w:rPr>
          <w:rFonts w:hint="eastAsia"/>
          <w:lang w:val="x-none"/>
        </w:rPr>
        <w:t>层平面</w:t>
      </w:r>
    </w:p>
    <w:p w14:paraId="1A0F3922" w14:textId="77777777"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550F8134" w14:textId="77777777"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4" w:name="_Toc58506860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4"/>
    </w:p>
    <w:p w14:paraId="4EDC8468" w14:textId="77777777"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6A0292" w:rsidRPr="00497D0F" w14:paraId="64987941" w14:textId="77777777" w:rsidTr="00785457">
        <w:tc>
          <w:tcPr>
            <w:tcW w:w="8277" w:type="dxa"/>
          </w:tcPr>
          <w:p w14:paraId="7CD077FF" w14:textId="29AC0BE1" w:rsidR="006A0292" w:rsidRPr="00162B02" w:rsidRDefault="00A80206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5" w:name="三维视图"/>
            <w:bookmarkEnd w:id="15"/>
            <w:r>
              <w:rPr>
                <w:rFonts w:ascii="微软雅黑" w:eastAsia="微软雅黑" w:hAnsi="微软雅黑" w:cs="Times New Roman"/>
                <w:b/>
                <w:noProof/>
                <w:sz w:val="18"/>
                <w:szCs w:val="18"/>
                <w:lang w:val="x-none" w:eastAsia="x-none"/>
              </w:rPr>
              <w:lastRenderedPageBreak/>
              <w:drawing>
                <wp:inline distT="0" distB="0" distL="0" distR="0" wp14:anchorId="485080EB" wp14:editId="2E4EF5C2">
                  <wp:extent cx="5274310" cy="44704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4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0AA20" w14:textId="77777777"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253B5C9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6" w:name="_Toc58506861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6"/>
    </w:p>
    <w:p w14:paraId="715C44A7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《绿色建筑评价标准》</w:t>
      </w:r>
      <w:r w:rsidRPr="00497D0F">
        <w:rPr>
          <w:rFonts w:ascii="Times New Roman" w:hAnsi="Times New Roman"/>
        </w:rPr>
        <w:t>GB50378-2019</w:t>
      </w:r>
    </w:p>
    <w:p w14:paraId="7BC2AA28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14:paraId="7606CB85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14:paraId="7DBAAB6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14:paraId="7D4F1CA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14:paraId="5F0C464E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14:paraId="74F20B5B" w14:textId="77777777" w:rsidR="00F87D86" w:rsidRPr="00497D0F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14:paraId="04AA86EB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58506862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7"/>
    </w:p>
    <w:p w14:paraId="1D06855E" w14:textId="77777777"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14:paraId="5C114B1E" w14:textId="77777777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E373022" w14:textId="77777777"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14:paraId="463E38AE" w14:textId="77777777"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14:paraId="363A0E33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14:paraId="1E7BAAEC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14:paraId="0958DE3A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14:paraId="31521D48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lastRenderedPageBreak/>
              <w:t>星级要求。</w:t>
            </w:r>
          </w:p>
        </w:tc>
      </w:tr>
      <w:tr w:rsidR="00497D0F" w:rsidRPr="00497D0F" w14:paraId="31199EF7" w14:textId="77777777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6C3F9976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14:paraId="5EEF2306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14:paraId="171F9165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14:paraId="17E6CFB4" w14:textId="77777777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EF44A50" w14:textId="77777777"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14:paraId="3CD3BE12" w14:textId="77777777"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14:paraId="222F9EAB" w14:textId="77777777"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14:paraId="0CBAEE1B" w14:textId="77777777"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7A4D40BF" w14:textId="77777777"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14:paraId="624B8561" w14:textId="77777777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14:paraId="00B9CF6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14:paraId="73569189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14:paraId="5B1A1CEB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14:paraId="13D45B2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14:paraId="54BADE8F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14:paraId="1FF8EE8A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14:paraId="2BE3EEC3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14:paraId="2715D172" w14:textId="77777777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14:paraId="0648D294" w14:textId="77777777"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14:paraId="32C3204E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14:paraId="02BB0E1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14:paraId="5D17E284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14:paraId="7859C635" w14:textId="77777777"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14:paraId="062828D1" w14:textId="77777777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14:paraId="0B10D55D" w14:textId="77777777"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FD6072F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DE6AF7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14:paraId="1FBA7E38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14:paraId="5088E0D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14:paraId="2E258DCA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14:paraId="71BD4C61" w14:textId="77777777"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14:paraId="4DB28BE7" w14:textId="77777777"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14:paraId="55ADFCAD" w14:textId="77777777"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14:paraId="6B6465D4" w14:textId="77777777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14:paraId="0EC357E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14:paraId="7711328E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69CD5D68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14:paraId="0685474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14:paraId="420D6416" w14:textId="77777777"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14:paraId="16C57749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14:paraId="307DF673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14:paraId="560044FE" w14:textId="77777777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14:paraId="05A35DDF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14:paraId="6754DE32" w14:textId="77777777"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14:paraId="3DDD081E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14:paraId="638D4C93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14:paraId="3EBF8FE6" w14:textId="77777777"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14:paraId="0223BDC2" w14:textId="77777777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6363A754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14:paraId="0117204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3EFB3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7831B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AD9561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48534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14:paraId="79B07920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14:paraId="28CEB22B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30337C24" w14:textId="77777777"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14:paraId="422E418E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0395B23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14:paraId="20E2A25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14:paraId="317B1D47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14:paraId="5B1F0AAD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14:paraId="50E97F8A" w14:textId="77777777"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14:paraId="35FF9FA2" w14:textId="77777777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14:paraId="1C95D7B7" w14:textId="77777777"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14:paraId="3B8154E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6BA22DE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14:paraId="47C8D668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7ED6309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7A13F942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14:paraId="6B4E4D7D" w14:textId="77777777"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A9BE0FF" w14:textId="77777777"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14:paraId="391353A1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58506863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18"/>
    </w:p>
    <w:p w14:paraId="357C1BC9" w14:textId="77777777"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14:paraId="7542AEC1" w14:textId="77777777"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14:paraId="1A371FEC" w14:textId="77777777"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685CDE4F" wp14:editId="4DC96260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534F" w14:textId="77777777"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14:paraId="0618EED8" w14:textId="77777777"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lastRenderedPageBreak/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14:paraId="058F9297" w14:textId="77777777"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14:paraId="6FF74E38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14:paraId="7D80B05A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4CFA7032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14:paraId="3EAEFF9D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14:paraId="5A90EE85" w14:textId="77777777"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14:paraId="051B3EE9" w14:textId="77777777"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14:paraId="014914EA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58506864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19"/>
    </w:p>
    <w:p w14:paraId="6BB4052F" w14:textId="77777777"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14:paraId="7437D468" w14:textId="77777777"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0" w:name="_Toc58506865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0"/>
    </w:p>
    <w:p w14:paraId="1CDC9A96" w14:textId="77777777"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14:paraId="56232942" w14:textId="77777777" w:rsidR="00E575FD" w:rsidRPr="00A25651" w:rsidRDefault="00E575FD" w:rsidP="00C5217A">
      <w:pPr>
        <w:ind w:leftChars="-17" w:left="-36" w:firstLineChars="200" w:firstLine="420"/>
        <w:rPr>
          <w:rFonts w:ascii="宋体" w:hAnsi="宋体" w:cs="Times New Roman"/>
          <w:lang w:val="x-none"/>
        </w:rPr>
      </w:pPr>
      <w:bookmarkStart w:id="21" w:name="渗透风量"/>
      <w:r>
        <w:t>本项目忽略渗透风量的影响。</w:t>
      </w:r>
      <w:bookmarkEnd w:id="21"/>
    </w:p>
    <w:p w14:paraId="1DF2AEBB" w14:textId="77777777"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14:paraId="0226090A" w14:textId="77777777"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2" w:name="_Toc58506866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2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14:paraId="08357497" w14:textId="77777777"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111BFE" w14:paraId="1F0ED50B" w14:textId="77777777">
        <w:tc>
          <w:tcPr>
            <w:tcW w:w="1647" w:type="dxa"/>
            <w:shd w:val="clear" w:color="auto" w:fill="E6E6E6"/>
            <w:vAlign w:val="center"/>
          </w:tcPr>
          <w:p w14:paraId="05C681EE" w14:textId="77777777" w:rsidR="00111BFE" w:rsidRDefault="00D73270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14:paraId="2B732CFE" w14:textId="77777777" w:rsidR="00111BFE" w:rsidRDefault="00D73270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C91D6ED" w14:textId="77777777" w:rsidR="00111BFE" w:rsidRDefault="00D73270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1EF466D" w14:textId="77777777" w:rsidR="00111BFE" w:rsidRDefault="00D73270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36D6EAE" w14:textId="77777777" w:rsidR="00111BFE" w:rsidRDefault="00D73270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3BF410" w14:textId="77777777" w:rsidR="00111BFE" w:rsidRDefault="00D73270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111BFE" w14:paraId="63F8AB19" w14:textId="77777777">
        <w:tc>
          <w:tcPr>
            <w:tcW w:w="1647" w:type="dxa"/>
            <w:vAlign w:val="center"/>
          </w:tcPr>
          <w:p w14:paraId="170FC890" w14:textId="77777777" w:rsidR="00111BFE" w:rsidRDefault="00D73270">
            <w:pPr>
              <w:jc w:val="center"/>
            </w:pPr>
            <w:r>
              <w:t>瓷砖</w:t>
            </w:r>
            <w:r>
              <w:t>2</w:t>
            </w:r>
          </w:p>
        </w:tc>
        <w:tc>
          <w:tcPr>
            <w:tcW w:w="1647" w:type="dxa"/>
            <w:vAlign w:val="center"/>
          </w:tcPr>
          <w:p w14:paraId="538DED51" w14:textId="77777777" w:rsidR="00111BFE" w:rsidRDefault="00D73270"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 w14:paraId="06D60E54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CF04E15" w14:textId="77777777" w:rsidR="00111BFE" w:rsidRDefault="00D73270"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 w14:paraId="09F063DC" w14:textId="77777777" w:rsidR="00111BFE" w:rsidRDefault="00D73270"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 w14:paraId="6633956F" w14:textId="77777777" w:rsidR="00111BFE" w:rsidRDefault="00D73270">
            <w:pPr>
              <w:jc w:val="center"/>
            </w:pPr>
            <w:r>
              <w:t>0.062</w:t>
            </w:r>
          </w:p>
        </w:tc>
      </w:tr>
      <w:tr w:rsidR="00111BFE" w14:paraId="0C7F1571" w14:textId="77777777">
        <w:tc>
          <w:tcPr>
            <w:tcW w:w="1647" w:type="dxa"/>
            <w:vAlign w:val="center"/>
          </w:tcPr>
          <w:p w14:paraId="55C8CDE0" w14:textId="77777777" w:rsidR="00111BFE" w:rsidRDefault="00D73270">
            <w:pPr>
              <w:jc w:val="center"/>
            </w:pPr>
            <w:r>
              <w:t>胶合板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138EE484" w14:textId="77777777" w:rsidR="00111BFE" w:rsidRDefault="00D73270"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 w14:paraId="6BE16322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40A4FE9F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14C8E990" w14:textId="77777777" w:rsidR="00111BFE" w:rsidRDefault="00D73270"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 w14:paraId="7AB4FDF2" w14:textId="77777777" w:rsidR="00111BFE" w:rsidRDefault="00D73270">
            <w:pPr>
              <w:jc w:val="center"/>
            </w:pPr>
            <w:r>
              <w:t>0.042</w:t>
            </w:r>
          </w:p>
        </w:tc>
      </w:tr>
      <w:tr w:rsidR="00111BFE" w14:paraId="448A9D92" w14:textId="77777777">
        <w:tc>
          <w:tcPr>
            <w:tcW w:w="1647" w:type="dxa"/>
            <w:vAlign w:val="center"/>
          </w:tcPr>
          <w:p w14:paraId="02665284" w14:textId="77777777" w:rsidR="00111BFE" w:rsidRDefault="00D73270">
            <w:pPr>
              <w:jc w:val="center"/>
            </w:pPr>
            <w:r>
              <w:t>乳胶漆</w:t>
            </w:r>
            <w:r>
              <w:t>1</w:t>
            </w:r>
          </w:p>
        </w:tc>
        <w:tc>
          <w:tcPr>
            <w:tcW w:w="1647" w:type="dxa"/>
            <w:vAlign w:val="center"/>
          </w:tcPr>
          <w:p w14:paraId="2A7849DA" w14:textId="77777777" w:rsidR="00111BFE" w:rsidRDefault="00D73270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14:paraId="63B5F701" w14:textId="77777777" w:rsidR="00111BFE" w:rsidRDefault="00D73270"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 w14:paraId="56D1C4CB" w14:textId="77777777" w:rsidR="00111BFE" w:rsidRDefault="00D73270"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 w14:paraId="48777B02" w14:textId="77777777" w:rsidR="00111BFE" w:rsidRDefault="00D73270"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 w14:paraId="2AB6DEB5" w14:textId="77777777" w:rsidR="00111BFE" w:rsidRDefault="00D73270">
            <w:pPr>
              <w:jc w:val="center"/>
            </w:pPr>
            <w:r>
              <w:t>0.042</w:t>
            </w:r>
          </w:p>
        </w:tc>
      </w:tr>
    </w:tbl>
    <w:p w14:paraId="14CBBF63" w14:textId="77777777"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3" w:name="装修材料表"/>
      <w:bookmarkEnd w:id="23"/>
    </w:p>
    <w:p w14:paraId="6779E82B" w14:textId="77777777"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14:paraId="1EB18456" w14:textId="77777777"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24" w:name="装修材料清单表"/>
      <w:bookmarkEnd w:id="24"/>
    </w:p>
    <w:p w14:paraId="1B2E9356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58506867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5"/>
    </w:p>
    <w:p w14:paraId="64D717A4" w14:textId="77777777"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14:paraId="2AB2E0C5" w14:textId="77777777"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lastRenderedPageBreak/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14:paraId="7D9DE486" w14:textId="77777777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14:paraId="2B65B883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14:paraId="78645659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14:paraId="3C518F97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1FFE660E" w14:textId="77777777"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14:paraId="2AF9FC3B" w14:textId="77777777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14:paraId="2D54E6C9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2D267B79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14:paraId="385B8B41" w14:textId="77777777"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14:paraId="0A6E34F6" w14:textId="77777777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14:paraId="534E1F13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0B0C38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7DE0A4E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E22DC67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14:paraId="12D2DB13" w14:textId="77777777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14:paraId="40F2772A" w14:textId="77777777"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30D27022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14249515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14:paraId="5A77FA1A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47C2AF7B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14:paraId="46E8D768" w14:textId="77777777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14:paraId="3E2B3621" w14:textId="77777777"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1AC85BBE" w14:textId="77777777"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374540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14:paraId="70C764E1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14:paraId="2C76069F" w14:textId="77777777"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14:paraId="6D9C7BDB" w14:textId="2636DD95" w:rsidR="00F87D86" w:rsidRDefault="00F87D86" w:rsidP="00F87D86">
      <w:pPr>
        <w:spacing w:before="120"/>
        <w:rPr>
          <w:rFonts w:ascii="Times New Roman" w:hAnsi="Times New Roman" w:cs="Times New Roman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14:paraId="21DF6942" w14:textId="2FD05B9A" w:rsidR="00A80206" w:rsidRPr="00497D0F" w:rsidRDefault="00A80206" w:rsidP="00F87D86">
      <w:pPr>
        <w:spacing w:before="120"/>
        <w:rPr>
          <w:rFonts w:ascii="Times New Roman" w:eastAsia="黑体" w:hAnsi="Times New Roman" w:cs="Times New Roman" w:hint="eastAsia"/>
          <w:color w:val="000000"/>
          <w:kern w:val="0"/>
          <w:sz w:val="22"/>
        </w:rPr>
      </w:pPr>
      <w:r>
        <w:rPr>
          <w:rFonts w:ascii="Times New Roman" w:eastAsia="黑体" w:hAnsi="Times New Roman" w:cs="Times New Roman" w:hint="eastAsia"/>
          <w:noProof/>
          <w:color w:val="000000"/>
          <w:kern w:val="0"/>
          <w:sz w:val="22"/>
        </w:rPr>
        <w:drawing>
          <wp:inline distT="0" distB="0" distL="0" distR="0" wp14:anchorId="6756F956" wp14:editId="7E51CA32">
            <wp:extent cx="5274310" cy="46697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87F4" w14:textId="22C6DAD3"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26" w:name="有机物达标判定图"/>
      <w:bookmarkEnd w:id="26"/>
    </w:p>
    <w:p w14:paraId="583777E0" w14:textId="77777777"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14:paraId="62FEBD37" w14:textId="77777777"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7" w:name="_Toc58506868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7"/>
    </w:p>
    <w:p w14:paraId="61ADD5F3" w14:textId="77777777"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14:paraId="7C6B284F" w14:textId="77777777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14:paraId="64F5A57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3EDAA0ED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14:paraId="645C68E1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14:paraId="48307633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14:paraId="0633630A" w14:textId="77777777"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14:paraId="320DA0D4" w14:textId="77777777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14:paraId="35F648F3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  <w:p w14:paraId="44595BA2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14:paraId="331D2906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14:paraId="00BB967D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8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28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14:paraId="3788DB9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29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29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14:paraId="185C9004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14:paraId="38A2D376" w14:textId="77777777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14:paraId="4FDFA168" w14:textId="77777777"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14:paraId="513FFC0E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14:paraId="1EB586C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500EE31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14:paraId="7FBE9C7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0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14:paraId="4E85C385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14:paraId="7CAA9F01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1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14:paraId="47D0D0FC" w14:textId="77777777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14:paraId="5997377F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14:paraId="1938F6FB" w14:textId="77777777"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967A79E" w14:textId="77777777"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14:paraId="5896273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14:paraId="136B92D9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14:paraId="20ED39D8" w14:textId="77777777"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0EE3242" w14:textId="77777777"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6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5C458" w14:textId="77777777" w:rsidR="003D4A6B" w:rsidRDefault="003D4A6B" w:rsidP="00AB7079">
      <w:r>
        <w:separator/>
      </w:r>
    </w:p>
  </w:endnote>
  <w:endnote w:type="continuationSeparator" w:id="0">
    <w:p w14:paraId="71B919CA" w14:textId="77777777" w:rsidR="003D4A6B" w:rsidRDefault="003D4A6B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F9034" w14:textId="77777777" w:rsidR="00A630CD" w:rsidRDefault="00A630CD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01E35" w14:textId="77777777" w:rsidR="00A22F3F" w:rsidRDefault="00FF501D" w:rsidP="00A22F3F">
    <w:pPr>
      <w:pStyle w:val="a5"/>
    </w:pPr>
    <w:hyperlink r:id="rId1" w:history="1">
      <w:r w:rsidR="00A22F3F" w:rsidRPr="00DD785C">
        <w:rPr>
          <w:rStyle w:val="a7"/>
          <w:rFonts w:ascii="宋体" w:hAnsi="宋体"/>
          <w:sz w:val="20"/>
        </w:rPr>
        <w:t>http://www.gbsware.cn/</w:t>
      </w:r>
    </w:hyperlink>
    <w:r w:rsidR="00A22F3F">
      <w:rPr>
        <w:rFonts w:ascii="宋体" w:hAnsi="宋体"/>
        <w:color w:val="0000FF"/>
        <w:sz w:val="20"/>
      </w:rPr>
      <w:t xml:space="preserve">               </w:t>
    </w:r>
    <w:r w:rsidR="00A22F3F" w:rsidRPr="00A22F3F"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 w:rsidR="00A22F3F" w:rsidRPr="00A22F3F"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 w:rsidRP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共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 w:rsidR="00581048">
              <w:rPr>
                <w:rFonts w:ascii="宋体" w:hAnsi="宋体"/>
                <w:bCs/>
                <w:noProof/>
                <w:sz w:val="20"/>
                <w:szCs w:val="20"/>
              </w:rPr>
              <w:t>22</w:t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rFonts w:ascii="宋体" w:hAnsi="宋体"/>
                <w:bCs/>
                <w:sz w:val="20"/>
                <w:szCs w:val="20"/>
              </w:rPr>
              <w:t>页</w:t>
            </w:r>
            <w:r w:rsidR="00A22F3F">
              <w:rPr>
                <w:rFonts w:ascii="宋体" w:hAnsi="宋体"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rFonts w:ascii="宋体" w:hAnsi="宋体"/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rFonts w:ascii="宋体" w:hAnsi="宋体"/>
                <w:bCs/>
                <w:sz w:val="20"/>
                <w:szCs w:val="20"/>
              </w:rPr>
              <w:t>VENT2020</w:t>
            </w:r>
          </w:sdtContent>
        </w:sdt>
      </w:sdtContent>
    </w:sdt>
  </w:p>
  <w:p w14:paraId="0BD3BD03" w14:textId="77777777" w:rsidR="00A630CD" w:rsidRDefault="00A630CD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D1554" w14:textId="77777777" w:rsidR="00A630CD" w:rsidRDefault="00A630CD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53A60" w14:textId="77777777" w:rsidR="003D4A6B" w:rsidRDefault="003D4A6B" w:rsidP="00AB7079">
      <w:r>
        <w:separator/>
      </w:r>
    </w:p>
  </w:footnote>
  <w:footnote w:type="continuationSeparator" w:id="0">
    <w:p w14:paraId="37237704" w14:textId="77777777" w:rsidR="003D4A6B" w:rsidRDefault="003D4A6B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375C" w14:textId="77777777"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F146F" w14:textId="77777777"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2BFCDEDB" wp14:editId="1EFE31DB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</w:t>
    </w:r>
    <w:r w:rsidR="00027662">
      <w:rPr>
        <w:rFonts w:hint="eastAsia"/>
      </w:rPr>
      <w:t>有机挥发物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E4F0A" w14:textId="77777777"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18CB5E2D" wp14:editId="4CE89FFD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</w:t>
    </w:r>
    <w:r>
      <w:rPr>
        <w:rFonts w:hint="eastAsia"/>
      </w:rPr>
      <w:t>-</w:t>
    </w:r>
    <w:r>
      <w:rPr>
        <w:rFonts w:hint="eastAsia"/>
      </w:rPr>
      <w:t>有机挥发物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81246528">
    <w:abstractNumId w:val="1"/>
  </w:num>
  <w:num w:numId="2" w16cid:durableId="1271818663">
    <w:abstractNumId w:val="0"/>
  </w:num>
  <w:num w:numId="3" w16cid:durableId="966350342">
    <w:abstractNumId w:val="2"/>
  </w:num>
  <w:num w:numId="4" w16cid:durableId="2049643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91F3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1BFE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D4A6B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246A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0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C72A7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0206"/>
    <w:rsid w:val="00A83F3D"/>
    <w:rsid w:val="00A91F30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038B"/>
    <w:rsid w:val="00CB2B3B"/>
    <w:rsid w:val="00CD1EEE"/>
    <w:rsid w:val="00CD50A4"/>
    <w:rsid w:val="00CD701B"/>
    <w:rsid w:val="00CF38B9"/>
    <w:rsid w:val="00D0371B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3270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501D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29EA0"/>
  <w15:docId w15:val="{B01E9469-C745-411C-A281-FD97C0B2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487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593B-8DDC-42AF-A8E3-401F94090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</Template>
  <TotalTime>17</TotalTime>
  <Pages>14</Pages>
  <Words>533</Words>
  <Characters>3043</Characters>
  <Application>Microsoft Office Word</Application>
  <DocSecurity>0</DocSecurity>
  <Lines>25</Lines>
  <Paragraphs>7</Paragraphs>
  <ScaleCrop>false</ScaleCrop>
  <Company>Microsoft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subject/>
  <dc:creator>user</dc:creator>
  <cp:keywords/>
  <dc:description/>
  <cp:lastModifiedBy>秦 盈</cp:lastModifiedBy>
  <cp:revision>2</cp:revision>
  <dcterms:created xsi:type="dcterms:W3CDTF">2020-12-10T07:34:00Z</dcterms:created>
  <dcterms:modified xsi:type="dcterms:W3CDTF">2023-03-04T02:56:00Z</dcterms:modified>
</cp:coreProperties>
</file>