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3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497D0F" w:rsidRDefault="00581048" w:rsidP="00FB58E6">
            <w:pPr>
              <w:pStyle w:val="a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  <w:r>
              <w:rPr>
                <w:rFonts w:ascii="宋体" w:hAnsi="宋体" w:hint="eastAsia"/>
                <w:szCs w:val="21"/>
              </w:rPr>
              <w:t>x</w:t>
            </w:r>
            <w:r>
              <w:rPr>
                <w:rFonts w:ascii="宋体" w:hAnsi="宋体"/>
                <w:szCs w:val="21"/>
              </w:rPr>
              <w:t>xx</w:t>
            </w:r>
            <w:r>
              <w:rPr>
                <w:rFonts w:ascii="宋体" w:hAnsi="宋体" w:hint="eastAsia"/>
                <w:szCs w:val="21"/>
              </w:rPr>
              <w:t>写字楼</w:t>
            </w: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497D0F" w:rsidRDefault="00581048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bookmarkEnd w:id="1"/>
            <w:r>
              <w:rPr>
                <w:rFonts w:ascii="Times New Roman" w:hAnsi="Times New Roman" w:cs="Times New Roman" w:hint="eastAsia"/>
                <w:szCs w:val="21"/>
              </w:rPr>
              <w:t>北京</w:t>
            </w: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2020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10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N99EFEE993A7B4587</w:t>
            </w:r>
            <w:bookmarkEnd w:id="9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:rsidR="00A91F30" w:rsidRDefault="00F87D86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58506857" w:history="1">
        <w:r w:rsidR="00A91F30" w:rsidRPr="00400AA6">
          <w:rPr>
            <w:rStyle w:val="a5"/>
            <w:rFonts w:ascii="黑体" w:hAnsi="黑体"/>
            <w:noProof/>
            <w:kern w:val="32"/>
          </w:rPr>
          <w:t>1.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ascii="黑体" w:hAnsi="黑体" w:hint="eastAsia"/>
            <w:noProof/>
            <w:kern w:val="32"/>
          </w:rPr>
          <w:t>项目概况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_Toc58506857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58" w:history="1">
        <w:r w:rsidR="00A91F30" w:rsidRPr="00400AA6">
          <w:rPr>
            <w:rStyle w:val="a5"/>
            <w:noProof/>
          </w:rPr>
          <w:t>1.1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</w:rPr>
          <w:t>建筑基本信息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_Toc58506858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59" w:history="1">
        <w:r w:rsidR="00A91F30" w:rsidRPr="00400AA6">
          <w:rPr>
            <w:rStyle w:val="a5"/>
            <w:noProof/>
          </w:rPr>
          <w:t>1.2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</w:rPr>
          <w:t>建筑平面图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_Toc58506859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0" w:history="1">
        <w:r w:rsidR="00A91F30" w:rsidRPr="00400AA6">
          <w:rPr>
            <w:rStyle w:val="a5"/>
            <w:noProof/>
          </w:rPr>
          <w:t>1.3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</w:rPr>
          <w:t>建筑三维轴测图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_Toc58506860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10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1" w:history="1">
        <w:r w:rsidR="00A91F30" w:rsidRPr="00400AA6">
          <w:rPr>
            <w:rStyle w:val="a5"/>
            <w:rFonts w:ascii="Arial" w:hAnsi="Arial"/>
            <w:noProof/>
            <w:kern w:val="32"/>
          </w:rPr>
          <w:t>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  <w:kern w:val="32"/>
          </w:rPr>
          <w:t>参考标准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_Toc58506861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11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2" w:history="1">
        <w:r w:rsidR="00A91F30" w:rsidRPr="00400AA6">
          <w:rPr>
            <w:rStyle w:val="a5"/>
            <w:rFonts w:ascii="Arial" w:hAnsi="Arial"/>
            <w:noProof/>
            <w:kern w:val="32"/>
          </w:rPr>
          <w:t>3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  <w:kern w:val="32"/>
          </w:rPr>
          <w:t>评价标准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_Toc58506862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11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3" w:history="1">
        <w:r w:rsidR="00A91F30" w:rsidRPr="00400AA6">
          <w:rPr>
            <w:rStyle w:val="a5"/>
            <w:rFonts w:ascii="Arial" w:hAnsi="Arial"/>
            <w:noProof/>
            <w:kern w:val="32"/>
          </w:rPr>
          <w:t>4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  <w:kern w:val="32"/>
          </w:rPr>
          <w:t>计算原理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_Toc58506863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12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4" w:history="1">
        <w:r w:rsidR="00A91F30" w:rsidRPr="00400AA6">
          <w:rPr>
            <w:rStyle w:val="a5"/>
            <w:rFonts w:ascii="Arial" w:hAnsi="Arial"/>
            <w:noProof/>
            <w:kern w:val="32"/>
          </w:rPr>
          <w:t>5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  <w:kern w:val="32"/>
          </w:rPr>
          <w:t>计算参数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_Toc58506864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5" w:history="1">
        <w:r w:rsidR="00A91F30" w:rsidRPr="00400AA6">
          <w:rPr>
            <w:rStyle w:val="a5"/>
            <w:noProof/>
          </w:rPr>
          <w:t>5.1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</w:rPr>
          <w:t>渗透风量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_Toc58506865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6" w:history="1">
        <w:r w:rsidR="00A91F30" w:rsidRPr="00400AA6">
          <w:rPr>
            <w:rStyle w:val="a5"/>
            <w:noProof/>
          </w:rPr>
          <w:t>5.2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</w:rPr>
          <w:t>室内装修信息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_Toc58506866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7" w:history="1">
        <w:r w:rsidR="00A91F30" w:rsidRPr="00400AA6">
          <w:rPr>
            <w:rStyle w:val="a5"/>
            <w:rFonts w:ascii="Arial" w:hAnsi="Arial"/>
            <w:noProof/>
            <w:kern w:val="32"/>
          </w:rPr>
          <w:t>6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  <w:kern w:val="32"/>
          </w:rPr>
          <w:t>计算结果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_Toc58506867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19</w:t>
        </w:r>
        <w:r w:rsidR="00A91F30">
          <w:rPr>
            <w:noProof/>
            <w:webHidden/>
          </w:rPr>
          <w:fldChar w:fldCharType="end"/>
        </w:r>
      </w:hyperlink>
    </w:p>
    <w:p w:rsidR="00A91F30" w:rsidRDefault="00D0371B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8" w:history="1">
        <w:r w:rsidR="00A91F30" w:rsidRPr="00400AA6">
          <w:rPr>
            <w:rStyle w:val="a5"/>
            <w:rFonts w:ascii="Arial" w:hAnsi="Arial"/>
            <w:noProof/>
            <w:kern w:val="32"/>
          </w:rPr>
          <w:t>7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5"/>
            <w:rFonts w:hint="eastAsia"/>
            <w:noProof/>
            <w:kern w:val="32"/>
          </w:rPr>
          <w:t>结论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_Toc58506868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22</w:t>
        </w:r>
        <w:r w:rsidR="00A91F30"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58506857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58506858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r w:rsidR="00581048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写字楼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581048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北京</w:t>
            </w:r>
            <w:r w:rsidR="006E556C"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r w:rsidR="00581048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51841.51m2</w:t>
            </w:r>
            <w:bookmarkStart w:id="13" w:name="_GoBack"/>
            <w:bookmarkEnd w:id="13"/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r w:rsidR="005810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4500mm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4" w:name="_Toc58506859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4"/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drawing>
          <wp:inline distT="0" distB="0" distL="0" distR="0">
            <wp:extent cx="5667375" cy="42481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4~8层平面</w:t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9~10层平面</w:t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12~15层平面</w:t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16~20层平面</w:t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22~27层平面</w:t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28~30层平面</w:t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69913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32~40层平面</w:t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70485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FE" w:rsidRDefault="00D7327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41层平面</w:t>
      </w:r>
    </w:p>
    <w:p w:rsidR="00111BFE" w:rsidRDefault="00111BFE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58506860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6"/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7" w:name="三维视图"/>
            <w:bookmarkEnd w:id="17"/>
            <w:r>
              <w:rPr>
                <w:noProof/>
              </w:rPr>
              <w:lastRenderedPageBreak/>
              <w:drawing>
                <wp:inline distT="0" distB="0" distL="0" distR="0">
                  <wp:extent cx="4019972" cy="371514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972" cy="371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58506861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8"/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58506862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9"/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lastRenderedPageBreak/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58506863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0"/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w:lastRenderedPageBreak/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1" w:name="_Toc58506864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1"/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2" w:name="_Toc58506865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2"/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3" w:name="渗透风量"/>
      <w:r>
        <w:t>本项目忽略渗透风量的影响。</w:t>
      </w:r>
      <w:bookmarkEnd w:id="23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4" w:name="_Toc58506866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4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111BFE">
        <w:tc>
          <w:tcPr>
            <w:tcW w:w="1647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111BFE">
        <w:tc>
          <w:tcPr>
            <w:tcW w:w="1647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111BFE" w:rsidRDefault="00D73270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:rsidR="00111BFE" w:rsidRDefault="00D73270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:rsidR="00111BFE" w:rsidRDefault="00D73270">
            <w:pPr>
              <w:jc w:val="center"/>
            </w:pPr>
            <w:r>
              <w:t>0.062</w:t>
            </w:r>
          </w:p>
        </w:tc>
      </w:tr>
      <w:tr w:rsidR="00111BFE">
        <w:tc>
          <w:tcPr>
            <w:tcW w:w="1647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111BFE" w:rsidRDefault="00D7327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111BFE" w:rsidRDefault="00D73270">
            <w:pPr>
              <w:jc w:val="center"/>
            </w:pPr>
            <w:r>
              <w:t>0.017</w:t>
            </w:r>
          </w:p>
        </w:tc>
        <w:tc>
          <w:tcPr>
            <w:tcW w:w="1188" w:type="dxa"/>
            <w:vAlign w:val="center"/>
          </w:tcPr>
          <w:p w:rsidR="00111BFE" w:rsidRDefault="00D73270">
            <w:pPr>
              <w:jc w:val="center"/>
            </w:pPr>
            <w:r>
              <w:t>0.042</w:t>
            </w:r>
          </w:p>
        </w:tc>
      </w:tr>
      <w:tr w:rsidR="00111BFE">
        <w:tc>
          <w:tcPr>
            <w:tcW w:w="1647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111BFE" w:rsidRDefault="00D73270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111BFE" w:rsidRDefault="00D7327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111BFE" w:rsidRDefault="00D73270">
            <w:pPr>
              <w:jc w:val="center"/>
            </w:pPr>
            <w:r>
              <w:t>0.042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表"/>
      <w:bookmarkEnd w:id="25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111BFE">
        <w:tc>
          <w:tcPr>
            <w:tcW w:w="452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111BFE">
        <w:tc>
          <w:tcPr>
            <w:tcW w:w="452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4025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4037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</w:t>
            </w:r>
            <w:r>
              <w:lastRenderedPageBreak/>
              <w:t>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70.2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4042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69.8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34.9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34.9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4069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50.6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4115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17.9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17.9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4126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32.5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4133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30.9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4150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4176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5.2</w:t>
            </w:r>
          </w:p>
        </w:tc>
      </w:tr>
      <w:tr w:rsidR="00111BFE">
        <w:tc>
          <w:tcPr>
            <w:tcW w:w="452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9027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9035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70.2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9043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69.8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34.9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34.9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9067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50.6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9112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9128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32.5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lastRenderedPageBreak/>
              <w:t>9~10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9135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30.9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9151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9178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5.2</w:t>
            </w:r>
          </w:p>
        </w:tc>
      </w:tr>
      <w:tr w:rsidR="00111BFE">
        <w:tc>
          <w:tcPr>
            <w:tcW w:w="452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12026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12034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70.2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12044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69.8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34.9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34.9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12068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50.6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12111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12127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32.5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12134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30.9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12148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12175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5.2</w:t>
            </w:r>
          </w:p>
        </w:tc>
      </w:tr>
      <w:tr w:rsidR="00111BFE">
        <w:tc>
          <w:tcPr>
            <w:tcW w:w="452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16028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16033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</w:t>
            </w:r>
            <w:r>
              <w:lastRenderedPageBreak/>
              <w:t>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70.2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lastRenderedPageBreak/>
              <w:t>16~20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16041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69.8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34.9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34.9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16065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50.6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16113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16129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32.5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16132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30.9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16152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16177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5.2</w:t>
            </w:r>
          </w:p>
        </w:tc>
      </w:tr>
      <w:tr w:rsidR="00111BFE">
        <w:tc>
          <w:tcPr>
            <w:tcW w:w="452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22029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22036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70.2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22040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69.8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34.9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34.9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22066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50.6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22114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22130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32.5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2213</w:t>
            </w:r>
            <w:r>
              <w:lastRenderedPageBreak/>
              <w:t>1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lastRenderedPageBreak/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</w:t>
            </w:r>
            <w:r>
              <w:lastRenderedPageBreak/>
              <w:t>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30.9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22149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22179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5.2</w:t>
            </w:r>
          </w:p>
        </w:tc>
      </w:tr>
      <w:tr w:rsidR="00111BFE">
        <w:tc>
          <w:tcPr>
            <w:tcW w:w="452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28022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74.5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37.3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37.3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28030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70.9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28038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70.1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28109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28122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33.2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28137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31.0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28138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29.0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14.5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14.5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28147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28156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21.1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28169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10.8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5.4</w:t>
            </w:r>
          </w:p>
        </w:tc>
      </w:tr>
      <w:tr w:rsidR="00111BFE">
        <w:tc>
          <w:tcPr>
            <w:tcW w:w="452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32023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74.5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37.3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37.3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lastRenderedPageBreak/>
              <w:t>32~40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32031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70.9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32039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70.1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35.1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32110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36.3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18.1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32121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33.2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32136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31.0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15.5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32139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29.0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14.5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14.5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32146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25.3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12.6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32155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21.1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32171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10.8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5.4</w:t>
            </w:r>
          </w:p>
        </w:tc>
      </w:tr>
      <w:tr w:rsidR="00111BFE">
        <w:tc>
          <w:tcPr>
            <w:tcW w:w="452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41011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109.0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54.5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54.5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41015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89.3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44.6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44.6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41072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43.8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21.9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21.9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41118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33.2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41124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</w:t>
            </w:r>
            <w:r>
              <w:lastRenderedPageBreak/>
              <w:t>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32.8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16.4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lastRenderedPageBreak/>
              <w:t>41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41140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27.2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13.6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13.6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41144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27.2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13.6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13.6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41173</w:t>
            </w:r>
          </w:p>
        </w:tc>
        <w:tc>
          <w:tcPr>
            <w:tcW w:w="135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（公建）办公室方案</w:t>
            </w:r>
            <w:r>
              <w:t>1-</w:t>
            </w:r>
            <w:r>
              <w:t>副本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10.8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5.4</w:t>
            </w:r>
          </w:p>
        </w:tc>
      </w:tr>
      <w:tr w:rsidR="00111BFE">
        <w:tc>
          <w:tcPr>
            <w:tcW w:w="452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111BFE" w:rsidRDefault="00111BFE">
            <w:pPr>
              <w:jc w:val="center"/>
            </w:pP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111BFE" w:rsidRDefault="00D73270">
            <w:pPr>
              <w:jc w:val="center"/>
            </w:pPr>
            <w:r>
              <w:t>5.4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6" w:name="装修材料清单表"/>
      <w:bookmarkEnd w:id="26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7" w:name="_Toc58506867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7"/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111BFE">
        <w:tc>
          <w:tcPr>
            <w:tcW w:w="679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111BFE">
        <w:tc>
          <w:tcPr>
            <w:tcW w:w="679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4025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4037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4042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4069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4115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4126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4133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4150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4176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9027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9035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9043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9067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lastRenderedPageBreak/>
              <w:t>9~10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9112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9128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9135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9151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9178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12026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12034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12044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12068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12111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12127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12134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12148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12175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16028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16033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16041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16065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16113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16129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16132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16152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16177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22029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22036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22040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22066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22114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22130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22131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22149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22179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28022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28030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28038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28109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28122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28137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28138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28147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28156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lastRenderedPageBreak/>
              <w:t>28~30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28169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32023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32031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32039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32110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32121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32136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32139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32146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32155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32171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 w:val="restart"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41011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会议室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41015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会议室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41072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41118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41124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41140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41144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111BFE">
        <w:tc>
          <w:tcPr>
            <w:tcW w:w="679" w:type="dxa"/>
            <w:vMerge/>
            <w:vAlign w:val="center"/>
          </w:tcPr>
          <w:p w:rsidR="00111BFE" w:rsidRDefault="00D73270"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 w:rsidR="00111BFE" w:rsidRDefault="00D73270">
            <w:pPr>
              <w:jc w:val="center"/>
            </w:pPr>
            <w:r>
              <w:t>41173</w:t>
            </w:r>
          </w:p>
        </w:tc>
        <w:tc>
          <w:tcPr>
            <w:tcW w:w="1341" w:type="dxa"/>
            <w:vAlign w:val="center"/>
          </w:tcPr>
          <w:p w:rsidR="00111BFE" w:rsidRDefault="00D73270"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 w:rsidR="00111BFE" w:rsidRDefault="00D73270"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111BFE" w:rsidRDefault="00D73270"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8" w:name="室内VOC达标判定表"/>
      <w:bookmarkEnd w:id="28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9" w:name="有机物达标判定图"/>
      <w:bookmarkEnd w:id="29"/>
      <w:r>
        <w:rPr>
          <w:noProof/>
        </w:rPr>
        <w:drawing>
          <wp:inline distT="0" distB="0" distL="0" distR="0">
            <wp:extent cx="5667375" cy="34766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58506868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结论</w:t>
      </w:r>
      <w:bookmarkEnd w:id="30"/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1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2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3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4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5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71B" w:rsidRDefault="00D0371B" w:rsidP="00AB7079">
      <w:r>
        <w:separator/>
      </w:r>
    </w:p>
  </w:endnote>
  <w:endnote w:type="continuationSeparator" w:id="0">
    <w:p w:rsidR="00D0371B" w:rsidRDefault="00D0371B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Default="00A630CD">
    <w:pPr>
      <w:pStyle w:val="a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F3F" w:rsidRDefault="00D0371B" w:rsidP="00A22F3F">
    <w:pPr>
      <w:pStyle w:val="a4"/>
    </w:pPr>
    <w:hyperlink r:id="rId1" w:history="1">
      <w:r w:rsidR="00A22F3F" w:rsidRPr="00DD785C">
        <w:rPr>
          <w:rStyle w:val="a5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581048">
              <w:rPr>
                <w:rFonts w:ascii="宋体" w:hAnsi="宋体"/>
                <w:bCs/>
                <w:noProof/>
                <w:sz w:val="20"/>
                <w:szCs w:val="20"/>
              </w:rPr>
              <w:t>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581048">
              <w:rPr>
                <w:rFonts w:ascii="宋体" w:hAnsi="宋体"/>
                <w:bCs/>
                <w:noProof/>
                <w:sz w:val="20"/>
                <w:szCs w:val="20"/>
              </w:rPr>
              <w:t>22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:rsidR="00A630CD" w:rsidRDefault="00A630CD">
    <w:pPr>
      <w:pStyle w:val="a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Default="00A630CD">
    <w:pPr>
      <w:pStyle w:val="a4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71B" w:rsidRDefault="00D0371B" w:rsidP="00AB7079">
      <w:r>
        <w:separator/>
      </w:r>
    </w:p>
  </w:footnote>
  <w:footnote w:type="continuationSeparator" w:id="0">
    <w:p w:rsidR="00D0371B" w:rsidRDefault="00D0371B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F30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1BFE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0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1F30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371B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3270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C8839B-CC65-4FF8-817D-1517C56AD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Char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Char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Char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B70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Char">
    <w:name w:val="标题 4 Char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Char">
    <w:name w:val="标题 2 Char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Char">
    <w:name w:val="标题 6 Char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5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0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1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6">
    <w:name w:val="Table Grid"/>
    <w:basedOn w:val="a1"/>
    <w:uiPriority w:val="39"/>
    <w:rsid w:val="00197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5E51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E510C"/>
    <w:rPr>
      <w:sz w:val="18"/>
      <w:szCs w:val="18"/>
    </w:rPr>
  </w:style>
  <w:style w:type="paragraph" w:styleId="a8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5B273D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5B273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B273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2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C593B-8DDC-42AF-A8E3-401F94090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tmp28.dotx</Template>
  <TotalTime>2</TotalTime>
  <Pages>22</Pages>
  <Words>1830</Words>
  <Characters>10433</Characters>
  <Application>Microsoft Office Word</Application>
  <DocSecurity>0</DocSecurity>
  <Lines>86</Lines>
  <Paragraphs>24</Paragraphs>
  <ScaleCrop>false</ScaleCrop>
  <Company>Microsoft</Company>
  <LinksUpToDate>false</LinksUpToDate>
  <CharactersWithSpaces>12239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user</dc:creator>
  <cp:lastModifiedBy>user</cp:lastModifiedBy>
  <cp:revision>2</cp:revision>
  <dcterms:created xsi:type="dcterms:W3CDTF">2020-12-10T07:34:00Z</dcterms:created>
  <dcterms:modified xsi:type="dcterms:W3CDTF">2020-12-11T06:07:00Z</dcterms:modified>
</cp:coreProperties>
</file>