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E717C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61B4646E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607DCD9D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5545F153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2EAF8C98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747EF91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1DBE7587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00001</w:t>
            </w:r>
            <w:bookmarkEnd w:id="0"/>
          </w:p>
        </w:tc>
      </w:tr>
      <w:tr w:rsidR="00F87D86" w:rsidRPr="00497D0F" w14:paraId="7502DFD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FB160D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2DBCAE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长春</w:t>
            </w:r>
            <w:bookmarkEnd w:id="1"/>
          </w:p>
        </w:tc>
      </w:tr>
      <w:tr w:rsidR="00F87D86" w:rsidRPr="00497D0F" w14:paraId="3D20180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A53487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80F46E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r>
              <w:t>00001</w:t>
            </w:r>
            <w:bookmarkEnd w:id="2"/>
          </w:p>
        </w:tc>
      </w:tr>
      <w:tr w:rsidR="00F87D86" w:rsidRPr="00497D0F" w14:paraId="0F38807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46DE6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0CDB8D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r>
              <w:t>吉林建筑大学</w:t>
            </w:r>
            <w:bookmarkEnd w:id="3"/>
          </w:p>
        </w:tc>
      </w:tr>
      <w:tr w:rsidR="00F87D86" w:rsidRPr="00497D0F" w14:paraId="1FCBBFD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5A470A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0837FD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r>
              <w:t>吉林建筑大学</w:t>
            </w:r>
            <w:bookmarkEnd w:id="4"/>
          </w:p>
        </w:tc>
      </w:tr>
      <w:tr w:rsidR="00F87D86" w:rsidRPr="00497D0F" w14:paraId="570FA76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8B23B8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2E645C7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7441AC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95F88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A6C494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612BA0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AC368E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59B68D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9DE9BC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77887C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5FD84D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ED6BEA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C0BE3E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F34275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2024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01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06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7F5DCCE8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4AD57EFC" wp14:editId="7B7556CB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ED39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496C2A62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8BB70D0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9E38B85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97D0F" w:rsidRPr="00D40158" w14:paraId="70619184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5A2CCDD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19A1D44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20220808（SP1）</w:t>
            </w:r>
            <w:bookmarkEnd w:id="8"/>
          </w:p>
        </w:tc>
      </w:tr>
      <w:tr w:rsidR="00497D0F" w:rsidRPr="00D40158" w14:paraId="09E11FB7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A1870A8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A6D90A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63E2F404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C8A631C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408E26C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T13578746852</w:t>
            </w:r>
            <w:bookmarkEnd w:id="9"/>
          </w:p>
        </w:tc>
      </w:tr>
    </w:tbl>
    <w:p w14:paraId="14B832CB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79815A74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727803A2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0130427C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3373406D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677B63F9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03B72CA7" w14:textId="77777777" w:rsidR="0061003C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55473685" w:history="1">
        <w:r w:rsidR="0061003C" w:rsidRPr="005E7319">
          <w:rPr>
            <w:rStyle w:val="a7"/>
            <w:rFonts w:ascii="黑体" w:hAnsi="黑体"/>
            <w:noProof/>
            <w:kern w:val="32"/>
          </w:rPr>
          <w:t>1.</w:t>
        </w:r>
        <w:r w:rsidR="0061003C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61003C" w:rsidRPr="005E7319">
          <w:rPr>
            <w:rStyle w:val="a7"/>
            <w:rFonts w:ascii="黑体" w:hAnsi="黑体"/>
            <w:noProof/>
            <w:kern w:val="32"/>
          </w:rPr>
          <w:t>项目概况</w:t>
        </w:r>
        <w:r w:rsidR="0061003C">
          <w:rPr>
            <w:noProof/>
            <w:webHidden/>
          </w:rPr>
          <w:tab/>
        </w:r>
        <w:r w:rsidR="0061003C">
          <w:rPr>
            <w:noProof/>
            <w:webHidden/>
          </w:rPr>
          <w:fldChar w:fldCharType="begin"/>
        </w:r>
        <w:r w:rsidR="0061003C">
          <w:rPr>
            <w:noProof/>
            <w:webHidden/>
          </w:rPr>
          <w:instrText xml:space="preserve"> PAGEREF _Toc155473685 \h </w:instrText>
        </w:r>
        <w:r w:rsidR="0061003C">
          <w:rPr>
            <w:noProof/>
            <w:webHidden/>
          </w:rPr>
        </w:r>
        <w:r w:rsidR="0061003C">
          <w:rPr>
            <w:noProof/>
            <w:webHidden/>
          </w:rPr>
          <w:fldChar w:fldCharType="separate"/>
        </w:r>
        <w:r w:rsidR="0061003C">
          <w:rPr>
            <w:noProof/>
            <w:webHidden/>
          </w:rPr>
          <w:t>3</w:t>
        </w:r>
        <w:r w:rsidR="0061003C">
          <w:rPr>
            <w:noProof/>
            <w:webHidden/>
          </w:rPr>
          <w:fldChar w:fldCharType="end"/>
        </w:r>
      </w:hyperlink>
    </w:p>
    <w:p w14:paraId="2538AEBA" w14:textId="77777777" w:rsidR="0061003C" w:rsidRDefault="0061003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86" w:history="1">
        <w:r w:rsidRPr="005E7319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A93E7EC" w14:textId="77777777" w:rsidR="0061003C" w:rsidRDefault="0061003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87" w:history="1">
        <w:r w:rsidRPr="005E7319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734EDBF" w14:textId="77777777" w:rsidR="0061003C" w:rsidRDefault="0061003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88" w:history="1">
        <w:r w:rsidRPr="005E7319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491AE3F" w14:textId="77777777" w:rsidR="0061003C" w:rsidRDefault="0061003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89" w:history="1">
        <w:r w:rsidRPr="005E7319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3D69C61" w14:textId="77777777" w:rsidR="0061003C" w:rsidRDefault="0061003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90" w:history="1">
        <w:r w:rsidRPr="005E7319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B39E186" w14:textId="77777777" w:rsidR="0061003C" w:rsidRDefault="0061003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91" w:history="1">
        <w:r w:rsidRPr="005E7319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68D9291" w14:textId="77777777" w:rsidR="0061003C" w:rsidRDefault="0061003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92" w:history="1">
        <w:r w:rsidRPr="005E7319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03CAA0D" w14:textId="77777777" w:rsidR="0061003C" w:rsidRDefault="0061003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93" w:history="1">
        <w:r w:rsidRPr="005E7319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254ABB6" w14:textId="77777777" w:rsidR="0061003C" w:rsidRDefault="0061003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94" w:history="1">
        <w:r w:rsidRPr="005E7319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54C29AD" w14:textId="77777777" w:rsidR="0061003C" w:rsidRDefault="0061003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95" w:history="1">
        <w:r w:rsidRPr="005E7319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5E7B367" w14:textId="77777777" w:rsidR="0061003C" w:rsidRDefault="0061003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473696" w:history="1">
        <w:r w:rsidRPr="005E7319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E7319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_Toc155473696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4DA634B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491FE4CD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7995AEC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141F065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9B0124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2BB1C58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6F3B316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CE27F80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284237EE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0F68648E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55473685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32E64CD1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55473686"/>
      <w:proofErr w:type="spellStart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6F870F9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481DAE5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5B707B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49AFE0D4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B510DB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长春</w:t>
            </w:r>
            <w:bookmarkEnd w:id="13"/>
          </w:p>
        </w:tc>
      </w:tr>
      <w:tr w:rsidR="006E556C" w:rsidRPr="00497D0F" w14:paraId="26EDCA6B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B6F3C2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5645619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10303.80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5547EF6C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3B8E31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22.500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272D849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0B7B408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266D309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0DBAB3E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E9437C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184596BD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40B4955F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55473687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6AD326A4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417E4635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45836FF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130B6287" wp14:editId="36CF9CAD">
            <wp:extent cx="5638800" cy="80105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A302" w14:textId="77777777" w:rsidR="00CB6AF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027483C8" w14:textId="77777777" w:rsidR="00CB6AF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5BA6533" wp14:editId="6AC932E3">
            <wp:extent cx="5667375" cy="78105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5364" w14:textId="77777777" w:rsidR="00CB6AF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00BC04F7" w14:textId="77777777" w:rsidR="00CB6AF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3B214BE" wp14:editId="21D2949E">
            <wp:extent cx="5667375" cy="78105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35D9" w14:textId="77777777" w:rsidR="00CB6AF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 w14:paraId="3D798F90" w14:textId="77777777" w:rsidR="00CB6AF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69C31D7" wp14:editId="5130C0AC">
            <wp:extent cx="5667375" cy="7810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626C" w14:textId="77777777" w:rsidR="00CB6AF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4层平面</w:t>
      </w:r>
    </w:p>
    <w:p w14:paraId="471DC4A4" w14:textId="77777777" w:rsidR="00CB6AF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65C6FD5" wp14:editId="333B270E">
            <wp:extent cx="5667375" cy="78105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DA7B6" w14:textId="77777777" w:rsidR="00CB6AF2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5层平面</w:t>
      </w:r>
    </w:p>
    <w:p w14:paraId="12E7CCAF" w14:textId="77777777" w:rsidR="00CB6AF2" w:rsidRDefault="00CB6AF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61A407B3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CC84BB8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55473688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建筑</w:t>
      </w:r>
      <w:proofErr w:type="spellStart"/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  <w:proofErr w:type="spellEnd"/>
    </w:p>
    <w:p w14:paraId="5B0DCF0C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3FB7A88A" w14:textId="77777777" w:rsidTr="00785457">
        <w:tc>
          <w:tcPr>
            <w:tcW w:w="8277" w:type="dxa"/>
          </w:tcPr>
          <w:p w14:paraId="3BCCED48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03C9979E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7CA47E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55473689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56369D39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083A882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4885D79F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51ADC2F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121DF75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22A5B9F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4ADCF76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1A0BF1C1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55473690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57462997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2DEA8A71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39B673B3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27817ECF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6A8169DE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19CDD038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07B9AC8B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791D0CCF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17846C7D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01C74F7B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5640CF64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0F610188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1D4AA3A4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E42C616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72B60930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4C8B766A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537489F7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8DDBC32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71763119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2D89A07C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13DE721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57CC9DCC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5FCE7E1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0FC8102D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09213D5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5B3A951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75145640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5E46908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542476D2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15EF2AF6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134FDC96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79CE2953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53FB6D4E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283DD441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0496F4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200A9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06426D84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3D7018B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10706A44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43A9610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6F9D3288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proofErr w:type="spellStart"/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proofErr w:type="spellEnd"/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7CA88C81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6194440E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69232FD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lastRenderedPageBreak/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05F02CF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69FAE1D7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58B6DF94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7AAC0EDF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35C3869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290FE36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5B9B2845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1003B22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78D6D05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6404A18E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20B6A4B9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19DA0269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787CF10E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6A64CCC2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38102BA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68A00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D11DD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0738CE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F0C5F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3EE87FD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1F383EC5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6C38AEC1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559507F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515E7CB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30E291D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7F0151B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70A8182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7BB30E4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0DC33479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4BCCD838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0C8FAF3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F41A6C5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4A7D2F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05545FAA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0E6B6C1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7DFDD437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14C0CE6A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43BB84C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5473691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0BE1E96A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74C44B8A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2992EAA4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7F561468" wp14:editId="2459CF32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52A6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32AF5F35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proofErr w:type="spellStart"/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</w:t>
      </w:r>
      <w:proofErr w:type="spellEnd"/>
      <w:r w:rsidR="00AD6241" w:rsidRPr="00497D0F">
        <w:rPr>
          <w:rFonts w:ascii="Times New Roman" w:hAnsi="Times New Roman" w:cs="Times New Roman"/>
          <w:lang w:val="x-none"/>
        </w:rPr>
        <w:t>：</w:t>
      </w:r>
    </w:p>
    <w:p w14:paraId="0CE430E0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2933B2D4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3F60445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6B2B52F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781B9E6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5697F3C9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1E704C4D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552BD72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55473692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0DE8C676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36125C8F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55473693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79759C8F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30040626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256C9E5F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53046FB0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55473694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6C3D9039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CB6AF2" w14:paraId="6D9E3FA3" w14:textId="77777777">
        <w:tc>
          <w:tcPr>
            <w:tcW w:w="1647" w:type="dxa"/>
            <w:shd w:val="clear" w:color="auto" w:fill="E6E6E6"/>
            <w:vAlign w:val="center"/>
          </w:tcPr>
          <w:p w14:paraId="10D2BA05" w14:textId="77777777" w:rsidR="00CB6AF2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7F370716" w14:textId="77777777" w:rsidR="00CB6AF2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D17DCD0" w14:textId="77777777" w:rsidR="00CB6AF2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77F014A" w14:textId="77777777" w:rsidR="00CB6AF2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6132BF" w14:textId="77777777" w:rsidR="00CB6AF2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1E4B26F" w14:textId="77777777" w:rsidR="00CB6AF2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CB6AF2" w14:paraId="6F9DC922" w14:textId="77777777">
        <w:tc>
          <w:tcPr>
            <w:tcW w:w="1647" w:type="dxa"/>
            <w:vAlign w:val="center"/>
          </w:tcPr>
          <w:p w14:paraId="6AFC3F08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14:paraId="6A0B089F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44569933" w14:textId="77777777" w:rsidR="00CB6AF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49400069" w14:textId="77777777" w:rsidR="00CB6AF2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375C8F8A" w14:textId="77777777" w:rsidR="00CB6AF2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4FB8156" w14:textId="77777777" w:rsidR="00CB6AF2" w:rsidRDefault="00000000">
            <w:pPr>
              <w:jc w:val="center"/>
            </w:pPr>
            <w:r>
              <w:t>0.0312</w:t>
            </w:r>
          </w:p>
        </w:tc>
      </w:tr>
      <w:tr w:rsidR="00CB6AF2" w14:paraId="71D982E5" w14:textId="77777777">
        <w:tc>
          <w:tcPr>
            <w:tcW w:w="1647" w:type="dxa"/>
            <w:vAlign w:val="center"/>
          </w:tcPr>
          <w:p w14:paraId="133A1829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36BDABA5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256EAF1C" w14:textId="77777777" w:rsidR="00CB6AF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22409AAB" w14:textId="77777777" w:rsidR="00CB6AF2" w:rsidRDefault="00000000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237A4F44" w14:textId="77777777" w:rsidR="00CB6AF2" w:rsidRDefault="00000000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263F9F93" w14:textId="77777777" w:rsidR="00CB6AF2" w:rsidRDefault="00000000">
            <w:pPr>
              <w:jc w:val="center"/>
            </w:pPr>
            <w:r>
              <w:t>0.0233</w:t>
            </w:r>
          </w:p>
        </w:tc>
      </w:tr>
      <w:tr w:rsidR="00CB6AF2" w14:paraId="35A0749E" w14:textId="77777777">
        <w:tc>
          <w:tcPr>
            <w:tcW w:w="1647" w:type="dxa"/>
            <w:vAlign w:val="center"/>
          </w:tcPr>
          <w:p w14:paraId="407F89BF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14:paraId="77D43648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23335674" w14:textId="77777777" w:rsidR="00CB6AF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03886202" w14:textId="77777777" w:rsidR="00CB6AF2" w:rsidRDefault="00000000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14:paraId="22248D3E" w14:textId="77777777" w:rsidR="00CB6AF2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F4B44EF" w14:textId="77777777" w:rsidR="00CB6AF2" w:rsidRDefault="00000000">
            <w:pPr>
              <w:jc w:val="center"/>
            </w:pPr>
            <w:r>
              <w:t>0.0355</w:t>
            </w:r>
          </w:p>
        </w:tc>
      </w:tr>
      <w:tr w:rsidR="00CB6AF2" w14:paraId="77DB6DB3" w14:textId="77777777">
        <w:tc>
          <w:tcPr>
            <w:tcW w:w="1647" w:type="dxa"/>
            <w:vAlign w:val="center"/>
          </w:tcPr>
          <w:p w14:paraId="67A6AB89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000F9452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70B9B054" w14:textId="77777777" w:rsidR="00CB6AF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1EAE7C9B" w14:textId="77777777" w:rsidR="00CB6AF2" w:rsidRDefault="00000000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26EF11C3" w14:textId="77777777" w:rsidR="00CB6AF2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C893C4F" w14:textId="77777777" w:rsidR="00CB6AF2" w:rsidRDefault="00000000">
            <w:pPr>
              <w:jc w:val="center"/>
            </w:pPr>
            <w:r>
              <w:t>0.0062</w:t>
            </w:r>
          </w:p>
        </w:tc>
      </w:tr>
      <w:tr w:rsidR="00CB6AF2" w14:paraId="3B403BF4" w14:textId="77777777">
        <w:tc>
          <w:tcPr>
            <w:tcW w:w="1647" w:type="dxa"/>
            <w:vAlign w:val="center"/>
          </w:tcPr>
          <w:p w14:paraId="380C6569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1647" w:type="dxa"/>
            <w:vAlign w:val="center"/>
          </w:tcPr>
          <w:p w14:paraId="4E9B50E0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377A7226" w14:textId="77777777" w:rsidR="00CB6AF2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F79EE4C" w14:textId="77777777" w:rsidR="00CB6AF2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33B7D94A" w14:textId="77777777" w:rsidR="00CB6AF2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F17B324" w14:textId="77777777" w:rsidR="00CB6AF2" w:rsidRDefault="00000000">
            <w:pPr>
              <w:jc w:val="center"/>
            </w:pPr>
            <w:r>
              <w:t>0.0043</w:t>
            </w:r>
          </w:p>
        </w:tc>
      </w:tr>
    </w:tbl>
    <w:p w14:paraId="2A48CB3F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45A9EDED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23198639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CB6AF2" w14:paraId="50E0301E" w14:textId="77777777">
        <w:tc>
          <w:tcPr>
            <w:tcW w:w="452" w:type="dxa"/>
            <w:shd w:val="clear" w:color="auto" w:fill="E6E6E6"/>
            <w:vAlign w:val="center"/>
          </w:tcPr>
          <w:p w14:paraId="253F0C7B" w14:textId="77777777" w:rsidR="00CB6AF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ECE8101" w14:textId="77777777" w:rsidR="00CB6AF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337F7A7" w14:textId="77777777" w:rsidR="00CB6AF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52497EA" w14:textId="77777777" w:rsidR="00CB6AF2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7E4A21C" w14:textId="77777777" w:rsidR="00CB6AF2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92BC531" w14:textId="77777777" w:rsidR="00CB6AF2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4F38CB68" w14:textId="77777777" w:rsidR="00CB6AF2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CB6AF2" w14:paraId="4FE73260" w14:textId="77777777">
        <w:tc>
          <w:tcPr>
            <w:tcW w:w="452" w:type="dxa"/>
            <w:vMerge w:val="restart"/>
            <w:vAlign w:val="center"/>
          </w:tcPr>
          <w:p w14:paraId="43A2D8D9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965D087" w14:textId="77777777" w:rsidR="00CB6AF2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31FDA0C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A0D2AE2" w14:textId="77777777" w:rsidR="00CB6AF2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6331C56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1D2C8DD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E7093E9" w14:textId="77777777" w:rsidR="00CB6AF2" w:rsidRDefault="00000000">
            <w:pPr>
              <w:jc w:val="center"/>
            </w:pPr>
            <w:r>
              <w:t>69.7</w:t>
            </w:r>
          </w:p>
        </w:tc>
      </w:tr>
      <w:tr w:rsidR="00CB6AF2" w14:paraId="670295CA" w14:textId="77777777">
        <w:tc>
          <w:tcPr>
            <w:tcW w:w="452" w:type="dxa"/>
            <w:vMerge/>
            <w:vAlign w:val="center"/>
          </w:tcPr>
          <w:p w14:paraId="738479D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424B2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4AC7C0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DDF8C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9CBC16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2E865C4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894FEDF" w14:textId="77777777" w:rsidR="00CB6AF2" w:rsidRDefault="00000000">
            <w:pPr>
              <w:jc w:val="center"/>
            </w:pPr>
            <w:r>
              <w:t>29.9</w:t>
            </w:r>
          </w:p>
        </w:tc>
      </w:tr>
      <w:tr w:rsidR="00CB6AF2" w14:paraId="6C911602" w14:textId="77777777">
        <w:tc>
          <w:tcPr>
            <w:tcW w:w="452" w:type="dxa"/>
            <w:vMerge/>
            <w:vAlign w:val="center"/>
          </w:tcPr>
          <w:p w14:paraId="69394BF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24E81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E7FF7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40348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2CC12B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8FB4E16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BEF7610" w14:textId="77777777" w:rsidR="00CB6AF2" w:rsidRDefault="00000000">
            <w:pPr>
              <w:jc w:val="center"/>
            </w:pPr>
            <w:r>
              <w:t>149.4</w:t>
            </w:r>
          </w:p>
        </w:tc>
      </w:tr>
      <w:tr w:rsidR="00CB6AF2" w14:paraId="795EC312" w14:textId="77777777">
        <w:tc>
          <w:tcPr>
            <w:tcW w:w="452" w:type="dxa"/>
            <w:vMerge/>
            <w:vAlign w:val="center"/>
          </w:tcPr>
          <w:p w14:paraId="15062E89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33EF26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6A532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05E56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3E6428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F950DCD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43F3EF3" w14:textId="77777777" w:rsidR="00CB6AF2" w:rsidRDefault="00000000">
            <w:pPr>
              <w:jc w:val="center"/>
            </w:pPr>
            <w:r>
              <w:t>49.8</w:t>
            </w:r>
          </w:p>
        </w:tc>
      </w:tr>
      <w:tr w:rsidR="00CB6AF2" w14:paraId="6BC6575A" w14:textId="77777777">
        <w:tc>
          <w:tcPr>
            <w:tcW w:w="452" w:type="dxa"/>
            <w:vMerge/>
            <w:vAlign w:val="center"/>
          </w:tcPr>
          <w:p w14:paraId="436E7EBA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10082B6" w14:textId="77777777" w:rsidR="00CB6AF2" w:rsidRDefault="00000000">
            <w:pPr>
              <w:jc w:val="center"/>
            </w:pPr>
            <w:r>
              <w:t>1004</w:t>
            </w:r>
          </w:p>
        </w:tc>
        <w:tc>
          <w:tcPr>
            <w:tcW w:w="1358" w:type="dxa"/>
            <w:vMerge w:val="restart"/>
            <w:vAlign w:val="center"/>
          </w:tcPr>
          <w:p w14:paraId="0BA32B21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DBA4E82" w14:textId="77777777" w:rsidR="00CB6AF2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F629513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3FDD2CE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B8D0359" w14:textId="77777777" w:rsidR="00CB6AF2" w:rsidRDefault="00000000">
            <w:pPr>
              <w:jc w:val="center"/>
            </w:pPr>
            <w:r>
              <w:t>34.3</w:t>
            </w:r>
          </w:p>
        </w:tc>
      </w:tr>
      <w:tr w:rsidR="00CB6AF2" w14:paraId="689FD873" w14:textId="77777777">
        <w:tc>
          <w:tcPr>
            <w:tcW w:w="452" w:type="dxa"/>
            <w:vMerge/>
            <w:vAlign w:val="center"/>
          </w:tcPr>
          <w:p w14:paraId="331218C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4E22C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97F50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9F8F6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4DC41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E68F72D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BDF828B" w14:textId="77777777" w:rsidR="00CB6AF2" w:rsidRDefault="00000000">
            <w:pPr>
              <w:jc w:val="center"/>
            </w:pPr>
            <w:r>
              <w:t>14.7</w:t>
            </w:r>
          </w:p>
        </w:tc>
      </w:tr>
      <w:tr w:rsidR="00CB6AF2" w14:paraId="299F053E" w14:textId="77777777">
        <w:tc>
          <w:tcPr>
            <w:tcW w:w="452" w:type="dxa"/>
            <w:vMerge/>
            <w:vAlign w:val="center"/>
          </w:tcPr>
          <w:p w14:paraId="573F985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C3C59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7F8A4C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E93CA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C9CC74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FB577E7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FC592D7" w14:textId="77777777" w:rsidR="00CB6AF2" w:rsidRDefault="00000000">
            <w:pPr>
              <w:jc w:val="center"/>
            </w:pPr>
            <w:r>
              <w:t>73.5</w:t>
            </w:r>
          </w:p>
        </w:tc>
      </w:tr>
      <w:tr w:rsidR="00CB6AF2" w14:paraId="7826D4A3" w14:textId="77777777">
        <w:tc>
          <w:tcPr>
            <w:tcW w:w="452" w:type="dxa"/>
            <w:vMerge/>
            <w:vAlign w:val="center"/>
          </w:tcPr>
          <w:p w14:paraId="5498EBC5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99D30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40E9E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59947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A15B64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23BF427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1125A81" w14:textId="77777777" w:rsidR="00CB6AF2" w:rsidRDefault="00000000">
            <w:pPr>
              <w:jc w:val="center"/>
            </w:pPr>
            <w:r>
              <w:t>24.5</w:t>
            </w:r>
          </w:p>
        </w:tc>
      </w:tr>
      <w:tr w:rsidR="00CB6AF2" w14:paraId="3BDF041D" w14:textId="77777777">
        <w:tc>
          <w:tcPr>
            <w:tcW w:w="452" w:type="dxa"/>
            <w:vMerge/>
            <w:vAlign w:val="center"/>
          </w:tcPr>
          <w:p w14:paraId="04B85FE3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04345E2" w14:textId="77777777" w:rsidR="00CB6AF2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1FDCAE5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0192521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FB267E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A49387A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6086A32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0BECDACB" w14:textId="77777777">
        <w:tc>
          <w:tcPr>
            <w:tcW w:w="452" w:type="dxa"/>
            <w:vMerge/>
            <w:vAlign w:val="center"/>
          </w:tcPr>
          <w:p w14:paraId="75ADA16D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116CB16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79C17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FFCE1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923CB8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030530F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8EF35B8" w14:textId="77777777" w:rsidR="00CB6AF2" w:rsidRDefault="00000000">
            <w:pPr>
              <w:jc w:val="center"/>
            </w:pPr>
            <w:r>
              <w:t>58.8</w:t>
            </w:r>
          </w:p>
        </w:tc>
      </w:tr>
      <w:tr w:rsidR="00CB6AF2" w14:paraId="48CAB6B3" w14:textId="77777777">
        <w:tc>
          <w:tcPr>
            <w:tcW w:w="452" w:type="dxa"/>
            <w:vMerge/>
            <w:vAlign w:val="center"/>
          </w:tcPr>
          <w:p w14:paraId="1892567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0C005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755BF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5647E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11710F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A2B4E3B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A64D1A0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442764D5" w14:textId="77777777">
        <w:tc>
          <w:tcPr>
            <w:tcW w:w="452" w:type="dxa"/>
            <w:vMerge/>
            <w:vAlign w:val="center"/>
          </w:tcPr>
          <w:p w14:paraId="23CFC71F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516BEC9" w14:textId="77777777" w:rsidR="00CB6AF2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04A20CA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7CBF7DF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46F10F5C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8E72519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6870068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6C0EBC67" w14:textId="77777777">
        <w:tc>
          <w:tcPr>
            <w:tcW w:w="452" w:type="dxa"/>
            <w:vMerge/>
            <w:vAlign w:val="center"/>
          </w:tcPr>
          <w:p w14:paraId="36540B0F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39037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46848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564360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636CAC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44D0888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A4D2199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02DF0002" w14:textId="77777777">
        <w:tc>
          <w:tcPr>
            <w:tcW w:w="452" w:type="dxa"/>
            <w:vMerge/>
            <w:vAlign w:val="center"/>
          </w:tcPr>
          <w:p w14:paraId="0C5EA2BF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963F72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0CCBE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F6844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3D7633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9EC7DA2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09C9A7A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279ECF06" w14:textId="77777777">
        <w:tc>
          <w:tcPr>
            <w:tcW w:w="452" w:type="dxa"/>
            <w:vMerge/>
            <w:vAlign w:val="center"/>
          </w:tcPr>
          <w:p w14:paraId="400FFD5B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077617B" w14:textId="77777777" w:rsidR="00CB6AF2" w:rsidRDefault="00000000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14:paraId="3EE378D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7A06D35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08A6991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0094F2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65F0DBD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273FCE94" w14:textId="77777777">
        <w:tc>
          <w:tcPr>
            <w:tcW w:w="452" w:type="dxa"/>
            <w:vMerge/>
            <w:vAlign w:val="center"/>
          </w:tcPr>
          <w:p w14:paraId="1278D7F9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02272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A5BA4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E7C98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2A0492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3FE4369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C6CDBF9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530108CD" w14:textId="77777777">
        <w:tc>
          <w:tcPr>
            <w:tcW w:w="452" w:type="dxa"/>
            <w:vMerge/>
            <w:vAlign w:val="center"/>
          </w:tcPr>
          <w:p w14:paraId="55E4C5A0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7E7E5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C29D90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2366B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29612A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F814F70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ED16AF5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7E15955B" w14:textId="77777777">
        <w:tc>
          <w:tcPr>
            <w:tcW w:w="452" w:type="dxa"/>
            <w:vMerge/>
            <w:vAlign w:val="center"/>
          </w:tcPr>
          <w:p w14:paraId="69BB8B78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AE2631E" w14:textId="77777777" w:rsidR="00CB6AF2" w:rsidRDefault="00000000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14:paraId="3A015EA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198DD98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407A0183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398CAA5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7A2DD6E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646D9811" w14:textId="77777777">
        <w:tc>
          <w:tcPr>
            <w:tcW w:w="452" w:type="dxa"/>
            <w:vMerge/>
            <w:vAlign w:val="center"/>
          </w:tcPr>
          <w:p w14:paraId="1D0FC07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56769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11040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D56E9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FFA4F2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767B619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0C1C349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63AC6422" w14:textId="77777777">
        <w:tc>
          <w:tcPr>
            <w:tcW w:w="452" w:type="dxa"/>
            <w:vMerge/>
            <w:vAlign w:val="center"/>
          </w:tcPr>
          <w:p w14:paraId="5B6FA82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91DFAA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3E694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58BD0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597EC7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461773B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A27CB3A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6D1B1C03" w14:textId="77777777">
        <w:tc>
          <w:tcPr>
            <w:tcW w:w="452" w:type="dxa"/>
            <w:vMerge/>
            <w:vAlign w:val="center"/>
          </w:tcPr>
          <w:p w14:paraId="678A5420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0CA3F6B" w14:textId="77777777" w:rsidR="00CB6AF2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14:paraId="29EFC60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E8C2845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11F1CE57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485890B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1E72FA2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580C25AC" w14:textId="77777777">
        <w:tc>
          <w:tcPr>
            <w:tcW w:w="452" w:type="dxa"/>
            <w:vMerge/>
            <w:vAlign w:val="center"/>
          </w:tcPr>
          <w:p w14:paraId="440E87D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7E1A8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CD45B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F8B48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329595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0A1363E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3AABC71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2FD15A88" w14:textId="77777777">
        <w:tc>
          <w:tcPr>
            <w:tcW w:w="452" w:type="dxa"/>
            <w:vMerge/>
            <w:vAlign w:val="center"/>
          </w:tcPr>
          <w:p w14:paraId="650E238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75EF6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6DF17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D58B7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554720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296751C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1178EE2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2A3F9C07" w14:textId="77777777">
        <w:tc>
          <w:tcPr>
            <w:tcW w:w="452" w:type="dxa"/>
            <w:vMerge/>
            <w:vAlign w:val="center"/>
          </w:tcPr>
          <w:p w14:paraId="0D8AD293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1BD099A" w14:textId="77777777" w:rsidR="00CB6AF2" w:rsidRDefault="00000000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14:paraId="6C26154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C0A8DA6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BE8D8C6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ED0D1A2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C072C6A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21AAA3C0" w14:textId="77777777">
        <w:tc>
          <w:tcPr>
            <w:tcW w:w="452" w:type="dxa"/>
            <w:vMerge/>
            <w:vAlign w:val="center"/>
          </w:tcPr>
          <w:p w14:paraId="655170E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64A516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1DF0B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A79CE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3A3F27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99585BA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837D9C8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71B36167" w14:textId="77777777">
        <w:tc>
          <w:tcPr>
            <w:tcW w:w="452" w:type="dxa"/>
            <w:vMerge/>
            <w:vAlign w:val="center"/>
          </w:tcPr>
          <w:p w14:paraId="2A58CB4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7B240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230EF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0115E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B33842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C820BED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41055AB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5D549B9E" w14:textId="77777777">
        <w:tc>
          <w:tcPr>
            <w:tcW w:w="452" w:type="dxa"/>
            <w:vMerge/>
            <w:vAlign w:val="center"/>
          </w:tcPr>
          <w:p w14:paraId="09AC95EC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D00289F" w14:textId="77777777" w:rsidR="00CB6AF2" w:rsidRDefault="00000000">
            <w:pPr>
              <w:jc w:val="center"/>
            </w:pPr>
            <w:r>
              <w:t>1011</w:t>
            </w:r>
          </w:p>
        </w:tc>
        <w:tc>
          <w:tcPr>
            <w:tcW w:w="1358" w:type="dxa"/>
            <w:vMerge w:val="restart"/>
            <w:vAlign w:val="center"/>
          </w:tcPr>
          <w:p w14:paraId="4A2323D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122E545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2C24CB3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305578E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EFCA50D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5AF4D992" w14:textId="77777777">
        <w:tc>
          <w:tcPr>
            <w:tcW w:w="452" w:type="dxa"/>
            <w:vMerge/>
            <w:vAlign w:val="center"/>
          </w:tcPr>
          <w:p w14:paraId="11E2E992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27527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938390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2AE71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F0CEB3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3368558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DA62C0E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6FA62B17" w14:textId="77777777">
        <w:tc>
          <w:tcPr>
            <w:tcW w:w="452" w:type="dxa"/>
            <w:vMerge/>
            <w:vAlign w:val="center"/>
          </w:tcPr>
          <w:p w14:paraId="7E4B90A0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F83B1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00C47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7CF50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D0B614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6E60160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0CF66C3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751E87C6" w14:textId="77777777">
        <w:tc>
          <w:tcPr>
            <w:tcW w:w="452" w:type="dxa"/>
            <w:vMerge/>
            <w:vAlign w:val="center"/>
          </w:tcPr>
          <w:p w14:paraId="54D012E8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D722A5E" w14:textId="77777777" w:rsidR="00CB6AF2" w:rsidRDefault="00000000">
            <w:pPr>
              <w:jc w:val="center"/>
            </w:pPr>
            <w:r>
              <w:t>1012</w:t>
            </w:r>
          </w:p>
        </w:tc>
        <w:tc>
          <w:tcPr>
            <w:tcW w:w="1358" w:type="dxa"/>
            <w:vMerge w:val="restart"/>
            <w:vAlign w:val="center"/>
          </w:tcPr>
          <w:p w14:paraId="2FD03B0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27658EF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13EA249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AE4C614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58FB4FA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3E4109F7" w14:textId="77777777">
        <w:tc>
          <w:tcPr>
            <w:tcW w:w="452" w:type="dxa"/>
            <w:vMerge/>
            <w:vAlign w:val="center"/>
          </w:tcPr>
          <w:p w14:paraId="2F4BB689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A6662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A9015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A4478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5914B5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F7C379A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B6DCC3C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00F769EE" w14:textId="77777777">
        <w:tc>
          <w:tcPr>
            <w:tcW w:w="452" w:type="dxa"/>
            <w:vMerge/>
            <w:vAlign w:val="center"/>
          </w:tcPr>
          <w:p w14:paraId="60281F6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4A522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3E1C1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C8D00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E0D043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AA29DFC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B93D24B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55A5B919" w14:textId="77777777">
        <w:tc>
          <w:tcPr>
            <w:tcW w:w="452" w:type="dxa"/>
            <w:vMerge/>
            <w:vAlign w:val="center"/>
          </w:tcPr>
          <w:p w14:paraId="2EA78B68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C9BD43F" w14:textId="77777777" w:rsidR="00CB6AF2" w:rsidRDefault="00000000">
            <w:pPr>
              <w:jc w:val="center"/>
            </w:pPr>
            <w:r>
              <w:t>1013</w:t>
            </w:r>
          </w:p>
        </w:tc>
        <w:tc>
          <w:tcPr>
            <w:tcW w:w="1358" w:type="dxa"/>
            <w:vMerge w:val="restart"/>
            <w:vAlign w:val="center"/>
          </w:tcPr>
          <w:p w14:paraId="312A547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FF6ED63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EFDC37B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4141B0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A81EE75" w14:textId="77777777" w:rsidR="00CB6AF2" w:rsidRDefault="00000000">
            <w:pPr>
              <w:jc w:val="center"/>
            </w:pPr>
            <w:r>
              <w:t>27.3</w:t>
            </w:r>
          </w:p>
        </w:tc>
      </w:tr>
      <w:tr w:rsidR="00CB6AF2" w14:paraId="576E2BF7" w14:textId="77777777">
        <w:tc>
          <w:tcPr>
            <w:tcW w:w="452" w:type="dxa"/>
            <w:vMerge/>
            <w:vAlign w:val="center"/>
          </w:tcPr>
          <w:p w14:paraId="51BACF92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B9E59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A890C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C685A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02E27C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1B7A881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DC84791" w14:textId="77777777" w:rsidR="00CB6AF2" w:rsidRDefault="00000000">
            <w:pPr>
              <w:jc w:val="center"/>
            </w:pPr>
            <w:r>
              <w:t>25.2</w:t>
            </w:r>
          </w:p>
        </w:tc>
      </w:tr>
      <w:tr w:rsidR="00CB6AF2" w14:paraId="4246A189" w14:textId="77777777">
        <w:tc>
          <w:tcPr>
            <w:tcW w:w="452" w:type="dxa"/>
            <w:vMerge/>
            <w:vAlign w:val="center"/>
          </w:tcPr>
          <w:p w14:paraId="3899759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416AB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A8ADA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1B979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938294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B0531DE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1570424" w14:textId="77777777" w:rsidR="00CB6AF2" w:rsidRDefault="00000000">
            <w:pPr>
              <w:jc w:val="center"/>
            </w:pPr>
            <w:r>
              <w:t>10.5</w:t>
            </w:r>
          </w:p>
        </w:tc>
      </w:tr>
      <w:tr w:rsidR="00CB6AF2" w14:paraId="57FA511F" w14:textId="77777777">
        <w:tc>
          <w:tcPr>
            <w:tcW w:w="452" w:type="dxa"/>
            <w:vMerge/>
            <w:vAlign w:val="center"/>
          </w:tcPr>
          <w:p w14:paraId="2AAFD10C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5F38FC1" w14:textId="77777777" w:rsidR="00CB6AF2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Merge w:val="restart"/>
            <w:vAlign w:val="center"/>
          </w:tcPr>
          <w:p w14:paraId="5BDEA32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725BFF3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4E418A45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3624D5C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D3EA986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150441D7" w14:textId="77777777">
        <w:tc>
          <w:tcPr>
            <w:tcW w:w="452" w:type="dxa"/>
            <w:vMerge/>
            <w:vAlign w:val="center"/>
          </w:tcPr>
          <w:p w14:paraId="3906EB2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7714C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65BEB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52157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0E9621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4A23B4C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EC98BC7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213A554A" w14:textId="77777777">
        <w:tc>
          <w:tcPr>
            <w:tcW w:w="452" w:type="dxa"/>
            <w:vMerge/>
            <w:vAlign w:val="center"/>
          </w:tcPr>
          <w:p w14:paraId="5F5E81F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AD992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DA647B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4DBCA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4BBAE0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B4CD341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D514114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4CE7A7F5" w14:textId="77777777">
        <w:tc>
          <w:tcPr>
            <w:tcW w:w="452" w:type="dxa"/>
            <w:vMerge/>
            <w:vAlign w:val="center"/>
          </w:tcPr>
          <w:p w14:paraId="55E6B420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E990AF7" w14:textId="77777777" w:rsidR="00CB6AF2" w:rsidRDefault="00000000">
            <w:pPr>
              <w:jc w:val="center"/>
            </w:pPr>
            <w:r>
              <w:t>1016</w:t>
            </w:r>
          </w:p>
        </w:tc>
        <w:tc>
          <w:tcPr>
            <w:tcW w:w="1358" w:type="dxa"/>
            <w:vMerge w:val="restart"/>
            <w:vAlign w:val="center"/>
          </w:tcPr>
          <w:p w14:paraId="20466951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8431C1F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19AA6FB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504BD3B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1DC564E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4A4F86F8" w14:textId="77777777">
        <w:tc>
          <w:tcPr>
            <w:tcW w:w="452" w:type="dxa"/>
            <w:vMerge/>
            <w:vAlign w:val="center"/>
          </w:tcPr>
          <w:p w14:paraId="6E232FA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E7143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FF955C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11F5A3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095AF0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2F2722B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A12B250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44224AD8" w14:textId="77777777">
        <w:tc>
          <w:tcPr>
            <w:tcW w:w="452" w:type="dxa"/>
            <w:vMerge/>
            <w:vAlign w:val="center"/>
          </w:tcPr>
          <w:p w14:paraId="67F9C51D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0BCE6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F9988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5DA14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FFFA27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22C8534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0FF1055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2DBEB413" w14:textId="77777777">
        <w:tc>
          <w:tcPr>
            <w:tcW w:w="452" w:type="dxa"/>
            <w:vMerge/>
            <w:vAlign w:val="center"/>
          </w:tcPr>
          <w:p w14:paraId="729E229F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7A32C04" w14:textId="77777777" w:rsidR="00CB6AF2" w:rsidRDefault="00000000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14:paraId="09DC71D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9081D85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7615E0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D61A6F5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64EF29F" w14:textId="77777777" w:rsidR="00CB6AF2" w:rsidRDefault="00000000">
            <w:pPr>
              <w:jc w:val="center"/>
            </w:pPr>
            <w:r>
              <w:t>14.6</w:t>
            </w:r>
          </w:p>
        </w:tc>
      </w:tr>
      <w:tr w:rsidR="00CB6AF2" w14:paraId="07412774" w14:textId="77777777">
        <w:tc>
          <w:tcPr>
            <w:tcW w:w="452" w:type="dxa"/>
            <w:vMerge/>
            <w:vAlign w:val="center"/>
          </w:tcPr>
          <w:p w14:paraId="080F0F7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D1753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8B8EA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ECB9A5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9AB706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C6C30FB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D9FD1D1" w14:textId="77777777" w:rsidR="00CB6AF2" w:rsidRDefault="00000000">
            <w:pPr>
              <w:jc w:val="center"/>
            </w:pPr>
            <w:r>
              <w:t>13.5</w:t>
            </w:r>
          </w:p>
        </w:tc>
      </w:tr>
      <w:tr w:rsidR="00CB6AF2" w14:paraId="6D70F844" w14:textId="77777777">
        <w:tc>
          <w:tcPr>
            <w:tcW w:w="452" w:type="dxa"/>
            <w:vMerge/>
            <w:vAlign w:val="center"/>
          </w:tcPr>
          <w:p w14:paraId="69934F8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5EC55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C53F2B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15470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530C31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F07B189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532804E" w14:textId="77777777" w:rsidR="00CB6AF2" w:rsidRDefault="00000000">
            <w:pPr>
              <w:jc w:val="center"/>
            </w:pPr>
            <w:r>
              <w:t>5.6</w:t>
            </w:r>
          </w:p>
        </w:tc>
      </w:tr>
      <w:tr w:rsidR="00CB6AF2" w14:paraId="5BBA3925" w14:textId="77777777">
        <w:tc>
          <w:tcPr>
            <w:tcW w:w="452" w:type="dxa"/>
            <w:vMerge w:val="restart"/>
            <w:vAlign w:val="center"/>
          </w:tcPr>
          <w:p w14:paraId="21F130EE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CEEE76A" w14:textId="77777777" w:rsidR="00CB6AF2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343095E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6F31123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5E5463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7C40917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69DB875" w14:textId="77777777" w:rsidR="00CB6AF2" w:rsidRDefault="00000000">
            <w:pPr>
              <w:jc w:val="center"/>
            </w:pPr>
            <w:r>
              <w:t>63.7</w:t>
            </w:r>
          </w:p>
        </w:tc>
      </w:tr>
      <w:tr w:rsidR="00CB6AF2" w14:paraId="2A2D5901" w14:textId="77777777">
        <w:tc>
          <w:tcPr>
            <w:tcW w:w="452" w:type="dxa"/>
            <w:vMerge/>
            <w:vAlign w:val="center"/>
          </w:tcPr>
          <w:p w14:paraId="122F15B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60B5B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281C1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C9E2A3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0869F9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ED6385F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B3D4FDA" w14:textId="77777777" w:rsidR="00CB6AF2" w:rsidRDefault="00000000">
            <w:pPr>
              <w:jc w:val="center"/>
            </w:pPr>
            <w:r>
              <w:t>58.8</w:t>
            </w:r>
          </w:p>
        </w:tc>
      </w:tr>
      <w:tr w:rsidR="00CB6AF2" w14:paraId="58A3FDCB" w14:textId="77777777">
        <w:tc>
          <w:tcPr>
            <w:tcW w:w="452" w:type="dxa"/>
            <w:vMerge/>
            <w:vAlign w:val="center"/>
          </w:tcPr>
          <w:p w14:paraId="28BC4A1D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7410B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B19EE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29279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E14789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48257FE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776839D" w14:textId="77777777" w:rsidR="00CB6AF2" w:rsidRDefault="00000000">
            <w:pPr>
              <w:jc w:val="center"/>
            </w:pPr>
            <w:r>
              <w:t>24.5</w:t>
            </w:r>
          </w:p>
        </w:tc>
      </w:tr>
      <w:tr w:rsidR="00CB6AF2" w14:paraId="4CB89CA0" w14:textId="77777777">
        <w:tc>
          <w:tcPr>
            <w:tcW w:w="452" w:type="dxa"/>
            <w:vMerge/>
            <w:vAlign w:val="center"/>
          </w:tcPr>
          <w:p w14:paraId="264C33D5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46D391C" w14:textId="77777777" w:rsidR="00CB6AF2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7D34D2F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E8F42B9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8FF9524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0094923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F47B35C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7A16015A" w14:textId="77777777">
        <w:tc>
          <w:tcPr>
            <w:tcW w:w="452" w:type="dxa"/>
            <w:vMerge/>
            <w:vAlign w:val="center"/>
          </w:tcPr>
          <w:p w14:paraId="615D758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736A6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C4E20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1F273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31380F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C407CAE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0FBE1E6" w14:textId="77777777" w:rsidR="00CB6AF2" w:rsidRDefault="00000000">
            <w:pPr>
              <w:jc w:val="center"/>
            </w:pPr>
            <w:r>
              <w:t>58.8</w:t>
            </w:r>
          </w:p>
        </w:tc>
      </w:tr>
      <w:tr w:rsidR="00CB6AF2" w14:paraId="7F07D91E" w14:textId="77777777">
        <w:tc>
          <w:tcPr>
            <w:tcW w:w="452" w:type="dxa"/>
            <w:vMerge/>
            <w:vAlign w:val="center"/>
          </w:tcPr>
          <w:p w14:paraId="393EE0D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45723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3AE84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EE4FF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7DFACA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20AE53C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708FE13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2DE0CF82" w14:textId="77777777">
        <w:tc>
          <w:tcPr>
            <w:tcW w:w="452" w:type="dxa"/>
            <w:vMerge/>
            <w:vAlign w:val="center"/>
          </w:tcPr>
          <w:p w14:paraId="6B215945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96A9231" w14:textId="77777777" w:rsidR="00CB6AF2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087751D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48AAE0B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3743C426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DC8ABB7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6705103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200DDCD0" w14:textId="77777777">
        <w:tc>
          <w:tcPr>
            <w:tcW w:w="452" w:type="dxa"/>
            <w:vMerge/>
            <w:vAlign w:val="center"/>
          </w:tcPr>
          <w:p w14:paraId="24858BE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545F4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D707A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4D2645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C22366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5D4BD1E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D682985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7D80FEEB" w14:textId="77777777">
        <w:tc>
          <w:tcPr>
            <w:tcW w:w="452" w:type="dxa"/>
            <w:vMerge/>
            <w:vAlign w:val="center"/>
          </w:tcPr>
          <w:p w14:paraId="4EDCD70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31FB9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8E883B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0D233D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0DB2E6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F95164B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58514F0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66FBE206" w14:textId="77777777">
        <w:tc>
          <w:tcPr>
            <w:tcW w:w="452" w:type="dxa"/>
            <w:vMerge/>
            <w:vAlign w:val="center"/>
          </w:tcPr>
          <w:p w14:paraId="58C0855D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CC934B2" w14:textId="77777777" w:rsidR="00CB6AF2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7DF790CA" w14:textId="77777777" w:rsidR="00CB6AF2" w:rsidRDefault="00000000">
            <w:pPr>
              <w:jc w:val="center"/>
            </w:pPr>
            <w:r>
              <w:t>办公-普通</w:t>
            </w:r>
            <w:r>
              <w:lastRenderedPageBreak/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D7A869A" w14:textId="77777777" w:rsidR="00CB6AF2" w:rsidRDefault="00000000">
            <w:pPr>
              <w:jc w:val="center"/>
            </w:pPr>
            <w:r>
              <w:lastRenderedPageBreak/>
              <w:t>（公建）教室</w:t>
            </w:r>
            <w: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14:paraId="008A871C" w14:textId="77777777" w:rsidR="00CB6AF2" w:rsidRDefault="0000000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5D6DE362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BB918DE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18FF0CA5" w14:textId="77777777">
        <w:tc>
          <w:tcPr>
            <w:tcW w:w="452" w:type="dxa"/>
            <w:vMerge/>
            <w:vAlign w:val="center"/>
          </w:tcPr>
          <w:p w14:paraId="681AF72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88F12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99534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1C44B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855210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AA9F605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54FFF38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2C355AA6" w14:textId="77777777">
        <w:tc>
          <w:tcPr>
            <w:tcW w:w="452" w:type="dxa"/>
            <w:vMerge/>
            <w:vAlign w:val="center"/>
          </w:tcPr>
          <w:p w14:paraId="0B94CED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CED63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FD790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18514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F35E9F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881D254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76EAED1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74C559E5" w14:textId="77777777">
        <w:tc>
          <w:tcPr>
            <w:tcW w:w="452" w:type="dxa"/>
            <w:vMerge/>
            <w:vAlign w:val="center"/>
          </w:tcPr>
          <w:p w14:paraId="15E35A2A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E06B827" w14:textId="77777777" w:rsidR="00CB6AF2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72D3812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70F0FA9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7D89358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A9985B7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EAB82CA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2399CD9C" w14:textId="77777777">
        <w:tc>
          <w:tcPr>
            <w:tcW w:w="452" w:type="dxa"/>
            <w:vMerge/>
            <w:vAlign w:val="center"/>
          </w:tcPr>
          <w:p w14:paraId="5216903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A768B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69336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E6117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381523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C8FA793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E1C6D4B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29F46B88" w14:textId="77777777">
        <w:tc>
          <w:tcPr>
            <w:tcW w:w="452" w:type="dxa"/>
            <w:vMerge/>
            <w:vAlign w:val="center"/>
          </w:tcPr>
          <w:p w14:paraId="5E719AC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4BE4F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9AB5C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3DB23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EBF1E0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EAB1A28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5174D11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69E3CE2D" w14:textId="77777777">
        <w:tc>
          <w:tcPr>
            <w:tcW w:w="452" w:type="dxa"/>
            <w:vMerge/>
            <w:vAlign w:val="center"/>
          </w:tcPr>
          <w:p w14:paraId="20CDF888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8C42EC2" w14:textId="77777777" w:rsidR="00CB6AF2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3942888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87CFB96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DCC8114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980E96F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18802E4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60B6C61E" w14:textId="77777777">
        <w:tc>
          <w:tcPr>
            <w:tcW w:w="452" w:type="dxa"/>
            <w:vMerge/>
            <w:vAlign w:val="center"/>
          </w:tcPr>
          <w:p w14:paraId="63697D05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EE1F8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3B66E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E7EAA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2326F3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699F6EA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BA26984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4F07FDE9" w14:textId="77777777">
        <w:tc>
          <w:tcPr>
            <w:tcW w:w="452" w:type="dxa"/>
            <w:vMerge/>
            <w:vAlign w:val="center"/>
          </w:tcPr>
          <w:p w14:paraId="5EDB4C95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15C83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AFE3B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C0B51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F0B8C8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6EDA0AE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53A0CBF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1E564B6D" w14:textId="77777777">
        <w:tc>
          <w:tcPr>
            <w:tcW w:w="452" w:type="dxa"/>
            <w:vMerge/>
            <w:vAlign w:val="center"/>
          </w:tcPr>
          <w:p w14:paraId="00A4BDAC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B0D23C9" w14:textId="77777777" w:rsidR="00CB6AF2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5222A79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6853649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F8058D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DD5DDD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C66C9BE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15BF28C6" w14:textId="77777777">
        <w:tc>
          <w:tcPr>
            <w:tcW w:w="452" w:type="dxa"/>
            <w:vMerge/>
            <w:vAlign w:val="center"/>
          </w:tcPr>
          <w:p w14:paraId="6F98606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B8088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2C995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032DBD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FEA006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F4DE377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A1C2B8A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606AEA2B" w14:textId="77777777">
        <w:tc>
          <w:tcPr>
            <w:tcW w:w="452" w:type="dxa"/>
            <w:vMerge/>
            <w:vAlign w:val="center"/>
          </w:tcPr>
          <w:p w14:paraId="618BED0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10E8C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BE0B5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C57FD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C62B47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772A45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69D6CFD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557461A4" w14:textId="77777777">
        <w:tc>
          <w:tcPr>
            <w:tcW w:w="452" w:type="dxa"/>
            <w:vMerge/>
            <w:vAlign w:val="center"/>
          </w:tcPr>
          <w:p w14:paraId="00A65FAC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9B0FA1E" w14:textId="77777777" w:rsidR="00CB6AF2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6577FFF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7A31BAE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769B0E2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CB3C3AB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7662A5F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0971D6DE" w14:textId="77777777">
        <w:tc>
          <w:tcPr>
            <w:tcW w:w="452" w:type="dxa"/>
            <w:vMerge/>
            <w:vAlign w:val="center"/>
          </w:tcPr>
          <w:p w14:paraId="6CD2B65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A9A7FA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9E1E9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07D7C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EEAA9D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C142C64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CF7CC9F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0CE6BDAD" w14:textId="77777777">
        <w:tc>
          <w:tcPr>
            <w:tcW w:w="452" w:type="dxa"/>
            <w:vMerge/>
            <w:vAlign w:val="center"/>
          </w:tcPr>
          <w:p w14:paraId="6F4CB3B9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97BF6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97EFA7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D1838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B0A6AB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EF6BDEC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AE0CB5F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52258A1D" w14:textId="77777777">
        <w:tc>
          <w:tcPr>
            <w:tcW w:w="452" w:type="dxa"/>
            <w:vMerge/>
            <w:vAlign w:val="center"/>
          </w:tcPr>
          <w:p w14:paraId="0B07583D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3D0CD17" w14:textId="77777777" w:rsidR="00CB6AF2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6C58B64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255DA93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2AEFAF7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DEAD19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2A369FC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03248D97" w14:textId="77777777">
        <w:tc>
          <w:tcPr>
            <w:tcW w:w="452" w:type="dxa"/>
            <w:vMerge/>
            <w:vAlign w:val="center"/>
          </w:tcPr>
          <w:p w14:paraId="053062C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49B6B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F38F8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D704D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E1862B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1E5065A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A315F5E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6166740B" w14:textId="77777777">
        <w:tc>
          <w:tcPr>
            <w:tcW w:w="452" w:type="dxa"/>
            <w:vMerge/>
            <w:vAlign w:val="center"/>
          </w:tcPr>
          <w:p w14:paraId="2C5897A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BF75B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13718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F71A8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C1F973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38B780A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888C124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1B84E61F" w14:textId="77777777">
        <w:tc>
          <w:tcPr>
            <w:tcW w:w="452" w:type="dxa"/>
            <w:vMerge/>
            <w:vAlign w:val="center"/>
          </w:tcPr>
          <w:p w14:paraId="327EAE67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0F5682E" w14:textId="77777777" w:rsidR="00CB6AF2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21AA807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50FCB5F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69F9C96F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EB1A3EE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FEABDEB" w14:textId="77777777" w:rsidR="00CB6AF2" w:rsidRDefault="00000000">
            <w:pPr>
              <w:jc w:val="center"/>
            </w:pPr>
            <w:r>
              <w:t>27.3</w:t>
            </w:r>
          </w:p>
        </w:tc>
      </w:tr>
      <w:tr w:rsidR="00CB6AF2" w14:paraId="101D22EA" w14:textId="77777777">
        <w:tc>
          <w:tcPr>
            <w:tcW w:w="452" w:type="dxa"/>
            <w:vMerge/>
            <w:vAlign w:val="center"/>
          </w:tcPr>
          <w:p w14:paraId="547CEF9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FFE312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B70F5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D55D3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65FF8A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F0934EF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F40B2EE" w14:textId="77777777" w:rsidR="00CB6AF2" w:rsidRDefault="00000000">
            <w:pPr>
              <w:jc w:val="center"/>
            </w:pPr>
            <w:r>
              <w:t>25.2</w:t>
            </w:r>
          </w:p>
        </w:tc>
      </w:tr>
      <w:tr w:rsidR="00CB6AF2" w14:paraId="24126995" w14:textId="77777777">
        <w:tc>
          <w:tcPr>
            <w:tcW w:w="452" w:type="dxa"/>
            <w:vMerge/>
            <w:vAlign w:val="center"/>
          </w:tcPr>
          <w:p w14:paraId="48D1254D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90E0F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12AC4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68367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FEA483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9FA064A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7D0106A" w14:textId="77777777" w:rsidR="00CB6AF2" w:rsidRDefault="00000000">
            <w:pPr>
              <w:jc w:val="center"/>
            </w:pPr>
            <w:r>
              <w:t>10.5</w:t>
            </w:r>
          </w:p>
        </w:tc>
      </w:tr>
      <w:tr w:rsidR="00CB6AF2" w14:paraId="7CB7B8A0" w14:textId="77777777">
        <w:tc>
          <w:tcPr>
            <w:tcW w:w="452" w:type="dxa"/>
            <w:vMerge/>
            <w:vAlign w:val="center"/>
          </w:tcPr>
          <w:p w14:paraId="71694002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DC9867C" w14:textId="77777777" w:rsidR="00CB6AF2" w:rsidRDefault="00000000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14:paraId="6739235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60D3718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14074493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5DE7F5C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3C8E2F5" w14:textId="77777777" w:rsidR="00CB6AF2" w:rsidRDefault="00000000">
            <w:pPr>
              <w:jc w:val="center"/>
            </w:pPr>
            <w:r>
              <w:t>21.0</w:t>
            </w:r>
          </w:p>
        </w:tc>
      </w:tr>
      <w:tr w:rsidR="00CB6AF2" w14:paraId="44F396A6" w14:textId="77777777">
        <w:tc>
          <w:tcPr>
            <w:tcW w:w="452" w:type="dxa"/>
            <w:vMerge/>
            <w:vAlign w:val="center"/>
          </w:tcPr>
          <w:p w14:paraId="2F32DA6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F2244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6740E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31370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18FD55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CBB7C67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FA05541" w14:textId="77777777" w:rsidR="00CB6AF2" w:rsidRDefault="00000000">
            <w:pPr>
              <w:jc w:val="center"/>
            </w:pPr>
            <w:r>
              <w:t>19.4</w:t>
            </w:r>
          </w:p>
        </w:tc>
      </w:tr>
      <w:tr w:rsidR="00CB6AF2" w14:paraId="1C1D5745" w14:textId="77777777">
        <w:tc>
          <w:tcPr>
            <w:tcW w:w="452" w:type="dxa"/>
            <w:vMerge/>
            <w:vAlign w:val="center"/>
          </w:tcPr>
          <w:p w14:paraId="4FE737D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5635A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544B5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DBFB95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4F8A4C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E797985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537E372" w14:textId="77777777" w:rsidR="00CB6AF2" w:rsidRDefault="00000000">
            <w:pPr>
              <w:jc w:val="center"/>
            </w:pPr>
            <w:r>
              <w:t>8.1</w:t>
            </w:r>
          </w:p>
        </w:tc>
      </w:tr>
      <w:tr w:rsidR="00CB6AF2" w14:paraId="4DD7439C" w14:textId="77777777">
        <w:tc>
          <w:tcPr>
            <w:tcW w:w="452" w:type="dxa"/>
            <w:vMerge/>
            <w:vAlign w:val="center"/>
          </w:tcPr>
          <w:p w14:paraId="2CA9B727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5E418C8" w14:textId="77777777" w:rsidR="00CB6AF2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1A975A5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B70AEF7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6CF515E4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155B5B4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0288732" w14:textId="77777777" w:rsidR="00CB6AF2" w:rsidRDefault="00000000">
            <w:pPr>
              <w:jc w:val="center"/>
            </w:pPr>
            <w:r>
              <w:t>20.4</w:t>
            </w:r>
          </w:p>
        </w:tc>
      </w:tr>
      <w:tr w:rsidR="00CB6AF2" w14:paraId="369C2CA8" w14:textId="77777777">
        <w:tc>
          <w:tcPr>
            <w:tcW w:w="452" w:type="dxa"/>
            <w:vMerge/>
            <w:vAlign w:val="center"/>
          </w:tcPr>
          <w:p w14:paraId="56498539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88B57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A6ADA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6109E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C5D722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EDB02B4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3037495" w14:textId="77777777" w:rsidR="00CB6AF2" w:rsidRDefault="00000000">
            <w:pPr>
              <w:jc w:val="center"/>
            </w:pPr>
            <w:r>
              <w:t>18.8</w:t>
            </w:r>
          </w:p>
        </w:tc>
      </w:tr>
      <w:tr w:rsidR="00CB6AF2" w14:paraId="562D6362" w14:textId="77777777">
        <w:tc>
          <w:tcPr>
            <w:tcW w:w="452" w:type="dxa"/>
            <w:vMerge/>
            <w:vAlign w:val="center"/>
          </w:tcPr>
          <w:p w14:paraId="2069E92D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231A0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AB08C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7C08D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6BFE72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E0D02E7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4352732" w14:textId="77777777" w:rsidR="00CB6AF2" w:rsidRDefault="00000000">
            <w:pPr>
              <w:jc w:val="center"/>
            </w:pPr>
            <w:r>
              <w:t>7.8</w:t>
            </w:r>
          </w:p>
        </w:tc>
      </w:tr>
      <w:tr w:rsidR="00CB6AF2" w14:paraId="08693160" w14:textId="77777777">
        <w:tc>
          <w:tcPr>
            <w:tcW w:w="452" w:type="dxa"/>
            <w:vMerge/>
            <w:vAlign w:val="center"/>
          </w:tcPr>
          <w:p w14:paraId="264A859D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3F497CD" w14:textId="77777777" w:rsidR="00CB6AF2" w:rsidRDefault="00000000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14:paraId="29705D0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6AEA3CC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04CEAE6B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05E22B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4C22DF0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3CA5F2F6" w14:textId="77777777">
        <w:tc>
          <w:tcPr>
            <w:tcW w:w="452" w:type="dxa"/>
            <w:vMerge/>
            <w:vAlign w:val="center"/>
          </w:tcPr>
          <w:p w14:paraId="4697D38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9B40A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0C399B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0AE193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7C9E50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7D26210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D08FB85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0B8AAFE8" w14:textId="77777777">
        <w:tc>
          <w:tcPr>
            <w:tcW w:w="452" w:type="dxa"/>
            <w:vMerge/>
            <w:vAlign w:val="center"/>
          </w:tcPr>
          <w:p w14:paraId="45669272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0CF96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C8C40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1511B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548247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C16A280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B64F7FF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26702A55" w14:textId="77777777">
        <w:tc>
          <w:tcPr>
            <w:tcW w:w="452" w:type="dxa"/>
            <w:vMerge/>
            <w:vAlign w:val="center"/>
          </w:tcPr>
          <w:p w14:paraId="628B0895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AD529E7" w14:textId="77777777" w:rsidR="00CB6AF2" w:rsidRDefault="00000000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14:paraId="2EB53A5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98CEB81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2E33BF62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241CE79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19AB075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4B6A1F18" w14:textId="77777777">
        <w:tc>
          <w:tcPr>
            <w:tcW w:w="452" w:type="dxa"/>
            <w:vMerge/>
            <w:vAlign w:val="center"/>
          </w:tcPr>
          <w:p w14:paraId="3814D0B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9755D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C5873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E19FA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B68C95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53BEB7A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6C55567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7057480E" w14:textId="77777777">
        <w:tc>
          <w:tcPr>
            <w:tcW w:w="452" w:type="dxa"/>
            <w:vMerge/>
            <w:vAlign w:val="center"/>
          </w:tcPr>
          <w:p w14:paraId="4137AAEB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A4D2F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3EF0A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A4029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049B0B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4BCF1AE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F905D47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2ED58E7E" w14:textId="77777777">
        <w:tc>
          <w:tcPr>
            <w:tcW w:w="452" w:type="dxa"/>
            <w:vMerge/>
            <w:vAlign w:val="center"/>
          </w:tcPr>
          <w:p w14:paraId="5F742411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5987812" w14:textId="77777777" w:rsidR="00CB6AF2" w:rsidRDefault="00000000">
            <w:pPr>
              <w:jc w:val="center"/>
            </w:pPr>
            <w:r>
              <w:t>2018</w:t>
            </w:r>
          </w:p>
        </w:tc>
        <w:tc>
          <w:tcPr>
            <w:tcW w:w="1358" w:type="dxa"/>
            <w:vMerge w:val="restart"/>
            <w:vAlign w:val="center"/>
          </w:tcPr>
          <w:p w14:paraId="4543007D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6768CDC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D069867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111A860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D750F38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07F54CFC" w14:textId="77777777">
        <w:tc>
          <w:tcPr>
            <w:tcW w:w="452" w:type="dxa"/>
            <w:vMerge/>
            <w:vAlign w:val="center"/>
          </w:tcPr>
          <w:p w14:paraId="51C85120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DD168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B6D9D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CF026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9C6E07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D35F45B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9EC43E4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6104C297" w14:textId="77777777">
        <w:tc>
          <w:tcPr>
            <w:tcW w:w="452" w:type="dxa"/>
            <w:vMerge/>
            <w:vAlign w:val="center"/>
          </w:tcPr>
          <w:p w14:paraId="68971A2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D2B292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19363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410DF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C22CA7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537CDAB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8DA1280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39AB61C1" w14:textId="77777777">
        <w:tc>
          <w:tcPr>
            <w:tcW w:w="452" w:type="dxa"/>
            <w:vMerge/>
            <w:vAlign w:val="center"/>
          </w:tcPr>
          <w:p w14:paraId="0EAA1212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D83EFA4" w14:textId="77777777" w:rsidR="00CB6AF2" w:rsidRDefault="00000000">
            <w:pPr>
              <w:jc w:val="center"/>
            </w:pPr>
            <w:r>
              <w:t>2019</w:t>
            </w:r>
          </w:p>
        </w:tc>
        <w:tc>
          <w:tcPr>
            <w:tcW w:w="1358" w:type="dxa"/>
            <w:vMerge w:val="restart"/>
            <w:vAlign w:val="center"/>
          </w:tcPr>
          <w:p w14:paraId="398D3BC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A3AE28F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40127AA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FF8A932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17FAA0C" w14:textId="77777777" w:rsidR="00CB6AF2" w:rsidRDefault="00000000">
            <w:pPr>
              <w:jc w:val="center"/>
            </w:pPr>
            <w:r>
              <w:t>14.6</w:t>
            </w:r>
          </w:p>
        </w:tc>
      </w:tr>
      <w:tr w:rsidR="00CB6AF2" w14:paraId="52AE7BCA" w14:textId="77777777">
        <w:tc>
          <w:tcPr>
            <w:tcW w:w="452" w:type="dxa"/>
            <w:vMerge/>
            <w:vAlign w:val="center"/>
          </w:tcPr>
          <w:p w14:paraId="7ED2095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BC7152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542B3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0B6B7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26D029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30C6826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E043694" w14:textId="77777777" w:rsidR="00CB6AF2" w:rsidRDefault="00000000">
            <w:pPr>
              <w:jc w:val="center"/>
            </w:pPr>
            <w:r>
              <w:t>13.5</w:t>
            </w:r>
          </w:p>
        </w:tc>
      </w:tr>
      <w:tr w:rsidR="00CB6AF2" w14:paraId="5367D796" w14:textId="77777777">
        <w:tc>
          <w:tcPr>
            <w:tcW w:w="452" w:type="dxa"/>
            <w:vMerge/>
            <w:vAlign w:val="center"/>
          </w:tcPr>
          <w:p w14:paraId="0ACFD729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7DFAF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10A820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0E8C6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2DD8F0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6E83086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49A6D82" w14:textId="77777777" w:rsidR="00CB6AF2" w:rsidRDefault="00000000">
            <w:pPr>
              <w:jc w:val="center"/>
            </w:pPr>
            <w:r>
              <w:t>5.6</w:t>
            </w:r>
          </w:p>
        </w:tc>
      </w:tr>
      <w:tr w:rsidR="00CB6AF2" w14:paraId="595189C4" w14:textId="77777777">
        <w:tc>
          <w:tcPr>
            <w:tcW w:w="452" w:type="dxa"/>
            <w:vMerge w:val="restart"/>
            <w:vAlign w:val="center"/>
          </w:tcPr>
          <w:p w14:paraId="51C67AA5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65BEE06" w14:textId="77777777" w:rsidR="00CB6AF2" w:rsidRDefault="00000000">
            <w:pPr>
              <w:jc w:val="center"/>
            </w:pPr>
            <w:r>
              <w:t>3004</w:t>
            </w:r>
          </w:p>
        </w:tc>
        <w:tc>
          <w:tcPr>
            <w:tcW w:w="1358" w:type="dxa"/>
            <w:vMerge w:val="restart"/>
            <w:vAlign w:val="center"/>
          </w:tcPr>
          <w:p w14:paraId="4FC72D1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71A1EE1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01F6ED0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EAE992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F0F4EDF" w14:textId="77777777" w:rsidR="00CB6AF2" w:rsidRDefault="00000000">
            <w:pPr>
              <w:jc w:val="center"/>
            </w:pPr>
            <w:r>
              <w:t>98.2</w:t>
            </w:r>
          </w:p>
        </w:tc>
      </w:tr>
      <w:tr w:rsidR="00CB6AF2" w14:paraId="7E126D9E" w14:textId="77777777">
        <w:tc>
          <w:tcPr>
            <w:tcW w:w="452" w:type="dxa"/>
            <w:vMerge/>
            <w:vAlign w:val="center"/>
          </w:tcPr>
          <w:p w14:paraId="281F0C5B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29C4F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7623A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41A08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B8D22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F632452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97524D2" w14:textId="77777777" w:rsidR="00CB6AF2" w:rsidRDefault="00000000">
            <w:pPr>
              <w:jc w:val="center"/>
            </w:pPr>
            <w:r>
              <w:t>58.9</w:t>
            </w:r>
          </w:p>
        </w:tc>
      </w:tr>
      <w:tr w:rsidR="00CB6AF2" w14:paraId="38B51B6C" w14:textId="77777777">
        <w:tc>
          <w:tcPr>
            <w:tcW w:w="452" w:type="dxa"/>
            <w:vMerge/>
            <w:vAlign w:val="center"/>
          </w:tcPr>
          <w:p w14:paraId="240444BB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CD770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5B164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71EB5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5D809B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B1B8FA6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B62CF3D" w14:textId="77777777" w:rsidR="00CB6AF2" w:rsidRDefault="00000000">
            <w:pPr>
              <w:jc w:val="center"/>
            </w:pPr>
            <w:r>
              <w:t>29.5</w:t>
            </w:r>
          </w:p>
        </w:tc>
      </w:tr>
      <w:tr w:rsidR="00CB6AF2" w14:paraId="7660E394" w14:textId="77777777">
        <w:tc>
          <w:tcPr>
            <w:tcW w:w="452" w:type="dxa"/>
            <w:vMerge/>
            <w:vAlign w:val="center"/>
          </w:tcPr>
          <w:p w14:paraId="16E9C3EC" w14:textId="77777777" w:rsidR="00CB6AF2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10DE55D" w14:textId="77777777" w:rsidR="00CB6AF2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2D24F63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E06056C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480B0CF3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FCA4E9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94F684A" w14:textId="77777777" w:rsidR="00CB6AF2" w:rsidRDefault="00000000">
            <w:pPr>
              <w:jc w:val="center"/>
            </w:pPr>
            <w:r>
              <w:t>63.7</w:t>
            </w:r>
          </w:p>
        </w:tc>
      </w:tr>
      <w:tr w:rsidR="00CB6AF2" w14:paraId="20C0CD86" w14:textId="77777777">
        <w:tc>
          <w:tcPr>
            <w:tcW w:w="452" w:type="dxa"/>
            <w:vMerge/>
            <w:vAlign w:val="center"/>
          </w:tcPr>
          <w:p w14:paraId="7E0798F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84A48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A8DD0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345DC3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FDE45F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A2EE4E2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40F79CF" w14:textId="77777777" w:rsidR="00CB6AF2" w:rsidRDefault="00000000">
            <w:pPr>
              <w:jc w:val="center"/>
            </w:pPr>
            <w:r>
              <w:t>58.8</w:t>
            </w:r>
          </w:p>
        </w:tc>
      </w:tr>
      <w:tr w:rsidR="00CB6AF2" w14:paraId="6020764D" w14:textId="77777777">
        <w:tc>
          <w:tcPr>
            <w:tcW w:w="452" w:type="dxa"/>
            <w:vMerge/>
            <w:vAlign w:val="center"/>
          </w:tcPr>
          <w:p w14:paraId="1F99408F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4E6E3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E7EE2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A83FC3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A2DD67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8148FC9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7DCE3EB" w14:textId="77777777" w:rsidR="00CB6AF2" w:rsidRDefault="00000000">
            <w:pPr>
              <w:jc w:val="center"/>
            </w:pPr>
            <w:r>
              <w:t>24.5</w:t>
            </w:r>
          </w:p>
        </w:tc>
      </w:tr>
      <w:tr w:rsidR="00CB6AF2" w14:paraId="7B7F3471" w14:textId="77777777">
        <w:tc>
          <w:tcPr>
            <w:tcW w:w="452" w:type="dxa"/>
            <w:vMerge/>
            <w:vAlign w:val="center"/>
          </w:tcPr>
          <w:p w14:paraId="58675032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E7C8168" w14:textId="77777777" w:rsidR="00CB6AF2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597D3431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3482B98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2BD405B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15AD09A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401935C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1D653AE4" w14:textId="77777777">
        <w:tc>
          <w:tcPr>
            <w:tcW w:w="452" w:type="dxa"/>
            <w:vMerge/>
            <w:vAlign w:val="center"/>
          </w:tcPr>
          <w:p w14:paraId="5A0BD55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04B2B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49DCB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A55370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7ECC4D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2706CED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E0FC0D3" w14:textId="77777777" w:rsidR="00CB6AF2" w:rsidRDefault="00000000">
            <w:pPr>
              <w:jc w:val="center"/>
            </w:pPr>
            <w:r>
              <w:t>58.8</w:t>
            </w:r>
          </w:p>
        </w:tc>
      </w:tr>
      <w:tr w:rsidR="00CB6AF2" w14:paraId="43C85532" w14:textId="77777777">
        <w:tc>
          <w:tcPr>
            <w:tcW w:w="452" w:type="dxa"/>
            <w:vMerge/>
            <w:vAlign w:val="center"/>
          </w:tcPr>
          <w:p w14:paraId="4F91074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D22A4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ADCC8C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8D0B5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FA26A8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CA9F17E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EA24F48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32889712" w14:textId="77777777">
        <w:tc>
          <w:tcPr>
            <w:tcW w:w="452" w:type="dxa"/>
            <w:vMerge/>
            <w:vAlign w:val="center"/>
          </w:tcPr>
          <w:p w14:paraId="77794969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30230B8" w14:textId="77777777" w:rsidR="00CB6AF2" w:rsidRDefault="00000000">
            <w:pPr>
              <w:jc w:val="center"/>
            </w:pPr>
            <w:r>
              <w:t>3007</w:t>
            </w:r>
          </w:p>
        </w:tc>
        <w:tc>
          <w:tcPr>
            <w:tcW w:w="1358" w:type="dxa"/>
            <w:vMerge w:val="restart"/>
            <w:vAlign w:val="center"/>
          </w:tcPr>
          <w:p w14:paraId="0613A1C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A329CE6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2B9FE35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45A1FED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087BDC9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37113D1A" w14:textId="77777777">
        <w:tc>
          <w:tcPr>
            <w:tcW w:w="452" w:type="dxa"/>
            <w:vMerge/>
            <w:vAlign w:val="center"/>
          </w:tcPr>
          <w:p w14:paraId="3D18593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237E5A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B327B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06D22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B9BB3A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A50605C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88D7D6C" w14:textId="77777777" w:rsidR="00CB6AF2" w:rsidRDefault="00000000">
            <w:pPr>
              <w:jc w:val="center"/>
            </w:pPr>
            <w:r>
              <w:t>58.9</w:t>
            </w:r>
          </w:p>
        </w:tc>
      </w:tr>
      <w:tr w:rsidR="00CB6AF2" w14:paraId="754FE74E" w14:textId="77777777">
        <w:tc>
          <w:tcPr>
            <w:tcW w:w="452" w:type="dxa"/>
            <w:vMerge/>
            <w:vAlign w:val="center"/>
          </w:tcPr>
          <w:p w14:paraId="2B61D002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75B41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8ACE9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254B5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C7BDBE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6C6EEE7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8C7D556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38ECF993" w14:textId="77777777">
        <w:tc>
          <w:tcPr>
            <w:tcW w:w="452" w:type="dxa"/>
            <w:vMerge/>
            <w:vAlign w:val="center"/>
          </w:tcPr>
          <w:p w14:paraId="15699BD7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F8C4E5E" w14:textId="77777777" w:rsidR="00CB6AF2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14A715A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8F6BFFF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D307E0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8602EC2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CEE9C40" w14:textId="77777777" w:rsidR="00CB6AF2" w:rsidRDefault="00000000">
            <w:pPr>
              <w:jc w:val="center"/>
            </w:pPr>
            <w:r>
              <w:t>65.5</w:t>
            </w:r>
          </w:p>
        </w:tc>
      </w:tr>
      <w:tr w:rsidR="00CB6AF2" w14:paraId="5E193EB3" w14:textId="77777777">
        <w:tc>
          <w:tcPr>
            <w:tcW w:w="452" w:type="dxa"/>
            <w:vMerge/>
            <w:vAlign w:val="center"/>
          </w:tcPr>
          <w:p w14:paraId="762F4A5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434EC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31450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316A7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CD4F8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271167B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778531C" w14:textId="77777777" w:rsidR="00CB6AF2" w:rsidRDefault="00000000">
            <w:pPr>
              <w:jc w:val="center"/>
            </w:pPr>
            <w:r>
              <w:t>39.3</w:t>
            </w:r>
          </w:p>
        </w:tc>
      </w:tr>
      <w:tr w:rsidR="00CB6AF2" w14:paraId="1BA516B3" w14:textId="77777777">
        <w:tc>
          <w:tcPr>
            <w:tcW w:w="452" w:type="dxa"/>
            <w:vMerge/>
            <w:vAlign w:val="center"/>
          </w:tcPr>
          <w:p w14:paraId="098737A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6F380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C5DC2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9CB6E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21FF8F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355CE8B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DE169D0" w14:textId="77777777" w:rsidR="00CB6AF2" w:rsidRDefault="00000000">
            <w:pPr>
              <w:jc w:val="center"/>
            </w:pPr>
            <w:r>
              <w:t>19.7</w:t>
            </w:r>
          </w:p>
        </w:tc>
      </w:tr>
      <w:tr w:rsidR="00CB6AF2" w14:paraId="4A56AC43" w14:textId="77777777">
        <w:tc>
          <w:tcPr>
            <w:tcW w:w="452" w:type="dxa"/>
            <w:vMerge/>
            <w:vAlign w:val="center"/>
          </w:tcPr>
          <w:p w14:paraId="2764851B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6531980" w14:textId="77777777" w:rsidR="00CB6AF2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4D06224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F5E1BBD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85B1DF7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A9973C2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BFAA9F3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024E66B6" w14:textId="77777777">
        <w:tc>
          <w:tcPr>
            <w:tcW w:w="452" w:type="dxa"/>
            <w:vMerge/>
            <w:vAlign w:val="center"/>
          </w:tcPr>
          <w:p w14:paraId="7A1B702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A9DAD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3D21C7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45A78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39F1BE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0FBC2DD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56F8501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1FAB9262" w14:textId="77777777">
        <w:tc>
          <w:tcPr>
            <w:tcW w:w="452" w:type="dxa"/>
            <w:vMerge/>
            <w:vAlign w:val="center"/>
          </w:tcPr>
          <w:p w14:paraId="14C7047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02695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8F72D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34715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ED50BA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83ED0E8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CE105E2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46C7D909" w14:textId="77777777">
        <w:tc>
          <w:tcPr>
            <w:tcW w:w="452" w:type="dxa"/>
            <w:vMerge/>
            <w:vAlign w:val="center"/>
          </w:tcPr>
          <w:p w14:paraId="141B86EE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F141D51" w14:textId="77777777" w:rsidR="00CB6AF2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41B5A9D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1421318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EE36613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4CF9F2C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C1A44A2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3DD19CF0" w14:textId="77777777">
        <w:tc>
          <w:tcPr>
            <w:tcW w:w="452" w:type="dxa"/>
            <w:vMerge/>
            <w:vAlign w:val="center"/>
          </w:tcPr>
          <w:p w14:paraId="7BDE148B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C7166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B240B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6945C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A7D8D0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9356966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1192CA0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292A55DC" w14:textId="77777777">
        <w:tc>
          <w:tcPr>
            <w:tcW w:w="452" w:type="dxa"/>
            <w:vMerge/>
            <w:vAlign w:val="center"/>
          </w:tcPr>
          <w:p w14:paraId="2D7E807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138CBA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0AB58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E3D755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C8D46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98995CA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E443176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71A22ED9" w14:textId="77777777">
        <w:tc>
          <w:tcPr>
            <w:tcW w:w="452" w:type="dxa"/>
            <w:vMerge/>
            <w:vAlign w:val="center"/>
          </w:tcPr>
          <w:p w14:paraId="582C922A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0F04CC5" w14:textId="77777777" w:rsidR="00CB6AF2" w:rsidRDefault="00000000">
            <w:pPr>
              <w:jc w:val="center"/>
            </w:pPr>
            <w:r>
              <w:t>3011</w:t>
            </w:r>
          </w:p>
        </w:tc>
        <w:tc>
          <w:tcPr>
            <w:tcW w:w="1358" w:type="dxa"/>
            <w:vMerge w:val="restart"/>
            <w:vAlign w:val="center"/>
          </w:tcPr>
          <w:p w14:paraId="5DBDF08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AC1C934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750BF62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FCAF73B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87B6A1A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2934EA2C" w14:textId="77777777">
        <w:tc>
          <w:tcPr>
            <w:tcW w:w="452" w:type="dxa"/>
            <w:vMerge/>
            <w:vAlign w:val="center"/>
          </w:tcPr>
          <w:p w14:paraId="75EC3F0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39F31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2F783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23E565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24377E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171DAE0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7E6B830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1E897463" w14:textId="77777777">
        <w:tc>
          <w:tcPr>
            <w:tcW w:w="452" w:type="dxa"/>
            <w:vMerge/>
            <w:vAlign w:val="center"/>
          </w:tcPr>
          <w:p w14:paraId="6E086090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6D788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B6F6B7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23B27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82F705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14B4898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02CB787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2A5981C1" w14:textId="77777777">
        <w:tc>
          <w:tcPr>
            <w:tcW w:w="452" w:type="dxa"/>
            <w:vMerge/>
            <w:vAlign w:val="center"/>
          </w:tcPr>
          <w:p w14:paraId="1A42B23D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BBC9173" w14:textId="77777777" w:rsidR="00CB6AF2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5C24A09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431F3CA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B623692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1D43CA1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626D22A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5F133ECE" w14:textId="77777777">
        <w:tc>
          <w:tcPr>
            <w:tcW w:w="452" w:type="dxa"/>
            <w:vMerge/>
            <w:vAlign w:val="center"/>
          </w:tcPr>
          <w:p w14:paraId="46D3A38D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363B4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8CF19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1C8BF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333EDB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3FF1825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C4E334E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07F699A9" w14:textId="77777777">
        <w:tc>
          <w:tcPr>
            <w:tcW w:w="452" w:type="dxa"/>
            <w:vMerge/>
            <w:vAlign w:val="center"/>
          </w:tcPr>
          <w:p w14:paraId="005D4E4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90299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9984F7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8ED58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A240E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0A0EC36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892849E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46932FB5" w14:textId="77777777">
        <w:tc>
          <w:tcPr>
            <w:tcW w:w="452" w:type="dxa"/>
            <w:vMerge/>
            <w:vAlign w:val="center"/>
          </w:tcPr>
          <w:p w14:paraId="1A71B054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6864861" w14:textId="77777777" w:rsidR="00CB6AF2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38937E1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D5A0650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1B0F47E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CA05FEA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F8C5B30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1B880412" w14:textId="77777777">
        <w:tc>
          <w:tcPr>
            <w:tcW w:w="452" w:type="dxa"/>
            <w:vMerge/>
            <w:vAlign w:val="center"/>
          </w:tcPr>
          <w:p w14:paraId="179A028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60C63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A13AD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5C3F65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F9035A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A023857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2380E43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158A68AC" w14:textId="77777777">
        <w:tc>
          <w:tcPr>
            <w:tcW w:w="452" w:type="dxa"/>
            <w:vMerge/>
            <w:vAlign w:val="center"/>
          </w:tcPr>
          <w:p w14:paraId="4C10F750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EC8A8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8C694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AF1CF5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F6D93E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FF8EB20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B610F08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58F70CB8" w14:textId="77777777">
        <w:tc>
          <w:tcPr>
            <w:tcW w:w="452" w:type="dxa"/>
            <w:vMerge/>
            <w:vAlign w:val="center"/>
          </w:tcPr>
          <w:p w14:paraId="79DE3BE3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DAC7683" w14:textId="77777777" w:rsidR="00CB6AF2" w:rsidRDefault="00000000">
            <w:pPr>
              <w:jc w:val="center"/>
            </w:pPr>
            <w:r>
              <w:t>3014</w:t>
            </w:r>
          </w:p>
        </w:tc>
        <w:tc>
          <w:tcPr>
            <w:tcW w:w="1358" w:type="dxa"/>
            <w:vMerge w:val="restart"/>
            <w:vAlign w:val="center"/>
          </w:tcPr>
          <w:p w14:paraId="3C4B73F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5AC34DA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A74678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EB4D287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9FD6421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5C7BC24E" w14:textId="77777777">
        <w:tc>
          <w:tcPr>
            <w:tcW w:w="452" w:type="dxa"/>
            <w:vMerge/>
            <w:vAlign w:val="center"/>
          </w:tcPr>
          <w:p w14:paraId="18AFDAAB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649436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96970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2D0FA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BF7722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549FC91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26AF669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05C3215F" w14:textId="77777777">
        <w:tc>
          <w:tcPr>
            <w:tcW w:w="452" w:type="dxa"/>
            <w:vMerge/>
            <w:vAlign w:val="center"/>
          </w:tcPr>
          <w:p w14:paraId="12DA11F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F0033A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B8A16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141A3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3ECC95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C3B3BBC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76F5956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2E5EA750" w14:textId="77777777">
        <w:tc>
          <w:tcPr>
            <w:tcW w:w="452" w:type="dxa"/>
            <w:vMerge/>
            <w:vAlign w:val="center"/>
          </w:tcPr>
          <w:p w14:paraId="29E3E6FF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72181EE" w14:textId="77777777" w:rsidR="00CB6AF2" w:rsidRDefault="00000000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14:paraId="4B82514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1747452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B9F46BB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693EB6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897B099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25BB025E" w14:textId="77777777">
        <w:tc>
          <w:tcPr>
            <w:tcW w:w="452" w:type="dxa"/>
            <w:vMerge/>
            <w:vAlign w:val="center"/>
          </w:tcPr>
          <w:p w14:paraId="004577B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0E5E2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3FD51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DFAFE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6C4055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4ECC9AE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B01F905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51F1853C" w14:textId="77777777">
        <w:tc>
          <w:tcPr>
            <w:tcW w:w="452" w:type="dxa"/>
            <w:vMerge/>
            <w:vAlign w:val="center"/>
          </w:tcPr>
          <w:p w14:paraId="1256A9E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1C140B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DC63A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E6E55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F909E1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AFCDD51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1C371CC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49F31418" w14:textId="77777777">
        <w:tc>
          <w:tcPr>
            <w:tcW w:w="452" w:type="dxa"/>
            <w:vMerge/>
            <w:vAlign w:val="center"/>
          </w:tcPr>
          <w:p w14:paraId="39913EBE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420C0BD" w14:textId="77777777" w:rsidR="00CB6AF2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14:paraId="478ED19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D0BCA99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8683EA0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237614F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19CDDBB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7D0CB8BE" w14:textId="77777777">
        <w:tc>
          <w:tcPr>
            <w:tcW w:w="452" w:type="dxa"/>
            <w:vMerge/>
            <w:vAlign w:val="center"/>
          </w:tcPr>
          <w:p w14:paraId="0D56A94D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A9948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B33F8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98108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BDFA21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A31B8F4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09130E0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4CEC31E5" w14:textId="77777777">
        <w:tc>
          <w:tcPr>
            <w:tcW w:w="452" w:type="dxa"/>
            <w:vMerge/>
            <w:vAlign w:val="center"/>
          </w:tcPr>
          <w:p w14:paraId="6C185A2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47008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EB1E3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F31D9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C2FC20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14F4266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8B32DAE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7DA552FB" w14:textId="77777777">
        <w:tc>
          <w:tcPr>
            <w:tcW w:w="452" w:type="dxa"/>
            <w:vMerge/>
            <w:vAlign w:val="center"/>
          </w:tcPr>
          <w:p w14:paraId="1C42F530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FC4E17E" w14:textId="77777777" w:rsidR="00CB6AF2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14:paraId="4F0B7B4F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6866C0E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6DEC0D34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3C385F8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EF73B28" w14:textId="77777777" w:rsidR="00CB6AF2" w:rsidRDefault="00000000">
            <w:pPr>
              <w:jc w:val="center"/>
            </w:pPr>
            <w:r>
              <w:t>43.2</w:t>
            </w:r>
          </w:p>
        </w:tc>
      </w:tr>
      <w:tr w:rsidR="00CB6AF2" w14:paraId="738FB1FC" w14:textId="77777777">
        <w:tc>
          <w:tcPr>
            <w:tcW w:w="452" w:type="dxa"/>
            <w:vMerge/>
            <w:vAlign w:val="center"/>
          </w:tcPr>
          <w:p w14:paraId="4A6D652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CDD69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AE47C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039C5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919EA9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F805FD6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AE94F30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03C6D7EB" w14:textId="77777777">
        <w:tc>
          <w:tcPr>
            <w:tcW w:w="452" w:type="dxa"/>
            <w:vMerge/>
            <w:vAlign w:val="center"/>
          </w:tcPr>
          <w:p w14:paraId="6AAC10A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0887B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4AC97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2012E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83048F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252C275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BFAE8EF" w14:textId="77777777" w:rsidR="00CB6AF2" w:rsidRDefault="00000000">
            <w:pPr>
              <w:jc w:val="center"/>
            </w:pPr>
            <w:r>
              <w:t>16.6</w:t>
            </w:r>
          </w:p>
        </w:tc>
      </w:tr>
      <w:tr w:rsidR="00CB6AF2" w14:paraId="24765B84" w14:textId="77777777">
        <w:tc>
          <w:tcPr>
            <w:tcW w:w="452" w:type="dxa"/>
            <w:vMerge/>
            <w:vAlign w:val="center"/>
          </w:tcPr>
          <w:p w14:paraId="7E560398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4D4EB62" w14:textId="77777777" w:rsidR="00CB6AF2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Merge w:val="restart"/>
            <w:vAlign w:val="center"/>
          </w:tcPr>
          <w:p w14:paraId="3756F08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D567AC2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19B026C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CCE3B5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04865CD" w14:textId="77777777" w:rsidR="00CB6AF2" w:rsidRDefault="00000000">
            <w:pPr>
              <w:jc w:val="center"/>
            </w:pPr>
            <w:r>
              <w:t>27.3</w:t>
            </w:r>
          </w:p>
        </w:tc>
      </w:tr>
      <w:tr w:rsidR="00CB6AF2" w14:paraId="0E6ED3FD" w14:textId="77777777">
        <w:tc>
          <w:tcPr>
            <w:tcW w:w="452" w:type="dxa"/>
            <w:vMerge/>
            <w:vAlign w:val="center"/>
          </w:tcPr>
          <w:p w14:paraId="6BA19C1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EED11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D91197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848F5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7BF35E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D34333D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69EA00D" w14:textId="77777777" w:rsidR="00CB6AF2" w:rsidRDefault="00000000">
            <w:pPr>
              <w:jc w:val="center"/>
            </w:pPr>
            <w:r>
              <w:t>25.2</w:t>
            </w:r>
          </w:p>
        </w:tc>
      </w:tr>
      <w:tr w:rsidR="00CB6AF2" w14:paraId="10709D4D" w14:textId="77777777">
        <w:tc>
          <w:tcPr>
            <w:tcW w:w="452" w:type="dxa"/>
            <w:vMerge/>
            <w:vAlign w:val="center"/>
          </w:tcPr>
          <w:p w14:paraId="4CC74C6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CAEDC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1197E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FD6F3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A0FD01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916EFA6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FF47670" w14:textId="77777777" w:rsidR="00CB6AF2" w:rsidRDefault="00000000">
            <w:pPr>
              <w:jc w:val="center"/>
            </w:pPr>
            <w:r>
              <w:t>10.5</w:t>
            </w:r>
          </w:p>
        </w:tc>
      </w:tr>
      <w:tr w:rsidR="00CB6AF2" w14:paraId="0F9AA06F" w14:textId="77777777">
        <w:tc>
          <w:tcPr>
            <w:tcW w:w="452" w:type="dxa"/>
            <w:vMerge/>
            <w:vAlign w:val="center"/>
          </w:tcPr>
          <w:p w14:paraId="4B4F5B21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E67D7C1" w14:textId="77777777" w:rsidR="00CB6AF2" w:rsidRDefault="00000000">
            <w:pPr>
              <w:jc w:val="center"/>
            </w:pPr>
            <w:r>
              <w:t>3019</w:t>
            </w:r>
          </w:p>
        </w:tc>
        <w:tc>
          <w:tcPr>
            <w:tcW w:w="1358" w:type="dxa"/>
            <w:vMerge w:val="restart"/>
            <w:vAlign w:val="center"/>
          </w:tcPr>
          <w:p w14:paraId="30CCEDF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0D2EBCF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6AD496D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0E6C3A5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FEC8441" w14:textId="77777777" w:rsidR="00CB6AF2" w:rsidRDefault="00000000">
            <w:pPr>
              <w:jc w:val="center"/>
            </w:pPr>
            <w:r>
              <w:t>21.0</w:t>
            </w:r>
          </w:p>
        </w:tc>
      </w:tr>
      <w:tr w:rsidR="00CB6AF2" w14:paraId="50D5AFC5" w14:textId="77777777">
        <w:tc>
          <w:tcPr>
            <w:tcW w:w="452" w:type="dxa"/>
            <w:vMerge/>
            <w:vAlign w:val="center"/>
          </w:tcPr>
          <w:p w14:paraId="3A098E9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B0805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384DA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0763B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896D33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52F11D2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9CB8C64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2D1A5FF0" w14:textId="77777777">
        <w:tc>
          <w:tcPr>
            <w:tcW w:w="452" w:type="dxa"/>
            <w:vMerge/>
            <w:vAlign w:val="center"/>
          </w:tcPr>
          <w:p w14:paraId="30C4F16F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6EF32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7247F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3F24F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7B1DCF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3335981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3FD7266" w14:textId="77777777" w:rsidR="00CB6AF2" w:rsidRDefault="00000000">
            <w:pPr>
              <w:jc w:val="center"/>
            </w:pPr>
            <w:r>
              <w:t>8.1</w:t>
            </w:r>
          </w:p>
        </w:tc>
      </w:tr>
      <w:tr w:rsidR="00CB6AF2" w14:paraId="4F8101BF" w14:textId="77777777">
        <w:tc>
          <w:tcPr>
            <w:tcW w:w="452" w:type="dxa"/>
            <w:vMerge/>
            <w:vAlign w:val="center"/>
          </w:tcPr>
          <w:p w14:paraId="67DF4C75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C850F46" w14:textId="77777777" w:rsidR="00CB6AF2" w:rsidRDefault="00000000">
            <w:pPr>
              <w:jc w:val="center"/>
            </w:pPr>
            <w:r>
              <w:t>3020</w:t>
            </w:r>
          </w:p>
        </w:tc>
        <w:tc>
          <w:tcPr>
            <w:tcW w:w="1358" w:type="dxa"/>
            <w:vMerge w:val="restart"/>
            <w:vAlign w:val="center"/>
          </w:tcPr>
          <w:p w14:paraId="17A7EA6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FD8B342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761C125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C3B7DEF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15B1D54" w14:textId="77777777" w:rsidR="00CB6AF2" w:rsidRDefault="00000000">
            <w:pPr>
              <w:jc w:val="center"/>
            </w:pPr>
            <w:r>
              <w:t>21.0</w:t>
            </w:r>
          </w:p>
        </w:tc>
      </w:tr>
      <w:tr w:rsidR="00CB6AF2" w14:paraId="69E954C0" w14:textId="77777777">
        <w:tc>
          <w:tcPr>
            <w:tcW w:w="452" w:type="dxa"/>
            <w:vMerge/>
            <w:vAlign w:val="center"/>
          </w:tcPr>
          <w:p w14:paraId="232CDB5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E6B7F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2BB2F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7E088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19BF23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BC6A656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EE81E90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17D2816E" w14:textId="77777777">
        <w:tc>
          <w:tcPr>
            <w:tcW w:w="452" w:type="dxa"/>
            <w:vMerge/>
            <w:vAlign w:val="center"/>
          </w:tcPr>
          <w:p w14:paraId="37652CC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74B99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01D9FB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146E7D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DF9870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CE7D13C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452CEC1" w14:textId="77777777" w:rsidR="00CB6AF2" w:rsidRDefault="00000000">
            <w:pPr>
              <w:jc w:val="center"/>
            </w:pPr>
            <w:r>
              <w:t>8.1</w:t>
            </w:r>
          </w:p>
        </w:tc>
      </w:tr>
      <w:tr w:rsidR="00CB6AF2" w14:paraId="119E847E" w14:textId="77777777">
        <w:tc>
          <w:tcPr>
            <w:tcW w:w="452" w:type="dxa"/>
            <w:vMerge/>
            <w:vAlign w:val="center"/>
          </w:tcPr>
          <w:p w14:paraId="01BC1F19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901B629" w14:textId="77777777" w:rsidR="00CB6AF2" w:rsidRDefault="00000000">
            <w:pPr>
              <w:jc w:val="center"/>
            </w:pPr>
            <w:r>
              <w:t>3021</w:t>
            </w:r>
          </w:p>
        </w:tc>
        <w:tc>
          <w:tcPr>
            <w:tcW w:w="1358" w:type="dxa"/>
            <w:vMerge w:val="restart"/>
            <w:vAlign w:val="center"/>
          </w:tcPr>
          <w:p w14:paraId="41B5FF97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E1B1347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6FBF794F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F9DC8E8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33133D8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7D56842B" w14:textId="77777777">
        <w:tc>
          <w:tcPr>
            <w:tcW w:w="452" w:type="dxa"/>
            <w:vMerge/>
            <w:vAlign w:val="center"/>
          </w:tcPr>
          <w:p w14:paraId="094D90E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BC77B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4A394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83DB1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79D9A7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C9FA7A6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3EF45D3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55FED428" w14:textId="77777777">
        <w:tc>
          <w:tcPr>
            <w:tcW w:w="452" w:type="dxa"/>
            <w:vMerge/>
            <w:vAlign w:val="center"/>
          </w:tcPr>
          <w:p w14:paraId="7B1961A0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C328A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FAFC9C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B9CF2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4BF264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69EB227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1257B7A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72216915" w14:textId="77777777">
        <w:tc>
          <w:tcPr>
            <w:tcW w:w="452" w:type="dxa"/>
            <w:vMerge/>
            <w:vAlign w:val="center"/>
          </w:tcPr>
          <w:p w14:paraId="2C1DDE65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0E996B2" w14:textId="77777777" w:rsidR="00CB6AF2" w:rsidRDefault="00000000">
            <w:pPr>
              <w:jc w:val="center"/>
            </w:pPr>
            <w:r>
              <w:t>3022</w:t>
            </w:r>
          </w:p>
        </w:tc>
        <w:tc>
          <w:tcPr>
            <w:tcW w:w="1358" w:type="dxa"/>
            <w:vMerge w:val="restart"/>
            <w:vAlign w:val="center"/>
          </w:tcPr>
          <w:p w14:paraId="6C46E18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64636ED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EB6284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D34AB60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89F4B87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48720E71" w14:textId="77777777">
        <w:tc>
          <w:tcPr>
            <w:tcW w:w="452" w:type="dxa"/>
            <w:vMerge/>
            <w:vAlign w:val="center"/>
          </w:tcPr>
          <w:p w14:paraId="06C9522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62527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01F84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9E378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C4DC07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839FC45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38FA321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18148E6B" w14:textId="77777777">
        <w:tc>
          <w:tcPr>
            <w:tcW w:w="452" w:type="dxa"/>
            <w:vMerge/>
            <w:vAlign w:val="center"/>
          </w:tcPr>
          <w:p w14:paraId="5AA0DCA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3D666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8D792C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6E4FF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FEC5C5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EF5E6E4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AA787E1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4ADB8002" w14:textId="77777777">
        <w:tc>
          <w:tcPr>
            <w:tcW w:w="452" w:type="dxa"/>
            <w:vMerge/>
            <w:vAlign w:val="center"/>
          </w:tcPr>
          <w:p w14:paraId="67A863E1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20C93BE" w14:textId="77777777" w:rsidR="00CB6AF2" w:rsidRDefault="00000000">
            <w:pPr>
              <w:jc w:val="center"/>
            </w:pPr>
            <w:r>
              <w:t>3023</w:t>
            </w:r>
          </w:p>
        </w:tc>
        <w:tc>
          <w:tcPr>
            <w:tcW w:w="1358" w:type="dxa"/>
            <w:vMerge w:val="restart"/>
            <w:vAlign w:val="center"/>
          </w:tcPr>
          <w:p w14:paraId="778CB42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BE8AEC9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88634D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FA67553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FEFBABC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46D4EF89" w14:textId="77777777">
        <w:tc>
          <w:tcPr>
            <w:tcW w:w="452" w:type="dxa"/>
            <w:vMerge/>
            <w:vAlign w:val="center"/>
          </w:tcPr>
          <w:p w14:paraId="61CAB20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1CA69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2EAAF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62B375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8B5989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4F6A1EF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4AEF40B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0AD49209" w14:textId="77777777">
        <w:tc>
          <w:tcPr>
            <w:tcW w:w="452" w:type="dxa"/>
            <w:vMerge/>
            <w:vAlign w:val="center"/>
          </w:tcPr>
          <w:p w14:paraId="71F634A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4FF63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A5715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F952B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E74751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6A7CC89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E5E8300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7F7B25EB" w14:textId="77777777">
        <w:tc>
          <w:tcPr>
            <w:tcW w:w="452" w:type="dxa"/>
            <w:vMerge/>
            <w:vAlign w:val="center"/>
          </w:tcPr>
          <w:p w14:paraId="17F320A3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537DDFC" w14:textId="77777777" w:rsidR="00CB6AF2" w:rsidRDefault="00000000">
            <w:pPr>
              <w:jc w:val="center"/>
            </w:pPr>
            <w:r>
              <w:t>3024</w:t>
            </w:r>
          </w:p>
        </w:tc>
        <w:tc>
          <w:tcPr>
            <w:tcW w:w="1358" w:type="dxa"/>
            <w:vMerge w:val="restart"/>
            <w:vAlign w:val="center"/>
          </w:tcPr>
          <w:p w14:paraId="2B4C056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E784019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063FC658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7A8C77A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0F9854A" w14:textId="77777777" w:rsidR="00CB6AF2" w:rsidRDefault="00000000">
            <w:pPr>
              <w:jc w:val="center"/>
            </w:pPr>
            <w:r>
              <w:t>14.6</w:t>
            </w:r>
          </w:p>
        </w:tc>
      </w:tr>
      <w:tr w:rsidR="00CB6AF2" w14:paraId="114382B9" w14:textId="77777777">
        <w:tc>
          <w:tcPr>
            <w:tcW w:w="452" w:type="dxa"/>
            <w:vMerge/>
            <w:vAlign w:val="center"/>
          </w:tcPr>
          <w:p w14:paraId="326AB7D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1C524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8E5CF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9064E3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7B426A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9AFB033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407909B" w14:textId="77777777" w:rsidR="00CB6AF2" w:rsidRDefault="00000000">
            <w:pPr>
              <w:jc w:val="center"/>
            </w:pPr>
            <w:r>
              <w:t>13.5</w:t>
            </w:r>
          </w:p>
        </w:tc>
      </w:tr>
      <w:tr w:rsidR="00CB6AF2" w14:paraId="6533EDB5" w14:textId="77777777">
        <w:tc>
          <w:tcPr>
            <w:tcW w:w="452" w:type="dxa"/>
            <w:vMerge/>
            <w:vAlign w:val="center"/>
          </w:tcPr>
          <w:p w14:paraId="65FAA2B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41001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ADB31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BB9A4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1A3602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596EEFA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A5AB739" w14:textId="77777777" w:rsidR="00CB6AF2" w:rsidRDefault="00000000">
            <w:pPr>
              <w:jc w:val="center"/>
            </w:pPr>
            <w:r>
              <w:t>5.6</w:t>
            </w:r>
          </w:p>
        </w:tc>
      </w:tr>
      <w:tr w:rsidR="00CB6AF2" w14:paraId="008A2344" w14:textId="77777777">
        <w:tc>
          <w:tcPr>
            <w:tcW w:w="452" w:type="dxa"/>
            <w:vMerge w:val="restart"/>
            <w:vAlign w:val="center"/>
          </w:tcPr>
          <w:p w14:paraId="14331717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7099B23" w14:textId="77777777" w:rsidR="00CB6AF2" w:rsidRDefault="00000000">
            <w:pPr>
              <w:jc w:val="center"/>
            </w:pPr>
            <w:r>
              <w:t>4003</w:t>
            </w:r>
          </w:p>
        </w:tc>
        <w:tc>
          <w:tcPr>
            <w:tcW w:w="1358" w:type="dxa"/>
            <w:vMerge w:val="restart"/>
            <w:vAlign w:val="center"/>
          </w:tcPr>
          <w:p w14:paraId="16912FA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ADE24BC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7341EEF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5937A1C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5C0625B" w14:textId="77777777" w:rsidR="00CB6AF2" w:rsidRDefault="00000000">
            <w:pPr>
              <w:jc w:val="center"/>
            </w:pPr>
            <w:r>
              <w:t>98.2</w:t>
            </w:r>
          </w:p>
        </w:tc>
      </w:tr>
      <w:tr w:rsidR="00CB6AF2" w14:paraId="4F9A50D5" w14:textId="77777777">
        <w:tc>
          <w:tcPr>
            <w:tcW w:w="452" w:type="dxa"/>
            <w:vMerge/>
            <w:vAlign w:val="center"/>
          </w:tcPr>
          <w:p w14:paraId="4E7791E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24956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851B04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6A269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5678C5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6640437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602AC57" w14:textId="77777777" w:rsidR="00CB6AF2" w:rsidRDefault="00000000">
            <w:pPr>
              <w:jc w:val="center"/>
            </w:pPr>
            <w:r>
              <w:t>58.9</w:t>
            </w:r>
          </w:p>
        </w:tc>
      </w:tr>
      <w:tr w:rsidR="00CB6AF2" w14:paraId="43F2D681" w14:textId="77777777">
        <w:tc>
          <w:tcPr>
            <w:tcW w:w="452" w:type="dxa"/>
            <w:vMerge/>
            <w:vAlign w:val="center"/>
          </w:tcPr>
          <w:p w14:paraId="6E1BE34D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EBFEB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97116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84CB8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81E6B7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7CFC69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CEBFA6C" w14:textId="77777777" w:rsidR="00CB6AF2" w:rsidRDefault="00000000">
            <w:pPr>
              <w:jc w:val="center"/>
            </w:pPr>
            <w:r>
              <w:t>29.5</w:t>
            </w:r>
          </w:p>
        </w:tc>
      </w:tr>
      <w:tr w:rsidR="00CB6AF2" w14:paraId="295D3B99" w14:textId="77777777">
        <w:tc>
          <w:tcPr>
            <w:tcW w:w="452" w:type="dxa"/>
            <w:vMerge/>
            <w:vAlign w:val="center"/>
          </w:tcPr>
          <w:p w14:paraId="561BE176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6A55A77" w14:textId="77777777" w:rsidR="00CB6AF2" w:rsidRDefault="00000000">
            <w:pPr>
              <w:jc w:val="center"/>
            </w:pPr>
            <w: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108C3E9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F4A7CB3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79EC84E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17713C1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03DAE87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6DD6B0C7" w14:textId="77777777">
        <w:tc>
          <w:tcPr>
            <w:tcW w:w="452" w:type="dxa"/>
            <w:vMerge/>
            <w:vAlign w:val="center"/>
          </w:tcPr>
          <w:p w14:paraId="78C42C2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DED0A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F658B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B69FC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1D5936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0F42902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1D61B00" w14:textId="77777777" w:rsidR="00CB6AF2" w:rsidRDefault="00000000">
            <w:pPr>
              <w:jc w:val="center"/>
            </w:pPr>
            <w:r>
              <w:t>58.8</w:t>
            </w:r>
          </w:p>
        </w:tc>
      </w:tr>
      <w:tr w:rsidR="00CB6AF2" w14:paraId="72B68235" w14:textId="77777777">
        <w:tc>
          <w:tcPr>
            <w:tcW w:w="452" w:type="dxa"/>
            <w:vMerge/>
            <w:vAlign w:val="center"/>
          </w:tcPr>
          <w:p w14:paraId="6048C41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96B11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14B54B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7BD45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8DDC22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142C59D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9A3F9E5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6449C5DD" w14:textId="77777777">
        <w:tc>
          <w:tcPr>
            <w:tcW w:w="452" w:type="dxa"/>
            <w:vMerge/>
            <w:vAlign w:val="center"/>
          </w:tcPr>
          <w:p w14:paraId="5EAE180C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7DD7AAC" w14:textId="77777777" w:rsidR="00CB6AF2" w:rsidRDefault="00000000">
            <w:pPr>
              <w:jc w:val="center"/>
            </w:pPr>
            <w:r>
              <w:t>4005</w:t>
            </w:r>
          </w:p>
        </w:tc>
        <w:tc>
          <w:tcPr>
            <w:tcW w:w="1358" w:type="dxa"/>
            <w:vMerge w:val="restart"/>
            <w:vAlign w:val="center"/>
          </w:tcPr>
          <w:p w14:paraId="66B7EB0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8C1585F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C67F7A5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B946B8D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7EEEEBE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5A44C1C6" w14:textId="77777777">
        <w:tc>
          <w:tcPr>
            <w:tcW w:w="452" w:type="dxa"/>
            <w:vMerge/>
            <w:vAlign w:val="center"/>
          </w:tcPr>
          <w:p w14:paraId="7D389D20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F0DFC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C547E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636F4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B20B1C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760E9BF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BF3FD2E" w14:textId="77777777" w:rsidR="00CB6AF2" w:rsidRDefault="00000000">
            <w:pPr>
              <w:jc w:val="center"/>
            </w:pPr>
            <w:r>
              <w:t>58.8</w:t>
            </w:r>
          </w:p>
        </w:tc>
      </w:tr>
      <w:tr w:rsidR="00CB6AF2" w14:paraId="70DBA169" w14:textId="77777777">
        <w:tc>
          <w:tcPr>
            <w:tcW w:w="452" w:type="dxa"/>
            <w:vMerge/>
            <w:vAlign w:val="center"/>
          </w:tcPr>
          <w:p w14:paraId="1ACAB0B5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E9D92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3DBA3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1D973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3FCF0A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9F65806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A9BAA28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26E61655" w14:textId="77777777">
        <w:tc>
          <w:tcPr>
            <w:tcW w:w="452" w:type="dxa"/>
            <w:vMerge/>
            <w:vAlign w:val="center"/>
          </w:tcPr>
          <w:p w14:paraId="34CC3407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8F4C630" w14:textId="77777777" w:rsidR="00CB6AF2" w:rsidRDefault="00000000">
            <w:pPr>
              <w:jc w:val="center"/>
            </w:pPr>
            <w:r>
              <w:t>4006</w:t>
            </w:r>
          </w:p>
        </w:tc>
        <w:tc>
          <w:tcPr>
            <w:tcW w:w="1358" w:type="dxa"/>
            <w:vMerge w:val="restart"/>
            <w:vAlign w:val="center"/>
          </w:tcPr>
          <w:p w14:paraId="0163EA85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128A3F0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F263429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7ABE595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893530E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2F9AF42E" w14:textId="77777777">
        <w:tc>
          <w:tcPr>
            <w:tcW w:w="452" w:type="dxa"/>
            <w:vMerge/>
            <w:vAlign w:val="center"/>
          </w:tcPr>
          <w:p w14:paraId="63F370F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42063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F4DB7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95727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5575E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D9918FA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5600489" w14:textId="77777777" w:rsidR="00CB6AF2" w:rsidRDefault="00000000">
            <w:pPr>
              <w:jc w:val="center"/>
            </w:pPr>
            <w:r>
              <w:t>58.9</w:t>
            </w:r>
          </w:p>
        </w:tc>
      </w:tr>
      <w:tr w:rsidR="00CB6AF2" w14:paraId="5A7DCCD4" w14:textId="77777777">
        <w:tc>
          <w:tcPr>
            <w:tcW w:w="452" w:type="dxa"/>
            <w:vMerge/>
            <w:vAlign w:val="center"/>
          </w:tcPr>
          <w:p w14:paraId="66965E9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B733C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491A60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85B59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94E841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9EE3A7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4902F91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451332AF" w14:textId="77777777">
        <w:tc>
          <w:tcPr>
            <w:tcW w:w="452" w:type="dxa"/>
            <w:vMerge/>
            <w:vAlign w:val="center"/>
          </w:tcPr>
          <w:p w14:paraId="2727C44C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BA264F0" w14:textId="77777777" w:rsidR="00CB6AF2" w:rsidRDefault="00000000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14:paraId="6007100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9FF736E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7FBF8FC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8BB3F7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283CB17" w14:textId="77777777" w:rsidR="00CB6AF2" w:rsidRDefault="00000000">
            <w:pPr>
              <w:jc w:val="center"/>
            </w:pPr>
            <w:r>
              <w:t>65.5</w:t>
            </w:r>
          </w:p>
        </w:tc>
      </w:tr>
      <w:tr w:rsidR="00CB6AF2" w14:paraId="26D63FB1" w14:textId="77777777">
        <w:tc>
          <w:tcPr>
            <w:tcW w:w="452" w:type="dxa"/>
            <w:vMerge/>
            <w:vAlign w:val="center"/>
          </w:tcPr>
          <w:p w14:paraId="0C8C2AD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53FD4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277237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558C7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FA549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B8C413A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EAF517E" w14:textId="77777777" w:rsidR="00CB6AF2" w:rsidRDefault="00000000">
            <w:pPr>
              <w:jc w:val="center"/>
            </w:pPr>
            <w:r>
              <w:t>39.3</w:t>
            </w:r>
          </w:p>
        </w:tc>
      </w:tr>
      <w:tr w:rsidR="00CB6AF2" w14:paraId="5008C556" w14:textId="77777777">
        <w:tc>
          <w:tcPr>
            <w:tcW w:w="452" w:type="dxa"/>
            <w:vMerge/>
            <w:vAlign w:val="center"/>
          </w:tcPr>
          <w:p w14:paraId="045638F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D39F56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94970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720FC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D510C7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8F16BF2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0C711F5" w14:textId="77777777" w:rsidR="00CB6AF2" w:rsidRDefault="00000000">
            <w:pPr>
              <w:jc w:val="center"/>
            </w:pPr>
            <w:r>
              <w:t>19.7</w:t>
            </w:r>
          </w:p>
        </w:tc>
      </w:tr>
      <w:tr w:rsidR="00CB6AF2" w14:paraId="06C9B9CC" w14:textId="77777777">
        <w:tc>
          <w:tcPr>
            <w:tcW w:w="452" w:type="dxa"/>
            <w:vMerge/>
            <w:vAlign w:val="center"/>
          </w:tcPr>
          <w:p w14:paraId="7B874C34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083708A" w14:textId="77777777" w:rsidR="00CB6AF2" w:rsidRDefault="00000000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14:paraId="1D81052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9B034CF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7E6E281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F8C720F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A00ABBF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1956AD25" w14:textId="77777777">
        <w:tc>
          <w:tcPr>
            <w:tcW w:w="452" w:type="dxa"/>
            <w:vMerge/>
            <w:vAlign w:val="center"/>
          </w:tcPr>
          <w:p w14:paraId="03E980E2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02134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AB497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2E218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CA6828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C0A8E17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BF9CDBD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37B0694E" w14:textId="77777777">
        <w:tc>
          <w:tcPr>
            <w:tcW w:w="452" w:type="dxa"/>
            <w:vMerge/>
            <w:vAlign w:val="center"/>
          </w:tcPr>
          <w:p w14:paraId="2D3D23FB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9A2F3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126BC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BDBBD6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DBD4F6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185C181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35D2710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64819717" w14:textId="77777777">
        <w:tc>
          <w:tcPr>
            <w:tcW w:w="452" w:type="dxa"/>
            <w:vMerge/>
            <w:vAlign w:val="center"/>
          </w:tcPr>
          <w:p w14:paraId="05C49CAC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62BB22F6" w14:textId="77777777" w:rsidR="00CB6AF2" w:rsidRDefault="00000000">
            <w:pPr>
              <w:jc w:val="center"/>
            </w:pPr>
            <w:r>
              <w:t>4009</w:t>
            </w:r>
          </w:p>
        </w:tc>
        <w:tc>
          <w:tcPr>
            <w:tcW w:w="1358" w:type="dxa"/>
            <w:vMerge w:val="restart"/>
            <w:vAlign w:val="center"/>
          </w:tcPr>
          <w:p w14:paraId="4039253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B556D65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752A14B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8029FC6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7B84D7E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629D26D1" w14:textId="77777777">
        <w:tc>
          <w:tcPr>
            <w:tcW w:w="452" w:type="dxa"/>
            <w:vMerge/>
            <w:vAlign w:val="center"/>
          </w:tcPr>
          <w:p w14:paraId="5A8E2FA9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C74C3A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C3FAC7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78767D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667D37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2DE7EB8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CB04D96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6F429AAA" w14:textId="77777777">
        <w:tc>
          <w:tcPr>
            <w:tcW w:w="452" w:type="dxa"/>
            <w:vMerge/>
            <w:vAlign w:val="center"/>
          </w:tcPr>
          <w:p w14:paraId="41E70A0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7869C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801E0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0D386D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3AA2C8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583D627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DBB8DFB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4FCF27B3" w14:textId="77777777">
        <w:tc>
          <w:tcPr>
            <w:tcW w:w="452" w:type="dxa"/>
            <w:vMerge/>
            <w:vAlign w:val="center"/>
          </w:tcPr>
          <w:p w14:paraId="69346CB5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B3B4CD3" w14:textId="77777777" w:rsidR="00CB6AF2" w:rsidRDefault="00000000">
            <w:pPr>
              <w:jc w:val="center"/>
            </w:pPr>
            <w:r>
              <w:t>4010</w:t>
            </w:r>
          </w:p>
        </w:tc>
        <w:tc>
          <w:tcPr>
            <w:tcW w:w="1358" w:type="dxa"/>
            <w:vMerge w:val="restart"/>
            <w:vAlign w:val="center"/>
          </w:tcPr>
          <w:p w14:paraId="4CFEF1CD" w14:textId="77777777" w:rsidR="00CB6AF2" w:rsidRDefault="00000000">
            <w:pPr>
              <w:jc w:val="center"/>
            </w:pPr>
            <w:r>
              <w:t>办公-普通</w:t>
            </w:r>
            <w:r>
              <w:lastRenderedPageBreak/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B8F1352" w14:textId="77777777" w:rsidR="00CB6AF2" w:rsidRDefault="00000000">
            <w:pPr>
              <w:jc w:val="center"/>
            </w:pPr>
            <w:r>
              <w:lastRenderedPageBreak/>
              <w:t>（公建）教室</w:t>
            </w:r>
            <w: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14:paraId="6AE5266D" w14:textId="77777777" w:rsidR="00CB6AF2" w:rsidRDefault="0000000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74000454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FB2F789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002FA7A0" w14:textId="77777777">
        <w:tc>
          <w:tcPr>
            <w:tcW w:w="452" w:type="dxa"/>
            <w:vMerge/>
            <w:vAlign w:val="center"/>
          </w:tcPr>
          <w:p w14:paraId="5932CB3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AA672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4508A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69F0A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42AF95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56B8BB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0F989FF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247AB37E" w14:textId="77777777">
        <w:tc>
          <w:tcPr>
            <w:tcW w:w="452" w:type="dxa"/>
            <w:vMerge/>
            <w:vAlign w:val="center"/>
          </w:tcPr>
          <w:p w14:paraId="3F3E4A2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AF221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BB22E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37806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4643B1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49FB2D5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D9C6925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381994AD" w14:textId="77777777">
        <w:tc>
          <w:tcPr>
            <w:tcW w:w="452" w:type="dxa"/>
            <w:vMerge/>
            <w:vAlign w:val="center"/>
          </w:tcPr>
          <w:p w14:paraId="1244B6C7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124A723" w14:textId="77777777" w:rsidR="00CB6AF2" w:rsidRDefault="00000000">
            <w:pPr>
              <w:jc w:val="center"/>
            </w:pPr>
            <w:r>
              <w:t>4011</w:t>
            </w:r>
          </w:p>
        </w:tc>
        <w:tc>
          <w:tcPr>
            <w:tcW w:w="1358" w:type="dxa"/>
            <w:vMerge w:val="restart"/>
            <w:vAlign w:val="center"/>
          </w:tcPr>
          <w:p w14:paraId="262CE86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3DD30B5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7A24F71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8CE8B07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6B85174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36AD8F12" w14:textId="77777777">
        <w:tc>
          <w:tcPr>
            <w:tcW w:w="452" w:type="dxa"/>
            <w:vMerge/>
            <w:vAlign w:val="center"/>
          </w:tcPr>
          <w:p w14:paraId="486979E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76709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C9B98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E0439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8EE5BC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3100EE7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A1870D6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74612533" w14:textId="77777777">
        <w:tc>
          <w:tcPr>
            <w:tcW w:w="452" w:type="dxa"/>
            <w:vMerge/>
            <w:vAlign w:val="center"/>
          </w:tcPr>
          <w:p w14:paraId="3B56816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AF1A6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95581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60F5F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C91651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B69F892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B71B609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0DC46182" w14:textId="77777777">
        <w:tc>
          <w:tcPr>
            <w:tcW w:w="452" w:type="dxa"/>
            <w:vMerge/>
            <w:vAlign w:val="center"/>
          </w:tcPr>
          <w:p w14:paraId="4DDCFCA1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1D483EE" w14:textId="77777777" w:rsidR="00CB6AF2" w:rsidRDefault="00000000">
            <w:pPr>
              <w:jc w:val="center"/>
            </w:pPr>
            <w:r>
              <w:t>4012</w:t>
            </w:r>
          </w:p>
        </w:tc>
        <w:tc>
          <w:tcPr>
            <w:tcW w:w="1358" w:type="dxa"/>
            <w:vMerge w:val="restart"/>
            <w:vAlign w:val="center"/>
          </w:tcPr>
          <w:p w14:paraId="40D61A5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0BCCC53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5F774C1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146D978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611A3C4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1920F888" w14:textId="77777777">
        <w:tc>
          <w:tcPr>
            <w:tcW w:w="452" w:type="dxa"/>
            <w:vMerge/>
            <w:vAlign w:val="center"/>
          </w:tcPr>
          <w:p w14:paraId="41DD80C2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A165B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C83C7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C4FF1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7B0F6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30B2B4D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E89020F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2EF75F0F" w14:textId="77777777">
        <w:tc>
          <w:tcPr>
            <w:tcW w:w="452" w:type="dxa"/>
            <w:vMerge/>
            <w:vAlign w:val="center"/>
          </w:tcPr>
          <w:p w14:paraId="20EB2F4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81A7A2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08E0D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A5B29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C0ACF6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AB820FF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4D6C95A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161EBE7E" w14:textId="77777777">
        <w:tc>
          <w:tcPr>
            <w:tcW w:w="452" w:type="dxa"/>
            <w:vMerge/>
            <w:vAlign w:val="center"/>
          </w:tcPr>
          <w:p w14:paraId="6306825C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BC4014E" w14:textId="77777777" w:rsidR="00CB6AF2" w:rsidRDefault="00000000">
            <w:pPr>
              <w:jc w:val="center"/>
            </w:pPr>
            <w:r>
              <w:t>4013</w:t>
            </w:r>
          </w:p>
        </w:tc>
        <w:tc>
          <w:tcPr>
            <w:tcW w:w="1358" w:type="dxa"/>
            <w:vMerge w:val="restart"/>
            <w:vAlign w:val="center"/>
          </w:tcPr>
          <w:p w14:paraId="7972C6C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341B2E3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A789797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5C4FA1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36789CF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113864EC" w14:textId="77777777">
        <w:tc>
          <w:tcPr>
            <w:tcW w:w="452" w:type="dxa"/>
            <w:vMerge/>
            <w:vAlign w:val="center"/>
          </w:tcPr>
          <w:p w14:paraId="347E97A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8CBE2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66D75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613A3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024C2F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1316D83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042E42D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042B4686" w14:textId="77777777">
        <w:tc>
          <w:tcPr>
            <w:tcW w:w="452" w:type="dxa"/>
            <w:vMerge/>
            <w:vAlign w:val="center"/>
          </w:tcPr>
          <w:p w14:paraId="3B846BA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22CF2A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7274D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FA571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EC03AC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45589C5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0930B74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1523E126" w14:textId="77777777">
        <w:tc>
          <w:tcPr>
            <w:tcW w:w="452" w:type="dxa"/>
            <w:vMerge/>
            <w:vAlign w:val="center"/>
          </w:tcPr>
          <w:p w14:paraId="0B3D2CF1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4F1DE1C" w14:textId="77777777" w:rsidR="00CB6AF2" w:rsidRDefault="00000000">
            <w:pPr>
              <w:jc w:val="center"/>
            </w:pPr>
            <w:r>
              <w:t>4014</w:t>
            </w:r>
          </w:p>
        </w:tc>
        <w:tc>
          <w:tcPr>
            <w:tcW w:w="1358" w:type="dxa"/>
            <w:vMerge w:val="restart"/>
            <w:vAlign w:val="center"/>
          </w:tcPr>
          <w:p w14:paraId="0DE2B9B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DFC0171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7D022F7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6DA528B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09D7F27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2F152636" w14:textId="77777777">
        <w:tc>
          <w:tcPr>
            <w:tcW w:w="452" w:type="dxa"/>
            <w:vMerge/>
            <w:vAlign w:val="center"/>
          </w:tcPr>
          <w:p w14:paraId="1C812A7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4647B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3AB57C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514D1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07F6C6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E92EE55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5CE1C00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74B3A14C" w14:textId="77777777">
        <w:tc>
          <w:tcPr>
            <w:tcW w:w="452" w:type="dxa"/>
            <w:vMerge/>
            <w:vAlign w:val="center"/>
          </w:tcPr>
          <w:p w14:paraId="5967A2E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E18E72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22A86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A303A3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CF28A2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9568CF7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86ACFD3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61ED1927" w14:textId="77777777">
        <w:tc>
          <w:tcPr>
            <w:tcW w:w="452" w:type="dxa"/>
            <w:vMerge/>
            <w:vAlign w:val="center"/>
          </w:tcPr>
          <w:p w14:paraId="2A3FE409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01BF7D2" w14:textId="77777777" w:rsidR="00CB6AF2" w:rsidRDefault="00000000">
            <w:pPr>
              <w:jc w:val="center"/>
            </w:pPr>
            <w:r>
              <w:t>4015</w:t>
            </w:r>
          </w:p>
        </w:tc>
        <w:tc>
          <w:tcPr>
            <w:tcW w:w="1358" w:type="dxa"/>
            <w:vMerge w:val="restart"/>
            <w:vAlign w:val="center"/>
          </w:tcPr>
          <w:p w14:paraId="7BFF293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6DD6C51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7911599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3F674F0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0F0D375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1648A5F5" w14:textId="77777777">
        <w:tc>
          <w:tcPr>
            <w:tcW w:w="452" w:type="dxa"/>
            <w:vMerge/>
            <w:vAlign w:val="center"/>
          </w:tcPr>
          <w:p w14:paraId="5FEACB80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8DE1A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1618E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C57AC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050F7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12F583E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05920B6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45D03F79" w14:textId="77777777">
        <w:tc>
          <w:tcPr>
            <w:tcW w:w="452" w:type="dxa"/>
            <w:vMerge/>
            <w:vAlign w:val="center"/>
          </w:tcPr>
          <w:p w14:paraId="7C13788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049D2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0EAD2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166B6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23BA11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CA601FC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7A6D1ED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29C7AEB4" w14:textId="77777777">
        <w:tc>
          <w:tcPr>
            <w:tcW w:w="452" w:type="dxa"/>
            <w:vMerge/>
            <w:vAlign w:val="center"/>
          </w:tcPr>
          <w:p w14:paraId="611FDEA5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EAD4A0B" w14:textId="77777777" w:rsidR="00CB6AF2" w:rsidRDefault="00000000">
            <w:pPr>
              <w:jc w:val="center"/>
            </w:pPr>
            <w:r>
              <w:t>4016</w:t>
            </w:r>
          </w:p>
        </w:tc>
        <w:tc>
          <w:tcPr>
            <w:tcW w:w="1358" w:type="dxa"/>
            <w:vMerge w:val="restart"/>
            <w:vAlign w:val="center"/>
          </w:tcPr>
          <w:p w14:paraId="78FE434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D67552E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03B98A9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95C41CB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354DDA4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4874403F" w14:textId="77777777">
        <w:tc>
          <w:tcPr>
            <w:tcW w:w="452" w:type="dxa"/>
            <w:vMerge/>
            <w:vAlign w:val="center"/>
          </w:tcPr>
          <w:p w14:paraId="6C85E5D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D02B2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141EF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F461C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58527C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F611945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B1324B7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64F2B08D" w14:textId="77777777">
        <w:tc>
          <w:tcPr>
            <w:tcW w:w="452" w:type="dxa"/>
            <w:vMerge/>
            <w:vAlign w:val="center"/>
          </w:tcPr>
          <w:p w14:paraId="2ED17A7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540F4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DC08A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44453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20D78E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CFA2460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3523CC8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0AF6EF93" w14:textId="77777777">
        <w:tc>
          <w:tcPr>
            <w:tcW w:w="452" w:type="dxa"/>
            <w:vMerge/>
            <w:vAlign w:val="center"/>
          </w:tcPr>
          <w:p w14:paraId="4D6C00A4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361713D" w14:textId="77777777" w:rsidR="00CB6AF2" w:rsidRDefault="00000000">
            <w:pPr>
              <w:jc w:val="center"/>
            </w:pPr>
            <w:r>
              <w:t>4017</w:t>
            </w:r>
          </w:p>
        </w:tc>
        <w:tc>
          <w:tcPr>
            <w:tcW w:w="1358" w:type="dxa"/>
            <w:vMerge w:val="restart"/>
            <w:vAlign w:val="center"/>
          </w:tcPr>
          <w:p w14:paraId="0C420CF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CF78D4F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FF4F109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2CF97E0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102294B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211DF606" w14:textId="77777777">
        <w:tc>
          <w:tcPr>
            <w:tcW w:w="452" w:type="dxa"/>
            <w:vMerge/>
            <w:vAlign w:val="center"/>
          </w:tcPr>
          <w:p w14:paraId="3E519F4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57A46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4B062B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38780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61D800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FA82C9A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1C3D70E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3A9A8EDC" w14:textId="77777777">
        <w:tc>
          <w:tcPr>
            <w:tcW w:w="452" w:type="dxa"/>
            <w:vMerge/>
            <w:vAlign w:val="center"/>
          </w:tcPr>
          <w:p w14:paraId="1574180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1CA81D6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E3B88B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2BA97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118644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C588332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AADDA40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0CEB777B" w14:textId="77777777">
        <w:tc>
          <w:tcPr>
            <w:tcW w:w="452" w:type="dxa"/>
            <w:vMerge/>
            <w:vAlign w:val="center"/>
          </w:tcPr>
          <w:p w14:paraId="56675DF2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68BE674" w14:textId="77777777" w:rsidR="00CB6AF2" w:rsidRDefault="00000000">
            <w:pPr>
              <w:jc w:val="center"/>
            </w:pPr>
            <w:r>
              <w:t>4018</w:t>
            </w:r>
          </w:p>
        </w:tc>
        <w:tc>
          <w:tcPr>
            <w:tcW w:w="1358" w:type="dxa"/>
            <w:vMerge w:val="restart"/>
            <w:vAlign w:val="center"/>
          </w:tcPr>
          <w:p w14:paraId="5014CC4D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8EE8FD9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3114490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87FFBCA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0EB460E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20C04C84" w14:textId="77777777">
        <w:tc>
          <w:tcPr>
            <w:tcW w:w="452" w:type="dxa"/>
            <w:vMerge/>
            <w:vAlign w:val="center"/>
          </w:tcPr>
          <w:p w14:paraId="40536ED8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D0210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90954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BB0540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C56741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C16FDF6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9197593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5BD42602" w14:textId="77777777">
        <w:tc>
          <w:tcPr>
            <w:tcW w:w="452" w:type="dxa"/>
            <w:vMerge/>
            <w:vAlign w:val="center"/>
          </w:tcPr>
          <w:p w14:paraId="0C441BB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E7814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56BC0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777C4E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E8A59B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3263374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B90C4A0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607C3487" w14:textId="77777777">
        <w:tc>
          <w:tcPr>
            <w:tcW w:w="452" w:type="dxa"/>
            <w:vMerge/>
            <w:vAlign w:val="center"/>
          </w:tcPr>
          <w:p w14:paraId="74C30C8A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9C506F6" w14:textId="77777777" w:rsidR="00CB6AF2" w:rsidRDefault="00000000">
            <w:pPr>
              <w:jc w:val="center"/>
            </w:pPr>
            <w:r>
              <w:t>4019</w:t>
            </w:r>
          </w:p>
        </w:tc>
        <w:tc>
          <w:tcPr>
            <w:tcW w:w="1358" w:type="dxa"/>
            <w:vMerge w:val="restart"/>
            <w:vAlign w:val="center"/>
          </w:tcPr>
          <w:p w14:paraId="16A8FCE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BFA4B22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C2139CE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1B387C1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F6BAA96" w14:textId="77777777" w:rsidR="00CB6AF2" w:rsidRDefault="00000000">
            <w:pPr>
              <w:jc w:val="center"/>
            </w:pPr>
            <w:r>
              <w:t>27.3</w:t>
            </w:r>
          </w:p>
        </w:tc>
      </w:tr>
      <w:tr w:rsidR="00CB6AF2" w14:paraId="4DD6A241" w14:textId="77777777">
        <w:tc>
          <w:tcPr>
            <w:tcW w:w="452" w:type="dxa"/>
            <w:vMerge/>
            <w:vAlign w:val="center"/>
          </w:tcPr>
          <w:p w14:paraId="17F7F89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08484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CA28C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8A673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A60FBB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2B64A9C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658F5B2" w14:textId="77777777" w:rsidR="00CB6AF2" w:rsidRDefault="00000000">
            <w:pPr>
              <w:jc w:val="center"/>
            </w:pPr>
            <w:r>
              <w:t>25.2</w:t>
            </w:r>
          </w:p>
        </w:tc>
      </w:tr>
      <w:tr w:rsidR="00CB6AF2" w14:paraId="18B04A61" w14:textId="77777777">
        <w:tc>
          <w:tcPr>
            <w:tcW w:w="452" w:type="dxa"/>
            <w:vMerge/>
            <w:vAlign w:val="center"/>
          </w:tcPr>
          <w:p w14:paraId="3E1B635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BFD92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F9818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EA2CC0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C37108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9D40AFB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6B63F8A" w14:textId="77777777" w:rsidR="00CB6AF2" w:rsidRDefault="00000000">
            <w:pPr>
              <w:jc w:val="center"/>
            </w:pPr>
            <w:r>
              <w:t>10.5</w:t>
            </w:r>
          </w:p>
        </w:tc>
      </w:tr>
      <w:tr w:rsidR="00CB6AF2" w14:paraId="40F6A8F7" w14:textId="77777777">
        <w:tc>
          <w:tcPr>
            <w:tcW w:w="452" w:type="dxa"/>
            <w:vMerge/>
            <w:vAlign w:val="center"/>
          </w:tcPr>
          <w:p w14:paraId="3E223C63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27370F0" w14:textId="77777777" w:rsidR="00CB6AF2" w:rsidRDefault="00000000">
            <w:pPr>
              <w:jc w:val="center"/>
            </w:pPr>
            <w:r>
              <w:t>4020</w:t>
            </w:r>
          </w:p>
        </w:tc>
        <w:tc>
          <w:tcPr>
            <w:tcW w:w="1358" w:type="dxa"/>
            <w:vMerge w:val="restart"/>
            <w:vAlign w:val="center"/>
          </w:tcPr>
          <w:p w14:paraId="61C0924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3B7DD79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2FB82939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712475F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348F549" w14:textId="77777777" w:rsidR="00CB6AF2" w:rsidRDefault="00000000">
            <w:pPr>
              <w:jc w:val="center"/>
            </w:pPr>
            <w:r>
              <w:t>21.0</w:t>
            </w:r>
          </w:p>
        </w:tc>
      </w:tr>
      <w:tr w:rsidR="00CB6AF2" w14:paraId="2D424415" w14:textId="77777777">
        <w:tc>
          <w:tcPr>
            <w:tcW w:w="452" w:type="dxa"/>
            <w:vMerge/>
            <w:vAlign w:val="center"/>
          </w:tcPr>
          <w:p w14:paraId="51BCF57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21484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DF475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C03270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5BD320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1BF1D55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BD53440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26D0A306" w14:textId="77777777">
        <w:tc>
          <w:tcPr>
            <w:tcW w:w="452" w:type="dxa"/>
            <w:vMerge/>
            <w:vAlign w:val="center"/>
          </w:tcPr>
          <w:p w14:paraId="623AA262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7471C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3CBF0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790EC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392B67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0430E52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7893C07" w14:textId="77777777" w:rsidR="00CB6AF2" w:rsidRDefault="00000000">
            <w:pPr>
              <w:jc w:val="center"/>
            </w:pPr>
            <w:r>
              <w:t>8.1</w:t>
            </w:r>
          </w:p>
        </w:tc>
      </w:tr>
      <w:tr w:rsidR="00CB6AF2" w14:paraId="4D7B9F80" w14:textId="77777777">
        <w:tc>
          <w:tcPr>
            <w:tcW w:w="452" w:type="dxa"/>
            <w:vMerge/>
            <w:vAlign w:val="center"/>
          </w:tcPr>
          <w:p w14:paraId="2D0AE5C9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61E2A3C" w14:textId="77777777" w:rsidR="00CB6AF2" w:rsidRDefault="00000000">
            <w:pPr>
              <w:jc w:val="center"/>
            </w:pPr>
            <w:r>
              <w:t>4021</w:t>
            </w:r>
          </w:p>
        </w:tc>
        <w:tc>
          <w:tcPr>
            <w:tcW w:w="1358" w:type="dxa"/>
            <w:vMerge w:val="restart"/>
            <w:vAlign w:val="center"/>
          </w:tcPr>
          <w:p w14:paraId="1E470DF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6EEE810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36497DE9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C703427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78D9436" w14:textId="77777777" w:rsidR="00CB6AF2" w:rsidRDefault="00000000">
            <w:pPr>
              <w:jc w:val="center"/>
            </w:pPr>
            <w:r>
              <w:t>21.0</w:t>
            </w:r>
          </w:p>
        </w:tc>
      </w:tr>
      <w:tr w:rsidR="00CB6AF2" w14:paraId="4B7A4364" w14:textId="77777777">
        <w:tc>
          <w:tcPr>
            <w:tcW w:w="452" w:type="dxa"/>
            <w:vMerge/>
            <w:vAlign w:val="center"/>
          </w:tcPr>
          <w:p w14:paraId="1AA2E112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A134C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72637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5F072C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A32A9B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1A64D75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3F6507A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1C96AB1E" w14:textId="77777777">
        <w:tc>
          <w:tcPr>
            <w:tcW w:w="452" w:type="dxa"/>
            <w:vMerge/>
            <w:vAlign w:val="center"/>
          </w:tcPr>
          <w:p w14:paraId="2C7842E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AB36CA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61B6E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B3903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B174F7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BE0E46C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DA7E205" w14:textId="77777777" w:rsidR="00CB6AF2" w:rsidRDefault="00000000">
            <w:pPr>
              <w:jc w:val="center"/>
            </w:pPr>
            <w:r>
              <w:t>8.1</w:t>
            </w:r>
          </w:p>
        </w:tc>
      </w:tr>
      <w:tr w:rsidR="00CB6AF2" w14:paraId="04712C22" w14:textId="77777777">
        <w:tc>
          <w:tcPr>
            <w:tcW w:w="452" w:type="dxa"/>
            <w:vMerge/>
            <w:vAlign w:val="center"/>
          </w:tcPr>
          <w:p w14:paraId="5B2F5472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1C77C3F" w14:textId="77777777" w:rsidR="00CB6AF2" w:rsidRDefault="00000000">
            <w:pPr>
              <w:jc w:val="center"/>
            </w:pPr>
            <w:r>
              <w:t>4022</w:t>
            </w:r>
          </w:p>
        </w:tc>
        <w:tc>
          <w:tcPr>
            <w:tcW w:w="1358" w:type="dxa"/>
            <w:vMerge w:val="restart"/>
            <w:vAlign w:val="center"/>
          </w:tcPr>
          <w:p w14:paraId="1CF646C5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F05AACA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0775DC35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F8D820B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2C2C0F5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2220F5A7" w14:textId="77777777">
        <w:tc>
          <w:tcPr>
            <w:tcW w:w="452" w:type="dxa"/>
            <w:vMerge/>
            <w:vAlign w:val="center"/>
          </w:tcPr>
          <w:p w14:paraId="04B6BF8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DDE70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F528C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2A2B7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D15D07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6EA9A40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12C78BF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6C06FEE2" w14:textId="77777777">
        <w:tc>
          <w:tcPr>
            <w:tcW w:w="452" w:type="dxa"/>
            <w:vMerge/>
            <w:vAlign w:val="center"/>
          </w:tcPr>
          <w:p w14:paraId="657CDF55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90B928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1BD34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860B6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70B532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AE405A2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8B8FE76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2731C643" w14:textId="77777777">
        <w:tc>
          <w:tcPr>
            <w:tcW w:w="452" w:type="dxa"/>
            <w:vMerge/>
            <w:vAlign w:val="center"/>
          </w:tcPr>
          <w:p w14:paraId="636D146B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6AB5317F" w14:textId="77777777" w:rsidR="00CB6AF2" w:rsidRDefault="00000000">
            <w:pPr>
              <w:jc w:val="center"/>
            </w:pPr>
            <w:r>
              <w:t>4023</w:t>
            </w:r>
          </w:p>
        </w:tc>
        <w:tc>
          <w:tcPr>
            <w:tcW w:w="1358" w:type="dxa"/>
            <w:vMerge w:val="restart"/>
            <w:vAlign w:val="center"/>
          </w:tcPr>
          <w:p w14:paraId="4438D32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309E007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3CE44A5B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05486C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EB81606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7A5EE840" w14:textId="77777777">
        <w:tc>
          <w:tcPr>
            <w:tcW w:w="452" w:type="dxa"/>
            <w:vMerge/>
            <w:vAlign w:val="center"/>
          </w:tcPr>
          <w:p w14:paraId="3B8FC95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2BCFA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C9B9E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ED4E93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EC22B6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9FC7AA1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5F95C82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5B6F1A61" w14:textId="77777777">
        <w:tc>
          <w:tcPr>
            <w:tcW w:w="452" w:type="dxa"/>
            <w:vMerge/>
            <w:vAlign w:val="center"/>
          </w:tcPr>
          <w:p w14:paraId="2600D75D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52C4D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56D6A2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74CCD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E3DCC1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098A0DF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A604CCC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29D15199" w14:textId="77777777">
        <w:tc>
          <w:tcPr>
            <w:tcW w:w="452" w:type="dxa"/>
            <w:vMerge/>
            <w:vAlign w:val="center"/>
          </w:tcPr>
          <w:p w14:paraId="5053F2C0" w14:textId="77777777" w:rsidR="00CB6AF2" w:rsidRDefault="00000000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F947EBA" w14:textId="77777777" w:rsidR="00CB6AF2" w:rsidRDefault="00000000">
            <w:pPr>
              <w:jc w:val="center"/>
            </w:pPr>
            <w:r>
              <w:t>4024</w:t>
            </w:r>
          </w:p>
        </w:tc>
        <w:tc>
          <w:tcPr>
            <w:tcW w:w="1358" w:type="dxa"/>
            <w:vMerge w:val="restart"/>
            <w:vAlign w:val="center"/>
          </w:tcPr>
          <w:p w14:paraId="3ECE6A4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FD0154A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3CCD7626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13A6779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8A0545E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3C072956" w14:textId="77777777">
        <w:tc>
          <w:tcPr>
            <w:tcW w:w="452" w:type="dxa"/>
            <w:vMerge/>
            <w:vAlign w:val="center"/>
          </w:tcPr>
          <w:p w14:paraId="5E341DF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6D8BB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955A7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BCA4E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0E2C2C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FC1650F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94EB874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356E17E1" w14:textId="77777777">
        <w:tc>
          <w:tcPr>
            <w:tcW w:w="452" w:type="dxa"/>
            <w:vMerge/>
            <w:vAlign w:val="center"/>
          </w:tcPr>
          <w:p w14:paraId="79C990FF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CC6EC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C30170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1B1F85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9518A4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ADF37ED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0714B9A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59C1153D" w14:textId="77777777">
        <w:tc>
          <w:tcPr>
            <w:tcW w:w="452" w:type="dxa"/>
            <w:vMerge/>
            <w:vAlign w:val="center"/>
          </w:tcPr>
          <w:p w14:paraId="5B96F0C6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89FB432" w14:textId="77777777" w:rsidR="00CB6AF2" w:rsidRDefault="00000000">
            <w:pPr>
              <w:jc w:val="center"/>
            </w:pPr>
            <w:r>
              <w:t>4025</w:t>
            </w:r>
          </w:p>
        </w:tc>
        <w:tc>
          <w:tcPr>
            <w:tcW w:w="1358" w:type="dxa"/>
            <w:vMerge w:val="restart"/>
            <w:vAlign w:val="center"/>
          </w:tcPr>
          <w:p w14:paraId="31D0BAF5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FA105D9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4F6A1C30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4C84CC8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3366B5A" w14:textId="77777777" w:rsidR="00CB6AF2" w:rsidRDefault="00000000">
            <w:pPr>
              <w:jc w:val="center"/>
            </w:pPr>
            <w:r>
              <w:t>14.6</w:t>
            </w:r>
          </w:p>
        </w:tc>
      </w:tr>
      <w:tr w:rsidR="00CB6AF2" w14:paraId="2ED59424" w14:textId="77777777">
        <w:tc>
          <w:tcPr>
            <w:tcW w:w="452" w:type="dxa"/>
            <w:vMerge/>
            <w:vAlign w:val="center"/>
          </w:tcPr>
          <w:p w14:paraId="5F58B22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B88A9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A8C02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E186F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02AA6A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2505656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F0CF30F" w14:textId="77777777" w:rsidR="00CB6AF2" w:rsidRDefault="00000000">
            <w:pPr>
              <w:jc w:val="center"/>
            </w:pPr>
            <w:r>
              <w:t>13.5</w:t>
            </w:r>
          </w:p>
        </w:tc>
      </w:tr>
      <w:tr w:rsidR="00CB6AF2" w14:paraId="75E5CA3B" w14:textId="77777777">
        <w:tc>
          <w:tcPr>
            <w:tcW w:w="452" w:type="dxa"/>
            <w:vMerge/>
            <w:vAlign w:val="center"/>
          </w:tcPr>
          <w:p w14:paraId="52A0EF2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02E530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1F2341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982CA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F63B24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B47B590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90D14DA" w14:textId="77777777" w:rsidR="00CB6AF2" w:rsidRDefault="00000000">
            <w:pPr>
              <w:jc w:val="center"/>
            </w:pPr>
            <w:r>
              <w:t>5.6</w:t>
            </w:r>
          </w:p>
        </w:tc>
      </w:tr>
      <w:tr w:rsidR="00CB6AF2" w14:paraId="6F92F85C" w14:textId="77777777">
        <w:tc>
          <w:tcPr>
            <w:tcW w:w="452" w:type="dxa"/>
            <w:vMerge w:val="restart"/>
            <w:vAlign w:val="center"/>
          </w:tcPr>
          <w:p w14:paraId="0B8C2DE0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BC8A858" w14:textId="77777777" w:rsidR="00CB6AF2" w:rsidRDefault="00000000">
            <w:pPr>
              <w:jc w:val="center"/>
            </w:pPr>
            <w:r>
              <w:t>5003</w:t>
            </w:r>
          </w:p>
        </w:tc>
        <w:tc>
          <w:tcPr>
            <w:tcW w:w="1358" w:type="dxa"/>
            <w:vMerge w:val="restart"/>
            <w:vAlign w:val="center"/>
          </w:tcPr>
          <w:p w14:paraId="7BEEF3C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90A57BC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CD47D52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ED88B34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461309F" w14:textId="77777777" w:rsidR="00CB6AF2" w:rsidRDefault="00000000">
            <w:pPr>
              <w:jc w:val="center"/>
            </w:pPr>
            <w:r>
              <w:t>98.2</w:t>
            </w:r>
          </w:p>
        </w:tc>
      </w:tr>
      <w:tr w:rsidR="00CB6AF2" w14:paraId="223533D1" w14:textId="77777777">
        <w:tc>
          <w:tcPr>
            <w:tcW w:w="452" w:type="dxa"/>
            <w:vMerge/>
            <w:vAlign w:val="center"/>
          </w:tcPr>
          <w:p w14:paraId="744ECEE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63E93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F64AC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9F9AC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024A2B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8E42717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3BC8487" w14:textId="77777777" w:rsidR="00CB6AF2" w:rsidRDefault="00000000">
            <w:pPr>
              <w:jc w:val="center"/>
            </w:pPr>
            <w:r>
              <w:t>58.9</w:t>
            </w:r>
          </w:p>
        </w:tc>
      </w:tr>
      <w:tr w:rsidR="00CB6AF2" w14:paraId="2C77546B" w14:textId="77777777">
        <w:tc>
          <w:tcPr>
            <w:tcW w:w="452" w:type="dxa"/>
            <w:vMerge/>
            <w:vAlign w:val="center"/>
          </w:tcPr>
          <w:p w14:paraId="6E11ADAB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4063A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3C7C5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7B4B6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07BB67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3AD3F4D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862417E" w14:textId="77777777" w:rsidR="00CB6AF2" w:rsidRDefault="00000000">
            <w:pPr>
              <w:jc w:val="center"/>
            </w:pPr>
            <w:r>
              <w:t>29.5</w:t>
            </w:r>
          </w:p>
        </w:tc>
      </w:tr>
      <w:tr w:rsidR="00CB6AF2" w14:paraId="5D86F564" w14:textId="77777777">
        <w:tc>
          <w:tcPr>
            <w:tcW w:w="452" w:type="dxa"/>
            <w:vMerge/>
            <w:vAlign w:val="center"/>
          </w:tcPr>
          <w:p w14:paraId="78EE57F2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AB0DF44" w14:textId="77777777" w:rsidR="00CB6AF2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Merge w:val="restart"/>
            <w:vAlign w:val="center"/>
          </w:tcPr>
          <w:p w14:paraId="1E72136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95E9515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C8A117B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7CD8722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2C5E8F5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5ACD1C7B" w14:textId="77777777">
        <w:tc>
          <w:tcPr>
            <w:tcW w:w="452" w:type="dxa"/>
            <w:vMerge/>
            <w:vAlign w:val="center"/>
          </w:tcPr>
          <w:p w14:paraId="1D80D6DF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BFDEC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D3951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0AC6B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75C832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28E1A14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08B4B1A" w14:textId="77777777" w:rsidR="00CB6AF2" w:rsidRDefault="00000000">
            <w:pPr>
              <w:jc w:val="center"/>
            </w:pPr>
            <w:r>
              <w:t>58.8</w:t>
            </w:r>
          </w:p>
        </w:tc>
      </w:tr>
      <w:tr w:rsidR="00CB6AF2" w14:paraId="0D021329" w14:textId="77777777">
        <w:tc>
          <w:tcPr>
            <w:tcW w:w="452" w:type="dxa"/>
            <w:vMerge/>
            <w:vAlign w:val="center"/>
          </w:tcPr>
          <w:p w14:paraId="09CA741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D3CB2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247CB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D25100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7A4E08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2106B70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AF67C0E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1BD319E4" w14:textId="77777777">
        <w:tc>
          <w:tcPr>
            <w:tcW w:w="452" w:type="dxa"/>
            <w:vMerge/>
            <w:vAlign w:val="center"/>
          </w:tcPr>
          <w:p w14:paraId="23A5B8EE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7B43C4F" w14:textId="77777777" w:rsidR="00CB6AF2" w:rsidRDefault="00000000">
            <w:pPr>
              <w:jc w:val="center"/>
            </w:pPr>
            <w:r>
              <w:t>5005</w:t>
            </w:r>
          </w:p>
        </w:tc>
        <w:tc>
          <w:tcPr>
            <w:tcW w:w="1358" w:type="dxa"/>
            <w:vMerge w:val="restart"/>
            <w:vAlign w:val="center"/>
          </w:tcPr>
          <w:p w14:paraId="487A5ED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9963F05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3FC6A86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58F69FF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9E25B3E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642856A6" w14:textId="77777777">
        <w:tc>
          <w:tcPr>
            <w:tcW w:w="452" w:type="dxa"/>
            <w:vMerge/>
            <w:vAlign w:val="center"/>
          </w:tcPr>
          <w:p w14:paraId="0C94F46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71E71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BA5F7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ED9F2A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FFF1EA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F067D0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1CB6D2E" w14:textId="77777777" w:rsidR="00CB6AF2" w:rsidRDefault="00000000">
            <w:pPr>
              <w:jc w:val="center"/>
            </w:pPr>
            <w:r>
              <w:t>58.8</w:t>
            </w:r>
          </w:p>
        </w:tc>
      </w:tr>
      <w:tr w:rsidR="00CB6AF2" w14:paraId="1C59496F" w14:textId="77777777">
        <w:tc>
          <w:tcPr>
            <w:tcW w:w="452" w:type="dxa"/>
            <w:vMerge/>
            <w:vAlign w:val="center"/>
          </w:tcPr>
          <w:p w14:paraId="7A910F7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0A6CE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0056F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164B4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51D58E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17A735D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1A89B43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2CB835AE" w14:textId="77777777">
        <w:tc>
          <w:tcPr>
            <w:tcW w:w="452" w:type="dxa"/>
            <w:vMerge/>
            <w:vAlign w:val="center"/>
          </w:tcPr>
          <w:p w14:paraId="2862F6FA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77A98B84" w14:textId="77777777" w:rsidR="00CB6AF2" w:rsidRDefault="00000000">
            <w:pPr>
              <w:jc w:val="center"/>
            </w:pPr>
            <w:r>
              <w:t>5006</w:t>
            </w:r>
          </w:p>
        </w:tc>
        <w:tc>
          <w:tcPr>
            <w:tcW w:w="1358" w:type="dxa"/>
            <w:vMerge w:val="restart"/>
            <w:vAlign w:val="center"/>
          </w:tcPr>
          <w:p w14:paraId="3E5A37B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61875EC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3709DAD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25DBF80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188808B" w14:textId="77777777" w:rsidR="00CB6AF2" w:rsidRDefault="00000000">
            <w:pPr>
              <w:jc w:val="center"/>
            </w:pPr>
            <w:r>
              <w:t>98.1</w:t>
            </w:r>
          </w:p>
        </w:tc>
      </w:tr>
      <w:tr w:rsidR="00CB6AF2" w14:paraId="4E6E70B2" w14:textId="77777777">
        <w:tc>
          <w:tcPr>
            <w:tcW w:w="452" w:type="dxa"/>
            <w:vMerge/>
            <w:vAlign w:val="center"/>
          </w:tcPr>
          <w:p w14:paraId="31F01E3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C4F5A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120727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A92F1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7F9F75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814FDC7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858B6EE" w14:textId="77777777" w:rsidR="00CB6AF2" w:rsidRDefault="00000000">
            <w:pPr>
              <w:jc w:val="center"/>
            </w:pPr>
            <w:r>
              <w:t>58.9</w:t>
            </w:r>
          </w:p>
        </w:tc>
      </w:tr>
      <w:tr w:rsidR="00CB6AF2" w14:paraId="2280D399" w14:textId="77777777">
        <w:tc>
          <w:tcPr>
            <w:tcW w:w="452" w:type="dxa"/>
            <w:vMerge/>
            <w:vAlign w:val="center"/>
          </w:tcPr>
          <w:p w14:paraId="7DE64B4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E200B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4228F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29BC2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24281E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223DBB8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4B0ECFF" w14:textId="77777777" w:rsidR="00CB6AF2" w:rsidRDefault="00000000">
            <w:pPr>
              <w:jc w:val="center"/>
            </w:pPr>
            <w:r>
              <w:t>29.4</w:t>
            </w:r>
          </w:p>
        </w:tc>
      </w:tr>
      <w:tr w:rsidR="00CB6AF2" w14:paraId="347593F2" w14:textId="77777777">
        <w:tc>
          <w:tcPr>
            <w:tcW w:w="452" w:type="dxa"/>
            <w:vMerge/>
            <w:vAlign w:val="center"/>
          </w:tcPr>
          <w:p w14:paraId="434249B5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1127646" w14:textId="77777777" w:rsidR="00CB6AF2" w:rsidRDefault="00000000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14:paraId="1C504D40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FB0405A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7A1AE10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09F6ED5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F6BC51D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1E404525" w14:textId="77777777">
        <w:tc>
          <w:tcPr>
            <w:tcW w:w="452" w:type="dxa"/>
            <w:vMerge/>
            <w:vAlign w:val="center"/>
          </w:tcPr>
          <w:p w14:paraId="1DB97D6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0CFE7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8ABC20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5FE79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43C4FA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E864BE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86D9028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76E3AF75" w14:textId="77777777">
        <w:tc>
          <w:tcPr>
            <w:tcW w:w="452" w:type="dxa"/>
            <w:vMerge/>
            <w:vAlign w:val="center"/>
          </w:tcPr>
          <w:p w14:paraId="22A96499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85185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03F53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E2DB27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FE4C66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5C5A7BD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AC0F0D4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049805B4" w14:textId="77777777">
        <w:tc>
          <w:tcPr>
            <w:tcW w:w="452" w:type="dxa"/>
            <w:vMerge/>
            <w:vAlign w:val="center"/>
          </w:tcPr>
          <w:p w14:paraId="17CF0F6C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7D8F55B5" w14:textId="77777777" w:rsidR="00CB6AF2" w:rsidRDefault="00000000">
            <w:pPr>
              <w:jc w:val="center"/>
            </w:pPr>
            <w:r>
              <w:t>5008</w:t>
            </w:r>
          </w:p>
        </w:tc>
        <w:tc>
          <w:tcPr>
            <w:tcW w:w="1358" w:type="dxa"/>
            <w:vMerge w:val="restart"/>
            <w:vAlign w:val="center"/>
          </w:tcPr>
          <w:p w14:paraId="7ED7F8C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E7036EC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1F7D7F8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2535EF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A9300F1" w14:textId="77777777" w:rsidR="00CB6AF2" w:rsidRDefault="00000000">
            <w:pPr>
              <w:jc w:val="center"/>
            </w:pPr>
            <w:r>
              <w:t>65.5</w:t>
            </w:r>
          </w:p>
        </w:tc>
      </w:tr>
      <w:tr w:rsidR="00CB6AF2" w14:paraId="389AD8DA" w14:textId="77777777">
        <w:tc>
          <w:tcPr>
            <w:tcW w:w="452" w:type="dxa"/>
            <w:vMerge/>
            <w:vAlign w:val="center"/>
          </w:tcPr>
          <w:p w14:paraId="571F904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EF9F81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C7074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6F32E3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003795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161388E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9C368DD" w14:textId="77777777" w:rsidR="00CB6AF2" w:rsidRDefault="00000000">
            <w:pPr>
              <w:jc w:val="center"/>
            </w:pPr>
            <w:r>
              <w:t>39.3</w:t>
            </w:r>
          </w:p>
        </w:tc>
      </w:tr>
      <w:tr w:rsidR="00CB6AF2" w14:paraId="2FA52209" w14:textId="77777777">
        <w:tc>
          <w:tcPr>
            <w:tcW w:w="452" w:type="dxa"/>
            <w:vMerge/>
            <w:vAlign w:val="center"/>
          </w:tcPr>
          <w:p w14:paraId="277DF29F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D185E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0B5F2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4DA89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4991D4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86C5E36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067228C" w14:textId="77777777" w:rsidR="00CB6AF2" w:rsidRDefault="00000000">
            <w:pPr>
              <w:jc w:val="center"/>
            </w:pPr>
            <w:r>
              <w:t>19.7</w:t>
            </w:r>
          </w:p>
        </w:tc>
      </w:tr>
      <w:tr w:rsidR="00CB6AF2" w14:paraId="183B772B" w14:textId="77777777">
        <w:tc>
          <w:tcPr>
            <w:tcW w:w="452" w:type="dxa"/>
            <w:vMerge/>
            <w:vAlign w:val="center"/>
          </w:tcPr>
          <w:p w14:paraId="6D17908E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3C1176E5" w14:textId="77777777" w:rsidR="00CB6AF2" w:rsidRDefault="00000000">
            <w:pPr>
              <w:jc w:val="center"/>
            </w:pPr>
            <w:r>
              <w:t>5009</w:t>
            </w:r>
          </w:p>
        </w:tc>
        <w:tc>
          <w:tcPr>
            <w:tcW w:w="1358" w:type="dxa"/>
            <w:vMerge w:val="restart"/>
            <w:vAlign w:val="center"/>
          </w:tcPr>
          <w:p w14:paraId="050B0AD5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3AB467A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CBB7988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F322DA0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30D1716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03907945" w14:textId="77777777">
        <w:tc>
          <w:tcPr>
            <w:tcW w:w="452" w:type="dxa"/>
            <w:vMerge/>
            <w:vAlign w:val="center"/>
          </w:tcPr>
          <w:p w14:paraId="3C576DBC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19993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17BD9A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D1A8FD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4CFABB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93BA57D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0485FCF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4DD5723E" w14:textId="77777777">
        <w:tc>
          <w:tcPr>
            <w:tcW w:w="452" w:type="dxa"/>
            <w:vMerge/>
            <w:vAlign w:val="center"/>
          </w:tcPr>
          <w:p w14:paraId="5889033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4D22D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3E14A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AB2B40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A71556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6EA4AF9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54B1E48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4404FF41" w14:textId="77777777">
        <w:tc>
          <w:tcPr>
            <w:tcW w:w="452" w:type="dxa"/>
            <w:vMerge/>
            <w:vAlign w:val="center"/>
          </w:tcPr>
          <w:p w14:paraId="108C964F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7C6F09BF" w14:textId="77777777" w:rsidR="00CB6AF2" w:rsidRDefault="00000000">
            <w:pPr>
              <w:jc w:val="center"/>
            </w:pPr>
            <w:r>
              <w:t>5010</w:t>
            </w:r>
          </w:p>
        </w:tc>
        <w:tc>
          <w:tcPr>
            <w:tcW w:w="1358" w:type="dxa"/>
            <w:vMerge w:val="restart"/>
            <w:vAlign w:val="center"/>
          </w:tcPr>
          <w:p w14:paraId="4AD5D54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864E0FD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118009C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0DC2B14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96D5FE8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49F8044D" w14:textId="77777777">
        <w:tc>
          <w:tcPr>
            <w:tcW w:w="452" w:type="dxa"/>
            <w:vMerge/>
            <w:vAlign w:val="center"/>
          </w:tcPr>
          <w:p w14:paraId="0EC12E64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1D7AA3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F67D8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3B8F3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F240FF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B42E76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26724B6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2D3EB195" w14:textId="77777777">
        <w:tc>
          <w:tcPr>
            <w:tcW w:w="452" w:type="dxa"/>
            <w:vMerge/>
            <w:vAlign w:val="center"/>
          </w:tcPr>
          <w:p w14:paraId="4AC9E1EE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ED3DC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67DEB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D83A79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47F093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4E50F37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285ACB1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42B7B9E6" w14:textId="77777777">
        <w:tc>
          <w:tcPr>
            <w:tcW w:w="452" w:type="dxa"/>
            <w:vMerge/>
            <w:vAlign w:val="center"/>
          </w:tcPr>
          <w:p w14:paraId="592F6C35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B57073F" w14:textId="77777777" w:rsidR="00CB6AF2" w:rsidRDefault="00000000">
            <w:pPr>
              <w:jc w:val="center"/>
            </w:pPr>
            <w:r>
              <w:t>5011</w:t>
            </w:r>
          </w:p>
        </w:tc>
        <w:tc>
          <w:tcPr>
            <w:tcW w:w="1358" w:type="dxa"/>
            <w:vMerge w:val="restart"/>
            <w:vAlign w:val="center"/>
          </w:tcPr>
          <w:p w14:paraId="24BDB52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CDAAA80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BCBBF7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7D7008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13FAC09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584CC7EB" w14:textId="77777777">
        <w:tc>
          <w:tcPr>
            <w:tcW w:w="452" w:type="dxa"/>
            <w:vMerge/>
            <w:vAlign w:val="center"/>
          </w:tcPr>
          <w:p w14:paraId="1D638439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D4461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92A45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B7ADB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8F4474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341F838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4DC73A1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7EDE88A9" w14:textId="77777777">
        <w:tc>
          <w:tcPr>
            <w:tcW w:w="452" w:type="dxa"/>
            <w:vMerge/>
            <w:vAlign w:val="center"/>
          </w:tcPr>
          <w:p w14:paraId="149E79CF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B3C235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2E341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90F8C0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A39F9D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2F16E9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18ED06C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22FAF5E6" w14:textId="77777777">
        <w:tc>
          <w:tcPr>
            <w:tcW w:w="452" w:type="dxa"/>
            <w:vMerge/>
            <w:vAlign w:val="center"/>
          </w:tcPr>
          <w:p w14:paraId="3A2DBBE6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78E2DD1" w14:textId="77777777" w:rsidR="00CB6AF2" w:rsidRDefault="00000000">
            <w:pPr>
              <w:jc w:val="center"/>
            </w:pPr>
            <w:r>
              <w:t>5012</w:t>
            </w:r>
          </w:p>
        </w:tc>
        <w:tc>
          <w:tcPr>
            <w:tcW w:w="1358" w:type="dxa"/>
            <w:vMerge w:val="restart"/>
            <w:vAlign w:val="center"/>
          </w:tcPr>
          <w:p w14:paraId="7480546F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A341849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B94B35D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B1C097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836377A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0AAD5527" w14:textId="77777777">
        <w:tc>
          <w:tcPr>
            <w:tcW w:w="452" w:type="dxa"/>
            <w:vMerge/>
            <w:vAlign w:val="center"/>
          </w:tcPr>
          <w:p w14:paraId="10B8435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FBF85D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73AB2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79C6D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CD1CFD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1DDE051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7F34510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64597815" w14:textId="77777777">
        <w:tc>
          <w:tcPr>
            <w:tcW w:w="452" w:type="dxa"/>
            <w:vMerge/>
            <w:vAlign w:val="center"/>
          </w:tcPr>
          <w:p w14:paraId="36A87796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0074B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8B0F76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DD008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691827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CD047FE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D669B1C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27EE7FCB" w14:textId="77777777">
        <w:tc>
          <w:tcPr>
            <w:tcW w:w="452" w:type="dxa"/>
            <w:vMerge/>
            <w:vAlign w:val="center"/>
          </w:tcPr>
          <w:p w14:paraId="5760A1A8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312696AE" w14:textId="77777777" w:rsidR="00CB6AF2" w:rsidRDefault="00000000">
            <w:pPr>
              <w:jc w:val="center"/>
            </w:pPr>
            <w:r>
              <w:t>5013</w:t>
            </w:r>
          </w:p>
        </w:tc>
        <w:tc>
          <w:tcPr>
            <w:tcW w:w="1358" w:type="dxa"/>
            <w:vMerge w:val="restart"/>
            <w:vAlign w:val="center"/>
          </w:tcPr>
          <w:p w14:paraId="306F533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9D88C85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393A9D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2E7DA61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3B167F8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2455293F" w14:textId="77777777">
        <w:tc>
          <w:tcPr>
            <w:tcW w:w="452" w:type="dxa"/>
            <w:vMerge/>
            <w:vAlign w:val="center"/>
          </w:tcPr>
          <w:p w14:paraId="03A95B6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242AEE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8F9BE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5C52D8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E2FA38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FA5F057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C0203B5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1A924D52" w14:textId="77777777">
        <w:tc>
          <w:tcPr>
            <w:tcW w:w="452" w:type="dxa"/>
            <w:vMerge/>
            <w:vAlign w:val="center"/>
          </w:tcPr>
          <w:p w14:paraId="721C1E5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C4E23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28616F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2E8AEF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94C1B9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8D8BA50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D705C50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08DA5CF9" w14:textId="77777777">
        <w:tc>
          <w:tcPr>
            <w:tcW w:w="452" w:type="dxa"/>
            <w:vMerge/>
            <w:vAlign w:val="center"/>
          </w:tcPr>
          <w:p w14:paraId="79ACF79C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7BA41E0B" w14:textId="77777777" w:rsidR="00CB6AF2" w:rsidRDefault="00000000">
            <w:pPr>
              <w:jc w:val="center"/>
            </w:pPr>
            <w:r>
              <w:t>5014</w:t>
            </w:r>
          </w:p>
        </w:tc>
        <w:tc>
          <w:tcPr>
            <w:tcW w:w="1358" w:type="dxa"/>
            <w:vMerge w:val="restart"/>
            <w:vAlign w:val="center"/>
          </w:tcPr>
          <w:p w14:paraId="62218E4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C5CCEA7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F70BCBA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305002A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1E427DE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1B22D77A" w14:textId="77777777">
        <w:tc>
          <w:tcPr>
            <w:tcW w:w="452" w:type="dxa"/>
            <w:vMerge/>
            <w:vAlign w:val="center"/>
          </w:tcPr>
          <w:p w14:paraId="3C2D7075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401497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62C7C3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9654B1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3BBD68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FDDED9D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FF167AA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075D9406" w14:textId="77777777">
        <w:tc>
          <w:tcPr>
            <w:tcW w:w="452" w:type="dxa"/>
            <w:vMerge/>
            <w:vAlign w:val="center"/>
          </w:tcPr>
          <w:p w14:paraId="22B11A65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4E5B92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1BE9CB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E5176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BF40E7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429B522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F16C3AC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6857A431" w14:textId="77777777">
        <w:tc>
          <w:tcPr>
            <w:tcW w:w="452" w:type="dxa"/>
            <w:vMerge/>
            <w:vAlign w:val="center"/>
          </w:tcPr>
          <w:p w14:paraId="2C046B4B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094F02B" w14:textId="77777777" w:rsidR="00CB6AF2" w:rsidRDefault="00000000">
            <w:pPr>
              <w:jc w:val="center"/>
            </w:pPr>
            <w:r>
              <w:t>5015</w:t>
            </w:r>
          </w:p>
        </w:tc>
        <w:tc>
          <w:tcPr>
            <w:tcW w:w="1358" w:type="dxa"/>
            <w:vMerge w:val="restart"/>
            <w:vAlign w:val="center"/>
          </w:tcPr>
          <w:p w14:paraId="2CCE65E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52754CA" w14:textId="77777777" w:rsidR="00CB6AF2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0EC7A03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119A83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D6149C4" w14:textId="77777777" w:rsidR="00CB6AF2" w:rsidRDefault="00000000">
            <w:pPr>
              <w:jc w:val="center"/>
            </w:pPr>
            <w:r>
              <w:t>66.5</w:t>
            </w:r>
          </w:p>
        </w:tc>
      </w:tr>
      <w:tr w:rsidR="00CB6AF2" w14:paraId="0A618C3F" w14:textId="77777777">
        <w:tc>
          <w:tcPr>
            <w:tcW w:w="452" w:type="dxa"/>
            <w:vMerge/>
            <w:vAlign w:val="center"/>
          </w:tcPr>
          <w:p w14:paraId="0542CA4A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572E3B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9573DD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8AA472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D3AE56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5D3FC13" w14:textId="77777777" w:rsidR="00CB6AF2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07A2EC9" w14:textId="77777777" w:rsidR="00CB6AF2" w:rsidRDefault="00000000">
            <w:pPr>
              <w:jc w:val="center"/>
            </w:pPr>
            <w:r>
              <w:t>39.9</w:t>
            </w:r>
          </w:p>
        </w:tc>
      </w:tr>
      <w:tr w:rsidR="00CB6AF2" w14:paraId="57D8A630" w14:textId="77777777">
        <w:tc>
          <w:tcPr>
            <w:tcW w:w="452" w:type="dxa"/>
            <w:vMerge/>
            <w:vAlign w:val="center"/>
          </w:tcPr>
          <w:p w14:paraId="5B4DFB5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B02A1F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4CC838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A9E7D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2FA7E7" w14:textId="77777777" w:rsidR="00CB6AF2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6491460" w14:textId="77777777" w:rsidR="00CB6AF2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C9F56FC" w14:textId="77777777" w:rsidR="00CB6AF2" w:rsidRDefault="00000000">
            <w:pPr>
              <w:jc w:val="center"/>
            </w:pPr>
            <w:r>
              <w:t>19.9</w:t>
            </w:r>
          </w:p>
        </w:tc>
      </w:tr>
      <w:tr w:rsidR="00CB6AF2" w14:paraId="574DF160" w14:textId="77777777">
        <w:tc>
          <w:tcPr>
            <w:tcW w:w="452" w:type="dxa"/>
            <w:vMerge/>
            <w:vAlign w:val="center"/>
          </w:tcPr>
          <w:p w14:paraId="2D6C5276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FA4363C" w14:textId="77777777" w:rsidR="00CB6AF2" w:rsidRDefault="00000000">
            <w:pPr>
              <w:jc w:val="center"/>
            </w:pPr>
            <w:r>
              <w:t>5016</w:t>
            </w:r>
          </w:p>
        </w:tc>
        <w:tc>
          <w:tcPr>
            <w:tcW w:w="1358" w:type="dxa"/>
            <w:vMerge w:val="restart"/>
            <w:vAlign w:val="center"/>
          </w:tcPr>
          <w:p w14:paraId="49C16C9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C6EEF8A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66E83415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522F73F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974221F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7ACB1445" w14:textId="77777777">
        <w:tc>
          <w:tcPr>
            <w:tcW w:w="452" w:type="dxa"/>
            <w:vMerge/>
            <w:vAlign w:val="center"/>
          </w:tcPr>
          <w:p w14:paraId="6431E23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C038DC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524ACE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0C967B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F5B7C3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B978DD4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028DDA0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6F28C386" w14:textId="77777777">
        <w:tc>
          <w:tcPr>
            <w:tcW w:w="452" w:type="dxa"/>
            <w:vMerge/>
            <w:vAlign w:val="center"/>
          </w:tcPr>
          <w:p w14:paraId="5BD59067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11AAA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CC2CA5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D9925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CF78EE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95F2930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2BBF167" w14:textId="77777777" w:rsidR="00CB6AF2" w:rsidRDefault="00000000">
            <w:pPr>
              <w:jc w:val="center"/>
            </w:pPr>
            <w:r>
              <w:t>7.4</w:t>
            </w:r>
          </w:p>
        </w:tc>
      </w:tr>
      <w:tr w:rsidR="00CB6AF2" w14:paraId="7BBDAA6B" w14:textId="77777777">
        <w:tc>
          <w:tcPr>
            <w:tcW w:w="452" w:type="dxa"/>
            <w:vMerge/>
            <w:vAlign w:val="center"/>
          </w:tcPr>
          <w:p w14:paraId="09E1D3FC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378E1807" w14:textId="77777777" w:rsidR="00CB6AF2" w:rsidRDefault="00000000">
            <w:pPr>
              <w:jc w:val="center"/>
            </w:pPr>
            <w:r>
              <w:t>5017</w:t>
            </w:r>
          </w:p>
        </w:tc>
        <w:tc>
          <w:tcPr>
            <w:tcW w:w="1358" w:type="dxa"/>
            <w:vMerge w:val="restart"/>
            <w:vAlign w:val="center"/>
          </w:tcPr>
          <w:p w14:paraId="613CA83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F0D7654" w14:textId="77777777" w:rsidR="00CB6AF2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7281717E" w14:textId="77777777" w:rsidR="00CB6AF2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EBEE13" w14:textId="77777777" w:rsidR="00CB6AF2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819401E" w14:textId="77777777" w:rsidR="00CB6AF2" w:rsidRDefault="00000000">
            <w:pPr>
              <w:jc w:val="center"/>
            </w:pPr>
            <w:r>
              <w:t>19.3</w:t>
            </w:r>
          </w:p>
        </w:tc>
      </w:tr>
      <w:tr w:rsidR="00CB6AF2" w14:paraId="71A490A6" w14:textId="77777777">
        <w:tc>
          <w:tcPr>
            <w:tcW w:w="452" w:type="dxa"/>
            <w:vMerge/>
            <w:vAlign w:val="center"/>
          </w:tcPr>
          <w:p w14:paraId="363FBDE3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648069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9F18E9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8B512D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B5FD78" w14:textId="77777777" w:rsidR="00CB6AF2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9C9C16F" w14:textId="77777777" w:rsidR="00CB6AF2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C0E74D3" w14:textId="77777777" w:rsidR="00CB6AF2" w:rsidRDefault="00000000">
            <w:pPr>
              <w:jc w:val="center"/>
            </w:pPr>
            <w:r>
              <w:t>17.8</w:t>
            </w:r>
          </w:p>
        </w:tc>
      </w:tr>
      <w:tr w:rsidR="00CB6AF2" w14:paraId="6B13AB9B" w14:textId="77777777">
        <w:tc>
          <w:tcPr>
            <w:tcW w:w="452" w:type="dxa"/>
            <w:vMerge/>
            <w:vAlign w:val="center"/>
          </w:tcPr>
          <w:p w14:paraId="514E33E1" w14:textId="77777777" w:rsidR="00CB6AF2" w:rsidRDefault="00CB6AF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291714" w14:textId="77777777" w:rsidR="00CB6AF2" w:rsidRDefault="00CB6AF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673A07" w14:textId="77777777" w:rsidR="00CB6AF2" w:rsidRDefault="00CB6AF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29D744" w14:textId="77777777" w:rsidR="00CB6AF2" w:rsidRDefault="00CB6AF2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341270" w14:textId="77777777" w:rsidR="00CB6AF2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2B41825" w14:textId="77777777" w:rsidR="00CB6AF2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20F2BE5" w14:textId="77777777" w:rsidR="00CB6AF2" w:rsidRDefault="00000000">
            <w:pPr>
              <w:jc w:val="center"/>
            </w:pPr>
            <w:r>
              <w:t>7.4</w:t>
            </w:r>
          </w:p>
        </w:tc>
      </w:tr>
    </w:tbl>
    <w:p w14:paraId="6CAB5B15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04D2258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55473695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0CF73B83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03B2C74B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4F9331B8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7C942C49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5B73D485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05ACD0A8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51CD6471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6938816B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5CE7448C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2F3D8D7F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676A046C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7F96DC2A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37C9CC13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3A6C57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3FF1B0BB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3615DB9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7A4D1311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5989380F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0387A95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C3658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01A6C6C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60BE298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5C8B83B3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79E16776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574B1679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6A9FC7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7248541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5BD02E42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6F484F2E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441279CB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CB6AF2" w14:paraId="7CA0BFD1" w14:textId="77777777">
        <w:tc>
          <w:tcPr>
            <w:tcW w:w="679" w:type="dxa"/>
            <w:shd w:val="clear" w:color="auto" w:fill="E6E6E6"/>
            <w:vAlign w:val="center"/>
          </w:tcPr>
          <w:p w14:paraId="13D731BF" w14:textId="77777777" w:rsidR="00CB6AF2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9C2D6D" w14:textId="77777777" w:rsidR="00CB6AF2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F877B8D" w14:textId="77777777" w:rsidR="00CB6AF2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B9B989B" w14:textId="77777777" w:rsidR="00CB6AF2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0B3A379F" w14:textId="77777777" w:rsidR="00CB6AF2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537482E9" w14:textId="77777777" w:rsidR="00CB6AF2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CF0EAB" w14:textId="77777777" w:rsidR="00CB6AF2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7290C9" w14:textId="77777777" w:rsidR="00CB6AF2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F29409E" w14:textId="77777777" w:rsidR="00CB6AF2" w:rsidRDefault="00000000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CB6AF2" w14:paraId="6E6D640B" w14:textId="77777777">
        <w:tc>
          <w:tcPr>
            <w:tcW w:w="679" w:type="dxa"/>
            <w:vMerge w:val="restart"/>
            <w:vAlign w:val="center"/>
          </w:tcPr>
          <w:p w14:paraId="3DEBADA3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57111AC" w14:textId="77777777" w:rsidR="00CB6AF2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2DBFA397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2BF3A2DC" w14:textId="77777777" w:rsidR="00CB6AF2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3CBBA4F1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5B39549" w14:textId="77777777" w:rsidR="00CB6AF2" w:rsidRDefault="00000000">
            <w:pPr>
              <w:jc w:val="center"/>
            </w:pPr>
            <w:r>
              <w:t>0.145</w:t>
            </w:r>
          </w:p>
        </w:tc>
        <w:tc>
          <w:tcPr>
            <w:tcW w:w="848" w:type="dxa"/>
            <w:vAlign w:val="center"/>
          </w:tcPr>
          <w:p w14:paraId="5572BBEE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DA06BF5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E5A6F51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345EB9F" w14:textId="77777777">
        <w:tc>
          <w:tcPr>
            <w:tcW w:w="679" w:type="dxa"/>
            <w:vMerge/>
            <w:vAlign w:val="center"/>
          </w:tcPr>
          <w:p w14:paraId="75A3F04E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D46D959" w14:textId="77777777" w:rsidR="00CB6AF2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120CEC4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4D1E598" w14:textId="77777777" w:rsidR="00CB6AF2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5361C4B8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8C4B224" w14:textId="77777777" w:rsidR="00CB6AF2" w:rsidRDefault="00000000">
            <w:pPr>
              <w:jc w:val="center"/>
            </w:pPr>
            <w:r>
              <w:t>0.145</w:t>
            </w:r>
          </w:p>
        </w:tc>
        <w:tc>
          <w:tcPr>
            <w:tcW w:w="848" w:type="dxa"/>
            <w:vAlign w:val="center"/>
          </w:tcPr>
          <w:p w14:paraId="5CF2ED1D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E7F49CC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43F1644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294887B" w14:textId="77777777">
        <w:tc>
          <w:tcPr>
            <w:tcW w:w="679" w:type="dxa"/>
            <w:vMerge/>
            <w:vAlign w:val="center"/>
          </w:tcPr>
          <w:p w14:paraId="4C6D0016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CA93738" w14:textId="77777777" w:rsidR="00CB6AF2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52B8100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A4C78BE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62C10FCD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3881234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362F097E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58BEDE1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431B90A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2DC73B6" w14:textId="77777777">
        <w:tc>
          <w:tcPr>
            <w:tcW w:w="679" w:type="dxa"/>
            <w:vMerge/>
            <w:vAlign w:val="center"/>
          </w:tcPr>
          <w:p w14:paraId="374493FA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CEDA7A0" w14:textId="77777777" w:rsidR="00CB6AF2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24447BB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24C00F6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8CDCE82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A7835DB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0B6EA3A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4447A79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21B7822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E3B0EC0" w14:textId="77777777">
        <w:tc>
          <w:tcPr>
            <w:tcW w:w="679" w:type="dxa"/>
            <w:vMerge/>
            <w:vAlign w:val="center"/>
          </w:tcPr>
          <w:p w14:paraId="0E4FF247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C0E3A3A" w14:textId="77777777" w:rsidR="00CB6AF2" w:rsidRDefault="00000000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38DC91E5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0D5DB55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274BF6E4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84B4659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6AD6882D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333259D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C36D2A0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1EA15BB3" w14:textId="77777777">
        <w:tc>
          <w:tcPr>
            <w:tcW w:w="679" w:type="dxa"/>
            <w:vMerge/>
            <w:vAlign w:val="center"/>
          </w:tcPr>
          <w:p w14:paraId="3AB1D8A8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3D17714" w14:textId="77777777" w:rsidR="00CB6AF2" w:rsidRDefault="00000000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25D2102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6C1C857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32F58DE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A711D61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4080FF2F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FCA8BF6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6826B3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34207613" w14:textId="77777777">
        <w:tc>
          <w:tcPr>
            <w:tcW w:w="679" w:type="dxa"/>
            <w:vMerge/>
            <w:vAlign w:val="center"/>
          </w:tcPr>
          <w:p w14:paraId="2F479E1F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989D8A9" w14:textId="77777777" w:rsidR="00CB6AF2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6849BD95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6FFAF66F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9CD0374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90A27D3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5A68359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009C1ED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1617DB6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DEB48B8" w14:textId="77777777">
        <w:tc>
          <w:tcPr>
            <w:tcW w:w="679" w:type="dxa"/>
            <w:vMerge/>
            <w:vAlign w:val="center"/>
          </w:tcPr>
          <w:p w14:paraId="5C5E9144" w14:textId="77777777" w:rsidR="00CB6AF2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32F7B9CB" w14:textId="77777777" w:rsidR="00CB6AF2" w:rsidRDefault="00000000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649F5D4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0CAB0BB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0AEACF67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D23513F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7EF0CBE1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6CA6973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E3C6493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35562C76" w14:textId="77777777">
        <w:tc>
          <w:tcPr>
            <w:tcW w:w="679" w:type="dxa"/>
            <w:vMerge/>
            <w:vAlign w:val="center"/>
          </w:tcPr>
          <w:p w14:paraId="4651BB92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895AC47" w14:textId="77777777" w:rsidR="00CB6AF2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30FEEA4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3E6E4809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7CE5B7C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2987233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1D61D350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CF47429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9192967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4DA2BCC" w14:textId="77777777">
        <w:tc>
          <w:tcPr>
            <w:tcW w:w="679" w:type="dxa"/>
            <w:vMerge/>
            <w:vAlign w:val="center"/>
          </w:tcPr>
          <w:p w14:paraId="45F46EC1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D49AB51" w14:textId="77777777" w:rsidR="00CB6AF2" w:rsidRDefault="00000000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1E3E2E0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2786FB9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162FA59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D2B28FB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7BD020BD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A84E0BA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6AE3954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0CE991B1" w14:textId="77777777">
        <w:tc>
          <w:tcPr>
            <w:tcW w:w="679" w:type="dxa"/>
            <w:vMerge/>
            <w:vAlign w:val="center"/>
          </w:tcPr>
          <w:p w14:paraId="70CF1A9B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43CA2EB" w14:textId="77777777" w:rsidR="00CB6AF2" w:rsidRDefault="00000000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3542FFE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665FA498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E3A4218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C067B9F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FC141A0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3FF802C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BE50B27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BEA2304" w14:textId="77777777">
        <w:tc>
          <w:tcPr>
            <w:tcW w:w="679" w:type="dxa"/>
            <w:vMerge/>
            <w:vAlign w:val="center"/>
          </w:tcPr>
          <w:p w14:paraId="7786E174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C841B27" w14:textId="77777777" w:rsidR="00CB6AF2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43124BF5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2FF8D6F6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85B76DA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7EB8114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50C3CE15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2C5D21A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A19D415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F4A5799" w14:textId="77777777">
        <w:tc>
          <w:tcPr>
            <w:tcW w:w="679" w:type="dxa"/>
            <w:vMerge/>
            <w:vAlign w:val="center"/>
          </w:tcPr>
          <w:p w14:paraId="704E24E5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0EA5A3C" w14:textId="77777777" w:rsidR="00CB6AF2" w:rsidRDefault="00000000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14:paraId="399458C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B1ED836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9594F9B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24FCBCB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A4A0676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4E69CEE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E1F3BEA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214DEC4" w14:textId="77777777">
        <w:tc>
          <w:tcPr>
            <w:tcW w:w="679" w:type="dxa"/>
            <w:vMerge/>
            <w:vAlign w:val="center"/>
          </w:tcPr>
          <w:p w14:paraId="120F6F63" w14:textId="77777777" w:rsidR="00CB6AF2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530E488" w14:textId="77777777" w:rsidR="00CB6AF2" w:rsidRDefault="00000000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6FBC1EC1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EF4BAF1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DB46786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CF44D74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434C49CF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0B86EFA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E86526D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71B23BC" w14:textId="77777777">
        <w:tc>
          <w:tcPr>
            <w:tcW w:w="679" w:type="dxa"/>
            <w:vMerge w:val="restart"/>
            <w:vAlign w:val="center"/>
          </w:tcPr>
          <w:p w14:paraId="15B2BD67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518D4BD" w14:textId="77777777" w:rsidR="00CB6AF2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24A6129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22483C7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DE01700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8DF2D32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64D5BAF7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67293D5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49E471F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3CE95A82" w14:textId="77777777">
        <w:tc>
          <w:tcPr>
            <w:tcW w:w="679" w:type="dxa"/>
            <w:vMerge/>
            <w:vAlign w:val="center"/>
          </w:tcPr>
          <w:p w14:paraId="1736DB56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E892545" w14:textId="77777777" w:rsidR="00CB6AF2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5E67964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6FD8700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0730D6FB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7B415B3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52B16EE9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BF8B649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F75FFF7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34F12BA3" w14:textId="77777777">
        <w:tc>
          <w:tcPr>
            <w:tcW w:w="679" w:type="dxa"/>
            <w:vMerge/>
            <w:vAlign w:val="center"/>
          </w:tcPr>
          <w:p w14:paraId="5F41F468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04A290E" w14:textId="77777777" w:rsidR="00CB6AF2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3815A77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31C5A472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6427E16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FEBCF35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54790D74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305F5E1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6B6914D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C2D5B41" w14:textId="77777777">
        <w:tc>
          <w:tcPr>
            <w:tcW w:w="679" w:type="dxa"/>
            <w:vMerge/>
            <w:vAlign w:val="center"/>
          </w:tcPr>
          <w:p w14:paraId="2323DEF0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22C650B" w14:textId="77777777" w:rsidR="00CB6AF2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6C2D3840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DD3E69D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6542D625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01E43B9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3418FAD5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D5B8310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ABFD3CD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049413CE" w14:textId="77777777">
        <w:tc>
          <w:tcPr>
            <w:tcW w:w="679" w:type="dxa"/>
            <w:vMerge/>
            <w:vAlign w:val="center"/>
          </w:tcPr>
          <w:p w14:paraId="6312A926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DEFFD28" w14:textId="77777777" w:rsidR="00CB6AF2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5ACFC60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6FEC632A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AA528AF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D16A71B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9156F01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6505C0C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3E7F44D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19E3EDF" w14:textId="77777777">
        <w:tc>
          <w:tcPr>
            <w:tcW w:w="679" w:type="dxa"/>
            <w:vMerge/>
            <w:vAlign w:val="center"/>
          </w:tcPr>
          <w:p w14:paraId="3FC8738B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8056DB2" w14:textId="77777777" w:rsidR="00CB6AF2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534E031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2D9FA8C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2F6DC199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0A8E46C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0A4FD4E9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3A7A1AC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0F211B6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01A1BBEA" w14:textId="77777777">
        <w:tc>
          <w:tcPr>
            <w:tcW w:w="679" w:type="dxa"/>
            <w:vMerge/>
            <w:vAlign w:val="center"/>
          </w:tcPr>
          <w:p w14:paraId="4EDEBCFD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20516CB" w14:textId="77777777" w:rsidR="00CB6AF2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28483E4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6898C58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15D9FD6A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6DB7F48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0DAEDAB4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808F44D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A90D755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889EFC2" w14:textId="77777777">
        <w:tc>
          <w:tcPr>
            <w:tcW w:w="679" w:type="dxa"/>
            <w:vMerge/>
            <w:vAlign w:val="center"/>
          </w:tcPr>
          <w:p w14:paraId="34B29FEE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3AE2F79" w14:textId="77777777" w:rsidR="00CB6AF2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0C601B4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E031436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72B35E8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FBFDA67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4E2A6215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B01901A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602126F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2257B62" w14:textId="77777777">
        <w:tc>
          <w:tcPr>
            <w:tcW w:w="679" w:type="dxa"/>
            <w:vMerge/>
            <w:vAlign w:val="center"/>
          </w:tcPr>
          <w:p w14:paraId="0EBFD19A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FD8B88A" w14:textId="77777777" w:rsidR="00CB6AF2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682C7DC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DE2B1BC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CC93CBB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F2BBE0E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2C26FD0C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EC686A7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128B7F1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3105DA97" w14:textId="77777777">
        <w:tc>
          <w:tcPr>
            <w:tcW w:w="679" w:type="dxa"/>
            <w:vMerge/>
            <w:vAlign w:val="center"/>
          </w:tcPr>
          <w:p w14:paraId="12FB287C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84CD445" w14:textId="77777777" w:rsidR="00CB6AF2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46782FE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BD1E29F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DEFA85C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E1A868C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1AA87A62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C6BCD0E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EA6688D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3B27D694" w14:textId="77777777">
        <w:tc>
          <w:tcPr>
            <w:tcW w:w="679" w:type="dxa"/>
            <w:vMerge/>
            <w:vAlign w:val="center"/>
          </w:tcPr>
          <w:p w14:paraId="489FA5E0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FAB661B" w14:textId="77777777" w:rsidR="00CB6AF2" w:rsidRDefault="00000000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5D78EA9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2CC28A1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D3F5B70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2A3C550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4FD54E93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534464D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179DD34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E2ED21F" w14:textId="77777777">
        <w:tc>
          <w:tcPr>
            <w:tcW w:w="679" w:type="dxa"/>
            <w:vMerge/>
            <w:vAlign w:val="center"/>
          </w:tcPr>
          <w:p w14:paraId="025FB893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D387EF3" w14:textId="77777777" w:rsidR="00CB6AF2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6B6AF5D0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1650CA0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CA20482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E93B36A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5356B3B9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039A9F8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F3A6482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177CFF73" w14:textId="77777777">
        <w:tc>
          <w:tcPr>
            <w:tcW w:w="679" w:type="dxa"/>
            <w:vMerge/>
            <w:vAlign w:val="center"/>
          </w:tcPr>
          <w:p w14:paraId="653FFC0D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2B56440" w14:textId="77777777" w:rsidR="00CB6AF2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63D3C9CF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EF1ECE1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219560C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106C9D4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4C7977B9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AF2C667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EB24138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075FB8EF" w14:textId="77777777">
        <w:tc>
          <w:tcPr>
            <w:tcW w:w="679" w:type="dxa"/>
            <w:vMerge/>
            <w:vAlign w:val="center"/>
          </w:tcPr>
          <w:p w14:paraId="3160AD3A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4E26ABA" w14:textId="77777777" w:rsidR="00CB6AF2" w:rsidRDefault="00000000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5D25478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A36A7DD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DD2B99B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8272D93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520C3811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9CFD1F2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4B60EB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F0BA089" w14:textId="77777777">
        <w:tc>
          <w:tcPr>
            <w:tcW w:w="679" w:type="dxa"/>
            <w:vMerge/>
            <w:vAlign w:val="center"/>
          </w:tcPr>
          <w:p w14:paraId="7E4667B0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E04B3FC" w14:textId="77777777" w:rsidR="00CB6AF2" w:rsidRDefault="00000000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14:paraId="4579BDDD" w14:textId="77777777" w:rsidR="00CB6AF2" w:rsidRDefault="00000000">
            <w:pPr>
              <w:jc w:val="center"/>
            </w:pPr>
            <w:r>
              <w:t>办公-普通</w:t>
            </w:r>
            <w:r>
              <w:lastRenderedPageBreak/>
              <w:t>办公室</w:t>
            </w:r>
          </w:p>
        </w:tc>
        <w:tc>
          <w:tcPr>
            <w:tcW w:w="792" w:type="dxa"/>
            <w:vAlign w:val="center"/>
          </w:tcPr>
          <w:p w14:paraId="6A758FBD" w14:textId="77777777" w:rsidR="00CB6AF2" w:rsidRDefault="00000000">
            <w:pPr>
              <w:jc w:val="center"/>
            </w:pPr>
            <w:r>
              <w:lastRenderedPageBreak/>
              <w:t>0.012</w:t>
            </w:r>
          </w:p>
        </w:tc>
        <w:tc>
          <w:tcPr>
            <w:tcW w:w="792" w:type="dxa"/>
            <w:vAlign w:val="center"/>
          </w:tcPr>
          <w:p w14:paraId="3B18384D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B34B85E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2091B230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6D8C38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5A8FD56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17DA1E4F" w14:textId="77777777">
        <w:tc>
          <w:tcPr>
            <w:tcW w:w="679" w:type="dxa"/>
            <w:vMerge/>
            <w:vAlign w:val="center"/>
          </w:tcPr>
          <w:p w14:paraId="0C1A8EE0" w14:textId="77777777" w:rsidR="00CB6AF2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1E7D873" w14:textId="77777777" w:rsidR="00CB6AF2" w:rsidRDefault="00000000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6667B301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334B17B0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2D88B1C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85D98A6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29B5EC3A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3343155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4554F90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11BB299" w14:textId="77777777">
        <w:tc>
          <w:tcPr>
            <w:tcW w:w="679" w:type="dxa"/>
            <w:vMerge w:val="restart"/>
            <w:vAlign w:val="center"/>
          </w:tcPr>
          <w:p w14:paraId="25C96BC2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B37A7A6" w14:textId="77777777" w:rsidR="00CB6AF2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612771A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1401884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52F95BAA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33E6F2F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4D3C4387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BF769A3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D9C52A6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4E7DF17" w14:textId="77777777">
        <w:tc>
          <w:tcPr>
            <w:tcW w:w="679" w:type="dxa"/>
            <w:vMerge/>
            <w:vAlign w:val="center"/>
          </w:tcPr>
          <w:p w14:paraId="4E9F8101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824F315" w14:textId="77777777" w:rsidR="00CB6AF2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1C8E3FCD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83266C7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09DA8D2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B6279E6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2BEB3ED4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AD60F6C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11A9C3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F7DD409" w14:textId="77777777">
        <w:tc>
          <w:tcPr>
            <w:tcW w:w="679" w:type="dxa"/>
            <w:vMerge/>
            <w:vAlign w:val="center"/>
          </w:tcPr>
          <w:p w14:paraId="7E6671E2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B2BF27F" w14:textId="77777777" w:rsidR="00CB6AF2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2002D4A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27A5787E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120C417C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B38DF00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4FD0029A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A00B4AB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200573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5F40A21E" w14:textId="77777777">
        <w:tc>
          <w:tcPr>
            <w:tcW w:w="679" w:type="dxa"/>
            <w:vMerge/>
            <w:vAlign w:val="center"/>
          </w:tcPr>
          <w:p w14:paraId="293C2D25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49CB00C" w14:textId="77777777" w:rsidR="00CB6AF2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0A1A7A67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34D6842E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2499AC7C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67AC75F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1F3F5571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BBD7FEE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FE1A9ED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3E2C696" w14:textId="77777777">
        <w:tc>
          <w:tcPr>
            <w:tcW w:w="679" w:type="dxa"/>
            <w:vMerge/>
            <w:vAlign w:val="center"/>
          </w:tcPr>
          <w:p w14:paraId="4D983B81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42F9F33" w14:textId="77777777" w:rsidR="00CB6AF2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11FB517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1718903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2BA2342C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8B84E09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21965EC7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0BEB1EA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EBC2BA2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C69789C" w14:textId="77777777">
        <w:tc>
          <w:tcPr>
            <w:tcW w:w="679" w:type="dxa"/>
            <w:vMerge/>
            <w:vAlign w:val="center"/>
          </w:tcPr>
          <w:p w14:paraId="4DE92F13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5BFC9CB" w14:textId="77777777" w:rsidR="00CB6AF2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29AD14B7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0006B26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B1B7342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7219EE4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6FD96A97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2DB13ED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9982252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2E58F69" w14:textId="77777777">
        <w:tc>
          <w:tcPr>
            <w:tcW w:w="679" w:type="dxa"/>
            <w:vMerge/>
            <w:vAlign w:val="center"/>
          </w:tcPr>
          <w:p w14:paraId="0544DAD5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D8BCEE8" w14:textId="77777777" w:rsidR="00CB6AF2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378D769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90B76AA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57D4429B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50C0EE7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3AA4582F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DD7D99E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CC4545E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53B378E" w14:textId="77777777">
        <w:tc>
          <w:tcPr>
            <w:tcW w:w="679" w:type="dxa"/>
            <w:vMerge/>
            <w:vAlign w:val="center"/>
          </w:tcPr>
          <w:p w14:paraId="7BBB9352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60FAB5F" w14:textId="77777777" w:rsidR="00CB6AF2" w:rsidRDefault="00000000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022E3BA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2B30481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68C0A15B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0FAFE65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77FE3677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E7C61E6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4C49956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19DAF580" w14:textId="77777777">
        <w:tc>
          <w:tcPr>
            <w:tcW w:w="679" w:type="dxa"/>
            <w:vMerge/>
            <w:vAlign w:val="center"/>
          </w:tcPr>
          <w:p w14:paraId="7BCF2F14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64E1311" w14:textId="77777777" w:rsidR="00CB6AF2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0C3E564F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E81D417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65B24374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2D2B5D3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68961CB7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1D89A1B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D9CF7CB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691409C" w14:textId="77777777">
        <w:tc>
          <w:tcPr>
            <w:tcW w:w="679" w:type="dxa"/>
            <w:vMerge/>
            <w:vAlign w:val="center"/>
          </w:tcPr>
          <w:p w14:paraId="0008DF4F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F6B88D4" w14:textId="77777777" w:rsidR="00CB6AF2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0B6D108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21FAE55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446FE1EC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33AFC12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58E4F024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1DD785B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5F2EC0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4FC610D" w14:textId="77777777">
        <w:tc>
          <w:tcPr>
            <w:tcW w:w="679" w:type="dxa"/>
            <w:vMerge/>
            <w:vAlign w:val="center"/>
          </w:tcPr>
          <w:p w14:paraId="4D6877BD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BC66A0C" w14:textId="77777777" w:rsidR="00CB6AF2" w:rsidRDefault="00000000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45DF26C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CDF60A9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408BE7FF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24FE8BE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5EA0A952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48CA8FF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33C224B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510FFF2D" w14:textId="77777777">
        <w:tc>
          <w:tcPr>
            <w:tcW w:w="679" w:type="dxa"/>
            <w:vMerge/>
            <w:vAlign w:val="center"/>
          </w:tcPr>
          <w:p w14:paraId="01240658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E14108B" w14:textId="77777777" w:rsidR="00CB6AF2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42CB95A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7387E29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6D4CAC9B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1869B9D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140C9FB1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35711FB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E59AB5D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3451AF7" w14:textId="77777777">
        <w:tc>
          <w:tcPr>
            <w:tcW w:w="679" w:type="dxa"/>
            <w:vMerge/>
            <w:vAlign w:val="center"/>
          </w:tcPr>
          <w:p w14:paraId="6DBD4CDE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23AD397" w14:textId="77777777" w:rsidR="00CB6AF2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75D413E8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640C9321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1754FE6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C870E83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044476E9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192686A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8BC84F1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B2A0880" w14:textId="77777777">
        <w:tc>
          <w:tcPr>
            <w:tcW w:w="679" w:type="dxa"/>
            <w:vMerge/>
            <w:vAlign w:val="center"/>
          </w:tcPr>
          <w:p w14:paraId="3D287B07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5049AC7" w14:textId="77777777" w:rsidR="00CB6AF2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2CB298F7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AA2F8F2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935451D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BA94446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7AD09FF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46549F1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CD24EE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164515B1" w14:textId="77777777">
        <w:tc>
          <w:tcPr>
            <w:tcW w:w="679" w:type="dxa"/>
            <w:vMerge/>
            <w:vAlign w:val="center"/>
          </w:tcPr>
          <w:p w14:paraId="4694F7C2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BF19E9F" w14:textId="77777777" w:rsidR="00CB6AF2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5F5F2F1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619EBD27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1CB70AA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4ADE807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6EAB05D8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20C1D3D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5CA8B0C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0B46177D" w14:textId="77777777">
        <w:tc>
          <w:tcPr>
            <w:tcW w:w="679" w:type="dxa"/>
            <w:vMerge/>
            <w:vAlign w:val="center"/>
          </w:tcPr>
          <w:p w14:paraId="735DE1F8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3B2C98C" w14:textId="77777777" w:rsidR="00CB6AF2" w:rsidRDefault="00000000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14:paraId="2CEAF3C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C96CCC5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03A733D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D63C48C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27782373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6F4BE88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63E3362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97ACEB1" w14:textId="77777777">
        <w:tc>
          <w:tcPr>
            <w:tcW w:w="679" w:type="dxa"/>
            <w:vMerge/>
            <w:vAlign w:val="center"/>
          </w:tcPr>
          <w:p w14:paraId="1AFFC492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124C451" w14:textId="77777777" w:rsidR="00CB6AF2" w:rsidRDefault="00000000">
            <w:pPr>
              <w:jc w:val="center"/>
            </w:pPr>
            <w:r>
              <w:t>3020</w:t>
            </w:r>
          </w:p>
        </w:tc>
        <w:tc>
          <w:tcPr>
            <w:tcW w:w="1301" w:type="dxa"/>
            <w:vAlign w:val="center"/>
          </w:tcPr>
          <w:p w14:paraId="5A8C48D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2D446A3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4A6BAD3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B5A01CC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4703E472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B5FD4A2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66D484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B4487CB" w14:textId="77777777">
        <w:tc>
          <w:tcPr>
            <w:tcW w:w="679" w:type="dxa"/>
            <w:vMerge/>
            <w:vAlign w:val="center"/>
          </w:tcPr>
          <w:p w14:paraId="075842A8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001DF27" w14:textId="77777777" w:rsidR="00CB6AF2" w:rsidRDefault="00000000">
            <w:pPr>
              <w:jc w:val="center"/>
            </w:pPr>
            <w:r>
              <w:t>3021</w:t>
            </w:r>
          </w:p>
        </w:tc>
        <w:tc>
          <w:tcPr>
            <w:tcW w:w="1301" w:type="dxa"/>
            <w:vAlign w:val="center"/>
          </w:tcPr>
          <w:p w14:paraId="42DAB6E1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BA6BC2A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68D7CB6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CF629B6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2AAAEB8F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A1B8884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D51194E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6BD9CFA" w14:textId="77777777">
        <w:tc>
          <w:tcPr>
            <w:tcW w:w="679" w:type="dxa"/>
            <w:vMerge/>
            <w:vAlign w:val="center"/>
          </w:tcPr>
          <w:p w14:paraId="0F1A7B5F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5FBB279" w14:textId="77777777" w:rsidR="00CB6AF2" w:rsidRDefault="00000000">
            <w:pPr>
              <w:jc w:val="center"/>
            </w:pPr>
            <w:r>
              <w:t>3022</w:t>
            </w:r>
          </w:p>
        </w:tc>
        <w:tc>
          <w:tcPr>
            <w:tcW w:w="1301" w:type="dxa"/>
            <w:vAlign w:val="center"/>
          </w:tcPr>
          <w:p w14:paraId="23FA7FF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C0BB617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8557343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133A231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04E1E4E8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917471C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D0FEB2B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0D802444" w14:textId="77777777">
        <w:tc>
          <w:tcPr>
            <w:tcW w:w="679" w:type="dxa"/>
            <w:vMerge/>
            <w:vAlign w:val="center"/>
          </w:tcPr>
          <w:p w14:paraId="533BD9D1" w14:textId="77777777" w:rsidR="00CB6AF2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A200D34" w14:textId="77777777" w:rsidR="00CB6AF2" w:rsidRDefault="00000000">
            <w:pPr>
              <w:jc w:val="center"/>
            </w:pPr>
            <w:r>
              <w:t>3023</w:t>
            </w:r>
          </w:p>
        </w:tc>
        <w:tc>
          <w:tcPr>
            <w:tcW w:w="1301" w:type="dxa"/>
            <w:vAlign w:val="center"/>
          </w:tcPr>
          <w:p w14:paraId="7AA75B67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16A849E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E6E6129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B9251D7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575A725B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3E1F150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DF36540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6063086" w14:textId="77777777">
        <w:tc>
          <w:tcPr>
            <w:tcW w:w="679" w:type="dxa"/>
            <w:vMerge/>
            <w:vAlign w:val="center"/>
          </w:tcPr>
          <w:p w14:paraId="07FBFA48" w14:textId="77777777" w:rsidR="00CB6AF2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68BD4AC2" w14:textId="77777777" w:rsidR="00CB6AF2" w:rsidRDefault="00000000">
            <w:pPr>
              <w:jc w:val="center"/>
            </w:pPr>
            <w:r>
              <w:t>3024</w:t>
            </w:r>
          </w:p>
        </w:tc>
        <w:tc>
          <w:tcPr>
            <w:tcW w:w="1301" w:type="dxa"/>
            <w:vAlign w:val="center"/>
          </w:tcPr>
          <w:p w14:paraId="40E9F3E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6A3FCA2C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C3BFC96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455D0F9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B3EA910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DE8A506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10FCBB2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152BE4F9" w14:textId="77777777">
        <w:tc>
          <w:tcPr>
            <w:tcW w:w="679" w:type="dxa"/>
            <w:vMerge w:val="restart"/>
            <w:vAlign w:val="center"/>
          </w:tcPr>
          <w:p w14:paraId="56805BBF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54C8AC7" w14:textId="77777777" w:rsidR="00CB6AF2" w:rsidRDefault="00000000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3474A65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A1E64B1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7B09DBA0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43B76BF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38474D56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26EAED1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B3541D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7EB6F86" w14:textId="77777777">
        <w:tc>
          <w:tcPr>
            <w:tcW w:w="679" w:type="dxa"/>
            <w:vMerge/>
            <w:vAlign w:val="center"/>
          </w:tcPr>
          <w:p w14:paraId="4FFBCE57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A27CE0E" w14:textId="77777777" w:rsidR="00CB6AF2" w:rsidRDefault="00000000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3418988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2EA01151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4DC51296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C66ED3F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33A83AD1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7E52EDA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E43539D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21F46BD" w14:textId="77777777">
        <w:tc>
          <w:tcPr>
            <w:tcW w:w="679" w:type="dxa"/>
            <w:vMerge/>
            <w:vAlign w:val="center"/>
          </w:tcPr>
          <w:p w14:paraId="2E223814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1CE2D48" w14:textId="77777777" w:rsidR="00CB6AF2" w:rsidRDefault="00000000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14:paraId="0DAC111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D17F1BA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3AA12EA8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487C4D0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77963AF9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961535F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5C85987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72EC13F" w14:textId="77777777">
        <w:tc>
          <w:tcPr>
            <w:tcW w:w="679" w:type="dxa"/>
            <w:vMerge/>
            <w:vAlign w:val="center"/>
          </w:tcPr>
          <w:p w14:paraId="34E9B16E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4488AAD" w14:textId="77777777" w:rsidR="00CB6AF2" w:rsidRDefault="00000000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6DFCCDC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66F880A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4FC2B063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AF5AE1D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3E257ACF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EE51CCF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68F0138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16B6F9C9" w14:textId="77777777">
        <w:tc>
          <w:tcPr>
            <w:tcW w:w="679" w:type="dxa"/>
            <w:vMerge/>
            <w:vAlign w:val="center"/>
          </w:tcPr>
          <w:p w14:paraId="07B86A21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8CC181A" w14:textId="77777777" w:rsidR="00CB6AF2" w:rsidRDefault="00000000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58C58C6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2DA898B9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37F7BF5C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674F135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3F564E5A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D08B333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1CFA9EF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5629A984" w14:textId="77777777">
        <w:tc>
          <w:tcPr>
            <w:tcW w:w="679" w:type="dxa"/>
            <w:vMerge/>
            <w:vAlign w:val="center"/>
          </w:tcPr>
          <w:p w14:paraId="04996433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BA5AA49" w14:textId="77777777" w:rsidR="00CB6AF2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6D825702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3C50D32D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03C22B1C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AFC88C5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5517BEDD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B020133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6F4BDFE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1852A362" w14:textId="77777777">
        <w:tc>
          <w:tcPr>
            <w:tcW w:w="679" w:type="dxa"/>
            <w:vMerge/>
            <w:vAlign w:val="center"/>
          </w:tcPr>
          <w:p w14:paraId="17590A8B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DF624F3" w14:textId="77777777" w:rsidR="00CB6AF2" w:rsidRDefault="00000000">
            <w:pPr>
              <w:jc w:val="center"/>
            </w:pPr>
            <w:r>
              <w:t>4009</w:t>
            </w:r>
          </w:p>
        </w:tc>
        <w:tc>
          <w:tcPr>
            <w:tcW w:w="1301" w:type="dxa"/>
            <w:vAlign w:val="center"/>
          </w:tcPr>
          <w:p w14:paraId="76F46FC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A719FB5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14089808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8BD2401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7B1AFD92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57EC79E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BBCE2B8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AC667EB" w14:textId="77777777">
        <w:tc>
          <w:tcPr>
            <w:tcW w:w="679" w:type="dxa"/>
            <w:vMerge/>
            <w:vAlign w:val="center"/>
          </w:tcPr>
          <w:p w14:paraId="3552A7DD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EFEAB24" w14:textId="77777777" w:rsidR="00CB6AF2" w:rsidRDefault="00000000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14:paraId="4AF86675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367F834D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54DCF0EC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B13604E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7162709E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88746E5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8B7B5CE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CB90369" w14:textId="77777777">
        <w:tc>
          <w:tcPr>
            <w:tcW w:w="679" w:type="dxa"/>
            <w:vMerge/>
            <w:vAlign w:val="center"/>
          </w:tcPr>
          <w:p w14:paraId="188D722C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561C69F" w14:textId="77777777" w:rsidR="00CB6AF2" w:rsidRDefault="00000000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14:paraId="130D83ED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88ADD7D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525FB556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CBC9589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29C174D3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DAB8423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7F9297A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5A309720" w14:textId="77777777">
        <w:tc>
          <w:tcPr>
            <w:tcW w:w="679" w:type="dxa"/>
            <w:vMerge/>
            <w:vAlign w:val="center"/>
          </w:tcPr>
          <w:p w14:paraId="10C4C809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83AC288" w14:textId="77777777" w:rsidR="00CB6AF2" w:rsidRDefault="00000000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14:paraId="3145BD4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B7A95B8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08CEA0A5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9F58386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5AC3A49D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E8EFB78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E51FBAA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43DE6E7" w14:textId="77777777">
        <w:tc>
          <w:tcPr>
            <w:tcW w:w="679" w:type="dxa"/>
            <w:vMerge/>
            <w:vAlign w:val="center"/>
          </w:tcPr>
          <w:p w14:paraId="152295E5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ADD41EA" w14:textId="77777777" w:rsidR="00CB6AF2" w:rsidRDefault="00000000">
            <w:pPr>
              <w:jc w:val="center"/>
            </w:pPr>
            <w:r>
              <w:t>4013</w:t>
            </w:r>
          </w:p>
        </w:tc>
        <w:tc>
          <w:tcPr>
            <w:tcW w:w="1301" w:type="dxa"/>
            <w:vAlign w:val="center"/>
          </w:tcPr>
          <w:p w14:paraId="45369209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98D4FFD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1D428C42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D0B704F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5AE0403E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80D778B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7AFF45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0AA006B" w14:textId="77777777">
        <w:tc>
          <w:tcPr>
            <w:tcW w:w="679" w:type="dxa"/>
            <w:vMerge/>
            <w:vAlign w:val="center"/>
          </w:tcPr>
          <w:p w14:paraId="35D00D53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99C0817" w14:textId="77777777" w:rsidR="00CB6AF2" w:rsidRDefault="00000000">
            <w:pPr>
              <w:jc w:val="center"/>
            </w:pPr>
            <w:r>
              <w:t>4014</w:t>
            </w:r>
          </w:p>
        </w:tc>
        <w:tc>
          <w:tcPr>
            <w:tcW w:w="1301" w:type="dxa"/>
            <w:vAlign w:val="center"/>
          </w:tcPr>
          <w:p w14:paraId="41EF1327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BBE8CDF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282F085A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F602728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16CB07CB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5F6BD8F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5D2BD03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784D721" w14:textId="77777777">
        <w:tc>
          <w:tcPr>
            <w:tcW w:w="679" w:type="dxa"/>
            <w:vMerge/>
            <w:vAlign w:val="center"/>
          </w:tcPr>
          <w:p w14:paraId="74DEEB06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6EB4370" w14:textId="77777777" w:rsidR="00CB6AF2" w:rsidRDefault="00000000">
            <w:pPr>
              <w:jc w:val="center"/>
            </w:pPr>
            <w:r>
              <w:t>4015</w:t>
            </w:r>
          </w:p>
        </w:tc>
        <w:tc>
          <w:tcPr>
            <w:tcW w:w="1301" w:type="dxa"/>
            <w:vAlign w:val="center"/>
          </w:tcPr>
          <w:p w14:paraId="2A86D5B6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1C17F89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47466B22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388D250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62F93488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D612DC9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4262C78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B0FFAD4" w14:textId="77777777">
        <w:tc>
          <w:tcPr>
            <w:tcW w:w="679" w:type="dxa"/>
            <w:vMerge/>
            <w:vAlign w:val="center"/>
          </w:tcPr>
          <w:p w14:paraId="2E3DD72B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5745FB8" w14:textId="77777777" w:rsidR="00CB6AF2" w:rsidRDefault="00000000">
            <w:pPr>
              <w:jc w:val="center"/>
            </w:pPr>
            <w:r>
              <w:t>4016</w:t>
            </w:r>
          </w:p>
        </w:tc>
        <w:tc>
          <w:tcPr>
            <w:tcW w:w="1301" w:type="dxa"/>
            <w:vAlign w:val="center"/>
          </w:tcPr>
          <w:p w14:paraId="2C88DA2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926E35E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03ED39A9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EC9B7D3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5B9DF2AA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5735BDE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5983402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55384005" w14:textId="77777777">
        <w:tc>
          <w:tcPr>
            <w:tcW w:w="679" w:type="dxa"/>
            <w:vMerge/>
            <w:vAlign w:val="center"/>
          </w:tcPr>
          <w:p w14:paraId="2F168982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EA608B0" w14:textId="77777777" w:rsidR="00CB6AF2" w:rsidRDefault="00000000">
            <w:pPr>
              <w:jc w:val="center"/>
            </w:pPr>
            <w:r>
              <w:t>4017</w:t>
            </w:r>
          </w:p>
        </w:tc>
        <w:tc>
          <w:tcPr>
            <w:tcW w:w="1301" w:type="dxa"/>
            <w:vAlign w:val="center"/>
          </w:tcPr>
          <w:p w14:paraId="12A7EDD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F5C9A96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2EA356E4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B493FF8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5427F073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B404013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AE6D9A5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3DDEF9AD" w14:textId="77777777">
        <w:tc>
          <w:tcPr>
            <w:tcW w:w="679" w:type="dxa"/>
            <w:vMerge/>
            <w:vAlign w:val="center"/>
          </w:tcPr>
          <w:p w14:paraId="69FCD8AE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4117563" w14:textId="77777777" w:rsidR="00CB6AF2" w:rsidRDefault="00000000">
            <w:pPr>
              <w:jc w:val="center"/>
            </w:pPr>
            <w:r>
              <w:t>4018</w:t>
            </w:r>
          </w:p>
        </w:tc>
        <w:tc>
          <w:tcPr>
            <w:tcW w:w="1301" w:type="dxa"/>
            <w:vAlign w:val="center"/>
          </w:tcPr>
          <w:p w14:paraId="4CD1193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0CC0A940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5629A90E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7476FC1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2A9707A5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F0D182F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465BBB6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06AB7DED" w14:textId="77777777">
        <w:tc>
          <w:tcPr>
            <w:tcW w:w="679" w:type="dxa"/>
            <w:vMerge/>
            <w:vAlign w:val="center"/>
          </w:tcPr>
          <w:p w14:paraId="2E1D4368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3AFB34A" w14:textId="77777777" w:rsidR="00CB6AF2" w:rsidRDefault="00000000">
            <w:pPr>
              <w:jc w:val="center"/>
            </w:pPr>
            <w:r>
              <w:t>4019</w:t>
            </w:r>
          </w:p>
        </w:tc>
        <w:tc>
          <w:tcPr>
            <w:tcW w:w="1301" w:type="dxa"/>
            <w:vAlign w:val="center"/>
          </w:tcPr>
          <w:p w14:paraId="767DF4C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9252AEC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1EC8079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909422D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233C963D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65C5D20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06D92F5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E872F9F" w14:textId="77777777">
        <w:tc>
          <w:tcPr>
            <w:tcW w:w="679" w:type="dxa"/>
            <w:vMerge/>
            <w:vAlign w:val="center"/>
          </w:tcPr>
          <w:p w14:paraId="7C0A940F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CDEFA2B" w14:textId="77777777" w:rsidR="00CB6AF2" w:rsidRDefault="00000000">
            <w:pPr>
              <w:jc w:val="center"/>
            </w:pPr>
            <w:r>
              <w:t>4020</w:t>
            </w:r>
          </w:p>
        </w:tc>
        <w:tc>
          <w:tcPr>
            <w:tcW w:w="1301" w:type="dxa"/>
            <w:vAlign w:val="center"/>
          </w:tcPr>
          <w:p w14:paraId="513021C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3E8DC20A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F59CA2E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2AE2AAB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EA7A170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FE90BD2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A7751BA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56E86075" w14:textId="77777777">
        <w:tc>
          <w:tcPr>
            <w:tcW w:w="679" w:type="dxa"/>
            <w:vMerge/>
            <w:vAlign w:val="center"/>
          </w:tcPr>
          <w:p w14:paraId="233AEBE9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6791AF2" w14:textId="77777777" w:rsidR="00CB6AF2" w:rsidRDefault="00000000">
            <w:pPr>
              <w:jc w:val="center"/>
            </w:pPr>
            <w:r>
              <w:t>4021</w:t>
            </w:r>
          </w:p>
        </w:tc>
        <w:tc>
          <w:tcPr>
            <w:tcW w:w="1301" w:type="dxa"/>
            <w:vAlign w:val="center"/>
          </w:tcPr>
          <w:p w14:paraId="0F0B6C77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44CCDB3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17C15E8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06142DE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4E4F1377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AAAADBF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0D8595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364250E0" w14:textId="77777777">
        <w:tc>
          <w:tcPr>
            <w:tcW w:w="679" w:type="dxa"/>
            <w:vMerge/>
            <w:vAlign w:val="center"/>
          </w:tcPr>
          <w:p w14:paraId="2BC93A07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1C3E9FE" w14:textId="77777777" w:rsidR="00CB6AF2" w:rsidRDefault="00000000">
            <w:pPr>
              <w:jc w:val="center"/>
            </w:pPr>
            <w:r>
              <w:t>4022</w:t>
            </w:r>
          </w:p>
        </w:tc>
        <w:tc>
          <w:tcPr>
            <w:tcW w:w="1301" w:type="dxa"/>
            <w:vAlign w:val="center"/>
          </w:tcPr>
          <w:p w14:paraId="33F4B21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D6180D0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0977E96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EDFFDDC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321AB1B2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51FCC29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FE81A35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CDBB7C6" w14:textId="77777777">
        <w:tc>
          <w:tcPr>
            <w:tcW w:w="679" w:type="dxa"/>
            <w:vMerge/>
            <w:vAlign w:val="center"/>
          </w:tcPr>
          <w:p w14:paraId="29257153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C794FBA" w14:textId="77777777" w:rsidR="00CB6AF2" w:rsidRDefault="00000000">
            <w:pPr>
              <w:jc w:val="center"/>
            </w:pPr>
            <w:r>
              <w:t>4023</w:t>
            </w:r>
          </w:p>
        </w:tc>
        <w:tc>
          <w:tcPr>
            <w:tcW w:w="1301" w:type="dxa"/>
            <w:vAlign w:val="center"/>
          </w:tcPr>
          <w:p w14:paraId="74F44C7D" w14:textId="77777777" w:rsidR="00CB6AF2" w:rsidRDefault="00000000">
            <w:pPr>
              <w:jc w:val="center"/>
            </w:pPr>
            <w:r>
              <w:t>办公-普通</w:t>
            </w:r>
            <w:r>
              <w:lastRenderedPageBreak/>
              <w:t>办公室</w:t>
            </w:r>
          </w:p>
        </w:tc>
        <w:tc>
          <w:tcPr>
            <w:tcW w:w="792" w:type="dxa"/>
            <w:vAlign w:val="center"/>
          </w:tcPr>
          <w:p w14:paraId="5B2740E8" w14:textId="77777777" w:rsidR="00CB6AF2" w:rsidRDefault="00000000">
            <w:pPr>
              <w:jc w:val="center"/>
            </w:pPr>
            <w:r>
              <w:lastRenderedPageBreak/>
              <w:t>0.012</w:t>
            </w:r>
          </w:p>
        </w:tc>
        <w:tc>
          <w:tcPr>
            <w:tcW w:w="792" w:type="dxa"/>
            <w:vAlign w:val="center"/>
          </w:tcPr>
          <w:p w14:paraId="0BF1FAE5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D32EB45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0578AC3B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741812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DCC2CB3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5884253E" w14:textId="77777777">
        <w:tc>
          <w:tcPr>
            <w:tcW w:w="679" w:type="dxa"/>
            <w:vMerge/>
            <w:vAlign w:val="center"/>
          </w:tcPr>
          <w:p w14:paraId="1426300D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80E25C9" w14:textId="77777777" w:rsidR="00CB6AF2" w:rsidRDefault="00000000">
            <w:pPr>
              <w:jc w:val="center"/>
            </w:pPr>
            <w:r>
              <w:t>4024</w:t>
            </w:r>
          </w:p>
        </w:tc>
        <w:tc>
          <w:tcPr>
            <w:tcW w:w="1301" w:type="dxa"/>
            <w:vAlign w:val="center"/>
          </w:tcPr>
          <w:p w14:paraId="71CC594C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78AAB2D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DD5ACD9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954CFF4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45BABCA6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7E413A2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3D1F3D5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02C5CC3A" w14:textId="77777777">
        <w:tc>
          <w:tcPr>
            <w:tcW w:w="679" w:type="dxa"/>
            <w:vMerge/>
            <w:vAlign w:val="center"/>
          </w:tcPr>
          <w:p w14:paraId="6095A6E5" w14:textId="77777777" w:rsidR="00CB6AF2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8308431" w14:textId="77777777" w:rsidR="00CB6AF2" w:rsidRDefault="00000000">
            <w:pPr>
              <w:jc w:val="center"/>
            </w:pPr>
            <w:r>
              <w:t>4025</w:t>
            </w:r>
          </w:p>
        </w:tc>
        <w:tc>
          <w:tcPr>
            <w:tcW w:w="1301" w:type="dxa"/>
            <w:vAlign w:val="center"/>
          </w:tcPr>
          <w:p w14:paraId="284C464F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1321DDE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AB086F8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136B035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5A12D278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F21311E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766187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DB464E8" w14:textId="77777777">
        <w:tc>
          <w:tcPr>
            <w:tcW w:w="679" w:type="dxa"/>
            <w:vMerge w:val="restart"/>
            <w:vAlign w:val="center"/>
          </w:tcPr>
          <w:p w14:paraId="7938809E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7AB2C68" w14:textId="77777777" w:rsidR="00CB6AF2" w:rsidRDefault="00000000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4CD357B0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62D7E6D5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0FBF68CD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D2437C5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317C5C5B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AEFD618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DF511B0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C54A64E" w14:textId="77777777">
        <w:tc>
          <w:tcPr>
            <w:tcW w:w="679" w:type="dxa"/>
            <w:vMerge/>
            <w:vAlign w:val="center"/>
          </w:tcPr>
          <w:p w14:paraId="7C8FD532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4F2D2DB" w14:textId="77777777" w:rsidR="00CB6AF2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628FE06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4A13FF0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791EB692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A4EFDD2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336C21A7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653DEA1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A90B3F5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156DB49E" w14:textId="77777777">
        <w:tc>
          <w:tcPr>
            <w:tcW w:w="679" w:type="dxa"/>
            <w:vMerge/>
            <w:vAlign w:val="center"/>
          </w:tcPr>
          <w:p w14:paraId="667CD22E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D98125D" w14:textId="77777777" w:rsidR="00CB6AF2" w:rsidRDefault="00000000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2E0569F4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20BE8C43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491798EB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9523A27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528DA848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F7DC240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691E0E6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616E2AA" w14:textId="77777777">
        <w:tc>
          <w:tcPr>
            <w:tcW w:w="679" w:type="dxa"/>
            <w:vMerge/>
            <w:vAlign w:val="center"/>
          </w:tcPr>
          <w:p w14:paraId="2CB6DBCE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E1B2F78" w14:textId="77777777" w:rsidR="00CB6AF2" w:rsidRDefault="00000000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14:paraId="73F9134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3565F219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2305786F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3E9FB84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6262AB7A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E594DD2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30B5DB6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52C831CF" w14:textId="77777777">
        <w:tc>
          <w:tcPr>
            <w:tcW w:w="679" w:type="dxa"/>
            <w:vMerge/>
            <w:vAlign w:val="center"/>
          </w:tcPr>
          <w:p w14:paraId="57025B8A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07E976D" w14:textId="77777777" w:rsidR="00CB6AF2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6383DF5A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51C66B9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3D9D97AE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1D0CB32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221026F7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0B3977D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4C7745E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6B9050C" w14:textId="77777777">
        <w:tc>
          <w:tcPr>
            <w:tcW w:w="679" w:type="dxa"/>
            <w:vMerge/>
            <w:vAlign w:val="center"/>
          </w:tcPr>
          <w:p w14:paraId="652BAF1C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7E9A800" w14:textId="77777777" w:rsidR="00CB6AF2" w:rsidRDefault="00000000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39DEF83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39E6401C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513646FD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A4E496E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1863BB8F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51F1213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405346C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5FFCD298" w14:textId="77777777">
        <w:tc>
          <w:tcPr>
            <w:tcW w:w="679" w:type="dxa"/>
            <w:vMerge/>
            <w:vAlign w:val="center"/>
          </w:tcPr>
          <w:p w14:paraId="63039A30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C3F14CE" w14:textId="77777777" w:rsidR="00CB6AF2" w:rsidRDefault="00000000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3B0DF5D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219DB64A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3A6705A8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D50D088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405CA45C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D1A24AE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EFDF716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89D39D1" w14:textId="77777777">
        <w:tc>
          <w:tcPr>
            <w:tcW w:w="679" w:type="dxa"/>
            <w:vMerge/>
            <w:vAlign w:val="center"/>
          </w:tcPr>
          <w:p w14:paraId="0127F5A0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506BDE2" w14:textId="77777777" w:rsidR="00CB6AF2" w:rsidRDefault="00000000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1EAF813D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DFDC306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1B2F8A0F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9D022DE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10D641B8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6A3E39F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86011F1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64ABE3CF" w14:textId="77777777">
        <w:tc>
          <w:tcPr>
            <w:tcW w:w="679" w:type="dxa"/>
            <w:vMerge/>
            <w:vAlign w:val="center"/>
          </w:tcPr>
          <w:p w14:paraId="42BFFD03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A5A401E" w14:textId="77777777" w:rsidR="00CB6AF2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535AAB8B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5873DBDF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6FC6D4D2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9DF8230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4E9235B1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A22A15D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D95535C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51006D2" w14:textId="77777777">
        <w:tc>
          <w:tcPr>
            <w:tcW w:w="679" w:type="dxa"/>
            <w:vMerge/>
            <w:vAlign w:val="center"/>
          </w:tcPr>
          <w:p w14:paraId="314F71EA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FD1DF32" w14:textId="77777777" w:rsidR="00CB6AF2" w:rsidRDefault="00000000">
            <w:pPr>
              <w:jc w:val="center"/>
            </w:pPr>
            <w:r>
              <w:t>5012</w:t>
            </w:r>
          </w:p>
        </w:tc>
        <w:tc>
          <w:tcPr>
            <w:tcW w:w="1301" w:type="dxa"/>
            <w:vAlign w:val="center"/>
          </w:tcPr>
          <w:p w14:paraId="416C5C0D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5144539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25B08821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0632D8A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77D6A88C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0D0384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B4C9C2B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8BB68FF" w14:textId="77777777">
        <w:tc>
          <w:tcPr>
            <w:tcW w:w="679" w:type="dxa"/>
            <w:vMerge/>
            <w:vAlign w:val="center"/>
          </w:tcPr>
          <w:p w14:paraId="02E28C92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8376E44" w14:textId="77777777" w:rsidR="00CB6AF2" w:rsidRDefault="00000000">
            <w:pPr>
              <w:jc w:val="center"/>
            </w:pPr>
            <w:r>
              <w:t>5013</w:t>
            </w:r>
          </w:p>
        </w:tc>
        <w:tc>
          <w:tcPr>
            <w:tcW w:w="1301" w:type="dxa"/>
            <w:vAlign w:val="center"/>
          </w:tcPr>
          <w:p w14:paraId="118E0D83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1A906CD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1C76A065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DF405D5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65906643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FB006C8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F011CD1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64B4DA4" w14:textId="77777777">
        <w:tc>
          <w:tcPr>
            <w:tcW w:w="679" w:type="dxa"/>
            <w:vMerge/>
            <w:vAlign w:val="center"/>
          </w:tcPr>
          <w:p w14:paraId="48B7EE21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3374C9E" w14:textId="77777777" w:rsidR="00CB6AF2" w:rsidRDefault="00000000">
            <w:pPr>
              <w:jc w:val="center"/>
            </w:pPr>
            <w:r>
              <w:t>5014</w:t>
            </w:r>
          </w:p>
        </w:tc>
        <w:tc>
          <w:tcPr>
            <w:tcW w:w="1301" w:type="dxa"/>
            <w:vAlign w:val="center"/>
          </w:tcPr>
          <w:p w14:paraId="0B832111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0985095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2E5841F1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AE67DEA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477938CC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84CC32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19A44B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4FFEF9FB" w14:textId="77777777">
        <w:tc>
          <w:tcPr>
            <w:tcW w:w="679" w:type="dxa"/>
            <w:vMerge/>
            <w:vAlign w:val="center"/>
          </w:tcPr>
          <w:p w14:paraId="31EE5DA7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08B97AD" w14:textId="77777777" w:rsidR="00CB6AF2" w:rsidRDefault="00000000">
            <w:pPr>
              <w:jc w:val="center"/>
            </w:pPr>
            <w:r>
              <w:t>5015</w:t>
            </w:r>
          </w:p>
        </w:tc>
        <w:tc>
          <w:tcPr>
            <w:tcW w:w="1301" w:type="dxa"/>
            <w:vAlign w:val="center"/>
          </w:tcPr>
          <w:p w14:paraId="264690AE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7C292BF7" w14:textId="77777777" w:rsidR="00CB6AF2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52888AE1" w14:textId="77777777" w:rsidR="00CB6AF2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B44C628" w14:textId="77777777" w:rsidR="00CB6AF2" w:rsidRDefault="00000000">
            <w:pPr>
              <w:jc w:val="center"/>
            </w:pPr>
            <w:r>
              <w:t>0.117</w:t>
            </w:r>
          </w:p>
        </w:tc>
        <w:tc>
          <w:tcPr>
            <w:tcW w:w="848" w:type="dxa"/>
            <w:vAlign w:val="center"/>
          </w:tcPr>
          <w:p w14:paraId="7872E65D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AFC64F6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FBA0FD9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7358D233" w14:textId="77777777">
        <w:tc>
          <w:tcPr>
            <w:tcW w:w="679" w:type="dxa"/>
            <w:vMerge/>
            <w:vAlign w:val="center"/>
          </w:tcPr>
          <w:p w14:paraId="03C8FFA8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10491F8" w14:textId="77777777" w:rsidR="00CB6AF2" w:rsidRDefault="00000000">
            <w:pPr>
              <w:jc w:val="center"/>
            </w:pPr>
            <w:r>
              <w:t>5016</w:t>
            </w:r>
          </w:p>
        </w:tc>
        <w:tc>
          <w:tcPr>
            <w:tcW w:w="1301" w:type="dxa"/>
            <w:vAlign w:val="center"/>
          </w:tcPr>
          <w:p w14:paraId="3760AAF0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128A9CD8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AAFD445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66F580B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28919D4D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54C5DD3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DB8531A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CB6AF2" w14:paraId="2001A7BB" w14:textId="77777777">
        <w:tc>
          <w:tcPr>
            <w:tcW w:w="679" w:type="dxa"/>
            <w:vMerge/>
            <w:vAlign w:val="center"/>
          </w:tcPr>
          <w:p w14:paraId="3184F2DA" w14:textId="77777777" w:rsidR="00CB6AF2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46566A4" w14:textId="77777777" w:rsidR="00CB6AF2" w:rsidRDefault="00000000">
            <w:pPr>
              <w:jc w:val="center"/>
            </w:pPr>
            <w:r>
              <w:t>5017</w:t>
            </w:r>
          </w:p>
        </w:tc>
        <w:tc>
          <w:tcPr>
            <w:tcW w:w="1301" w:type="dxa"/>
            <w:vAlign w:val="center"/>
          </w:tcPr>
          <w:p w14:paraId="511F8C6D" w14:textId="77777777" w:rsidR="00CB6AF2" w:rsidRDefault="00000000">
            <w:pPr>
              <w:jc w:val="center"/>
            </w:pPr>
            <w:r>
              <w:t>办公-普通办公室</w:t>
            </w:r>
          </w:p>
        </w:tc>
        <w:tc>
          <w:tcPr>
            <w:tcW w:w="792" w:type="dxa"/>
            <w:vAlign w:val="center"/>
          </w:tcPr>
          <w:p w14:paraId="425B0C30" w14:textId="77777777" w:rsidR="00CB6AF2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9EF5811" w14:textId="77777777" w:rsidR="00CB6AF2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E125AB8" w14:textId="77777777" w:rsidR="00CB6AF2" w:rsidRDefault="00000000">
            <w:pPr>
              <w:jc w:val="center"/>
            </w:pPr>
            <w:r>
              <w:t>0.097</w:t>
            </w:r>
          </w:p>
        </w:tc>
        <w:tc>
          <w:tcPr>
            <w:tcW w:w="848" w:type="dxa"/>
            <w:vAlign w:val="center"/>
          </w:tcPr>
          <w:p w14:paraId="112F16D2" w14:textId="77777777" w:rsidR="00CB6AF2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68B1ED3" w14:textId="77777777" w:rsidR="00CB6AF2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22A68C2" w14:textId="77777777" w:rsidR="00CB6AF2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 w14:paraId="7A8C6ED2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78846FD6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0BC36732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625AA5C7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246E7CEB" wp14:editId="3DBB0F59">
            <wp:extent cx="5667375" cy="3657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C179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1489144E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55473696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69DCA38A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5229A2C1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507ACF9B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27B4B6C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1F09271B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3D2E0B7A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2A7B2AE7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66E2E8ED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2255A0DB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4A08A3C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487F3E24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547FBDC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43A1295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18BB5CC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4C6E1D53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2A0EB380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1109027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21AFE486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3DEADFC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40C59D6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7835224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297018A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4A6E103B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3767D98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261040B2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88EB8CA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76540C3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1164F32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68D18F2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7B717654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1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483DC" w14:textId="77777777" w:rsidR="00E46486" w:rsidRDefault="00E46486" w:rsidP="00AB7079">
      <w:r>
        <w:separator/>
      </w:r>
    </w:p>
  </w:endnote>
  <w:endnote w:type="continuationSeparator" w:id="0">
    <w:p w14:paraId="6633A8E0" w14:textId="77777777" w:rsidR="00E46486" w:rsidRDefault="00E46486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33043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6C233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EE1BBC">
              <w:rPr>
                <w:bCs/>
                <w:sz w:val="20"/>
                <w:szCs w:val="20"/>
              </w:rPr>
              <w:t>2</w:t>
            </w:r>
          </w:sdtContent>
        </w:sdt>
      </w:sdtContent>
    </w:sdt>
  </w:p>
  <w:p w14:paraId="7CF4F48B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3DC54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B402B" w14:textId="77777777" w:rsidR="00E46486" w:rsidRDefault="00E46486" w:rsidP="00AB7079">
      <w:r>
        <w:separator/>
      </w:r>
    </w:p>
  </w:footnote>
  <w:footnote w:type="continuationSeparator" w:id="0">
    <w:p w14:paraId="1AC8DD58" w14:textId="77777777" w:rsidR="00E46486" w:rsidRDefault="00E46486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4258D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779C0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64F889AF" wp14:editId="2DC6D87D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67A9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3CCFE111" wp14:editId="0DFA0E30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6704682">
    <w:abstractNumId w:val="1"/>
  </w:num>
  <w:num w:numId="2" w16cid:durableId="247664178">
    <w:abstractNumId w:val="0"/>
  </w:num>
  <w:num w:numId="3" w16cid:durableId="1775785037">
    <w:abstractNumId w:val="2"/>
  </w:num>
  <w:num w:numId="4" w16cid:durableId="2059665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3C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003C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B6AF2"/>
    <w:rsid w:val="00CD1EEE"/>
    <w:rsid w:val="00CD4548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6486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C0C0D"/>
  <w15:docId w15:val="{8FA674B3-89C0-43A6-B3FD-A3241F8C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Temp\tmp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569D-880C-49A1-9DE8-EE1A2ADF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1</TotalTime>
  <Pages>23</Pages>
  <Words>2131</Words>
  <Characters>12151</Characters>
  <Application>Microsoft Office Word</Application>
  <DocSecurity>0</DocSecurity>
  <Lines>101</Lines>
  <Paragraphs>28</Paragraphs>
  <ScaleCrop>false</ScaleCrop>
  <Company>Microsoft</Company>
  <LinksUpToDate>false</LinksUpToDate>
  <CharactersWithSpaces>14254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Dell</dc:creator>
  <cp:lastModifiedBy>雨杉 姬</cp:lastModifiedBy>
  <cp:revision>1</cp:revision>
  <dcterms:created xsi:type="dcterms:W3CDTF">2024-01-06T14:47:00Z</dcterms:created>
  <dcterms:modified xsi:type="dcterms:W3CDTF">2024-01-06T14:48:00Z</dcterms:modified>
</cp:coreProperties>
</file>