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8E28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2B2260BC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60E5DBB8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6D2B105C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402E15B9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81F968E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EDF863F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370FA5B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304373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3C63C9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长沙</w:t>
            </w:r>
            <w:bookmarkEnd w:id="1"/>
          </w:p>
        </w:tc>
      </w:tr>
      <w:tr w:rsidR="00F87D86" w:rsidRPr="00497D0F" w14:paraId="4B67EE4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54C85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596F5F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2E4FA3C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2C43C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630EF0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6EC564C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4A21B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6FD4EC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759B85D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B79FE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07F102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7A52FD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69F1C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D6E32F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07179B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729920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0D46D4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9AD68D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562B8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0D1BF8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C942A4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C9B24C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6DE634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2023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21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1B26030A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951D42D" wp14:editId="234570E1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610A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BEB6C32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C4A7E46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0DAFB67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4B21B43F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1A2827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2741A4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20220808（SP1）</w:t>
            </w:r>
            <w:bookmarkEnd w:id="8"/>
          </w:p>
        </w:tc>
      </w:tr>
      <w:tr w:rsidR="00497D0F" w:rsidRPr="00D40158" w14:paraId="59D9D718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0CA3A2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E7A6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23FE0AF0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1D974D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B4227CF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T19942219763</w:t>
            </w:r>
            <w:bookmarkEnd w:id="9"/>
          </w:p>
        </w:tc>
      </w:tr>
    </w:tbl>
    <w:p w14:paraId="63F671C0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076C76B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7CD003A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3E8E9F4B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0081C69C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0DACF14B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3EB17A94" w14:textId="77777777" w:rsidR="000A457B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4066493" w:history="1">
        <w:r w:rsidR="000A457B" w:rsidRPr="00E41AFB">
          <w:rPr>
            <w:rStyle w:val="a7"/>
            <w:rFonts w:ascii="黑体" w:hAnsi="黑体"/>
            <w:noProof/>
            <w:kern w:val="32"/>
          </w:rPr>
          <w:t>1.</w:t>
        </w:r>
        <w:r w:rsidR="000A457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457B" w:rsidRPr="00E41AFB">
          <w:rPr>
            <w:rStyle w:val="a7"/>
            <w:rFonts w:ascii="黑体" w:hAnsi="黑体"/>
            <w:noProof/>
            <w:kern w:val="32"/>
          </w:rPr>
          <w:t>项目概况</w:t>
        </w:r>
        <w:r w:rsidR="000A457B">
          <w:rPr>
            <w:noProof/>
            <w:webHidden/>
          </w:rPr>
          <w:tab/>
        </w:r>
        <w:r w:rsidR="000A457B">
          <w:rPr>
            <w:noProof/>
            <w:webHidden/>
          </w:rPr>
          <w:fldChar w:fldCharType="begin"/>
        </w:r>
        <w:r w:rsidR="000A457B">
          <w:rPr>
            <w:noProof/>
            <w:webHidden/>
          </w:rPr>
          <w:instrText xml:space="preserve"> PAGEREF _Toc154066493 \h </w:instrText>
        </w:r>
        <w:r w:rsidR="000A457B">
          <w:rPr>
            <w:noProof/>
            <w:webHidden/>
          </w:rPr>
        </w:r>
        <w:r w:rsidR="000A457B">
          <w:rPr>
            <w:noProof/>
            <w:webHidden/>
          </w:rPr>
          <w:fldChar w:fldCharType="separate"/>
        </w:r>
        <w:r w:rsidR="000A457B">
          <w:rPr>
            <w:noProof/>
            <w:webHidden/>
          </w:rPr>
          <w:t>3</w:t>
        </w:r>
        <w:r w:rsidR="000A457B">
          <w:rPr>
            <w:noProof/>
            <w:webHidden/>
          </w:rPr>
          <w:fldChar w:fldCharType="end"/>
        </w:r>
      </w:hyperlink>
    </w:p>
    <w:p w14:paraId="39B844D0" w14:textId="77777777" w:rsidR="000A457B" w:rsidRDefault="000A457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066494" w:history="1">
        <w:r w:rsidRPr="00E41AFB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34B4D4" w14:textId="77777777" w:rsidR="000A457B" w:rsidRDefault="000A457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066495" w:history="1">
        <w:r w:rsidRPr="00E41AFB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A0A1DFB" w14:textId="77777777" w:rsidR="000A457B" w:rsidRDefault="000A457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066496" w:history="1">
        <w:r w:rsidRPr="00E41AFB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2CEE7E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497" w:history="1">
        <w:r w:rsidRPr="00E41AFB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C6161E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498" w:history="1">
        <w:r w:rsidRPr="00E41AFB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4B352B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499" w:history="1">
        <w:r w:rsidRPr="00E41AFB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439C46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500" w:history="1">
        <w:r w:rsidRPr="00E41AFB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CEE140" w14:textId="77777777" w:rsidR="000A457B" w:rsidRDefault="000A457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066501" w:history="1">
        <w:r w:rsidRPr="00E41AFB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CA43A74" w14:textId="77777777" w:rsidR="000A457B" w:rsidRDefault="000A457B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54066502" w:history="1">
        <w:r w:rsidRPr="00E41AFB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6344B1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503" w:history="1">
        <w:r w:rsidRPr="00E41AFB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24EF7E5" w14:textId="77777777" w:rsidR="000A457B" w:rsidRDefault="000A45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54066504" w:history="1">
        <w:r w:rsidRPr="00E41AFB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41AFB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_Toc154066504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A88CB82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5CF4005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7BEBAD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B138A4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7AC7F0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F9273C7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30708EA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91CA1B5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0A749A30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364BD976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4066493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16E25C49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4066494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102CAA5A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4FB1CE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8FE51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B538449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06A67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长沙</w:t>
            </w:r>
            <w:bookmarkEnd w:id="13"/>
          </w:p>
        </w:tc>
      </w:tr>
      <w:tr w:rsidR="006E556C" w:rsidRPr="00497D0F" w14:paraId="42B7C55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C8FFC1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AC5C295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9531.28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FC6C6FC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7CCB13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22.400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6A6B22F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F19F76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3482E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38FC8D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E19AF6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2B2A27A4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0B3F8F5B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4066495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206B4232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4DD72B1D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29DE528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3312B2C4" wp14:editId="6F60CD4F">
            <wp:extent cx="5667375" cy="3257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FF68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068F0463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FB1542B" wp14:editId="00F6FB39">
            <wp:extent cx="5667375" cy="32575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0802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4447F77D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E106817" wp14:editId="7675FE8A">
            <wp:extent cx="5667375" cy="32575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4A2F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BA0A366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7B2E4B7" wp14:editId="14FD03FE">
            <wp:extent cx="5667375" cy="33051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4DFB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16216C6E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98EF400" wp14:editId="0C337DD8">
            <wp:extent cx="5667375" cy="1485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6E10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B1014D5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E6F72C7" wp14:editId="049315B0">
            <wp:extent cx="5667375" cy="73437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11FC" w14:textId="77777777" w:rsidR="00EF4C1B" w:rsidRDefault="001B5B4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7B4ACBE2" w14:textId="77777777" w:rsidR="00EF4C1B" w:rsidRDefault="00EF4C1B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7F7C870C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755D191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4066496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62558B67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3D604B15" w14:textId="77777777" w:rsidTr="00785457">
        <w:tc>
          <w:tcPr>
            <w:tcW w:w="8277" w:type="dxa"/>
          </w:tcPr>
          <w:p w14:paraId="06D1E58F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22D3DF2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CAE342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4066497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12144BD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2FAF028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6800B31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7DE315C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0BC660E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547F9AF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3E67C50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2DFF51B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4066498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36EF036B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4F2FB4F5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A62F837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1D90F61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405327C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43E0819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AC992E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72159071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2F4F67C0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12ABAEA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6F517BDF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240A0430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4F889ECC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44C0113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42D204F4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E14D052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4740DD1D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E6F75AF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798F6F2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35026D60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392ADB8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3C35D51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783BB80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260FCFF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47AB090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078655D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5E99CDA0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52467ED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757C477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BCF29ED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158846D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28123C2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653A126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4D7254D5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2D43D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8FC45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36B99B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1F4DB1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3986165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68141AC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315A27BD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AB35DF1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3DC44172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E27D00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586552F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22CE29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EFE77C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1346DA5A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2033713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708BC9A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30399546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2D0F7F5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696018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03C583B8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4B5ADDFE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803434B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39E3C4E2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C20702E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737C4EB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E43FD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72A72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82460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63FE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6E8D32D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330CAF0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204F23B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42CDC35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ACC790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14D301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493A646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6029B36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3AD4724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3C3F86F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1E6150F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72C298F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E726B1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683AC1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346D106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71AD539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3B72C01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C29D1C6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1B61988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06649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0A258023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5BB17350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41A1B188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9B3A8CD" wp14:editId="1C5F8C3A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96B4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5DB67199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3B30DE50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5CCD73D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50E1AB3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C731C7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67183B93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27B26CB7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3017B0E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6ADA820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4066500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5BBA49DD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14B08A9D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4066501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53C26F04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6529DF51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126911BA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63D9C43D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4066502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44A56CA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EF4C1B" w14:paraId="03D140DB" w14:textId="77777777">
        <w:tc>
          <w:tcPr>
            <w:tcW w:w="1647" w:type="dxa"/>
            <w:shd w:val="clear" w:color="auto" w:fill="E6E6E6"/>
            <w:vAlign w:val="center"/>
          </w:tcPr>
          <w:p w14:paraId="22F05C2D" w14:textId="77777777" w:rsidR="00EF4C1B" w:rsidRDefault="001B5B45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7A0CE730" w14:textId="77777777" w:rsidR="00EF4C1B" w:rsidRDefault="001B5B45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C0E0928" w14:textId="77777777" w:rsidR="00EF4C1B" w:rsidRDefault="001B5B45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8232F4" w14:textId="77777777" w:rsidR="00EF4C1B" w:rsidRDefault="001B5B45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AE971F1" w14:textId="77777777" w:rsidR="00EF4C1B" w:rsidRDefault="001B5B45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C4DFFA" w14:textId="77777777" w:rsidR="00EF4C1B" w:rsidRDefault="001B5B45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EF4C1B" w14:paraId="135AF5C7" w14:textId="77777777">
        <w:tc>
          <w:tcPr>
            <w:tcW w:w="1647" w:type="dxa"/>
            <w:vAlign w:val="center"/>
          </w:tcPr>
          <w:p w14:paraId="0DB1CC8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79002F0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17184302" w14:textId="77777777" w:rsidR="00EF4C1B" w:rsidRDefault="001B5B4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8CF7121" w14:textId="77777777" w:rsidR="00EF4C1B" w:rsidRDefault="001B5B45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6933CAD0" w14:textId="77777777" w:rsidR="00EF4C1B" w:rsidRDefault="001B5B4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2F886E0" w14:textId="77777777" w:rsidR="00EF4C1B" w:rsidRDefault="001B5B45">
            <w:pPr>
              <w:jc w:val="center"/>
            </w:pPr>
            <w:r>
              <w:t>0.0312</w:t>
            </w:r>
          </w:p>
        </w:tc>
      </w:tr>
      <w:tr w:rsidR="00EF4C1B" w14:paraId="20FB53CA" w14:textId="77777777">
        <w:tc>
          <w:tcPr>
            <w:tcW w:w="1647" w:type="dxa"/>
            <w:vAlign w:val="center"/>
          </w:tcPr>
          <w:p w14:paraId="239381D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6CE864C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2A6EFA11" w14:textId="77777777" w:rsidR="00EF4C1B" w:rsidRDefault="001B5B4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7E7C14A5" w14:textId="77777777" w:rsidR="00EF4C1B" w:rsidRDefault="001B5B45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7931002A" w14:textId="77777777" w:rsidR="00EF4C1B" w:rsidRDefault="001B5B45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67E03FC5" w14:textId="77777777" w:rsidR="00EF4C1B" w:rsidRDefault="001B5B45">
            <w:pPr>
              <w:jc w:val="center"/>
            </w:pPr>
            <w:r>
              <w:t>0.0233</w:t>
            </w:r>
          </w:p>
        </w:tc>
      </w:tr>
      <w:tr w:rsidR="00EF4C1B" w14:paraId="7A3F6E18" w14:textId="77777777">
        <w:tc>
          <w:tcPr>
            <w:tcW w:w="1647" w:type="dxa"/>
            <w:vAlign w:val="center"/>
          </w:tcPr>
          <w:p w14:paraId="64CA4373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3E8A6F2A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5FD776AC" w14:textId="77777777" w:rsidR="00EF4C1B" w:rsidRDefault="001B5B4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7F08B35" w14:textId="77777777" w:rsidR="00EF4C1B" w:rsidRDefault="001B5B45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12197195" w14:textId="77777777" w:rsidR="00EF4C1B" w:rsidRDefault="001B5B4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527283C" w14:textId="77777777" w:rsidR="00EF4C1B" w:rsidRDefault="001B5B45">
            <w:pPr>
              <w:jc w:val="center"/>
            </w:pPr>
            <w:r>
              <w:t>0.0062</w:t>
            </w:r>
          </w:p>
        </w:tc>
      </w:tr>
    </w:tbl>
    <w:p w14:paraId="6E6F88ED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47E4CFD4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3005C8DD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EF4C1B" w14:paraId="57CCCBEC" w14:textId="77777777">
        <w:tc>
          <w:tcPr>
            <w:tcW w:w="452" w:type="dxa"/>
            <w:shd w:val="clear" w:color="auto" w:fill="E6E6E6"/>
            <w:vAlign w:val="center"/>
          </w:tcPr>
          <w:p w14:paraId="68F79FBF" w14:textId="77777777" w:rsidR="00EF4C1B" w:rsidRDefault="001B5B4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EB85DF1" w14:textId="77777777" w:rsidR="00EF4C1B" w:rsidRDefault="001B5B4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1F8D48D" w14:textId="77777777" w:rsidR="00EF4C1B" w:rsidRDefault="001B5B4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1FECB36" w14:textId="77777777" w:rsidR="00EF4C1B" w:rsidRDefault="001B5B45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6C6B3FA" w14:textId="77777777" w:rsidR="00EF4C1B" w:rsidRDefault="001B5B45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FF37B19" w14:textId="77777777" w:rsidR="00EF4C1B" w:rsidRDefault="001B5B45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AC662E5" w14:textId="77777777" w:rsidR="00EF4C1B" w:rsidRDefault="001B5B45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EF4C1B" w14:paraId="5E921AAB" w14:textId="77777777">
        <w:tc>
          <w:tcPr>
            <w:tcW w:w="452" w:type="dxa"/>
            <w:vMerge w:val="restart"/>
            <w:vAlign w:val="center"/>
          </w:tcPr>
          <w:p w14:paraId="66B809C1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D5B15F8" w14:textId="77777777" w:rsidR="00EF4C1B" w:rsidRDefault="001B5B45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6A66914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BE11860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571202D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EC173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F439402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052A98C0" w14:textId="77777777">
        <w:tc>
          <w:tcPr>
            <w:tcW w:w="452" w:type="dxa"/>
            <w:vMerge/>
            <w:vAlign w:val="center"/>
          </w:tcPr>
          <w:p w14:paraId="2615FB6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5A336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72A48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1D912C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573A8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6DE679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D2F9316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7760C83C" w14:textId="77777777">
        <w:tc>
          <w:tcPr>
            <w:tcW w:w="452" w:type="dxa"/>
            <w:vMerge/>
            <w:vAlign w:val="center"/>
          </w:tcPr>
          <w:p w14:paraId="4E32A47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DD25B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FD340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C0BF4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76505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F4319C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E1FDCA8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709D7BCA" w14:textId="77777777">
        <w:tc>
          <w:tcPr>
            <w:tcW w:w="452" w:type="dxa"/>
            <w:vMerge/>
            <w:vAlign w:val="center"/>
          </w:tcPr>
          <w:p w14:paraId="56EE9045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9218541" w14:textId="77777777" w:rsidR="00EF4C1B" w:rsidRDefault="001B5B45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3601CE7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E5A08AF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F0C2BE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FCAFA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8EB941A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186CFA24" w14:textId="77777777">
        <w:tc>
          <w:tcPr>
            <w:tcW w:w="452" w:type="dxa"/>
            <w:vMerge/>
            <w:vAlign w:val="center"/>
          </w:tcPr>
          <w:p w14:paraId="64A2E61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63294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333F7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178F2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DC996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FF6A989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4D2DCCA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6A779191" w14:textId="77777777">
        <w:tc>
          <w:tcPr>
            <w:tcW w:w="452" w:type="dxa"/>
            <w:vMerge/>
            <w:vAlign w:val="center"/>
          </w:tcPr>
          <w:p w14:paraId="27C4F8D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8C228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168D7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3E971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379E2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BC2D77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291781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69167F66" w14:textId="77777777">
        <w:tc>
          <w:tcPr>
            <w:tcW w:w="452" w:type="dxa"/>
            <w:vMerge/>
            <w:vAlign w:val="center"/>
          </w:tcPr>
          <w:p w14:paraId="0818627D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A86FDB9" w14:textId="77777777" w:rsidR="00EF4C1B" w:rsidRDefault="001B5B45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17C0716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CCB7C6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57011D3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688B0B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0AAF218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172C389A" w14:textId="77777777">
        <w:tc>
          <w:tcPr>
            <w:tcW w:w="452" w:type="dxa"/>
            <w:vMerge/>
            <w:vAlign w:val="center"/>
          </w:tcPr>
          <w:p w14:paraId="1F224F7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50235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6770A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5A9B0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FA47E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A4C255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3BFFBD1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522FE5E1" w14:textId="77777777">
        <w:tc>
          <w:tcPr>
            <w:tcW w:w="452" w:type="dxa"/>
            <w:vMerge/>
            <w:vAlign w:val="center"/>
          </w:tcPr>
          <w:p w14:paraId="16841DDA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79E69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9144F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0FA47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24BF1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C4DEF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2AA168E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5BE88AA9" w14:textId="77777777">
        <w:tc>
          <w:tcPr>
            <w:tcW w:w="452" w:type="dxa"/>
            <w:vMerge/>
            <w:vAlign w:val="center"/>
          </w:tcPr>
          <w:p w14:paraId="1292CD99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4E61D6E" w14:textId="77777777" w:rsidR="00EF4C1B" w:rsidRDefault="001B5B45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2B03DD4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E4DB2BB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5CE8F0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51798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0B0DBAE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1918F155" w14:textId="77777777">
        <w:tc>
          <w:tcPr>
            <w:tcW w:w="452" w:type="dxa"/>
            <w:vMerge/>
            <w:vAlign w:val="center"/>
          </w:tcPr>
          <w:p w14:paraId="031C572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4934C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79E76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AEF44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DDC81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521011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F3F43CD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37350C1B" w14:textId="77777777">
        <w:tc>
          <w:tcPr>
            <w:tcW w:w="452" w:type="dxa"/>
            <w:vMerge/>
            <w:vAlign w:val="center"/>
          </w:tcPr>
          <w:p w14:paraId="6CEF05E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C20EFD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C5CFDC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C3FD7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E0AB0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0F2196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08847BD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249E5FFE" w14:textId="77777777">
        <w:tc>
          <w:tcPr>
            <w:tcW w:w="452" w:type="dxa"/>
            <w:vMerge/>
            <w:vAlign w:val="center"/>
          </w:tcPr>
          <w:p w14:paraId="091E37C3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74DE00C" w14:textId="77777777" w:rsidR="00EF4C1B" w:rsidRDefault="001B5B45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31990CA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786D913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B42A483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AE240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1A93D39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52A6270A" w14:textId="77777777">
        <w:tc>
          <w:tcPr>
            <w:tcW w:w="452" w:type="dxa"/>
            <w:vMerge/>
            <w:vAlign w:val="center"/>
          </w:tcPr>
          <w:p w14:paraId="6AD5542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0A8E4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00E42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3C918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A7526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E108D35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C06242A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209CD005" w14:textId="77777777">
        <w:tc>
          <w:tcPr>
            <w:tcW w:w="452" w:type="dxa"/>
            <w:vMerge/>
            <w:vAlign w:val="center"/>
          </w:tcPr>
          <w:p w14:paraId="4B3484E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DC26D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CB603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373B2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E630D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ECC63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D7C9CEC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1F6229B4" w14:textId="77777777">
        <w:tc>
          <w:tcPr>
            <w:tcW w:w="452" w:type="dxa"/>
            <w:vMerge/>
            <w:vAlign w:val="center"/>
          </w:tcPr>
          <w:p w14:paraId="3AE511D4" w14:textId="77777777" w:rsidR="00EF4C1B" w:rsidRDefault="001B5B45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0E9CCD5" w14:textId="77777777" w:rsidR="00EF4C1B" w:rsidRDefault="001B5B45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2463C08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1DEAB68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6626D03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FD0570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DC666CA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27B9DC84" w14:textId="77777777">
        <w:tc>
          <w:tcPr>
            <w:tcW w:w="452" w:type="dxa"/>
            <w:vMerge/>
            <w:vAlign w:val="center"/>
          </w:tcPr>
          <w:p w14:paraId="13E69B7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E6B2C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64EC2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C59EE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6D662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F57B8D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E91BAD9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218132E0" w14:textId="77777777">
        <w:tc>
          <w:tcPr>
            <w:tcW w:w="452" w:type="dxa"/>
            <w:vMerge/>
            <w:vAlign w:val="center"/>
          </w:tcPr>
          <w:p w14:paraId="204D8AF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D83B5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69086A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74B0D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B1C66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5155F9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002B13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2FFE5D44" w14:textId="77777777">
        <w:tc>
          <w:tcPr>
            <w:tcW w:w="452" w:type="dxa"/>
            <w:vMerge/>
            <w:vAlign w:val="center"/>
          </w:tcPr>
          <w:p w14:paraId="74896CFA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726A3E3" w14:textId="77777777" w:rsidR="00EF4C1B" w:rsidRDefault="001B5B45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006A190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14FDC8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FCC8BA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164BC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3654B17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7E823CCC" w14:textId="77777777">
        <w:tc>
          <w:tcPr>
            <w:tcW w:w="452" w:type="dxa"/>
            <w:vMerge/>
            <w:vAlign w:val="center"/>
          </w:tcPr>
          <w:p w14:paraId="4C4CBE1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26322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5EF74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415B5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5954A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D11217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53CF4A5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54ED7DD0" w14:textId="77777777">
        <w:tc>
          <w:tcPr>
            <w:tcW w:w="452" w:type="dxa"/>
            <w:vMerge/>
            <w:vAlign w:val="center"/>
          </w:tcPr>
          <w:p w14:paraId="65635CA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E6B7A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206FF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74189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E04C1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D41C7E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355FD91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16327F6A" w14:textId="77777777">
        <w:tc>
          <w:tcPr>
            <w:tcW w:w="452" w:type="dxa"/>
            <w:vMerge/>
            <w:vAlign w:val="center"/>
          </w:tcPr>
          <w:p w14:paraId="3600821C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C8C3514" w14:textId="77777777" w:rsidR="00EF4C1B" w:rsidRDefault="001B5B45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39DD0FF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0BB40F0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AB723D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E68AE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6BA8AB" w14:textId="77777777" w:rsidR="00EF4C1B" w:rsidRDefault="001B5B45">
            <w:pPr>
              <w:jc w:val="center"/>
            </w:pPr>
            <w:r>
              <w:t>69.1</w:t>
            </w:r>
          </w:p>
        </w:tc>
      </w:tr>
      <w:tr w:rsidR="00EF4C1B" w14:paraId="2F38451B" w14:textId="77777777">
        <w:tc>
          <w:tcPr>
            <w:tcW w:w="452" w:type="dxa"/>
            <w:vMerge/>
            <w:vAlign w:val="center"/>
          </w:tcPr>
          <w:p w14:paraId="2A4ED07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9F24B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514E82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3DC7FC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2E0B0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68F3F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96412F7" w14:textId="77777777" w:rsidR="00EF4C1B" w:rsidRDefault="001B5B45">
            <w:pPr>
              <w:jc w:val="center"/>
            </w:pPr>
            <w:r>
              <w:t>41.5</w:t>
            </w:r>
          </w:p>
        </w:tc>
      </w:tr>
      <w:tr w:rsidR="00EF4C1B" w14:paraId="20BC2C3F" w14:textId="77777777">
        <w:tc>
          <w:tcPr>
            <w:tcW w:w="452" w:type="dxa"/>
            <w:vMerge/>
            <w:vAlign w:val="center"/>
          </w:tcPr>
          <w:p w14:paraId="1CBFD93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FC62C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67342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499D2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1ED63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0C7E7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C5C01C1" w14:textId="77777777" w:rsidR="00EF4C1B" w:rsidRDefault="001B5B45">
            <w:pPr>
              <w:jc w:val="center"/>
            </w:pPr>
            <w:r>
              <w:t>20.7</w:t>
            </w:r>
          </w:p>
        </w:tc>
      </w:tr>
      <w:tr w:rsidR="00EF4C1B" w14:paraId="0BD36B4F" w14:textId="77777777">
        <w:tc>
          <w:tcPr>
            <w:tcW w:w="452" w:type="dxa"/>
            <w:vMerge/>
            <w:vAlign w:val="center"/>
          </w:tcPr>
          <w:p w14:paraId="6DFA2C59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1844CC4" w14:textId="77777777" w:rsidR="00EF4C1B" w:rsidRDefault="001B5B45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3B81CD8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DB76599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FC1947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68A89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A1968BA" w14:textId="77777777" w:rsidR="00EF4C1B" w:rsidRDefault="001B5B45">
            <w:pPr>
              <w:jc w:val="center"/>
            </w:pPr>
            <w:r>
              <w:t>65.9</w:t>
            </w:r>
          </w:p>
        </w:tc>
      </w:tr>
      <w:tr w:rsidR="00EF4C1B" w14:paraId="62FA5AFD" w14:textId="77777777">
        <w:tc>
          <w:tcPr>
            <w:tcW w:w="452" w:type="dxa"/>
            <w:vMerge/>
            <w:vAlign w:val="center"/>
          </w:tcPr>
          <w:p w14:paraId="48C870F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A2A79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035ED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5A069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BAC5D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438E0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DABCD94" w14:textId="77777777" w:rsidR="00EF4C1B" w:rsidRDefault="001B5B45">
            <w:pPr>
              <w:jc w:val="center"/>
            </w:pPr>
            <w:r>
              <w:t>39.6</w:t>
            </w:r>
          </w:p>
        </w:tc>
      </w:tr>
      <w:tr w:rsidR="00EF4C1B" w14:paraId="3ED0CF65" w14:textId="77777777">
        <w:tc>
          <w:tcPr>
            <w:tcW w:w="452" w:type="dxa"/>
            <w:vMerge/>
            <w:vAlign w:val="center"/>
          </w:tcPr>
          <w:p w14:paraId="39818CE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07507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A690D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0F570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89A57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9DB9D8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5EF77B9" w14:textId="77777777" w:rsidR="00EF4C1B" w:rsidRDefault="001B5B45">
            <w:pPr>
              <w:jc w:val="center"/>
            </w:pPr>
            <w:r>
              <w:t>19.8</w:t>
            </w:r>
          </w:p>
        </w:tc>
      </w:tr>
      <w:tr w:rsidR="00EF4C1B" w14:paraId="3250E53D" w14:textId="77777777">
        <w:tc>
          <w:tcPr>
            <w:tcW w:w="452" w:type="dxa"/>
            <w:vMerge/>
            <w:vAlign w:val="center"/>
          </w:tcPr>
          <w:p w14:paraId="6BB131B3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7CCA255" w14:textId="77777777" w:rsidR="00EF4C1B" w:rsidRDefault="001B5B45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507C458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A855F02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99AA45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C9EBA6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61C860" w14:textId="77777777" w:rsidR="00EF4C1B" w:rsidRDefault="001B5B45">
            <w:pPr>
              <w:jc w:val="center"/>
            </w:pPr>
            <w:r>
              <w:t>65.0</w:t>
            </w:r>
          </w:p>
        </w:tc>
      </w:tr>
      <w:tr w:rsidR="00EF4C1B" w14:paraId="2B0E4C1A" w14:textId="77777777">
        <w:tc>
          <w:tcPr>
            <w:tcW w:w="452" w:type="dxa"/>
            <w:vMerge/>
            <w:vAlign w:val="center"/>
          </w:tcPr>
          <w:p w14:paraId="6477313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A920C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5BDC9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2A8CB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63EAC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324F3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91523E2" w14:textId="77777777" w:rsidR="00EF4C1B" w:rsidRDefault="001B5B45">
            <w:pPr>
              <w:jc w:val="center"/>
            </w:pPr>
            <w:r>
              <w:t>39.0</w:t>
            </w:r>
          </w:p>
        </w:tc>
      </w:tr>
      <w:tr w:rsidR="00EF4C1B" w14:paraId="12F32527" w14:textId="77777777">
        <w:tc>
          <w:tcPr>
            <w:tcW w:w="452" w:type="dxa"/>
            <w:vMerge/>
            <w:vAlign w:val="center"/>
          </w:tcPr>
          <w:p w14:paraId="5E8A415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FA3DE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27000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38A5F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42FE7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2A1000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3B49CE1" w14:textId="77777777" w:rsidR="00EF4C1B" w:rsidRDefault="001B5B45">
            <w:pPr>
              <w:jc w:val="center"/>
            </w:pPr>
            <w:r>
              <w:t>19.5</w:t>
            </w:r>
          </w:p>
        </w:tc>
      </w:tr>
      <w:tr w:rsidR="00EF4C1B" w14:paraId="6320BC69" w14:textId="77777777">
        <w:tc>
          <w:tcPr>
            <w:tcW w:w="452" w:type="dxa"/>
            <w:vMerge/>
            <w:vAlign w:val="center"/>
          </w:tcPr>
          <w:p w14:paraId="14E5129A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30751B9" w14:textId="77777777" w:rsidR="00EF4C1B" w:rsidRDefault="001B5B45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3AD6ED6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25DDE3B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623738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13995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FEEB19D" w14:textId="77777777" w:rsidR="00EF4C1B" w:rsidRDefault="001B5B45">
            <w:pPr>
              <w:jc w:val="center"/>
            </w:pPr>
            <w:r>
              <w:t>50.5</w:t>
            </w:r>
          </w:p>
        </w:tc>
      </w:tr>
      <w:tr w:rsidR="00EF4C1B" w14:paraId="309D3D4D" w14:textId="77777777">
        <w:tc>
          <w:tcPr>
            <w:tcW w:w="452" w:type="dxa"/>
            <w:vMerge/>
            <w:vAlign w:val="center"/>
          </w:tcPr>
          <w:p w14:paraId="79E8E2F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57B08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1C686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DD781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556AF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3F65B2D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D14C382" w14:textId="77777777" w:rsidR="00EF4C1B" w:rsidRDefault="001B5B45">
            <w:pPr>
              <w:jc w:val="center"/>
            </w:pPr>
            <w:r>
              <w:t>30.3</w:t>
            </w:r>
          </w:p>
        </w:tc>
      </w:tr>
      <w:tr w:rsidR="00EF4C1B" w14:paraId="6271489D" w14:textId="77777777">
        <w:tc>
          <w:tcPr>
            <w:tcW w:w="452" w:type="dxa"/>
            <w:vMerge/>
            <w:vAlign w:val="center"/>
          </w:tcPr>
          <w:p w14:paraId="1B457C1B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B6D613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3F6E92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819E7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A8593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73C96F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903661E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5EDFFE8F" w14:textId="77777777">
        <w:tc>
          <w:tcPr>
            <w:tcW w:w="452" w:type="dxa"/>
            <w:vMerge/>
            <w:vAlign w:val="center"/>
          </w:tcPr>
          <w:p w14:paraId="2EFBA653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728783A" w14:textId="77777777" w:rsidR="00EF4C1B" w:rsidRDefault="001B5B45">
            <w:pPr>
              <w:jc w:val="center"/>
            </w:pPr>
            <w:r>
              <w:t>1015</w:t>
            </w:r>
          </w:p>
        </w:tc>
        <w:tc>
          <w:tcPr>
            <w:tcW w:w="1358" w:type="dxa"/>
            <w:vMerge w:val="restart"/>
            <w:vAlign w:val="center"/>
          </w:tcPr>
          <w:p w14:paraId="3698F3C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4CD07AA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8ABCD9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FAE29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D462D3" w14:textId="77777777" w:rsidR="00EF4C1B" w:rsidRDefault="001B5B45">
            <w:pPr>
              <w:jc w:val="center"/>
            </w:pPr>
            <w:r>
              <w:t>46.4</w:t>
            </w:r>
          </w:p>
        </w:tc>
      </w:tr>
      <w:tr w:rsidR="00EF4C1B" w14:paraId="1865EE76" w14:textId="77777777">
        <w:tc>
          <w:tcPr>
            <w:tcW w:w="452" w:type="dxa"/>
            <w:vMerge/>
            <w:vAlign w:val="center"/>
          </w:tcPr>
          <w:p w14:paraId="52359FD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4210E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8EB21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54519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C9D65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31411D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B9BF07E" w14:textId="77777777" w:rsidR="00EF4C1B" w:rsidRDefault="001B5B45">
            <w:pPr>
              <w:jc w:val="center"/>
            </w:pPr>
            <w:r>
              <w:t>27.8</w:t>
            </w:r>
          </w:p>
        </w:tc>
      </w:tr>
      <w:tr w:rsidR="00EF4C1B" w14:paraId="5FDD856B" w14:textId="77777777">
        <w:tc>
          <w:tcPr>
            <w:tcW w:w="452" w:type="dxa"/>
            <w:vMerge/>
            <w:vAlign w:val="center"/>
          </w:tcPr>
          <w:p w14:paraId="1979F2C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642BF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F8655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55CD0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A80F9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6BD41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AB4A9A8" w14:textId="77777777" w:rsidR="00EF4C1B" w:rsidRDefault="001B5B45">
            <w:pPr>
              <w:jc w:val="center"/>
            </w:pPr>
            <w:r>
              <w:t>13.9</w:t>
            </w:r>
          </w:p>
        </w:tc>
      </w:tr>
      <w:tr w:rsidR="00EF4C1B" w14:paraId="0094DCBC" w14:textId="77777777">
        <w:tc>
          <w:tcPr>
            <w:tcW w:w="452" w:type="dxa"/>
            <w:vMerge/>
            <w:vAlign w:val="center"/>
          </w:tcPr>
          <w:p w14:paraId="50544F95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D7DEEAE" w14:textId="77777777" w:rsidR="00EF4C1B" w:rsidRDefault="001B5B45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733A641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21EF996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959B58E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96B5B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C52E7A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2ADE9A39" w14:textId="77777777">
        <w:tc>
          <w:tcPr>
            <w:tcW w:w="452" w:type="dxa"/>
            <w:vMerge/>
            <w:vAlign w:val="center"/>
          </w:tcPr>
          <w:p w14:paraId="69E4C6A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A6C56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EFA43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7C64E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37698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FD83830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4F089AD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7208DCDA" w14:textId="77777777">
        <w:tc>
          <w:tcPr>
            <w:tcW w:w="452" w:type="dxa"/>
            <w:vMerge/>
            <w:vAlign w:val="center"/>
          </w:tcPr>
          <w:p w14:paraId="38CF578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5D68D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8C3D5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1B5EF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173AD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3A2A58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37747C3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407F8DF8" w14:textId="77777777">
        <w:tc>
          <w:tcPr>
            <w:tcW w:w="452" w:type="dxa"/>
            <w:vMerge/>
            <w:vAlign w:val="center"/>
          </w:tcPr>
          <w:p w14:paraId="590D8F4E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83F83C4" w14:textId="77777777" w:rsidR="00EF4C1B" w:rsidRDefault="001B5B45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37AEEDA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CDF74B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38E271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7D77B0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B6583D6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4B6627AD" w14:textId="77777777">
        <w:tc>
          <w:tcPr>
            <w:tcW w:w="452" w:type="dxa"/>
            <w:vMerge/>
            <w:vAlign w:val="center"/>
          </w:tcPr>
          <w:p w14:paraId="78764C2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53F43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CDCF6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9A9D6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94487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ADAA5E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06DB283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2E55048D" w14:textId="77777777">
        <w:tc>
          <w:tcPr>
            <w:tcW w:w="452" w:type="dxa"/>
            <w:vMerge/>
            <w:vAlign w:val="center"/>
          </w:tcPr>
          <w:p w14:paraId="290CFAC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FC8EF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054CD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615CB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2EFAC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A5773DD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804E1BE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3EF5AAF1" w14:textId="77777777">
        <w:tc>
          <w:tcPr>
            <w:tcW w:w="452" w:type="dxa"/>
            <w:vMerge w:val="restart"/>
            <w:vAlign w:val="center"/>
          </w:tcPr>
          <w:p w14:paraId="0E9C567D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EAEB4E8" w14:textId="77777777" w:rsidR="00EF4C1B" w:rsidRDefault="001B5B45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2F5EE44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6692467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AA679BA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98CD8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410AE25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70CAEEBE" w14:textId="77777777">
        <w:tc>
          <w:tcPr>
            <w:tcW w:w="452" w:type="dxa"/>
            <w:vMerge/>
            <w:vAlign w:val="center"/>
          </w:tcPr>
          <w:p w14:paraId="71ABAFC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84138D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EEFE8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A7A05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BF0A0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EF0F2B4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C9BD1C3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18EB82B2" w14:textId="77777777">
        <w:tc>
          <w:tcPr>
            <w:tcW w:w="452" w:type="dxa"/>
            <w:vMerge/>
            <w:vAlign w:val="center"/>
          </w:tcPr>
          <w:p w14:paraId="3435E51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A3473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EF5C2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AFEC5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B603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77BD5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0A7300F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26CD8DC2" w14:textId="77777777">
        <w:tc>
          <w:tcPr>
            <w:tcW w:w="452" w:type="dxa"/>
            <w:vMerge/>
            <w:vAlign w:val="center"/>
          </w:tcPr>
          <w:p w14:paraId="1E01B8F0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3209399" w14:textId="77777777" w:rsidR="00EF4C1B" w:rsidRDefault="001B5B45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3CB283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3D221A4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F6166BF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AF82E0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63CD53E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6358790D" w14:textId="77777777">
        <w:tc>
          <w:tcPr>
            <w:tcW w:w="452" w:type="dxa"/>
            <w:vMerge/>
            <w:vAlign w:val="center"/>
          </w:tcPr>
          <w:p w14:paraId="36C403F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D93FA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6B952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44D3F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83FDA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0A5AFC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F553829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64ECAA07" w14:textId="77777777">
        <w:tc>
          <w:tcPr>
            <w:tcW w:w="452" w:type="dxa"/>
            <w:vMerge/>
            <w:vAlign w:val="center"/>
          </w:tcPr>
          <w:p w14:paraId="5428C0B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76E46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254A2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9A112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92044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BAE74B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547F771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5D10BDA6" w14:textId="77777777">
        <w:tc>
          <w:tcPr>
            <w:tcW w:w="452" w:type="dxa"/>
            <w:vMerge/>
            <w:vAlign w:val="center"/>
          </w:tcPr>
          <w:p w14:paraId="6643B1AC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E03F93D" w14:textId="77777777" w:rsidR="00EF4C1B" w:rsidRDefault="001B5B45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097D664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AC8EEA9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978867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CB382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2352D1E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5AE9BE24" w14:textId="77777777">
        <w:tc>
          <w:tcPr>
            <w:tcW w:w="452" w:type="dxa"/>
            <w:vMerge/>
            <w:vAlign w:val="center"/>
          </w:tcPr>
          <w:p w14:paraId="66487CC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E767E3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892C89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7E38A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50DB1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F24C4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5647BAE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57424E9C" w14:textId="77777777">
        <w:tc>
          <w:tcPr>
            <w:tcW w:w="452" w:type="dxa"/>
            <w:vMerge/>
            <w:vAlign w:val="center"/>
          </w:tcPr>
          <w:p w14:paraId="5430558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4EE05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00FC1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D4B93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D1E379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105BCC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A9E557B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66E6479F" w14:textId="77777777">
        <w:tc>
          <w:tcPr>
            <w:tcW w:w="452" w:type="dxa"/>
            <w:vMerge/>
            <w:vAlign w:val="center"/>
          </w:tcPr>
          <w:p w14:paraId="25CEAB56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48FD4F8" w14:textId="77777777" w:rsidR="00EF4C1B" w:rsidRDefault="001B5B45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1CE9CF9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0CD8EC0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8EA2CBF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C382CA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97D4C55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4518C5A1" w14:textId="77777777">
        <w:tc>
          <w:tcPr>
            <w:tcW w:w="452" w:type="dxa"/>
            <w:vMerge/>
            <w:vAlign w:val="center"/>
          </w:tcPr>
          <w:p w14:paraId="2B568A6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099ED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1F61C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F676D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3AF43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EB8E76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69173EA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459034F7" w14:textId="77777777">
        <w:tc>
          <w:tcPr>
            <w:tcW w:w="452" w:type="dxa"/>
            <w:vMerge/>
            <w:vAlign w:val="center"/>
          </w:tcPr>
          <w:p w14:paraId="6262816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0C784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6E5C4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D6398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6AAD7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8C8C02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7E41F44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5F1516CE" w14:textId="77777777">
        <w:tc>
          <w:tcPr>
            <w:tcW w:w="452" w:type="dxa"/>
            <w:vMerge/>
            <w:vAlign w:val="center"/>
          </w:tcPr>
          <w:p w14:paraId="484CC996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4DE61E0" w14:textId="77777777" w:rsidR="00EF4C1B" w:rsidRDefault="001B5B45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225D94C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B22992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95A195F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8C5850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3249FD8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1F7C5630" w14:textId="77777777">
        <w:tc>
          <w:tcPr>
            <w:tcW w:w="452" w:type="dxa"/>
            <w:vMerge/>
            <w:vAlign w:val="center"/>
          </w:tcPr>
          <w:p w14:paraId="4718C80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BFBE8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FCAA5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1FA40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E43A8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8A6D87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3CB0B47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0F0CBFD8" w14:textId="77777777">
        <w:tc>
          <w:tcPr>
            <w:tcW w:w="452" w:type="dxa"/>
            <w:vMerge/>
            <w:vAlign w:val="center"/>
          </w:tcPr>
          <w:p w14:paraId="00032AE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9102E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2A54B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0068CC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C155C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049899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25EEF3E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7FAC70BF" w14:textId="77777777">
        <w:tc>
          <w:tcPr>
            <w:tcW w:w="452" w:type="dxa"/>
            <w:vMerge/>
            <w:vAlign w:val="center"/>
          </w:tcPr>
          <w:p w14:paraId="77287C49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73503EA" w14:textId="77777777" w:rsidR="00EF4C1B" w:rsidRDefault="001B5B45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7E40A8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2752482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30630B8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F87E419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46A173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625A0D7B" w14:textId="77777777">
        <w:tc>
          <w:tcPr>
            <w:tcW w:w="452" w:type="dxa"/>
            <w:vMerge/>
            <w:vAlign w:val="center"/>
          </w:tcPr>
          <w:p w14:paraId="156E438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215A8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99ACC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8624A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3A37F9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82229A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A762AF0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345336CA" w14:textId="77777777">
        <w:tc>
          <w:tcPr>
            <w:tcW w:w="452" w:type="dxa"/>
            <w:vMerge/>
            <w:vAlign w:val="center"/>
          </w:tcPr>
          <w:p w14:paraId="33C40EC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780C7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82E3BC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67671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EB5F6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B80880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72AE9AC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06A18E0D" w14:textId="77777777">
        <w:tc>
          <w:tcPr>
            <w:tcW w:w="452" w:type="dxa"/>
            <w:vMerge/>
            <w:vAlign w:val="center"/>
          </w:tcPr>
          <w:p w14:paraId="7769ABE9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BF50341" w14:textId="77777777" w:rsidR="00EF4C1B" w:rsidRDefault="001B5B45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718AA6F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F33F6B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78DCD09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5FFAF6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F8FA27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0CB90580" w14:textId="77777777">
        <w:tc>
          <w:tcPr>
            <w:tcW w:w="452" w:type="dxa"/>
            <w:vMerge/>
            <w:vAlign w:val="center"/>
          </w:tcPr>
          <w:p w14:paraId="7ED3411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7419C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0E5AE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C17DA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FE123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0D715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0C1FAA2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2CBF0D12" w14:textId="77777777">
        <w:tc>
          <w:tcPr>
            <w:tcW w:w="452" w:type="dxa"/>
            <w:vMerge/>
            <w:vAlign w:val="center"/>
          </w:tcPr>
          <w:p w14:paraId="3114C18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50996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19E3F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4AD1D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60386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E5FF24C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1DF40A0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638B255D" w14:textId="77777777">
        <w:tc>
          <w:tcPr>
            <w:tcW w:w="452" w:type="dxa"/>
            <w:vMerge/>
            <w:vAlign w:val="center"/>
          </w:tcPr>
          <w:p w14:paraId="3865484D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09386DE" w14:textId="77777777" w:rsidR="00EF4C1B" w:rsidRDefault="001B5B45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56A9C4C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9EE9667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10CC94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929D2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DA3E4BF" w14:textId="77777777" w:rsidR="00EF4C1B" w:rsidRDefault="001B5B45">
            <w:pPr>
              <w:jc w:val="center"/>
            </w:pPr>
            <w:r>
              <w:t>69.1</w:t>
            </w:r>
          </w:p>
        </w:tc>
      </w:tr>
      <w:tr w:rsidR="00EF4C1B" w14:paraId="1EF2EABD" w14:textId="77777777">
        <w:tc>
          <w:tcPr>
            <w:tcW w:w="452" w:type="dxa"/>
            <w:vMerge/>
            <w:vAlign w:val="center"/>
          </w:tcPr>
          <w:p w14:paraId="6C25408B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29F39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7261F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2400B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3B4B3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C21AD6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58C35A5" w14:textId="77777777" w:rsidR="00EF4C1B" w:rsidRDefault="001B5B45">
            <w:pPr>
              <w:jc w:val="center"/>
            </w:pPr>
            <w:r>
              <w:t>41.5</w:t>
            </w:r>
          </w:p>
        </w:tc>
      </w:tr>
      <w:tr w:rsidR="00EF4C1B" w14:paraId="4A6CC2DC" w14:textId="77777777">
        <w:tc>
          <w:tcPr>
            <w:tcW w:w="452" w:type="dxa"/>
            <w:vMerge/>
            <w:vAlign w:val="center"/>
          </w:tcPr>
          <w:p w14:paraId="6824086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6477D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576EE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46FD1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6865C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143D1C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8792427" w14:textId="77777777" w:rsidR="00EF4C1B" w:rsidRDefault="001B5B45">
            <w:pPr>
              <w:jc w:val="center"/>
            </w:pPr>
            <w:r>
              <w:t>20.7</w:t>
            </w:r>
          </w:p>
        </w:tc>
      </w:tr>
      <w:tr w:rsidR="00EF4C1B" w14:paraId="1AB11464" w14:textId="77777777">
        <w:tc>
          <w:tcPr>
            <w:tcW w:w="452" w:type="dxa"/>
            <w:vMerge/>
            <w:vAlign w:val="center"/>
          </w:tcPr>
          <w:p w14:paraId="497C51D4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15C1F09" w14:textId="77777777" w:rsidR="00EF4C1B" w:rsidRDefault="001B5B45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061F8120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1A96ED6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C0DC2C9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6F677F5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64B644" w14:textId="77777777" w:rsidR="00EF4C1B" w:rsidRDefault="001B5B45">
            <w:pPr>
              <w:jc w:val="center"/>
            </w:pPr>
            <w:r>
              <w:t>65.0</w:t>
            </w:r>
          </w:p>
        </w:tc>
      </w:tr>
      <w:tr w:rsidR="00EF4C1B" w14:paraId="0560143B" w14:textId="77777777">
        <w:tc>
          <w:tcPr>
            <w:tcW w:w="452" w:type="dxa"/>
            <w:vMerge/>
            <w:vAlign w:val="center"/>
          </w:tcPr>
          <w:p w14:paraId="1667F0F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93BC6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B057C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2406EC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2A43D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7A0446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F02B17E" w14:textId="77777777" w:rsidR="00EF4C1B" w:rsidRDefault="001B5B45">
            <w:pPr>
              <w:jc w:val="center"/>
            </w:pPr>
            <w:r>
              <w:t>39.0</w:t>
            </w:r>
          </w:p>
        </w:tc>
      </w:tr>
      <w:tr w:rsidR="00EF4C1B" w14:paraId="1F2729FA" w14:textId="77777777">
        <w:tc>
          <w:tcPr>
            <w:tcW w:w="452" w:type="dxa"/>
            <w:vMerge/>
            <w:vAlign w:val="center"/>
          </w:tcPr>
          <w:p w14:paraId="51F4CCA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5C563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639E1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B4E81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37BD0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5A8742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003DC4C" w14:textId="77777777" w:rsidR="00EF4C1B" w:rsidRDefault="001B5B45">
            <w:pPr>
              <w:jc w:val="center"/>
            </w:pPr>
            <w:r>
              <w:t>19.5</w:t>
            </w:r>
          </w:p>
        </w:tc>
      </w:tr>
      <w:tr w:rsidR="00EF4C1B" w14:paraId="112A2656" w14:textId="77777777">
        <w:tc>
          <w:tcPr>
            <w:tcW w:w="452" w:type="dxa"/>
            <w:vMerge/>
            <w:vAlign w:val="center"/>
          </w:tcPr>
          <w:p w14:paraId="3C82118B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4E7E466" w14:textId="77777777" w:rsidR="00EF4C1B" w:rsidRDefault="001B5B45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2F32144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F404E2B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1039CD0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A3C58F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FDECB4D" w14:textId="77777777" w:rsidR="00EF4C1B" w:rsidRDefault="001B5B45">
            <w:pPr>
              <w:jc w:val="center"/>
            </w:pPr>
            <w:r>
              <w:t>50.5</w:t>
            </w:r>
          </w:p>
        </w:tc>
      </w:tr>
      <w:tr w:rsidR="00EF4C1B" w14:paraId="0A4859BD" w14:textId="77777777">
        <w:tc>
          <w:tcPr>
            <w:tcW w:w="452" w:type="dxa"/>
            <w:vMerge/>
            <w:vAlign w:val="center"/>
          </w:tcPr>
          <w:p w14:paraId="190D712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BAE30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A52332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43F4D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15382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418B5D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303F7DB" w14:textId="77777777" w:rsidR="00EF4C1B" w:rsidRDefault="001B5B45">
            <w:pPr>
              <w:jc w:val="center"/>
            </w:pPr>
            <w:r>
              <w:t>30.3</w:t>
            </w:r>
          </w:p>
        </w:tc>
      </w:tr>
      <w:tr w:rsidR="00EF4C1B" w14:paraId="60BC5E1B" w14:textId="77777777">
        <w:tc>
          <w:tcPr>
            <w:tcW w:w="452" w:type="dxa"/>
            <w:vMerge/>
            <w:vAlign w:val="center"/>
          </w:tcPr>
          <w:p w14:paraId="14A75E9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E4596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47F95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34C4A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6A5E1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8A977FF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86D35FA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00A062CF" w14:textId="77777777">
        <w:tc>
          <w:tcPr>
            <w:tcW w:w="452" w:type="dxa"/>
            <w:vMerge/>
            <w:vAlign w:val="center"/>
          </w:tcPr>
          <w:p w14:paraId="35732B0B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E471ACB" w14:textId="77777777" w:rsidR="00EF4C1B" w:rsidRDefault="001B5B45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28DB906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A3F6AC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DF11AD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9F277B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5BA8C2D" w14:textId="77777777" w:rsidR="00EF4C1B" w:rsidRDefault="001B5B45">
            <w:pPr>
              <w:jc w:val="center"/>
            </w:pPr>
            <w:r>
              <w:t>50.3</w:t>
            </w:r>
          </w:p>
        </w:tc>
      </w:tr>
      <w:tr w:rsidR="00EF4C1B" w14:paraId="42207F36" w14:textId="77777777">
        <w:tc>
          <w:tcPr>
            <w:tcW w:w="452" w:type="dxa"/>
            <w:vMerge/>
            <w:vAlign w:val="center"/>
          </w:tcPr>
          <w:p w14:paraId="23FB451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973FED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7C5CF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08887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68114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D6C892C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7D71A80" w14:textId="77777777" w:rsidR="00EF4C1B" w:rsidRDefault="001B5B45">
            <w:pPr>
              <w:jc w:val="center"/>
            </w:pPr>
            <w:r>
              <w:t>30.2</w:t>
            </w:r>
          </w:p>
        </w:tc>
      </w:tr>
      <w:tr w:rsidR="00EF4C1B" w14:paraId="2B9C4593" w14:textId="77777777">
        <w:tc>
          <w:tcPr>
            <w:tcW w:w="452" w:type="dxa"/>
            <w:vMerge/>
            <w:vAlign w:val="center"/>
          </w:tcPr>
          <w:p w14:paraId="73BD04D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70B91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78F4A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4D9F7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EAEC3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E761543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31A863B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5A864A36" w14:textId="77777777">
        <w:tc>
          <w:tcPr>
            <w:tcW w:w="452" w:type="dxa"/>
            <w:vMerge/>
            <w:vAlign w:val="center"/>
          </w:tcPr>
          <w:p w14:paraId="2525DE77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8D43F57" w14:textId="77777777" w:rsidR="00EF4C1B" w:rsidRDefault="001B5B45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418ECAB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E03ADB7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E2C1A2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F4076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8CC23CD" w14:textId="77777777" w:rsidR="00EF4C1B" w:rsidRDefault="001B5B45">
            <w:pPr>
              <w:jc w:val="center"/>
            </w:pPr>
            <w:r>
              <w:t>46.4</w:t>
            </w:r>
          </w:p>
        </w:tc>
      </w:tr>
      <w:tr w:rsidR="00EF4C1B" w14:paraId="4A8C3F96" w14:textId="77777777">
        <w:tc>
          <w:tcPr>
            <w:tcW w:w="452" w:type="dxa"/>
            <w:vMerge/>
            <w:vAlign w:val="center"/>
          </w:tcPr>
          <w:p w14:paraId="6CD9D22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61235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96ECA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02516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F900B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9CED0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E3D239E" w14:textId="77777777" w:rsidR="00EF4C1B" w:rsidRDefault="001B5B45">
            <w:pPr>
              <w:jc w:val="center"/>
            </w:pPr>
            <w:r>
              <w:t>27.8</w:t>
            </w:r>
          </w:p>
        </w:tc>
      </w:tr>
      <w:tr w:rsidR="00EF4C1B" w14:paraId="45E5AA7F" w14:textId="77777777">
        <w:tc>
          <w:tcPr>
            <w:tcW w:w="452" w:type="dxa"/>
            <w:vMerge/>
            <w:vAlign w:val="center"/>
          </w:tcPr>
          <w:p w14:paraId="0170398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5AE5CD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2EBE7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4CD99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44E00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52785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DF12EB" w14:textId="77777777" w:rsidR="00EF4C1B" w:rsidRDefault="001B5B45">
            <w:pPr>
              <w:jc w:val="center"/>
            </w:pPr>
            <w:r>
              <w:t>13.9</w:t>
            </w:r>
          </w:p>
        </w:tc>
      </w:tr>
      <w:tr w:rsidR="00EF4C1B" w14:paraId="64C0E3EC" w14:textId="77777777">
        <w:tc>
          <w:tcPr>
            <w:tcW w:w="452" w:type="dxa"/>
            <w:vMerge/>
            <w:vAlign w:val="center"/>
          </w:tcPr>
          <w:p w14:paraId="16CA9DE9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618A9F7" w14:textId="77777777" w:rsidR="00EF4C1B" w:rsidRDefault="001B5B45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2B3D5D0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C265F0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7199EEA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F2302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2F1EE5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650B4794" w14:textId="77777777">
        <w:tc>
          <w:tcPr>
            <w:tcW w:w="452" w:type="dxa"/>
            <w:vMerge/>
            <w:vAlign w:val="center"/>
          </w:tcPr>
          <w:p w14:paraId="56F4BF6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60E8F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D6AEF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03F68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1571F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DC29B54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DCDA3A1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19136A6E" w14:textId="77777777">
        <w:tc>
          <w:tcPr>
            <w:tcW w:w="452" w:type="dxa"/>
            <w:vMerge/>
            <w:vAlign w:val="center"/>
          </w:tcPr>
          <w:p w14:paraId="7CC5EEC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66255A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B3DE9C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6FFC9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3AC2E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4546779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51245FA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1AD7CE0F" w14:textId="77777777">
        <w:tc>
          <w:tcPr>
            <w:tcW w:w="452" w:type="dxa"/>
            <w:vMerge/>
            <w:vAlign w:val="center"/>
          </w:tcPr>
          <w:p w14:paraId="18E6B2F0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56B64C5" w14:textId="77777777" w:rsidR="00EF4C1B" w:rsidRDefault="001B5B45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6405D39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E9476D8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0A00E8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59B3D3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7545F46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29CC07C7" w14:textId="77777777">
        <w:tc>
          <w:tcPr>
            <w:tcW w:w="452" w:type="dxa"/>
            <w:vMerge/>
            <w:vAlign w:val="center"/>
          </w:tcPr>
          <w:p w14:paraId="6408CFD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1971D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3255E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1622E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45192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FE20FCF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E85459B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3008A0C7" w14:textId="77777777">
        <w:tc>
          <w:tcPr>
            <w:tcW w:w="452" w:type="dxa"/>
            <w:vMerge/>
            <w:vAlign w:val="center"/>
          </w:tcPr>
          <w:p w14:paraId="1353272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12A09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A6D5D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67241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DFCDF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EC2C48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E6B938E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65594544" w14:textId="77777777">
        <w:tc>
          <w:tcPr>
            <w:tcW w:w="452" w:type="dxa"/>
            <w:vMerge w:val="restart"/>
            <w:vAlign w:val="center"/>
          </w:tcPr>
          <w:p w14:paraId="560CC53D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2F791EC" w14:textId="77777777" w:rsidR="00EF4C1B" w:rsidRDefault="001B5B45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2EA5DFA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C80F59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A5B3E8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79DD1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323895B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0611AAFB" w14:textId="77777777">
        <w:tc>
          <w:tcPr>
            <w:tcW w:w="452" w:type="dxa"/>
            <w:vMerge/>
            <w:vAlign w:val="center"/>
          </w:tcPr>
          <w:p w14:paraId="2CC3406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8AB58A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634E3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BC811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B0A1B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E391EA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59F4D0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1AE8362D" w14:textId="77777777">
        <w:tc>
          <w:tcPr>
            <w:tcW w:w="452" w:type="dxa"/>
            <w:vMerge/>
            <w:vAlign w:val="center"/>
          </w:tcPr>
          <w:p w14:paraId="6ED9035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63497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05970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7F774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0FBE5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0566B2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1418DC3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6B558CE0" w14:textId="77777777">
        <w:tc>
          <w:tcPr>
            <w:tcW w:w="452" w:type="dxa"/>
            <w:vMerge/>
            <w:vAlign w:val="center"/>
          </w:tcPr>
          <w:p w14:paraId="59732900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1F8B7DF" w14:textId="77777777" w:rsidR="00EF4C1B" w:rsidRDefault="001B5B45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2DB2BBC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CDBA6DA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19CCAF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225FEA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C637C0" w14:textId="77777777" w:rsidR="00EF4C1B" w:rsidRDefault="001B5B45">
            <w:pPr>
              <w:jc w:val="center"/>
            </w:pPr>
            <w:r>
              <w:t>231.0</w:t>
            </w:r>
          </w:p>
        </w:tc>
      </w:tr>
      <w:tr w:rsidR="00EF4C1B" w14:paraId="44C830BE" w14:textId="77777777">
        <w:tc>
          <w:tcPr>
            <w:tcW w:w="452" w:type="dxa"/>
            <w:vMerge/>
            <w:vAlign w:val="center"/>
          </w:tcPr>
          <w:p w14:paraId="4C0A5C3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7FB68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89C35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16BA5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F7733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40B2BF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BA284AA" w14:textId="77777777" w:rsidR="00EF4C1B" w:rsidRDefault="001B5B45">
            <w:pPr>
              <w:jc w:val="center"/>
            </w:pPr>
            <w:r>
              <w:t>138.6</w:t>
            </w:r>
          </w:p>
        </w:tc>
      </w:tr>
      <w:tr w:rsidR="00EF4C1B" w14:paraId="10EC1B50" w14:textId="77777777">
        <w:tc>
          <w:tcPr>
            <w:tcW w:w="452" w:type="dxa"/>
            <w:vMerge/>
            <w:vAlign w:val="center"/>
          </w:tcPr>
          <w:p w14:paraId="4F02D1B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33905A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359BB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A4BA1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82E32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852671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C493E69" w14:textId="77777777" w:rsidR="00EF4C1B" w:rsidRDefault="001B5B45">
            <w:pPr>
              <w:jc w:val="center"/>
            </w:pPr>
            <w:r>
              <w:t>69.3</w:t>
            </w:r>
          </w:p>
        </w:tc>
      </w:tr>
      <w:tr w:rsidR="00EF4C1B" w14:paraId="2D7CE9BB" w14:textId="77777777">
        <w:tc>
          <w:tcPr>
            <w:tcW w:w="452" w:type="dxa"/>
            <w:vMerge/>
            <w:vAlign w:val="center"/>
          </w:tcPr>
          <w:p w14:paraId="4CE08562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C69D8B7" w14:textId="77777777" w:rsidR="00EF4C1B" w:rsidRDefault="001B5B45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63ABD5B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231F91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22E932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CFC27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06428C5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6B3FE090" w14:textId="77777777">
        <w:tc>
          <w:tcPr>
            <w:tcW w:w="452" w:type="dxa"/>
            <w:vMerge/>
            <w:vAlign w:val="center"/>
          </w:tcPr>
          <w:p w14:paraId="2C1F6E7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DCD82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5CB6E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E2270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00AA6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9956631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37E318E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49435E88" w14:textId="77777777">
        <w:tc>
          <w:tcPr>
            <w:tcW w:w="452" w:type="dxa"/>
            <w:vMerge/>
            <w:vAlign w:val="center"/>
          </w:tcPr>
          <w:p w14:paraId="0C96D53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7DB3C3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65F61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9E975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1FB26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0CDBAF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654AB7C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301E883D" w14:textId="77777777">
        <w:tc>
          <w:tcPr>
            <w:tcW w:w="452" w:type="dxa"/>
            <w:vMerge/>
            <w:vAlign w:val="center"/>
          </w:tcPr>
          <w:p w14:paraId="388E60DF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9272034" w14:textId="77777777" w:rsidR="00EF4C1B" w:rsidRDefault="001B5B45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7D0B58E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75DC8D1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3EDD75D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6BD1AA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1576085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5FC78E71" w14:textId="77777777">
        <w:tc>
          <w:tcPr>
            <w:tcW w:w="452" w:type="dxa"/>
            <w:vMerge/>
            <w:vAlign w:val="center"/>
          </w:tcPr>
          <w:p w14:paraId="1E5D4F4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B7E6D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204E0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5D4C5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456BA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03F062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CDB2FD9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568713F6" w14:textId="77777777">
        <w:tc>
          <w:tcPr>
            <w:tcW w:w="452" w:type="dxa"/>
            <w:vMerge/>
            <w:vAlign w:val="center"/>
          </w:tcPr>
          <w:p w14:paraId="05B0738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4B9EE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1D21D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A75DD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C6DD5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251D5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AE3F6FD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3308A74E" w14:textId="77777777">
        <w:tc>
          <w:tcPr>
            <w:tcW w:w="452" w:type="dxa"/>
            <w:vMerge/>
            <w:vAlign w:val="center"/>
          </w:tcPr>
          <w:p w14:paraId="1715AC38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57CB0BE" w14:textId="77777777" w:rsidR="00EF4C1B" w:rsidRDefault="001B5B45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0B953F0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7A0508D" w14:textId="77777777" w:rsidR="00EF4C1B" w:rsidRDefault="001B5B45">
            <w:pPr>
              <w:jc w:val="center"/>
            </w:pPr>
            <w:r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5C3F1CF8" w14:textId="77777777" w:rsidR="00EF4C1B" w:rsidRDefault="001B5B45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7C4737B9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331A80C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1D3A0802" w14:textId="77777777">
        <w:tc>
          <w:tcPr>
            <w:tcW w:w="452" w:type="dxa"/>
            <w:vMerge/>
            <w:vAlign w:val="center"/>
          </w:tcPr>
          <w:p w14:paraId="6E07381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FFEBFA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0CA80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96854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830CB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8BBD39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E6E709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21AE85AD" w14:textId="77777777">
        <w:tc>
          <w:tcPr>
            <w:tcW w:w="452" w:type="dxa"/>
            <w:vMerge/>
            <w:vAlign w:val="center"/>
          </w:tcPr>
          <w:p w14:paraId="5651EFF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70D71D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F9465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0BF9B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774B8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E994B6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9EF0563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42B1AE94" w14:textId="77777777">
        <w:tc>
          <w:tcPr>
            <w:tcW w:w="452" w:type="dxa"/>
            <w:vMerge/>
            <w:vAlign w:val="center"/>
          </w:tcPr>
          <w:p w14:paraId="3F4B081A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C82A782" w14:textId="77777777" w:rsidR="00EF4C1B" w:rsidRDefault="001B5B45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7B610CC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53507D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E7B78A2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CFC66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AFB3874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6AC9A15A" w14:textId="77777777">
        <w:tc>
          <w:tcPr>
            <w:tcW w:w="452" w:type="dxa"/>
            <w:vMerge/>
            <w:vAlign w:val="center"/>
          </w:tcPr>
          <w:p w14:paraId="3583481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71A2E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82434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5B640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18BEE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60686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C921201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5EB0AECF" w14:textId="77777777">
        <w:tc>
          <w:tcPr>
            <w:tcW w:w="452" w:type="dxa"/>
            <w:vMerge/>
            <w:vAlign w:val="center"/>
          </w:tcPr>
          <w:p w14:paraId="543FF69A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E443F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113D2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636E1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82297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7C8E6C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E708BD2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48F802C6" w14:textId="77777777">
        <w:tc>
          <w:tcPr>
            <w:tcW w:w="452" w:type="dxa"/>
            <w:vMerge/>
            <w:vAlign w:val="center"/>
          </w:tcPr>
          <w:p w14:paraId="3B2F2BE4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BB3AADD" w14:textId="77777777" w:rsidR="00EF4C1B" w:rsidRDefault="001B5B45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56AE9C60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3B202A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F1C196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077DBA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E6F2555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0FF5E365" w14:textId="77777777">
        <w:tc>
          <w:tcPr>
            <w:tcW w:w="452" w:type="dxa"/>
            <w:vMerge/>
            <w:vAlign w:val="center"/>
          </w:tcPr>
          <w:p w14:paraId="6D8F380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66278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0874E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78FD6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9F646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CDC0F39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140D9F1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3E404340" w14:textId="77777777">
        <w:tc>
          <w:tcPr>
            <w:tcW w:w="452" w:type="dxa"/>
            <w:vMerge/>
            <w:vAlign w:val="center"/>
          </w:tcPr>
          <w:p w14:paraId="6721624B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C4D7D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9887C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9EAE9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9DD9D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ABBAD6D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CF92D01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0AF8B7F3" w14:textId="77777777">
        <w:tc>
          <w:tcPr>
            <w:tcW w:w="452" w:type="dxa"/>
            <w:vMerge/>
            <w:vAlign w:val="center"/>
          </w:tcPr>
          <w:p w14:paraId="4260B775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36AC8BE" w14:textId="77777777" w:rsidR="00EF4C1B" w:rsidRDefault="001B5B45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02A3CE3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12A8F09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8BE2690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DA2811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940187F" w14:textId="77777777" w:rsidR="00EF4C1B" w:rsidRDefault="001B5B45">
            <w:pPr>
              <w:jc w:val="center"/>
            </w:pPr>
            <w:r>
              <w:t>69.1</w:t>
            </w:r>
          </w:p>
        </w:tc>
      </w:tr>
      <w:tr w:rsidR="00EF4C1B" w14:paraId="6841E010" w14:textId="77777777">
        <w:tc>
          <w:tcPr>
            <w:tcW w:w="452" w:type="dxa"/>
            <w:vMerge/>
            <w:vAlign w:val="center"/>
          </w:tcPr>
          <w:p w14:paraId="02B5A9C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3E786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9EDE9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CE346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BD1C5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0F46BE1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BDB5468" w14:textId="77777777" w:rsidR="00EF4C1B" w:rsidRDefault="001B5B45">
            <w:pPr>
              <w:jc w:val="center"/>
            </w:pPr>
            <w:r>
              <w:t>41.5</w:t>
            </w:r>
          </w:p>
        </w:tc>
      </w:tr>
      <w:tr w:rsidR="00EF4C1B" w14:paraId="1E05135F" w14:textId="77777777">
        <w:tc>
          <w:tcPr>
            <w:tcW w:w="452" w:type="dxa"/>
            <w:vMerge/>
            <w:vAlign w:val="center"/>
          </w:tcPr>
          <w:p w14:paraId="423DB9A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080E7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1FBA0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31883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43C41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EC6172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072C53B" w14:textId="77777777" w:rsidR="00EF4C1B" w:rsidRDefault="001B5B45">
            <w:pPr>
              <w:jc w:val="center"/>
            </w:pPr>
            <w:r>
              <w:t>20.7</w:t>
            </w:r>
          </w:p>
        </w:tc>
      </w:tr>
      <w:tr w:rsidR="00EF4C1B" w14:paraId="3DB243BF" w14:textId="77777777">
        <w:tc>
          <w:tcPr>
            <w:tcW w:w="452" w:type="dxa"/>
            <w:vMerge/>
            <w:vAlign w:val="center"/>
          </w:tcPr>
          <w:p w14:paraId="43C4DA0F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1EE5447" w14:textId="77777777" w:rsidR="00EF4C1B" w:rsidRDefault="001B5B45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5F24180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6BAEF02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C6FDC1E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5C542B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15FDB1" w14:textId="77777777" w:rsidR="00EF4C1B" w:rsidRDefault="001B5B45">
            <w:pPr>
              <w:jc w:val="center"/>
            </w:pPr>
            <w:r>
              <w:t>65.0</w:t>
            </w:r>
          </w:p>
        </w:tc>
      </w:tr>
      <w:tr w:rsidR="00EF4C1B" w14:paraId="4EF12F6B" w14:textId="77777777">
        <w:tc>
          <w:tcPr>
            <w:tcW w:w="452" w:type="dxa"/>
            <w:vMerge/>
            <w:vAlign w:val="center"/>
          </w:tcPr>
          <w:p w14:paraId="7ADDC50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DDC603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023AC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95CE6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1BB3F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2D3B1EC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E5D5E23" w14:textId="77777777" w:rsidR="00EF4C1B" w:rsidRDefault="001B5B45">
            <w:pPr>
              <w:jc w:val="center"/>
            </w:pPr>
            <w:r>
              <w:t>39.0</w:t>
            </w:r>
          </w:p>
        </w:tc>
      </w:tr>
      <w:tr w:rsidR="00EF4C1B" w14:paraId="5BE7E8D8" w14:textId="77777777">
        <w:tc>
          <w:tcPr>
            <w:tcW w:w="452" w:type="dxa"/>
            <w:vMerge/>
            <w:vAlign w:val="center"/>
          </w:tcPr>
          <w:p w14:paraId="15B4F96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CFF273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951B69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49921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765B7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D9EC4C8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EF01879" w14:textId="77777777" w:rsidR="00EF4C1B" w:rsidRDefault="001B5B45">
            <w:pPr>
              <w:jc w:val="center"/>
            </w:pPr>
            <w:r>
              <w:t>19.5</w:t>
            </w:r>
          </w:p>
        </w:tc>
      </w:tr>
      <w:tr w:rsidR="00EF4C1B" w14:paraId="33C353BA" w14:textId="77777777">
        <w:tc>
          <w:tcPr>
            <w:tcW w:w="452" w:type="dxa"/>
            <w:vMerge/>
            <w:vAlign w:val="center"/>
          </w:tcPr>
          <w:p w14:paraId="6ADC8F4B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A720E82" w14:textId="77777777" w:rsidR="00EF4C1B" w:rsidRDefault="001B5B45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74A3582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97ADD70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98DEDED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ED679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2AB615E" w14:textId="77777777" w:rsidR="00EF4C1B" w:rsidRDefault="001B5B45">
            <w:pPr>
              <w:jc w:val="center"/>
            </w:pPr>
            <w:r>
              <w:t>50.5</w:t>
            </w:r>
          </w:p>
        </w:tc>
      </w:tr>
      <w:tr w:rsidR="00EF4C1B" w14:paraId="24509D04" w14:textId="77777777">
        <w:tc>
          <w:tcPr>
            <w:tcW w:w="452" w:type="dxa"/>
            <w:vMerge/>
            <w:vAlign w:val="center"/>
          </w:tcPr>
          <w:p w14:paraId="676FD4B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4081F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C7BD5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B8C60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9185DC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C90CCE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DFD2A67" w14:textId="77777777" w:rsidR="00EF4C1B" w:rsidRDefault="001B5B45">
            <w:pPr>
              <w:jc w:val="center"/>
            </w:pPr>
            <w:r>
              <w:t>30.3</w:t>
            </w:r>
          </w:p>
        </w:tc>
      </w:tr>
      <w:tr w:rsidR="00EF4C1B" w14:paraId="3024C705" w14:textId="77777777">
        <w:tc>
          <w:tcPr>
            <w:tcW w:w="452" w:type="dxa"/>
            <w:vMerge/>
            <w:vAlign w:val="center"/>
          </w:tcPr>
          <w:p w14:paraId="43A4760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4FA5C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97C3F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44F00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B949F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56264D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0080E98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6A18BFCB" w14:textId="77777777">
        <w:tc>
          <w:tcPr>
            <w:tcW w:w="452" w:type="dxa"/>
            <w:vMerge/>
            <w:vAlign w:val="center"/>
          </w:tcPr>
          <w:p w14:paraId="0DF3D094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D95755C" w14:textId="77777777" w:rsidR="00EF4C1B" w:rsidRDefault="001B5B45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49C4421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927FC8B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E101CF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33F99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FBB343" w14:textId="77777777" w:rsidR="00EF4C1B" w:rsidRDefault="001B5B45">
            <w:pPr>
              <w:jc w:val="center"/>
            </w:pPr>
            <w:r>
              <w:t>50.3</w:t>
            </w:r>
          </w:p>
        </w:tc>
      </w:tr>
      <w:tr w:rsidR="00EF4C1B" w14:paraId="6FA896C7" w14:textId="77777777">
        <w:tc>
          <w:tcPr>
            <w:tcW w:w="452" w:type="dxa"/>
            <w:vMerge/>
            <w:vAlign w:val="center"/>
          </w:tcPr>
          <w:p w14:paraId="5282C04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16AB4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B65E1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44B6A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2103A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95303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266DFE7" w14:textId="77777777" w:rsidR="00EF4C1B" w:rsidRDefault="001B5B45">
            <w:pPr>
              <w:jc w:val="center"/>
            </w:pPr>
            <w:r>
              <w:t>30.2</w:t>
            </w:r>
          </w:p>
        </w:tc>
      </w:tr>
      <w:tr w:rsidR="00EF4C1B" w14:paraId="57E4ADD8" w14:textId="77777777">
        <w:tc>
          <w:tcPr>
            <w:tcW w:w="452" w:type="dxa"/>
            <w:vMerge/>
            <w:vAlign w:val="center"/>
          </w:tcPr>
          <w:p w14:paraId="31AD45DB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5DBC3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0BA6F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11F32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AAF92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26793B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005C1B2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001D9390" w14:textId="77777777">
        <w:tc>
          <w:tcPr>
            <w:tcW w:w="452" w:type="dxa"/>
            <w:vMerge/>
            <w:vAlign w:val="center"/>
          </w:tcPr>
          <w:p w14:paraId="7AEE0BAF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9433F13" w14:textId="77777777" w:rsidR="00EF4C1B" w:rsidRDefault="001B5B45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43D7712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B1DAACF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C2E8A68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80B55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4BA74C0" w14:textId="77777777" w:rsidR="00EF4C1B" w:rsidRDefault="001B5B45">
            <w:pPr>
              <w:jc w:val="center"/>
            </w:pPr>
            <w:r>
              <w:t>46.4</w:t>
            </w:r>
          </w:p>
        </w:tc>
      </w:tr>
      <w:tr w:rsidR="00EF4C1B" w14:paraId="6D9B32CE" w14:textId="77777777">
        <w:tc>
          <w:tcPr>
            <w:tcW w:w="452" w:type="dxa"/>
            <w:vMerge/>
            <w:vAlign w:val="center"/>
          </w:tcPr>
          <w:p w14:paraId="09B2BC6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F3758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F041F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1F05A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285E8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BF1921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C33E312" w14:textId="77777777" w:rsidR="00EF4C1B" w:rsidRDefault="001B5B45">
            <w:pPr>
              <w:jc w:val="center"/>
            </w:pPr>
            <w:r>
              <w:t>27.8</w:t>
            </w:r>
          </w:p>
        </w:tc>
      </w:tr>
      <w:tr w:rsidR="00EF4C1B" w14:paraId="1CA40909" w14:textId="77777777">
        <w:tc>
          <w:tcPr>
            <w:tcW w:w="452" w:type="dxa"/>
            <w:vMerge/>
            <w:vAlign w:val="center"/>
          </w:tcPr>
          <w:p w14:paraId="75F9000B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83A5E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8044C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DBEA4E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B85B8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E9CDFF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486DAB" w14:textId="77777777" w:rsidR="00EF4C1B" w:rsidRDefault="001B5B45">
            <w:pPr>
              <w:jc w:val="center"/>
            </w:pPr>
            <w:r>
              <w:t>13.9</w:t>
            </w:r>
          </w:p>
        </w:tc>
      </w:tr>
      <w:tr w:rsidR="00EF4C1B" w14:paraId="0F7F7797" w14:textId="77777777">
        <w:tc>
          <w:tcPr>
            <w:tcW w:w="452" w:type="dxa"/>
            <w:vMerge/>
            <w:vAlign w:val="center"/>
          </w:tcPr>
          <w:p w14:paraId="5BFB5A36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4C0AF72" w14:textId="77777777" w:rsidR="00EF4C1B" w:rsidRDefault="001B5B45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7F177C7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30F733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2C4F56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074F21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8736F3E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09F91C5D" w14:textId="77777777">
        <w:tc>
          <w:tcPr>
            <w:tcW w:w="452" w:type="dxa"/>
            <w:vMerge/>
            <w:vAlign w:val="center"/>
          </w:tcPr>
          <w:p w14:paraId="281B9C1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3F2B9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77290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6DB2B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6E8AD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D08C6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BA73DC2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53029249" w14:textId="77777777">
        <w:tc>
          <w:tcPr>
            <w:tcW w:w="452" w:type="dxa"/>
            <w:vMerge/>
            <w:vAlign w:val="center"/>
          </w:tcPr>
          <w:p w14:paraId="34C1CA0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6FD81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C0CB2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3DB1B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D79592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F91BE9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5492AFA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4EF8F317" w14:textId="77777777">
        <w:tc>
          <w:tcPr>
            <w:tcW w:w="452" w:type="dxa"/>
            <w:vMerge/>
            <w:vAlign w:val="center"/>
          </w:tcPr>
          <w:p w14:paraId="24B2CFB7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AD7671C" w14:textId="77777777" w:rsidR="00EF4C1B" w:rsidRDefault="001B5B45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349B8FE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EEBD4E6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85368CD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E853DE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5E64BDB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7FEA5F1E" w14:textId="77777777">
        <w:tc>
          <w:tcPr>
            <w:tcW w:w="452" w:type="dxa"/>
            <w:vMerge/>
            <w:vAlign w:val="center"/>
          </w:tcPr>
          <w:p w14:paraId="3F928DBA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53E04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CFD71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7C4CC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9A2E9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F9DE1F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CB3CDB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324D7542" w14:textId="77777777">
        <w:tc>
          <w:tcPr>
            <w:tcW w:w="452" w:type="dxa"/>
            <w:vMerge/>
            <w:vAlign w:val="center"/>
          </w:tcPr>
          <w:p w14:paraId="5D4FFFA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0E958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8B7EA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86133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9B592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B80DE7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CFA1D93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5144D9B2" w14:textId="77777777">
        <w:tc>
          <w:tcPr>
            <w:tcW w:w="452" w:type="dxa"/>
            <w:vMerge w:val="restart"/>
            <w:vAlign w:val="center"/>
          </w:tcPr>
          <w:p w14:paraId="60982B2F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8BD8B7B" w14:textId="77777777" w:rsidR="00EF4C1B" w:rsidRDefault="001B5B45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2A9CCC9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C62A88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FE943A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D51F01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5135231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7A60C425" w14:textId="77777777">
        <w:tc>
          <w:tcPr>
            <w:tcW w:w="452" w:type="dxa"/>
            <w:vMerge/>
            <w:vAlign w:val="center"/>
          </w:tcPr>
          <w:p w14:paraId="59606ED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88D42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4059F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C7A16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88F73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80D54B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836FB2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04016C9B" w14:textId="77777777">
        <w:tc>
          <w:tcPr>
            <w:tcW w:w="452" w:type="dxa"/>
            <w:vMerge/>
            <w:vAlign w:val="center"/>
          </w:tcPr>
          <w:p w14:paraId="6D51C06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4EAD6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5ED94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C24DB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2B2B0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1FBB4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260BB61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0099B45C" w14:textId="77777777">
        <w:tc>
          <w:tcPr>
            <w:tcW w:w="452" w:type="dxa"/>
            <w:vMerge/>
            <w:vAlign w:val="center"/>
          </w:tcPr>
          <w:p w14:paraId="45B02D3B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2C40FBF" w14:textId="77777777" w:rsidR="00EF4C1B" w:rsidRDefault="001B5B45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069CC7AA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7A47DDA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C7CFDC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2045C9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21F3FB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19114741" w14:textId="77777777">
        <w:tc>
          <w:tcPr>
            <w:tcW w:w="452" w:type="dxa"/>
            <w:vMerge/>
            <w:vAlign w:val="center"/>
          </w:tcPr>
          <w:p w14:paraId="23A8EE8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D3D1B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20431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B9912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020FD9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B26BA24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7BFEDC3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40CA0F61" w14:textId="77777777">
        <w:tc>
          <w:tcPr>
            <w:tcW w:w="452" w:type="dxa"/>
            <w:vMerge/>
            <w:vAlign w:val="center"/>
          </w:tcPr>
          <w:p w14:paraId="46E7545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9C662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06BA8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2DE1B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3A320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9E27FD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B70C889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22A9F802" w14:textId="77777777">
        <w:tc>
          <w:tcPr>
            <w:tcW w:w="452" w:type="dxa"/>
            <w:vMerge/>
            <w:vAlign w:val="center"/>
          </w:tcPr>
          <w:p w14:paraId="22BCCD63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0201DF1" w14:textId="77777777" w:rsidR="00EF4C1B" w:rsidRDefault="001B5B45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2B296B4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F04B278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23F8A39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A6847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133FE27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65017CCD" w14:textId="77777777">
        <w:tc>
          <w:tcPr>
            <w:tcW w:w="452" w:type="dxa"/>
            <w:vMerge/>
            <w:vAlign w:val="center"/>
          </w:tcPr>
          <w:p w14:paraId="6D9C366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DFC07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E6A3B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23763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7A70B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C4430A6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F0B0666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7A728EE4" w14:textId="77777777">
        <w:tc>
          <w:tcPr>
            <w:tcW w:w="452" w:type="dxa"/>
            <w:vMerge/>
            <w:vAlign w:val="center"/>
          </w:tcPr>
          <w:p w14:paraId="051DA72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A2657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1BB8C9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8CCB1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58038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8D1C07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7791048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72091B16" w14:textId="77777777">
        <w:tc>
          <w:tcPr>
            <w:tcW w:w="452" w:type="dxa"/>
            <w:vMerge/>
            <w:vAlign w:val="center"/>
          </w:tcPr>
          <w:p w14:paraId="17E0C109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45A21A8" w14:textId="77777777" w:rsidR="00EF4C1B" w:rsidRDefault="001B5B45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30C9E40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C3DAAA6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4C86E6E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4160C8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2AA503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097D2F79" w14:textId="77777777">
        <w:tc>
          <w:tcPr>
            <w:tcW w:w="452" w:type="dxa"/>
            <w:vMerge/>
            <w:vAlign w:val="center"/>
          </w:tcPr>
          <w:p w14:paraId="6261014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7A8BA8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4C92D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A9D74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B5DB2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A423E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302477D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71EDE10C" w14:textId="77777777">
        <w:tc>
          <w:tcPr>
            <w:tcW w:w="452" w:type="dxa"/>
            <w:vMerge/>
            <w:vAlign w:val="center"/>
          </w:tcPr>
          <w:p w14:paraId="2292FD1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052F4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F4452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0E810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78AD8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A4FE0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EB286E6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62276E5D" w14:textId="77777777">
        <w:tc>
          <w:tcPr>
            <w:tcW w:w="452" w:type="dxa"/>
            <w:vMerge/>
            <w:vAlign w:val="center"/>
          </w:tcPr>
          <w:p w14:paraId="4DDF82BE" w14:textId="77777777" w:rsidR="00EF4C1B" w:rsidRDefault="001B5B45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2A796C2" w14:textId="77777777" w:rsidR="00EF4C1B" w:rsidRDefault="001B5B45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424F3AE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492E8F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2FFFEAF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DA46D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DDC2940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4289FB2B" w14:textId="77777777">
        <w:tc>
          <w:tcPr>
            <w:tcW w:w="452" w:type="dxa"/>
            <w:vMerge/>
            <w:vAlign w:val="center"/>
          </w:tcPr>
          <w:p w14:paraId="1DC1D82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8D248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E63B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056C0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0E39F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BD352B0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517F11F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1A197278" w14:textId="77777777">
        <w:tc>
          <w:tcPr>
            <w:tcW w:w="452" w:type="dxa"/>
            <w:vMerge/>
            <w:vAlign w:val="center"/>
          </w:tcPr>
          <w:p w14:paraId="4275705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63C40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62FA4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28848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71303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E53B3E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C2888EA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7372C594" w14:textId="77777777">
        <w:tc>
          <w:tcPr>
            <w:tcW w:w="452" w:type="dxa"/>
            <w:vMerge/>
            <w:vAlign w:val="center"/>
          </w:tcPr>
          <w:p w14:paraId="5D4929ED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ADA5C1C" w14:textId="77777777" w:rsidR="00EF4C1B" w:rsidRDefault="001B5B45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060C976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2C194693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0B54E6A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8E309F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EBFDC2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6933C2D2" w14:textId="77777777">
        <w:tc>
          <w:tcPr>
            <w:tcW w:w="452" w:type="dxa"/>
            <w:vMerge/>
            <w:vAlign w:val="center"/>
          </w:tcPr>
          <w:p w14:paraId="1512B14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26F97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3BE39A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976157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7E0AA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6B0CB9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0D3D233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29AA3A8C" w14:textId="77777777">
        <w:tc>
          <w:tcPr>
            <w:tcW w:w="452" w:type="dxa"/>
            <w:vMerge/>
            <w:vAlign w:val="center"/>
          </w:tcPr>
          <w:p w14:paraId="01C5D96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31A8C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24666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7A8B2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389D3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FF56A8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503B100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504F9ECC" w14:textId="77777777">
        <w:tc>
          <w:tcPr>
            <w:tcW w:w="452" w:type="dxa"/>
            <w:vMerge/>
            <w:vAlign w:val="center"/>
          </w:tcPr>
          <w:p w14:paraId="0294D5EB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2DF4FAC" w14:textId="77777777" w:rsidR="00EF4C1B" w:rsidRDefault="001B5B45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6C002EE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E147EA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34CB18D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444DFB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7707545" w14:textId="77777777" w:rsidR="00EF4C1B" w:rsidRDefault="001B5B45">
            <w:pPr>
              <w:jc w:val="center"/>
            </w:pPr>
            <w:r>
              <w:t>69.1</w:t>
            </w:r>
          </w:p>
        </w:tc>
      </w:tr>
      <w:tr w:rsidR="00EF4C1B" w14:paraId="5B6A40B3" w14:textId="77777777">
        <w:tc>
          <w:tcPr>
            <w:tcW w:w="452" w:type="dxa"/>
            <w:vMerge/>
            <w:vAlign w:val="center"/>
          </w:tcPr>
          <w:p w14:paraId="198BE3E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B409EA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ED116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C25E0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9D63A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04808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FC31E32" w14:textId="77777777" w:rsidR="00EF4C1B" w:rsidRDefault="001B5B45">
            <w:pPr>
              <w:jc w:val="center"/>
            </w:pPr>
            <w:r>
              <w:t>41.5</w:t>
            </w:r>
          </w:p>
        </w:tc>
      </w:tr>
      <w:tr w:rsidR="00EF4C1B" w14:paraId="2A95EBC7" w14:textId="77777777">
        <w:tc>
          <w:tcPr>
            <w:tcW w:w="452" w:type="dxa"/>
            <w:vMerge/>
            <w:vAlign w:val="center"/>
          </w:tcPr>
          <w:p w14:paraId="1640F96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ABDCB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3F80EB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419DCC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4F809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D03EBE7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A7DE3B8" w14:textId="77777777" w:rsidR="00EF4C1B" w:rsidRDefault="001B5B45">
            <w:pPr>
              <w:jc w:val="center"/>
            </w:pPr>
            <w:r>
              <w:t>20.7</w:t>
            </w:r>
          </w:p>
        </w:tc>
      </w:tr>
      <w:tr w:rsidR="00EF4C1B" w14:paraId="4E728FA6" w14:textId="77777777">
        <w:tc>
          <w:tcPr>
            <w:tcW w:w="452" w:type="dxa"/>
            <w:vMerge/>
            <w:vAlign w:val="center"/>
          </w:tcPr>
          <w:p w14:paraId="5482F447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EE23078" w14:textId="77777777" w:rsidR="00EF4C1B" w:rsidRDefault="001B5B45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066A3BEC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489756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86A7BEA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20850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29BCF75" w14:textId="77777777" w:rsidR="00EF4C1B" w:rsidRDefault="001B5B45">
            <w:pPr>
              <w:jc w:val="center"/>
            </w:pPr>
            <w:r>
              <w:t>65.0</w:t>
            </w:r>
          </w:p>
        </w:tc>
      </w:tr>
      <w:tr w:rsidR="00EF4C1B" w14:paraId="4A239801" w14:textId="77777777">
        <w:tc>
          <w:tcPr>
            <w:tcW w:w="452" w:type="dxa"/>
            <w:vMerge/>
            <w:vAlign w:val="center"/>
          </w:tcPr>
          <w:p w14:paraId="1BFDAC7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CE574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F716E9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36B37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90FA9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EA121A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0C53F8C" w14:textId="77777777" w:rsidR="00EF4C1B" w:rsidRDefault="001B5B45">
            <w:pPr>
              <w:jc w:val="center"/>
            </w:pPr>
            <w:r>
              <w:t>39.0</w:t>
            </w:r>
          </w:p>
        </w:tc>
      </w:tr>
      <w:tr w:rsidR="00EF4C1B" w14:paraId="7A3B9F84" w14:textId="77777777">
        <w:tc>
          <w:tcPr>
            <w:tcW w:w="452" w:type="dxa"/>
            <w:vMerge/>
            <w:vAlign w:val="center"/>
          </w:tcPr>
          <w:p w14:paraId="528B366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B2F7A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D4245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826FC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5EC4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46E765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227C19D" w14:textId="77777777" w:rsidR="00EF4C1B" w:rsidRDefault="001B5B45">
            <w:pPr>
              <w:jc w:val="center"/>
            </w:pPr>
            <w:r>
              <w:t>19.5</w:t>
            </w:r>
          </w:p>
        </w:tc>
      </w:tr>
      <w:tr w:rsidR="00EF4C1B" w14:paraId="25CF686B" w14:textId="77777777">
        <w:tc>
          <w:tcPr>
            <w:tcW w:w="452" w:type="dxa"/>
            <w:vMerge/>
            <w:vAlign w:val="center"/>
          </w:tcPr>
          <w:p w14:paraId="5C6371FA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E187ABB" w14:textId="77777777" w:rsidR="00EF4C1B" w:rsidRDefault="001B5B45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3C293BE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4EB594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3CD665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DB03A0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26CE92" w14:textId="77777777" w:rsidR="00EF4C1B" w:rsidRDefault="001B5B45">
            <w:pPr>
              <w:jc w:val="center"/>
            </w:pPr>
            <w:r>
              <w:t>50.5</w:t>
            </w:r>
          </w:p>
        </w:tc>
      </w:tr>
      <w:tr w:rsidR="00EF4C1B" w14:paraId="2AF96E85" w14:textId="77777777">
        <w:tc>
          <w:tcPr>
            <w:tcW w:w="452" w:type="dxa"/>
            <w:vMerge/>
            <w:vAlign w:val="center"/>
          </w:tcPr>
          <w:p w14:paraId="20E59F4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1B2495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5722CC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DECE9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A75E1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D0F117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8BDF8A9" w14:textId="77777777" w:rsidR="00EF4C1B" w:rsidRDefault="001B5B45">
            <w:pPr>
              <w:jc w:val="center"/>
            </w:pPr>
            <w:r>
              <w:t>30.3</w:t>
            </w:r>
          </w:p>
        </w:tc>
      </w:tr>
      <w:tr w:rsidR="00EF4C1B" w14:paraId="2327E39C" w14:textId="77777777">
        <w:tc>
          <w:tcPr>
            <w:tcW w:w="452" w:type="dxa"/>
            <w:vMerge/>
            <w:vAlign w:val="center"/>
          </w:tcPr>
          <w:p w14:paraId="3E11B95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00DE7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63E94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F9256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1CCDBD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0DA607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BA71045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7DBC1B73" w14:textId="77777777">
        <w:tc>
          <w:tcPr>
            <w:tcW w:w="452" w:type="dxa"/>
            <w:vMerge/>
            <w:vAlign w:val="center"/>
          </w:tcPr>
          <w:p w14:paraId="4C53A885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074CFC8" w14:textId="77777777" w:rsidR="00EF4C1B" w:rsidRDefault="001B5B45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5C5400D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DB172D4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B8EFB5E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4E228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B8EBB82" w14:textId="77777777" w:rsidR="00EF4C1B" w:rsidRDefault="001B5B45">
            <w:pPr>
              <w:jc w:val="center"/>
            </w:pPr>
            <w:r>
              <w:t>46.4</w:t>
            </w:r>
          </w:p>
        </w:tc>
      </w:tr>
      <w:tr w:rsidR="00EF4C1B" w14:paraId="7F1A64B0" w14:textId="77777777">
        <w:tc>
          <w:tcPr>
            <w:tcW w:w="452" w:type="dxa"/>
            <w:vMerge/>
            <w:vAlign w:val="center"/>
          </w:tcPr>
          <w:p w14:paraId="347617F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815A7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790A0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82BD9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AFCD7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D69AA31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9B2E57B" w14:textId="77777777" w:rsidR="00EF4C1B" w:rsidRDefault="001B5B45">
            <w:pPr>
              <w:jc w:val="center"/>
            </w:pPr>
            <w:r>
              <w:t>27.8</w:t>
            </w:r>
          </w:p>
        </w:tc>
      </w:tr>
      <w:tr w:rsidR="00EF4C1B" w14:paraId="38F195C6" w14:textId="77777777">
        <w:tc>
          <w:tcPr>
            <w:tcW w:w="452" w:type="dxa"/>
            <w:vMerge/>
            <w:vAlign w:val="center"/>
          </w:tcPr>
          <w:p w14:paraId="3295BF4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D8E77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3532D9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EC8E84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4361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3B1B6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896B6DA" w14:textId="77777777" w:rsidR="00EF4C1B" w:rsidRDefault="001B5B45">
            <w:pPr>
              <w:jc w:val="center"/>
            </w:pPr>
            <w:r>
              <w:t>13.9</w:t>
            </w:r>
          </w:p>
        </w:tc>
      </w:tr>
      <w:tr w:rsidR="00EF4C1B" w14:paraId="00FC311F" w14:textId="77777777">
        <w:tc>
          <w:tcPr>
            <w:tcW w:w="452" w:type="dxa"/>
            <w:vMerge/>
            <w:vAlign w:val="center"/>
          </w:tcPr>
          <w:p w14:paraId="270B98D5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2F2FD4C" w14:textId="77777777" w:rsidR="00EF4C1B" w:rsidRDefault="001B5B45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14:paraId="3EEBFEE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E9E1FBB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33454E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A9E115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52CC130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683AE9E7" w14:textId="77777777">
        <w:tc>
          <w:tcPr>
            <w:tcW w:w="452" w:type="dxa"/>
            <w:vMerge/>
            <w:vAlign w:val="center"/>
          </w:tcPr>
          <w:p w14:paraId="65F52E3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FA66B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43806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A0D36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DB82F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3C286D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0E7D09D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3A79C61A" w14:textId="77777777">
        <w:tc>
          <w:tcPr>
            <w:tcW w:w="452" w:type="dxa"/>
            <w:vMerge/>
            <w:vAlign w:val="center"/>
          </w:tcPr>
          <w:p w14:paraId="372C3F1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7C94E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69CD1E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EED84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EB2614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20BFC2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2693DEF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54D98415" w14:textId="77777777">
        <w:tc>
          <w:tcPr>
            <w:tcW w:w="452" w:type="dxa"/>
            <w:vMerge/>
            <w:vAlign w:val="center"/>
          </w:tcPr>
          <w:p w14:paraId="6CB1A9D6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6CD6123" w14:textId="77777777" w:rsidR="00EF4C1B" w:rsidRDefault="001B5B45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4014793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C7B3CC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ED75331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9F61EF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E7CCD37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7595FE4A" w14:textId="77777777">
        <w:tc>
          <w:tcPr>
            <w:tcW w:w="452" w:type="dxa"/>
            <w:vMerge/>
            <w:vAlign w:val="center"/>
          </w:tcPr>
          <w:p w14:paraId="37ACEFF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7DFA5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F9DD3A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A9036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F4DCF0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5CCBE74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AB324C1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4616D2FB" w14:textId="77777777">
        <w:tc>
          <w:tcPr>
            <w:tcW w:w="452" w:type="dxa"/>
            <w:vMerge/>
            <w:vAlign w:val="center"/>
          </w:tcPr>
          <w:p w14:paraId="1649589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D86E8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13EF9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DADAC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06FDB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40735B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8963908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4C5DE7D8" w14:textId="77777777">
        <w:tc>
          <w:tcPr>
            <w:tcW w:w="452" w:type="dxa"/>
            <w:vMerge w:val="restart"/>
            <w:vAlign w:val="center"/>
          </w:tcPr>
          <w:p w14:paraId="74A8B050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680D1B2" w14:textId="77777777" w:rsidR="00EF4C1B" w:rsidRDefault="001B5B45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16F94B0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4C0B35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FAE1D3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A317B3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CD116A1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500C359A" w14:textId="77777777">
        <w:tc>
          <w:tcPr>
            <w:tcW w:w="452" w:type="dxa"/>
            <w:vMerge/>
            <w:vAlign w:val="center"/>
          </w:tcPr>
          <w:p w14:paraId="49941CA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1B8AE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ABC8A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3CC21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EF0B5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8936678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9CEDD4A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6A35B0D9" w14:textId="77777777">
        <w:tc>
          <w:tcPr>
            <w:tcW w:w="452" w:type="dxa"/>
            <w:vMerge/>
            <w:vAlign w:val="center"/>
          </w:tcPr>
          <w:p w14:paraId="7F7126F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F1B42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98A93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A0582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63B559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A3112F6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7B15C7A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730FBA73" w14:textId="77777777">
        <w:tc>
          <w:tcPr>
            <w:tcW w:w="452" w:type="dxa"/>
            <w:vMerge/>
            <w:vAlign w:val="center"/>
          </w:tcPr>
          <w:p w14:paraId="28CE70D7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2CBB330" w14:textId="77777777" w:rsidR="00EF4C1B" w:rsidRDefault="001B5B45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14:paraId="2BA5EC1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75E016C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C695D63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30479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436BD79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7C1A04A6" w14:textId="77777777">
        <w:tc>
          <w:tcPr>
            <w:tcW w:w="452" w:type="dxa"/>
            <w:vMerge/>
            <w:vAlign w:val="center"/>
          </w:tcPr>
          <w:p w14:paraId="3D70B26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79178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883E0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C178C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432E1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4C840C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37289B7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5443EF24" w14:textId="77777777">
        <w:tc>
          <w:tcPr>
            <w:tcW w:w="452" w:type="dxa"/>
            <w:vMerge/>
            <w:vAlign w:val="center"/>
          </w:tcPr>
          <w:p w14:paraId="0D3145F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562A1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98820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C114B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43B57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994CCE0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C848DE3" w14:textId="77777777" w:rsidR="00EF4C1B" w:rsidRDefault="001B5B45">
            <w:pPr>
              <w:jc w:val="center"/>
            </w:pPr>
            <w:r>
              <w:t>28.3</w:t>
            </w:r>
          </w:p>
        </w:tc>
      </w:tr>
      <w:tr w:rsidR="00EF4C1B" w14:paraId="6A26F8B6" w14:textId="77777777">
        <w:tc>
          <w:tcPr>
            <w:tcW w:w="452" w:type="dxa"/>
            <w:vMerge/>
            <w:vAlign w:val="center"/>
          </w:tcPr>
          <w:p w14:paraId="4D3A2253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A43B9B8" w14:textId="77777777" w:rsidR="00EF4C1B" w:rsidRDefault="001B5B45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2338B37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148C998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06ABA5C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7C5C13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2E51A19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727A27C9" w14:textId="77777777">
        <w:tc>
          <w:tcPr>
            <w:tcW w:w="452" w:type="dxa"/>
            <w:vMerge/>
            <w:vAlign w:val="center"/>
          </w:tcPr>
          <w:p w14:paraId="742050D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C9D8B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8CB11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727E7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69B301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05142B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AE37131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2C7DD196" w14:textId="77777777">
        <w:tc>
          <w:tcPr>
            <w:tcW w:w="452" w:type="dxa"/>
            <w:vMerge/>
            <w:vAlign w:val="center"/>
          </w:tcPr>
          <w:p w14:paraId="535532B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86A71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C3E6D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7B40E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76FCA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C72E64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64B941C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55C4553F" w14:textId="77777777">
        <w:tc>
          <w:tcPr>
            <w:tcW w:w="452" w:type="dxa"/>
            <w:vMerge/>
            <w:vAlign w:val="center"/>
          </w:tcPr>
          <w:p w14:paraId="71DE320B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432C5EE" w14:textId="77777777" w:rsidR="00EF4C1B" w:rsidRDefault="001B5B45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5AE0381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66D3C0B6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494EC78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40961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CA58FB" w14:textId="77777777" w:rsidR="00EF4C1B" w:rsidRDefault="001B5B45">
            <w:pPr>
              <w:jc w:val="center"/>
            </w:pPr>
            <w:r>
              <w:t>71.7</w:t>
            </w:r>
          </w:p>
        </w:tc>
      </w:tr>
      <w:tr w:rsidR="00EF4C1B" w14:paraId="3282DCBF" w14:textId="77777777">
        <w:tc>
          <w:tcPr>
            <w:tcW w:w="452" w:type="dxa"/>
            <w:vMerge/>
            <w:vAlign w:val="center"/>
          </w:tcPr>
          <w:p w14:paraId="6807375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E2DC3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2650F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FCF5A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693DB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728AB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D3FC55A" w14:textId="77777777" w:rsidR="00EF4C1B" w:rsidRDefault="001B5B45">
            <w:pPr>
              <w:jc w:val="center"/>
            </w:pPr>
            <w:r>
              <w:t>43.0</w:t>
            </w:r>
          </w:p>
        </w:tc>
      </w:tr>
      <w:tr w:rsidR="00EF4C1B" w14:paraId="0A6606E7" w14:textId="77777777">
        <w:tc>
          <w:tcPr>
            <w:tcW w:w="452" w:type="dxa"/>
            <w:vMerge/>
            <w:vAlign w:val="center"/>
          </w:tcPr>
          <w:p w14:paraId="615B5710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27EC30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9CAC1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824F6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2D486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3EBE4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F15979B" w14:textId="77777777" w:rsidR="00EF4C1B" w:rsidRDefault="001B5B45">
            <w:pPr>
              <w:jc w:val="center"/>
            </w:pPr>
            <w:r>
              <w:t>21.5</w:t>
            </w:r>
          </w:p>
        </w:tc>
      </w:tr>
      <w:tr w:rsidR="00EF4C1B" w14:paraId="69CDA09A" w14:textId="77777777">
        <w:tc>
          <w:tcPr>
            <w:tcW w:w="452" w:type="dxa"/>
            <w:vMerge/>
            <w:vAlign w:val="center"/>
          </w:tcPr>
          <w:p w14:paraId="07238D7C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9F77F0C" w14:textId="77777777" w:rsidR="00EF4C1B" w:rsidRDefault="001B5B45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14:paraId="26D1E79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DAF86C4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1D1FC66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CC9DCF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7CEF659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12D7205D" w14:textId="77777777">
        <w:tc>
          <w:tcPr>
            <w:tcW w:w="452" w:type="dxa"/>
            <w:vMerge/>
            <w:vAlign w:val="center"/>
          </w:tcPr>
          <w:p w14:paraId="10971FD8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AD6A8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DC7457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68096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3D2EB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36508A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9BC9619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4C6C695F" w14:textId="77777777">
        <w:tc>
          <w:tcPr>
            <w:tcW w:w="452" w:type="dxa"/>
            <w:vMerge/>
            <w:vAlign w:val="center"/>
          </w:tcPr>
          <w:p w14:paraId="62015D1C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5DE66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5C87C2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D0F9D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0E6BB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4698C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95EFF13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71B5DCDE" w14:textId="77777777">
        <w:tc>
          <w:tcPr>
            <w:tcW w:w="452" w:type="dxa"/>
            <w:vMerge/>
            <w:vAlign w:val="center"/>
          </w:tcPr>
          <w:p w14:paraId="761349E2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D066447" w14:textId="77777777" w:rsidR="00EF4C1B" w:rsidRDefault="001B5B45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5941D75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DEE7BB2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10C2EC2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6AB32C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7689200" w14:textId="77777777" w:rsidR="00EF4C1B" w:rsidRDefault="001B5B45">
            <w:pPr>
              <w:jc w:val="center"/>
            </w:pPr>
            <w:r>
              <w:t>70.3</w:t>
            </w:r>
          </w:p>
        </w:tc>
      </w:tr>
      <w:tr w:rsidR="00EF4C1B" w14:paraId="49C0BB98" w14:textId="77777777">
        <w:tc>
          <w:tcPr>
            <w:tcW w:w="452" w:type="dxa"/>
            <w:vMerge/>
            <w:vAlign w:val="center"/>
          </w:tcPr>
          <w:p w14:paraId="68E72CC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AEB3E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3963D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B6FEC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59C8F3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7F0140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D5FA81A" w14:textId="77777777" w:rsidR="00EF4C1B" w:rsidRDefault="001B5B45">
            <w:pPr>
              <w:jc w:val="center"/>
            </w:pPr>
            <w:r>
              <w:t>42.2</w:t>
            </w:r>
          </w:p>
        </w:tc>
      </w:tr>
      <w:tr w:rsidR="00EF4C1B" w14:paraId="38B5C686" w14:textId="77777777">
        <w:tc>
          <w:tcPr>
            <w:tcW w:w="452" w:type="dxa"/>
            <w:vMerge/>
            <w:vAlign w:val="center"/>
          </w:tcPr>
          <w:p w14:paraId="01E9A15F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E0633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4C486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8239CF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F0A25A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911C9A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4032BD7" w14:textId="77777777" w:rsidR="00EF4C1B" w:rsidRDefault="001B5B45">
            <w:pPr>
              <w:jc w:val="center"/>
            </w:pPr>
            <w:r>
              <w:t>21.1</w:t>
            </w:r>
          </w:p>
        </w:tc>
      </w:tr>
      <w:tr w:rsidR="00EF4C1B" w14:paraId="6B552F0E" w14:textId="77777777">
        <w:tc>
          <w:tcPr>
            <w:tcW w:w="452" w:type="dxa"/>
            <w:vMerge/>
            <w:vAlign w:val="center"/>
          </w:tcPr>
          <w:p w14:paraId="308DE06B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DE72543" w14:textId="77777777" w:rsidR="00EF4C1B" w:rsidRDefault="001B5B45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14:paraId="378D649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659BCB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BAA9977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CE5F4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A29A96B" w14:textId="77777777" w:rsidR="00EF4C1B" w:rsidRDefault="001B5B45">
            <w:pPr>
              <w:jc w:val="center"/>
            </w:pPr>
            <w:r>
              <w:t>69.1</w:t>
            </w:r>
          </w:p>
        </w:tc>
      </w:tr>
      <w:tr w:rsidR="00EF4C1B" w14:paraId="0A722AC3" w14:textId="77777777">
        <w:tc>
          <w:tcPr>
            <w:tcW w:w="452" w:type="dxa"/>
            <w:vMerge/>
            <w:vAlign w:val="center"/>
          </w:tcPr>
          <w:p w14:paraId="3DFB2D5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0722D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CF9F50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1FB5C6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8D548E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F1AD7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997AA6F" w14:textId="77777777" w:rsidR="00EF4C1B" w:rsidRDefault="001B5B45">
            <w:pPr>
              <w:jc w:val="center"/>
            </w:pPr>
            <w:r>
              <w:t>41.5</w:t>
            </w:r>
          </w:p>
        </w:tc>
      </w:tr>
      <w:tr w:rsidR="00EF4C1B" w14:paraId="70F4CF33" w14:textId="77777777">
        <w:tc>
          <w:tcPr>
            <w:tcW w:w="452" w:type="dxa"/>
            <w:vMerge/>
            <w:vAlign w:val="center"/>
          </w:tcPr>
          <w:p w14:paraId="58DF246D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853C2C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621DE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22106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DCA91F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50D258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4A249C4" w14:textId="77777777" w:rsidR="00EF4C1B" w:rsidRDefault="001B5B45">
            <w:pPr>
              <w:jc w:val="center"/>
            </w:pPr>
            <w:r>
              <w:t>20.7</w:t>
            </w:r>
          </w:p>
        </w:tc>
      </w:tr>
      <w:tr w:rsidR="00EF4C1B" w14:paraId="5BFD8DFF" w14:textId="77777777">
        <w:tc>
          <w:tcPr>
            <w:tcW w:w="452" w:type="dxa"/>
            <w:vMerge/>
            <w:vAlign w:val="center"/>
          </w:tcPr>
          <w:p w14:paraId="7ABDC00D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C7D9B8C" w14:textId="77777777" w:rsidR="00EF4C1B" w:rsidRDefault="001B5B45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59C5283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BA3D3F0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7068CDB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569257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138D2D8" w14:textId="77777777" w:rsidR="00EF4C1B" w:rsidRDefault="001B5B45">
            <w:pPr>
              <w:jc w:val="center"/>
            </w:pPr>
            <w:r>
              <w:t>65.0</w:t>
            </w:r>
          </w:p>
        </w:tc>
      </w:tr>
      <w:tr w:rsidR="00EF4C1B" w14:paraId="65824870" w14:textId="77777777">
        <w:tc>
          <w:tcPr>
            <w:tcW w:w="452" w:type="dxa"/>
            <w:vMerge/>
            <w:vAlign w:val="center"/>
          </w:tcPr>
          <w:p w14:paraId="293D4E33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EDB6D9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8C5EC6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1CB7C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C2618B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250A0E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CFF9EF8" w14:textId="77777777" w:rsidR="00EF4C1B" w:rsidRDefault="001B5B45">
            <w:pPr>
              <w:jc w:val="center"/>
            </w:pPr>
            <w:r>
              <w:t>39.0</w:t>
            </w:r>
          </w:p>
        </w:tc>
      </w:tr>
      <w:tr w:rsidR="00EF4C1B" w14:paraId="16B26BFA" w14:textId="77777777">
        <w:tc>
          <w:tcPr>
            <w:tcW w:w="452" w:type="dxa"/>
            <w:vMerge/>
            <w:vAlign w:val="center"/>
          </w:tcPr>
          <w:p w14:paraId="5221E14E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CD476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38FAA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F3E5F5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C9980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DA554F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C077F7C" w14:textId="77777777" w:rsidR="00EF4C1B" w:rsidRDefault="001B5B45">
            <w:pPr>
              <w:jc w:val="center"/>
            </w:pPr>
            <w:r>
              <w:t>19.5</w:t>
            </w:r>
          </w:p>
        </w:tc>
      </w:tr>
      <w:tr w:rsidR="00EF4C1B" w14:paraId="6CBCD67B" w14:textId="77777777">
        <w:tc>
          <w:tcPr>
            <w:tcW w:w="452" w:type="dxa"/>
            <w:vMerge/>
            <w:vAlign w:val="center"/>
          </w:tcPr>
          <w:p w14:paraId="55E50493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DED626E" w14:textId="77777777" w:rsidR="00EF4C1B" w:rsidRDefault="001B5B45">
            <w:pPr>
              <w:jc w:val="center"/>
            </w:pPr>
            <w: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26E5E670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CC60D4F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4F97980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B6E942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1F66F0" w14:textId="77777777" w:rsidR="00EF4C1B" w:rsidRDefault="001B5B45">
            <w:pPr>
              <w:jc w:val="center"/>
            </w:pPr>
            <w:r>
              <w:t>50.5</w:t>
            </w:r>
          </w:p>
        </w:tc>
      </w:tr>
      <w:tr w:rsidR="00EF4C1B" w14:paraId="36119AE0" w14:textId="77777777">
        <w:tc>
          <w:tcPr>
            <w:tcW w:w="452" w:type="dxa"/>
            <w:vMerge/>
            <w:vAlign w:val="center"/>
          </w:tcPr>
          <w:p w14:paraId="237D2FF6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A5ACD6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E4579F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024C58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37C72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DFEE52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3C6A0BF" w14:textId="77777777" w:rsidR="00EF4C1B" w:rsidRDefault="001B5B45">
            <w:pPr>
              <w:jc w:val="center"/>
            </w:pPr>
            <w:r>
              <w:t>30.3</w:t>
            </w:r>
          </w:p>
        </w:tc>
      </w:tr>
      <w:tr w:rsidR="00EF4C1B" w14:paraId="2ED721A8" w14:textId="77777777">
        <w:tc>
          <w:tcPr>
            <w:tcW w:w="452" w:type="dxa"/>
            <w:vMerge/>
            <w:vAlign w:val="center"/>
          </w:tcPr>
          <w:p w14:paraId="5C6F54E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18C702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976E31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6B3F2B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6327B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6F7822E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49EB5E" w14:textId="77777777" w:rsidR="00EF4C1B" w:rsidRDefault="001B5B45">
            <w:pPr>
              <w:jc w:val="center"/>
            </w:pPr>
            <w:r>
              <w:t>15.1</w:t>
            </w:r>
          </w:p>
        </w:tc>
      </w:tr>
      <w:tr w:rsidR="00EF4C1B" w14:paraId="6312F395" w14:textId="77777777">
        <w:tc>
          <w:tcPr>
            <w:tcW w:w="452" w:type="dxa"/>
            <w:vMerge/>
            <w:vAlign w:val="center"/>
          </w:tcPr>
          <w:p w14:paraId="0E32FFD4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58D290D" w14:textId="77777777" w:rsidR="00EF4C1B" w:rsidRDefault="001B5B45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236CCB0A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1FB60704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537E9C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0FB85A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203EB9" w14:textId="77777777" w:rsidR="00EF4C1B" w:rsidRDefault="001B5B45">
            <w:pPr>
              <w:jc w:val="center"/>
            </w:pPr>
            <w:r>
              <w:t>46.4</w:t>
            </w:r>
          </w:p>
        </w:tc>
      </w:tr>
      <w:tr w:rsidR="00EF4C1B" w14:paraId="71372242" w14:textId="77777777">
        <w:tc>
          <w:tcPr>
            <w:tcW w:w="452" w:type="dxa"/>
            <w:vMerge/>
            <w:vAlign w:val="center"/>
          </w:tcPr>
          <w:p w14:paraId="691773B1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BE41F7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F5737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5AF100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DC47F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BC1CD10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4E49BBB" w14:textId="77777777" w:rsidR="00EF4C1B" w:rsidRDefault="001B5B45">
            <w:pPr>
              <w:jc w:val="center"/>
            </w:pPr>
            <w:r>
              <w:t>27.8</w:t>
            </w:r>
          </w:p>
        </w:tc>
      </w:tr>
      <w:tr w:rsidR="00EF4C1B" w14:paraId="4CED59C5" w14:textId="77777777">
        <w:tc>
          <w:tcPr>
            <w:tcW w:w="452" w:type="dxa"/>
            <w:vMerge/>
            <w:vAlign w:val="center"/>
          </w:tcPr>
          <w:p w14:paraId="6B2A2932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7B60A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38638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4FF37D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3CBF0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479475B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B369C5" w14:textId="77777777" w:rsidR="00EF4C1B" w:rsidRDefault="001B5B45">
            <w:pPr>
              <w:jc w:val="center"/>
            </w:pPr>
            <w:r>
              <w:t>13.9</w:t>
            </w:r>
          </w:p>
        </w:tc>
      </w:tr>
      <w:tr w:rsidR="00EF4C1B" w14:paraId="30D006DE" w14:textId="77777777">
        <w:tc>
          <w:tcPr>
            <w:tcW w:w="452" w:type="dxa"/>
            <w:vMerge/>
            <w:vAlign w:val="center"/>
          </w:tcPr>
          <w:p w14:paraId="4899C50A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E28EEBE" w14:textId="77777777" w:rsidR="00EF4C1B" w:rsidRDefault="001B5B45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135BCE4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4048EA5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DE13385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825E84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B70C8B0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50365A59" w14:textId="77777777">
        <w:tc>
          <w:tcPr>
            <w:tcW w:w="452" w:type="dxa"/>
            <w:vMerge/>
            <w:vAlign w:val="center"/>
          </w:tcPr>
          <w:p w14:paraId="37A4411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623CB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C104A3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DBC339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DD2BA9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E0D6F3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DA2F8F9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7502BB65" w14:textId="77777777">
        <w:tc>
          <w:tcPr>
            <w:tcW w:w="452" w:type="dxa"/>
            <w:vMerge/>
            <w:vAlign w:val="center"/>
          </w:tcPr>
          <w:p w14:paraId="5034E5C4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5F7D74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5C782D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7B103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290A56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D7E333F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D80E5F5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353A9A87" w14:textId="77777777">
        <w:tc>
          <w:tcPr>
            <w:tcW w:w="452" w:type="dxa"/>
            <w:vMerge/>
            <w:vAlign w:val="center"/>
          </w:tcPr>
          <w:p w14:paraId="04DC1844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A9BA4E0" w14:textId="77777777" w:rsidR="00EF4C1B" w:rsidRDefault="001B5B45">
            <w:pPr>
              <w:jc w:val="center"/>
            </w:pPr>
            <w:r>
              <w:t>5013</w:t>
            </w:r>
          </w:p>
        </w:tc>
        <w:tc>
          <w:tcPr>
            <w:tcW w:w="1358" w:type="dxa"/>
            <w:vMerge w:val="restart"/>
            <w:vAlign w:val="center"/>
          </w:tcPr>
          <w:p w14:paraId="1010D36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08A1E4E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DB99004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D6E90E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9B7A4D1" w14:textId="77777777" w:rsidR="00EF4C1B" w:rsidRDefault="001B5B45">
            <w:pPr>
              <w:jc w:val="center"/>
            </w:pPr>
            <w:r>
              <w:t>45.0</w:t>
            </w:r>
          </w:p>
        </w:tc>
      </w:tr>
      <w:tr w:rsidR="00EF4C1B" w14:paraId="14949D3F" w14:textId="77777777">
        <w:tc>
          <w:tcPr>
            <w:tcW w:w="452" w:type="dxa"/>
            <w:vMerge/>
            <w:vAlign w:val="center"/>
          </w:tcPr>
          <w:p w14:paraId="2446F42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113E1B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8865A8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B09B53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4388F5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E9F59E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580ADB3" w14:textId="77777777" w:rsidR="00EF4C1B" w:rsidRDefault="001B5B45">
            <w:pPr>
              <w:jc w:val="center"/>
            </w:pPr>
            <w:r>
              <w:t>27.0</w:t>
            </w:r>
          </w:p>
        </w:tc>
      </w:tr>
      <w:tr w:rsidR="00EF4C1B" w14:paraId="4DCC55F7" w14:textId="77777777">
        <w:tc>
          <w:tcPr>
            <w:tcW w:w="452" w:type="dxa"/>
            <w:vMerge/>
            <w:vAlign w:val="center"/>
          </w:tcPr>
          <w:p w14:paraId="24613EF9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B99C11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A5083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386611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B0765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B8AB1D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7896AA0" w14:textId="77777777" w:rsidR="00EF4C1B" w:rsidRDefault="001B5B45">
            <w:pPr>
              <w:jc w:val="center"/>
            </w:pPr>
            <w:r>
              <w:t>13.5</w:t>
            </w:r>
          </w:p>
        </w:tc>
      </w:tr>
      <w:tr w:rsidR="00EF4C1B" w14:paraId="13408CF8" w14:textId="77777777">
        <w:tc>
          <w:tcPr>
            <w:tcW w:w="452" w:type="dxa"/>
            <w:vMerge w:val="restart"/>
            <w:vAlign w:val="center"/>
          </w:tcPr>
          <w:p w14:paraId="330AB667" w14:textId="77777777" w:rsidR="00EF4C1B" w:rsidRDefault="001B5B45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3D0466CF" w14:textId="77777777" w:rsidR="00EF4C1B" w:rsidRDefault="001B5B45">
            <w:pPr>
              <w:jc w:val="center"/>
            </w:pPr>
            <w:r>
              <w:t>6002</w:t>
            </w:r>
          </w:p>
        </w:tc>
        <w:tc>
          <w:tcPr>
            <w:tcW w:w="1358" w:type="dxa"/>
            <w:vMerge w:val="restart"/>
            <w:vAlign w:val="center"/>
          </w:tcPr>
          <w:p w14:paraId="6CE8E16C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3D1CDE5A" w14:textId="77777777" w:rsidR="00EF4C1B" w:rsidRDefault="001B5B4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78AEEC0" w14:textId="77777777" w:rsidR="00EF4C1B" w:rsidRDefault="001B5B4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F5FD3D" w14:textId="77777777" w:rsidR="00EF4C1B" w:rsidRDefault="001B5B4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00DD8F" w14:textId="77777777" w:rsidR="00EF4C1B" w:rsidRDefault="001B5B45">
            <w:pPr>
              <w:jc w:val="center"/>
            </w:pPr>
            <w:r>
              <w:t>94.3</w:t>
            </w:r>
          </w:p>
        </w:tc>
      </w:tr>
      <w:tr w:rsidR="00EF4C1B" w14:paraId="63CEE5AA" w14:textId="77777777">
        <w:tc>
          <w:tcPr>
            <w:tcW w:w="452" w:type="dxa"/>
            <w:vMerge/>
            <w:vAlign w:val="center"/>
          </w:tcPr>
          <w:p w14:paraId="2E6CCDA7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1A450E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D7E534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80E1CA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6303C8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E95042C" w14:textId="77777777" w:rsidR="00EF4C1B" w:rsidRDefault="001B5B4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5CDD0C5" w14:textId="77777777" w:rsidR="00EF4C1B" w:rsidRDefault="001B5B45">
            <w:pPr>
              <w:jc w:val="center"/>
            </w:pPr>
            <w:r>
              <w:t>56.6</w:t>
            </w:r>
          </w:p>
        </w:tc>
      </w:tr>
      <w:tr w:rsidR="00EF4C1B" w14:paraId="4476B351" w14:textId="77777777">
        <w:tc>
          <w:tcPr>
            <w:tcW w:w="452" w:type="dxa"/>
            <w:vMerge/>
            <w:vAlign w:val="center"/>
          </w:tcPr>
          <w:p w14:paraId="134D8B45" w14:textId="77777777" w:rsidR="00EF4C1B" w:rsidRDefault="00EF4C1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E487BF" w14:textId="77777777" w:rsidR="00EF4C1B" w:rsidRDefault="00EF4C1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386E45" w14:textId="77777777" w:rsidR="00EF4C1B" w:rsidRDefault="00EF4C1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EB3CA2" w14:textId="77777777" w:rsidR="00EF4C1B" w:rsidRDefault="00EF4C1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81FE87" w14:textId="77777777" w:rsidR="00EF4C1B" w:rsidRDefault="001B5B4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0E3531" w14:textId="77777777" w:rsidR="00EF4C1B" w:rsidRDefault="001B5B4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21B82D4" w14:textId="77777777" w:rsidR="00EF4C1B" w:rsidRDefault="001B5B45">
            <w:pPr>
              <w:jc w:val="center"/>
            </w:pPr>
            <w:r>
              <w:t>28.3</w:t>
            </w:r>
          </w:p>
        </w:tc>
      </w:tr>
    </w:tbl>
    <w:p w14:paraId="18C9FC07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17D6449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4066503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12129A4B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6EB5FA9F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3BB665A2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565C9B9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9CB185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3F7101C4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6D5D9F55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35CAF9FE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5F65C51A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5E475AB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26F6036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2E932EB5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6E56136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CF299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E7B389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83684D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7D590E8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F73A03B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1D6E666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51D7A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4ACA300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49A05B2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70849E47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4724CE6D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A1003A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3686E7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862946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58E551E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2AB8F7F0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150C8CA1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EF4C1B" w14:paraId="467906A1" w14:textId="77777777">
        <w:tc>
          <w:tcPr>
            <w:tcW w:w="679" w:type="dxa"/>
            <w:shd w:val="clear" w:color="auto" w:fill="E6E6E6"/>
            <w:vAlign w:val="center"/>
          </w:tcPr>
          <w:p w14:paraId="1D7BB92F" w14:textId="77777777" w:rsidR="00EF4C1B" w:rsidRDefault="001B5B4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7BF87F" w14:textId="77777777" w:rsidR="00EF4C1B" w:rsidRDefault="001B5B4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4F8F15B" w14:textId="77777777" w:rsidR="00EF4C1B" w:rsidRDefault="001B5B4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D502C5D" w14:textId="77777777" w:rsidR="00EF4C1B" w:rsidRDefault="001B5B45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7C2D2BD" w14:textId="77777777" w:rsidR="00EF4C1B" w:rsidRDefault="001B5B45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81B662B" w14:textId="77777777" w:rsidR="00EF4C1B" w:rsidRDefault="001B5B45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2B3A5D" w14:textId="77777777" w:rsidR="00EF4C1B" w:rsidRDefault="001B5B45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6AEB36" w14:textId="77777777" w:rsidR="00EF4C1B" w:rsidRDefault="001B5B45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CE3FF9" w14:textId="77777777" w:rsidR="00EF4C1B" w:rsidRDefault="001B5B45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EF4C1B" w14:paraId="4ACFC8D5" w14:textId="77777777">
        <w:tc>
          <w:tcPr>
            <w:tcW w:w="679" w:type="dxa"/>
            <w:vMerge w:val="restart"/>
            <w:vAlign w:val="center"/>
          </w:tcPr>
          <w:p w14:paraId="2C0019CB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AEA4947" w14:textId="77777777" w:rsidR="00EF4C1B" w:rsidRDefault="001B5B45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2909FC0A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F16DDE7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B4BD1B1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6B8470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6887A5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CCAC71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452CAC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AD6945C" w14:textId="77777777">
        <w:tc>
          <w:tcPr>
            <w:tcW w:w="679" w:type="dxa"/>
            <w:vMerge/>
            <w:vAlign w:val="center"/>
          </w:tcPr>
          <w:p w14:paraId="20586115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99123F7" w14:textId="77777777" w:rsidR="00EF4C1B" w:rsidRDefault="001B5B45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501DA38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C185CE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DB1978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10E44E5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B75E9F9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59DB4B2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29F63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6946F869" w14:textId="77777777">
        <w:tc>
          <w:tcPr>
            <w:tcW w:w="679" w:type="dxa"/>
            <w:vMerge/>
            <w:vAlign w:val="center"/>
          </w:tcPr>
          <w:p w14:paraId="75067040" w14:textId="77777777" w:rsidR="00EF4C1B" w:rsidRDefault="001B5B45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130D377F" w14:textId="77777777" w:rsidR="00EF4C1B" w:rsidRDefault="001B5B45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7D16BA8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6BFDEFF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7EC599D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1367F08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2B402B6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D8F1C8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3C074A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EFA8A2F" w14:textId="77777777">
        <w:tc>
          <w:tcPr>
            <w:tcW w:w="679" w:type="dxa"/>
            <w:vMerge/>
            <w:vAlign w:val="center"/>
          </w:tcPr>
          <w:p w14:paraId="62B4CFA0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D8E1427" w14:textId="77777777" w:rsidR="00EF4C1B" w:rsidRDefault="001B5B45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5EA7ECA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6B2E2C9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5707A1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709704C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025CB35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F1818D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003DB2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E93C694" w14:textId="77777777">
        <w:tc>
          <w:tcPr>
            <w:tcW w:w="679" w:type="dxa"/>
            <w:vMerge/>
            <w:vAlign w:val="center"/>
          </w:tcPr>
          <w:p w14:paraId="0C93F6F5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375CC3A" w14:textId="77777777" w:rsidR="00EF4C1B" w:rsidRDefault="001B5B45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7928A1E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6D772F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262E83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773687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17A5E17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E786430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BA83205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068991FC" w14:textId="77777777">
        <w:tc>
          <w:tcPr>
            <w:tcW w:w="679" w:type="dxa"/>
            <w:vMerge/>
            <w:vAlign w:val="center"/>
          </w:tcPr>
          <w:p w14:paraId="4635F0A9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E5E5585" w14:textId="77777777" w:rsidR="00EF4C1B" w:rsidRDefault="001B5B45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240385C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630723F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B9BA8E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DAAE9AE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0D36A30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99D933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D24C43F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3E7CE1D" w14:textId="77777777">
        <w:tc>
          <w:tcPr>
            <w:tcW w:w="679" w:type="dxa"/>
            <w:vMerge/>
            <w:vAlign w:val="center"/>
          </w:tcPr>
          <w:p w14:paraId="66B23601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DCEACD0" w14:textId="77777777" w:rsidR="00EF4C1B" w:rsidRDefault="001B5B45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5CC8895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449D062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ECC0A27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4AE701B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530F920D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762D930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32BF75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0D231CE" w14:textId="77777777">
        <w:tc>
          <w:tcPr>
            <w:tcW w:w="679" w:type="dxa"/>
            <w:vMerge/>
            <w:vAlign w:val="center"/>
          </w:tcPr>
          <w:p w14:paraId="0EDAE383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E56DC2C" w14:textId="77777777" w:rsidR="00EF4C1B" w:rsidRDefault="001B5B45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65497E0A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F7541CA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069BB65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34709CD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74FDDD4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FDFE7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18A72D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84F4464" w14:textId="77777777">
        <w:tc>
          <w:tcPr>
            <w:tcW w:w="679" w:type="dxa"/>
            <w:vMerge/>
            <w:vAlign w:val="center"/>
          </w:tcPr>
          <w:p w14:paraId="6ACD781C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85C6ED" w14:textId="77777777" w:rsidR="00EF4C1B" w:rsidRDefault="001B5B45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122D5C9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1452B2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595300B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760C46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65A816C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923F150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2ED652D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A5A4C0F" w14:textId="77777777">
        <w:tc>
          <w:tcPr>
            <w:tcW w:w="679" w:type="dxa"/>
            <w:vMerge/>
            <w:vAlign w:val="center"/>
          </w:tcPr>
          <w:p w14:paraId="73FF9062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E52FA8F" w14:textId="77777777" w:rsidR="00EF4C1B" w:rsidRDefault="001B5B45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40631CA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54E672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BD7A65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3B14744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ABC9AA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0851B75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D7B32D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45C576A" w14:textId="77777777">
        <w:tc>
          <w:tcPr>
            <w:tcW w:w="679" w:type="dxa"/>
            <w:vMerge/>
            <w:vAlign w:val="center"/>
          </w:tcPr>
          <w:p w14:paraId="152488C9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5A03660" w14:textId="77777777" w:rsidR="00EF4C1B" w:rsidRDefault="001B5B45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5E52D2EC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A727D9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5495CEF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A7EE41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10100BA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85A627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844040E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85B606F" w14:textId="77777777">
        <w:tc>
          <w:tcPr>
            <w:tcW w:w="679" w:type="dxa"/>
            <w:vMerge/>
            <w:vAlign w:val="center"/>
          </w:tcPr>
          <w:p w14:paraId="75925E89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B41B698" w14:textId="77777777" w:rsidR="00EF4C1B" w:rsidRDefault="001B5B45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73068C6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D454B8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67004B6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271A59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CE97148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2ABCD8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F9270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6928959" w14:textId="77777777">
        <w:tc>
          <w:tcPr>
            <w:tcW w:w="679" w:type="dxa"/>
            <w:vMerge/>
            <w:vAlign w:val="center"/>
          </w:tcPr>
          <w:p w14:paraId="548F45D5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76EF79" w14:textId="77777777" w:rsidR="00EF4C1B" w:rsidRDefault="001B5B45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48CDA86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4C37C0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A78BF07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5453DC4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C5F7A51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5E467D7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6708B0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66F48312" w14:textId="77777777">
        <w:tc>
          <w:tcPr>
            <w:tcW w:w="679" w:type="dxa"/>
            <w:vMerge/>
            <w:vAlign w:val="center"/>
          </w:tcPr>
          <w:p w14:paraId="2EABF433" w14:textId="77777777" w:rsidR="00EF4C1B" w:rsidRDefault="001B5B45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5C40C57" w14:textId="77777777" w:rsidR="00EF4C1B" w:rsidRDefault="001B5B45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1D1A27D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F7752D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FB13BD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D50D8F4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19FF79D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EAF5F7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EAB37D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9E34F06" w14:textId="77777777">
        <w:tc>
          <w:tcPr>
            <w:tcW w:w="679" w:type="dxa"/>
            <w:vMerge w:val="restart"/>
            <w:vAlign w:val="center"/>
          </w:tcPr>
          <w:p w14:paraId="4D554060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A937FDC" w14:textId="77777777" w:rsidR="00EF4C1B" w:rsidRDefault="001B5B45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79D04B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DCAF2F8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DD7CBB1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AAE169A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3A5C87F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A096C9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98403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661126EC" w14:textId="77777777">
        <w:tc>
          <w:tcPr>
            <w:tcW w:w="679" w:type="dxa"/>
            <w:vMerge/>
            <w:vAlign w:val="center"/>
          </w:tcPr>
          <w:p w14:paraId="005B6E01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E97C127" w14:textId="77777777" w:rsidR="00EF4C1B" w:rsidRDefault="001B5B45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2ED9D62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5F8737F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773C23A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EEF04EA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29C3052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F66CD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4B95C2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F794947" w14:textId="77777777">
        <w:tc>
          <w:tcPr>
            <w:tcW w:w="679" w:type="dxa"/>
            <w:vMerge/>
            <w:vAlign w:val="center"/>
          </w:tcPr>
          <w:p w14:paraId="3B0F1502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CA5CF6F" w14:textId="77777777" w:rsidR="00EF4C1B" w:rsidRDefault="001B5B45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013A9C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D64B93D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C234EB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18FE8D2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8E3A36C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0125B4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710181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133737D" w14:textId="77777777">
        <w:tc>
          <w:tcPr>
            <w:tcW w:w="679" w:type="dxa"/>
            <w:vMerge/>
            <w:vAlign w:val="center"/>
          </w:tcPr>
          <w:p w14:paraId="4AFD0C99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D92152" w14:textId="77777777" w:rsidR="00EF4C1B" w:rsidRDefault="001B5B45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6CE03B8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15883B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BC2871B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0C5FF7C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6E70871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83BD36E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2B10E2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D7C6AE8" w14:textId="77777777">
        <w:tc>
          <w:tcPr>
            <w:tcW w:w="679" w:type="dxa"/>
            <w:vMerge/>
            <w:vAlign w:val="center"/>
          </w:tcPr>
          <w:p w14:paraId="4DE23D87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B5F49F1" w14:textId="77777777" w:rsidR="00EF4C1B" w:rsidRDefault="001B5B45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1A4A3F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43295CA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3A9518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1A99EA8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3385B1E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40C3756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3B3A2E2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9DAC58F" w14:textId="77777777">
        <w:tc>
          <w:tcPr>
            <w:tcW w:w="679" w:type="dxa"/>
            <w:vMerge/>
            <w:vAlign w:val="center"/>
          </w:tcPr>
          <w:p w14:paraId="491DFF9A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EE38F10" w14:textId="77777777" w:rsidR="00EF4C1B" w:rsidRDefault="001B5B45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1AF423A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3091C3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F8BE2DD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48B085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4CA983E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B3F3852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608BA9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ADF6729" w14:textId="77777777">
        <w:tc>
          <w:tcPr>
            <w:tcW w:w="679" w:type="dxa"/>
            <w:vMerge/>
            <w:vAlign w:val="center"/>
          </w:tcPr>
          <w:p w14:paraId="38D9DFD5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96CC2E7" w14:textId="77777777" w:rsidR="00EF4C1B" w:rsidRDefault="001B5B45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7C7DC73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04FBA9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DB6A67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331C50F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05AC4A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5369A60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CD23B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0C8E13A4" w14:textId="77777777">
        <w:tc>
          <w:tcPr>
            <w:tcW w:w="679" w:type="dxa"/>
            <w:vMerge/>
            <w:vAlign w:val="center"/>
          </w:tcPr>
          <w:p w14:paraId="478587B4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B3EF3C" w14:textId="77777777" w:rsidR="00EF4C1B" w:rsidRDefault="001B5B45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59EDD1B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3947D62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29AC8C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71572A1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CDB5964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010F12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1ABF2CB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2744239" w14:textId="77777777">
        <w:tc>
          <w:tcPr>
            <w:tcW w:w="679" w:type="dxa"/>
            <w:vMerge/>
            <w:vAlign w:val="center"/>
          </w:tcPr>
          <w:p w14:paraId="41942F67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CEB5E6D" w14:textId="77777777" w:rsidR="00EF4C1B" w:rsidRDefault="001B5B45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1C927DE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AF4B599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8E78EA4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657FE2C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8BEBA99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809468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6E3F67F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7A9C4DE" w14:textId="77777777">
        <w:tc>
          <w:tcPr>
            <w:tcW w:w="679" w:type="dxa"/>
            <w:vMerge/>
            <w:vAlign w:val="center"/>
          </w:tcPr>
          <w:p w14:paraId="511D679D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1CC2E1" w14:textId="77777777" w:rsidR="00EF4C1B" w:rsidRDefault="001B5B45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1A6D319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6A135D0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3E45E6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B05C013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56A6770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B308D5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AA7DD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88C912B" w14:textId="77777777">
        <w:tc>
          <w:tcPr>
            <w:tcW w:w="679" w:type="dxa"/>
            <w:vMerge/>
            <w:vAlign w:val="center"/>
          </w:tcPr>
          <w:p w14:paraId="56F261D9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BA09C92" w14:textId="77777777" w:rsidR="00EF4C1B" w:rsidRDefault="001B5B45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4BA3659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67DB99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0466865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81FB28D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311861F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252FDE6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E3219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AA3DAD7" w14:textId="77777777">
        <w:tc>
          <w:tcPr>
            <w:tcW w:w="679" w:type="dxa"/>
            <w:vMerge/>
            <w:vAlign w:val="center"/>
          </w:tcPr>
          <w:p w14:paraId="43AA0D5D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DCF949B" w14:textId="77777777" w:rsidR="00EF4C1B" w:rsidRDefault="001B5B45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F84E6C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8958269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AB8B921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BA30FA9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99CBD15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D0E9DAE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4C3E7E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A34EE44" w14:textId="77777777">
        <w:tc>
          <w:tcPr>
            <w:tcW w:w="679" w:type="dxa"/>
            <w:vMerge/>
            <w:vAlign w:val="center"/>
          </w:tcPr>
          <w:p w14:paraId="6B0F28BE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F9AFB88" w14:textId="77777777" w:rsidR="00EF4C1B" w:rsidRDefault="001B5B45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37B069A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5D1C599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B962C36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B2B053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C73AA2E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C547E1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075972B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055F1197" w14:textId="77777777">
        <w:tc>
          <w:tcPr>
            <w:tcW w:w="679" w:type="dxa"/>
            <w:vMerge/>
            <w:vAlign w:val="center"/>
          </w:tcPr>
          <w:p w14:paraId="1BA56F8A" w14:textId="77777777" w:rsidR="00EF4C1B" w:rsidRDefault="001B5B45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4B4AEFD" w14:textId="77777777" w:rsidR="00EF4C1B" w:rsidRDefault="001B5B45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12AA000C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ED0819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0072371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CE76D61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55C1F7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2F1FF9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EA58D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7C15FA7" w14:textId="77777777">
        <w:tc>
          <w:tcPr>
            <w:tcW w:w="679" w:type="dxa"/>
            <w:vMerge w:val="restart"/>
            <w:vAlign w:val="center"/>
          </w:tcPr>
          <w:p w14:paraId="2B328D65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D6736BB" w14:textId="77777777" w:rsidR="00EF4C1B" w:rsidRDefault="001B5B45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0BAB720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B419AE8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EE08A81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72E30A1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20C926A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759C525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9ED181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C6AF7DB" w14:textId="77777777">
        <w:tc>
          <w:tcPr>
            <w:tcW w:w="679" w:type="dxa"/>
            <w:vMerge/>
            <w:vAlign w:val="center"/>
          </w:tcPr>
          <w:p w14:paraId="407F5FD6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18C6A3C" w14:textId="77777777" w:rsidR="00EF4C1B" w:rsidRDefault="001B5B45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32D4634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8F2633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5D4A0C0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927BDF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4AE9860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9185BD7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880D1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C72FF40" w14:textId="77777777">
        <w:tc>
          <w:tcPr>
            <w:tcW w:w="679" w:type="dxa"/>
            <w:vMerge/>
            <w:vAlign w:val="center"/>
          </w:tcPr>
          <w:p w14:paraId="3EB377DB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609EA99" w14:textId="77777777" w:rsidR="00EF4C1B" w:rsidRDefault="001B5B45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4579A17C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6634EAD6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721F6F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D0B8EA3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F6BCC3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58570D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B47617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9E435CB" w14:textId="77777777">
        <w:tc>
          <w:tcPr>
            <w:tcW w:w="679" w:type="dxa"/>
            <w:vMerge/>
            <w:vAlign w:val="center"/>
          </w:tcPr>
          <w:p w14:paraId="42B71F1B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6311505" w14:textId="77777777" w:rsidR="00EF4C1B" w:rsidRDefault="001B5B45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4001BD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339A5D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59CA1B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4F4DD8C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0E40532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A837FE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78C32C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9BB22D1" w14:textId="77777777">
        <w:tc>
          <w:tcPr>
            <w:tcW w:w="679" w:type="dxa"/>
            <w:vMerge/>
            <w:vAlign w:val="center"/>
          </w:tcPr>
          <w:p w14:paraId="62F0792C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E657150" w14:textId="77777777" w:rsidR="00EF4C1B" w:rsidRDefault="001B5B45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54B8EC3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54AF83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821F21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951ED9F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715B13F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3D987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40F4AF4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1A0C7CB" w14:textId="77777777">
        <w:tc>
          <w:tcPr>
            <w:tcW w:w="679" w:type="dxa"/>
            <w:vMerge/>
            <w:vAlign w:val="center"/>
          </w:tcPr>
          <w:p w14:paraId="7B33A442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7316D3E" w14:textId="77777777" w:rsidR="00EF4C1B" w:rsidRDefault="001B5B45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0E38A15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D925AD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2B330C9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F636A9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3FCAE9E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FC3D118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6395C8F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3108121" w14:textId="77777777">
        <w:tc>
          <w:tcPr>
            <w:tcW w:w="679" w:type="dxa"/>
            <w:vMerge/>
            <w:vAlign w:val="center"/>
          </w:tcPr>
          <w:p w14:paraId="401D9B86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AE4495B" w14:textId="77777777" w:rsidR="00EF4C1B" w:rsidRDefault="001B5B45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32DF148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3246607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66AD73D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BCFF795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459E05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700B2A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0D1FE2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ED82AE5" w14:textId="77777777">
        <w:tc>
          <w:tcPr>
            <w:tcW w:w="679" w:type="dxa"/>
            <w:vMerge/>
            <w:vAlign w:val="center"/>
          </w:tcPr>
          <w:p w14:paraId="4B3689BB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64EB45D" w14:textId="77777777" w:rsidR="00EF4C1B" w:rsidRDefault="001B5B45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1469F6B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02A2398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BA44DA5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9437B19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0CD644DA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1C1FB6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8F94BA7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629C64B" w14:textId="77777777">
        <w:tc>
          <w:tcPr>
            <w:tcW w:w="679" w:type="dxa"/>
            <w:vMerge/>
            <w:vAlign w:val="center"/>
          </w:tcPr>
          <w:p w14:paraId="55F27C3D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2952353" w14:textId="77777777" w:rsidR="00EF4C1B" w:rsidRDefault="001B5B45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3E7907F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43335EB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BA8522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363D36C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7B28D75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E99654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738B94F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E0072E0" w14:textId="77777777">
        <w:tc>
          <w:tcPr>
            <w:tcW w:w="679" w:type="dxa"/>
            <w:vMerge/>
            <w:vAlign w:val="center"/>
          </w:tcPr>
          <w:p w14:paraId="4BA906BC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E742BD2" w14:textId="77777777" w:rsidR="00EF4C1B" w:rsidRDefault="001B5B45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39C1E2B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E24697D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5EFD1C7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C4F925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3ACEAC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B83E85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4346D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65AB4037" w14:textId="77777777">
        <w:tc>
          <w:tcPr>
            <w:tcW w:w="679" w:type="dxa"/>
            <w:vMerge/>
            <w:vAlign w:val="center"/>
          </w:tcPr>
          <w:p w14:paraId="7243E8FE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24E4E96" w14:textId="77777777" w:rsidR="00EF4C1B" w:rsidRDefault="001B5B45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0129A32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5645CF8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64F551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C80EF43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96799E2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8743F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E469ABE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DE4F4E9" w14:textId="77777777">
        <w:tc>
          <w:tcPr>
            <w:tcW w:w="679" w:type="dxa"/>
            <w:vMerge/>
            <w:vAlign w:val="center"/>
          </w:tcPr>
          <w:p w14:paraId="75CB6BF9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7FA222D" w14:textId="77777777" w:rsidR="00EF4C1B" w:rsidRDefault="001B5B45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71FDCF6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10B291E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435377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89CD832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41ED075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2FC74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CFC1601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9E2E7AF" w14:textId="77777777">
        <w:tc>
          <w:tcPr>
            <w:tcW w:w="679" w:type="dxa"/>
            <w:vMerge/>
            <w:vAlign w:val="center"/>
          </w:tcPr>
          <w:p w14:paraId="3394729A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0FD3D42" w14:textId="77777777" w:rsidR="00EF4C1B" w:rsidRDefault="001B5B45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E23F97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526716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ED912D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8B3E81E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8DC9AF8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231EE4B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08F70B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33FA91F" w14:textId="77777777">
        <w:tc>
          <w:tcPr>
            <w:tcW w:w="679" w:type="dxa"/>
            <w:vMerge/>
            <w:vAlign w:val="center"/>
          </w:tcPr>
          <w:p w14:paraId="00DEE398" w14:textId="77777777" w:rsidR="00EF4C1B" w:rsidRDefault="001B5B45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CDE87C" w14:textId="77777777" w:rsidR="00EF4C1B" w:rsidRDefault="001B5B45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535C7B3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DF0E69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DCAA05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1753A7D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95198F1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650CA0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1A21D02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56A8A3E" w14:textId="77777777">
        <w:tc>
          <w:tcPr>
            <w:tcW w:w="679" w:type="dxa"/>
            <w:vMerge w:val="restart"/>
            <w:vAlign w:val="center"/>
          </w:tcPr>
          <w:p w14:paraId="4C47EA78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DFAE01F" w14:textId="77777777" w:rsidR="00EF4C1B" w:rsidRDefault="001B5B45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1C74FFF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F8DA17E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7794009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19A43E7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62BDC52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B002BD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A65FB6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4AB24CD" w14:textId="77777777">
        <w:tc>
          <w:tcPr>
            <w:tcW w:w="679" w:type="dxa"/>
            <w:vMerge/>
            <w:vAlign w:val="center"/>
          </w:tcPr>
          <w:p w14:paraId="03462E9D" w14:textId="77777777" w:rsidR="00EF4C1B" w:rsidRDefault="001B5B45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14:paraId="3676F874" w14:textId="77777777" w:rsidR="00EF4C1B" w:rsidRDefault="001B5B45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0D26558F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2AD0A2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36AF3F4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91D8833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CFEB49D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263CBB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8A2B4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D21751B" w14:textId="77777777">
        <w:tc>
          <w:tcPr>
            <w:tcW w:w="679" w:type="dxa"/>
            <w:vMerge/>
            <w:vAlign w:val="center"/>
          </w:tcPr>
          <w:p w14:paraId="24AF966E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F2AB826" w14:textId="77777777" w:rsidR="00EF4C1B" w:rsidRDefault="001B5B45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24E780D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6047904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475CBA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612AECB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5C87584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65125A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21DD281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232D851" w14:textId="77777777">
        <w:tc>
          <w:tcPr>
            <w:tcW w:w="679" w:type="dxa"/>
            <w:vMerge/>
            <w:vAlign w:val="center"/>
          </w:tcPr>
          <w:p w14:paraId="67966945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0515B74" w14:textId="77777777" w:rsidR="00EF4C1B" w:rsidRDefault="001B5B45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1C2E2D6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28FE3F1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528582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7CA0A6A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CFE33DC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187754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A6CDD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37A6FA7" w14:textId="77777777">
        <w:tc>
          <w:tcPr>
            <w:tcW w:w="679" w:type="dxa"/>
            <w:vMerge/>
            <w:vAlign w:val="center"/>
          </w:tcPr>
          <w:p w14:paraId="03A16BE7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2B5338A" w14:textId="77777777" w:rsidR="00EF4C1B" w:rsidRDefault="001B5B45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5C871EE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6BA7C9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B4A3E16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A3CC9A7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910E8A8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8BA3877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151959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88A8F6C" w14:textId="77777777">
        <w:tc>
          <w:tcPr>
            <w:tcW w:w="679" w:type="dxa"/>
            <w:vMerge/>
            <w:vAlign w:val="center"/>
          </w:tcPr>
          <w:p w14:paraId="3B1A517B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BB4A03D" w14:textId="77777777" w:rsidR="00EF4C1B" w:rsidRDefault="001B5B45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5B744C14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797884A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B543D60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9C35215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530D109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CD02535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8301B0D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93822D4" w14:textId="77777777">
        <w:tc>
          <w:tcPr>
            <w:tcW w:w="679" w:type="dxa"/>
            <w:vMerge/>
            <w:vAlign w:val="center"/>
          </w:tcPr>
          <w:p w14:paraId="76AD09EF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762FEA6" w14:textId="77777777" w:rsidR="00EF4C1B" w:rsidRDefault="001B5B45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5BD004A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64ED55A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95BCC5E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1BBF07D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205CA0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24F1A6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572521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DB7D4A9" w14:textId="77777777">
        <w:tc>
          <w:tcPr>
            <w:tcW w:w="679" w:type="dxa"/>
            <w:vMerge/>
            <w:vAlign w:val="center"/>
          </w:tcPr>
          <w:p w14:paraId="699CEF90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49F4B44" w14:textId="77777777" w:rsidR="00EF4C1B" w:rsidRDefault="001B5B45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2E175562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03356BC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C9344B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8C0C35B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613327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98469E9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7DFBF3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A37FCFD" w14:textId="77777777">
        <w:tc>
          <w:tcPr>
            <w:tcW w:w="679" w:type="dxa"/>
            <w:vMerge/>
            <w:vAlign w:val="center"/>
          </w:tcPr>
          <w:p w14:paraId="006620E7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908F8A9" w14:textId="77777777" w:rsidR="00EF4C1B" w:rsidRDefault="001B5B45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183854D3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41AD3F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4422569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8A20AF5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B8B1C5D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CC00F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74CD944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0C1A8F44" w14:textId="77777777">
        <w:tc>
          <w:tcPr>
            <w:tcW w:w="679" w:type="dxa"/>
            <w:vMerge/>
            <w:vAlign w:val="center"/>
          </w:tcPr>
          <w:p w14:paraId="10F15659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8A3F0B" w14:textId="77777777" w:rsidR="00EF4C1B" w:rsidRDefault="001B5B45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73A15100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EAD5C32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BB6B2E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AFAC98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211DF97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2BB6964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AC6EA63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57BE489" w14:textId="77777777">
        <w:tc>
          <w:tcPr>
            <w:tcW w:w="679" w:type="dxa"/>
            <w:vMerge/>
            <w:vAlign w:val="center"/>
          </w:tcPr>
          <w:p w14:paraId="71F6D920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5F48E06" w14:textId="77777777" w:rsidR="00EF4C1B" w:rsidRDefault="001B5B45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14:paraId="31F9372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0C584C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4835CD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E8DBE28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EC4EFC1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2E964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471EF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3FB126C" w14:textId="77777777">
        <w:tc>
          <w:tcPr>
            <w:tcW w:w="679" w:type="dxa"/>
            <w:vMerge/>
            <w:vAlign w:val="center"/>
          </w:tcPr>
          <w:p w14:paraId="0CFB50D0" w14:textId="77777777" w:rsidR="00EF4C1B" w:rsidRDefault="001B5B45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057E467" w14:textId="77777777" w:rsidR="00EF4C1B" w:rsidRDefault="001B5B45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66E1F6A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5C0E141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38E3A00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2540578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C627C8C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950EA4A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38F426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7CB5C6E" w14:textId="77777777">
        <w:tc>
          <w:tcPr>
            <w:tcW w:w="679" w:type="dxa"/>
            <w:vMerge w:val="restart"/>
            <w:vAlign w:val="center"/>
          </w:tcPr>
          <w:p w14:paraId="11FE910E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E0F7510" w14:textId="77777777" w:rsidR="00EF4C1B" w:rsidRDefault="001B5B45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620AE2BE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6A97DA5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F460EFD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DB9D6E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5D763156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A4F8CC8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D894A4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D35049C" w14:textId="77777777">
        <w:tc>
          <w:tcPr>
            <w:tcW w:w="679" w:type="dxa"/>
            <w:vMerge/>
            <w:vAlign w:val="center"/>
          </w:tcPr>
          <w:p w14:paraId="3FA59D63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F93A5FF" w14:textId="77777777" w:rsidR="00EF4C1B" w:rsidRDefault="001B5B45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6E5408F7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8E8EA1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A6824E2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85BA700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F228DF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ADADFF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0F90B5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08718FA" w14:textId="77777777">
        <w:tc>
          <w:tcPr>
            <w:tcW w:w="679" w:type="dxa"/>
            <w:vMerge/>
            <w:vAlign w:val="center"/>
          </w:tcPr>
          <w:p w14:paraId="75FEC61C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A0320AC" w14:textId="77777777" w:rsidR="00EF4C1B" w:rsidRDefault="001B5B45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7509541A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01EC5FB0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41F885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8BDCA7F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40E3BA9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138DDA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635944C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F036CAB" w14:textId="77777777">
        <w:tc>
          <w:tcPr>
            <w:tcW w:w="679" w:type="dxa"/>
            <w:vMerge/>
            <w:vAlign w:val="center"/>
          </w:tcPr>
          <w:p w14:paraId="49D60D4E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3C9450D" w14:textId="77777777" w:rsidR="00EF4C1B" w:rsidRDefault="001B5B45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4B6AC3C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9E5DB79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221888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3B8049A9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396BA5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876EB81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535762D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625B4EB0" w14:textId="77777777">
        <w:tc>
          <w:tcPr>
            <w:tcW w:w="679" w:type="dxa"/>
            <w:vMerge/>
            <w:vAlign w:val="center"/>
          </w:tcPr>
          <w:p w14:paraId="416CD189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6AF4087" w14:textId="77777777" w:rsidR="00EF4C1B" w:rsidRDefault="001B5B45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0C4B20A9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3930ADEA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B8CBE8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17616B1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2A512904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9F5872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A10D22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0E0804C8" w14:textId="77777777">
        <w:tc>
          <w:tcPr>
            <w:tcW w:w="679" w:type="dxa"/>
            <w:vMerge/>
            <w:vAlign w:val="center"/>
          </w:tcPr>
          <w:p w14:paraId="63E6ABAF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35556C1" w14:textId="77777777" w:rsidR="00EF4C1B" w:rsidRDefault="001B5B45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1BEDFF76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46E0113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B2BFA03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1232333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C0A3AC2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F7D1F8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2EA1F4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23C787A4" w14:textId="77777777">
        <w:tc>
          <w:tcPr>
            <w:tcW w:w="679" w:type="dxa"/>
            <w:vMerge/>
            <w:vAlign w:val="center"/>
          </w:tcPr>
          <w:p w14:paraId="64AC18F0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9459670" w14:textId="77777777" w:rsidR="00EF4C1B" w:rsidRDefault="001B5B45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3DA92C1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E0C58CD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AB7750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B119576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C9FBCBC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7187594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637D38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72AF1A87" w14:textId="77777777">
        <w:tc>
          <w:tcPr>
            <w:tcW w:w="679" w:type="dxa"/>
            <w:vMerge/>
            <w:vAlign w:val="center"/>
          </w:tcPr>
          <w:p w14:paraId="38AB5E31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1495FCF" w14:textId="77777777" w:rsidR="00EF4C1B" w:rsidRDefault="001B5B45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16ED522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297586B9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CBE37E8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8738ACF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3A104A3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3BA819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AC9A7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42BD30E1" w14:textId="77777777">
        <w:tc>
          <w:tcPr>
            <w:tcW w:w="679" w:type="dxa"/>
            <w:vMerge/>
            <w:vAlign w:val="center"/>
          </w:tcPr>
          <w:p w14:paraId="42998F93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825CED9" w14:textId="77777777" w:rsidR="00EF4C1B" w:rsidRDefault="001B5B45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7D7D2981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45AE2F6D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65E4249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921D49F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11E69308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5A36762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C1ED65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32B678B5" w14:textId="77777777">
        <w:tc>
          <w:tcPr>
            <w:tcW w:w="679" w:type="dxa"/>
            <w:vMerge/>
            <w:vAlign w:val="center"/>
          </w:tcPr>
          <w:p w14:paraId="6F0904DF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80CD6BF" w14:textId="77777777" w:rsidR="00EF4C1B" w:rsidRDefault="001B5B45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2F97416B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58B56C27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302FC8B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49F3B4F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BB3253B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A838FA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9EA1EA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41BF2CD" w14:textId="77777777">
        <w:tc>
          <w:tcPr>
            <w:tcW w:w="679" w:type="dxa"/>
            <w:vMerge/>
            <w:vAlign w:val="center"/>
          </w:tcPr>
          <w:p w14:paraId="1D418468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5815CA6" w14:textId="77777777" w:rsidR="00EF4C1B" w:rsidRDefault="001B5B45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7ECC4875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E04AFF4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4DF22CC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F46A907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64CF3EDE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ABB5DE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6D0314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1041CE72" w14:textId="77777777">
        <w:tc>
          <w:tcPr>
            <w:tcW w:w="679" w:type="dxa"/>
            <w:vMerge/>
            <w:vAlign w:val="center"/>
          </w:tcPr>
          <w:p w14:paraId="4F3E88D3" w14:textId="77777777" w:rsidR="00EF4C1B" w:rsidRDefault="001B5B45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D13E523" w14:textId="77777777" w:rsidR="00EF4C1B" w:rsidRDefault="001B5B45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6F4A4B6D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103C7B07" w14:textId="77777777" w:rsidR="00EF4C1B" w:rsidRDefault="001B5B45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B487AB4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6985051" w14:textId="77777777" w:rsidR="00EF4C1B" w:rsidRDefault="001B5B4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C4DEFE5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4F8EE13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CD20620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EF4C1B" w14:paraId="5BA97063" w14:textId="77777777">
        <w:tc>
          <w:tcPr>
            <w:tcW w:w="679" w:type="dxa"/>
            <w:vAlign w:val="center"/>
          </w:tcPr>
          <w:p w14:paraId="4799B691" w14:textId="77777777" w:rsidR="00EF4C1B" w:rsidRDefault="001B5B45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EFDB9A1" w14:textId="77777777" w:rsidR="00EF4C1B" w:rsidRDefault="001B5B45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16C75758" w14:textId="77777777" w:rsidR="00EF4C1B" w:rsidRDefault="001B5B45">
            <w:pPr>
              <w:jc w:val="center"/>
            </w:pPr>
            <w:r>
              <w:t>学校</w:t>
            </w:r>
            <w:r>
              <w:t>-</w:t>
            </w:r>
            <w:r>
              <w:t>教室</w:t>
            </w:r>
          </w:p>
        </w:tc>
        <w:tc>
          <w:tcPr>
            <w:tcW w:w="792" w:type="dxa"/>
            <w:vAlign w:val="center"/>
          </w:tcPr>
          <w:p w14:paraId="786E7633" w14:textId="77777777" w:rsidR="00EF4C1B" w:rsidRDefault="001B5B45">
            <w:pPr>
              <w:jc w:val="center"/>
            </w:pPr>
            <w:r>
              <w:t>0.035</w:t>
            </w:r>
          </w:p>
        </w:tc>
        <w:tc>
          <w:tcPr>
            <w:tcW w:w="792" w:type="dxa"/>
            <w:vAlign w:val="center"/>
          </w:tcPr>
          <w:p w14:paraId="40B97B50" w14:textId="77777777" w:rsidR="00EF4C1B" w:rsidRDefault="001B5B4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6BC7E69" w14:textId="77777777" w:rsidR="00EF4C1B" w:rsidRDefault="001B5B45">
            <w:pPr>
              <w:jc w:val="center"/>
            </w:pPr>
            <w:r>
              <w:t>0.175</w:t>
            </w:r>
          </w:p>
        </w:tc>
        <w:tc>
          <w:tcPr>
            <w:tcW w:w="848" w:type="dxa"/>
            <w:vAlign w:val="center"/>
          </w:tcPr>
          <w:p w14:paraId="284A4D86" w14:textId="77777777" w:rsidR="00EF4C1B" w:rsidRDefault="001B5B4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8CDD2E" w14:textId="77777777" w:rsidR="00EF4C1B" w:rsidRDefault="001B5B4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80DFCD6" w14:textId="77777777" w:rsidR="00EF4C1B" w:rsidRDefault="001B5B4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</w:tbl>
    <w:p w14:paraId="0E496D38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31EFBC5C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5519E60B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5D9B1EEB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1893590D" wp14:editId="67CC023D">
            <wp:extent cx="5667375" cy="34766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FEEE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0529B6F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4066504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2C5D1F03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017F42A4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0B7B848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C9882C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21DE655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6BE35C6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0C5DB1E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59B7F92C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0A2C3EE2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5E752B8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5013038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047B971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1460B5B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5D27C4D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21A2AE12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01DEF13E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0D98C5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4EA0E59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23538E8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7ED50E8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4E9BEAD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4E8D668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07E16392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78FCB36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17AEEC7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4270E0D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5952E6A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5C6898D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33BD7FE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CB57B8D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2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6B7C5" w14:textId="77777777" w:rsidR="001B5B45" w:rsidRDefault="001B5B45" w:rsidP="00AB7079">
      <w:r>
        <w:separator/>
      </w:r>
    </w:p>
  </w:endnote>
  <w:endnote w:type="continuationSeparator" w:id="0">
    <w:p w14:paraId="75A96DC5" w14:textId="77777777" w:rsidR="001B5B45" w:rsidRDefault="001B5B4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6CE96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68FB" w14:textId="77777777" w:rsidR="00A22F3F" w:rsidRDefault="001B5B45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51EC1D27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08002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ABA6E" w14:textId="77777777" w:rsidR="001B5B45" w:rsidRDefault="001B5B45" w:rsidP="00AB7079">
      <w:r>
        <w:separator/>
      </w:r>
    </w:p>
  </w:footnote>
  <w:footnote w:type="continuationSeparator" w:id="0">
    <w:p w14:paraId="0C3DBFB2" w14:textId="77777777" w:rsidR="001B5B45" w:rsidRDefault="001B5B4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45945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9168B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56231162" wp14:editId="1A5ED05E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2E9D0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673EA00" wp14:editId="07E4EBC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57B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A457B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5B45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4C1B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C71FA"/>
  <w15:docId w15:val="{15719503-87BB-4406-BB77-B451C96F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TotalTime>0</TotalTime>
  <Pages>17</Pages>
  <Words>1651</Words>
  <Characters>9413</Characters>
  <Application>Microsoft Office Word</Application>
  <DocSecurity>0</DocSecurity>
  <Lines>78</Lines>
  <Paragraphs>22</Paragraphs>
  <ScaleCrop>false</ScaleCrop>
  <Company>Microsoft</Company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HP</dc:creator>
  <cp:lastModifiedBy>音 鳴</cp:lastModifiedBy>
  <cp:revision>1</cp:revision>
  <dcterms:created xsi:type="dcterms:W3CDTF">2023-12-21T07:54:00Z</dcterms:created>
  <dcterms:modified xsi:type="dcterms:W3CDTF">2023-12-21T07:54:00Z</dcterms:modified>
</cp:coreProperties>
</file>