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6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8152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597C0B0B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06C08030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22026717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63931A0D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13992EE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8C6896E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46F8C79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D5B3D7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050CDE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郑州</w:t>
            </w:r>
            <w:bookmarkEnd w:id="1"/>
          </w:p>
        </w:tc>
      </w:tr>
      <w:tr w:rsidR="00F87D86" w:rsidRPr="00497D0F" w14:paraId="64A8B4B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10D415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491B3B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23D5260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29E1F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CCF9D5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3E8B0A6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32065D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CF06CC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211505D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71AFD0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16955F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8E07A2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8E83D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C63B9E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D7FE75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BA5DA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6A8318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A988EF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DA1D3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0A08EF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84CB2D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9B1644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561141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01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09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7174A416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59E3610F" wp14:editId="030F5A1D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C79F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00F153F7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541DA54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A61B1DE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5F4AA8D6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52ED4B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0A2595A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20220808（SP1）</w:t>
            </w:r>
            <w:bookmarkEnd w:id="8"/>
          </w:p>
        </w:tc>
      </w:tr>
      <w:tr w:rsidR="00497D0F" w:rsidRPr="00D40158" w14:paraId="5FD555FA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E3BFD1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697C6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20BF1311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6502F44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D31F635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T15890451663</w:t>
            </w:r>
            <w:bookmarkEnd w:id="9"/>
          </w:p>
        </w:tc>
      </w:tr>
    </w:tbl>
    <w:p w14:paraId="5D4B3569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94CECDD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727AD76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18362CCF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7161C9BA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4F84DE2E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17C6C32A" w14:textId="4C88948F" w:rsidR="003D170C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55713863" w:history="1">
        <w:r w:rsidR="003D170C" w:rsidRPr="000C436D">
          <w:rPr>
            <w:rStyle w:val="a7"/>
            <w:rFonts w:ascii="黑体" w:hAnsi="黑体"/>
            <w:noProof/>
            <w:kern w:val="32"/>
          </w:rPr>
          <w:t>1.</w:t>
        </w:r>
        <w:r w:rsidR="003D170C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3D170C" w:rsidRPr="000C436D">
          <w:rPr>
            <w:rStyle w:val="a7"/>
            <w:rFonts w:ascii="黑体" w:hAnsi="黑体"/>
            <w:noProof/>
            <w:kern w:val="32"/>
          </w:rPr>
          <w:t>项目概况</w:t>
        </w:r>
        <w:r w:rsidR="003D170C">
          <w:rPr>
            <w:noProof/>
            <w:webHidden/>
          </w:rPr>
          <w:tab/>
        </w:r>
        <w:r w:rsidR="003D170C">
          <w:rPr>
            <w:noProof/>
            <w:webHidden/>
          </w:rPr>
          <w:fldChar w:fldCharType="begin"/>
        </w:r>
        <w:r w:rsidR="003D170C">
          <w:rPr>
            <w:noProof/>
            <w:webHidden/>
          </w:rPr>
          <w:instrText xml:space="preserve"> PAGEREF _Toc155713863 \h </w:instrText>
        </w:r>
        <w:r w:rsidR="003D170C">
          <w:rPr>
            <w:noProof/>
            <w:webHidden/>
          </w:rPr>
        </w:r>
        <w:r w:rsidR="003D170C">
          <w:rPr>
            <w:noProof/>
            <w:webHidden/>
          </w:rPr>
          <w:fldChar w:fldCharType="separate"/>
        </w:r>
        <w:r w:rsidR="003D170C">
          <w:rPr>
            <w:noProof/>
            <w:webHidden/>
          </w:rPr>
          <w:t>3</w:t>
        </w:r>
        <w:r w:rsidR="003D170C">
          <w:rPr>
            <w:noProof/>
            <w:webHidden/>
          </w:rPr>
          <w:fldChar w:fldCharType="end"/>
        </w:r>
      </w:hyperlink>
    </w:p>
    <w:p w14:paraId="3F39EA6A" w14:textId="4A5E3C24" w:rsidR="003D170C" w:rsidRDefault="003D170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64" w:history="1">
        <w:r w:rsidRPr="000C436D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BE2BB47" w14:textId="39C48BB5" w:rsidR="003D170C" w:rsidRDefault="003D170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65" w:history="1">
        <w:r w:rsidRPr="000C436D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37534F" w14:textId="439A69BC" w:rsidR="003D170C" w:rsidRDefault="003D170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66" w:history="1">
        <w:r w:rsidRPr="000C436D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983C03C" w14:textId="3E7BF0E3" w:rsidR="003D170C" w:rsidRDefault="003D170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67" w:history="1">
        <w:r w:rsidRPr="000C436D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72A306" w14:textId="6046139E" w:rsidR="003D170C" w:rsidRDefault="003D170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68" w:history="1">
        <w:r w:rsidRPr="000C436D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E5063A" w14:textId="7D78924E" w:rsidR="003D170C" w:rsidRDefault="003D170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69" w:history="1">
        <w:r w:rsidRPr="000C436D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2CD23C" w14:textId="5C60D003" w:rsidR="003D170C" w:rsidRDefault="003D170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70" w:history="1">
        <w:r w:rsidRPr="000C436D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8A28AE" w14:textId="5E19BBF9" w:rsidR="003D170C" w:rsidRDefault="003D170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71" w:history="1">
        <w:r w:rsidRPr="000C436D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476FBB" w14:textId="2BFB1B9A" w:rsidR="003D170C" w:rsidRDefault="003D170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72" w:history="1">
        <w:r w:rsidRPr="000C436D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3962E93" w14:textId="1C736CE1" w:rsidR="003D170C" w:rsidRDefault="003D170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73" w:history="1">
        <w:r w:rsidRPr="000C436D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85AED8" w14:textId="1EC462F3" w:rsidR="003D170C" w:rsidRDefault="003D170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5713874" w:history="1">
        <w:r w:rsidRPr="000C436D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C436D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_Toc155713874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13D5870" w14:textId="7A916E74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797683D2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2AC05E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C6B371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82CAAA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49C48FF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AA9478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B2A3800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3DB31AB0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1B139EBE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55713863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ABD9977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55713864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7698E3CD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6B55E2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6E98B3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88E3AF6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78A68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郑州</w:t>
            </w:r>
            <w:bookmarkEnd w:id="13"/>
          </w:p>
        </w:tc>
      </w:tr>
      <w:tr w:rsidR="006E556C" w:rsidRPr="00497D0F" w14:paraId="4A085E7B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268252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6763B3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3209.06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968ABE3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F96DF7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22.400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66A46763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E1D64A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8AA6D6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D34A88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831B97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4C1F2F69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636A9EF1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55713865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0C606E8D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6A7DD962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9096D59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7F00BFF5" wp14:editId="5AD10766">
            <wp:extent cx="5667375" cy="14954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ECFC" w14:textId="77777777" w:rsidR="000B38D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2CF470EA" w14:textId="77777777" w:rsidR="000B38D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2015CC77" wp14:editId="7F51C718">
            <wp:extent cx="5667375" cy="15144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941B" w14:textId="77777777" w:rsidR="000B38D8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69EA9424" w14:textId="77777777" w:rsidR="000B38D8" w:rsidRDefault="000B38D8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67421C17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E3C9796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55713866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259051A6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0A62C969" w14:textId="77777777" w:rsidTr="00785457">
        <w:tc>
          <w:tcPr>
            <w:tcW w:w="8277" w:type="dxa"/>
          </w:tcPr>
          <w:p w14:paraId="2C992665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0AD57706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A43C54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5713867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20"/>
    </w:p>
    <w:p w14:paraId="54F4BD3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4C0BC13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79FF695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6780D3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569FA0D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44EB2CB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0D1FD1B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18BDDDE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5713868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46F7DBFC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2A4CCDD9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DBF3B4C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1C52A9E7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181F2CA7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F81C9E2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112ACAF5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1B8C30A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2FE66868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F00CA39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5C5AD874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242EBBC6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21EA16B9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5403094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7A946C96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2B16B9FE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2C767BB1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58740FE3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5759E706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7792687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46BE270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07ECC96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21F770A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2CA9704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7B45948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375F1FF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73B05FE1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2F00B60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49543D7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FC752B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5CBD8881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6E2A9C0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0F3DCD46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505B2283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47EB7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20C89D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49BCF21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70A0725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565025F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5BCE2A6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50F8A2B6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D87075E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10716062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70328686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5D5FB9B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3C6579A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1BF7D38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0D7ACB2C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3AD10464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7FA24D0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03F73304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688B3F7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10F2E2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7E6A20D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487A214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05ABC51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33E9E50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3D6CCDC9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121F6DB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C1BDB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979E9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AD19B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C1820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6DA58DD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15D4D1A0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44C21A1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47B2EAA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5E1700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2494529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6931BA6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33C9072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4224B8D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5ADE9C81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07AAAB6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1CF3DBD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244904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B5FEC3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19F55CC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4F45E7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5DD8A27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926EDD0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557DFC15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5713869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5D3CA252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A2C04D1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05C1CEC0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F4FEA10" wp14:editId="37D35BE1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42EF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6B85CAF3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06C7BD7F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37BD764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7A700E2F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7DD1357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73BCA9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BD808D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79D77E29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5B0FE03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5713870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0B1A22A9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04B05E1A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55713871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7D16C177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</w:t>
      </w:r>
      <w:r w:rsidR="00C10561" w:rsidRPr="00497D0F">
        <w:rPr>
          <w:rFonts w:ascii="Times New Roman" w:hAnsi="Times New Roman" w:cs="Times New Roman"/>
          <w:lang w:val="x-none"/>
        </w:rPr>
        <w:lastRenderedPageBreak/>
        <w:t>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6D08F102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0B12C075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696DFD2D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55713872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B969BC9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0B38D8" w14:paraId="112FB253" w14:textId="77777777">
        <w:tc>
          <w:tcPr>
            <w:tcW w:w="1647" w:type="dxa"/>
            <w:shd w:val="clear" w:color="auto" w:fill="E6E6E6"/>
            <w:vAlign w:val="center"/>
          </w:tcPr>
          <w:p w14:paraId="1BE35234" w14:textId="77777777" w:rsidR="000B38D8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7AD542BE" w14:textId="77777777" w:rsidR="000B38D8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26E7985" w14:textId="77777777" w:rsidR="000B38D8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338BEF4" w14:textId="77777777" w:rsidR="000B38D8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027619" w14:textId="77777777" w:rsidR="000B38D8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07986A8" w14:textId="77777777" w:rsidR="000B38D8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0B38D8" w14:paraId="30B9948E" w14:textId="77777777">
        <w:tc>
          <w:tcPr>
            <w:tcW w:w="1647" w:type="dxa"/>
            <w:vAlign w:val="center"/>
          </w:tcPr>
          <w:p w14:paraId="6DD8E514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34D922AF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09145524" w14:textId="77777777" w:rsidR="000B38D8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C12F714" w14:textId="77777777" w:rsidR="000B38D8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2E9DB287" w14:textId="77777777" w:rsidR="000B38D8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2D6AD0C" w14:textId="77777777" w:rsidR="000B38D8" w:rsidRDefault="00000000">
            <w:pPr>
              <w:jc w:val="center"/>
            </w:pPr>
            <w:r>
              <w:t>0.0312</w:t>
            </w:r>
          </w:p>
        </w:tc>
      </w:tr>
      <w:tr w:rsidR="000B38D8" w14:paraId="6C5BDCAC" w14:textId="77777777">
        <w:tc>
          <w:tcPr>
            <w:tcW w:w="1647" w:type="dxa"/>
            <w:vAlign w:val="center"/>
          </w:tcPr>
          <w:p w14:paraId="5A84D457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34D2F5C2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1C2AD963" w14:textId="77777777" w:rsidR="000B38D8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2E27080" w14:textId="77777777" w:rsidR="000B38D8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3402A78E" w14:textId="77777777" w:rsidR="000B38D8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64E2D03F" w14:textId="77777777" w:rsidR="000B38D8" w:rsidRDefault="00000000">
            <w:pPr>
              <w:jc w:val="center"/>
            </w:pPr>
            <w:r>
              <w:t>0.0233</w:t>
            </w:r>
          </w:p>
        </w:tc>
      </w:tr>
      <w:tr w:rsidR="000B38D8" w14:paraId="5C9014AA" w14:textId="77777777">
        <w:tc>
          <w:tcPr>
            <w:tcW w:w="1647" w:type="dxa"/>
            <w:vAlign w:val="center"/>
          </w:tcPr>
          <w:p w14:paraId="1B2D9FE2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1647" w:type="dxa"/>
            <w:vAlign w:val="center"/>
          </w:tcPr>
          <w:p w14:paraId="405B5C12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0BE7F682" w14:textId="77777777" w:rsidR="000B38D8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CE89624" w14:textId="77777777" w:rsidR="000B38D8" w:rsidRDefault="00000000">
            <w:pPr>
              <w:jc w:val="center"/>
            </w:pPr>
            <w:r>
              <w:t>0.0075</w:t>
            </w:r>
          </w:p>
        </w:tc>
        <w:tc>
          <w:tcPr>
            <w:tcW w:w="1188" w:type="dxa"/>
            <w:vAlign w:val="center"/>
          </w:tcPr>
          <w:p w14:paraId="61D4D6C4" w14:textId="77777777" w:rsidR="000B38D8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D40086D" w14:textId="77777777" w:rsidR="000B38D8" w:rsidRDefault="00000000">
            <w:pPr>
              <w:jc w:val="center"/>
            </w:pPr>
            <w:r>
              <w:t>0.0288</w:t>
            </w:r>
          </w:p>
        </w:tc>
      </w:tr>
      <w:tr w:rsidR="000B38D8" w14:paraId="37B9AB70" w14:textId="77777777">
        <w:tc>
          <w:tcPr>
            <w:tcW w:w="1647" w:type="dxa"/>
            <w:vAlign w:val="center"/>
          </w:tcPr>
          <w:p w14:paraId="1E759A26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20A755D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4E959949" w14:textId="77777777" w:rsidR="000B38D8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C26607B" w14:textId="77777777" w:rsidR="000B38D8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47503C27" w14:textId="77777777" w:rsidR="000B38D8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C208C77" w14:textId="77777777" w:rsidR="000B38D8" w:rsidRDefault="00000000">
            <w:pPr>
              <w:jc w:val="center"/>
            </w:pPr>
            <w:r>
              <w:t>0.0355</w:t>
            </w:r>
          </w:p>
        </w:tc>
      </w:tr>
      <w:tr w:rsidR="000B38D8" w14:paraId="3E9BB2D2" w14:textId="77777777">
        <w:tc>
          <w:tcPr>
            <w:tcW w:w="1647" w:type="dxa"/>
            <w:vAlign w:val="center"/>
          </w:tcPr>
          <w:p w14:paraId="68F2CB6A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457298A5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5856C470" w14:textId="77777777" w:rsidR="000B38D8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3BAD601" w14:textId="77777777" w:rsidR="000B38D8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01B0ABA0" w14:textId="77777777" w:rsidR="000B38D8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1B4C2A2" w14:textId="77777777" w:rsidR="000B38D8" w:rsidRDefault="00000000">
            <w:pPr>
              <w:jc w:val="center"/>
            </w:pPr>
            <w:r>
              <w:t>0.0062</w:t>
            </w:r>
          </w:p>
        </w:tc>
      </w:tr>
      <w:tr w:rsidR="000B38D8" w14:paraId="47186C86" w14:textId="77777777">
        <w:tc>
          <w:tcPr>
            <w:tcW w:w="1647" w:type="dxa"/>
            <w:vAlign w:val="center"/>
          </w:tcPr>
          <w:p w14:paraId="7627F754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764857EF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506266EE" w14:textId="77777777" w:rsidR="000B38D8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A13A315" w14:textId="77777777" w:rsidR="000B38D8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0E6448AE" w14:textId="77777777" w:rsidR="000B38D8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844EBD7" w14:textId="77777777" w:rsidR="000B38D8" w:rsidRDefault="00000000">
            <w:pPr>
              <w:jc w:val="center"/>
            </w:pPr>
            <w:r>
              <w:t>0.0043</w:t>
            </w:r>
          </w:p>
        </w:tc>
      </w:tr>
    </w:tbl>
    <w:p w14:paraId="0F082D38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47BB7D55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7EC4045C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0B38D8" w14:paraId="1C897E9C" w14:textId="77777777">
        <w:tc>
          <w:tcPr>
            <w:tcW w:w="452" w:type="dxa"/>
            <w:shd w:val="clear" w:color="auto" w:fill="E6E6E6"/>
            <w:vAlign w:val="center"/>
          </w:tcPr>
          <w:p w14:paraId="40E83F7F" w14:textId="77777777" w:rsidR="000B38D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8D8D191" w14:textId="77777777" w:rsidR="000B38D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0EC66C5" w14:textId="77777777" w:rsidR="000B38D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82F44CC" w14:textId="77777777" w:rsidR="000B38D8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86F068C" w14:textId="77777777" w:rsidR="000B38D8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65B0ACB" w14:textId="77777777" w:rsidR="000B38D8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DB9D0BC" w14:textId="77777777" w:rsidR="000B38D8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0B38D8" w14:paraId="047BBBCB" w14:textId="77777777">
        <w:tc>
          <w:tcPr>
            <w:tcW w:w="452" w:type="dxa"/>
            <w:vMerge w:val="restart"/>
            <w:vAlign w:val="center"/>
          </w:tcPr>
          <w:p w14:paraId="61CAF6FE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27263B0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3967229E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4A7CC68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45996C8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BFA712A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1D4317F" w14:textId="77777777" w:rsidR="000B38D8" w:rsidRDefault="00000000">
            <w:pPr>
              <w:jc w:val="center"/>
            </w:pPr>
            <w:r>
              <w:t>30.0</w:t>
            </w:r>
          </w:p>
        </w:tc>
      </w:tr>
      <w:tr w:rsidR="000B38D8" w14:paraId="7C6E3F27" w14:textId="77777777">
        <w:tc>
          <w:tcPr>
            <w:tcW w:w="452" w:type="dxa"/>
            <w:vMerge/>
            <w:vAlign w:val="center"/>
          </w:tcPr>
          <w:p w14:paraId="19E0086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AE3C7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528928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649AE6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973B74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D09912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D8D2FC5" w14:textId="77777777" w:rsidR="000B38D8" w:rsidRDefault="00000000">
            <w:pPr>
              <w:jc w:val="center"/>
            </w:pPr>
            <w:r>
              <w:t>12.9</w:t>
            </w:r>
          </w:p>
        </w:tc>
      </w:tr>
      <w:tr w:rsidR="000B38D8" w14:paraId="1C26DA4C" w14:textId="77777777">
        <w:tc>
          <w:tcPr>
            <w:tcW w:w="452" w:type="dxa"/>
            <w:vMerge/>
            <w:vAlign w:val="center"/>
          </w:tcPr>
          <w:p w14:paraId="2C79A9EA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783B7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8E2CAE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54F0FF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AE1BAF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168F97F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338266D" w14:textId="77777777" w:rsidR="000B38D8" w:rsidRDefault="00000000">
            <w:pPr>
              <w:jc w:val="center"/>
            </w:pPr>
            <w:r>
              <w:t>64.4</w:t>
            </w:r>
          </w:p>
        </w:tc>
      </w:tr>
      <w:tr w:rsidR="000B38D8" w14:paraId="3C96170A" w14:textId="77777777">
        <w:tc>
          <w:tcPr>
            <w:tcW w:w="452" w:type="dxa"/>
            <w:vMerge/>
            <w:vAlign w:val="center"/>
          </w:tcPr>
          <w:p w14:paraId="1991600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1D521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E337F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E7B3A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E430A4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72AB9AD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D22013C" w14:textId="77777777" w:rsidR="000B38D8" w:rsidRDefault="00000000">
            <w:pPr>
              <w:jc w:val="center"/>
            </w:pPr>
            <w:r>
              <w:t>21.5</w:t>
            </w:r>
          </w:p>
        </w:tc>
      </w:tr>
      <w:tr w:rsidR="000B38D8" w14:paraId="25863ED6" w14:textId="77777777">
        <w:tc>
          <w:tcPr>
            <w:tcW w:w="452" w:type="dxa"/>
            <w:vMerge/>
            <w:vAlign w:val="center"/>
          </w:tcPr>
          <w:p w14:paraId="64FEB5F8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A97D50C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4DD4DAB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9D68E04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71327DD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4ED1F3A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7D3DB06" w14:textId="77777777" w:rsidR="000B38D8" w:rsidRDefault="00000000">
            <w:pPr>
              <w:jc w:val="center"/>
            </w:pPr>
            <w:r>
              <w:t>119.8</w:t>
            </w:r>
          </w:p>
        </w:tc>
      </w:tr>
      <w:tr w:rsidR="000B38D8" w14:paraId="5F89CA3C" w14:textId="77777777">
        <w:tc>
          <w:tcPr>
            <w:tcW w:w="452" w:type="dxa"/>
            <w:vMerge/>
            <w:vAlign w:val="center"/>
          </w:tcPr>
          <w:p w14:paraId="2A25606D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F0F06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4402E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301D1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D854D8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63BAE5F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A9D4C6D" w14:textId="77777777" w:rsidR="000B38D8" w:rsidRDefault="00000000">
            <w:pPr>
              <w:jc w:val="center"/>
            </w:pPr>
            <w:r>
              <w:t>51.3</w:t>
            </w:r>
          </w:p>
        </w:tc>
      </w:tr>
      <w:tr w:rsidR="000B38D8" w14:paraId="0B7BD91A" w14:textId="77777777">
        <w:tc>
          <w:tcPr>
            <w:tcW w:w="452" w:type="dxa"/>
            <w:vMerge/>
            <w:vAlign w:val="center"/>
          </w:tcPr>
          <w:p w14:paraId="44205B6E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60599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58B18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9FFF3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0F5D31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576E3B6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D0A9ED3" w14:textId="77777777" w:rsidR="000B38D8" w:rsidRDefault="00000000">
            <w:pPr>
              <w:jc w:val="center"/>
            </w:pPr>
            <w:r>
              <w:t>256.7</w:t>
            </w:r>
          </w:p>
        </w:tc>
      </w:tr>
      <w:tr w:rsidR="000B38D8" w14:paraId="6C596038" w14:textId="77777777">
        <w:tc>
          <w:tcPr>
            <w:tcW w:w="452" w:type="dxa"/>
            <w:vMerge/>
            <w:vAlign w:val="center"/>
          </w:tcPr>
          <w:p w14:paraId="294462C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8D7BAD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CE757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7D12FF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4EA66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152176E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559AD47" w14:textId="77777777" w:rsidR="000B38D8" w:rsidRDefault="00000000">
            <w:pPr>
              <w:jc w:val="center"/>
            </w:pPr>
            <w:r>
              <w:t>85.6</w:t>
            </w:r>
          </w:p>
        </w:tc>
      </w:tr>
      <w:tr w:rsidR="000B38D8" w14:paraId="544156BD" w14:textId="77777777">
        <w:tc>
          <w:tcPr>
            <w:tcW w:w="452" w:type="dxa"/>
            <w:vMerge/>
            <w:vAlign w:val="center"/>
          </w:tcPr>
          <w:p w14:paraId="3BCD45F8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D021E39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654E5675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957B9F9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586356A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8BBE094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AA342AB" w14:textId="77777777" w:rsidR="000B38D8" w:rsidRDefault="00000000">
            <w:pPr>
              <w:jc w:val="center"/>
            </w:pPr>
            <w:r>
              <w:t>50.4</w:t>
            </w:r>
          </w:p>
        </w:tc>
      </w:tr>
      <w:tr w:rsidR="000B38D8" w14:paraId="220C2CFC" w14:textId="77777777">
        <w:tc>
          <w:tcPr>
            <w:tcW w:w="452" w:type="dxa"/>
            <w:vMerge/>
            <w:vAlign w:val="center"/>
          </w:tcPr>
          <w:p w14:paraId="69A96879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19E5A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8C805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23DAA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870A3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9A07F08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D362A92" w14:textId="77777777" w:rsidR="000B38D8" w:rsidRDefault="00000000">
            <w:pPr>
              <w:jc w:val="center"/>
            </w:pPr>
            <w:r>
              <w:t>21.6</w:t>
            </w:r>
          </w:p>
        </w:tc>
      </w:tr>
      <w:tr w:rsidR="000B38D8" w14:paraId="02339D10" w14:textId="77777777">
        <w:tc>
          <w:tcPr>
            <w:tcW w:w="452" w:type="dxa"/>
            <w:vMerge/>
            <w:vAlign w:val="center"/>
          </w:tcPr>
          <w:p w14:paraId="4826827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67A43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13801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24B47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2CEE9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BCAB049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9D9C3A7" w14:textId="77777777" w:rsidR="000B38D8" w:rsidRDefault="00000000">
            <w:pPr>
              <w:jc w:val="center"/>
            </w:pPr>
            <w:r>
              <w:t>108.0</w:t>
            </w:r>
          </w:p>
        </w:tc>
      </w:tr>
      <w:tr w:rsidR="000B38D8" w14:paraId="38223AD4" w14:textId="77777777">
        <w:tc>
          <w:tcPr>
            <w:tcW w:w="452" w:type="dxa"/>
            <w:vMerge/>
            <w:vAlign w:val="center"/>
          </w:tcPr>
          <w:p w14:paraId="111D158E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D0988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78E09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4BECD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CB0AD2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6ACBAB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3142D80" w14:textId="77777777" w:rsidR="000B38D8" w:rsidRDefault="00000000">
            <w:pPr>
              <w:jc w:val="center"/>
            </w:pPr>
            <w:r>
              <w:t>36.0</w:t>
            </w:r>
          </w:p>
        </w:tc>
      </w:tr>
      <w:tr w:rsidR="000B38D8" w14:paraId="4D6D2F37" w14:textId="77777777">
        <w:tc>
          <w:tcPr>
            <w:tcW w:w="452" w:type="dxa"/>
            <w:vMerge/>
            <w:vAlign w:val="center"/>
          </w:tcPr>
          <w:p w14:paraId="14379AC2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438B063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7DD38A5F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770587F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BFFCEE2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FB0B0A2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8750C7F" w14:textId="77777777" w:rsidR="000B38D8" w:rsidRDefault="00000000">
            <w:pPr>
              <w:jc w:val="center"/>
            </w:pPr>
            <w:r>
              <w:t>19.1</w:t>
            </w:r>
          </w:p>
        </w:tc>
      </w:tr>
      <w:tr w:rsidR="000B38D8" w14:paraId="650F78E2" w14:textId="77777777">
        <w:tc>
          <w:tcPr>
            <w:tcW w:w="452" w:type="dxa"/>
            <w:vMerge/>
            <w:vAlign w:val="center"/>
          </w:tcPr>
          <w:p w14:paraId="70B92AF7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B24BB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0F0989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EDC21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3C7108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1C916F9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A832AD9" w14:textId="77777777" w:rsidR="000B38D8" w:rsidRDefault="00000000">
            <w:pPr>
              <w:jc w:val="center"/>
            </w:pPr>
            <w:r>
              <w:t>8.2</w:t>
            </w:r>
          </w:p>
        </w:tc>
      </w:tr>
      <w:tr w:rsidR="000B38D8" w14:paraId="538B4A06" w14:textId="77777777">
        <w:tc>
          <w:tcPr>
            <w:tcW w:w="452" w:type="dxa"/>
            <w:vMerge/>
            <w:vAlign w:val="center"/>
          </w:tcPr>
          <w:p w14:paraId="1D9D5CD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FF0BF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7B634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9CF62F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9D3CE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A36E706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749C159" w14:textId="77777777" w:rsidR="000B38D8" w:rsidRDefault="00000000">
            <w:pPr>
              <w:jc w:val="center"/>
            </w:pPr>
            <w:r>
              <w:t>41.0</w:t>
            </w:r>
          </w:p>
        </w:tc>
      </w:tr>
      <w:tr w:rsidR="000B38D8" w14:paraId="2E1E09DE" w14:textId="77777777">
        <w:tc>
          <w:tcPr>
            <w:tcW w:w="452" w:type="dxa"/>
            <w:vMerge/>
            <w:vAlign w:val="center"/>
          </w:tcPr>
          <w:p w14:paraId="21A3A817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74410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EEF4F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37AE2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1FBCB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998AAEC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0E22122" w14:textId="77777777" w:rsidR="000B38D8" w:rsidRDefault="00000000">
            <w:pPr>
              <w:jc w:val="center"/>
            </w:pPr>
            <w:r>
              <w:t>13.7</w:t>
            </w:r>
          </w:p>
        </w:tc>
      </w:tr>
      <w:tr w:rsidR="000B38D8" w14:paraId="73F7C730" w14:textId="77777777">
        <w:tc>
          <w:tcPr>
            <w:tcW w:w="452" w:type="dxa"/>
            <w:vMerge/>
            <w:vAlign w:val="center"/>
          </w:tcPr>
          <w:p w14:paraId="516D4E82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969A84B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156A21A3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3991C45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3DE436E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0CDADED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D962435" w14:textId="77777777" w:rsidR="000B38D8" w:rsidRDefault="00000000">
            <w:pPr>
              <w:jc w:val="center"/>
            </w:pPr>
            <w:r>
              <w:t>23.9</w:t>
            </w:r>
          </w:p>
        </w:tc>
      </w:tr>
      <w:tr w:rsidR="000B38D8" w14:paraId="17D4B92B" w14:textId="77777777">
        <w:tc>
          <w:tcPr>
            <w:tcW w:w="452" w:type="dxa"/>
            <w:vMerge/>
            <w:vAlign w:val="center"/>
          </w:tcPr>
          <w:p w14:paraId="03A176A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517BA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02464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4E247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DA0F4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88B7B1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EFBAACF" w14:textId="77777777" w:rsidR="000B38D8" w:rsidRDefault="00000000">
            <w:pPr>
              <w:jc w:val="center"/>
            </w:pPr>
            <w:r>
              <w:t>10.2</w:t>
            </w:r>
          </w:p>
        </w:tc>
      </w:tr>
      <w:tr w:rsidR="000B38D8" w14:paraId="7507339C" w14:textId="77777777">
        <w:tc>
          <w:tcPr>
            <w:tcW w:w="452" w:type="dxa"/>
            <w:vMerge/>
            <w:vAlign w:val="center"/>
          </w:tcPr>
          <w:p w14:paraId="56D064B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B5706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A57BFA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9202E2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856282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D20D6DC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FDFBA9E" w14:textId="77777777" w:rsidR="000B38D8" w:rsidRDefault="00000000">
            <w:pPr>
              <w:jc w:val="center"/>
            </w:pPr>
            <w:r>
              <w:t>51.2</w:t>
            </w:r>
          </w:p>
        </w:tc>
      </w:tr>
      <w:tr w:rsidR="000B38D8" w14:paraId="73E281B3" w14:textId="77777777">
        <w:tc>
          <w:tcPr>
            <w:tcW w:w="452" w:type="dxa"/>
            <w:vMerge/>
            <w:vAlign w:val="center"/>
          </w:tcPr>
          <w:p w14:paraId="3053DD63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60E03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86F2E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22507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76451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2465FD9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0D7DA68" w14:textId="77777777" w:rsidR="000B38D8" w:rsidRDefault="00000000">
            <w:pPr>
              <w:jc w:val="center"/>
            </w:pPr>
            <w:r>
              <w:t>17.1</w:t>
            </w:r>
          </w:p>
        </w:tc>
      </w:tr>
      <w:tr w:rsidR="000B38D8" w14:paraId="791CC354" w14:textId="77777777">
        <w:tc>
          <w:tcPr>
            <w:tcW w:w="452" w:type="dxa"/>
            <w:vMerge/>
            <w:vAlign w:val="center"/>
          </w:tcPr>
          <w:p w14:paraId="53969987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38CABD4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56A8D169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5768A7A" w14:textId="77777777" w:rsidR="000B38D8" w:rsidRDefault="00000000">
            <w:pPr>
              <w:jc w:val="center"/>
            </w:pPr>
            <w:r>
              <w:t>（公建）休息</w:t>
            </w:r>
            <w:r>
              <w:lastRenderedPageBreak/>
              <w:t>室方案</w:t>
            </w:r>
          </w:p>
        </w:tc>
        <w:tc>
          <w:tcPr>
            <w:tcW w:w="1528" w:type="dxa"/>
            <w:vAlign w:val="center"/>
          </w:tcPr>
          <w:p w14:paraId="4FAB4249" w14:textId="77777777" w:rsidR="000B38D8" w:rsidRDefault="00000000">
            <w:pPr>
              <w:jc w:val="center"/>
            </w:pPr>
            <w:r>
              <w:lastRenderedPageBreak/>
              <w:t>板材</w:t>
            </w:r>
          </w:p>
        </w:tc>
        <w:tc>
          <w:tcPr>
            <w:tcW w:w="1528" w:type="dxa"/>
            <w:vAlign w:val="center"/>
          </w:tcPr>
          <w:p w14:paraId="781ACDCC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755FECD" w14:textId="77777777" w:rsidR="000B38D8" w:rsidRDefault="00000000">
            <w:pPr>
              <w:jc w:val="center"/>
            </w:pPr>
            <w:r>
              <w:t>23.9</w:t>
            </w:r>
          </w:p>
        </w:tc>
      </w:tr>
      <w:tr w:rsidR="000B38D8" w14:paraId="241077CE" w14:textId="77777777">
        <w:tc>
          <w:tcPr>
            <w:tcW w:w="452" w:type="dxa"/>
            <w:vMerge/>
            <w:vAlign w:val="center"/>
          </w:tcPr>
          <w:p w14:paraId="5F7E6AF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D9A27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39FC2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8A5C78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0A69AB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F84AB8B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FB5FF51" w14:textId="77777777" w:rsidR="000B38D8" w:rsidRDefault="00000000">
            <w:pPr>
              <w:jc w:val="center"/>
            </w:pPr>
            <w:r>
              <w:t>10.2</w:t>
            </w:r>
          </w:p>
        </w:tc>
      </w:tr>
      <w:tr w:rsidR="000B38D8" w14:paraId="336B143C" w14:textId="77777777">
        <w:tc>
          <w:tcPr>
            <w:tcW w:w="452" w:type="dxa"/>
            <w:vMerge/>
            <w:vAlign w:val="center"/>
          </w:tcPr>
          <w:p w14:paraId="26D0E83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69394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C84F6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9C36F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F5227A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7389B7C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1B18C96" w14:textId="77777777" w:rsidR="000B38D8" w:rsidRDefault="00000000">
            <w:pPr>
              <w:jc w:val="center"/>
            </w:pPr>
            <w:r>
              <w:t>51.2</w:t>
            </w:r>
          </w:p>
        </w:tc>
      </w:tr>
      <w:tr w:rsidR="000B38D8" w14:paraId="1DB443B3" w14:textId="77777777">
        <w:tc>
          <w:tcPr>
            <w:tcW w:w="452" w:type="dxa"/>
            <w:vMerge/>
            <w:vAlign w:val="center"/>
          </w:tcPr>
          <w:p w14:paraId="2DF40F0D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F2239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4D193A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CD7BB8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101DC9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5356A0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92F1136" w14:textId="77777777" w:rsidR="000B38D8" w:rsidRDefault="00000000">
            <w:pPr>
              <w:jc w:val="center"/>
            </w:pPr>
            <w:r>
              <w:t>17.1</w:t>
            </w:r>
          </w:p>
        </w:tc>
      </w:tr>
      <w:tr w:rsidR="000B38D8" w14:paraId="240BC59B" w14:textId="77777777">
        <w:tc>
          <w:tcPr>
            <w:tcW w:w="452" w:type="dxa"/>
            <w:vMerge/>
            <w:vAlign w:val="center"/>
          </w:tcPr>
          <w:p w14:paraId="2795DFE7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BBB6B66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2013F0AA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8045D9C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A87F7D3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D3B1E6F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00B7ECA" w14:textId="77777777" w:rsidR="000B38D8" w:rsidRDefault="00000000">
            <w:pPr>
              <w:jc w:val="center"/>
            </w:pPr>
            <w:r>
              <w:t>16.9</w:t>
            </w:r>
          </w:p>
        </w:tc>
      </w:tr>
      <w:tr w:rsidR="000B38D8" w14:paraId="609B19F9" w14:textId="77777777">
        <w:tc>
          <w:tcPr>
            <w:tcW w:w="452" w:type="dxa"/>
            <w:vMerge/>
            <w:vAlign w:val="center"/>
          </w:tcPr>
          <w:p w14:paraId="72A883F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DB0DC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AC0838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C43B6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27264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F50992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F7D2FAE" w14:textId="77777777" w:rsidR="000B38D8" w:rsidRDefault="00000000">
            <w:pPr>
              <w:jc w:val="center"/>
            </w:pPr>
            <w:r>
              <w:t>7.2</w:t>
            </w:r>
          </w:p>
        </w:tc>
      </w:tr>
      <w:tr w:rsidR="000B38D8" w14:paraId="0D325998" w14:textId="77777777">
        <w:tc>
          <w:tcPr>
            <w:tcW w:w="452" w:type="dxa"/>
            <w:vMerge/>
            <w:vAlign w:val="center"/>
          </w:tcPr>
          <w:p w14:paraId="394057A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6F4E3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19CA0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67AA23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F6BA7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5D029C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F39F32A" w14:textId="77777777" w:rsidR="000B38D8" w:rsidRDefault="00000000">
            <w:pPr>
              <w:jc w:val="center"/>
            </w:pPr>
            <w:r>
              <w:t>36.2</w:t>
            </w:r>
          </w:p>
        </w:tc>
      </w:tr>
      <w:tr w:rsidR="000B38D8" w14:paraId="60052015" w14:textId="77777777">
        <w:tc>
          <w:tcPr>
            <w:tcW w:w="452" w:type="dxa"/>
            <w:vMerge/>
            <w:vAlign w:val="center"/>
          </w:tcPr>
          <w:p w14:paraId="5FA3CCB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F0B683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967E0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6CD1F8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BFD64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8B8089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FCEEA74" w14:textId="77777777" w:rsidR="000B38D8" w:rsidRDefault="00000000">
            <w:pPr>
              <w:jc w:val="center"/>
            </w:pPr>
            <w:r>
              <w:t>12.1</w:t>
            </w:r>
          </w:p>
        </w:tc>
      </w:tr>
      <w:tr w:rsidR="000B38D8" w14:paraId="361B5DF2" w14:textId="77777777">
        <w:tc>
          <w:tcPr>
            <w:tcW w:w="452" w:type="dxa"/>
            <w:vMerge/>
            <w:vAlign w:val="center"/>
          </w:tcPr>
          <w:p w14:paraId="3FACAB75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E3A7B92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04A3889A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0BC3964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FF262B5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0C18821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B9033AE" w14:textId="77777777" w:rsidR="000B38D8" w:rsidRDefault="00000000">
            <w:pPr>
              <w:jc w:val="center"/>
            </w:pPr>
            <w:r>
              <w:t>76.3</w:t>
            </w:r>
          </w:p>
        </w:tc>
      </w:tr>
      <w:tr w:rsidR="000B38D8" w14:paraId="65F85421" w14:textId="77777777">
        <w:tc>
          <w:tcPr>
            <w:tcW w:w="452" w:type="dxa"/>
            <w:vMerge/>
            <w:vAlign w:val="center"/>
          </w:tcPr>
          <w:p w14:paraId="52EFEE8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9F3E56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273C0A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371A7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FED7A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A38007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F735107" w14:textId="77777777" w:rsidR="000B38D8" w:rsidRDefault="00000000">
            <w:pPr>
              <w:jc w:val="center"/>
            </w:pPr>
            <w:r>
              <w:t>32.7</w:t>
            </w:r>
          </w:p>
        </w:tc>
      </w:tr>
      <w:tr w:rsidR="000B38D8" w14:paraId="57272551" w14:textId="77777777">
        <w:tc>
          <w:tcPr>
            <w:tcW w:w="452" w:type="dxa"/>
            <w:vMerge/>
            <w:vAlign w:val="center"/>
          </w:tcPr>
          <w:p w14:paraId="02C066F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3B81B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EC8E8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255066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8A3419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BFD4ACB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F2B31ED" w14:textId="77777777" w:rsidR="000B38D8" w:rsidRDefault="00000000">
            <w:pPr>
              <w:jc w:val="center"/>
            </w:pPr>
            <w:r>
              <w:t>163.5</w:t>
            </w:r>
          </w:p>
        </w:tc>
      </w:tr>
      <w:tr w:rsidR="000B38D8" w14:paraId="12665C6B" w14:textId="77777777">
        <w:tc>
          <w:tcPr>
            <w:tcW w:w="452" w:type="dxa"/>
            <w:vMerge/>
            <w:vAlign w:val="center"/>
          </w:tcPr>
          <w:p w14:paraId="13CF7490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B76D8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F1131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75D3F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515B36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124EE2E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0D1F9BC" w14:textId="77777777" w:rsidR="000B38D8" w:rsidRDefault="00000000">
            <w:pPr>
              <w:jc w:val="center"/>
            </w:pPr>
            <w:r>
              <w:t>54.5</w:t>
            </w:r>
          </w:p>
        </w:tc>
      </w:tr>
      <w:tr w:rsidR="000B38D8" w14:paraId="3A43FFF3" w14:textId="77777777">
        <w:tc>
          <w:tcPr>
            <w:tcW w:w="452" w:type="dxa"/>
            <w:vMerge/>
            <w:vAlign w:val="center"/>
          </w:tcPr>
          <w:p w14:paraId="7BF43FE8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444A053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37C78E1C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7DA3889B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5BCAA9B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1E9BF5F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F5F68CA" w14:textId="77777777" w:rsidR="000B38D8" w:rsidRDefault="00000000">
            <w:pPr>
              <w:jc w:val="center"/>
            </w:pPr>
            <w:r>
              <w:t>11.4</w:t>
            </w:r>
          </w:p>
        </w:tc>
      </w:tr>
      <w:tr w:rsidR="000B38D8" w14:paraId="52ABBF17" w14:textId="77777777">
        <w:tc>
          <w:tcPr>
            <w:tcW w:w="452" w:type="dxa"/>
            <w:vMerge/>
            <w:vAlign w:val="center"/>
          </w:tcPr>
          <w:p w14:paraId="5DBEDCC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288D6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C6148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0DF34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3AD737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45F2C86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23BFED4" w14:textId="77777777" w:rsidR="000B38D8" w:rsidRDefault="00000000">
            <w:pPr>
              <w:jc w:val="center"/>
            </w:pPr>
            <w:r>
              <w:t>4.9</w:t>
            </w:r>
          </w:p>
        </w:tc>
      </w:tr>
      <w:tr w:rsidR="000B38D8" w14:paraId="2D5F7F8B" w14:textId="77777777">
        <w:tc>
          <w:tcPr>
            <w:tcW w:w="452" w:type="dxa"/>
            <w:vMerge/>
            <w:vAlign w:val="center"/>
          </w:tcPr>
          <w:p w14:paraId="21CEB86A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8589E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095DF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673CF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9A1D28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45D4A11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9EF5368" w14:textId="77777777" w:rsidR="000B38D8" w:rsidRDefault="00000000">
            <w:pPr>
              <w:jc w:val="center"/>
            </w:pPr>
            <w:r>
              <w:t>24.5</w:t>
            </w:r>
          </w:p>
        </w:tc>
      </w:tr>
      <w:tr w:rsidR="000B38D8" w14:paraId="6CC12CB0" w14:textId="77777777">
        <w:tc>
          <w:tcPr>
            <w:tcW w:w="452" w:type="dxa"/>
            <w:vMerge/>
            <w:vAlign w:val="center"/>
          </w:tcPr>
          <w:p w14:paraId="43ACCB4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FECC63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F3E64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D521D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80AB0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42DBE34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9E68D23" w14:textId="77777777" w:rsidR="000B38D8" w:rsidRDefault="00000000">
            <w:pPr>
              <w:jc w:val="center"/>
            </w:pPr>
            <w:r>
              <w:t>8.2</w:t>
            </w:r>
          </w:p>
        </w:tc>
      </w:tr>
      <w:tr w:rsidR="000B38D8" w14:paraId="206CBA82" w14:textId="77777777">
        <w:tc>
          <w:tcPr>
            <w:tcW w:w="452" w:type="dxa"/>
            <w:vMerge/>
            <w:vAlign w:val="center"/>
          </w:tcPr>
          <w:p w14:paraId="49DC45E3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271E950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07105F5C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A26EFDE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62CCC7E7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51DC1DB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1A2DFB3" w14:textId="77777777" w:rsidR="000B38D8" w:rsidRDefault="00000000">
            <w:pPr>
              <w:jc w:val="center"/>
            </w:pPr>
            <w:r>
              <w:t>7.3</w:t>
            </w:r>
          </w:p>
        </w:tc>
      </w:tr>
      <w:tr w:rsidR="000B38D8" w14:paraId="107E2656" w14:textId="77777777">
        <w:tc>
          <w:tcPr>
            <w:tcW w:w="452" w:type="dxa"/>
            <w:vMerge/>
            <w:vAlign w:val="center"/>
          </w:tcPr>
          <w:p w14:paraId="063BD6F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B244A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0097B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C9AB5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BEEA3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12D2ADC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2CD207B3" w14:textId="77777777" w:rsidR="000B38D8" w:rsidRDefault="00000000">
            <w:pPr>
              <w:jc w:val="center"/>
            </w:pPr>
            <w:r>
              <w:t>3.6</w:t>
            </w:r>
          </w:p>
        </w:tc>
      </w:tr>
      <w:tr w:rsidR="000B38D8" w14:paraId="55D60A38" w14:textId="77777777">
        <w:tc>
          <w:tcPr>
            <w:tcW w:w="452" w:type="dxa"/>
            <w:vMerge/>
            <w:vAlign w:val="center"/>
          </w:tcPr>
          <w:p w14:paraId="52916F9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7285C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82737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95609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A78D6B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2E938C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83434B0" w14:textId="77777777" w:rsidR="000B38D8" w:rsidRDefault="00000000">
            <w:pPr>
              <w:jc w:val="center"/>
            </w:pPr>
            <w:r>
              <w:t>13.7</w:t>
            </w:r>
          </w:p>
        </w:tc>
      </w:tr>
      <w:tr w:rsidR="000B38D8" w14:paraId="35ECF4B7" w14:textId="77777777">
        <w:tc>
          <w:tcPr>
            <w:tcW w:w="452" w:type="dxa"/>
            <w:vMerge/>
            <w:vAlign w:val="center"/>
          </w:tcPr>
          <w:p w14:paraId="0F52EEB9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B9CE3A7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4CD68390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C821BEE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06765387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6F2243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6820B01" w14:textId="77777777" w:rsidR="000B38D8" w:rsidRDefault="00000000">
            <w:pPr>
              <w:jc w:val="center"/>
            </w:pPr>
            <w:r>
              <w:t>7.4</w:t>
            </w:r>
          </w:p>
        </w:tc>
      </w:tr>
      <w:tr w:rsidR="000B38D8" w14:paraId="01B1786F" w14:textId="77777777">
        <w:tc>
          <w:tcPr>
            <w:tcW w:w="452" w:type="dxa"/>
            <w:vMerge/>
            <w:vAlign w:val="center"/>
          </w:tcPr>
          <w:p w14:paraId="5E74D1A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9C6802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4EFB3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08CC7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99D13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FD1EB3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4A8F9770" w14:textId="77777777" w:rsidR="000B38D8" w:rsidRDefault="00000000">
            <w:pPr>
              <w:jc w:val="center"/>
            </w:pPr>
            <w:r>
              <w:t>3.7</w:t>
            </w:r>
          </w:p>
        </w:tc>
      </w:tr>
      <w:tr w:rsidR="000B38D8" w14:paraId="1E1170C2" w14:textId="77777777">
        <w:tc>
          <w:tcPr>
            <w:tcW w:w="452" w:type="dxa"/>
            <w:vMerge/>
            <w:vAlign w:val="center"/>
          </w:tcPr>
          <w:p w14:paraId="1065FE83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E1A64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B5F073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D65E1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E585EE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A4FDDEB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5014DC7" w14:textId="77777777" w:rsidR="000B38D8" w:rsidRDefault="00000000">
            <w:pPr>
              <w:jc w:val="center"/>
            </w:pPr>
            <w:r>
              <w:t>13.9</w:t>
            </w:r>
          </w:p>
        </w:tc>
      </w:tr>
      <w:tr w:rsidR="000B38D8" w14:paraId="3BA2DA20" w14:textId="77777777">
        <w:tc>
          <w:tcPr>
            <w:tcW w:w="452" w:type="dxa"/>
            <w:vMerge/>
            <w:vAlign w:val="center"/>
          </w:tcPr>
          <w:p w14:paraId="1E1F956D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CB42CFF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672F0787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240BE88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58DA1DE1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B91C9A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28B0DF2" w14:textId="77777777" w:rsidR="000B38D8" w:rsidRDefault="00000000">
            <w:pPr>
              <w:jc w:val="center"/>
            </w:pPr>
            <w:r>
              <w:t>7.4</w:t>
            </w:r>
          </w:p>
        </w:tc>
      </w:tr>
      <w:tr w:rsidR="000B38D8" w14:paraId="35E09685" w14:textId="77777777">
        <w:tc>
          <w:tcPr>
            <w:tcW w:w="452" w:type="dxa"/>
            <w:vMerge/>
            <w:vAlign w:val="center"/>
          </w:tcPr>
          <w:p w14:paraId="7196D5F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9B447D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9F4EA5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98E49C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871841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BA3873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07146E85" w14:textId="77777777" w:rsidR="000B38D8" w:rsidRDefault="00000000">
            <w:pPr>
              <w:jc w:val="center"/>
            </w:pPr>
            <w:r>
              <w:t>3.7</w:t>
            </w:r>
          </w:p>
        </w:tc>
      </w:tr>
      <w:tr w:rsidR="000B38D8" w14:paraId="7B0BAA6B" w14:textId="77777777">
        <w:tc>
          <w:tcPr>
            <w:tcW w:w="452" w:type="dxa"/>
            <w:vMerge/>
            <w:vAlign w:val="center"/>
          </w:tcPr>
          <w:p w14:paraId="03FB3A9F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04921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66771E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F49B2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F11E88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E2D0884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0ACAA3E" w14:textId="77777777" w:rsidR="000B38D8" w:rsidRDefault="00000000">
            <w:pPr>
              <w:jc w:val="center"/>
            </w:pPr>
            <w:r>
              <w:t>13.9</w:t>
            </w:r>
          </w:p>
        </w:tc>
      </w:tr>
      <w:tr w:rsidR="000B38D8" w14:paraId="1FB3E6A4" w14:textId="77777777">
        <w:tc>
          <w:tcPr>
            <w:tcW w:w="452" w:type="dxa"/>
            <w:vMerge/>
            <w:vAlign w:val="center"/>
          </w:tcPr>
          <w:p w14:paraId="0995B6EC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F9737E7" w14:textId="77777777" w:rsidR="000B38D8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77486D49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0957797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119AF3F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1650A76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C4F0D0A" w14:textId="77777777" w:rsidR="000B38D8" w:rsidRDefault="00000000">
            <w:pPr>
              <w:jc w:val="center"/>
            </w:pPr>
            <w:r>
              <w:t>9.0</w:t>
            </w:r>
          </w:p>
        </w:tc>
      </w:tr>
      <w:tr w:rsidR="000B38D8" w14:paraId="2EE83CF8" w14:textId="77777777">
        <w:tc>
          <w:tcPr>
            <w:tcW w:w="452" w:type="dxa"/>
            <w:vMerge/>
            <w:vAlign w:val="center"/>
          </w:tcPr>
          <w:p w14:paraId="53A3F4C9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F2A4FD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B0578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1A92CF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7EF4F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D8801E3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5BD6C15" w14:textId="77777777" w:rsidR="000B38D8" w:rsidRDefault="00000000">
            <w:pPr>
              <w:jc w:val="center"/>
            </w:pPr>
            <w:r>
              <w:t>3.9</w:t>
            </w:r>
          </w:p>
        </w:tc>
      </w:tr>
      <w:tr w:rsidR="000B38D8" w14:paraId="7C3F5ED9" w14:textId="77777777">
        <w:tc>
          <w:tcPr>
            <w:tcW w:w="452" w:type="dxa"/>
            <w:vMerge/>
            <w:vAlign w:val="center"/>
          </w:tcPr>
          <w:p w14:paraId="1E77B9AE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1B1BE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0A690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6AF70C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945D3A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3C95A0E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E9098B7" w14:textId="77777777" w:rsidR="000B38D8" w:rsidRDefault="00000000">
            <w:pPr>
              <w:jc w:val="center"/>
            </w:pPr>
            <w:r>
              <w:t>19.4</w:t>
            </w:r>
          </w:p>
        </w:tc>
      </w:tr>
      <w:tr w:rsidR="000B38D8" w14:paraId="7AD3C328" w14:textId="77777777">
        <w:tc>
          <w:tcPr>
            <w:tcW w:w="452" w:type="dxa"/>
            <w:vMerge/>
            <w:vAlign w:val="center"/>
          </w:tcPr>
          <w:p w14:paraId="262697C8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998B5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82EDC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E8EA72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76FA9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796C1E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935AA51" w14:textId="77777777" w:rsidR="000B38D8" w:rsidRDefault="00000000">
            <w:pPr>
              <w:jc w:val="center"/>
            </w:pPr>
            <w:r>
              <w:t>6.5</w:t>
            </w:r>
          </w:p>
        </w:tc>
      </w:tr>
      <w:tr w:rsidR="000B38D8" w14:paraId="7A439BFC" w14:textId="77777777">
        <w:tc>
          <w:tcPr>
            <w:tcW w:w="452" w:type="dxa"/>
            <w:vMerge/>
            <w:vAlign w:val="center"/>
          </w:tcPr>
          <w:p w14:paraId="28F2DEA7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8546FBC" w14:textId="77777777" w:rsidR="000B38D8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2A4F2237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8E0642F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3702E80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1B4ACA8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B507FCD" w14:textId="77777777" w:rsidR="000B38D8" w:rsidRDefault="00000000">
            <w:pPr>
              <w:jc w:val="center"/>
            </w:pPr>
            <w:r>
              <w:t>4.2</w:t>
            </w:r>
          </w:p>
        </w:tc>
      </w:tr>
      <w:tr w:rsidR="000B38D8" w14:paraId="05103447" w14:textId="77777777">
        <w:tc>
          <w:tcPr>
            <w:tcW w:w="452" w:type="dxa"/>
            <w:vMerge/>
            <w:vAlign w:val="center"/>
          </w:tcPr>
          <w:p w14:paraId="0EC3FB73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9229A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5461A0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322A4A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8D39C4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0EDE8BA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205D6DA" w14:textId="77777777" w:rsidR="000B38D8" w:rsidRDefault="00000000">
            <w:pPr>
              <w:jc w:val="center"/>
            </w:pPr>
            <w:r>
              <w:t>1.8</w:t>
            </w:r>
          </w:p>
        </w:tc>
      </w:tr>
      <w:tr w:rsidR="000B38D8" w14:paraId="69BF18CD" w14:textId="77777777">
        <w:tc>
          <w:tcPr>
            <w:tcW w:w="452" w:type="dxa"/>
            <w:vMerge/>
            <w:vAlign w:val="center"/>
          </w:tcPr>
          <w:p w14:paraId="59B23B6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9E577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8EDAD5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6DEC5A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1123C5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99605C6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B684229" w14:textId="77777777" w:rsidR="000B38D8" w:rsidRDefault="00000000">
            <w:pPr>
              <w:jc w:val="center"/>
            </w:pPr>
            <w:r>
              <w:t>9.0</w:t>
            </w:r>
          </w:p>
        </w:tc>
      </w:tr>
      <w:tr w:rsidR="000B38D8" w14:paraId="5B60886C" w14:textId="77777777">
        <w:tc>
          <w:tcPr>
            <w:tcW w:w="452" w:type="dxa"/>
            <w:vMerge/>
            <w:vAlign w:val="center"/>
          </w:tcPr>
          <w:p w14:paraId="63275EB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688D8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0B77F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056663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35DE3F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09C0183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BF2C445" w14:textId="77777777" w:rsidR="000B38D8" w:rsidRDefault="00000000">
            <w:pPr>
              <w:jc w:val="center"/>
            </w:pPr>
            <w:r>
              <w:t>3.0</w:t>
            </w:r>
          </w:p>
        </w:tc>
      </w:tr>
      <w:tr w:rsidR="000B38D8" w14:paraId="0CF81FDD" w14:textId="77777777">
        <w:tc>
          <w:tcPr>
            <w:tcW w:w="452" w:type="dxa"/>
            <w:vMerge/>
            <w:vAlign w:val="center"/>
          </w:tcPr>
          <w:p w14:paraId="215E6CBB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E7DFF13" w14:textId="77777777" w:rsidR="000B38D8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02AF5E23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CBB1D37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515C78CF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3938606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897271" w14:textId="77777777" w:rsidR="000B38D8" w:rsidRDefault="00000000">
            <w:pPr>
              <w:jc w:val="center"/>
            </w:pPr>
            <w:r>
              <w:t>5.5</w:t>
            </w:r>
          </w:p>
        </w:tc>
      </w:tr>
      <w:tr w:rsidR="000B38D8" w14:paraId="222B252B" w14:textId="77777777">
        <w:tc>
          <w:tcPr>
            <w:tcW w:w="452" w:type="dxa"/>
            <w:vMerge/>
            <w:vAlign w:val="center"/>
          </w:tcPr>
          <w:p w14:paraId="25EB075A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85C5A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FCC68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59E71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041FD9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B469948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7E7323A3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1D13E462" w14:textId="77777777">
        <w:tc>
          <w:tcPr>
            <w:tcW w:w="452" w:type="dxa"/>
            <w:vMerge/>
            <w:vAlign w:val="center"/>
          </w:tcPr>
          <w:p w14:paraId="6C3DAD5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2F26A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EB159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A8D0F1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64B47E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66D4B3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9EB9084" w14:textId="77777777" w:rsidR="000B38D8" w:rsidRDefault="00000000">
            <w:pPr>
              <w:jc w:val="center"/>
            </w:pPr>
            <w:r>
              <w:t>10.3</w:t>
            </w:r>
          </w:p>
        </w:tc>
      </w:tr>
      <w:tr w:rsidR="000B38D8" w14:paraId="27376F48" w14:textId="77777777">
        <w:tc>
          <w:tcPr>
            <w:tcW w:w="452" w:type="dxa"/>
            <w:vMerge/>
            <w:vAlign w:val="center"/>
          </w:tcPr>
          <w:p w14:paraId="1F2D4192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63939D5" w14:textId="77777777" w:rsidR="000B38D8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7C6C7844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684ECB60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1DD19B0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A2F396D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0BABED2" w14:textId="77777777" w:rsidR="000B38D8" w:rsidRDefault="00000000">
            <w:pPr>
              <w:jc w:val="center"/>
            </w:pPr>
            <w:r>
              <w:t>9.0</w:t>
            </w:r>
          </w:p>
        </w:tc>
      </w:tr>
      <w:tr w:rsidR="000B38D8" w14:paraId="7AAD0E19" w14:textId="77777777">
        <w:tc>
          <w:tcPr>
            <w:tcW w:w="452" w:type="dxa"/>
            <w:vMerge/>
            <w:vAlign w:val="center"/>
          </w:tcPr>
          <w:p w14:paraId="14B4F3B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F5EBF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6B8AE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BC7DB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306984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B4CD897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E1DDCD1" w14:textId="77777777" w:rsidR="000B38D8" w:rsidRDefault="00000000">
            <w:pPr>
              <w:jc w:val="center"/>
            </w:pPr>
            <w:r>
              <w:t>3.9</w:t>
            </w:r>
          </w:p>
        </w:tc>
      </w:tr>
      <w:tr w:rsidR="000B38D8" w14:paraId="545D188F" w14:textId="77777777">
        <w:tc>
          <w:tcPr>
            <w:tcW w:w="452" w:type="dxa"/>
            <w:vMerge/>
            <w:vAlign w:val="center"/>
          </w:tcPr>
          <w:p w14:paraId="5C02BC8E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088DF1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3A4825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EE7501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0B7EB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4099DD4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FF8BC51" w14:textId="77777777" w:rsidR="000B38D8" w:rsidRDefault="00000000">
            <w:pPr>
              <w:jc w:val="center"/>
            </w:pPr>
            <w:r>
              <w:t>19.4</w:t>
            </w:r>
          </w:p>
        </w:tc>
      </w:tr>
      <w:tr w:rsidR="000B38D8" w14:paraId="188D6E58" w14:textId="77777777">
        <w:tc>
          <w:tcPr>
            <w:tcW w:w="452" w:type="dxa"/>
            <w:vMerge/>
            <w:vAlign w:val="center"/>
          </w:tcPr>
          <w:p w14:paraId="12841B7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1D6A5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85262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14A58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1E978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EA75F45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5FEBC60" w14:textId="77777777" w:rsidR="000B38D8" w:rsidRDefault="00000000">
            <w:pPr>
              <w:jc w:val="center"/>
            </w:pPr>
            <w:r>
              <w:t>6.5</w:t>
            </w:r>
          </w:p>
        </w:tc>
      </w:tr>
      <w:tr w:rsidR="000B38D8" w14:paraId="7B4B2EAD" w14:textId="77777777">
        <w:tc>
          <w:tcPr>
            <w:tcW w:w="452" w:type="dxa"/>
            <w:vMerge/>
            <w:vAlign w:val="center"/>
          </w:tcPr>
          <w:p w14:paraId="04CED3AE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D9B660C" w14:textId="77777777" w:rsidR="000B38D8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1DA697CE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B1A6B37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5F8FEB5B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44DBC0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FAF187B" w14:textId="77777777" w:rsidR="000B38D8" w:rsidRDefault="00000000">
            <w:pPr>
              <w:jc w:val="center"/>
            </w:pPr>
            <w:r>
              <w:t>5.0</w:t>
            </w:r>
          </w:p>
        </w:tc>
      </w:tr>
      <w:tr w:rsidR="000B38D8" w14:paraId="1236D972" w14:textId="77777777">
        <w:tc>
          <w:tcPr>
            <w:tcW w:w="452" w:type="dxa"/>
            <w:vMerge/>
            <w:vAlign w:val="center"/>
          </w:tcPr>
          <w:p w14:paraId="0E4A96C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8690AD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6934E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1E9B7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3FFF1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294EA0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24BA17FC" w14:textId="77777777" w:rsidR="000B38D8" w:rsidRDefault="00000000">
            <w:pPr>
              <w:jc w:val="center"/>
            </w:pPr>
            <w:r>
              <w:t>2.5</w:t>
            </w:r>
          </w:p>
        </w:tc>
      </w:tr>
      <w:tr w:rsidR="000B38D8" w14:paraId="3C033213" w14:textId="77777777">
        <w:tc>
          <w:tcPr>
            <w:tcW w:w="452" w:type="dxa"/>
            <w:vMerge/>
            <w:vAlign w:val="center"/>
          </w:tcPr>
          <w:p w14:paraId="5D40950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A2D4C3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C909C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89792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F8AC4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BF6BA32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3520128" w14:textId="77777777" w:rsidR="000B38D8" w:rsidRDefault="00000000">
            <w:pPr>
              <w:jc w:val="center"/>
            </w:pPr>
            <w:r>
              <w:t>9.5</w:t>
            </w:r>
          </w:p>
        </w:tc>
      </w:tr>
      <w:tr w:rsidR="000B38D8" w14:paraId="4026FE11" w14:textId="77777777">
        <w:tc>
          <w:tcPr>
            <w:tcW w:w="452" w:type="dxa"/>
            <w:vMerge/>
            <w:vAlign w:val="center"/>
          </w:tcPr>
          <w:p w14:paraId="61A4D4DF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B876447" w14:textId="77777777" w:rsidR="000B38D8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641EB588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9271606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3B84A212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4A67B9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37A2695" w14:textId="77777777" w:rsidR="000B38D8" w:rsidRDefault="00000000">
            <w:pPr>
              <w:jc w:val="center"/>
            </w:pPr>
            <w:r>
              <w:t>5.0</w:t>
            </w:r>
          </w:p>
        </w:tc>
      </w:tr>
      <w:tr w:rsidR="000B38D8" w14:paraId="76899DBB" w14:textId="77777777">
        <w:tc>
          <w:tcPr>
            <w:tcW w:w="452" w:type="dxa"/>
            <w:vMerge/>
            <w:vAlign w:val="center"/>
          </w:tcPr>
          <w:p w14:paraId="32EDA72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320F88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8AAD1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205A8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3CAAF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7827CB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0E9B4A9A" w14:textId="77777777" w:rsidR="000B38D8" w:rsidRDefault="00000000">
            <w:pPr>
              <w:jc w:val="center"/>
            </w:pPr>
            <w:r>
              <w:t>2.5</w:t>
            </w:r>
          </w:p>
        </w:tc>
      </w:tr>
      <w:tr w:rsidR="000B38D8" w14:paraId="39AAE932" w14:textId="77777777">
        <w:tc>
          <w:tcPr>
            <w:tcW w:w="452" w:type="dxa"/>
            <w:vMerge/>
            <w:vAlign w:val="center"/>
          </w:tcPr>
          <w:p w14:paraId="1874FA1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AAC7E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C2CAD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EBAA1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E8F8FE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AA4EA70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3C28D12" w14:textId="77777777" w:rsidR="000B38D8" w:rsidRDefault="00000000">
            <w:pPr>
              <w:jc w:val="center"/>
            </w:pPr>
            <w:r>
              <w:t>9.5</w:t>
            </w:r>
          </w:p>
        </w:tc>
      </w:tr>
      <w:tr w:rsidR="000B38D8" w14:paraId="6C8F14B2" w14:textId="77777777">
        <w:tc>
          <w:tcPr>
            <w:tcW w:w="452" w:type="dxa"/>
            <w:vMerge/>
            <w:vAlign w:val="center"/>
          </w:tcPr>
          <w:p w14:paraId="6CC0EE17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07ADAC5" w14:textId="77777777" w:rsidR="000B38D8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44279F7E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F1E7C24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F8D42FA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94F38C1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F4105FA" w14:textId="77777777" w:rsidR="000B38D8" w:rsidRDefault="00000000">
            <w:pPr>
              <w:jc w:val="center"/>
            </w:pPr>
            <w:r>
              <w:t>0.2</w:t>
            </w:r>
          </w:p>
        </w:tc>
      </w:tr>
      <w:tr w:rsidR="000B38D8" w14:paraId="2783FCD7" w14:textId="77777777">
        <w:tc>
          <w:tcPr>
            <w:tcW w:w="452" w:type="dxa"/>
            <w:vMerge/>
            <w:vAlign w:val="center"/>
          </w:tcPr>
          <w:p w14:paraId="4819D87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91308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0098B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EEA7BA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A553D9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8E9E67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15F7E7A" w14:textId="77777777" w:rsidR="000B38D8" w:rsidRDefault="00000000">
            <w:pPr>
              <w:jc w:val="center"/>
            </w:pPr>
            <w:r>
              <w:t>0.1</w:t>
            </w:r>
          </w:p>
        </w:tc>
      </w:tr>
      <w:tr w:rsidR="000B38D8" w14:paraId="08976E9E" w14:textId="77777777">
        <w:tc>
          <w:tcPr>
            <w:tcW w:w="452" w:type="dxa"/>
            <w:vMerge/>
            <w:vAlign w:val="center"/>
          </w:tcPr>
          <w:p w14:paraId="0D879AE0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4D43E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32445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75890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162138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0050EC0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D13B870" w14:textId="77777777" w:rsidR="000B38D8" w:rsidRDefault="00000000">
            <w:pPr>
              <w:jc w:val="center"/>
            </w:pPr>
            <w:r>
              <w:t>0.4</w:t>
            </w:r>
          </w:p>
        </w:tc>
      </w:tr>
      <w:tr w:rsidR="000B38D8" w14:paraId="7B8DD8D6" w14:textId="77777777">
        <w:tc>
          <w:tcPr>
            <w:tcW w:w="452" w:type="dxa"/>
            <w:vMerge/>
            <w:vAlign w:val="center"/>
          </w:tcPr>
          <w:p w14:paraId="347B5347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36A74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BB4800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C5E451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D4D9B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EB1C0C3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43CCCEA" w14:textId="77777777" w:rsidR="000B38D8" w:rsidRDefault="00000000">
            <w:pPr>
              <w:jc w:val="center"/>
            </w:pPr>
            <w:r>
              <w:t>0.1</w:t>
            </w:r>
          </w:p>
        </w:tc>
      </w:tr>
      <w:tr w:rsidR="000B38D8" w14:paraId="31C60308" w14:textId="77777777">
        <w:tc>
          <w:tcPr>
            <w:tcW w:w="452" w:type="dxa"/>
            <w:vMerge/>
            <w:vAlign w:val="center"/>
          </w:tcPr>
          <w:p w14:paraId="0BC493EA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F6B2964" w14:textId="77777777" w:rsidR="000B38D8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1D1F8958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DE4A84B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28192F59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93A2499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69AF56B" w14:textId="77777777" w:rsidR="000B38D8" w:rsidRDefault="00000000">
            <w:pPr>
              <w:jc w:val="center"/>
            </w:pPr>
            <w:r>
              <w:t>4.4</w:t>
            </w:r>
          </w:p>
        </w:tc>
      </w:tr>
      <w:tr w:rsidR="000B38D8" w14:paraId="0143CE74" w14:textId="77777777">
        <w:tc>
          <w:tcPr>
            <w:tcW w:w="452" w:type="dxa"/>
            <w:vMerge/>
            <w:vAlign w:val="center"/>
          </w:tcPr>
          <w:p w14:paraId="146F18CF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177AF2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D43CC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2D68B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1782E8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05E83A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68AAF347" w14:textId="77777777" w:rsidR="000B38D8" w:rsidRDefault="00000000">
            <w:pPr>
              <w:jc w:val="center"/>
            </w:pPr>
            <w:r>
              <w:t>2.2</w:t>
            </w:r>
          </w:p>
        </w:tc>
      </w:tr>
      <w:tr w:rsidR="000B38D8" w14:paraId="79E208E7" w14:textId="77777777">
        <w:tc>
          <w:tcPr>
            <w:tcW w:w="452" w:type="dxa"/>
            <w:vMerge/>
            <w:vAlign w:val="center"/>
          </w:tcPr>
          <w:p w14:paraId="2153DB9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1BB9C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B1B8D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0C7671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28B1F1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13F4776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3A55CB4" w14:textId="77777777" w:rsidR="000B38D8" w:rsidRDefault="00000000">
            <w:pPr>
              <w:jc w:val="center"/>
            </w:pPr>
            <w:r>
              <w:t>8.2</w:t>
            </w:r>
          </w:p>
        </w:tc>
      </w:tr>
      <w:tr w:rsidR="000B38D8" w14:paraId="5F95882A" w14:textId="77777777">
        <w:tc>
          <w:tcPr>
            <w:tcW w:w="452" w:type="dxa"/>
            <w:vMerge/>
            <w:vAlign w:val="center"/>
          </w:tcPr>
          <w:p w14:paraId="6F7C89DD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7C1DE8C" w14:textId="77777777" w:rsidR="000B38D8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03834CB2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F22061B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3751118D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C1B1C99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724F345" w14:textId="77777777" w:rsidR="000B38D8" w:rsidRDefault="00000000">
            <w:pPr>
              <w:jc w:val="center"/>
            </w:pPr>
            <w:r>
              <w:t>4.4</w:t>
            </w:r>
          </w:p>
        </w:tc>
      </w:tr>
      <w:tr w:rsidR="000B38D8" w14:paraId="169DB78A" w14:textId="77777777">
        <w:tc>
          <w:tcPr>
            <w:tcW w:w="452" w:type="dxa"/>
            <w:vMerge/>
            <w:vAlign w:val="center"/>
          </w:tcPr>
          <w:p w14:paraId="069594E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7DBC4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ADCF2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F01A2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290D7B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2F71F6B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0D7D2FC1" w14:textId="77777777" w:rsidR="000B38D8" w:rsidRDefault="00000000">
            <w:pPr>
              <w:jc w:val="center"/>
            </w:pPr>
            <w:r>
              <w:t>2.2</w:t>
            </w:r>
          </w:p>
        </w:tc>
      </w:tr>
      <w:tr w:rsidR="000B38D8" w14:paraId="5D59C782" w14:textId="77777777">
        <w:tc>
          <w:tcPr>
            <w:tcW w:w="452" w:type="dxa"/>
            <w:vMerge/>
            <w:vAlign w:val="center"/>
          </w:tcPr>
          <w:p w14:paraId="3B96D3FE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4F8D38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E95DE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C5635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806EA0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A20B32F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38701B8" w14:textId="77777777" w:rsidR="000B38D8" w:rsidRDefault="00000000">
            <w:pPr>
              <w:jc w:val="center"/>
            </w:pPr>
            <w:r>
              <w:t>8.2</w:t>
            </w:r>
          </w:p>
        </w:tc>
      </w:tr>
      <w:tr w:rsidR="000B38D8" w14:paraId="71FF3B58" w14:textId="77777777">
        <w:tc>
          <w:tcPr>
            <w:tcW w:w="452" w:type="dxa"/>
            <w:vMerge w:val="restart"/>
            <w:vAlign w:val="center"/>
          </w:tcPr>
          <w:p w14:paraId="5847B3FF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1D11B72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5E16CE23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BEEF9DF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9F49BBC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80725DC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54422FF" w14:textId="77777777" w:rsidR="000B38D8" w:rsidRDefault="00000000">
            <w:pPr>
              <w:jc w:val="center"/>
            </w:pPr>
            <w:r>
              <w:t>99.6</w:t>
            </w:r>
          </w:p>
        </w:tc>
      </w:tr>
      <w:tr w:rsidR="000B38D8" w14:paraId="0E13DC7E" w14:textId="77777777">
        <w:tc>
          <w:tcPr>
            <w:tcW w:w="452" w:type="dxa"/>
            <w:vMerge/>
            <w:vAlign w:val="center"/>
          </w:tcPr>
          <w:p w14:paraId="67948D5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FF0B83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69704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069118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F90C1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A51243E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5E85BBB" w14:textId="77777777" w:rsidR="000B38D8" w:rsidRDefault="00000000">
            <w:pPr>
              <w:jc w:val="center"/>
            </w:pPr>
            <w:r>
              <w:t>42.7</w:t>
            </w:r>
          </w:p>
        </w:tc>
      </w:tr>
      <w:tr w:rsidR="000B38D8" w14:paraId="5E55F847" w14:textId="77777777">
        <w:tc>
          <w:tcPr>
            <w:tcW w:w="452" w:type="dxa"/>
            <w:vMerge/>
            <w:vAlign w:val="center"/>
          </w:tcPr>
          <w:p w14:paraId="2AFE9329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60470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9123F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1EA25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45A524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2DD13E5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6510C69" w14:textId="77777777" w:rsidR="000B38D8" w:rsidRDefault="00000000">
            <w:pPr>
              <w:jc w:val="center"/>
            </w:pPr>
            <w:r>
              <w:t>213.3</w:t>
            </w:r>
          </w:p>
        </w:tc>
      </w:tr>
      <w:tr w:rsidR="000B38D8" w14:paraId="6C7ADD1A" w14:textId="77777777">
        <w:tc>
          <w:tcPr>
            <w:tcW w:w="452" w:type="dxa"/>
            <w:vMerge/>
            <w:vAlign w:val="center"/>
          </w:tcPr>
          <w:p w14:paraId="2322975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15568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A6268E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21EC6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780AF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48B2F1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70596E7" w14:textId="77777777" w:rsidR="000B38D8" w:rsidRDefault="00000000">
            <w:pPr>
              <w:jc w:val="center"/>
            </w:pPr>
            <w:r>
              <w:t>71.1</w:t>
            </w:r>
          </w:p>
        </w:tc>
      </w:tr>
      <w:tr w:rsidR="000B38D8" w14:paraId="042AC04F" w14:textId="77777777">
        <w:tc>
          <w:tcPr>
            <w:tcW w:w="452" w:type="dxa"/>
            <w:vMerge/>
            <w:vAlign w:val="center"/>
          </w:tcPr>
          <w:p w14:paraId="40812FB2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70FA63E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6E69658C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C69A192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B6845AA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A456C9D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464A56A" w14:textId="77777777" w:rsidR="000B38D8" w:rsidRDefault="00000000">
            <w:pPr>
              <w:jc w:val="center"/>
            </w:pPr>
            <w:r>
              <w:t>20.1</w:t>
            </w:r>
          </w:p>
        </w:tc>
      </w:tr>
      <w:tr w:rsidR="000B38D8" w14:paraId="2CF7EBF4" w14:textId="77777777">
        <w:tc>
          <w:tcPr>
            <w:tcW w:w="452" w:type="dxa"/>
            <w:vMerge/>
            <w:vAlign w:val="center"/>
          </w:tcPr>
          <w:p w14:paraId="77204048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4F0318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3669C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853B7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46BF82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2DCD7E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63150DD" w14:textId="77777777" w:rsidR="000B38D8" w:rsidRDefault="00000000">
            <w:pPr>
              <w:jc w:val="center"/>
            </w:pPr>
            <w:r>
              <w:t>8.6</w:t>
            </w:r>
          </w:p>
        </w:tc>
      </w:tr>
      <w:tr w:rsidR="000B38D8" w14:paraId="44211038" w14:textId="77777777">
        <w:tc>
          <w:tcPr>
            <w:tcW w:w="452" w:type="dxa"/>
            <w:vMerge/>
            <w:vAlign w:val="center"/>
          </w:tcPr>
          <w:p w14:paraId="3E23B5E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07071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A897F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DB7E1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80B5CE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8CB9973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5CA7CC4" w14:textId="77777777" w:rsidR="000B38D8" w:rsidRDefault="00000000">
            <w:pPr>
              <w:jc w:val="center"/>
            </w:pPr>
            <w:r>
              <w:t>43.1</w:t>
            </w:r>
          </w:p>
        </w:tc>
      </w:tr>
      <w:tr w:rsidR="000B38D8" w14:paraId="2123C886" w14:textId="77777777">
        <w:tc>
          <w:tcPr>
            <w:tcW w:w="452" w:type="dxa"/>
            <w:vMerge/>
            <w:vAlign w:val="center"/>
          </w:tcPr>
          <w:p w14:paraId="437803D8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38449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AC4DD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33FE9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BB9318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06D330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8E0BF9D" w14:textId="77777777" w:rsidR="000B38D8" w:rsidRDefault="00000000">
            <w:pPr>
              <w:jc w:val="center"/>
            </w:pPr>
            <w:r>
              <w:t>14.4</w:t>
            </w:r>
          </w:p>
        </w:tc>
      </w:tr>
      <w:tr w:rsidR="000B38D8" w14:paraId="6134B60A" w14:textId="77777777">
        <w:tc>
          <w:tcPr>
            <w:tcW w:w="452" w:type="dxa"/>
            <w:vMerge/>
            <w:vAlign w:val="center"/>
          </w:tcPr>
          <w:p w14:paraId="74D07207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BB35CF7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2B027BA0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94D6166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9E4957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B706CC9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30A6796" w14:textId="77777777" w:rsidR="000B38D8" w:rsidRDefault="00000000">
            <w:pPr>
              <w:jc w:val="center"/>
            </w:pPr>
            <w:r>
              <w:t>43.8</w:t>
            </w:r>
          </w:p>
        </w:tc>
      </w:tr>
      <w:tr w:rsidR="000B38D8" w14:paraId="143481F4" w14:textId="77777777">
        <w:tc>
          <w:tcPr>
            <w:tcW w:w="452" w:type="dxa"/>
            <w:vMerge/>
            <w:vAlign w:val="center"/>
          </w:tcPr>
          <w:p w14:paraId="3E38819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D03D2C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C7871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97645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F11A4D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A8AB466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63757EB" w14:textId="77777777" w:rsidR="000B38D8" w:rsidRDefault="00000000">
            <w:pPr>
              <w:jc w:val="center"/>
            </w:pPr>
            <w:r>
              <w:t>18.8</w:t>
            </w:r>
          </w:p>
        </w:tc>
      </w:tr>
      <w:tr w:rsidR="000B38D8" w14:paraId="5094736A" w14:textId="77777777">
        <w:tc>
          <w:tcPr>
            <w:tcW w:w="452" w:type="dxa"/>
            <w:vMerge/>
            <w:vAlign w:val="center"/>
          </w:tcPr>
          <w:p w14:paraId="3D6A2E3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7C56F1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20164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0424A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FFA3C5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73A626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5DDFF36" w14:textId="77777777" w:rsidR="000B38D8" w:rsidRDefault="00000000">
            <w:pPr>
              <w:jc w:val="center"/>
            </w:pPr>
            <w:r>
              <w:t>93.8</w:t>
            </w:r>
          </w:p>
        </w:tc>
      </w:tr>
      <w:tr w:rsidR="000B38D8" w14:paraId="4863FD2A" w14:textId="77777777">
        <w:tc>
          <w:tcPr>
            <w:tcW w:w="452" w:type="dxa"/>
            <w:vMerge/>
            <w:vAlign w:val="center"/>
          </w:tcPr>
          <w:p w14:paraId="6A1C773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1613F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086078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69937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4C0F94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8FE938F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96F92E9" w14:textId="77777777" w:rsidR="000B38D8" w:rsidRDefault="00000000">
            <w:pPr>
              <w:jc w:val="center"/>
            </w:pPr>
            <w:r>
              <w:t>31.3</w:t>
            </w:r>
          </w:p>
        </w:tc>
      </w:tr>
      <w:tr w:rsidR="000B38D8" w14:paraId="5856D64D" w14:textId="77777777">
        <w:tc>
          <w:tcPr>
            <w:tcW w:w="452" w:type="dxa"/>
            <w:vMerge/>
            <w:vAlign w:val="center"/>
          </w:tcPr>
          <w:p w14:paraId="3EF40C4D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388A9DC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1CE9262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7688539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FCBAF41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40F1866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227B4FB" w14:textId="77777777" w:rsidR="000B38D8" w:rsidRDefault="00000000">
            <w:pPr>
              <w:jc w:val="center"/>
            </w:pPr>
            <w:r>
              <w:t>10.5</w:t>
            </w:r>
          </w:p>
        </w:tc>
      </w:tr>
      <w:tr w:rsidR="000B38D8" w14:paraId="25B11170" w14:textId="77777777">
        <w:tc>
          <w:tcPr>
            <w:tcW w:w="452" w:type="dxa"/>
            <w:vMerge/>
            <w:vAlign w:val="center"/>
          </w:tcPr>
          <w:p w14:paraId="16682F00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DFE37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2675F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87885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86AA7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646021A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6CB70BE" w14:textId="77777777" w:rsidR="000B38D8" w:rsidRDefault="00000000">
            <w:pPr>
              <w:jc w:val="center"/>
            </w:pPr>
            <w:r>
              <w:t>4.5</w:t>
            </w:r>
          </w:p>
        </w:tc>
      </w:tr>
      <w:tr w:rsidR="000B38D8" w14:paraId="5BA9CAA1" w14:textId="77777777">
        <w:tc>
          <w:tcPr>
            <w:tcW w:w="452" w:type="dxa"/>
            <w:vMerge/>
            <w:vAlign w:val="center"/>
          </w:tcPr>
          <w:p w14:paraId="14F6C0C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4DF931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5DAC69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AC094A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ED5138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51BC6B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EB61E00" w14:textId="77777777" w:rsidR="000B38D8" w:rsidRDefault="00000000">
            <w:pPr>
              <w:jc w:val="center"/>
            </w:pPr>
            <w:r>
              <w:t>22.4</w:t>
            </w:r>
          </w:p>
        </w:tc>
      </w:tr>
      <w:tr w:rsidR="000B38D8" w14:paraId="0E5A99F9" w14:textId="77777777">
        <w:tc>
          <w:tcPr>
            <w:tcW w:w="452" w:type="dxa"/>
            <w:vMerge/>
            <w:vAlign w:val="center"/>
          </w:tcPr>
          <w:p w14:paraId="1BCF5A3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C557C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C679E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3EE3A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AFCCD1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513747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2C29853" w14:textId="77777777" w:rsidR="000B38D8" w:rsidRDefault="00000000">
            <w:pPr>
              <w:jc w:val="center"/>
            </w:pPr>
            <w:r>
              <w:t>7.5</w:t>
            </w:r>
          </w:p>
        </w:tc>
      </w:tr>
      <w:tr w:rsidR="000B38D8" w14:paraId="3D64246B" w14:textId="77777777">
        <w:tc>
          <w:tcPr>
            <w:tcW w:w="452" w:type="dxa"/>
            <w:vMerge/>
            <w:vAlign w:val="center"/>
          </w:tcPr>
          <w:p w14:paraId="44D19590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7638051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7F3E767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A52D725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7147749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7312B58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458CAAC" w14:textId="77777777" w:rsidR="000B38D8" w:rsidRDefault="00000000">
            <w:pPr>
              <w:jc w:val="center"/>
            </w:pPr>
            <w:r>
              <w:t>12.0</w:t>
            </w:r>
          </w:p>
        </w:tc>
      </w:tr>
      <w:tr w:rsidR="000B38D8" w14:paraId="0326FA67" w14:textId="77777777">
        <w:tc>
          <w:tcPr>
            <w:tcW w:w="452" w:type="dxa"/>
            <w:vMerge/>
            <w:vAlign w:val="center"/>
          </w:tcPr>
          <w:p w14:paraId="45D5E0F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24DB4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FDAB7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A8625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D1FA46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77B38B5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D3B332D" w14:textId="77777777" w:rsidR="000B38D8" w:rsidRDefault="00000000">
            <w:pPr>
              <w:jc w:val="center"/>
            </w:pPr>
            <w:r>
              <w:t>5.1</w:t>
            </w:r>
          </w:p>
        </w:tc>
      </w:tr>
      <w:tr w:rsidR="000B38D8" w14:paraId="60924607" w14:textId="77777777">
        <w:tc>
          <w:tcPr>
            <w:tcW w:w="452" w:type="dxa"/>
            <w:vMerge/>
            <w:vAlign w:val="center"/>
          </w:tcPr>
          <w:p w14:paraId="0960E59D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55613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809AFA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C61EF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9FDCA0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1DFC49D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0867063" w14:textId="77777777" w:rsidR="000B38D8" w:rsidRDefault="00000000">
            <w:pPr>
              <w:jc w:val="center"/>
            </w:pPr>
            <w:r>
              <w:t>25.7</w:t>
            </w:r>
          </w:p>
        </w:tc>
      </w:tr>
      <w:tr w:rsidR="000B38D8" w14:paraId="2EB80A87" w14:textId="77777777">
        <w:tc>
          <w:tcPr>
            <w:tcW w:w="452" w:type="dxa"/>
            <w:vMerge/>
            <w:vAlign w:val="center"/>
          </w:tcPr>
          <w:p w14:paraId="66955FFE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90913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2044D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FF00F2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D406E6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198E3C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9723DC1" w14:textId="77777777" w:rsidR="000B38D8" w:rsidRDefault="00000000">
            <w:pPr>
              <w:jc w:val="center"/>
            </w:pPr>
            <w:r>
              <w:t>8.6</w:t>
            </w:r>
          </w:p>
        </w:tc>
      </w:tr>
      <w:tr w:rsidR="000B38D8" w14:paraId="0FFC6CBC" w14:textId="77777777">
        <w:tc>
          <w:tcPr>
            <w:tcW w:w="452" w:type="dxa"/>
            <w:vMerge/>
            <w:vAlign w:val="center"/>
          </w:tcPr>
          <w:p w14:paraId="6578A8CB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0F06616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01893AE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8A477E6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89861D6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8EE2552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31AA36D" w14:textId="77777777" w:rsidR="000B38D8" w:rsidRDefault="00000000">
            <w:pPr>
              <w:jc w:val="center"/>
            </w:pPr>
            <w:r>
              <w:t>12.0</w:t>
            </w:r>
          </w:p>
        </w:tc>
      </w:tr>
      <w:tr w:rsidR="000B38D8" w14:paraId="7A2DEBA8" w14:textId="77777777">
        <w:tc>
          <w:tcPr>
            <w:tcW w:w="452" w:type="dxa"/>
            <w:vMerge/>
            <w:vAlign w:val="center"/>
          </w:tcPr>
          <w:p w14:paraId="61E41D7F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4C69A1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7D0CD3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61AB21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EEFED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B3164F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66BA1E0" w14:textId="77777777" w:rsidR="000B38D8" w:rsidRDefault="00000000">
            <w:pPr>
              <w:jc w:val="center"/>
            </w:pPr>
            <w:r>
              <w:t>5.1</w:t>
            </w:r>
          </w:p>
        </w:tc>
      </w:tr>
      <w:tr w:rsidR="000B38D8" w14:paraId="45AB61A9" w14:textId="77777777">
        <w:tc>
          <w:tcPr>
            <w:tcW w:w="452" w:type="dxa"/>
            <w:vMerge/>
            <w:vAlign w:val="center"/>
          </w:tcPr>
          <w:p w14:paraId="4EB691B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00820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89260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83B793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26599E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D48ECB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1AE4574" w14:textId="77777777" w:rsidR="000B38D8" w:rsidRDefault="00000000">
            <w:pPr>
              <w:jc w:val="center"/>
            </w:pPr>
            <w:r>
              <w:t>25.7</w:t>
            </w:r>
          </w:p>
        </w:tc>
      </w:tr>
      <w:tr w:rsidR="000B38D8" w14:paraId="7F346366" w14:textId="77777777">
        <w:tc>
          <w:tcPr>
            <w:tcW w:w="452" w:type="dxa"/>
            <w:vMerge/>
            <w:vAlign w:val="center"/>
          </w:tcPr>
          <w:p w14:paraId="5ACE673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5B56A4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17B65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BBA6A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F586E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545EA4C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63A21EE" w14:textId="77777777" w:rsidR="000B38D8" w:rsidRDefault="00000000">
            <w:pPr>
              <w:jc w:val="center"/>
            </w:pPr>
            <w:r>
              <w:t>8.6</w:t>
            </w:r>
          </w:p>
        </w:tc>
      </w:tr>
      <w:tr w:rsidR="000B38D8" w14:paraId="0438A4D3" w14:textId="77777777">
        <w:tc>
          <w:tcPr>
            <w:tcW w:w="452" w:type="dxa"/>
            <w:vMerge/>
            <w:vAlign w:val="center"/>
          </w:tcPr>
          <w:p w14:paraId="17D64C40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337E109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61C0C912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BEE9739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4B2C3DD3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4C9281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39D4A50" w14:textId="77777777" w:rsidR="000B38D8" w:rsidRDefault="00000000">
            <w:pPr>
              <w:jc w:val="center"/>
            </w:pPr>
            <w:r>
              <w:t>8.6</w:t>
            </w:r>
          </w:p>
        </w:tc>
      </w:tr>
      <w:tr w:rsidR="000B38D8" w14:paraId="70396064" w14:textId="77777777">
        <w:tc>
          <w:tcPr>
            <w:tcW w:w="452" w:type="dxa"/>
            <w:vMerge/>
            <w:vAlign w:val="center"/>
          </w:tcPr>
          <w:p w14:paraId="0C17EA4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826A8D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3E59C6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06BD66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9CBBEF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E2B469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15301243" w14:textId="77777777" w:rsidR="000B38D8" w:rsidRDefault="00000000">
            <w:pPr>
              <w:jc w:val="center"/>
            </w:pPr>
            <w:r>
              <w:t>4.3</w:t>
            </w:r>
          </w:p>
        </w:tc>
      </w:tr>
      <w:tr w:rsidR="000B38D8" w14:paraId="4DCE8511" w14:textId="77777777">
        <w:tc>
          <w:tcPr>
            <w:tcW w:w="452" w:type="dxa"/>
            <w:vMerge/>
            <w:vAlign w:val="center"/>
          </w:tcPr>
          <w:p w14:paraId="6433C42D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F9E943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766CE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3DCC2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CD4748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7349CED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8750F08" w14:textId="77777777" w:rsidR="000B38D8" w:rsidRDefault="00000000">
            <w:pPr>
              <w:jc w:val="center"/>
            </w:pPr>
            <w:r>
              <w:t>16.1</w:t>
            </w:r>
          </w:p>
        </w:tc>
      </w:tr>
      <w:tr w:rsidR="000B38D8" w14:paraId="5D7BCE15" w14:textId="77777777">
        <w:tc>
          <w:tcPr>
            <w:tcW w:w="452" w:type="dxa"/>
            <w:vMerge/>
            <w:vAlign w:val="center"/>
          </w:tcPr>
          <w:p w14:paraId="06D3AAE1" w14:textId="77777777" w:rsidR="000B38D8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14F3B14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579A30BA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14C2DD5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28716A6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37CC914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53AD7F6" w14:textId="77777777" w:rsidR="000B38D8" w:rsidRDefault="00000000">
            <w:pPr>
              <w:jc w:val="center"/>
            </w:pPr>
            <w:r>
              <w:t>58.9</w:t>
            </w:r>
          </w:p>
        </w:tc>
      </w:tr>
      <w:tr w:rsidR="000B38D8" w14:paraId="0D2936EA" w14:textId="77777777">
        <w:tc>
          <w:tcPr>
            <w:tcW w:w="452" w:type="dxa"/>
            <w:vMerge/>
            <w:vAlign w:val="center"/>
          </w:tcPr>
          <w:p w14:paraId="719DF409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A7F98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1B83A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95B96A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F6F02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E67B712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BE722A8" w14:textId="77777777" w:rsidR="000B38D8" w:rsidRDefault="00000000">
            <w:pPr>
              <w:jc w:val="center"/>
            </w:pPr>
            <w:r>
              <w:t>25.3</w:t>
            </w:r>
          </w:p>
        </w:tc>
      </w:tr>
      <w:tr w:rsidR="000B38D8" w14:paraId="090D3523" w14:textId="77777777">
        <w:tc>
          <w:tcPr>
            <w:tcW w:w="452" w:type="dxa"/>
            <w:vMerge/>
            <w:vAlign w:val="center"/>
          </w:tcPr>
          <w:p w14:paraId="012C651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2F9C32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87E669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9F0A9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674800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D41E151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36DDEE7" w14:textId="77777777" w:rsidR="000B38D8" w:rsidRDefault="00000000">
            <w:pPr>
              <w:jc w:val="center"/>
            </w:pPr>
            <w:r>
              <w:t>126.3</w:t>
            </w:r>
          </w:p>
        </w:tc>
      </w:tr>
      <w:tr w:rsidR="000B38D8" w14:paraId="38103C5B" w14:textId="77777777">
        <w:tc>
          <w:tcPr>
            <w:tcW w:w="452" w:type="dxa"/>
            <w:vMerge/>
            <w:vAlign w:val="center"/>
          </w:tcPr>
          <w:p w14:paraId="5ABC44C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A83216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961FA6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492336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D8846B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55CC062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24D3C55" w14:textId="77777777" w:rsidR="000B38D8" w:rsidRDefault="00000000">
            <w:pPr>
              <w:jc w:val="center"/>
            </w:pPr>
            <w:r>
              <w:t>42.1</w:t>
            </w:r>
          </w:p>
        </w:tc>
      </w:tr>
      <w:tr w:rsidR="000B38D8" w14:paraId="63D081A7" w14:textId="77777777">
        <w:tc>
          <w:tcPr>
            <w:tcW w:w="452" w:type="dxa"/>
            <w:vMerge/>
            <w:vAlign w:val="center"/>
          </w:tcPr>
          <w:p w14:paraId="61E840BB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6081F53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20A6816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EBE31FE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190A940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5B9DD22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66535DF" w14:textId="77777777" w:rsidR="000B38D8" w:rsidRDefault="00000000">
            <w:pPr>
              <w:jc w:val="center"/>
            </w:pPr>
            <w:r>
              <w:t>4.8</w:t>
            </w:r>
          </w:p>
        </w:tc>
      </w:tr>
      <w:tr w:rsidR="000B38D8" w14:paraId="3F969DD9" w14:textId="77777777">
        <w:tc>
          <w:tcPr>
            <w:tcW w:w="452" w:type="dxa"/>
            <w:vMerge/>
            <w:vAlign w:val="center"/>
          </w:tcPr>
          <w:p w14:paraId="510AD51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9E6D2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CE9D8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7D2F03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815510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A931E3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EEB9A98" w14:textId="77777777" w:rsidR="000B38D8" w:rsidRDefault="00000000">
            <w:pPr>
              <w:jc w:val="center"/>
            </w:pPr>
            <w:r>
              <w:t>2.0</w:t>
            </w:r>
          </w:p>
        </w:tc>
      </w:tr>
      <w:tr w:rsidR="000B38D8" w14:paraId="20967BF3" w14:textId="77777777">
        <w:tc>
          <w:tcPr>
            <w:tcW w:w="452" w:type="dxa"/>
            <w:vMerge/>
            <w:vAlign w:val="center"/>
          </w:tcPr>
          <w:p w14:paraId="10326580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6CA6E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4BF01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468C1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78C07E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F7D8AD3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E438D75" w14:textId="77777777" w:rsidR="000B38D8" w:rsidRDefault="00000000">
            <w:pPr>
              <w:jc w:val="center"/>
            </w:pPr>
            <w:r>
              <w:t>10.2</w:t>
            </w:r>
          </w:p>
        </w:tc>
      </w:tr>
      <w:tr w:rsidR="000B38D8" w14:paraId="4960997A" w14:textId="77777777">
        <w:tc>
          <w:tcPr>
            <w:tcW w:w="452" w:type="dxa"/>
            <w:vMerge/>
            <w:vAlign w:val="center"/>
          </w:tcPr>
          <w:p w14:paraId="481DE6D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2D2CC8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1BBF5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8909E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4EE3A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813320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9930CD8" w14:textId="77777777" w:rsidR="000B38D8" w:rsidRDefault="00000000">
            <w:pPr>
              <w:jc w:val="center"/>
            </w:pPr>
            <w:r>
              <w:t>3.4</w:t>
            </w:r>
          </w:p>
        </w:tc>
      </w:tr>
      <w:tr w:rsidR="000B38D8" w14:paraId="426BA23C" w14:textId="77777777">
        <w:tc>
          <w:tcPr>
            <w:tcW w:w="452" w:type="dxa"/>
            <w:vMerge/>
            <w:vAlign w:val="center"/>
          </w:tcPr>
          <w:p w14:paraId="19ECC373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B12DC5C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0D9C7723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69338A8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8F14EB0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C647E9D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65A5495" w14:textId="77777777" w:rsidR="000B38D8" w:rsidRDefault="00000000">
            <w:pPr>
              <w:jc w:val="center"/>
            </w:pPr>
            <w:r>
              <w:t>12.4</w:t>
            </w:r>
          </w:p>
        </w:tc>
      </w:tr>
      <w:tr w:rsidR="000B38D8" w14:paraId="7CF54FB7" w14:textId="77777777">
        <w:tc>
          <w:tcPr>
            <w:tcW w:w="452" w:type="dxa"/>
            <w:vMerge/>
            <w:vAlign w:val="center"/>
          </w:tcPr>
          <w:p w14:paraId="363BA3ED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0C838E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1FAAD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EAB6A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6EF53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7C34907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9D574F9" w14:textId="77777777" w:rsidR="000B38D8" w:rsidRDefault="00000000">
            <w:pPr>
              <w:jc w:val="center"/>
            </w:pPr>
            <w:r>
              <w:t>5.3</w:t>
            </w:r>
          </w:p>
        </w:tc>
      </w:tr>
      <w:tr w:rsidR="000B38D8" w14:paraId="34C6F089" w14:textId="77777777">
        <w:tc>
          <w:tcPr>
            <w:tcW w:w="452" w:type="dxa"/>
            <w:vMerge/>
            <w:vAlign w:val="center"/>
          </w:tcPr>
          <w:p w14:paraId="6A0028D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2AFE8C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73F6CF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D034A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8088CB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60C87F9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9C92615" w14:textId="77777777" w:rsidR="000B38D8" w:rsidRDefault="00000000">
            <w:pPr>
              <w:jc w:val="center"/>
            </w:pPr>
            <w:r>
              <w:t>26.5</w:t>
            </w:r>
          </w:p>
        </w:tc>
      </w:tr>
      <w:tr w:rsidR="000B38D8" w14:paraId="16516D18" w14:textId="77777777">
        <w:tc>
          <w:tcPr>
            <w:tcW w:w="452" w:type="dxa"/>
            <w:vMerge/>
            <w:vAlign w:val="center"/>
          </w:tcPr>
          <w:p w14:paraId="4F0689D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E1ECC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4607B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A35E8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6F74AF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DC243C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F66D04A" w14:textId="77777777" w:rsidR="000B38D8" w:rsidRDefault="00000000">
            <w:pPr>
              <w:jc w:val="center"/>
            </w:pPr>
            <w:r>
              <w:t>8.8</w:t>
            </w:r>
          </w:p>
        </w:tc>
      </w:tr>
      <w:tr w:rsidR="000B38D8" w14:paraId="7426A1BD" w14:textId="77777777">
        <w:tc>
          <w:tcPr>
            <w:tcW w:w="452" w:type="dxa"/>
            <w:vMerge/>
            <w:vAlign w:val="center"/>
          </w:tcPr>
          <w:p w14:paraId="4CD2ECC3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2D1D3C6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56B63216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26AC6A0F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F6D82C9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73F41D8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0CDD9BC" w14:textId="77777777" w:rsidR="000B38D8" w:rsidRDefault="00000000">
            <w:pPr>
              <w:jc w:val="center"/>
            </w:pPr>
            <w:r>
              <w:t>0.2</w:t>
            </w:r>
          </w:p>
        </w:tc>
      </w:tr>
      <w:tr w:rsidR="000B38D8" w14:paraId="540F1C16" w14:textId="77777777">
        <w:tc>
          <w:tcPr>
            <w:tcW w:w="452" w:type="dxa"/>
            <w:vMerge/>
            <w:vAlign w:val="center"/>
          </w:tcPr>
          <w:p w14:paraId="0917C27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8BA5A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5E8C0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2F91C8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F8954D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784772E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FDCC8C5" w14:textId="77777777" w:rsidR="000B38D8" w:rsidRDefault="00000000">
            <w:pPr>
              <w:jc w:val="center"/>
            </w:pPr>
            <w:r>
              <w:t>0.1</w:t>
            </w:r>
          </w:p>
        </w:tc>
      </w:tr>
      <w:tr w:rsidR="000B38D8" w14:paraId="341D99F5" w14:textId="77777777">
        <w:tc>
          <w:tcPr>
            <w:tcW w:w="452" w:type="dxa"/>
            <w:vMerge/>
            <w:vAlign w:val="center"/>
          </w:tcPr>
          <w:p w14:paraId="62B54ED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9E2F3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86827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48B4A6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4729D5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B1CAEF0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6700FDF" w14:textId="77777777" w:rsidR="000B38D8" w:rsidRDefault="00000000">
            <w:pPr>
              <w:jc w:val="center"/>
            </w:pPr>
            <w:r>
              <w:t>0.4</w:t>
            </w:r>
          </w:p>
        </w:tc>
      </w:tr>
      <w:tr w:rsidR="000B38D8" w14:paraId="30A7B102" w14:textId="77777777">
        <w:tc>
          <w:tcPr>
            <w:tcW w:w="452" w:type="dxa"/>
            <w:vMerge/>
            <w:vAlign w:val="center"/>
          </w:tcPr>
          <w:p w14:paraId="6EA80B77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FCCCEA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21221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26313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39CDF0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9E3F50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2EFB2B6" w14:textId="77777777" w:rsidR="000B38D8" w:rsidRDefault="00000000">
            <w:pPr>
              <w:jc w:val="center"/>
            </w:pPr>
            <w:r>
              <w:t>0.1</w:t>
            </w:r>
          </w:p>
        </w:tc>
      </w:tr>
      <w:tr w:rsidR="000B38D8" w14:paraId="2D7E1FDA" w14:textId="77777777">
        <w:tc>
          <w:tcPr>
            <w:tcW w:w="452" w:type="dxa"/>
            <w:vMerge/>
            <w:vAlign w:val="center"/>
          </w:tcPr>
          <w:p w14:paraId="2C3E58BE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EDF41A5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05E641DE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D799CEA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6D85B0D8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CDE47C7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6747A21" w14:textId="77777777" w:rsidR="000B38D8" w:rsidRDefault="00000000">
            <w:pPr>
              <w:jc w:val="center"/>
            </w:pPr>
            <w:r>
              <w:t>7.5</w:t>
            </w:r>
          </w:p>
        </w:tc>
      </w:tr>
      <w:tr w:rsidR="000B38D8" w14:paraId="1006A35F" w14:textId="77777777">
        <w:tc>
          <w:tcPr>
            <w:tcW w:w="452" w:type="dxa"/>
            <w:vMerge/>
            <w:vAlign w:val="center"/>
          </w:tcPr>
          <w:p w14:paraId="5A98BC3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78A76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B9E638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C1ABB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E650B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FB4761E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492448B8" w14:textId="77777777" w:rsidR="000B38D8" w:rsidRDefault="00000000">
            <w:pPr>
              <w:jc w:val="center"/>
            </w:pPr>
            <w:r>
              <w:t>3.8</w:t>
            </w:r>
          </w:p>
        </w:tc>
      </w:tr>
      <w:tr w:rsidR="000B38D8" w14:paraId="189BBEBB" w14:textId="77777777">
        <w:tc>
          <w:tcPr>
            <w:tcW w:w="452" w:type="dxa"/>
            <w:vMerge/>
            <w:vAlign w:val="center"/>
          </w:tcPr>
          <w:p w14:paraId="69B635E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3E8FD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2142C3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0AFEE4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E158AD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413DB9D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8DCC5C5" w14:textId="77777777" w:rsidR="000B38D8" w:rsidRDefault="00000000">
            <w:pPr>
              <w:jc w:val="center"/>
            </w:pPr>
            <w:r>
              <w:t>14.1</w:t>
            </w:r>
          </w:p>
        </w:tc>
      </w:tr>
      <w:tr w:rsidR="000B38D8" w14:paraId="0E8B519D" w14:textId="77777777">
        <w:tc>
          <w:tcPr>
            <w:tcW w:w="452" w:type="dxa"/>
            <w:vMerge/>
            <w:vAlign w:val="center"/>
          </w:tcPr>
          <w:p w14:paraId="29F0CD33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5FCD906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201E7733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BCFA5F6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781E9E50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AC5BFF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4522611" w14:textId="77777777" w:rsidR="000B38D8" w:rsidRDefault="00000000">
            <w:pPr>
              <w:jc w:val="center"/>
            </w:pPr>
            <w:r>
              <w:t>7.9</w:t>
            </w:r>
          </w:p>
        </w:tc>
      </w:tr>
      <w:tr w:rsidR="000B38D8" w14:paraId="4653C6EE" w14:textId="77777777">
        <w:tc>
          <w:tcPr>
            <w:tcW w:w="452" w:type="dxa"/>
            <w:vMerge/>
            <w:vAlign w:val="center"/>
          </w:tcPr>
          <w:p w14:paraId="11C6BC3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2E7A92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20F38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2C5120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30F77E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1935F75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6DC1FEAB" w14:textId="77777777" w:rsidR="000B38D8" w:rsidRDefault="00000000">
            <w:pPr>
              <w:jc w:val="center"/>
            </w:pPr>
            <w:r>
              <w:t>4.0</w:t>
            </w:r>
          </w:p>
        </w:tc>
      </w:tr>
      <w:tr w:rsidR="000B38D8" w14:paraId="399460DA" w14:textId="77777777">
        <w:tc>
          <w:tcPr>
            <w:tcW w:w="452" w:type="dxa"/>
            <w:vMerge/>
            <w:vAlign w:val="center"/>
          </w:tcPr>
          <w:p w14:paraId="17036604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6D5AD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434E4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1E3DE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3A81EB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D96DF85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009F8A4" w14:textId="77777777" w:rsidR="000B38D8" w:rsidRDefault="00000000">
            <w:pPr>
              <w:jc w:val="center"/>
            </w:pPr>
            <w:r>
              <w:t>14.9</w:t>
            </w:r>
          </w:p>
        </w:tc>
      </w:tr>
      <w:tr w:rsidR="000B38D8" w14:paraId="5B21E760" w14:textId="77777777">
        <w:tc>
          <w:tcPr>
            <w:tcW w:w="452" w:type="dxa"/>
            <w:vMerge/>
            <w:vAlign w:val="center"/>
          </w:tcPr>
          <w:p w14:paraId="0C546AA8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D8C723F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30078BBE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C88BBFC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14A082B9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C3B451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AE981B6" w14:textId="77777777" w:rsidR="000B38D8" w:rsidRDefault="00000000">
            <w:pPr>
              <w:jc w:val="center"/>
            </w:pPr>
            <w:r>
              <w:t>7.5</w:t>
            </w:r>
          </w:p>
        </w:tc>
      </w:tr>
      <w:tr w:rsidR="000B38D8" w14:paraId="22D05CF0" w14:textId="77777777">
        <w:tc>
          <w:tcPr>
            <w:tcW w:w="452" w:type="dxa"/>
            <w:vMerge/>
            <w:vAlign w:val="center"/>
          </w:tcPr>
          <w:p w14:paraId="3EB639EC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D8E9B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8B59F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081B72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11CAD7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F9F7F8F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04ED688B" w14:textId="77777777" w:rsidR="000B38D8" w:rsidRDefault="00000000">
            <w:pPr>
              <w:jc w:val="center"/>
            </w:pPr>
            <w:r>
              <w:t>3.8</w:t>
            </w:r>
          </w:p>
        </w:tc>
      </w:tr>
      <w:tr w:rsidR="000B38D8" w14:paraId="01DF7320" w14:textId="77777777">
        <w:tc>
          <w:tcPr>
            <w:tcW w:w="452" w:type="dxa"/>
            <w:vMerge/>
            <w:vAlign w:val="center"/>
          </w:tcPr>
          <w:p w14:paraId="2E8A1EC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CABB77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86868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E452D2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4A1157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888024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4CC6F88" w14:textId="77777777" w:rsidR="000B38D8" w:rsidRDefault="00000000">
            <w:pPr>
              <w:jc w:val="center"/>
            </w:pPr>
            <w:r>
              <w:t>14.1</w:t>
            </w:r>
          </w:p>
        </w:tc>
      </w:tr>
      <w:tr w:rsidR="000B38D8" w14:paraId="2FD4AB83" w14:textId="77777777">
        <w:tc>
          <w:tcPr>
            <w:tcW w:w="452" w:type="dxa"/>
            <w:vMerge/>
            <w:vAlign w:val="center"/>
          </w:tcPr>
          <w:p w14:paraId="7450475F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6CF02EC" w14:textId="77777777" w:rsidR="000B38D8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0EAFE86F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D74B5DB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517149A1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2292BD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36409B2" w14:textId="77777777" w:rsidR="000B38D8" w:rsidRDefault="00000000">
            <w:pPr>
              <w:jc w:val="center"/>
            </w:pPr>
            <w:r>
              <w:t>7.2</w:t>
            </w:r>
          </w:p>
        </w:tc>
      </w:tr>
      <w:tr w:rsidR="000B38D8" w14:paraId="3183E1EF" w14:textId="77777777">
        <w:tc>
          <w:tcPr>
            <w:tcW w:w="452" w:type="dxa"/>
            <w:vMerge/>
            <w:vAlign w:val="center"/>
          </w:tcPr>
          <w:p w14:paraId="0CC493C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650F2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03C1B7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2B910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6783A6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32436F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4E51C1C8" w14:textId="77777777" w:rsidR="000B38D8" w:rsidRDefault="00000000">
            <w:pPr>
              <w:jc w:val="center"/>
            </w:pPr>
            <w:r>
              <w:t>3.6</w:t>
            </w:r>
          </w:p>
        </w:tc>
      </w:tr>
      <w:tr w:rsidR="000B38D8" w14:paraId="4E9011E3" w14:textId="77777777">
        <w:tc>
          <w:tcPr>
            <w:tcW w:w="452" w:type="dxa"/>
            <w:vMerge/>
            <w:vAlign w:val="center"/>
          </w:tcPr>
          <w:p w14:paraId="2B7F6438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347C61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946C6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0EA89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66A383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F9BBFB1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515C0BE" w14:textId="77777777" w:rsidR="000B38D8" w:rsidRDefault="00000000">
            <w:pPr>
              <w:jc w:val="center"/>
            </w:pPr>
            <w:r>
              <w:t>13.6</w:t>
            </w:r>
          </w:p>
        </w:tc>
      </w:tr>
      <w:tr w:rsidR="000B38D8" w14:paraId="7BAE6E0A" w14:textId="77777777">
        <w:tc>
          <w:tcPr>
            <w:tcW w:w="452" w:type="dxa"/>
            <w:vMerge/>
            <w:vAlign w:val="center"/>
          </w:tcPr>
          <w:p w14:paraId="080B1BA4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D3024D1" w14:textId="77777777" w:rsidR="000B38D8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2B012F48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77FB053" w14:textId="77777777" w:rsidR="000B38D8" w:rsidRDefault="00000000">
            <w:pPr>
              <w:jc w:val="center"/>
            </w:pPr>
            <w:r>
              <w:t>（居建）起居室方案1</w:t>
            </w:r>
          </w:p>
        </w:tc>
        <w:tc>
          <w:tcPr>
            <w:tcW w:w="1528" w:type="dxa"/>
            <w:vAlign w:val="center"/>
          </w:tcPr>
          <w:p w14:paraId="289C51D2" w14:textId="77777777" w:rsidR="000B38D8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FBADD3" w14:textId="77777777" w:rsidR="000B38D8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5482489" w14:textId="77777777" w:rsidR="000B38D8" w:rsidRDefault="00000000">
            <w:pPr>
              <w:jc w:val="center"/>
            </w:pPr>
            <w:r>
              <w:t>7.2</w:t>
            </w:r>
          </w:p>
        </w:tc>
      </w:tr>
      <w:tr w:rsidR="000B38D8" w14:paraId="580EB503" w14:textId="77777777">
        <w:tc>
          <w:tcPr>
            <w:tcW w:w="452" w:type="dxa"/>
            <w:vMerge/>
            <w:vAlign w:val="center"/>
          </w:tcPr>
          <w:p w14:paraId="6DC06067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3F497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F2A31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68688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7FBAF8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4349C73" w14:textId="77777777" w:rsidR="000B38D8" w:rsidRDefault="00000000">
            <w:pPr>
              <w:jc w:val="center"/>
            </w:pPr>
            <w:r>
              <w:t>沙发</w:t>
            </w:r>
          </w:p>
        </w:tc>
        <w:tc>
          <w:tcPr>
            <w:tcW w:w="962" w:type="dxa"/>
            <w:vAlign w:val="center"/>
          </w:tcPr>
          <w:p w14:paraId="5162D83E" w14:textId="77777777" w:rsidR="000B38D8" w:rsidRDefault="00000000">
            <w:pPr>
              <w:jc w:val="center"/>
            </w:pPr>
            <w:r>
              <w:t>3.6</w:t>
            </w:r>
          </w:p>
        </w:tc>
      </w:tr>
      <w:tr w:rsidR="000B38D8" w14:paraId="1BCF0DF9" w14:textId="77777777">
        <w:tc>
          <w:tcPr>
            <w:tcW w:w="452" w:type="dxa"/>
            <w:vMerge/>
            <w:vAlign w:val="center"/>
          </w:tcPr>
          <w:p w14:paraId="474322E9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9F10E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590420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002A1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5BDF45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89119E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19BA9D5" w14:textId="77777777" w:rsidR="000B38D8" w:rsidRDefault="00000000">
            <w:pPr>
              <w:jc w:val="center"/>
            </w:pPr>
            <w:r>
              <w:t>13.6</w:t>
            </w:r>
          </w:p>
        </w:tc>
      </w:tr>
      <w:tr w:rsidR="000B38D8" w14:paraId="4B9D27DD" w14:textId="77777777">
        <w:tc>
          <w:tcPr>
            <w:tcW w:w="452" w:type="dxa"/>
            <w:vMerge/>
            <w:vAlign w:val="center"/>
          </w:tcPr>
          <w:p w14:paraId="7157C8C5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FBE1A10" w14:textId="77777777" w:rsidR="000B38D8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4AFAB240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E95244F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A9EA320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2E4AD7D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9E043FE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42780D30" w14:textId="77777777">
        <w:tc>
          <w:tcPr>
            <w:tcW w:w="452" w:type="dxa"/>
            <w:vMerge/>
            <w:vAlign w:val="center"/>
          </w:tcPr>
          <w:p w14:paraId="670F29CA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C328C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009145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D1CD4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BCBBAA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F783C4E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2AE441F" w14:textId="77777777" w:rsidR="000B38D8" w:rsidRDefault="00000000">
            <w:pPr>
              <w:jc w:val="center"/>
            </w:pPr>
            <w:r>
              <w:t>1.2</w:t>
            </w:r>
          </w:p>
        </w:tc>
      </w:tr>
      <w:tr w:rsidR="000B38D8" w14:paraId="766E50CF" w14:textId="77777777">
        <w:tc>
          <w:tcPr>
            <w:tcW w:w="452" w:type="dxa"/>
            <w:vMerge/>
            <w:vAlign w:val="center"/>
          </w:tcPr>
          <w:p w14:paraId="129EBF8F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27919C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0A048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5BCC5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BBDD28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D202B6A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62E39DB" w14:textId="77777777" w:rsidR="000B38D8" w:rsidRDefault="00000000">
            <w:pPr>
              <w:jc w:val="center"/>
            </w:pPr>
            <w:r>
              <w:t>6.1</w:t>
            </w:r>
          </w:p>
        </w:tc>
      </w:tr>
      <w:tr w:rsidR="000B38D8" w14:paraId="54C652D3" w14:textId="77777777">
        <w:tc>
          <w:tcPr>
            <w:tcW w:w="452" w:type="dxa"/>
            <w:vMerge/>
            <w:vAlign w:val="center"/>
          </w:tcPr>
          <w:p w14:paraId="011F15A1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8D81DB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BB6328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D7EE82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E59B90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38DAED7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D79628C" w14:textId="77777777" w:rsidR="000B38D8" w:rsidRDefault="00000000">
            <w:pPr>
              <w:jc w:val="center"/>
            </w:pPr>
            <w:r>
              <w:t>2.0</w:t>
            </w:r>
          </w:p>
        </w:tc>
      </w:tr>
      <w:tr w:rsidR="000B38D8" w14:paraId="71ECF693" w14:textId="77777777">
        <w:tc>
          <w:tcPr>
            <w:tcW w:w="452" w:type="dxa"/>
            <w:vMerge/>
            <w:vAlign w:val="center"/>
          </w:tcPr>
          <w:p w14:paraId="57644ACF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D96BF17" w14:textId="77777777" w:rsidR="000B38D8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5B2DB1AA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0305BE92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E6CAB87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9FD0E44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C194EB2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1A541847" w14:textId="77777777">
        <w:tc>
          <w:tcPr>
            <w:tcW w:w="452" w:type="dxa"/>
            <w:vMerge/>
            <w:vAlign w:val="center"/>
          </w:tcPr>
          <w:p w14:paraId="2ABC659B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92BD0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6BA27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43B98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30EF71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95EB0DF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B4274B" w14:textId="77777777" w:rsidR="000B38D8" w:rsidRDefault="00000000">
            <w:pPr>
              <w:jc w:val="center"/>
            </w:pPr>
            <w:r>
              <w:t>1.2</w:t>
            </w:r>
          </w:p>
        </w:tc>
      </w:tr>
      <w:tr w:rsidR="000B38D8" w14:paraId="2FD7B116" w14:textId="77777777">
        <w:tc>
          <w:tcPr>
            <w:tcW w:w="452" w:type="dxa"/>
            <w:vMerge/>
            <w:vAlign w:val="center"/>
          </w:tcPr>
          <w:p w14:paraId="27341FD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B5EAA9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F82108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182AFB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358CD2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367F927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6CE3519" w14:textId="77777777" w:rsidR="000B38D8" w:rsidRDefault="00000000">
            <w:pPr>
              <w:jc w:val="center"/>
            </w:pPr>
            <w:r>
              <w:t>6.1</w:t>
            </w:r>
          </w:p>
        </w:tc>
      </w:tr>
      <w:tr w:rsidR="000B38D8" w14:paraId="4E85121D" w14:textId="77777777">
        <w:tc>
          <w:tcPr>
            <w:tcW w:w="452" w:type="dxa"/>
            <w:vMerge/>
            <w:vAlign w:val="center"/>
          </w:tcPr>
          <w:p w14:paraId="00B16AE5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5E74C3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B21EB5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50B7C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A6D0A1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89E7A5F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2C945BD" w14:textId="77777777" w:rsidR="000B38D8" w:rsidRDefault="00000000">
            <w:pPr>
              <w:jc w:val="center"/>
            </w:pPr>
            <w:r>
              <w:t>2.0</w:t>
            </w:r>
          </w:p>
        </w:tc>
      </w:tr>
      <w:tr w:rsidR="000B38D8" w14:paraId="032474BA" w14:textId="77777777">
        <w:tc>
          <w:tcPr>
            <w:tcW w:w="452" w:type="dxa"/>
            <w:vMerge/>
            <w:vAlign w:val="center"/>
          </w:tcPr>
          <w:p w14:paraId="6214D40D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417D7AE" w14:textId="77777777" w:rsidR="000B38D8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31BA09B3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912E98D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59691AC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C5F7051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4649E94" w14:textId="77777777" w:rsidR="000B38D8" w:rsidRDefault="00000000">
            <w:pPr>
              <w:jc w:val="center"/>
            </w:pPr>
            <w:r>
              <w:t>1.3</w:t>
            </w:r>
          </w:p>
        </w:tc>
      </w:tr>
      <w:tr w:rsidR="000B38D8" w14:paraId="6EB18C95" w14:textId="77777777">
        <w:tc>
          <w:tcPr>
            <w:tcW w:w="452" w:type="dxa"/>
            <w:vMerge/>
            <w:vAlign w:val="center"/>
          </w:tcPr>
          <w:p w14:paraId="289EB8B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205630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9751E5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2D8BB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56D1C9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6BAFD17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E8C1294" w14:textId="77777777" w:rsidR="000B38D8" w:rsidRDefault="00000000">
            <w:pPr>
              <w:jc w:val="center"/>
            </w:pPr>
            <w:r>
              <w:t>0.6</w:t>
            </w:r>
          </w:p>
        </w:tc>
      </w:tr>
      <w:tr w:rsidR="000B38D8" w14:paraId="5D39BA9A" w14:textId="77777777">
        <w:tc>
          <w:tcPr>
            <w:tcW w:w="452" w:type="dxa"/>
            <w:vMerge/>
            <w:vAlign w:val="center"/>
          </w:tcPr>
          <w:p w14:paraId="2C6B21A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F697F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310DEA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EF976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9062F9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B31BD67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E3BF52D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771CA25D" w14:textId="77777777">
        <w:tc>
          <w:tcPr>
            <w:tcW w:w="452" w:type="dxa"/>
            <w:vMerge/>
            <w:vAlign w:val="center"/>
          </w:tcPr>
          <w:p w14:paraId="0AB89E8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A59EA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C4DDD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8035A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976E15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F6705BB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E539234" w14:textId="77777777" w:rsidR="000B38D8" w:rsidRDefault="00000000">
            <w:pPr>
              <w:jc w:val="center"/>
            </w:pPr>
            <w:r>
              <w:t>0.9</w:t>
            </w:r>
          </w:p>
        </w:tc>
      </w:tr>
      <w:tr w:rsidR="000B38D8" w14:paraId="35BA138B" w14:textId="77777777">
        <w:tc>
          <w:tcPr>
            <w:tcW w:w="452" w:type="dxa"/>
            <w:vMerge/>
            <w:vAlign w:val="center"/>
          </w:tcPr>
          <w:p w14:paraId="208DC2F2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97C8CCF" w14:textId="77777777" w:rsidR="000B38D8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3A32EBAB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4E87CC5F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AB83CC4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9000665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1020657" w14:textId="77777777" w:rsidR="000B38D8" w:rsidRDefault="00000000">
            <w:pPr>
              <w:jc w:val="center"/>
            </w:pPr>
            <w:r>
              <w:t>1.3</w:t>
            </w:r>
          </w:p>
        </w:tc>
      </w:tr>
      <w:tr w:rsidR="000B38D8" w14:paraId="3F95EF68" w14:textId="77777777">
        <w:tc>
          <w:tcPr>
            <w:tcW w:w="452" w:type="dxa"/>
            <w:vMerge/>
            <w:vAlign w:val="center"/>
          </w:tcPr>
          <w:p w14:paraId="3E8C9077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8EFE52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BF6881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18F91A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1924E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AA60B3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E4CB3AD" w14:textId="77777777" w:rsidR="000B38D8" w:rsidRDefault="00000000">
            <w:pPr>
              <w:jc w:val="center"/>
            </w:pPr>
            <w:r>
              <w:t>0.6</w:t>
            </w:r>
          </w:p>
        </w:tc>
      </w:tr>
      <w:tr w:rsidR="000B38D8" w14:paraId="3EAFD40B" w14:textId="77777777">
        <w:tc>
          <w:tcPr>
            <w:tcW w:w="452" w:type="dxa"/>
            <w:vMerge/>
            <w:vAlign w:val="center"/>
          </w:tcPr>
          <w:p w14:paraId="760E3069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641EDD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00BB5C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207F4F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C0A6BB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2C93425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BE22B9C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49D4F0CB" w14:textId="77777777">
        <w:tc>
          <w:tcPr>
            <w:tcW w:w="452" w:type="dxa"/>
            <w:vMerge/>
            <w:vAlign w:val="center"/>
          </w:tcPr>
          <w:p w14:paraId="7A6671B3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24D9B6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C0F45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6B2DB5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C57342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E3AA80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410F6B2" w14:textId="77777777" w:rsidR="000B38D8" w:rsidRDefault="00000000">
            <w:pPr>
              <w:jc w:val="center"/>
            </w:pPr>
            <w:r>
              <w:t>0.9</w:t>
            </w:r>
          </w:p>
        </w:tc>
      </w:tr>
      <w:tr w:rsidR="000B38D8" w14:paraId="74273564" w14:textId="77777777">
        <w:tc>
          <w:tcPr>
            <w:tcW w:w="452" w:type="dxa"/>
            <w:vMerge/>
            <w:vAlign w:val="center"/>
          </w:tcPr>
          <w:p w14:paraId="09266567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10CE91A" w14:textId="77777777" w:rsidR="000B38D8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07574545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A090BBC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813F076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FFC8514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58A4289" w14:textId="77777777" w:rsidR="000B38D8" w:rsidRDefault="00000000">
            <w:pPr>
              <w:jc w:val="center"/>
            </w:pPr>
            <w:r>
              <w:t>1.3</w:t>
            </w:r>
          </w:p>
        </w:tc>
      </w:tr>
      <w:tr w:rsidR="000B38D8" w14:paraId="64441483" w14:textId="77777777">
        <w:tc>
          <w:tcPr>
            <w:tcW w:w="452" w:type="dxa"/>
            <w:vMerge/>
            <w:vAlign w:val="center"/>
          </w:tcPr>
          <w:p w14:paraId="1F38434D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7AB21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101E3D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64CEDE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610A24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CEEBB5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735567F" w14:textId="77777777" w:rsidR="000B38D8" w:rsidRDefault="00000000">
            <w:pPr>
              <w:jc w:val="center"/>
            </w:pPr>
            <w:r>
              <w:t>0.6</w:t>
            </w:r>
          </w:p>
        </w:tc>
      </w:tr>
      <w:tr w:rsidR="000B38D8" w14:paraId="4C427995" w14:textId="77777777">
        <w:tc>
          <w:tcPr>
            <w:tcW w:w="452" w:type="dxa"/>
            <w:vMerge/>
            <w:vAlign w:val="center"/>
          </w:tcPr>
          <w:p w14:paraId="22D3BF48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5DF0E5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EF3C76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EF4857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B72AC4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5F07008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40699AE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10BDEED1" w14:textId="77777777">
        <w:tc>
          <w:tcPr>
            <w:tcW w:w="452" w:type="dxa"/>
            <w:vMerge/>
            <w:vAlign w:val="center"/>
          </w:tcPr>
          <w:p w14:paraId="2D3F2D03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AE846F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1B86F2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14A5B1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253E7C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EDAE3F4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E67D75E" w14:textId="77777777" w:rsidR="000B38D8" w:rsidRDefault="00000000">
            <w:pPr>
              <w:jc w:val="center"/>
            </w:pPr>
            <w:r>
              <w:t>0.9</w:t>
            </w:r>
          </w:p>
        </w:tc>
      </w:tr>
      <w:tr w:rsidR="000B38D8" w14:paraId="7B58A18D" w14:textId="77777777">
        <w:tc>
          <w:tcPr>
            <w:tcW w:w="452" w:type="dxa"/>
            <w:vMerge/>
            <w:vAlign w:val="center"/>
          </w:tcPr>
          <w:p w14:paraId="617F8E35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57F6FA0" w14:textId="77777777" w:rsidR="000B38D8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34EA4E4D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1BCABF82" w14:textId="77777777" w:rsidR="000B38D8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C21A868" w14:textId="77777777" w:rsidR="000B38D8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24670E0" w14:textId="77777777" w:rsidR="000B38D8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3652C13" w14:textId="77777777" w:rsidR="000B38D8" w:rsidRDefault="00000000">
            <w:pPr>
              <w:jc w:val="center"/>
            </w:pPr>
            <w:r>
              <w:t>1.3</w:t>
            </w:r>
          </w:p>
        </w:tc>
      </w:tr>
      <w:tr w:rsidR="000B38D8" w14:paraId="59DF0C6A" w14:textId="77777777">
        <w:tc>
          <w:tcPr>
            <w:tcW w:w="452" w:type="dxa"/>
            <w:vMerge/>
            <w:vAlign w:val="center"/>
          </w:tcPr>
          <w:p w14:paraId="123A9776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D13972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95B15E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C22CCD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3DA383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B6E023" w14:textId="77777777" w:rsidR="000B38D8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FC168D2" w14:textId="77777777" w:rsidR="000B38D8" w:rsidRDefault="00000000">
            <w:pPr>
              <w:jc w:val="center"/>
            </w:pPr>
            <w:r>
              <w:t>0.6</w:t>
            </w:r>
          </w:p>
        </w:tc>
      </w:tr>
      <w:tr w:rsidR="000B38D8" w14:paraId="62179D8B" w14:textId="77777777">
        <w:tc>
          <w:tcPr>
            <w:tcW w:w="452" w:type="dxa"/>
            <w:vMerge/>
            <w:vAlign w:val="center"/>
          </w:tcPr>
          <w:p w14:paraId="5CEC2D53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93BBCA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983124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A1F62F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6E6D8C" w14:textId="77777777" w:rsidR="000B38D8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96D7319" w14:textId="77777777" w:rsidR="000B38D8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6E53463" w14:textId="77777777" w:rsidR="000B38D8" w:rsidRDefault="00000000">
            <w:pPr>
              <w:jc w:val="center"/>
            </w:pPr>
            <w:r>
              <w:t>2.8</w:t>
            </w:r>
          </w:p>
        </w:tc>
      </w:tr>
      <w:tr w:rsidR="000B38D8" w14:paraId="375F3AB3" w14:textId="77777777">
        <w:tc>
          <w:tcPr>
            <w:tcW w:w="452" w:type="dxa"/>
            <w:vMerge/>
            <w:vAlign w:val="center"/>
          </w:tcPr>
          <w:p w14:paraId="3F03C6B2" w14:textId="77777777" w:rsidR="000B38D8" w:rsidRDefault="000B38D8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EA7568" w14:textId="77777777" w:rsidR="000B38D8" w:rsidRDefault="000B38D8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A6C8FB" w14:textId="77777777" w:rsidR="000B38D8" w:rsidRDefault="000B38D8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7939D9" w14:textId="77777777" w:rsidR="000B38D8" w:rsidRDefault="000B38D8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AD0C8F" w14:textId="77777777" w:rsidR="000B38D8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C76B71" w14:textId="77777777" w:rsidR="000B38D8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F71AF4F" w14:textId="77777777" w:rsidR="000B38D8" w:rsidRDefault="00000000">
            <w:pPr>
              <w:jc w:val="center"/>
            </w:pPr>
            <w:r>
              <w:t>0.9</w:t>
            </w:r>
          </w:p>
        </w:tc>
      </w:tr>
    </w:tbl>
    <w:p w14:paraId="5B5BA610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65FEA72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5713873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755E655E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4163B2D2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0F7AD67B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28CFFCE1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4E250E5E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7EA502B0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B651246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3CF2B5C4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7682F85C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97ECCCC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30836CD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01080711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633F53F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5451F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07D8858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886A8D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3F412115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2C03CB2D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8965970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F1E5B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D07166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33F453D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208EBB00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409EE6C7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B082EAB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3F32FC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537E024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42AFF3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1EA8C1CC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4B1F7DEF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0B38D8" w14:paraId="1E5D039B" w14:textId="77777777">
        <w:tc>
          <w:tcPr>
            <w:tcW w:w="679" w:type="dxa"/>
            <w:shd w:val="clear" w:color="auto" w:fill="E6E6E6"/>
            <w:vAlign w:val="center"/>
          </w:tcPr>
          <w:p w14:paraId="122F16F7" w14:textId="77777777" w:rsidR="000B38D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90ACBE" w14:textId="77777777" w:rsidR="000B38D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03FB28A" w14:textId="77777777" w:rsidR="000B38D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6B136D8" w14:textId="77777777" w:rsidR="000B38D8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791C6B9" w14:textId="77777777" w:rsidR="000B38D8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E818145" w14:textId="77777777" w:rsidR="000B38D8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491AA6" w14:textId="77777777" w:rsidR="000B38D8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8FF8F7" w14:textId="77777777" w:rsidR="000B38D8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4F1172" w14:textId="77777777" w:rsidR="000B38D8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0B38D8" w14:paraId="0F40318E" w14:textId="77777777">
        <w:tc>
          <w:tcPr>
            <w:tcW w:w="679" w:type="dxa"/>
            <w:vMerge w:val="restart"/>
            <w:vAlign w:val="center"/>
          </w:tcPr>
          <w:p w14:paraId="716005D5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BCCA2E2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4917E29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CA1BE5E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410DCF7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5F9A7C8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5A6520A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8A60DD0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56CF002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0E5E2EBD" w14:textId="77777777">
        <w:tc>
          <w:tcPr>
            <w:tcW w:w="679" w:type="dxa"/>
            <w:vMerge/>
            <w:vAlign w:val="center"/>
          </w:tcPr>
          <w:p w14:paraId="2CB9CA3C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E903BBB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E507044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5EEFB9F1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DBD3934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F4853E2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4C6F6B2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FF2CC39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91A470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23588471" w14:textId="77777777">
        <w:tc>
          <w:tcPr>
            <w:tcW w:w="679" w:type="dxa"/>
            <w:vMerge/>
            <w:vAlign w:val="center"/>
          </w:tcPr>
          <w:p w14:paraId="4E33B82A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12D033E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6E22F27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4E37A589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7D665B7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708FB5F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EA00F79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D7E9C5A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D410B39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25A744FB" w14:textId="77777777">
        <w:tc>
          <w:tcPr>
            <w:tcW w:w="679" w:type="dxa"/>
            <w:vMerge/>
            <w:vAlign w:val="center"/>
          </w:tcPr>
          <w:p w14:paraId="15DDAAC3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3ECA7CB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58EE1659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40DC3B0F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BD28969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6EE6E9E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4166555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A3A6817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B7F7B9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0B1FC797" w14:textId="77777777">
        <w:tc>
          <w:tcPr>
            <w:tcW w:w="679" w:type="dxa"/>
            <w:vMerge/>
            <w:vAlign w:val="center"/>
          </w:tcPr>
          <w:p w14:paraId="1D0E23AF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27BA387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1C3D394D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73CC0ED8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662666F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80094CE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9596CA5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6A9A632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559A51A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42689DB7" w14:textId="77777777">
        <w:tc>
          <w:tcPr>
            <w:tcW w:w="679" w:type="dxa"/>
            <w:vMerge/>
            <w:vAlign w:val="center"/>
          </w:tcPr>
          <w:p w14:paraId="5D38AA1F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1E33EED" w14:textId="77777777" w:rsidR="000B38D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65F1F7DE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0EBEDD76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B42BB3A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A158539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6A4BDCB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911BF4D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8E4F3C5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1A6631B0" w14:textId="77777777">
        <w:tc>
          <w:tcPr>
            <w:tcW w:w="679" w:type="dxa"/>
            <w:vMerge/>
            <w:vAlign w:val="center"/>
          </w:tcPr>
          <w:p w14:paraId="42774474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8A0136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6D5D641C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32D66ACD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6CC1236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DE3965B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F0BFABF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99F5B7C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18585AE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1C18B728" w14:textId="77777777">
        <w:tc>
          <w:tcPr>
            <w:tcW w:w="679" w:type="dxa"/>
            <w:vMerge/>
            <w:vAlign w:val="center"/>
          </w:tcPr>
          <w:p w14:paraId="5D8CFFBB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53B9E20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5B2DE865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0B39626E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381D37A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69ACE08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BDED329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E57A5F5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3868E95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6EE2F96C" w14:textId="77777777">
        <w:tc>
          <w:tcPr>
            <w:tcW w:w="679" w:type="dxa"/>
            <w:vMerge/>
            <w:vAlign w:val="center"/>
          </w:tcPr>
          <w:p w14:paraId="7B3748E1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2F3C74B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D313CEC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54FAF7CF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B01A461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90BF175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A3AF5A2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2EE49C6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912FC9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F4D748E" w14:textId="77777777">
        <w:tc>
          <w:tcPr>
            <w:tcW w:w="679" w:type="dxa"/>
            <w:vMerge/>
            <w:vAlign w:val="center"/>
          </w:tcPr>
          <w:p w14:paraId="1487A869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3548782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CDF4504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2C678C89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B8734B2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CFD4ABC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C28DF5F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70E0785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0434226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2ED3FACD" w14:textId="77777777">
        <w:tc>
          <w:tcPr>
            <w:tcW w:w="679" w:type="dxa"/>
            <w:vMerge/>
            <w:vAlign w:val="center"/>
          </w:tcPr>
          <w:p w14:paraId="597D7A19" w14:textId="77777777" w:rsidR="000B38D8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3DC1FD81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56271155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33D0D10E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CF0E47E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07AB0E1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DE0925D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B5BBF8C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9D01575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402A6F1A" w14:textId="77777777">
        <w:tc>
          <w:tcPr>
            <w:tcW w:w="679" w:type="dxa"/>
            <w:vMerge/>
            <w:vAlign w:val="center"/>
          </w:tcPr>
          <w:p w14:paraId="15496763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C0FFD6F" w14:textId="77777777" w:rsidR="000B38D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C7A5534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0C23897B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A5DE224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EB94A3C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5619A63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C6CC9D1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872886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40BF7AEF" w14:textId="77777777">
        <w:tc>
          <w:tcPr>
            <w:tcW w:w="679" w:type="dxa"/>
            <w:vMerge/>
            <w:vAlign w:val="center"/>
          </w:tcPr>
          <w:p w14:paraId="36F50ACB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1ABD91F" w14:textId="77777777" w:rsidR="000B38D8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68B5701F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39B4AD4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7925A44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49DC5D5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3BB6222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B07F75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C165B75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4F820FE" w14:textId="77777777">
        <w:tc>
          <w:tcPr>
            <w:tcW w:w="679" w:type="dxa"/>
            <w:vMerge/>
            <w:vAlign w:val="center"/>
          </w:tcPr>
          <w:p w14:paraId="0CDBFE17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EAF74F8" w14:textId="77777777" w:rsidR="000B38D8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5C274C46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6AA5EEC5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AC5F77F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7B4AD9D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97517DC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C2112C2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BD99363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6A7FB0D6" w14:textId="77777777">
        <w:tc>
          <w:tcPr>
            <w:tcW w:w="679" w:type="dxa"/>
            <w:vMerge/>
            <w:vAlign w:val="center"/>
          </w:tcPr>
          <w:p w14:paraId="6E169CEB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8ECBE5" w14:textId="77777777" w:rsidR="000B38D8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2530F905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62CDECC9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101CF29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D752034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161293B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7779B11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284C4D2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3D1D8B0D" w14:textId="77777777">
        <w:tc>
          <w:tcPr>
            <w:tcW w:w="679" w:type="dxa"/>
            <w:vMerge/>
            <w:vAlign w:val="center"/>
          </w:tcPr>
          <w:p w14:paraId="3FAFE805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A64DF55" w14:textId="77777777" w:rsidR="000B38D8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6AD89FB6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373EF2C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1AB2DBE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F06CC27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2D2F738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62ED58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38262F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36256228" w14:textId="77777777">
        <w:tc>
          <w:tcPr>
            <w:tcW w:w="679" w:type="dxa"/>
            <w:vMerge/>
            <w:vAlign w:val="center"/>
          </w:tcPr>
          <w:p w14:paraId="316C517B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37EBAC5" w14:textId="77777777" w:rsidR="000B38D8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4FCFDE4C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748FF56E" w14:textId="77777777" w:rsidR="000B38D8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1C76569" w14:textId="77777777" w:rsidR="000B38D8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98A4F13" w14:textId="77777777" w:rsidR="000B38D8" w:rsidRDefault="00000000">
            <w:pPr>
              <w:jc w:val="center"/>
            </w:pPr>
            <w:r>
              <w:t>0.160</w:t>
            </w:r>
          </w:p>
        </w:tc>
        <w:tc>
          <w:tcPr>
            <w:tcW w:w="848" w:type="dxa"/>
            <w:vAlign w:val="center"/>
          </w:tcPr>
          <w:p w14:paraId="7A087540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18700ED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3B547F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5CA024F1" w14:textId="77777777">
        <w:tc>
          <w:tcPr>
            <w:tcW w:w="679" w:type="dxa"/>
            <w:vMerge/>
            <w:vAlign w:val="center"/>
          </w:tcPr>
          <w:p w14:paraId="53336016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FA17BC" w14:textId="77777777" w:rsidR="000B38D8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396D8F25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3B193E0E" w14:textId="77777777" w:rsidR="000B38D8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26E8117" w14:textId="77777777" w:rsidR="000B38D8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45B3FAC" w14:textId="77777777" w:rsidR="000B38D8" w:rsidRDefault="00000000">
            <w:pPr>
              <w:jc w:val="center"/>
            </w:pPr>
            <w:r>
              <w:t>0.160</w:t>
            </w:r>
          </w:p>
        </w:tc>
        <w:tc>
          <w:tcPr>
            <w:tcW w:w="848" w:type="dxa"/>
            <w:vAlign w:val="center"/>
          </w:tcPr>
          <w:p w14:paraId="6BA68E09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FA3E67A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DCDD638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E3DF303" w14:textId="77777777">
        <w:tc>
          <w:tcPr>
            <w:tcW w:w="679" w:type="dxa"/>
            <w:vMerge/>
            <w:vAlign w:val="center"/>
          </w:tcPr>
          <w:p w14:paraId="06B62279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455252C" w14:textId="77777777" w:rsidR="000B38D8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17FB8B7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3BDE1302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18BF4FD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1426FC5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CC69495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93F04EE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1ACD396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5898A0B9" w14:textId="77777777">
        <w:tc>
          <w:tcPr>
            <w:tcW w:w="679" w:type="dxa"/>
            <w:vMerge/>
            <w:vAlign w:val="center"/>
          </w:tcPr>
          <w:p w14:paraId="29A0ABE8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3EFB9D4" w14:textId="77777777" w:rsidR="000B38D8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6EB8A59F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3CB6BA06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90B5C5C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3E309A4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7F5B8B6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8BBF9AE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E6660B4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0108081D" w14:textId="77777777">
        <w:tc>
          <w:tcPr>
            <w:tcW w:w="679" w:type="dxa"/>
            <w:vMerge/>
            <w:vAlign w:val="center"/>
          </w:tcPr>
          <w:p w14:paraId="725AB00C" w14:textId="77777777" w:rsidR="000B38D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C20AA35" w14:textId="77777777" w:rsidR="000B38D8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2C2E71D2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0CD15278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5557C84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B96B343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F67ECF9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0FB1248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F91784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63B384B1" w14:textId="77777777">
        <w:tc>
          <w:tcPr>
            <w:tcW w:w="679" w:type="dxa"/>
            <w:vMerge w:val="restart"/>
            <w:vAlign w:val="center"/>
          </w:tcPr>
          <w:p w14:paraId="2C2BE15B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A7128F7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23D66F4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8A39152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60ABD85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5158323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554BE2A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F103331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B88A1CA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497E9E9" w14:textId="77777777">
        <w:tc>
          <w:tcPr>
            <w:tcW w:w="679" w:type="dxa"/>
            <w:vMerge/>
            <w:vAlign w:val="center"/>
          </w:tcPr>
          <w:p w14:paraId="78F670FC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15968F6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7E1C711E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242C7E3E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9F3CB31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8C6F941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4552662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1AE2324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86F5FF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0EBDEBA6" w14:textId="77777777">
        <w:tc>
          <w:tcPr>
            <w:tcW w:w="679" w:type="dxa"/>
            <w:vMerge/>
            <w:vAlign w:val="center"/>
          </w:tcPr>
          <w:p w14:paraId="02F58B48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0ECF18B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3CFB37AB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0C936142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D06D50E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A2836C7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3CA4F14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48837E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FE9285A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F317419" w14:textId="77777777">
        <w:tc>
          <w:tcPr>
            <w:tcW w:w="679" w:type="dxa"/>
            <w:vMerge/>
            <w:vAlign w:val="center"/>
          </w:tcPr>
          <w:p w14:paraId="270608D0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D8CCE4F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DD36FC3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03735520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A955276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D896EA7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C66EB30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3596735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7D91CC5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2604F562" w14:textId="77777777">
        <w:tc>
          <w:tcPr>
            <w:tcW w:w="679" w:type="dxa"/>
            <w:vMerge/>
            <w:vAlign w:val="center"/>
          </w:tcPr>
          <w:p w14:paraId="273FEEAD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AB4259C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4C13A57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28BEBCBD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85B6C96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6618CBD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760E4C3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B34C5DD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2976B88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C7315EC" w14:textId="77777777">
        <w:tc>
          <w:tcPr>
            <w:tcW w:w="679" w:type="dxa"/>
            <w:vMerge/>
            <w:vAlign w:val="center"/>
          </w:tcPr>
          <w:p w14:paraId="27467430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4E42922" w14:textId="77777777" w:rsidR="000B38D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00AD312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4A502B96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0A4EF5D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27F7C67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FD46F68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C2D4FB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4715FC0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24B999B3" w14:textId="77777777">
        <w:tc>
          <w:tcPr>
            <w:tcW w:w="679" w:type="dxa"/>
            <w:vMerge/>
            <w:vAlign w:val="center"/>
          </w:tcPr>
          <w:p w14:paraId="661D0262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1F148FD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089CE28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61B68982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32C61AD1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4FF8E8D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B0CB422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67280A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D77B723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13681B7D" w14:textId="77777777">
        <w:tc>
          <w:tcPr>
            <w:tcW w:w="679" w:type="dxa"/>
            <w:vMerge/>
            <w:vAlign w:val="center"/>
          </w:tcPr>
          <w:p w14:paraId="7F4A4143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EB6B45A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231DB35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6DB3330E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0EBA7FC6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3C480C2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48C644C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8F09EEF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20E232C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5E3D4311" w14:textId="77777777">
        <w:tc>
          <w:tcPr>
            <w:tcW w:w="679" w:type="dxa"/>
            <w:vMerge/>
            <w:vAlign w:val="center"/>
          </w:tcPr>
          <w:p w14:paraId="1BF34F59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037C101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55F41BA1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0D4C848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E142EFF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75BD95B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9AE6768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2C1B142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BBA1ED2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04D7F2E7" w14:textId="77777777">
        <w:tc>
          <w:tcPr>
            <w:tcW w:w="679" w:type="dxa"/>
            <w:vMerge/>
            <w:vAlign w:val="center"/>
          </w:tcPr>
          <w:p w14:paraId="6F42C8DA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0203FB0" w14:textId="77777777" w:rsidR="000B38D8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03843BE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298B8CCB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9A50722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B0F96D0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019A63F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0B7BF5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9F1AE7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56384F0A" w14:textId="77777777">
        <w:tc>
          <w:tcPr>
            <w:tcW w:w="679" w:type="dxa"/>
            <w:vMerge/>
            <w:vAlign w:val="center"/>
          </w:tcPr>
          <w:p w14:paraId="6B8E395E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A3BC6DB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72489533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6590B6F8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BC8223B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7D61EFB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C6F4C3C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CC9DD2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8CF5D3A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1EB24702" w14:textId="77777777">
        <w:tc>
          <w:tcPr>
            <w:tcW w:w="679" w:type="dxa"/>
            <w:vMerge/>
            <w:vAlign w:val="center"/>
          </w:tcPr>
          <w:p w14:paraId="493D0BB9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5F790EC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457F89F9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48DCDFEF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C87C2CB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F48BFF5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4F90E85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1AEC919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965BA8C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EA8693A" w14:textId="77777777">
        <w:tc>
          <w:tcPr>
            <w:tcW w:w="679" w:type="dxa"/>
            <w:vMerge/>
            <w:vAlign w:val="center"/>
          </w:tcPr>
          <w:p w14:paraId="385AC968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DED5EAB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66558F53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7B684EBF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BA1EF4B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E65FE77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69DFFC8F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0E8F847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4899F13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782CC589" w14:textId="77777777">
        <w:tc>
          <w:tcPr>
            <w:tcW w:w="679" w:type="dxa"/>
            <w:vMerge/>
            <w:vAlign w:val="center"/>
          </w:tcPr>
          <w:p w14:paraId="1DD9C14C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5D93163" w14:textId="77777777" w:rsidR="000B38D8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38488652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5155CC15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38328BA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9BE6560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5843ECBD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0DDF8D5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E9FEBFB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1458138C" w14:textId="77777777">
        <w:tc>
          <w:tcPr>
            <w:tcW w:w="679" w:type="dxa"/>
            <w:vMerge/>
            <w:vAlign w:val="center"/>
          </w:tcPr>
          <w:p w14:paraId="68A3124D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30205CA" w14:textId="77777777" w:rsidR="000B38D8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0FA4ECDA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451F3233" w14:textId="77777777" w:rsidR="000B38D8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8D5A18C" w14:textId="77777777" w:rsidR="000B38D8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6A35B97" w14:textId="77777777" w:rsidR="000B38D8" w:rsidRDefault="00000000">
            <w:pPr>
              <w:jc w:val="center"/>
            </w:pPr>
            <w:r>
              <w:t>0.160</w:t>
            </w:r>
          </w:p>
        </w:tc>
        <w:tc>
          <w:tcPr>
            <w:tcW w:w="848" w:type="dxa"/>
            <w:vAlign w:val="center"/>
          </w:tcPr>
          <w:p w14:paraId="13FD80A2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F3C72FB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1406DC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6A3D1470" w14:textId="77777777">
        <w:tc>
          <w:tcPr>
            <w:tcW w:w="679" w:type="dxa"/>
            <w:vMerge/>
            <w:vAlign w:val="center"/>
          </w:tcPr>
          <w:p w14:paraId="11F28B5F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0D9871E" w14:textId="77777777" w:rsidR="000B38D8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542147F0" w14:textId="77777777" w:rsidR="000B38D8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1BD1AB50" w14:textId="77777777" w:rsidR="000B38D8" w:rsidRDefault="00000000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5A5EFD5" w14:textId="77777777" w:rsidR="000B38D8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9EE9B10" w14:textId="77777777" w:rsidR="000B38D8" w:rsidRDefault="00000000">
            <w:pPr>
              <w:jc w:val="center"/>
            </w:pPr>
            <w:r>
              <w:t>0.160</w:t>
            </w:r>
          </w:p>
        </w:tc>
        <w:tc>
          <w:tcPr>
            <w:tcW w:w="848" w:type="dxa"/>
            <w:vAlign w:val="center"/>
          </w:tcPr>
          <w:p w14:paraId="31BFA91A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0C720B1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23DDC67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212E5400" w14:textId="77777777">
        <w:tc>
          <w:tcPr>
            <w:tcW w:w="679" w:type="dxa"/>
            <w:vMerge/>
            <w:vAlign w:val="center"/>
          </w:tcPr>
          <w:p w14:paraId="4445EF4B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9F9EB95" w14:textId="77777777" w:rsidR="000B38D8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13CF9D15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EC9DBF6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1084216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4DC1809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A930D80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679C7A2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EC6D69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1005C723" w14:textId="77777777">
        <w:tc>
          <w:tcPr>
            <w:tcW w:w="679" w:type="dxa"/>
            <w:vMerge/>
            <w:vAlign w:val="center"/>
          </w:tcPr>
          <w:p w14:paraId="09594B69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1AEB297" w14:textId="77777777" w:rsidR="000B38D8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66063494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171BF6EC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26DC7774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2DF6E0F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008E3C40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BAA0E08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5E93E3E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5DDA80F8" w14:textId="77777777">
        <w:tc>
          <w:tcPr>
            <w:tcW w:w="679" w:type="dxa"/>
            <w:vMerge/>
            <w:vAlign w:val="center"/>
          </w:tcPr>
          <w:p w14:paraId="48B551DF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F12AEC7" w14:textId="77777777" w:rsidR="000B38D8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3AC7EF2C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232F2D99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63F50C6A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AEA2370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135E4CDE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3B79793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53E9B59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64E89007" w14:textId="77777777">
        <w:tc>
          <w:tcPr>
            <w:tcW w:w="679" w:type="dxa"/>
            <w:vMerge/>
            <w:vAlign w:val="center"/>
          </w:tcPr>
          <w:p w14:paraId="2292898E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AB3CFCB" w14:textId="77777777" w:rsidR="000B38D8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0F379C54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63750679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1B86467F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94B3741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2593662C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2C36A3F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DCFB892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3E6BE5E4" w14:textId="77777777">
        <w:tc>
          <w:tcPr>
            <w:tcW w:w="679" w:type="dxa"/>
            <w:vMerge/>
            <w:vAlign w:val="center"/>
          </w:tcPr>
          <w:p w14:paraId="48EA5853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14B44B0" w14:textId="77777777" w:rsidR="000B38D8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1F96FA4B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7E0CC75D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4B493CDC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3B0AA59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3B83FDC9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1ABDF9C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9AE4A79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0B38D8" w14:paraId="6C7FC45F" w14:textId="77777777">
        <w:tc>
          <w:tcPr>
            <w:tcW w:w="679" w:type="dxa"/>
            <w:vMerge/>
            <w:vAlign w:val="center"/>
          </w:tcPr>
          <w:p w14:paraId="4C5F1ED0" w14:textId="77777777" w:rsidR="000B38D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82DFA3C" w14:textId="77777777" w:rsidR="000B38D8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16E5C67C" w14:textId="77777777" w:rsidR="000B38D8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07FC521A" w14:textId="77777777" w:rsidR="000B38D8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5E654C2" w14:textId="77777777" w:rsidR="000B38D8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04E81DA" w14:textId="77777777" w:rsidR="000B38D8" w:rsidRDefault="00000000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7ED846E8" w14:textId="77777777" w:rsidR="000B38D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A2533C2" w14:textId="77777777" w:rsidR="000B38D8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03F6E86" w14:textId="77777777" w:rsidR="000B38D8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7C9D6B77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3E30B748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6DF41327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478FC2BE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42788827" wp14:editId="250C099A">
            <wp:extent cx="5667375" cy="3657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CB5C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2B3C8E8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5713874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4D3549BB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24109FC4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105A5F9B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6127A86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3DF34FE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3A4C457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1B1231E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669C50F1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2CCDF4ED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439EFF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6DB744E5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2ADAFCB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2E1D547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363D3EB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533A4A27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15DA128F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A06A5B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1C10D01A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C0C2EC4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0A6AED5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431F2DA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1E26D80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4C7F735B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7E3B8A3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4D315357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8570CD7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3E9484F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62BD270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0D8F460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07955F4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18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9692F" w14:textId="77777777" w:rsidR="003918C3" w:rsidRDefault="003918C3" w:rsidP="00AB7079">
      <w:r>
        <w:separator/>
      </w:r>
    </w:p>
  </w:endnote>
  <w:endnote w:type="continuationSeparator" w:id="0">
    <w:p w14:paraId="17E1DF17" w14:textId="77777777" w:rsidR="003918C3" w:rsidRDefault="003918C3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1AAA1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9525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1D74B497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A3B5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1545F" w14:textId="77777777" w:rsidR="003918C3" w:rsidRDefault="003918C3" w:rsidP="00AB7079">
      <w:r>
        <w:separator/>
      </w:r>
    </w:p>
  </w:footnote>
  <w:footnote w:type="continuationSeparator" w:id="0">
    <w:p w14:paraId="54BE9754" w14:textId="77777777" w:rsidR="003918C3" w:rsidRDefault="003918C3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5A5CA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2B431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4DB9BF3" wp14:editId="47FA63B0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121B9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BCF296E" wp14:editId="057560A5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1252960">
    <w:abstractNumId w:val="1"/>
  </w:num>
  <w:num w:numId="2" w16cid:durableId="447547668">
    <w:abstractNumId w:val="0"/>
  </w:num>
  <w:num w:numId="3" w16cid:durableId="923416209">
    <w:abstractNumId w:val="2"/>
  </w:num>
  <w:num w:numId="4" w16cid:durableId="1377895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0C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38D8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18C3"/>
    <w:rsid w:val="00394A3E"/>
    <w:rsid w:val="003958C8"/>
    <w:rsid w:val="003B0D12"/>
    <w:rsid w:val="003B4EE2"/>
    <w:rsid w:val="003D170C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22F39E"/>
  <w15:docId w15:val="{632F6398-7308-414A-B932-7AFB38775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tmp12</Template>
  <TotalTime>1</TotalTime>
  <Pages>12</Pages>
  <Words>1319</Words>
  <Characters>7522</Characters>
  <Application>Microsoft Office Word</Application>
  <DocSecurity>0</DocSecurity>
  <Lines>62</Lines>
  <Paragraphs>17</Paragraphs>
  <ScaleCrop>false</ScaleCrop>
  <Company>Microsoft</Company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lenovo</dc:creator>
  <cp:lastModifiedBy>世纪 闫</cp:lastModifiedBy>
  <cp:revision>1</cp:revision>
  <dcterms:created xsi:type="dcterms:W3CDTF">2024-01-09T09:30:00Z</dcterms:created>
  <dcterms:modified xsi:type="dcterms:W3CDTF">2024-01-09T09:31:00Z</dcterms:modified>
</cp:coreProperties>
</file>