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77D53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6B9FCDD0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6CA79DA5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7557B128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034533A" w14:textId="77777777" w:rsidR="00CE28AA" w:rsidRPr="007A20AF" w:rsidRDefault="00CE28AA" w:rsidP="00532D04">
      <w:pPr>
        <w:spacing w:line="180" w:lineRule="atLeast"/>
        <w:jc w:val="center"/>
        <w:rPr>
          <w:rFonts w:ascii="宋体" w:hAnsi="宋体" w:hint="eastAsia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6675470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269B01D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1B960C6C" w14:textId="1491D0CD" w:rsidR="00D40158" w:rsidRPr="0053640F" w:rsidRDefault="0053640F" w:rsidP="0053640F">
            <w:pPr>
              <w:pStyle w:val="a0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海岸古韵·绿映未来——威海荣成沿海地区民宿设计</w:t>
            </w:r>
          </w:p>
        </w:tc>
      </w:tr>
      <w:tr w:rsidR="00D40158" w:rsidRPr="00D40158" w14:paraId="73A47FF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1F3849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9BF1C1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1" w:name="项目地点"/>
            <w:r>
              <w:t>山东</w:t>
            </w:r>
            <w:r>
              <w:t>-</w:t>
            </w:r>
            <w:r>
              <w:t>威海</w:t>
            </w:r>
            <w:bookmarkEnd w:id="1"/>
          </w:p>
        </w:tc>
      </w:tr>
      <w:tr w:rsidR="00D40158" w:rsidRPr="00D40158" w14:paraId="18EE94A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CDB44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68A7670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14:paraId="61B47CC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CAC9E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5B16675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14:paraId="127C2EF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23DC2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EC263D1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14:paraId="1EE61A7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2315C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7A07F8F0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6282709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C92ADEE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2278E15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42BDC32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26ADE5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03E9FDE4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E52B53" w:rsidRPr="00D40158" w14:paraId="1F7BD4F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4F5B420" w14:textId="77777777" w:rsidR="00E52B53" w:rsidRDefault="00E52B53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10BDF21" w14:textId="77777777" w:rsidR="00E52B53" w:rsidRPr="00D40158" w:rsidRDefault="00E52B53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245B967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CA62215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C76605D" w14:textId="77777777" w:rsidR="00D40158" w:rsidRPr="00D40158" w:rsidRDefault="00D40158" w:rsidP="00112118">
            <w:pPr>
              <w:rPr>
                <w:rFonts w:ascii="宋体" w:hAnsi="宋体" w:hint="eastAsia"/>
                <w:szCs w:val="21"/>
              </w:rPr>
            </w:pPr>
            <w:bookmarkStart w:id="5" w:name="报告日期"/>
            <w:r w:rsidRPr="00D40158">
              <w:rPr>
                <w:rFonts w:ascii="宋体" w:hAnsi="宋体" w:hint="eastAsia"/>
                <w:szCs w:val="21"/>
              </w:rPr>
              <w:t>2024年12月29日</w:t>
            </w:r>
            <w:bookmarkEnd w:id="5"/>
          </w:p>
        </w:tc>
      </w:tr>
    </w:tbl>
    <w:p w14:paraId="68A751E7" w14:textId="77777777" w:rsidR="00D40158" w:rsidRDefault="00D40158" w:rsidP="00B41640">
      <w:pPr>
        <w:spacing w:line="240" w:lineRule="auto"/>
        <w:rPr>
          <w:rFonts w:ascii="宋体" w:hAnsi="宋体" w:hint="eastAsia"/>
          <w:lang w:val="en-US"/>
        </w:rPr>
      </w:pPr>
    </w:p>
    <w:p w14:paraId="75FDF77C" w14:textId="77777777" w:rsidR="00D51770" w:rsidRDefault="00D51770" w:rsidP="00B41640">
      <w:pPr>
        <w:spacing w:line="240" w:lineRule="auto"/>
        <w:rPr>
          <w:rFonts w:ascii="宋体" w:hAnsi="宋体" w:hint="eastAsia"/>
          <w:lang w:val="en-US"/>
        </w:rPr>
      </w:pPr>
    </w:p>
    <w:p w14:paraId="2B0C57D2" w14:textId="77777777" w:rsidR="00D40158" w:rsidRDefault="00D40158" w:rsidP="002A1AF2">
      <w:pPr>
        <w:spacing w:line="240" w:lineRule="auto"/>
        <w:jc w:val="center"/>
        <w:rPr>
          <w:rFonts w:ascii="宋体" w:hAnsi="宋体" w:hint="eastAsia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181829A" wp14:editId="507C2323">
            <wp:extent cx="1628946" cy="1628946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CBDD" w14:textId="77777777" w:rsidR="00AC0859" w:rsidRDefault="00AC0859" w:rsidP="008B588D">
      <w:pPr>
        <w:spacing w:line="240" w:lineRule="auto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F208B36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B46961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3DF87154" w14:textId="77777777" w:rsidR="00AC0859" w:rsidRPr="00F7608E" w:rsidRDefault="00AC0859" w:rsidP="00D2171B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7" w:name="采用软件"/>
            <w:r w:rsidRPr="00F7608E">
              <w:rPr>
                <w:rFonts w:ascii="宋体" w:hAnsi="宋体" w:hint="eastAsia"/>
              </w:rPr>
              <w:t>室内热舒适评价软件ITES2024</w:t>
            </w:r>
            <w:bookmarkEnd w:id="7"/>
          </w:p>
        </w:tc>
      </w:tr>
      <w:tr w:rsidR="00AC0859" w:rsidRPr="003539C2" w14:paraId="2BE89BC3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E89A5C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21AAAE2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8" w:name="软件版本"/>
            <w:r w:rsidRPr="00F7608E">
              <w:rPr>
                <w:rFonts w:ascii="宋体" w:hAnsi="宋体"/>
              </w:rPr>
              <w:t>20240430(SP1)</w:t>
            </w:r>
            <w:bookmarkEnd w:id="8"/>
          </w:p>
        </w:tc>
      </w:tr>
      <w:tr w:rsidR="00AC0859" w:rsidRPr="003539C2" w14:paraId="18BFEA14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AC502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8B802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6A7902FB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83C48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lastRenderedPageBreak/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B18336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9" w:name="加密锁号"/>
            <w:r>
              <w:t>SP57932059</w:t>
            </w:r>
            <w:bookmarkEnd w:id="9"/>
          </w:p>
        </w:tc>
      </w:tr>
    </w:tbl>
    <w:p w14:paraId="3F744E18" w14:textId="77777777" w:rsidR="00D40158" w:rsidRDefault="00D40158" w:rsidP="00A273C5">
      <w:pPr>
        <w:spacing w:line="240" w:lineRule="auto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6BE4D2AC" w14:textId="668015EB" w:rsidR="001F5EA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79588823" w:history="1">
        <w:r w:rsidR="001F5EAC" w:rsidRPr="00D07137">
          <w:rPr>
            <w:rStyle w:val="a8"/>
          </w:rPr>
          <w:t>1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项目概况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DD37CC">
          <w:rPr>
            <w:webHidden/>
          </w:rPr>
          <w:t>3</w:t>
        </w:r>
        <w:r w:rsidR="001F5EAC">
          <w:rPr>
            <w:webHidden/>
          </w:rPr>
          <w:fldChar w:fldCharType="end"/>
        </w:r>
      </w:hyperlink>
    </w:p>
    <w:p w14:paraId="4472F62A" w14:textId="018A2E31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4" w:history="1">
        <w:r w:rsidRPr="00D07137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95A6F78" w14:textId="758CBCF0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5" w:history="1">
        <w:r w:rsidRPr="00D07137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D7309A3" w14:textId="36CB55C0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6" w:history="1">
        <w:r w:rsidRPr="00D07137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1459125" w14:textId="335D2862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7" w:history="1">
        <w:r w:rsidRPr="00D07137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4DE3E0B" w14:textId="7DF2C44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8" w:history="1">
        <w:r w:rsidRPr="00D07137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CFEDA61" w14:textId="5022B9C2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9" w:history="1">
        <w:r w:rsidRPr="00D07137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80C7F6C" w14:textId="48E5FE92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0" w:history="1">
        <w:r w:rsidRPr="00D07137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2813751" w14:textId="282C78CD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1" w:history="1">
        <w:r w:rsidRPr="00D07137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233D32D" w14:textId="57CABFDD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2" w:history="1">
        <w:r w:rsidRPr="00D07137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9393A65" w14:textId="6EFAE770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3" w:history="1">
        <w:r w:rsidRPr="00D07137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381EE64" w14:textId="15A04D2B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4" w:history="1">
        <w:r w:rsidRPr="00D07137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AA3208E" w14:textId="0E4421C0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5" w:history="1">
        <w:r w:rsidRPr="00D07137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F24EA8F" w14:textId="40A6B8DB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6" w:history="1">
        <w:r w:rsidRPr="00D07137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6475D46" w14:textId="5F94F71A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7" w:history="1">
        <w:r w:rsidRPr="00D07137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AD1FA6F" w14:textId="3C08F1FE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8" w:history="1">
        <w:r w:rsidRPr="00D07137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4812A0D" w14:textId="182FDA59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9" w:history="1">
        <w:r w:rsidRPr="00D07137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A36F143" w14:textId="48478833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40" w:history="1">
        <w:r w:rsidRPr="00D07137">
          <w:rPr>
            <w:rStyle w:val="a8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7CC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8D28E8D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0"/>
    </w:p>
    <w:p w14:paraId="20B390B0" w14:textId="77777777" w:rsidR="00FF547F" w:rsidRPr="00FF547F" w:rsidRDefault="00FF547F" w:rsidP="00FF547F">
      <w:pPr>
        <w:rPr>
          <w:lang w:val="en-US"/>
        </w:rPr>
      </w:pPr>
    </w:p>
    <w:p w14:paraId="23C28522" w14:textId="77777777" w:rsidR="00FF547F" w:rsidRPr="00FF547F" w:rsidRDefault="00FF547F" w:rsidP="00FF547F">
      <w:pPr>
        <w:rPr>
          <w:lang w:val="en-US"/>
        </w:rPr>
      </w:pPr>
    </w:p>
    <w:p w14:paraId="787A30FB" w14:textId="77777777" w:rsidR="00FF547F" w:rsidRPr="00FF547F" w:rsidRDefault="00FF547F" w:rsidP="00FF547F">
      <w:pPr>
        <w:rPr>
          <w:lang w:val="en-US"/>
        </w:rPr>
      </w:pPr>
    </w:p>
    <w:p w14:paraId="02B5FFE7" w14:textId="77777777" w:rsidR="00FF547F" w:rsidRPr="00FF547F" w:rsidRDefault="00FF547F" w:rsidP="00FF547F">
      <w:pPr>
        <w:rPr>
          <w:lang w:val="en-US"/>
        </w:rPr>
      </w:pPr>
    </w:p>
    <w:p w14:paraId="1B26F7FE" w14:textId="77777777" w:rsidR="00FF547F" w:rsidRPr="00FF547F" w:rsidRDefault="00FF547F" w:rsidP="00FF547F">
      <w:pPr>
        <w:rPr>
          <w:lang w:val="en-US"/>
        </w:rPr>
      </w:pPr>
    </w:p>
    <w:p w14:paraId="41049229" w14:textId="77777777" w:rsidR="00FF547F" w:rsidRPr="00FF547F" w:rsidRDefault="00FF547F" w:rsidP="00FF547F">
      <w:pPr>
        <w:rPr>
          <w:lang w:val="en-US"/>
        </w:rPr>
      </w:pPr>
    </w:p>
    <w:p w14:paraId="6767F2ED" w14:textId="77777777" w:rsidR="00FF547F" w:rsidRPr="00FF547F" w:rsidRDefault="00FF547F" w:rsidP="00FF547F">
      <w:pPr>
        <w:rPr>
          <w:lang w:val="en-US"/>
        </w:rPr>
      </w:pPr>
    </w:p>
    <w:p w14:paraId="19DF6B9B" w14:textId="77777777" w:rsidR="00FF547F" w:rsidRPr="00FF547F" w:rsidRDefault="00FF547F" w:rsidP="00FF547F">
      <w:pPr>
        <w:rPr>
          <w:lang w:val="en-US"/>
        </w:rPr>
      </w:pPr>
    </w:p>
    <w:p w14:paraId="2B2FD64D" w14:textId="77777777" w:rsidR="00FF547F" w:rsidRPr="00FF547F" w:rsidRDefault="00FF547F" w:rsidP="00FF547F">
      <w:pPr>
        <w:rPr>
          <w:lang w:val="en-US"/>
        </w:rPr>
      </w:pPr>
    </w:p>
    <w:p w14:paraId="653D1C44" w14:textId="77777777" w:rsidR="00FF547F" w:rsidRPr="00FF547F" w:rsidRDefault="00FF547F" w:rsidP="00FF547F">
      <w:pPr>
        <w:rPr>
          <w:lang w:val="en-US"/>
        </w:rPr>
      </w:pPr>
    </w:p>
    <w:p w14:paraId="747243CD" w14:textId="77777777" w:rsidR="00FF547F" w:rsidRDefault="00FF547F" w:rsidP="00FF547F">
      <w:pPr>
        <w:rPr>
          <w:lang w:val="en-US"/>
        </w:rPr>
      </w:pPr>
    </w:p>
    <w:p w14:paraId="5EA00D47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3D2A35BC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612E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175C3814" w14:textId="77777777" w:rsidR="0000578F" w:rsidRDefault="0000578F" w:rsidP="0000578F">
      <w:pPr>
        <w:pStyle w:val="1"/>
      </w:pPr>
      <w:bookmarkStart w:id="11" w:name="_Toc452108759"/>
      <w:bookmarkStart w:id="12" w:name="_Toc79588823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47E01562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7AA11A54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117BFE88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5CE05E2D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2689DC16" w14:textId="77777777" w:rsidR="0000578F" w:rsidRDefault="0000578F" w:rsidP="00DC62E7">
      <w:pPr>
        <w:pStyle w:val="2"/>
      </w:pPr>
      <w:bookmarkStart w:id="14" w:name="_Toc452108760"/>
      <w:bookmarkStart w:id="15" w:name="_Toc79588824"/>
      <w:r>
        <w:lastRenderedPageBreak/>
        <w:t>平面图</w:t>
      </w:r>
      <w:bookmarkEnd w:id="14"/>
      <w:bookmarkEnd w:id="15"/>
    </w:p>
    <w:p w14:paraId="11CCF583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4EC3951F" wp14:editId="403CB0CF">
            <wp:extent cx="5667375" cy="40195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5AEF" w14:textId="77777777" w:rsidR="00A0397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58F47371" w14:textId="77777777" w:rsidR="00A0397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57DA46" wp14:editId="0C5DB0E9">
            <wp:extent cx="5667375" cy="40100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9031" w14:textId="77777777" w:rsidR="00A0397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7E916EFB" w14:textId="77777777" w:rsidR="00A0397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588954" wp14:editId="3C991536">
            <wp:extent cx="5667375" cy="41148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8274" w14:textId="77777777" w:rsidR="00A0397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4DA86BF0" w14:textId="77777777" w:rsidR="00A03971" w:rsidRDefault="00A03971">
      <w:pPr>
        <w:pStyle w:val="a0"/>
        <w:ind w:firstLineChars="0" w:firstLine="0"/>
        <w:jc w:val="center"/>
        <w:rPr>
          <w:lang w:val="en-US"/>
        </w:rPr>
      </w:pPr>
    </w:p>
    <w:p w14:paraId="5141C12F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29D1099" w14:textId="77777777" w:rsidR="0000578F" w:rsidRDefault="0000578F" w:rsidP="00DC62E7">
      <w:pPr>
        <w:pStyle w:val="2"/>
      </w:pPr>
      <w:bookmarkStart w:id="17" w:name="_Toc452108761"/>
      <w:bookmarkStart w:id="18" w:name="_Toc79588825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3E92A655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bookmarkEnd w:id="19"/>
      <w:r>
        <w:rPr>
          <w:noProof/>
        </w:rPr>
        <w:drawing>
          <wp:inline distT="0" distB="0" distL="0" distR="0" wp14:anchorId="57CF8D36" wp14:editId="506938B1">
            <wp:extent cx="5372664" cy="4658214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664" cy="4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E22C" w14:textId="3F17A1C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D37CC">
        <w:rPr>
          <w:rFonts w:ascii="微软雅黑" w:eastAsia="微软雅黑" w:hAnsi="微软雅黑" w:hint="eastAsia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D37CC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7F087CE9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03ACE910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79588826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1B75CC61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112E563F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4"/>
    </w:p>
    <w:p w14:paraId="39AF5A6C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172CA92B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5"/>
    </w:p>
    <w:p w14:paraId="2762987C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6" w:name="_Hlk13516321"/>
    </w:p>
    <w:bookmarkEnd w:id="26"/>
    <w:p w14:paraId="0C8099ED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C9DDA83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0ED49D06" w14:textId="77777777" w:rsidR="0000578F" w:rsidRDefault="0000578F" w:rsidP="0000578F">
      <w:pPr>
        <w:pStyle w:val="1"/>
      </w:pPr>
      <w:bookmarkStart w:id="27" w:name="_Toc79588827"/>
      <w:r>
        <w:rPr>
          <w:rFonts w:hint="eastAsia"/>
        </w:rPr>
        <w:t>参考</w:t>
      </w:r>
      <w:r>
        <w:t>标准</w:t>
      </w:r>
      <w:bookmarkEnd w:id="23"/>
      <w:bookmarkEnd w:id="27"/>
    </w:p>
    <w:p w14:paraId="0D98A2F5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8" w:name="_Toc451698935"/>
      <w:bookmarkStart w:id="29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0" w:name="参考标准名称2"/>
      <w:r w:rsidRPr="008E2A42">
        <w:rPr>
          <w:rFonts w:hint="eastAsia"/>
          <w:lang w:val="en-US"/>
        </w:rPr>
        <w:t>《绿色建筑评价标准》</w:t>
      </w:r>
      <w:r w:rsidRPr="008E2A42">
        <w:rPr>
          <w:rFonts w:hint="eastAsia"/>
          <w:lang w:val="en-US"/>
        </w:rPr>
        <w:t>GB/T50378-2019</w:t>
      </w:r>
      <w:bookmarkEnd w:id="30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33B05830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0F33F259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E829B6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56E4E9B1" w14:textId="77777777" w:rsidR="0000578F" w:rsidRDefault="0000578F" w:rsidP="0000578F">
      <w:pPr>
        <w:pStyle w:val="1"/>
      </w:pPr>
      <w:bookmarkStart w:id="31" w:name="_Toc79588828"/>
      <w:r>
        <w:rPr>
          <w:rFonts w:hint="eastAsia"/>
        </w:rPr>
        <w:t>计算</w:t>
      </w:r>
      <w:bookmarkEnd w:id="28"/>
      <w:bookmarkEnd w:id="29"/>
      <w:r w:rsidR="008E2A42">
        <w:rPr>
          <w:rFonts w:hint="eastAsia"/>
        </w:rPr>
        <w:t>方法</w:t>
      </w:r>
      <w:bookmarkEnd w:id="31"/>
    </w:p>
    <w:p w14:paraId="26E60F55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62E6F629" w14:textId="77777777" w:rsidR="00833AFE" w:rsidRDefault="00833AFE" w:rsidP="00833AFE">
      <w:pPr>
        <w:pStyle w:val="2"/>
      </w:pPr>
      <w:bookmarkStart w:id="32" w:name="_Toc79588829"/>
      <w:r>
        <w:rPr>
          <w:rFonts w:hint="eastAsia"/>
        </w:rPr>
        <w:t>参数定义</w:t>
      </w:r>
      <w:bookmarkEnd w:id="32"/>
    </w:p>
    <w:p w14:paraId="517E6B45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79E610E0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0A226747" w14:textId="77777777" w:rsidR="002D33C1" w:rsidRDefault="002D33C1" w:rsidP="002D33C1">
      <w:pPr>
        <w:pStyle w:val="2"/>
      </w:pPr>
      <w:bookmarkStart w:id="33" w:name="_Toc79588830"/>
      <w:r>
        <w:rPr>
          <w:rFonts w:hint="eastAsia"/>
        </w:rPr>
        <w:t>计算流程</w:t>
      </w:r>
      <w:bookmarkEnd w:id="33"/>
    </w:p>
    <w:p w14:paraId="64E0B2AF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1B33BDA4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2AFEFCCB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1334C4C7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6A6DAF47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0CEA1E59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6FB0C39A" wp14:editId="6B4CDAF6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AF0DC" w14:textId="39073EE9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DD37CC">
        <w:rPr>
          <w:rFonts w:ascii="微软雅黑" w:eastAsia="微软雅黑" w:hAnsi="微软雅黑" w:hint="eastAsia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DD37CC">
        <w:rPr>
          <w:rFonts w:ascii="微软雅黑" w:eastAsia="微软雅黑" w:hAnsi="微软雅黑" w:hint="eastAsia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2F16E810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1CD173DF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A57057C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5ADDCEC7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677A26DC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431A45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F7A25A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5C022F4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35FA87CE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A528369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A8801D4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EBADBB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18BA9B7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6738B7C2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05EE8A16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2B342418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A5965BE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22A0E645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11AE9A0B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4" w:name="_Hlk36153165"/>
      <w:r>
        <w:rPr>
          <w:rFonts w:hint="eastAsia"/>
          <w:szCs w:val="21"/>
        </w:rPr>
        <w:t>室内适应性舒适温度时间比例</w:t>
      </w:r>
      <w:bookmarkEnd w:id="34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72585B94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42BE36D3" w14:textId="77777777" w:rsidR="001B0BA1" w:rsidRDefault="006D296D" w:rsidP="00B50E2E">
      <w:pPr>
        <w:pStyle w:val="2"/>
      </w:pPr>
      <w:bookmarkStart w:id="35" w:name="_Toc79588831"/>
      <w:r>
        <w:rPr>
          <w:rFonts w:hint="eastAsia"/>
        </w:rPr>
        <w:t>计算参数</w:t>
      </w:r>
      <w:bookmarkEnd w:id="35"/>
    </w:p>
    <w:p w14:paraId="164A1273" w14:textId="77777777" w:rsidR="006D296D" w:rsidRDefault="006043F1" w:rsidP="00EA3BB3">
      <w:pPr>
        <w:pStyle w:val="3"/>
        <w:rPr>
          <w:rFonts w:hint="eastAsia"/>
        </w:rPr>
      </w:pPr>
      <w:bookmarkStart w:id="36" w:name="_Toc79588832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6"/>
    </w:p>
    <w:p w14:paraId="32B2786E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7" w:name="站台城市"/>
      <w:r w:rsidR="006D3413" w:rsidRPr="00E87AC0">
        <w:rPr>
          <w:rFonts w:ascii="Calibri" w:hAnsi="Calibri" w:hint="eastAsia"/>
          <w:kern w:val="2"/>
          <w:lang w:val="en-US"/>
        </w:rPr>
        <w:t>成山头</w:t>
      </w:r>
      <w:bookmarkEnd w:id="37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03C2E5B6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8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8"/>
      <w:r>
        <w:rPr>
          <w:noProof/>
        </w:rPr>
        <w:drawing>
          <wp:inline distT="0" distB="0" distL="0" distR="0" wp14:anchorId="7E78FE7B" wp14:editId="02C7C347">
            <wp:extent cx="5667375" cy="29051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11C" w14:textId="522FE34F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D37CC">
        <w:rPr>
          <w:rFonts w:ascii="微软雅黑" w:eastAsia="微软雅黑" w:hAnsi="微软雅黑" w:hint="eastAsia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D37CC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1AAFEFA4" w14:textId="77777777" w:rsidR="00B665C1" w:rsidRDefault="00B665C1" w:rsidP="00EA3BB3">
      <w:pPr>
        <w:pStyle w:val="3"/>
        <w:rPr>
          <w:rFonts w:hint="eastAsia"/>
        </w:rPr>
      </w:pPr>
      <w:bookmarkStart w:id="39" w:name="_Toc79588833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9"/>
    </w:p>
    <w:p w14:paraId="6A8932B4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6132FE86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2C6B1236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2A66DE5" w14:textId="77777777" w:rsidR="0099773C" w:rsidRPr="00A412D8" w:rsidRDefault="0099773C" w:rsidP="00A412D8">
            <w:pPr>
              <w:jc w:val="center"/>
            </w:pPr>
            <w:bookmarkStart w:id="40" w:name="室内热舒适温度表"/>
            <w:r w:rsidRPr="00A412D8">
              <w:rPr>
                <w:rFonts w:hint="eastAsia"/>
              </w:rPr>
              <w:t>室外月平均温度</w:t>
            </w:r>
            <w:bookmarkEnd w:id="40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5D2C095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2C870A75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7C5B582E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752E66E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-1.0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25EDE68" w14:textId="77777777" w:rsidR="0099773C" w:rsidRPr="00A412D8" w:rsidRDefault="0099773C" w:rsidP="00AF37CE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64129486" w14:textId="77777777" w:rsidTr="0099773C">
        <w:trPr>
          <w:trHeight w:val="270"/>
        </w:trPr>
        <w:tc>
          <w:tcPr>
            <w:tcW w:w="1861" w:type="dxa"/>
          </w:tcPr>
          <w:p w14:paraId="53A8F9B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480480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0.7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85731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072C58C" w14:textId="77777777" w:rsidTr="0099773C">
        <w:trPr>
          <w:trHeight w:val="270"/>
        </w:trPr>
        <w:tc>
          <w:tcPr>
            <w:tcW w:w="1861" w:type="dxa"/>
          </w:tcPr>
          <w:p w14:paraId="37D8CC2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31C7DC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7115EE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5F6AD3B" w14:textId="77777777" w:rsidTr="0099773C">
        <w:trPr>
          <w:trHeight w:val="270"/>
        </w:trPr>
        <w:tc>
          <w:tcPr>
            <w:tcW w:w="1861" w:type="dxa"/>
          </w:tcPr>
          <w:p w14:paraId="4E11487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816482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9DA478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F7C4EC5" w14:textId="77777777" w:rsidTr="0099773C">
        <w:trPr>
          <w:trHeight w:val="270"/>
        </w:trPr>
        <w:tc>
          <w:tcPr>
            <w:tcW w:w="1861" w:type="dxa"/>
          </w:tcPr>
          <w:p w14:paraId="03608A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A2913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CAA61F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:rsidR="0099773C" w:rsidRPr="00A412D8" w14:paraId="79777239" w14:textId="77777777" w:rsidTr="0099773C">
        <w:trPr>
          <w:trHeight w:val="270"/>
        </w:trPr>
        <w:tc>
          <w:tcPr>
            <w:tcW w:w="1861" w:type="dxa"/>
          </w:tcPr>
          <w:p w14:paraId="2EE6847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751CE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3E2A8E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20.0~27.0</w:t>
            </w:r>
          </w:p>
        </w:tc>
      </w:tr>
      <w:tr w:rsidR="0099773C" w:rsidRPr="00A412D8" w14:paraId="266BC3CE" w14:textId="77777777" w:rsidTr="0099773C">
        <w:trPr>
          <w:trHeight w:val="270"/>
        </w:trPr>
        <w:tc>
          <w:tcPr>
            <w:tcW w:w="1861" w:type="dxa"/>
          </w:tcPr>
          <w:p w14:paraId="7665E4A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E019C8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EDEDA5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21.1~28.1</w:t>
            </w:r>
          </w:p>
        </w:tc>
      </w:tr>
      <w:tr w:rsidR="0099773C" w:rsidRPr="00A412D8" w14:paraId="6AA75A6B" w14:textId="77777777" w:rsidTr="0099773C">
        <w:trPr>
          <w:trHeight w:val="270"/>
        </w:trPr>
        <w:tc>
          <w:tcPr>
            <w:tcW w:w="1861" w:type="dxa"/>
          </w:tcPr>
          <w:p w14:paraId="0F437B2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AD814F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EA8BEA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21.6~28.6</w:t>
            </w:r>
          </w:p>
        </w:tc>
      </w:tr>
      <w:tr w:rsidR="0099773C" w:rsidRPr="00A412D8" w14:paraId="288A44AB" w14:textId="77777777" w:rsidTr="0099773C">
        <w:trPr>
          <w:trHeight w:val="270"/>
        </w:trPr>
        <w:tc>
          <w:tcPr>
            <w:tcW w:w="1861" w:type="dxa"/>
          </w:tcPr>
          <w:p w14:paraId="3144B2D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38D67C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2D3F5D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20.7~27.7</w:t>
            </w:r>
          </w:p>
        </w:tc>
      </w:tr>
      <w:tr w:rsidR="0099773C" w:rsidRPr="00A412D8" w14:paraId="6E12156C" w14:textId="77777777" w:rsidTr="0099773C">
        <w:trPr>
          <w:trHeight w:val="270"/>
        </w:trPr>
        <w:tc>
          <w:tcPr>
            <w:tcW w:w="1861" w:type="dxa"/>
          </w:tcPr>
          <w:p w14:paraId="5B79239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15859E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57D2C1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18E30F17" w14:textId="77777777" w:rsidTr="0099773C">
        <w:trPr>
          <w:trHeight w:val="270"/>
        </w:trPr>
        <w:tc>
          <w:tcPr>
            <w:tcW w:w="1861" w:type="dxa"/>
          </w:tcPr>
          <w:p w14:paraId="46CCB59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66018B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FA1AFD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838C448" w14:textId="77777777" w:rsidTr="0099773C">
        <w:trPr>
          <w:trHeight w:val="270"/>
        </w:trPr>
        <w:tc>
          <w:tcPr>
            <w:tcW w:w="1861" w:type="dxa"/>
          </w:tcPr>
          <w:p w14:paraId="59C6AC3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5CA738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3.2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2BFEE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04CEAC2B" w14:textId="77777777" w:rsidR="009C72E6" w:rsidRDefault="009C72E6" w:rsidP="009C72E6">
      <w:pPr>
        <w:pStyle w:val="3"/>
        <w:rPr>
          <w:rFonts w:hint="eastAsia"/>
        </w:rPr>
      </w:pPr>
      <w:bookmarkStart w:id="41" w:name="_Toc79588834"/>
      <w:r>
        <w:rPr>
          <w:rFonts w:hint="eastAsia"/>
        </w:rPr>
        <w:t>参评时间</w:t>
      </w:r>
      <w:r>
        <w:t>段</w:t>
      </w:r>
      <w:bookmarkEnd w:id="41"/>
    </w:p>
    <w:p w14:paraId="07AF8EF8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2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2"/>
    </w:p>
    <w:p w14:paraId="750C6D0C" w14:textId="77777777" w:rsidR="006043F1" w:rsidRPr="000B1793" w:rsidRDefault="006043F1" w:rsidP="00EA3BB3">
      <w:pPr>
        <w:pStyle w:val="3"/>
        <w:rPr>
          <w:rFonts w:hint="eastAsia"/>
        </w:rPr>
      </w:pPr>
      <w:bookmarkStart w:id="43" w:name="_Toc79588835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3"/>
    </w:p>
    <w:p w14:paraId="78C064F6" w14:textId="7B0DAA15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70962A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7EE1819" w14:textId="77777777" w:rsidR="000F29A9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41F2BC1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DE7F8D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D02867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AACBA3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530C59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0D8DE4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F99451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E1B9AE8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4128D20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BCCC1C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EF0C96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C2BC18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B6CA40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879B173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1724A40C" w14:textId="77777777">
        <w:trPr>
          <w:jc w:val="center"/>
        </w:trPr>
        <w:tc>
          <w:tcPr>
            <w:tcW w:w="3347" w:type="dxa"/>
            <w:vAlign w:val="center"/>
          </w:tcPr>
          <w:p w14:paraId="75FC8C06" w14:textId="77777777" w:rsidR="000F29A9" w:rsidRDefault="00000000" w:rsidP="002F44D5">
            <w:r>
              <w:t>海泡石保温砂浆</w:t>
            </w:r>
          </w:p>
        </w:tc>
        <w:tc>
          <w:tcPr>
            <w:tcW w:w="849" w:type="dxa"/>
            <w:vAlign w:val="center"/>
          </w:tcPr>
          <w:p w14:paraId="7494A801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5FE28E0" w14:textId="77777777" w:rsidR="000F29A9" w:rsidRDefault="00000000" w:rsidP="002F44D5">
            <w:r>
              <w:t>0.060</w:t>
            </w:r>
          </w:p>
        </w:tc>
        <w:tc>
          <w:tcPr>
            <w:tcW w:w="1075" w:type="dxa"/>
            <w:vAlign w:val="center"/>
          </w:tcPr>
          <w:p w14:paraId="0272CC41" w14:textId="77777777" w:rsidR="000F29A9" w:rsidRDefault="00000000" w:rsidP="002F44D5">
            <w:r>
              <w:t>1.023</w:t>
            </w:r>
          </w:p>
        </w:tc>
        <w:tc>
          <w:tcPr>
            <w:tcW w:w="848" w:type="dxa"/>
            <w:vAlign w:val="center"/>
          </w:tcPr>
          <w:p w14:paraId="091299E8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A706EB" w14:textId="77777777" w:rsidR="000F29A9" w:rsidRDefault="00000000" w:rsidP="002F44D5">
            <w:r>
              <w:t>0.333</w:t>
            </w:r>
          </w:p>
        </w:tc>
        <w:tc>
          <w:tcPr>
            <w:tcW w:w="1064" w:type="dxa"/>
            <w:vAlign w:val="center"/>
          </w:tcPr>
          <w:p w14:paraId="07C1213C" w14:textId="77777777" w:rsidR="000F29A9" w:rsidRDefault="00000000" w:rsidP="002F44D5">
            <w:r>
              <w:t>0.341</w:t>
            </w:r>
          </w:p>
        </w:tc>
      </w:tr>
      <w:tr w:rsidR="00A03971" w14:paraId="6E8E4B67" w14:textId="77777777">
        <w:trPr>
          <w:jc w:val="center"/>
        </w:trPr>
        <w:tc>
          <w:tcPr>
            <w:tcW w:w="3347" w:type="dxa"/>
            <w:vAlign w:val="center"/>
          </w:tcPr>
          <w:p w14:paraId="73B626C0" w14:textId="77777777" w:rsidR="000F29A9" w:rsidRDefault="00000000" w:rsidP="002F44D5">
            <w:r>
              <w:lastRenderedPageBreak/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2DF999C3" w14:textId="77777777" w:rsidR="000F29A9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5B8C8F67" w14:textId="77777777" w:rsidR="000F29A9" w:rsidRDefault="0000000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3A6639C9" w14:textId="77777777" w:rsidR="000F29A9" w:rsidRDefault="00000000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7EC3A5EA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C0F04E" w14:textId="77777777" w:rsidR="000F29A9" w:rsidRDefault="0000000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2ECFA233" w14:textId="77777777" w:rsidR="000F29A9" w:rsidRDefault="00000000" w:rsidP="002F44D5">
            <w:r>
              <w:t>0.407</w:t>
            </w:r>
          </w:p>
        </w:tc>
      </w:tr>
      <w:tr w:rsidR="00A03971" w14:paraId="2F1B1CAC" w14:textId="77777777">
        <w:trPr>
          <w:jc w:val="center"/>
        </w:trPr>
        <w:tc>
          <w:tcPr>
            <w:tcW w:w="3347" w:type="dxa"/>
            <w:vAlign w:val="center"/>
          </w:tcPr>
          <w:p w14:paraId="63EF9631" w14:textId="77777777" w:rsidR="000F29A9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961C5AA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6E9123B" w14:textId="77777777" w:rsidR="000F29A9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66D247F" w14:textId="77777777" w:rsidR="000F29A9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41DE56B" w14:textId="77777777" w:rsidR="000F29A9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9F70613" w14:textId="77777777" w:rsidR="000F29A9" w:rsidRDefault="00000000" w:rsidP="002F44D5">
            <w:r>
              <w:t>3.333</w:t>
            </w:r>
          </w:p>
        </w:tc>
        <w:tc>
          <w:tcPr>
            <w:tcW w:w="1064" w:type="dxa"/>
            <w:vAlign w:val="center"/>
          </w:tcPr>
          <w:p w14:paraId="24B0D654" w14:textId="77777777" w:rsidR="000F29A9" w:rsidRDefault="00000000" w:rsidP="002F44D5">
            <w:r>
              <w:t>1.360</w:t>
            </w:r>
          </w:p>
        </w:tc>
      </w:tr>
      <w:tr w:rsidR="00A03971" w14:paraId="2D8B2BA5" w14:textId="77777777">
        <w:trPr>
          <w:jc w:val="center"/>
        </w:trPr>
        <w:tc>
          <w:tcPr>
            <w:tcW w:w="3347" w:type="dxa"/>
            <w:vAlign w:val="center"/>
          </w:tcPr>
          <w:p w14:paraId="3E27C940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7608321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C934B86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9C538E8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E250568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4D3A8C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6CC0FE9" w14:textId="77777777" w:rsidR="000F29A9" w:rsidRDefault="00000000" w:rsidP="002F44D5">
            <w:r>
              <w:t>0.245</w:t>
            </w:r>
          </w:p>
        </w:tc>
      </w:tr>
      <w:tr w:rsidR="00A03971" w14:paraId="517BC58E" w14:textId="77777777">
        <w:trPr>
          <w:jc w:val="center"/>
        </w:trPr>
        <w:tc>
          <w:tcPr>
            <w:tcW w:w="3347" w:type="dxa"/>
            <w:vAlign w:val="center"/>
          </w:tcPr>
          <w:p w14:paraId="4F163627" w14:textId="77777777" w:rsidR="000F29A9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22284E83" w14:textId="77777777" w:rsidR="000F29A9" w:rsidRDefault="0000000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7F58B0FB" w14:textId="77777777" w:rsidR="000F29A9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088A92A2" w14:textId="77777777" w:rsidR="000F29A9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472817A9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8207AD2" w14:textId="77777777" w:rsidR="000F29A9" w:rsidRDefault="00000000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4114AE9E" w14:textId="77777777" w:rsidR="000F29A9" w:rsidRDefault="00000000" w:rsidP="002F44D5">
            <w:r>
              <w:t>1.378</w:t>
            </w:r>
          </w:p>
        </w:tc>
      </w:tr>
      <w:tr w:rsidR="00A03971" w14:paraId="5204E36C" w14:textId="77777777">
        <w:trPr>
          <w:jc w:val="center"/>
        </w:trPr>
        <w:tc>
          <w:tcPr>
            <w:tcW w:w="3347" w:type="dxa"/>
            <w:vAlign w:val="center"/>
          </w:tcPr>
          <w:p w14:paraId="1456B07B" w14:textId="77777777" w:rsidR="000F29A9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CBD14A1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CCD5C4C" w14:textId="77777777" w:rsidR="000F29A9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D5ABA75" w14:textId="77777777" w:rsidR="000F29A9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CAFF518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55A6458" w14:textId="77777777" w:rsidR="000F29A9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7C880E0" w14:textId="77777777" w:rsidR="000F29A9" w:rsidRDefault="00000000" w:rsidP="002F44D5">
            <w:r>
              <w:t>1.186</w:t>
            </w:r>
          </w:p>
        </w:tc>
      </w:tr>
      <w:tr w:rsidR="00A03971" w14:paraId="32FABF0B" w14:textId="77777777">
        <w:trPr>
          <w:jc w:val="center"/>
        </w:trPr>
        <w:tc>
          <w:tcPr>
            <w:tcW w:w="3347" w:type="dxa"/>
            <w:vAlign w:val="center"/>
          </w:tcPr>
          <w:p w14:paraId="20957C1B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1C6D16E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35D3696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A03F93A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57CECA7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48FA08E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50F31EB" w14:textId="77777777" w:rsidR="000F29A9" w:rsidRDefault="00000000" w:rsidP="002F44D5">
            <w:r>
              <w:t>0.249</w:t>
            </w:r>
          </w:p>
        </w:tc>
      </w:tr>
      <w:tr w:rsidR="0058474F" w14:paraId="5D1EA87D" w14:textId="77777777" w:rsidTr="00762E43">
        <w:trPr>
          <w:jc w:val="center"/>
        </w:trPr>
        <w:tc>
          <w:tcPr>
            <w:tcW w:w="3347" w:type="dxa"/>
            <w:vAlign w:val="center"/>
          </w:tcPr>
          <w:p w14:paraId="587FC516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8B8D0C2" w14:textId="77777777" w:rsidR="000F29A9" w:rsidRDefault="00000000" w:rsidP="002F44D5">
            <w:r>
              <w:t>420</w:t>
            </w:r>
          </w:p>
        </w:tc>
        <w:tc>
          <w:tcPr>
            <w:tcW w:w="1075" w:type="dxa"/>
            <w:vAlign w:val="center"/>
          </w:tcPr>
          <w:p w14:paraId="252D6E4E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AED7948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3529BEA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3345B43" w14:textId="77777777" w:rsidR="000F29A9" w:rsidRDefault="00000000" w:rsidP="002F44D5">
            <w:r>
              <w:t>4.253</w:t>
            </w:r>
          </w:p>
        </w:tc>
        <w:tc>
          <w:tcPr>
            <w:tcW w:w="1064" w:type="dxa"/>
            <w:vAlign w:val="center"/>
          </w:tcPr>
          <w:p w14:paraId="3A9E11D3" w14:textId="77777777" w:rsidR="000F29A9" w:rsidRDefault="00000000" w:rsidP="002F44D5">
            <w:r>
              <w:t>5.165</w:t>
            </w:r>
          </w:p>
        </w:tc>
      </w:tr>
      <w:tr w:rsidR="0058474F" w14:paraId="6BD76F3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C329F45" w14:textId="77777777" w:rsidR="000F29A9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D150E6E" w14:textId="77777777" w:rsidR="000F29A9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4B47E7E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2D3A332" w14:textId="77777777" w:rsidR="000F29A9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C2890CD" w14:textId="77777777" w:rsidR="000F29A9" w:rsidRDefault="00000000" w:rsidP="002F44D5">
            <w:pPr>
              <w:jc w:val="center"/>
            </w:pPr>
            <w:r>
              <w:t>0.23</w:t>
            </w:r>
          </w:p>
        </w:tc>
      </w:tr>
    </w:tbl>
    <w:p w14:paraId="20997F0A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BAB537D" w14:textId="63662A05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47C213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6AEA65F" w14:textId="77777777" w:rsidR="000F29A9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5315AAF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70D30D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5D6DA4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441734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3AEB92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6C3D64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7097C8C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911EB95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F876EFF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BA0B7E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57DF53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1F6B69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688983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7055CA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23D90468" w14:textId="77777777">
        <w:trPr>
          <w:jc w:val="center"/>
        </w:trPr>
        <w:tc>
          <w:tcPr>
            <w:tcW w:w="3347" w:type="dxa"/>
            <w:vAlign w:val="center"/>
          </w:tcPr>
          <w:p w14:paraId="09FE3C16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953C313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D6F9AC1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D90927D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E509DFB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C94E1F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6C6CDFB" w14:textId="77777777" w:rsidR="000F29A9" w:rsidRDefault="00000000" w:rsidP="002F44D5">
            <w:r>
              <w:t>0.245</w:t>
            </w:r>
          </w:p>
        </w:tc>
      </w:tr>
      <w:tr w:rsidR="00A03971" w14:paraId="15E7D364" w14:textId="77777777">
        <w:trPr>
          <w:jc w:val="center"/>
        </w:trPr>
        <w:tc>
          <w:tcPr>
            <w:tcW w:w="3347" w:type="dxa"/>
            <w:vAlign w:val="center"/>
          </w:tcPr>
          <w:p w14:paraId="578AC4AC" w14:textId="77777777" w:rsidR="000F29A9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1A7F1D9" w14:textId="77777777" w:rsidR="000F29A9" w:rsidRDefault="0000000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22F5D2DF" w14:textId="77777777" w:rsidR="000F29A9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BA781F7" w14:textId="77777777" w:rsidR="000F29A9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431B49C" w14:textId="77777777" w:rsidR="000F29A9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31EABEF5" w14:textId="77777777" w:rsidR="000F29A9" w:rsidRDefault="00000000" w:rsidP="002F44D5">
            <w:r>
              <w:t>1.389</w:t>
            </w:r>
          </w:p>
        </w:tc>
        <w:tc>
          <w:tcPr>
            <w:tcW w:w="1064" w:type="dxa"/>
            <w:vAlign w:val="center"/>
          </w:tcPr>
          <w:p w14:paraId="15AC8144" w14:textId="77777777" w:rsidR="000F29A9" w:rsidRDefault="00000000" w:rsidP="002F44D5">
            <w:r>
              <w:t>0.567</w:t>
            </w:r>
          </w:p>
        </w:tc>
      </w:tr>
      <w:tr w:rsidR="00A03971" w14:paraId="1AF6334E" w14:textId="77777777">
        <w:trPr>
          <w:jc w:val="center"/>
        </w:trPr>
        <w:tc>
          <w:tcPr>
            <w:tcW w:w="3347" w:type="dxa"/>
            <w:vAlign w:val="center"/>
          </w:tcPr>
          <w:p w14:paraId="79A553F4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692B36C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4FA12C5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8AEF5EC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B1D16DC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602AB45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F715C7E" w14:textId="77777777" w:rsidR="000F29A9" w:rsidRDefault="00000000" w:rsidP="002F44D5">
            <w:r>
              <w:t>0.245</w:t>
            </w:r>
          </w:p>
        </w:tc>
      </w:tr>
      <w:tr w:rsidR="00A03971" w14:paraId="7DE33145" w14:textId="77777777">
        <w:trPr>
          <w:jc w:val="center"/>
        </w:trPr>
        <w:tc>
          <w:tcPr>
            <w:tcW w:w="3347" w:type="dxa"/>
            <w:vAlign w:val="center"/>
          </w:tcPr>
          <w:p w14:paraId="721AEF88" w14:textId="77777777" w:rsidR="000F29A9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0E641717" w14:textId="77777777" w:rsidR="000F29A9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0D68960" w14:textId="77777777" w:rsidR="000F29A9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3160EE4F" w14:textId="77777777" w:rsidR="000F29A9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6EA31CA5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8EDEE1" w14:textId="77777777" w:rsidR="000F29A9" w:rsidRDefault="00000000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3E0917CF" w14:textId="77777777" w:rsidR="000F29A9" w:rsidRDefault="00000000" w:rsidP="002F44D5">
            <w:r>
              <w:t>3.444</w:t>
            </w:r>
          </w:p>
        </w:tc>
      </w:tr>
      <w:tr w:rsidR="00A03971" w14:paraId="17BC0DC3" w14:textId="77777777">
        <w:trPr>
          <w:jc w:val="center"/>
        </w:trPr>
        <w:tc>
          <w:tcPr>
            <w:tcW w:w="3347" w:type="dxa"/>
            <w:vAlign w:val="center"/>
          </w:tcPr>
          <w:p w14:paraId="0FE62971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BD093D1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BC38281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67276F0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049BA7E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843D6E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7356DA4" w14:textId="77777777" w:rsidR="000F29A9" w:rsidRDefault="00000000" w:rsidP="002F44D5">
            <w:r>
              <w:t>0.249</w:t>
            </w:r>
          </w:p>
        </w:tc>
      </w:tr>
      <w:tr w:rsidR="0058474F" w14:paraId="04780E0F" w14:textId="77777777" w:rsidTr="00762E43">
        <w:trPr>
          <w:jc w:val="center"/>
        </w:trPr>
        <w:tc>
          <w:tcPr>
            <w:tcW w:w="3347" w:type="dxa"/>
            <w:vAlign w:val="center"/>
          </w:tcPr>
          <w:p w14:paraId="2468BBDF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0FC1F2B" w14:textId="77777777" w:rsidR="000F29A9" w:rsidRDefault="00000000" w:rsidP="002F44D5">
            <w:r>
              <w:t>310</w:t>
            </w:r>
          </w:p>
        </w:tc>
        <w:tc>
          <w:tcPr>
            <w:tcW w:w="1075" w:type="dxa"/>
            <w:vAlign w:val="center"/>
          </w:tcPr>
          <w:p w14:paraId="4344A790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BDD0B37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A0416E5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EF27D4" w14:textId="77777777" w:rsidR="000F29A9" w:rsidRDefault="00000000" w:rsidP="002F44D5">
            <w:r>
              <w:t>2.568</w:t>
            </w:r>
          </w:p>
        </w:tc>
        <w:tc>
          <w:tcPr>
            <w:tcW w:w="1064" w:type="dxa"/>
            <w:vAlign w:val="center"/>
          </w:tcPr>
          <w:p w14:paraId="66D7EBA5" w14:textId="77777777" w:rsidR="000F29A9" w:rsidRDefault="00000000" w:rsidP="002F44D5">
            <w:r>
              <w:t>4.749</w:t>
            </w:r>
          </w:p>
        </w:tc>
      </w:tr>
      <w:tr w:rsidR="0058474F" w14:paraId="4D8B435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CC00542" w14:textId="77777777" w:rsidR="000F29A9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D96641B" w14:textId="77777777" w:rsidR="000F29A9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1435762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2A2364A" w14:textId="77777777" w:rsidR="000F29A9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409BA1B" w14:textId="77777777" w:rsidR="000F29A9" w:rsidRDefault="00000000" w:rsidP="002F44D5">
            <w:pPr>
              <w:jc w:val="center"/>
            </w:pPr>
            <w:r>
              <w:t>0.37</w:t>
            </w:r>
          </w:p>
        </w:tc>
      </w:tr>
    </w:tbl>
    <w:p w14:paraId="62026F90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27EC666" w14:textId="322DD206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8F2AA8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48DFDCA" w14:textId="77777777" w:rsidR="000F29A9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4DF3D7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90678F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E19484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0B754E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9FF3A5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52F7A0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E24999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853BD0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2545F93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E3490A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75FF25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C9F840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455F81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6DB0CD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245F9515" w14:textId="77777777">
        <w:trPr>
          <w:jc w:val="center"/>
        </w:trPr>
        <w:tc>
          <w:tcPr>
            <w:tcW w:w="3347" w:type="dxa"/>
            <w:vAlign w:val="center"/>
          </w:tcPr>
          <w:p w14:paraId="3D2600AA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5F4516C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8E48A01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28F2640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8BB2F94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01D21CD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8A67190" w14:textId="77777777" w:rsidR="000F29A9" w:rsidRDefault="00000000" w:rsidP="002F44D5">
            <w:r>
              <w:t>0.245</w:t>
            </w:r>
          </w:p>
        </w:tc>
      </w:tr>
      <w:tr w:rsidR="00A03971" w14:paraId="5ED15A70" w14:textId="77777777">
        <w:trPr>
          <w:jc w:val="center"/>
        </w:trPr>
        <w:tc>
          <w:tcPr>
            <w:tcW w:w="3347" w:type="dxa"/>
            <w:vAlign w:val="center"/>
          </w:tcPr>
          <w:p w14:paraId="01E6FA8F" w14:textId="77777777" w:rsidR="000F29A9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526EEB5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1A0566C" w14:textId="77777777" w:rsidR="000F29A9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F202E59" w14:textId="77777777" w:rsidR="000F29A9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09EE041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0DE1E0" w14:textId="77777777" w:rsidR="000F29A9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19F140F" w14:textId="77777777" w:rsidR="000F29A9" w:rsidRDefault="00000000" w:rsidP="002F44D5">
            <w:r>
              <w:t>1.186</w:t>
            </w:r>
          </w:p>
        </w:tc>
      </w:tr>
      <w:tr w:rsidR="00A03971" w14:paraId="7D5CC3A4" w14:textId="77777777">
        <w:trPr>
          <w:jc w:val="center"/>
        </w:trPr>
        <w:tc>
          <w:tcPr>
            <w:tcW w:w="3347" w:type="dxa"/>
            <w:vAlign w:val="center"/>
          </w:tcPr>
          <w:p w14:paraId="20877679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7D8B622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FCFF658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82A4618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8CFBC11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46EBE9B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792FF67" w14:textId="77777777" w:rsidR="000F29A9" w:rsidRDefault="00000000" w:rsidP="002F44D5">
            <w:r>
              <w:t>0.245</w:t>
            </w:r>
          </w:p>
        </w:tc>
      </w:tr>
      <w:tr w:rsidR="00A03971" w14:paraId="081D9DCA" w14:textId="77777777">
        <w:trPr>
          <w:jc w:val="center"/>
        </w:trPr>
        <w:tc>
          <w:tcPr>
            <w:tcW w:w="3347" w:type="dxa"/>
            <w:vAlign w:val="center"/>
          </w:tcPr>
          <w:p w14:paraId="6ACA77BE" w14:textId="77777777" w:rsidR="000F29A9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746095F4" w14:textId="77777777" w:rsidR="000F29A9" w:rsidRDefault="0000000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38659B11" w14:textId="77777777" w:rsidR="000F29A9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2CFAA488" w14:textId="77777777" w:rsidR="000F29A9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2686C894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BC9A112" w14:textId="77777777" w:rsidR="000F29A9" w:rsidRDefault="00000000" w:rsidP="002F44D5">
            <w:r>
              <w:t>0.278</w:t>
            </w:r>
          </w:p>
        </w:tc>
        <w:tc>
          <w:tcPr>
            <w:tcW w:w="1064" w:type="dxa"/>
            <w:vAlign w:val="center"/>
          </w:tcPr>
          <w:p w14:paraId="2134F812" w14:textId="77777777" w:rsidR="000F29A9" w:rsidRDefault="00000000" w:rsidP="002F44D5">
            <w:r>
              <w:t>0.861</w:t>
            </w:r>
          </w:p>
        </w:tc>
      </w:tr>
      <w:tr w:rsidR="00A03971" w14:paraId="58914233" w14:textId="77777777">
        <w:trPr>
          <w:jc w:val="center"/>
        </w:trPr>
        <w:tc>
          <w:tcPr>
            <w:tcW w:w="3347" w:type="dxa"/>
            <w:vAlign w:val="center"/>
          </w:tcPr>
          <w:p w14:paraId="733AFA4A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8A0D3A8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CE4A7BB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B03604A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B91C8EF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D62853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CD5FE80" w14:textId="77777777" w:rsidR="000F29A9" w:rsidRDefault="00000000" w:rsidP="002F44D5">
            <w:r>
              <w:t>0.245</w:t>
            </w:r>
          </w:p>
        </w:tc>
      </w:tr>
      <w:tr w:rsidR="0058474F" w14:paraId="15FC05E5" w14:textId="77777777" w:rsidTr="00762E43">
        <w:trPr>
          <w:jc w:val="center"/>
        </w:trPr>
        <w:tc>
          <w:tcPr>
            <w:tcW w:w="3347" w:type="dxa"/>
            <w:vAlign w:val="center"/>
          </w:tcPr>
          <w:p w14:paraId="57A5863A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41B47E6" w14:textId="77777777" w:rsidR="000F29A9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25A1FA74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211FAF2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6D508B5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BBC5B9" w14:textId="77777777" w:rsidR="000F29A9" w:rsidRDefault="00000000" w:rsidP="002F44D5">
            <w:r>
              <w:t>0.411</w:t>
            </w:r>
          </w:p>
        </w:tc>
        <w:tc>
          <w:tcPr>
            <w:tcW w:w="1064" w:type="dxa"/>
            <w:vAlign w:val="center"/>
          </w:tcPr>
          <w:p w14:paraId="0F9D0601" w14:textId="77777777" w:rsidR="000F29A9" w:rsidRDefault="00000000" w:rsidP="002F44D5">
            <w:r>
              <w:t>2.781</w:t>
            </w:r>
          </w:p>
        </w:tc>
      </w:tr>
      <w:tr w:rsidR="0058474F" w14:paraId="5EAE358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07AD825" w14:textId="77777777" w:rsidR="000F29A9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3C2AE87" w14:textId="77777777" w:rsidR="000F29A9" w:rsidRDefault="00000000" w:rsidP="002F44D5">
            <w:pPr>
              <w:jc w:val="center"/>
            </w:pPr>
            <w:r>
              <w:t>1.78</w:t>
            </w:r>
          </w:p>
        </w:tc>
      </w:tr>
    </w:tbl>
    <w:p w14:paraId="5C486220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FE95DA9" w14:textId="68ED4556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0E4D6C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6BAF5C9" w14:textId="77777777" w:rsidR="000F29A9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D73EE3F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87B2A5" w14:textId="77777777" w:rsidR="000F29A9" w:rsidRDefault="00000000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DD098F" w14:textId="77777777" w:rsidR="000F29A9" w:rsidRDefault="00000000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C46D78" w14:textId="77777777" w:rsidR="000F29A9" w:rsidRDefault="00000000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A8691E" w14:textId="77777777" w:rsidR="000F29A9" w:rsidRDefault="00000000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D5532E" w14:textId="77777777" w:rsidR="000F29A9" w:rsidRDefault="00000000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14:paraId="213643E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610DD5F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0096520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792768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E9B61E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FC87F9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F92497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FD7320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1D47BF13" w14:textId="77777777">
        <w:trPr>
          <w:jc w:val="center"/>
        </w:trPr>
        <w:tc>
          <w:tcPr>
            <w:tcW w:w="3347" w:type="dxa"/>
            <w:vAlign w:val="center"/>
          </w:tcPr>
          <w:p w14:paraId="39D8C8DE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9ECA75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2C9D43B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3DF9A3A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42C5ECB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3D534F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CB1D512" w14:textId="77777777" w:rsidR="000F29A9" w:rsidRDefault="00000000" w:rsidP="002F44D5">
            <w:r>
              <w:t>0.245</w:t>
            </w:r>
          </w:p>
        </w:tc>
      </w:tr>
      <w:tr w:rsidR="00A03971" w14:paraId="7E0A0750" w14:textId="77777777">
        <w:trPr>
          <w:jc w:val="center"/>
        </w:trPr>
        <w:tc>
          <w:tcPr>
            <w:tcW w:w="3347" w:type="dxa"/>
            <w:vAlign w:val="center"/>
          </w:tcPr>
          <w:p w14:paraId="647A03D5" w14:textId="77777777" w:rsidR="000F29A9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7F1EA9B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6C2092F" w14:textId="77777777" w:rsidR="000F29A9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CE737D9" w14:textId="77777777" w:rsidR="000F29A9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D566F9F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052743" w14:textId="77777777" w:rsidR="000F29A9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8C022F5" w14:textId="77777777" w:rsidR="000F29A9" w:rsidRDefault="00000000" w:rsidP="002F44D5">
            <w:r>
              <w:t>1.186</w:t>
            </w:r>
          </w:p>
        </w:tc>
      </w:tr>
      <w:tr w:rsidR="00A03971" w14:paraId="4D8F3E85" w14:textId="77777777">
        <w:trPr>
          <w:jc w:val="center"/>
        </w:trPr>
        <w:tc>
          <w:tcPr>
            <w:tcW w:w="3347" w:type="dxa"/>
            <w:vAlign w:val="center"/>
          </w:tcPr>
          <w:p w14:paraId="61C78112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DAF76DE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F6FE8A2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33C5B5A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D8976FE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DA6CC4F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2F8CAF6" w14:textId="77777777" w:rsidR="000F29A9" w:rsidRDefault="00000000" w:rsidP="002F44D5">
            <w:r>
              <w:t>0.249</w:t>
            </w:r>
          </w:p>
        </w:tc>
      </w:tr>
      <w:tr w:rsidR="0058474F" w14:paraId="50820AFF" w14:textId="77777777" w:rsidTr="00762E43">
        <w:trPr>
          <w:jc w:val="center"/>
        </w:trPr>
        <w:tc>
          <w:tcPr>
            <w:tcW w:w="3347" w:type="dxa"/>
            <w:vAlign w:val="center"/>
          </w:tcPr>
          <w:p w14:paraId="0B5E579A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D5355E9" w14:textId="77777777" w:rsidR="000F29A9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41139081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9B7BEF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5EE35D9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E949E40" w14:textId="77777777" w:rsidR="000F29A9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7687BD9C" w14:textId="77777777" w:rsidR="000F29A9" w:rsidRDefault="00000000" w:rsidP="002F44D5">
            <w:r>
              <w:t>1.679</w:t>
            </w:r>
          </w:p>
        </w:tc>
      </w:tr>
      <w:tr w:rsidR="0058474F" w14:paraId="3213F3C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7ECC642" w14:textId="77777777" w:rsidR="000F29A9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17EA1DA" w14:textId="77777777" w:rsidR="000F29A9" w:rsidRDefault="00000000" w:rsidP="002F44D5">
            <w:pPr>
              <w:jc w:val="center"/>
            </w:pPr>
            <w:r>
              <w:t>2.98</w:t>
            </w:r>
          </w:p>
        </w:tc>
      </w:tr>
    </w:tbl>
    <w:p w14:paraId="427CBD83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67F33B7" w14:textId="7383A3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100</w:t>
      </w:r>
      <w:r w:rsidRPr="00E145DC">
        <w:rPr>
          <w:rFonts w:hint="eastAsia"/>
        </w:rPr>
        <w:t>系列内平开隔热铝合金窗</w:t>
      </w:r>
      <w:r w:rsidRPr="00E145DC">
        <w:rPr>
          <w:rFonts w:hint="eastAsia"/>
        </w:rPr>
        <w:t>(5</w:t>
      </w:r>
      <w:r w:rsidRPr="00E145DC">
        <w:rPr>
          <w:rFonts w:hint="eastAsia"/>
        </w:rPr>
        <w:t>超白</w:t>
      </w:r>
      <w:r w:rsidRPr="00E145DC">
        <w:rPr>
          <w:rFonts w:hint="eastAsia"/>
        </w:rPr>
        <w:t>+12Ar+5</w:t>
      </w:r>
      <w:r w:rsidRPr="00E145DC">
        <w:rPr>
          <w:rFonts w:hint="eastAsia"/>
        </w:rPr>
        <w:t>超白</w:t>
      </w:r>
      <w:r w:rsidRPr="00E145DC">
        <w:rPr>
          <w:rFonts w:hint="eastAsia"/>
        </w:rPr>
        <w:t>+V+5</w:t>
      </w:r>
      <w:r w:rsidRPr="00E145DC">
        <w:rPr>
          <w:rFonts w:hint="eastAsia"/>
        </w:rPr>
        <w:t>超白</w:t>
      </w:r>
      <w:r w:rsidRPr="00E145DC">
        <w:rPr>
          <w:rFonts w:hint="eastAsia"/>
        </w:rPr>
        <w:t>Low-E)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1029C5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8EFC741" w14:textId="77777777" w:rsidR="000F29A9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1BBBEF0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98CB1D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B4EDC7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12C7C1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861680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19E8BF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7DDA45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C355F60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698935A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59EDB6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014F6F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45139E0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263D6F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50FBD4B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65F7E0EF" w14:textId="77777777">
        <w:trPr>
          <w:jc w:val="center"/>
        </w:trPr>
        <w:tc>
          <w:tcPr>
            <w:tcW w:w="3347" w:type="dxa"/>
            <w:vAlign w:val="center"/>
          </w:tcPr>
          <w:p w14:paraId="4CF74D84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665909A" w14:textId="77777777" w:rsidR="000F29A9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41694102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DEFB420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FDE3DFC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BFCF13F" w14:textId="77777777" w:rsidR="000F29A9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71BFCBBC" w14:textId="77777777" w:rsidR="000F29A9" w:rsidRDefault="00000000" w:rsidP="002F44D5">
            <w:r>
              <w:t>0.000</w:t>
            </w:r>
          </w:p>
        </w:tc>
      </w:tr>
      <w:tr w:rsidR="0058474F" w14:paraId="2A057C7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17D118E" w14:textId="77777777" w:rsidR="000F29A9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66176188" w14:textId="77777777" w:rsidR="000F29A9" w:rsidRDefault="00000000" w:rsidP="002F44D5">
            <w:pPr>
              <w:jc w:val="center"/>
            </w:pPr>
            <w:r>
              <w:t>0.90</w:t>
            </w:r>
          </w:p>
        </w:tc>
      </w:tr>
      <w:tr w:rsidR="0058474F" w14:paraId="36D8583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F83D351" w14:textId="77777777" w:rsidR="000F29A9" w:rsidRPr="00D95163" w:rsidRDefault="000F29A9" w:rsidP="002F44D5"/>
        </w:tc>
        <w:tc>
          <w:tcPr>
            <w:tcW w:w="5986" w:type="dxa"/>
            <w:gridSpan w:val="6"/>
          </w:tcPr>
          <w:p w14:paraId="6F4EA337" w14:textId="77777777" w:rsidR="000F29A9" w:rsidRDefault="000F29A9" w:rsidP="002F44D5">
            <w:pPr>
              <w:jc w:val="center"/>
            </w:pPr>
          </w:p>
        </w:tc>
      </w:tr>
    </w:tbl>
    <w:p w14:paraId="24BBEFCC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8EB2E17" w14:textId="18243398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梁柱构造一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CEF6AB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153FF0C" w14:textId="77777777" w:rsidR="000F29A9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E6C4F45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29D0B9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392E10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BA8E205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F3BB3A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6258A5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568FA4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7DEA25C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3078B1F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710D17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0FE340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38DFB6C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F32ABD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BB5998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35365068" w14:textId="77777777">
        <w:trPr>
          <w:jc w:val="center"/>
        </w:trPr>
        <w:tc>
          <w:tcPr>
            <w:tcW w:w="3347" w:type="dxa"/>
            <w:vAlign w:val="center"/>
          </w:tcPr>
          <w:p w14:paraId="475567E1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27EFB88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C844D3F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A94569C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7CB67A6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54485C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968D168" w14:textId="77777777" w:rsidR="000F29A9" w:rsidRDefault="00000000" w:rsidP="002F44D5">
            <w:r>
              <w:t>0.245</w:t>
            </w:r>
          </w:p>
        </w:tc>
      </w:tr>
      <w:tr w:rsidR="00A03971" w14:paraId="454E6130" w14:textId="77777777">
        <w:trPr>
          <w:jc w:val="center"/>
        </w:trPr>
        <w:tc>
          <w:tcPr>
            <w:tcW w:w="3347" w:type="dxa"/>
            <w:vAlign w:val="center"/>
          </w:tcPr>
          <w:p w14:paraId="7FB78683" w14:textId="77777777" w:rsidR="000F29A9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EB03C89" w14:textId="77777777" w:rsidR="000F29A9" w:rsidRDefault="0000000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0A0F31CF" w14:textId="77777777" w:rsidR="000F29A9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3F6841B" w14:textId="77777777" w:rsidR="000F29A9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336B23D" w14:textId="77777777" w:rsidR="000F29A9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04608B02" w14:textId="77777777" w:rsidR="000F29A9" w:rsidRDefault="00000000" w:rsidP="002F44D5">
            <w:r>
              <w:t>1.389</w:t>
            </w:r>
          </w:p>
        </w:tc>
        <w:tc>
          <w:tcPr>
            <w:tcW w:w="1064" w:type="dxa"/>
            <w:vAlign w:val="center"/>
          </w:tcPr>
          <w:p w14:paraId="06C16BBA" w14:textId="77777777" w:rsidR="000F29A9" w:rsidRDefault="00000000" w:rsidP="002F44D5">
            <w:r>
              <w:t>0.567</w:t>
            </w:r>
          </w:p>
        </w:tc>
      </w:tr>
      <w:tr w:rsidR="00A03971" w14:paraId="6520A575" w14:textId="77777777">
        <w:trPr>
          <w:jc w:val="center"/>
        </w:trPr>
        <w:tc>
          <w:tcPr>
            <w:tcW w:w="3347" w:type="dxa"/>
            <w:vAlign w:val="center"/>
          </w:tcPr>
          <w:p w14:paraId="6AF34521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1AFE2E6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3A05837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64F478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1038C2B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02508AA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7CA40B1" w14:textId="77777777" w:rsidR="000F29A9" w:rsidRDefault="00000000" w:rsidP="002F44D5">
            <w:r>
              <w:t>0.245</w:t>
            </w:r>
          </w:p>
        </w:tc>
      </w:tr>
      <w:tr w:rsidR="00A03971" w14:paraId="58F5ADB6" w14:textId="77777777">
        <w:trPr>
          <w:jc w:val="center"/>
        </w:trPr>
        <w:tc>
          <w:tcPr>
            <w:tcW w:w="3347" w:type="dxa"/>
            <w:vAlign w:val="center"/>
          </w:tcPr>
          <w:p w14:paraId="30786D92" w14:textId="77777777" w:rsidR="000F29A9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17103B61" w14:textId="77777777" w:rsidR="000F29A9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4C2BAB3" w14:textId="77777777" w:rsidR="000F29A9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1D81434A" w14:textId="77777777" w:rsidR="000F29A9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02FF34B2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9536BB" w14:textId="77777777" w:rsidR="000F29A9" w:rsidRDefault="00000000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5E6161E6" w14:textId="77777777" w:rsidR="000F29A9" w:rsidRDefault="00000000" w:rsidP="002F44D5">
            <w:r>
              <w:t>3.444</w:t>
            </w:r>
          </w:p>
        </w:tc>
      </w:tr>
      <w:tr w:rsidR="00A03971" w14:paraId="146AC170" w14:textId="77777777">
        <w:trPr>
          <w:jc w:val="center"/>
        </w:trPr>
        <w:tc>
          <w:tcPr>
            <w:tcW w:w="3347" w:type="dxa"/>
            <w:vAlign w:val="center"/>
          </w:tcPr>
          <w:p w14:paraId="6416144E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E15D179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611E054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6D7DA65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1E23367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DAC0AC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C1E608C" w14:textId="77777777" w:rsidR="000F29A9" w:rsidRDefault="00000000" w:rsidP="002F44D5">
            <w:r>
              <w:t>0.249</w:t>
            </w:r>
          </w:p>
        </w:tc>
      </w:tr>
      <w:tr w:rsidR="0058474F" w14:paraId="7A8BEA7F" w14:textId="77777777" w:rsidTr="00762E43">
        <w:trPr>
          <w:jc w:val="center"/>
        </w:trPr>
        <w:tc>
          <w:tcPr>
            <w:tcW w:w="3347" w:type="dxa"/>
            <w:vAlign w:val="center"/>
          </w:tcPr>
          <w:p w14:paraId="5E8BB2B6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053E5D5" w14:textId="77777777" w:rsidR="000F29A9" w:rsidRDefault="00000000" w:rsidP="002F44D5">
            <w:r>
              <w:t>310</w:t>
            </w:r>
          </w:p>
        </w:tc>
        <w:tc>
          <w:tcPr>
            <w:tcW w:w="1075" w:type="dxa"/>
            <w:vAlign w:val="center"/>
          </w:tcPr>
          <w:p w14:paraId="1DA4DD92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8D4DE90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96B20D0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DD6B7FC" w14:textId="77777777" w:rsidR="000F29A9" w:rsidRDefault="00000000" w:rsidP="002F44D5">
            <w:r>
              <w:t>2.568</w:t>
            </w:r>
          </w:p>
        </w:tc>
        <w:tc>
          <w:tcPr>
            <w:tcW w:w="1064" w:type="dxa"/>
            <w:vAlign w:val="center"/>
          </w:tcPr>
          <w:p w14:paraId="515D1217" w14:textId="77777777" w:rsidR="000F29A9" w:rsidRDefault="00000000" w:rsidP="002F44D5">
            <w:r>
              <w:t>4.749</w:t>
            </w:r>
          </w:p>
        </w:tc>
      </w:tr>
      <w:tr w:rsidR="0058474F" w14:paraId="5B41416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B00AC9" w14:textId="77777777" w:rsidR="000F29A9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09ABC93" w14:textId="77777777" w:rsidR="000F29A9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3315D48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176B267" w14:textId="77777777" w:rsidR="000F29A9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1A71D24" w14:textId="77777777" w:rsidR="000F29A9" w:rsidRDefault="00000000" w:rsidP="002F44D5">
            <w:pPr>
              <w:jc w:val="center"/>
            </w:pPr>
            <w:r>
              <w:t>0.37</w:t>
            </w:r>
          </w:p>
        </w:tc>
      </w:tr>
    </w:tbl>
    <w:p w14:paraId="67863E64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41460E4" w14:textId="6AFF7A6A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内墙构造一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20D681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CD5C725" w14:textId="77777777" w:rsidR="000F29A9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045B8BF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CD5D37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7DDB21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4C33CB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6BAC12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B4E04B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D12919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75F7288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3B99105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FD167A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541FDD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571715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1D6A81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8BA3AA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7B9581D7" w14:textId="77777777">
        <w:trPr>
          <w:jc w:val="center"/>
        </w:trPr>
        <w:tc>
          <w:tcPr>
            <w:tcW w:w="3347" w:type="dxa"/>
            <w:vAlign w:val="center"/>
          </w:tcPr>
          <w:p w14:paraId="3C67353A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E71CBD5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EA59B72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24941ED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F72EEF4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45AF8D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76C94CE" w14:textId="77777777" w:rsidR="000F29A9" w:rsidRDefault="00000000" w:rsidP="002F44D5">
            <w:r>
              <w:t>0.245</w:t>
            </w:r>
          </w:p>
        </w:tc>
      </w:tr>
      <w:tr w:rsidR="00A03971" w14:paraId="1F83D56F" w14:textId="77777777">
        <w:trPr>
          <w:jc w:val="center"/>
        </w:trPr>
        <w:tc>
          <w:tcPr>
            <w:tcW w:w="3347" w:type="dxa"/>
            <w:vAlign w:val="center"/>
          </w:tcPr>
          <w:p w14:paraId="31A32199" w14:textId="77777777" w:rsidR="000F29A9" w:rsidRDefault="0000000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5A4CB43C" w14:textId="77777777" w:rsidR="000F29A9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BAB50D7" w14:textId="77777777" w:rsidR="000F29A9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649294B" w14:textId="77777777" w:rsidR="000F29A9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FC1C5EA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D2672C" w14:textId="77777777" w:rsidR="000F29A9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2DCCA933" w14:textId="77777777" w:rsidR="000F29A9" w:rsidRDefault="00000000" w:rsidP="002F44D5">
            <w:r>
              <w:t>1.897</w:t>
            </w:r>
          </w:p>
        </w:tc>
      </w:tr>
      <w:tr w:rsidR="00A03971" w14:paraId="42031C26" w14:textId="77777777">
        <w:trPr>
          <w:jc w:val="center"/>
        </w:trPr>
        <w:tc>
          <w:tcPr>
            <w:tcW w:w="3347" w:type="dxa"/>
            <w:vAlign w:val="center"/>
          </w:tcPr>
          <w:p w14:paraId="1F9FB6E1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D378804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669D6B8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55F45D0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305DE6E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332FFB3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688326B" w14:textId="77777777" w:rsidR="000F29A9" w:rsidRDefault="00000000" w:rsidP="002F44D5">
            <w:r>
              <w:t>0.249</w:t>
            </w:r>
          </w:p>
        </w:tc>
      </w:tr>
      <w:tr w:rsidR="0058474F" w14:paraId="18829CA2" w14:textId="77777777" w:rsidTr="00762E43">
        <w:trPr>
          <w:jc w:val="center"/>
        </w:trPr>
        <w:tc>
          <w:tcPr>
            <w:tcW w:w="3347" w:type="dxa"/>
            <w:vAlign w:val="center"/>
          </w:tcPr>
          <w:p w14:paraId="0C5BB028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481938C" w14:textId="77777777" w:rsidR="000F29A9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A06315B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AA0658D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6647E81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56021E" w14:textId="77777777" w:rsidR="000F29A9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369BF7EA" w14:textId="77777777" w:rsidR="000F29A9" w:rsidRDefault="00000000" w:rsidP="002F44D5">
            <w:r>
              <w:t>2.391</w:t>
            </w:r>
          </w:p>
        </w:tc>
      </w:tr>
      <w:tr w:rsidR="0058474F" w14:paraId="2A7C77E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5BFB769" w14:textId="77777777" w:rsidR="000F29A9" w:rsidRPr="00D95163" w:rsidRDefault="00000000" w:rsidP="002F44D5">
            <w:r>
              <w:lastRenderedPageBreak/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6EC18B4" w14:textId="77777777" w:rsidR="000F29A9" w:rsidRDefault="00000000" w:rsidP="002F44D5">
            <w:pPr>
              <w:jc w:val="center"/>
            </w:pPr>
            <w:r>
              <w:t>1.93</w:t>
            </w:r>
          </w:p>
        </w:tc>
      </w:tr>
    </w:tbl>
    <w:p w14:paraId="0410897A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976B569" w14:textId="53ABB39E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控温与非控温空间隔墙构造一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829B37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A1A3771" w14:textId="77777777" w:rsidR="000F29A9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ACDA9AA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F2C0C3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D9E928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FD28816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BB84B1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6DE45D4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497D8BA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2D63006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DFD2992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30CC9B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265F35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1F2256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750BEB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570591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3BF46959" w14:textId="77777777">
        <w:trPr>
          <w:jc w:val="center"/>
        </w:trPr>
        <w:tc>
          <w:tcPr>
            <w:tcW w:w="3347" w:type="dxa"/>
            <w:vAlign w:val="center"/>
          </w:tcPr>
          <w:p w14:paraId="706368CC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0B83FDD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776CE8A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3DE4207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097BB5E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FBE129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4F9BDD5" w14:textId="77777777" w:rsidR="000F29A9" w:rsidRDefault="00000000" w:rsidP="002F44D5">
            <w:r>
              <w:t>0.245</w:t>
            </w:r>
          </w:p>
        </w:tc>
      </w:tr>
      <w:tr w:rsidR="00A03971" w14:paraId="49A4FCC9" w14:textId="77777777">
        <w:trPr>
          <w:jc w:val="center"/>
        </w:trPr>
        <w:tc>
          <w:tcPr>
            <w:tcW w:w="3347" w:type="dxa"/>
            <w:vAlign w:val="center"/>
          </w:tcPr>
          <w:p w14:paraId="2A7A546C" w14:textId="77777777" w:rsidR="000F29A9" w:rsidRDefault="0000000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32058BF3" w14:textId="77777777" w:rsidR="000F29A9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9D6C584" w14:textId="77777777" w:rsidR="000F29A9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5F64236E" w14:textId="77777777" w:rsidR="000F29A9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FB021EF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31281AD" w14:textId="77777777" w:rsidR="000F29A9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38059800" w14:textId="77777777" w:rsidR="000F29A9" w:rsidRDefault="00000000" w:rsidP="002F44D5">
            <w:r>
              <w:t>1.897</w:t>
            </w:r>
          </w:p>
        </w:tc>
      </w:tr>
      <w:tr w:rsidR="00A03971" w14:paraId="0B5015D3" w14:textId="77777777">
        <w:trPr>
          <w:jc w:val="center"/>
        </w:trPr>
        <w:tc>
          <w:tcPr>
            <w:tcW w:w="3347" w:type="dxa"/>
            <w:vAlign w:val="center"/>
          </w:tcPr>
          <w:p w14:paraId="59827B1E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DBA0E67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5C783D2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218F99D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32CCC36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8A2F4BA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E937DDB" w14:textId="77777777" w:rsidR="000F29A9" w:rsidRDefault="00000000" w:rsidP="002F44D5">
            <w:r>
              <w:t>0.249</w:t>
            </w:r>
          </w:p>
        </w:tc>
      </w:tr>
      <w:tr w:rsidR="0058474F" w14:paraId="63915723" w14:textId="77777777" w:rsidTr="00762E43">
        <w:trPr>
          <w:jc w:val="center"/>
        </w:trPr>
        <w:tc>
          <w:tcPr>
            <w:tcW w:w="3347" w:type="dxa"/>
            <w:vAlign w:val="center"/>
          </w:tcPr>
          <w:p w14:paraId="1A61FC46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C17BAE2" w14:textId="77777777" w:rsidR="000F29A9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75694571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299FBFB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864B6CE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AC5E8E2" w14:textId="77777777" w:rsidR="000F29A9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583FD17" w14:textId="77777777" w:rsidR="000F29A9" w:rsidRDefault="00000000" w:rsidP="002F44D5">
            <w:r>
              <w:t>2.391</w:t>
            </w:r>
          </w:p>
        </w:tc>
      </w:tr>
      <w:tr w:rsidR="0058474F" w14:paraId="3FD2416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9C8B640" w14:textId="77777777" w:rsidR="000F29A9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4049B9B" w14:textId="77777777" w:rsidR="000F29A9" w:rsidRDefault="00000000" w:rsidP="002F44D5">
            <w:pPr>
              <w:jc w:val="center"/>
            </w:pPr>
            <w:r>
              <w:t>1.93</w:t>
            </w:r>
          </w:p>
        </w:tc>
      </w:tr>
    </w:tbl>
    <w:p w14:paraId="0024F4AD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4CB50EA" w14:textId="7F757138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控温与非控温空间楼板构造一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A75841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6EBE01A" w14:textId="77777777" w:rsidR="000F29A9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201050F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2BF275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013C74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79390F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8EC54C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33CE14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2E4837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9597AB6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8C58AD5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6BEABE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193AF1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F6E0B5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173939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FB25C4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75E48AFA" w14:textId="77777777">
        <w:trPr>
          <w:jc w:val="center"/>
        </w:trPr>
        <w:tc>
          <w:tcPr>
            <w:tcW w:w="3347" w:type="dxa"/>
            <w:vAlign w:val="center"/>
          </w:tcPr>
          <w:p w14:paraId="2393DC46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A7628D1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208CD64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6BC4BB8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0B1BC3E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8F6DA9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26EF61E" w14:textId="77777777" w:rsidR="000F29A9" w:rsidRDefault="00000000" w:rsidP="002F44D5">
            <w:r>
              <w:t>0.245</w:t>
            </w:r>
          </w:p>
        </w:tc>
      </w:tr>
      <w:tr w:rsidR="00A03971" w14:paraId="78D3FECC" w14:textId="77777777">
        <w:trPr>
          <w:jc w:val="center"/>
        </w:trPr>
        <w:tc>
          <w:tcPr>
            <w:tcW w:w="3347" w:type="dxa"/>
            <w:vAlign w:val="center"/>
          </w:tcPr>
          <w:p w14:paraId="5BB48DDC" w14:textId="77777777" w:rsidR="000F29A9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8B31733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98DD70B" w14:textId="77777777" w:rsidR="000F29A9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17FA0D4" w14:textId="77777777" w:rsidR="000F29A9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849CB11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2003427" w14:textId="77777777" w:rsidR="000F29A9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CDD8214" w14:textId="77777777" w:rsidR="000F29A9" w:rsidRDefault="00000000" w:rsidP="002F44D5">
            <w:r>
              <w:t>1.186</w:t>
            </w:r>
          </w:p>
        </w:tc>
      </w:tr>
      <w:tr w:rsidR="00A03971" w14:paraId="2C56BA25" w14:textId="77777777">
        <w:trPr>
          <w:jc w:val="center"/>
        </w:trPr>
        <w:tc>
          <w:tcPr>
            <w:tcW w:w="3347" w:type="dxa"/>
            <w:vAlign w:val="center"/>
          </w:tcPr>
          <w:p w14:paraId="77E2C786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20D63C7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6B9AC1F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C0D1180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C655F74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0B93AB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F2CFF9A" w14:textId="77777777" w:rsidR="000F29A9" w:rsidRDefault="00000000" w:rsidP="002F44D5">
            <w:r>
              <w:t>0.249</w:t>
            </w:r>
          </w:p>
        </w:tc>
      </w:tr>
      <w:tr w:rsidR="0058474F" w14:paraId="5AE59828" w14:textId="77777777" w:rsidTr="00762E43">
        <w:trPr>
          <w:jc w:val="center"/>
        </w:trPr>
        <w:tc>
          <w:tcPr>
            <w:tcW w:w="3347" w:type="dxa"/>
            <w:vAlign w:val="center"/>
          </w:tcPr>
          <w:p w14:paraId="162FF962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97ED335" w14:textId="77777777" w:rsidR="000F29A9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21797159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FE15AF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092B6D0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7C140A" w14:textId="77777777" w:rsidR="000F29A9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E19B29B" w14:textId="77777777" w:rsidR="000F29A9" w:rsidRDefault="00000000" w:rsidP="002F44D5">
            <w:r>
              <w:t>1.679</w:t>
            </w:r>
          </w:p>
        </w:tc>
      </w:tr>
      <w:tr w:rsidR="0058474F" w14:paraId="1266CB8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0B2B0C" w14:textId="77777777" w:rsidR="000F29A9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87F3026" w14:textId="77777777" w:rsidR="000F29A9" w:rsidRDefault="00000000" w:rsidP="002F44D5">
            <w:pPr>
              <w:jc w:val="center"/>
            </w:pPr>
            <w:r>
              <w:t>2.98</w:t>
            </w:r>
          </w:p>
        </w:tc>
      </w:tr>
    </w:tbl>
    <w:p w14:paraId="0C9B4DA5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CFE649F" w14:textId="67B35DD1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7F0EA9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666EBA7" w14:textId="77777777" w:rsidR="000F29A9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6B0883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324ED2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06C833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3B1450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86F4FD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716308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F8CFBA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63B383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BEA8593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134233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DF8AA6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D6E057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6941E0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110E0CE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50639D9F" w14:textId="77777777">
        <w:trPr>
          <w:jc w:val="center"/>
        </w:trPr>
        <w:tc>
          <w:tcPr>
            <w:tcW w:w="3347" w:type="dxa"/>
            <w:vAlign w:val="center"/>
          </w:tcPr>
          <w:p w14:paraId="0EA00892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C759218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5728061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4B3E508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4660494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8CA5CBC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6547043" w14:textId="77777777" w:rsidR="000F29A9" w:rsidRDefault="00000000" w:rsidP="002F44D5">
            <w:r>
              <w:t>0.245</w:t>
            </w:r>
          </w:p>
        </w:tc>
      </w:tr>
      <w:tr w:rsidR="00A03971" w14:paraId="18DB582E" w14:textId="77777777">
        <w:trPr>
          <w:jc w:val="center"/>
        </w:trPr>
        <w:tc>
          <w:tcPr>
            <w:tcW w:w="3347" w:type="dxa"/>
            <w:vAlign w:val="center"/>
          </w:tcPr>
          <w:p w14:paraId="18A2AA17" w14:textId="77777777" w:rsidR="000F29A9" w:rsidRDefault="0000000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3363F937" w14:textId="77777777" w:rsidR="000F29A9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D5C8A0D" w14:textId="77777777" w:rsidR="000F29A9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228CAC0" w14:textId="77777777" w:rsidR="000F29A9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71F6D9CD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0E7434" w14:textId="77777777" w:rsidR="000F29A9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138CBA7F" w14:textId="77777777" w:rsidR="000F29A9" w:rsidRDefault="00000000" w:rsidP="002F44D5">
            <w:r>
              <w:t>1.897</w:t>
            </w:r>
          </w:p>
        </w:tc>
      </w:tr>
      <w:tr w:rsidR="00A03971" w14:paraId="09D654FA" w14:textId="77777777">
        <w:trPr>
          <w:jc w:val="center"/>
        </w:trPr>
        <w:tc>
          <w:tcPr>
            <w:tcW w:w="3347" w:type="dxa"/>
            <w:vAlign w:val="center"/>
          </w:tcPr>
          <w:p w14:paraId="31D29F79" w14:textId="77777777" w:rsidR="000F29A9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83CB8B9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C879442" w14:textId="77777777" w:rsidR="000F29A9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84F75FB" w14:textId="77777777" w:rsidR="000F29A9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B6DD507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926C3E" w14:textId="77777777" w:rsidR="000F29A9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F4F8CB8" w14:textId="77777777" w:rsidR="000F29A9" w:rsidRDefault="00000000" w:rsidP="002F44D5">
            <w:r>
              <w:t>0.249</w:t>
            </w:r>
          </w:p>
        </w:tc>
      </w:tr>
      <w:tr w:rsidR="0058474F" w14:paraId="332BE5FF" w14:textId="77777777" w:rsidTr="00762E43">
        <w:trPr>
          <w:jc w:val="center"/>
        </w:trPr>
        <w:tc>
          <w:tcPr>
            <w:tcW w:w="3347" w:type="dxa"/>
            <w:vAlign w:val="center"/>
          </w:tcPr>
          <w:p w14:paraId="7E869E08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D69A759" w14:textId="77777777" w:rsidR="000F29A9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2945C059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3F0E6F4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BD9098F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050BAF2" w14:textId="77777777" w:rsidR="000F29A9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4420A377" w14:textId="77777777" w:rsidR="000F29A9" w:rsidRDefault="00000000" w:rsidP="002F44D5">
            <w:r>
              <w:t>2.391</w:t>
            </w:r>
          </w:p>
        </w:tc>
      </w:tr>
      <w:tr w:rsidR="0058474F" w14:paraId="175079C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6233257" w14:textId="77777777" w:rsidR="000F29A9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F4F111D" w14:textId="77777777" w:rsidR="000F29A9" w:rsidRDefault="00000000" w:rsidP="002F44D5">
            <w:pPr>
              <w:jc w:val="center"/>
            </w:pPr>
            <w:r>
              <w:t>1.93</w:t>
            </w:r>
          </w:p>
        </w:tc>
      </w:tr>
    </w:tbl>
    <w:p w14:paraId="055B8A1A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3CDC8A3" w14:textId="41039FD6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298B7E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896C9BE" w14:textId="77777777" w:rsidR="000F29A9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C63E2A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4B9751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F8D1E5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99255E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3B658E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B3F3B2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26EB8A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7D4C4C8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88E03A6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2EE3B9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E32A1D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D388C1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323560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364E83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329AAAB5" w14:textId="77777777">
        <w:trPr>
          <w:jc w:val="center"/>
        </w:trPr>
        <w:tc>
          <w:tcPr>
            <w:tcW w:w="3347" w:type="dxa"/>
            <w:vAlign w:val="center"/>
          </w:tcPr>
          <w:p w14:paraId="6CADC570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17C486F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7F3A6B5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4F6C88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7038422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F0E751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0E6D589" w14:textId="77777777" w:rsidR="000F29A9" w:rsidRDefault="00000000" w:rsidP="002F44D5">
            <w:r>
              <w:t>0.245</w:t>
            </w:r>
          </w:p>
        </w:tc>
      </w:tr>
      <w:tr w:rsidR="00A03971" w14:paraId="773687ED" w14:textId="77777777">
        <w:trPr>
          <w:jc w:val="center"/>
        </w:trPr>
        <w:tc>
          <w:tcPr>
            <w:tcW w:w="3347" w:type="dxa"/>
            <w:vAlign w:val="center"/>
          </w:tcPr>
          <w:p w14:paraId="7293B599" w14:textId="77777777" w:rsidR="000F29A9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7AA9DBD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7723426" w14:textId="77777777" w:rsidR="000F29A9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3478380" w14:textId="77777777" w:rsidR="000F29A9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98C9C57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56A374" w14:textId="77777777" w:rsidR="000F29A9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0C957B4" w14:textId="77777777" w:rsidR="000F29A9" w:rsidRDefault="00000000" w:rsidP="002F44D5">
            <w:r>
              <w:t>1.186</w:t>
            </w:r>
          </w:p>
        </w:tc>
      </w:tr>
      <w:tr w:rsidR="0058474F" w14:paraId="74592477" w14:textId="77777777" w:rsidTr="00762E43">
        <w:trPr>
          <w:jc w:val="center"/>
        </w:trPr>
        <w:tc>
          <w:tcPr>
            <w:tcW w:w="3347" w:type="dxa"/>
            <w:vAlign w:val="center"/>
          </w:tcPr>
          <w:p w14:paraId="020992E7" w14:textId="77777777" w:rsidR="000F29A9" w:rsidRDefault="00000000" w:rsidP="002F44D5">
            <w:r>
              <w:lastRenderedPageBreak/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4554883" w14:textId="77777777" w:rsidR="000F29A9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16CBA3F5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D5DBABC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FD171C6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1068A9B" w14:textId="77777777" w:rsidR="000F29A9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43000F56" w14:textId="77777777" w:rsidR="000F29A9" w:rsidRDefault="00000000" w:rsidP="002F44D5">
            <w:r>
              <w:t>1.431</w:t>
            </w:r>
          </w:p>
        </w:tc>
      </w:tr>
      <w:tr w:rsidR="0058474F" w14:paraId="6798E47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AD8DB59" w14:textId="77777777" w:rsidR="000F29A9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C63B163" w14:textId="77777777" w:rsidR="000F29A9" w:rsidRDefault="00000000" w:rsidP="002F44D5">
            <w:pPr>
              <w:jc w:val="center"/>
            </w:pPr>
            <w:r>
              <w:t>0.52</w:t>
            </w:r>
          </w:p>
        </w:tc>
      </w:tr>
    </w:tbl>
    <w:p w14:paraId="6F810689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3E4B227" w14:textId="37E0BF33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A7A865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79349BA" w14:textId="77777777" w:rsidR="000F29A9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88029F5" w14:textId="77777777" w:rsidR="000F29A9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D6571F" w14:textId="77777777" w:rsidR="000F29A9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D9262A" w14:textId="77777777" w:rsidR="000F29A9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99F44C" w14:textId="77777777" w:rsidR="000F29A9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3DD5B0" w14:textId="77777777" w:rsidR="000F29A9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3B7EC0" w14:textId="77777777" w:rsidR="000F29A9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BCF561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9804B03" w14:textId="77777777" w:rsidR="000F29A9" w:rsidRDefault="000F29A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9CA8DA8" w14:textId="77777777" w:rsidR="000F29A9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A91829" w14:textId="77777777" w:rsidR="000F29A9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10A43B" w14:textId="77777777" w:rsidR="000F29A9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791BEA" w14:textId="77777777" w:rsidR="000F29A9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30A77C" w14:textId="77777777" w:rsidR="000F29A9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964B31" w14:textId="77777777" w:rsidR="000F29A9" w:rsidRDefault="00000000" w:rsidP="002F44D5">
            <w:pPr>
              <w:jc w:val="center"/>
            </w:pPr>
            <w:r>
              <w:t>D=R*S</w:t>
            </w:r>
          </w:p>
        </w:tc>
      </w:tr>
      <w:tr w:rsidR="00A03971" w14:paraId="0F7F7A1E" w14:textId="77777777">
        <w:trPr>
          <w:jc w:val="center"/>
        </w:trPr>
        <w:tc>
          <w:tcPr>
            <w:tcW w:w="3347" w:type="dxa"/>
            <w:vAlign w:val="center"/>
          </w:tcPr>
          <w:p w14:paraId="7C278307" w14:textId="77777777" w:rsidR="000F29A9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2DAA459" w14:textId="77777777" w:rsidR="000F29A9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8DFA719" w14:textId="77777777" w:rsidR="000F29A9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71A4FD5" w14:textId="77777777" w:rsidR="000F29A9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77591D7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468E1C9" w14:textId="77777777" w:rsidR="000F29A9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6AABF72" w14:textId="77777777" w:rsidR="000F29A9" w:rsidRDefault="00000000" w:rsidP="002F44D5">
            <w:r>
              <w:t>0.245</w:t>
            </w:r>
          </w:p>
        </w:tc>
      </w:tr>
      <w:tr w:rsidR="00A03971" w14:paraId="7E3A90AB" w14:textId="77777777">
        <w:trPr>
          <w:jc w:val="center"/>
        </w:trPr>
        <w:tc>
          <w:tcPr>
            <w:tcW w:w="3347" w:type="dxa"/>
            <w:vAlign w:val="center"/>
          </w:tcPr>
          <w:p w14:paraId="287C948F" w14:textId="77777777" w:rsidR="000F29A9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E5C0C9D" w14:textId="77777777" w:rsidR="000F29A9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C5CB4A2" w14:textId="77777777" w:rsidR="000F29A9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B8A7D46" w14:textId="77777777" w:rsidR="000F29A9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AF4B8C7" w14:textId="77777777" w:rsidR="000F29A9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96175AC" w14:textId="77777777" w:rsidR="000F29A9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AEC16FB" w14:textId="77777777" w:rsidR="000F29A9" w:rsidRDefault="00000000" w:rsidP="002F44D5">
            <w:r>
              <w:t>1.186</w:t>
            </w:r>
          </w:p>
        </w:tc>
      </w:tr>
      <w:tr w:rsidR="0058474F" w14:paraId="362B67B1" w14:textId="77777777" w:rsidTr="00762E43">
        <w:trPr>
          <w:jc w:val="center"/>
        </w:trPr>
        <w:tc>
          <w:tcPr>
            <w:tcW w:w="3347" w:type="dxa"/>
            <w:vAlign w:val="center"/>
          </w:tcPr>
          <w:p w14:paraId="27CCE922" w14:textId="77777777" w:rsidR="000F29A9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B187E50" w14:textId="77777777" w:rsidR="000F29A9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75B2AF68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3001BCB" w14:textId="77777777" w:rsidR="000F29A9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637340F" w14:textId="77777777" w:rsidR="000F29A9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D4D9D8" w14:textId="77777777" w:rsidR="000F29A9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26B62EBA" w14:textId="77777777" w:rsidR="000F29A9" w:rsidRDefault="00000000" w:rsidP="002F44D5">
            <w:r>
              <w:t>1.431</w:t>
            </w:r>
          </w:p>
        </w:tc>
      </w:tr>
      <w:tr w:rsidR="0058474F" w14:paraId="3FE72BC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A35CE23" w14:textId="77777777" w:rsidR="000F29A9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D31F094" w14:textId="77777777" w:rsidR="000F29A9" w:rsidRDefault="00000000" w:rsidP="002F44D5">
            <w:pPr>
              <w:jc w:val="center"/>
            </w:pPr>
            <w:r>
              <w:t>0.30</w:t>
            </w:r>
          </w:p>
        </w:tc>
      </w:tr>
    </w:tbl>
    <w:p w14:paraId="2286DB6B" w14:textId="77777777" w:rsidR="000F29A9" w:rsidRPr="00612E00" w:rsidRDefault="000F29A9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A9C49DA" w14:textId="346E2161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A7CF848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8C9E997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51324F2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45ECB0D9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74DCDFB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E3D845" w14:textId="77777777"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14:paraId="2449503F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B984B71" w14:textId="61A768A9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158667DF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C92FDA1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E18B937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D83E4E6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04B9746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F73A49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47F1385A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C0BA4A6" w14:textId="23A2223B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15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2BC7DED7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5B8208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3C421D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654518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161A346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DBCA630" w14:textId="77777777" w:rsidR="000F29A9" w:rsidRDefault="00000000" w:rsidP="00EA3BB3">
            <w:pPr>
              <w:jc w:val="center"/>
            </w:pPr>
            <w:r>
              <w:t>100</w:t>
            </w:r>
            <w:r>
              <w:t>系列内平开隔热铝合金窗</w:t>
            </w:r>
            <w:r>
              <w:t>(5</w:t>
            </w:r>
            <w:r>
              <w:t>超白</w:t>
            </w:r>
            <w:r>
              <w:t>+12Ar+5</w:t>
            </w:r>
            <w:r>
              <w:t>超白</w:t>
            </w:r>
            <w:r>
              <w:t>+V+5</w:t>
            </w:r>
            <w:r>
              <w:t>超白</w:t>
            </w:r>
            <w:r>
              <w:t>Low-E)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9404F3D" w14:textId="77777777" w:rsidR="000F29A9" w:rsidRDefault="00000000" w:rsidP="00EA3BB3">
            <w:pPr>
              <w:jc w:val="center"/>
            </w:pPr>
            <w:r>
              <w:t>0.90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2C9BCB" w14:textId="77777777" w:rsidR="000F29A9" w:rsidRDefault="00000000" w:rsidP="00EA3BB3">
            <w:pPr>
              <w:jc w:val="center"/>
            </w:pPr>
            <w:r>
              <w:t>0.53</w:t>
            </w:r>
          </w:p>
        </w:tc>
      </w:tr>
    </w:tbl>
    <w:p w14:paraId="69C176E4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DFAE717" w14:textId="304F52DB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D37CC">
        <w:rPr>
          <w:noProof/>
        </w:rPr>
        <w:t>16</w:t>
      </w:r>
      <w:r w:rsidRPr="00E145DC">
        <w:fldChar w:fldCharType="end"/>
      </w:r>
      <w:bookmarkStart w:id="44" w:name="表名"/>
      <w:r w:rsidR="00EA3BB3" w:rsidRPr="00E145DC">
        <w:rPr>
          <w:rFonts w:hint="eastAsia"/>
        </w:rPr>
        <w:t>内窗</w:t>
      </w:r>
      <w:bookmarkEnd w:id="44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54BCC12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D802429" w14:textId="77777777" w:rsidR="00EA3BB3" w:rsidRDefault="00EA3BB3" w:rsidP="00EA3BB3">
            <w:pPr>
              <w:jc w:val="center"/>
            </w:pPr>
            <w:bookmarkStart w:id="45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7F82BB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6B0BCE8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37EF901D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7E0CCCC" w14:textId="77777777" w:rsidR="000F29A9" w:rsidRDefault="0000000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61D640E" w14:textId="77777777" w:rsidR="000F29A9" w:rsidRDefault="0000000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9464E5" w14:textId="77777777" w:rsidR="000F29A9" w:rsidRDefault="00000000" w:rsidP="00EA3BB3">
            <w:pPr>
              <w:jc w:val="center"/>
            </w:pPr>
            <w:r>
              <w:t>0.75</w:t>
            </w:r>
          </w:p>
        </w:tc>
      </w:tr>
      <w:bookmarkEnd w:id="45"/>
    </w:tbl>
    <w:p w14:paraId="7C788A17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756813A" w14:textId="77777777" w:rsidR="006100FB" w:rsidRDefault="000B41B5" w:rsidP="00D406D2">
      <w:pPr>
        <w:ind w:firstLineChars="200" w:firstLine="420"/>
      </w:pPr>
      <w:bookmarkStart w:id="46" w:name="围护结构"/>
      <w:r>
        <w:rPr>
          <w:rFonts w:hint="eastAsia"/>
        </w:rPr>
        <w:t xml:space="preserve"> </w:t>
      </w:r>
      <w:bookmarkEnd w:id="46"/>
    </w:p>
    <w:p w14:paraId="0CA86511" w14:textId="77777777" w:rsidR="00FB767C" w:rsidRPr="000B1793" w:rsidRDefault="00FB767C" w:rsidP="00FB767C">
      <w:pPr>
        <w:pStyle w:val="3"/>
        <w:rPr>
          <w:rFonts w:hint="eastAsia"/>
        </w:rPr>
      </w:pPr>
      <w:bookmarkStart w:id="47" w:name="_Toc79588836"/>
      <w:r>
        <w:rPr>
          <w:rFonts w:hint="eastAsia"/>
        </w:rPr>
        <w:t>房间类型参数</w:t>
      </w:r>
      <w:bookmarkEnd w:id="47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03971" w14:paraId="4E2E0F74" w14:textId="77777777">
        <w:tc>
          <w:tcPr>
            <w:tcW w:w="1947" w:type="dxa"/>
            <w:shd w:val="clear" w:color="auto" w:fill="E6E6E6"/>
            <w:vAlign w:val="center"/>
          </w:tcPr>
          <w:p w14:paraId="3339EC3B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0286FF8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3A5C637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55FEAE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BC3554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平均风速</w:t>
            </w:r>
            <w:r>
              <w:rPr>
                <w:szCs w:val="21"/>
              </w:rP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FAAF82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CFDEF70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照明功率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34D799A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电器设备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功率</w:t>
            </w:r>
          </w:p>
        </w:tc>
      </w:tr>
      <w:tr w:rsidR="00A03971" w14:paraId="79EA20E3" w14:textId="77777777">
        <w:tc>
          <w:tcPr>
            <w:tcW w:w="1947" w:type="dxa"/>
            <w:shd w:val="clear" w:color="auto" w:fill="E6E6E6"/>
            <w:vAlign w:val="center"/>
          </w:tcPr>
          <w:p w14:paraId="5813BE0A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szCs w:val="21"/>
              </w:rPr>
              <w:t>星客房</w:t>
            </w:r>
          </w:p>
        </w:tc>
        <w:tc>
          <w:tcPr>
            <w:tcW w:w="1137" w:type="dxa"/>
            <w:vAlign w:val="center"/>
          </w:tcPr>
          <w:p w14:paraId="086E6AD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F0662F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30FB743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0CF63FC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5DF9CF9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539D04C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9CDDED3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73563B18" w14:textId="77777777">
        <w:tc>
          <w:tcPr>
            <w:tcW w:w="1947" w:type="dxa"/>
            <w:shd w:val="clear" w:color="auto" w:fill="E6E6E6"/>
            <w:vAlign w:val="center"/>
          </w:tcPr>
          <w:p w14:paraId="25FC954F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休息室</w:t>
            </w:r>
          </w:p>
        </w:tc>
        <w:tc>
          <w:tcPr>
            <w:tcW w:w="1137" w:type="dxa"/>
            <w:vAlign w:val="center"/>
          </w:tcPr>
          <w:p w14:paraId="65F8C07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2FC0A4B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A23A52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483B510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BC6163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794FB32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1995B7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0937AA9C" w14:textId="77777777">
        <w:tc>
          <w:tcPr>
            <w:tcW w:w="1947" w:type="dxa"/>
            <w:shd w:val="clear" w:color="auto" w:fill="E6E6E6"/>
            <w:vAlign w:val="center"/>
          </w:tcPr>
          <w:p w14:paraId="4E25EC46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会客室</w:t>
            </w:r>
          </w:p>
        </w:tc>
        <w:tc>
          <w:tcPr>
            <w:tcW w:w="1137" w:type="dxa"/>
            <w:vAlign w:val="center"/>
          </w:tcPr>
          <w:p w14:paraId="1FE615AB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8DA0B9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FFBDB8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C228A70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1425B8D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630D4E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A63FEEE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5F5F08F9" w14:textId="77777777">
        <w:tc>
          <w:tcPr>
            <w:tcW w:w="1947" w:type="dxa"/>
            <w:shd w:val="clear" w:color="auto" w:fill="E6E6E6"/>
            <w:vAlign w:val="center"/>
          </w:tcPr>
          <w:p w14:paraId="3798D45A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办公</w:t>
            </w:r>
            <w:r>
              <w:rPr>
                <w:szCs w:val="21"/>
              </w:rPr>
              <w:t>-</w:t>
            </w: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7D17449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0AED15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DA1958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AF31CB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BA24DC8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C8EEAA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1CD6316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2C74799B" w14:textId="77777777">
        <w:tc>
          <w:tcPr>
            <w:tcW w:w="1947" w:type="dxa"/>
            <w:shd w:val="clear" w:color="auto" w:fill="E6E6E6"/>
            <w:vAlign w:val="center"/>
          </w:tcPr>
          <w:p w14:paraId="5BE82B52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卫生间</w:t>
            </w:r>
          </w:p>
        </w:tc>
        <w:tc>
          <w:tcPr>
            <w:tcW w:w="1137" w:type="dxa"/>
            <w:vAlign w:val="center"/>
          </w:tcPr>
          <w:p w14:paraId="74D2D41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71F2E0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2359AE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D83AFD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FFE6A01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5E35957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8B39553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075306B8" w14:textId="77777777">
        <w:tc>
          <w:tcPr>
            <w:tcW w:w="1947" w:type="dxa"/>
            <w:shd w:val="clear" w:color="auto" w:fill="E6E6E6"/>
            <w:vAlign w:val="center"/>
          </w:tcPr>
          <w:p w14:paraId="0B69EABB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厨房</w:t>
            </w:r>
          </w:p>
        </w:tc>
        <w:tc>
          <w:tcPr>
            <w:tcW w:w="1137" w:type="dxa"/>
            <w:vAlign w:val="center"/>
          </w:tcPr>
          <w:p w14:paraId="795EBCFB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284DA1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DAFE71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604160C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72AA336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9C41E31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3C713E6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4A814971" w14:textId="77777777">
        <w:tc>
          <w:tcPr>
            <w:tcW w:w="1947" w:type="dxa"/>
            <w:shd w:val="clear" w:color="auto" w:fill="E6E6E6"/>
            <w:vAlign w:val="center"/>
          </w:tcPr>
          <w:p w14:paraId="1735821C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137" w:type="dxa"/>
            <w:vAlign w:val="center"/>
          </w:tcPr>
          <w:p w14:paraId="7ACD27A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B77872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3883696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BA2EF6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4C75D9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F5E70E1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51D278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3A375D24" w14:textId="77777777">
        <w:tc>
          <w:tcPr>
            <w:tcW w:w="1947" w:type="dxa"/>
            <w:shd w:val="clear" w:color="auto" w:fill="E6E6E6"/>
            <w:vAlign w:val="center"/>
          </w:tcPr>
          <w:p w14:paraId="5CEB5C20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大厅</w:t>
            </w:r>
          </w:p>
        </w:tc>
        <w:tc>
          <w:tcPr>
            <w:tcW w:w="1137" w:type="dxa"/>
            <w:vAlign w:val="center"/>
          </w:tcPr>
          <w:p w14:paraId="4C3A1CE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C74A01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12F679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2A57A1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149E90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B7E54A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881E4E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3281E10E" w14:textId="77777777">
        <w:tc>
          <w:tcPr>
            <w:tcW w:w="1947" w:type="dxa"/>
            <w:shd w:val="clear" w:color="auto" w:fill="E6E6E6"/>
            <w:vAlign w:val="center"/>
          </w:tcPr>
          <w:p w14:paraId="78FD0524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1DBB38D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27FF58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1FA438E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8FE9BCB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AAB824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0B2AFB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520C0753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6E9FBD3D" w14:textId="77777777">
        <w:tc>
          <w:tcPr>
            <w:tcW w:w="1947" w:type="dxa"/>
            <w:shd w:val="clear" w:color="auto" w:fill="E6E6E6"/>
            <w:vAlign w:val="center"/>
          </w:tcPr>
          <w:p w14:paraId="3BA3B120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楼梯间</w:t>
            </w:r>
          </w:p>
        </w:tc>
        <w:tc>
          <w:tcPr>
            <w:tcW w:w="1137" w:type="dxa"/>
            <w:vAlign w:val="center"/>
          </w:tcPr>
          <w:p w14:paraId="11CEE6B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975453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2ECD67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2ECC017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0F920DE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712CC8D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5E228D9E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4FFE808A" w14:textId="77777777">
        <w:tc>
          <w:tcPr>
            <w:tcW w:w="1947" w:type="dxa"/>
            <w:shd w:val="clear" w:color="auto" w:fill="E6E6E6"/>
            <w:vAlign w:val="center"/>
          </w:tcPr>
          <w:p w14:paraId="012BBB02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1137" w:type="dxa"/>
            <w:vAlign w:val="center"/>
          </w:tcPr>
          <w:p w14:paraId="05B1FA4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7DBDC6D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8A4040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73AF3C9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2BA74C60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C29B72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7763F016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2CEDE277" w14:textId="77777777">
        <w:tc>
          <w:tcPr>
            <w:tcW w:w="1947" w:type="dxa"/>
            <w:shd w:val="clear" w:color="auto" w:fill="E6E6E6"/>
            <w:vAlign w:val="center"/>
          </w:tcPr>
          <w:p w14:paraId="71961468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走廊</w:t>
            </w:r>
          </w:p>
        </w:tc>
        <w:tc>
          <w:tcPr>
            <w:tcW w:w="1137" w:type="dxa"/>
            <w:vAlign w:val="center"/>
          </w:tcPr>
          <w:p w14:paraId="2599D7A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9F34E3B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60CED20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8F1A73C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9A994FE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9C5B935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15ECD12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A03971" w14:paraId="7AAC2D8D" w14:textId="77777777">
        <w:tc>
          <w:tcPr>
            <w:tcW w:w="1947" w:type="dxa"/>
            <w:shd w:val="clear" w:color="auto" w:fill="E6E6E6"/>
            <w:vAlign w:val="center"/>
          </w:tcPr>
          <w:p w14:paraId="3D15A82D" w14:textId="77777777" w:rsidR="00A03971" w:rsidRDefault="00000000">
            <w:pPr>
              <w:rPr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137" w:type="dxa"/>
            <w:vAlign w:val="center"/>
          </w:tcPr>
          <w:p w14:paraId="02E1AD7E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6C95C31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5E29E18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1D7C47A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3D995A48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F294D74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E8D380E" w14:textId="77777777" w:rsidR="00A03971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</w:tbl>
    <w:p w14:paraId="3A5C6A77" w14:textId="77777777" w:rsidR="00250B66" w:rsidRDefault="00250B66" w:rsidP="008F52E4">
      <w:pPr>
        <w:pStyle w:val="a0"/>
        <w:ind w:firstLineChars="0" w:firstLine="0"/>
        <w:rPr>
          <w:b/>
          <w:lang w:val="en-US"/>
        </w:rPr>
      </w:pPr>
      <w:bookmarkStart w:id="48" w:name="房间类型"/>
      <w:bookmarkEnd w:id="48"/>
    </w:p>
    <w:p w14:paraId="066D34F8" w14:textId="77777777" w:rsidR="00196DA1" w:rsidRPr="006C4E43" w:rsidRDefault="00196DA1" w:rsidP="00196DA1">
      <w:pPr>
        <w:pStyle w:val="a0"/>
        <w:ind w:firstLineChars="0" w:firstLine="420"/>
        <w:rPr>
          <w:b/>
          <w:lang w:val="en-US"/>
        </w:rPr>
      </w:pPr>
      <w:r w:rsidRPr="003052E7">
        <w:rPr>
          <w:rFonts w:hint="eastAsia"/>
          <w:b/>
          <w:bCs/>
        </w:rPr>
        <w:t>说明：工作日和节假日房间时间表在附录</w:t>
      </w:r>
      <w:r w:rsidRPr="003052E7">
        <w:rPr>
          <w:rFonts w:hint="eastAsia"/>
          <w:b/>
          <w:bCs/>
        </w:rPr>
        <w:t>7.</w:t>
      </w:r>
      <w:r w:rsidR="00CB23CA">
        <w:rPr>
          <w:b/>
          <w:bCs/>
        </w:rPr>
        <w:t>1</w:t>
      </w:r>
      <w:r w:rsidRPr="003052E7">
        <w:rPr>
          <w:rFonts w:hint="eastAsia"/>
          <w:b/>
          <w:bCs/>
        </w:rPr>
        <w:t>小结中展示。</w:t>
      </w:r>
    </w:p>
    <w:p w14:paraId="2695CA7D" w14:textId="77777777" w:rsidR="008E2A42" w:rsidRDefault="008E2A42" w:rsidP="008E2A42">
      <w:pPr>
        <w:pStyle w:val="1"/>
        <w:tabs>
          <w:tab w:val="left" w:pos="432"/>
        </w:tabs>
      </w:pPr>
      <w:bookmarkStart w:id="49" w:name="_Toc452108768"/>
      <w:bookmarkStart w:id="50" w:name="_Toc3745"/>
      <w:bookmarkStart w:id="51" w:name="_Toc79588837"/>
      <w:r>
        <w:rPr>
          <w:rFonts w:hint="eastAsia"/>
        </w:rPr>
        <w:t>结果</w:t>
      </w:r>
      <w:r>
        <w:t>分析</w:t>
      </w:r>
      <w:bookmarkEnd w:id="49"/>
      <w:bookmarkEnd w:id="50"/>
      <w:bookmarkEnd w:id="51"/>
    </w:p>
    <w:p w14:paraId="5B85E052" w14:textId="77777777" w:rsidR="00026604" w:rsidRPr="00C92C56" w:rsidRDefault="008E2A42" w:rsidP="00C92C56">
      <w:pPr>
        <w:pStyle w:val="2"/>
      </w:pPr>
      <w:bookmarkStart w:id="52" w:name="_Toc79588838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3" w:name="_Hlk14199391"/>
      <w:bookmarkEnd w:id="52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A03971" w14:paraId="4DB0F687" w14:textId="77777777">
        <w:tc>
          <w:tcPr>
            <w:tcW w:w="690" w:type="dxa"/>
            <w:shd w:val="clear" w:color="auto" w:fill="E6E6E6"/>
            <w:vAlign w:val="center"/>
          </w:tcPr>
          <w:p w14:paraId="39FB8B7F" w14:textId="77777777" w:rsidR="00A03971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02235B96" w14:textId="77777777" w:rsidR="00A03971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217D31CE" w14:textId="77777777" w:rsidR="00A03971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EC7B09" w14:textId="77777777" w:rsidR="00A03971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㎡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3D38F8E3" w14:textId="77777777" w:rsidR="00A03971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</w:t>
            </w:r>
            <w:r>
              <w:rPr>
                <w:sz w:val="18"/>
                <w:szCs w:val="18"/>
              </w:rPr>
              <w:t>(%)</w:t>
            </w:r>
          </w:p>
        </w:tc>
      </w:tr>
      <w:tr w:rsidR="00A03971" w14:paraId="19FEB654" w14:textId="77777777">
        <w:tc>
          <w:tcPr>
            <w:tcW w:w="690" w:type="dxa"/>
            <w:vMerge w:val="restart"/>
            <w:vAlign w:val="center"/>
          </w:tcPr>
          <w:p w14:paraId="18EE7F9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10A2C3C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tcW w:w="3186" w:type="dxa"/>
            <w:vAlign w:val="center"/>
          </w:tcPr>
          <w:p w14:paraId="4F3DEBB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多功能厅</w:t>
            </w:r>
          </w:p>
        </w:tc>
        <w:tc>
          <w:tcPr>
            <w:tcW w:w="1075" w:type="dxa"/>
            <w:vAlign w:val="center"/>
          </w:tcPr>
          <w:p w14:paraId="15894C7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128.0</w:t>
            </w:r>
          </w:p>
        </w:tc>
        <w:tc>
          <w:tcPr>
            <w:tcW w:w="3356" w:type="dxa"/>
            <w:vAlign w:val="center"/>
          </w:tcPr>
          <w:p w14:paraId="4F480BE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33.13</w:t>
            </w:r>
          </w:p>
        </w:tc>
      </w:tr>
      <w:tr w:rsidR="00A03971" w14:paraId="6BD6FDD7" w14:textId="77777777">
        <w:tc>
          <w:tcPr>
            <w:tcW w:w="690" w:type="dxa"/>
            <w:vMerge/>
            <w:vAlign w:val="center"/>
          </w:tcPr>
          <w:p w14:paraId="5BA57A92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65C2CD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tcW w:w="3186" w:type="dxa"/>
            <w:vAlign w:val="center"/>
          </w:tcPr>
          <w:p w14:paraId="49324E3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29EE65E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</w:t>
            </w:r>
          </w:p>
        </w:tc>
        <w:tc>
          <w:tcPr>
            <w:tcW w:w="3356" w:type="dxa"/>
            <w:vAlign w:val="center"/>
          </w:tcPr>
          <w:p w14:paraId="39C8EA7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23.88</w:t>
            </w:r>
          </w:p>
        </w:tc>
      </w:tr>
      <w:tr w:rsidR="00A03971" w14:paraId="4D7D1026" w14:textId="77777777">
        <w:tc>
          <w:tcPr>
            <w:tcW w:w="690" w:type="dxa"/>
            <w:vMerge/>
            <w:vAlign w:val="center"/>
          </w:tcPr>
          <w:p w14:paraId="31D5068F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46973B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tcW w:w="3186" w:type="dxa"/>
            <w:vAlign w:val="center"/>
          </w:tcPr>
          <w:p w14:paraId="6C881BA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3C9A958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40.0</w:t>
            </w:r>
          </w:p>
        </w:tc>
        <w:tc>
          <w:tcPr>
            <w:tcW w:w="3356" w:type="dxa"/>
            <w:vAlign w:val="center"/>
          </w:tcPr>
          <w:p w14:paraId="116792F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25.98</w:t>
            </w:r>
          </w:p>
        </w:tc>
      </w:tr>
      <w:tr w:rsidR="00A03971" w14:paraId="6E154970" w14:textId="77777777">
        <w:tc>
          <w:tcPr>
            <w:tcW w:w="690" w:type="dxa"/>
            <w:vMerge/>
            <w:vAlign w:val="center"/>
          </w:tcPr>
          <w:p w14:paraId="51E17186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0CCF4D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tcW w:w="3186" w:type="dxa"/>
            <w:vAlign w:val="center"/>
          </w:tcPr>
          <w:p w14:paraId="61DA1A7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边庭</w:t>
            </w:r>
          </w:p>
        </w:tc>
        <w:tc>
          <w:tcPr>
            <w:tcW w:w="1075" w:type="dxa"/>
            <w:vAlign w:val="center"/>
          </w:tcPr>
          <w:p w14:paraId="0737690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32.0</w:t>
            </w:r>
          </w:p>
        </w:tc>
        <w:tc>
          <w:tcPr>
            <w:tcW w:w="3356" w:type="dxa"/>
            <w:vAlign w:val="center"/>
          </w:tcPr>
          <w:p w14:paraId="73C52B2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25.89</w:t>
            </w:r>
          </w:p>
        </w:tc>
      </w:tr>
      <w:tr w:rsidR="00A03971" w14:paraId="508DF2CE" w14:textId="77777777">
        <w:tc>
          <w:tcPr>
            <w:tcW w:w="690" w:type="dxa"/>
            <w:vMerge/>
            <w:vAlign w:val="center"/>
          </w:tcPr>
          <w:p w14:paraId="41AF389C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A1B9A4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tcW w:w="3186" w:type="dxa"/>
            <w:vAlign w:val="center"/>
          </w:tcPr>
          <w:p w14:paraId="0FFB6FD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3BFD518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</w:t>
            </w:r>
          </w:p>
        </w:tc>
        <w:tc>
          <w:tcPr>
            <w:tcW w:w="3356" w:type="dxa"/>
            <w:vAlign w:val="center"/>
          </w:tcPr>
          <w:p w14:paraId="002CC4F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24.18</w:t>
            </w:r>
          </w:p>
        </w:tc>
      </w:tr>
      <w:tr w:rsidR="00A03971" w14:paraId="5A5086DA" w14:textId="77777777">
        <w:tc>
          <w:tcPr>
            <w:tcW w:w="690" w:type="dxa"/>
            <w:vMerge/>
            <w:vAlign w:val="center"/>
          </w:tcPr>
          <w:p w14:paraId="70A89AF5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F4D943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tcW w:w="3186" w:type="dxa"/>
            <w:vAlign w:val="center"/>
          </w:tcPr>
          <w:p w14:paraId="2E3C4C3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1075" w:type="dxa"/>
            <w:vAlign w:val="center"/>
          </w:tcPr>
          <w:p w14:paraId="5A4496F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144.0</w:t>
            </w:r>
          </w:p>
        </w:tc>
        <w:tc>
          <w:tcPr>
            <w:tcW w:w="3356" w:type="dxa"/>
            <w:vAlign w:val="center"/>
          </w:tcPr>
          <w:p w14:paraId="1460A2C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33.21</w:t>
            </w:r>
          </w:p>
        </w:tc>
      </w:tr>
      <w:tr w:rsidR="00A03971" w14:paraId="79457367" w14:textId="77777777">
        <w:tc>
          <w:tcPr>
            <w:tcW w:w="690" w:type="dxa"/>
            <w:vMerge/>
            <w:vAlign w:val="center"/>
          </w:tcPr>
          <w:p w14:paraId="5E5230A3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220B61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</w:t>
            </w:r>
          </w:p>
        </w:tc>
        <w:tc>
          <w:tcPr>
            <w:tcW w:w="3186" w:type="dxa"/>
            <w:vAlign w:val="center"/>
          </w:tcPr>
          <w:p w14:paraId="0BF6077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1075" w:type="dxa"/>
            <w:vAlign w:val="center"/>
          </w:tcPr>
          <w:p w14:paraId="78883C4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</w:p>
        </w:tc>
        <w:tc>
          <w:tcPr>
            <w:tcW w:w="3356" w:type="dxa"/>
            <w:vAlign w:val="center"/>
          </w:tcPr>
          <w:p w14:paraId="1D7DAC3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24.71</w:t>
            </w:r>
          </w:p>
        </w:tc>
      </w:tr>
      <w:tr w:rsidR="00A03971" w14:paraId="086E4DA3" w14:textId="77777777">
        <w:tc>
          <w:tcPr>
            <w:tcW w:w="690" w:type="dxa"/>
            <w:vMerge/>
            <w:vAlign w:val="center"/>
          </w:tcPr>
          <w:p w14:paraId="78692F0D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63EF0A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</w:t>
            </w:r>
          </w:p>
        </w:tc>
        <w:tc>
          <w:tcPr>
            <w:tcW w:w="3186" w:type="dxa"/>
            <w:vAlign w:val="center"/>
          </w:tcPr>
          <w:p w14:paraId="67A2CB9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1075" w:type="dxa"/>
            <w:vAlign w:val="center"/>
          </w:tcPr>
          <w:p w14:paraId="6B6893F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</w:t>
            </w:r>
          </w:p>
        </w:tc>
        <w:tc>
          <w:tcPr>
            <w:tcW w:w="3356" w:type="dxa"/>
            <w:vAlign w:val="center"/>
          </w:tcPr>
          <w:p w14:paraId="2600D16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27.35</w:t>
            </w:r>
          </w:p>
        </w:tc>
      </w:tr>
      <w:tr w:rsidR="00A03971" w14:paraId="544304C0" w14:textId="77777777">
        <w:tc>
          <w:tcPr>
            <w:tcW w:w="690" w:type="dxa"/>
            <w:vMerge/>
            <w:vAlign w:val="center"/>
          </w:tcPr>
          <w:p w14:paraId="0AA52B4D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D7AEE9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</w:t>
            </w:r>
          </w:p>
        </w:tc>
        <w:tc>
          <w:tcPr>
            <w:tcW w:w="3186" w:type="dxa"/>
            <w:vAlign w:val="center"/>
          </w:tcPr>
          <w:p w14:paraId="701F9A2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边庭</w:t>
            </w:r>
          </w:p>
        </w:tc>
        <w:tc>
          <w:tcPr>
            <w:tcW w:w="1075" w:type="dxa"/>
            <w:vAlign w:val="center"/>
          </w:tcPr>
          <w:p w14:paraId="0769A3B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32.0</w:t>
            </w:r>
          </w:p>
        </w:tc>
        <w:tc>
          <w:tcPr>
            <w:tcW w:w="3356" w:type="dxa"/>
            <w:vAlign w:val="center"/>
          </w:tcPr>
          <w:p w14:paraId="7ABA32F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25.47</w:t>
            </w:r>
          </w:p>
        </w:tc>
      </w:tr>
      <w:tr w:rsidR="00A03971" w14:paraId="76F73539" w14:textId="77777777">
        <w:tc>
          <w:tcPr>
            <w:tcW w:w="690" w:type="dxa"/>
            <w:vMerge/>
            <w:vAlign w:val="center"/>
          </w:tcPr>
          <w:p w14:paraId="2A1A28DF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89EB4C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</w:t>
            </w:r>
          </w:p>
        </w:tc>
        <w:tc>
          <w:tcPr>
            <w:tcW w:w="3186" w:type="dxa"/>
            <w:vAlign w:val="center"/>
          </w:tcPr>
          <w:p w14:paraId="0B8AE26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6A1B8F2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  <w:tc>
          <w:tcPr>
            <w:tcW w:w="3356" w:type="dxa"/>
            <w:vAlign w:val="center"/>
          </w:tcPr>
          <w:p w14:paraId="3E4EFAC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25.07</w:t>
            </w:r>
          </w:p>
        </w:tc>
      </w:tr>
      <w:tr w:rsidR="00A03971" w14:paraId="38E67AA6" w14:textId="77777777">
        <w:tc>
          <w:tcPr>
            <w:tcW w:w="690" w:type="dxa"/>
            <w:vMerge/>
            <w:vAlign w:val="center"/>
          </w:tcPr>
          <w:p w14:paraId="04C1CDDD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A03380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</w:t>
            </w:r>
          </w:p>
        </w:tc>
        <w:tc>
          <w:tcPr>
            <w:tcW w:w="3186" w:type="dxa"/>
            <w:vAlign w:val="center"/>
          </w:tcPr>
          <w:p w14:paraId="08894CD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1075" w:type="dxa"/>
            <w:vAlign w:val="center"/>
          </w:tcPr>
          <w:p w14:paraId="1655CE5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</w:p>
        </w:tc>
        <w:tc>
          <w:tcPr>
            <w:tcW w:w="3356" w:type="dxa"/>
            <w:vAlign w:val="center"/>
          </w:tcPr>
          <w:p w14:paraId="74D8B6B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24.86</w:t>
            </w:r>
          </w:p>
        </w:tc>
      </w:tr>
      <w:tr w:rsidR="00A03971" w14:paraId="5F43CF14" w14:textId="77777777">
        <w:tc>
          <w:tcPr>
            <w:tcW w:w="690" w:type="dxa"/>
            <w:vMerge/>
            <w:vAlign w:val="center"/>
          </w:tcPr>
          <w:p w14:paraId="7CFC08FE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BF1FE8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</w:t>
            </w:r>
          </w:p>
        </w:tc>
        <w:tc>
          <w:tcPr>
            <w:tcW w:w="3186" w:type="dxa"/>
            <w:vAlign w:val="center"/>
          </w:tcPr>
          <w:p w14:paraId="3DBF078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1075" w:type="dxa"/>
            <w:vAlign w:val="center"/>
          </w:tcPr>
          <w:p w14:paraId="649037E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</w:p>
        </w:tc>
        <w:tc>
          <w:tcPr>
            <w:tcW w:w="3356" w:type="dxa"/>
            <w:vAlign w:val="center"/>
          </w:tcPr>
          <w:p w14:paraId="0BBCA64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25.27</w:t>
            </w:r>
          </w:p>
        </w:tc>
      </w:tr>
      <w:tr w:rsidR="00A03971" w14:paraId="0FCA122D" w14:textId="77777777">
        <w:tc>
          <w:tcPr>
            <w:tcW w:w="690" w:type="dxa"/>
            <w:vMerge/>
            <w:vAlign w:val="center"/>
          </w:tcPr>
          <w:p w14:paraId="476C1193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7EB100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</w:t>
            </w:r>
          </w:p>
        </w:tc>
        <w:tc>
          <w:tcPr>
            <w:tcW w:w="3186" w:type="dxa"/>
            <w:vAlign w:val="center"/>
          </w:tcPr>
          <w:p w14:paraId="2FD32F1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门厅</w:t>
            </w:r>
          </w:p>
        </w:tc>
        <w:tc>
          <w:tcPr>
            <w:tcW w:w="1075" w:type="dxa"/>
            <w:vAlign w:val="center"/>
          </w:tcPr>
          <w:p w14:paraId="53C26EE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62.4</w:t>
            </w:r>
          </w:p>
        </w:tc>
        <w:tc>
          <w:tcPr>
            <w:tcW w:w="3356" w:type="dxa"/>
            <w:vAlign w:val="center"/>
          </w:tcPr>
          <w:p w14:paraId="652677A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24.57</w:t>
            </w:r>
          </w:p>
        </w:tc>
      </w:tr>
      <w:tr w:rsidR="00A03971" w14:paraId="3E343449" w14:textId="77777777">
        <w:tc>
          <w:tcPr>
            <w:tcW w:w="690" w:type="dxa"/>
            <w:vMerge/>
            <w:vAlign w:val="center"/>
          </w:tcPr>
          <w:p w14:paraId="5627F228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581D00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</w:t>
            </w:r>
          </w:p>
        </w:tc>
        <w:tc>
          <w:tcPr>
            <w:tcW w:w="3186" w:type="dxa"/>
            <w:vAlign w:val="center"/>
          </w:tcPr>
          <w:p w14:paraId="7015B0A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0B26949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27.8</w:t>
            </w:r>
          </w:p>
        </w:tc>
        <w:tc>
          <w:tcPr>
            <w:tcW w:w="3356" w:type="dxa"/>
            <w:vAlign w:val="center"/>
          </w:tcPr>
          <w:p w14:paraId="621E446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28.08</w:t>
            </w:r>
          </w:p>
        </w:tc>
      </w:tr>
      <w:tr w:rsidR="00A03971" w14:paraId="155524D8" w14:textId="77777777">
        <w:tc>
          <w:tcPr>
            <w:tcW w:w="690" w:type="dxa"/>
            <w:vMerge/>
            <w:vAlign w:val="center"/>
          </w:tcPr>
          <w:p w14:paraId="73C6A5D0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6D41FD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</w:t>
            </w:r>
          </w:p>
        </w:tc>
        <w:tc>
          <w:tcPr>
            <w:tcW w:w="3186" w:type="dxa"/>
            <w:vAlign w:val="center"/>
          </w:tcPr>
          <w:p w14:paraId="32D6379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5F1ECC4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17.2</w:t>
            </w:r>
          </w:p>
        </w:tc>
        <w:tc>
          <w:tcPr>
            <w:tcW w:w="3356" w:type="dxa"/>
            <w:vAlign w:val="center"/>
          </w:tcPr>
          <w:p w14:paraId="3B8FC3B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25.59</w:t>
            </w:r>
          </w:p>
        </w:tc>
      </w:tr>
      <w:tr w:rsidR="00A03971" w14:paraId="1F2304F6" w14:textId="77777777">
        <w:tc>
          <w:tcPr>
            <w:tcW w:w="690" w:type="dxa"/>
            <w:vMerge/>
            <w:vAlign w:val="center"/>
          </w:tcPr>
          <w:p w14:paraId="7E733D9E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60FDDB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</w:t>
            </w:r>
          </w:p>
        </w:tc>
        <w:tc>
          <w:tcPr>
            <w:tcW w:w="3186" w:type="dxa"/>
            <w:vAlign w:val="center"/>
          </w:tcPr>
          <w:p w14:paraId="49B9B77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值班室</w:t>
            </w:r>
          </w:p>
        </w:tc>
        <w:tc>
          <w:tcPr>
            <w:tcW w:w="1075" w:type="dxa"/>
            <w:vAlign w:val="center"/>
          </w:tcPr>
          <w:p w14:paraId="74C0C92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</w:t>
            </w:r>
          </w:p>
        </w:tc>
        <w:tc>
          <w:tcPr>
            <w:tcW w:w="3356" w:type="dxa"/>
            <w:vAlign w:val="center"/>
          </w:tcPr>
          <w:p w14:paraId="22F153A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26.20</w:t>
            </w:r>
          </w:p>
        </w:tc>
      </w:tr>
      <w:tr w:rsidR="00A03971" w14:paraId="5220DEB0" w14:textId="77777777">
        <w:tc>
          <w:tcPr>
            <w:tcW w:w="690" w:type="dxa"/>
            <w:vMerge/>
            <w:vAlign w:val="center"/>
          </w:tcPr>
          <w:p w14:paraId="1D821C4C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3845BA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</w:t>
            </w:r>
          </w:p>
        </w:tc>
        <w:tc>
          <w:tcPr>
            <w:tcW w:w="3186" w:type="dxa"/>
            <w:vAlign w:val="center"/>
          </w:tcPr>
          <w:p w14:paraId="27BD4A3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23D6234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27.8</w:t>
            </w:r>
          </w:p>
        </w:tc>
        <w:tc>
          <w:tcPr>
            <w:tcW w:w="3356" w:type="dxa"/>
            <w:vAlign w:val="center"/>
          </w:tcPr>
          <w:p w14:paraId="69147D8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28.05</w:t>
            </w:r>
          </w:p>
        </w:tc>
      </w:tr>
      <w:tr w:rsidR="00A03971" w14:paraId="426ABAE0" w14:textId="77777777">
        <w:tc>
          <w:tcPr>
            <w:tcW w:w="690" w:type="dxa"/>
            <w:vMerge/>
            <w:vAlign w:val="center"/>
          </w:tcPr>
          <w:p w14:paraId="520BF1AF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F43A80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</w:t>
            </w:r>
          </w:p>
        </w:tc>
        <w:tc>
          <w:tcPr>
            <w:tcW w:w="3186" w:type="dxa"/>
            <w:vAlign w:val="center"/>
          </w:tcPr>
          <w:p w14:paraId="519306F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107FF2F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</w:t>
            </w:r>
          </w:p>
        </w:tc>
        <w:tc>
          <w:tcPr>
            <w:tcW w:w="3356" w:type="dxa"/>
            <w:vAlign w:val="center"/>
          </w:tcPr>
          <w:p w14:paraId="1798225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26.40</w:t>
            </w:r>
          </w:p>
        </w:tc>
      </w:tr>
      <w:tr w:rsidR="00A03971" w14:paraId="140A2AF1" w14:textId="77777777">
        <w:tc>
          <w:tcPr>
            <w:tcW w:w="690" w:type="dxa"/>
            <w:vMerge/>
            <w:vAlign w:val="center"/>
          </w:tcPr>
          <w:p w14:paraId="138FF799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51A625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</w:t>
            </w:r>
          </w:p>
        </w:tc>
        <w:tc>
          <w:tcPr>
            <w:tcW w:w="3186" w:type="dxa"/>
            <w:vAlign w:val="center"/>
          </w:tcPr>
          <w:p w14:paraId="303BF24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06C9A67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12.6</w:t>
            </w:r>
          </w:p>
        </w:tc>
        <w:tc>
          <w:tcPr>
            <w:tcW w:w="3356" w:type="dxa"/>
            <w:vAlign w:val="center"/>
          </w:tcPr>
          <w:p w14:paraId="010410E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26.53</w:t>
            </w:r>
          </w:p>
        </w:tc>
      </w:tr>
      <w:tr w:rsidR="00A03971" w14:paraId="03ADC9C0" w14:textId="77777777">
        <w:tc>
          <w:tcPr>
            <w:tcW w:w="690" w:type="dxa"/>
            <w:vMerge/>
            <w:vAlign w:val="center"/>
          </w:tcPr>
          <w:p w14:paraId="651E2708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0CC4E3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</w:t>
            </w:r>
          </w:p>
        </w:tc>
        <w:tc>
          <w:tcPr>
            <w:tcW w:w="3186" w:type="dxa"/>
            <w:vAlign w:val="center"/>
          </w:tcPr>
          <w:p w14:paraId="48E0555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6137A70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17.2</w:t>
            </w:r>
          </w:p>
        </w:tc>
        <w:tc>
          <w:tcPr>
            <w:tcW w:w="3356" w:type="dxa"/>
            <w:vAlign w:val="center"/>
          </w:tcPr>
          <w:p w14:paraId="2F0F940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25.57</w:t>
            </w:r>
          </w:p>
        </w:tc>
      </w:tr>
      <w:tr w:rsidR="00A03971" w14:paraId="2A38FCC1" w14:textId="77777777">
        <w:tc>
          <w:tcPr>
            <w:tcW w:w="690" w:type="dxa"/>
            <w:vMerge/>
            <w:vAlign w:val="center"/>
          </w:tcPr>
          <w:p w14:paraId="3D2186FE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A44999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</w:t>
            </w:r>
          </w:p>
        </w:tc>
        <w:tc>
          <w:tcPr>
            <w:tcW w:w="3186" w:type="dxa"/>
            <w:vAlign w:val="center"/>
          </w:tcPr>
          <w:p w14:paraId="44C5DF9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中医理疗</w:t>
            </w:r>
          </w:p>
        </w:tc>
        <w:tc>
          <w:tcPr>
            <w:tcW w:w="1075" w:type="dxa"/>
            <w:vAlign w:val="center"/>
          </w:tcPr>
          <w:p w14:paraId="7620AA7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</w:t>
            </w:r>
          </w:p>
        </w:tc>
        <w:tc>
          <w:tcPr>
            <w:tcW w:w="3356" w:type="dxa"/>
            <w:vAlign w:val="center"/>
          </w:tcPr>
          <w:p w14:paraId="5E38203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25.90</w:t>
            </w:r>
          </w:p>
        </w:tc>
      </w:tr>
      <w:tr w:rsidR="00A03971" w14:paraId="0B6429DC" w14:textId="77777777">
        <w:tc>
          <w:tcPr>
            <w:tcW w:w="690" w:type="dxa"/>
            <w:vMerge/>
            <w:vAlign w:val="center"/>
          </w:tcPr>
          <w:p w14:paraId="67454DFB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8CD762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</w:t>
            </w:r>
          </w:p>
        </w:tc>
        <w:tc>
          <w:tcPr>
            <w:tcW w:w="3186" w:type="dxa"/>
            <w:vAlign w:val="center"/>
          </w:tcPr>
          <w:p w14:paraId="2D3B1D4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中医理疗</w:t>
            </w:r>
          </w:p>
        </w:tc>
        <w:tc>
          <w:tcPr>
            <w:tcW w:w="1075" w:type="dxa"/>
            <w:vAlign w:val="center"/>
          </w:tcPr>
          <w:p w14:paraId="4FDDDA9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</w:t>
            </w:r>
          </w:p>
        </w:tc>
        <w:tc>
          <w:tcPr>
            <w:tcW w:w="3356" w:type="dxa"/>
            <w:vAlign w:val="center"/>
          </w:tcPr>
          <w:p w14:paraId="0D18CC5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25.86</w:t>
            </w:r>
          </w:p>
        </w:tc>
      </w:tr>
      <w:tr w:rsidR="00A03971" w14:paraId="363E71CD" w14:textId="77777777">
        <w:tc>
          <w:tcPr>
            <w:tcW w:w="690" w:type="dxa"/>
            <w:vMerge/>
            <w:vAlign w:val="center"/>
          </w:tcPr>
          <w:p w14:paraId="1CA680E4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AAB657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</w:t>
            </w:r>
          </w:p>
        </w:tc>
        <w:tc>
          <w:tcPr>
            <w:tcW w:w="3186" w:type="dxa"/>
            <w:vAlign w:val="center"/>
          </w:tcPr>
          <w:p w14:paraId="5C619B9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边庭</w:t>
            </w:r>
          </w:p>
        </w:tc>
        <w:tc>
          <w:tcPr>
            <w:tcW w:w="1075" w:type="dxa"/>
            <w:vAlign w:val="center"/>
          </w:tcPr>
          <w:p w14:paraId="279AE39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26.9</w:t>
            </w:r>
          </w:p>
        </w:tc>
        <w:tc>
          <w:tcPr>
            <w:tcW w:w="3356" w:type="dxa"/>
            <w:vAlign w:val="center"/>
          </w:tcPr>
          <w:p w14:paraId="7C1B169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27.07</w:t>
            </w:r>
          </w:p>
        </w:tc>
      </w:tr>
      <w:tr w:rsidR="00A03971" w14:paraId="41AF1037" w14:textId="77777777">
        <w:tc>
          <w:tcPr>
            <w:tcW w:w="690" w:type="dxa"/>
            <w:vMerge/>
            <w:vAlign w:val="center"/>
          </w:tcPr>
          <w:p w14:paraId="14A0A250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17F8C8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</w:t>
            </w:r>
          </w:p>
        </w:tc>
        <w:tc>
          <w:tcPr>
            <w:tcW w:w="3186" w:type="dxa"/>
            <w:vAlign w:val="center"/>
          </w:tcPr>
          <w:p w14:paraId="45403E5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4CA3605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  <w:tc>
          <w:tcPr>
            <w:tcW w:w="3356" w:type="dxa"/>
            <w:vAlign w:val="center"/>
          </w:tcPr>
          <w:p w14:paraId="32B415A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24.91</w:t>
            </w:r>
          </w:p>
        </w:tc>
      </w:tr>
      <w:tr w:rsidR="00A03971" w14:paraId="2077B49B" w14:textId="77777777">
        <w:tc>
          <w:tcPr>
            <w:tcW w:w="690" w:type="dxa"/>
            <w:vMerge/>
            <w:vAlign w:val="center"/>
          </w:tcPr>
          <w:p w14:paraId="740DED70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55ACB4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</w:t>
            </w:r>
          </w:p>
        </w:tc>
        <w:tc>
          <w:tcPr>
            <w:tcW w:w="3186" w:type="dxa"/>
            <w:vAlign w:val="center"/>
          </w:tcPr>
          <w:p w14:paraId="1734A0A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1075" w:type="dxa"/>
            <w:vAlign w:val="center"/>
          </w:tcPr>
          <w:p w14:paraId="590331C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</w:p>
        </w:tc>
        <w:tc>
          <w:tcPr>
            <w:tcW w:w="3356" w:type="dxa"/>
            <w:vAlign w:val="center"/>
          </w:tcPr>
          <w:p w14:paraId="6A9991B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25.14</w:t>
            </w:r>
          </w:p>
        </w:tc>
      </w:tr>
      <w:tr w:rsidR="00A03971" w14:paraId="12449404" w14:textId="77777777">
        <w:tc>
          <w:tcPr>
            <w:tcW w:w="690" w:type="dxa"/>
            <w:vMerge/>
            <w:vAlign w:val="center"/>
          </w:tcPr>
          <w:p w14:paraId="2B586EB5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A9BEBC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</w:t>
            </w:r>
          </w:p>
        </w:tc>
        <w:tc>
          <w:tcPr>
            <w:tcW w:w="3186" w:type="dxa"/>
            <w:vAlign w:val="center"/>
          </w:tcPr>
          <w:p w14:paraId="4AB0D27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1075" w:type="dxa"/>
            <w:vAlign w:val="center"/>
          </w:tcPr>
          <w:p w14:paraId="7C87CAD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</w:p>
        </w:tc>
        <w:tc>
          <w:tcPr>
            <w:tcW w:w="3356" w:type="dxa"/>
            <w:vAlign w:val="center"/>
          </w:tcPr>
          <w:p w14:paraId="007E8F1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24.55</w:t>
            </w:r>
          </w:p>
        </w:tc>
      </w:tr>
      <w:tr w:rsidR="00A03971" w14:paraId="12F51E6C" w14:textId="77777777">
        <w:tc>
          <w:tcPr>
            <w:tcW w:w="690" w:type="dxa"/>
            <w:vMerge/>
            <w:vAlign w:val="center"/>
          </w:tcPr>
          <w:p w14:paraId="6BEF2070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FBC5CD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</w:t>
            </w:r>
          </w:p>
        </w:tc>
        <w:tc>
          <w:tcPr>
            <w:tcW w:w="3186" w:type="dxa"/>
            <w:vAlign w:val="center"/>
          </w:tcPr>
          <w:p w14:paraId="0843695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休息区</w:t>
            </w:r>
          </w:p>
        </w:tc>
        <w:tc>
          <w:tcPr>
            <w:tcW w:w="1075" w:type="dxa"/>
            <w:vAlign w:val="center"/>
          </w:tcPr>
          <w:p w14:paraId="1D2E283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641.2</w:t>
            </w:r>
          </w:p>
        </w:tc>
        <w:tc>
          <w:tcPr>
            <w:tcW w:w="3356" w:type="dxa"/>
            <w:vAlign w:val="center"/>
          </w:tcPr>
          <w:p w14:paraId="0ECABE5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27.03</w:t>
            </w:r>
          </w:p>
        </w:tc>
      </w:tr>
      <w:tr w:rsidR="00A03971" w14:paraId="7C398B78" w14:textId="77777777">
        <w:tc>
          <w:tcPr>
            <w:tcW w:w="690" w:type="dxa"/>
            <w:vMerge w:val="restart"/>
            <w:vAlign w:val="center"/>
          </w:tcPr>
          <w:p w14:paraId="609CD0A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7AFD721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3186" w:type="dxa"/>
            <w:vAlign w:val="center"/>
          </w:tcPr>
          <w:p w14:paraId="680E5A2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多功能厅上空</w:t>
            </w:r>
          </w:p>
        </w:tc>
        <w:tc>
          <w:tcPr>
            <w:tcW w:w="1075" w:type="dxa"/>
            <w:vAlign w:val="center"/>
          </w:tcPr>
          <w:p w14:paraId="09A68CB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128.0</w:t>
            </w:r>
          </w:p>
        </w:tc>
        <w:tc>
          <w:tcPr>
            <w:tcW w:w="3356" w:type="dxa"/>
            <w:vAlign w:val="center"/>
          </w:tcPr>
          <w:p w14:paraId="5571724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25.48</w:t>
            </w:r>
          </w:p>
        </w:tc>
      </w:tr>
      <w:tr w:rsidR="00A03971" w14:paraId="6B250915" w14:textId="77777777">
        <w:tc>
          <w:tcPr>
            <w:tcW w:w="690" w:type="dxa"/>
            <w:vMerge/>
            <w:vAlign w:val="center"/>
          </w:tcPr>
          <w:p w14:paraId="46A86298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4DB3F8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3186" w:type="dxa"/>
            <w:vAlign w:val="center"/>
          </w:tcPr>
          <w:p w14:paraId="2A21F85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7441D01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295.3</w:t>
            </w:r>
          </w:p>
        </w:tc>
        <w:tc>
          <w:tcPr>
            <w:tcW w:w="3356" w:type="dxa"/>
            <w:vAlign w:val="center"/>
          </w:tcPr>
          <w:p w14:paraId="1BD8E71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25.95</w:t>
            </w:r>
          </w:p>
        </w:tc>
      </w:tr>
      <w:tr w:rsidR="00A03971" w14:paraId="3C89883F" w14:textId="77777777">
        <w:tc>
          <w:tcPr>
            <w:tcW w:w="690" w:type="dxa"/>
            <w:vMerge/>
            <w:vAlign w:val="center"/>
          </w:tcPr>
          <w:p w14:paraId="06DA5448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0E0062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3186" w:type="dxa"/>
            <w:vAlign w:val="center"/>
          </w:tcPr>
          <w:p w14:paraId="2D57EDC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多功能厅上空</w:t>
            </w:r>
          </w:p>
        </w:tc>
        <w:tc>
          <w:tcPr>
            <w:tcW w:w="1075" w:type="dxa"/>
            <w:vAlign w:val="center"/>
          </w:tcPr>
          <w:p w14:paraId="2149408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240.0</w:t>
            </w:r>
          </w:p>
        </w:tc>
        <w:tc>
          <w:tcPr>
            <w:tcW w:w="3356" w:type="dxa"/>
            <w:vAlign w:val="center"/>
          </w:tcPr>
          <w:p w14:paraId="123CAB6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26.13</w:t>
            </w:r>
          </w:p>
        </w:tc>
      </w:tr>
      <w:tr w:rsidR="00A03971" w14:paraId="4D505918" w14:textId="77777777">
        <w:tc>
          <w:tcPr>
            <w:tcW w:w="690" w:type="dxa"/>
            <w:vMerge/>
            <w:vAlign w:val="center"/>
          </w:tcPr>
          <w:p w14:paraId="033C9C97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74FF16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tcW w:w="3186" w:type="dxa"/>
            <w:vAlign w:val="center"/>
          </w:tcPr>
          <w:p w14:paraId="60ED884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1392576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  <w:tc>
          <w:tcPr>
            <w:tcW w:w="3356" w:type="dxa"/>
            <w:vAlign w:val="center"/>
          </w:tcPr>
          <w:p w14:paraId="702EC53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25.05</w:t>
            </w:r>
          </w:p>
        </w:tc>
      </w:tr>
      <w:tr w:rsidR="00A03971" w14:paraId="091FC352" w14:textId="77777777">
        <w:tc>
          <w:tcPr>
            <w:tcW w:w="690" w:type="dxa"/>
            <w:vMerge/>
            <w:vAlign w:val="center"/>
          </w:tcPr>
          <w:p w14:paraId="1E76DBA4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0D4E7F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tcW w:w="3186" w:type="dxa"/>
            <w:vAlign w:val="center"/>
          </w:tcPr>
          <w:p w14:paraId="12D3A9D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5D27CFB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25.7</w:t>
            </w:r>
          </w:p>
        </w:tc>
        <w:tc>
          <w:tcPr>
            <w:tcW w:w="3356" w:type="dxa"/>
            <w:vAlign w:val="center"/>
          </w:tcPr>
          <w:p w14:paraId="5B593A5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24.04</w:t>
            </w:r>
          </w:p>
        </w:tc>
      </w:tr>
      <w:tr w:rsidR="00A03971" w14:paraId="3E5E900D" w14:textId="77777777">
        <w:tc>
          <w:tcPr>
            <w:tcW w:w="690" w:type="dxa"/>
            <w:vMerge/>
            <w:vAlign w:val="center"/>
          </w:tcPr>
          <w:p w14:paraId="2294DE9B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42CB48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3186" w:type="dxa"/>
            <w:vAlign w:val="center"/>
          </w:tcPr>
          <w:p w14:paraId="02167F2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3419BCE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27.8</w:t>
            </w:r>
          </w:p>
        </w:tc>
        <w:tc>
          <w:tcPr>
            <w:tcW w:w="3356" w:type="dxa"/>
            <w:vAlign w:val="center"/>
          </w:tcPr>
          <w:p w14:paraId="5A710F2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27.18</w:t>
            </w:r>
          </w:p>
        </w:tc>
      </w:tr>
      <w:tr w:rsidR="00A03971" w14:paraId="16151262" w14:textId="77777777">
        <w:tc>
          <w:tcPr>
            <w:tcW w:w="690" w:type="dxa"/>
            <w:vMerge/>
            <w:vAlign w:val="center"/>
          </w:tcPr>
          <w:p w14:paraId="4CC9107F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88AC6C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3186" w:type="dxa"/>
            <w:vAlign w:val="center"/>
          </w:tcPr>
          <w:p w14:paraId="5EF9B18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2C1CD9C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17.2</w:t>
            </w:r>
          </w:p>
        </w:tc>
        <w:tc>
          <w:tcPr>
            <w:tcW w:w="3356" w:type="dxa"/>
            <w:vAlign w:val="center"/>
          </w:tcPr>
          <w:p w14:paraId="69DB1DD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25.48</w:t>
            </w:r>
          </w:p>
        </w:tc>
      </w:tr>
      <w:tr w:rsidR="00A03971" w14:paraId="48AC1FF4" w14:textId="77777777">
        <w:tc>
          <w:tcPr>
            <w:tcW w:w="690" w:type="dxa"/>
            <w:vMerge/>
            <w:vAlign w:val="center"/>
          </w:tcPr>
          <w:p w14:paraId="416EF971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964349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3186" w:type="dxa"/>
            <w:vAlign w:val="center"/>
          </w:tcPr>
          <w:p w14:paraId="7442B58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3E3B2E7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</w:t>
            </w:r>
          </w:p>
        </w:tc>
        <w:tc>
          <w:tcPr>
            <w:tcW w:w="3356" w:type="dxa"/>
            <w:vAlign w:val="center"/>
          </w:tcPr>
          <w:p w14:paraId="7F71B7F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23.82</w:t>
            </w:r>
          </w:p>
        </w:tc>
      </w:tr>
      <w:tr w:rsidR="00A03971" w14:paraId="3710A984" w14:textId="77777777">
        <w:tc>
          <w:tcPr>
            <w:tcW w:w="690" w:type="dxa"/>
            <w:vMerge/>
            <w:vAlign w:val="center"/>
          </w:tcPr>
          <w:p w14:paraId="0E52B294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599909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3186" w:type="dxa"/>
            <w:vAlign w:val="center"/>
          </w:tcPr>
          <w:p w14:paraId="3F4BB20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55F904C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27.3</w:t>
            </w:r>
          </w:p>
        </w:tc>
        <w:tc>
          <w:tcPr>
            <w:tcW w:w="3356" w:type="dxa"/>
            <w:vAlign w:val="center"/>
          </w:tcPr>
          <w:p w14:paraId="4D39A23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24.73</w:t>
            </w:r>
          </w:p>
        </w:tc>
      </w:tr>
      <w:tr w:rsidR="00A03971" w14:paraId="441D5A98" w14:textId="77777777">
        <w:tc>
          <w:tcPr>
            <w:tcW w:w="690" w:type="dxa"/>
            <w:vMerge/>
            <w:vAlign w:val="center"/>
          </w:tcPr>
          <w:p w14:paraId="1543F3C3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AEB4C4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3186" w:type="dxa"/>
            <w:vAlign w:val="center"/>
          </w:tcPr>
          <w:p w14:paraId="5FD9B10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3D69622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  <w:tc>
          <w:tcPr>
            <w:tcW w:w="3356" w:type="dxa"/>
            <w:vAlign w:val="center"/>
          </w:tcPr>
          <w:p w14:paraId="0EE6B79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25.39</w:t>
            </w:r>
          </w:p>
        </w:tc>
      </w:tr>
      <w:tr w:rsidR="00A03971" w14:paraId="6E10E6E6" w14:textId="77777777">
        <w:tc>
          <w:tcPr>
            <w:tcW w:w="690" w:type="dxa"/>
            <w:vMerge/>
            <w:vAlign w:val="center"/>
          </w:tcPr>
          <w:p w14:paraId="35294B0B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C30A5F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</w:t>
            </w:r>
          </w:p>
        </w:tc>
        <w:tc>
          <w:tcPr>
            <w:tcW w:w="3186" w:type="dxa"/>
            <w:vAlign w:val="center"/>
          </w:tcPr>
          <w:p w14:paraId="415B945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71570D3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18.1</w:t>
            </w:r>
          </w:p>
        </w:tc>
        <w:tc>
          <w:tcPr>
            <w:tcW w:w="3356" w:type="dxa"/>
            <w:vAlign w:val="center"/>
          </w:tcPr>
          <w:p w14:paraId="33A2227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25.30</w:t>
            </w:r>
          </w:p>
        </w:tc>
      </w:tr>
      <w:tr w:rsidR="00A03971" w14:paraId="2180F350" w14:textId="77777777">
        <w:tc>
          <w:tcPr>
            <w:tcW w:w="690" w:type="dxa"/>
            <w:vMerge/>
            <w:vAlign w:val="center"/>
          </w:tcPr>
          <w:p w14:paraId="19770430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5E8580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</w:t>
            </w:r>
          </w:p>
        </w:tc>
        <w:tc>
          <w:tcPr>
            <w:tcW w:w="3186" w:type="dxa"/>
            <w:vAlign w:val="center"/>
          </w:tcPr>
          <w:p w14:paraId="3D855C3B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403027E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</w:t>
            </w:r>
          </w:p>
        </w:tc>
        <w:tc>
          <w:tcPr>
            <w:tcW w:w="3356" w:type="dxa"/>
            <w:vAlign w:val="center"/>
          </w:tcPr>
          <w:p w14:paraId="127805B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25.43</w:t>
            </w:r>
          </w:p>
        </w:tc>
      </w:tr>
      <w:tr w:rsidR="00A03971" w14:paraId="01734EB5" w14:textId="77777777">
        <w:tc>
          <w:tcPr>
            <w:tcW w:w="690" w:type="dxa"/>
            <w:vMerge/>
            <w:vAlign w:val="center"/>
          </w:tcPr>
          <w:p w14:paraId="6B02FAC2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C5AD53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2031</w:t>
            </w:r>
          </w:p>
        </w:tc>
        <w:tc>
          <w:tcPr>
            <w:tcW w:w="3186" w:type="dxa"/>
            <w:vAlign w:val="center"/>
          </w:tcPr>
          <w:p w14:paraId="73B3939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4B3239F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25.7</w:t>
            </w:r>
          </w:p>
        </w:tc>
        <w:tc>
          <w:tcPr>
            <w:tcW w:w="3356" w:type="dxa"/>
            <w:vAlign w:val="center"/>
          </w:tcPr>
          <w:p w14:paraId="60E6631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25.30</w:t>
            </w:r>
          </w:p>
        </w:tc>
      </w:tr>
      <w:tr w:rsidR="00A03971" w14:paraId="32DEEF29" w14:textId="77777777">
        <w:tc>
          <w:tcPr>
            <w:tcW w:w="690" w:type="dxa"/>
            <w:vMerge/>
            <w:vAlign w:val="center"/>
          </w:tcPr>
          <w:p w14:paraId="3F9F2CD4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88787E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2033</w:t>
            </w:r>
          </w:p>
        </w:tc>
        <w:tc>
          <w:tcPr>
            <w:tcW w:w="3186" w:type="dxa"/>
            <w:vAlign w:val="center"/>
          </w:tcPr>
          <w:p w14:paraId="6275616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4C26F7B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27.8</w:t>
            </w:r>
          </w:p>
        </w:tc>
        <w:tc>
          <w:tcPr>
            <w:tcW w:w="3356" w:type="dxa"/>
            <w:vAlign w:val="center"/>
          </w:tcPr>
          <w:p w14:paraId="0DF95FD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27.66</w:t>
            </w:r>
          </w:p>
        </w:tc>
      </w:tr>
      <w:tr w:rsidR="00A03971" w14:paraId="13E5EDD9" w14:textId="77777777">
        <w:tc>
          <w:tcPr>
            <w:tcW w:w="690" w:type="dxa"/>
            <w:vMerge/>
            <w:vAlign w:val="center"/>
          </w:tcPr>
          <w:p w14:paraId="2D89BDE1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8462D3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2034</w:t>
            </w:r>
          </w:p>
        </w:tc>
        <w:tc>
          <w:tcPr>
            <w:tcW w:w="3186" w:type="dxa"/>
            <w:vAlign w:val="center"/>
          </w:tcPr>
          <w:p w14:paraId="5742687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29AE2E8A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17.2</w:t>
            </w:r>
          </w:p>
        </w:tc>
        <w:tc>
          <w:tcPr>
            <w:tcW w:w="3356" w:type="dxa"/>
            <w:vAlign w:val="center"/>
          </w:tcPr>
          <w:p w14:paraId="1A3C3C67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25.75</w:t>
            </w:r>
          </w:p>
        </w:tc>
      </w:tr>
      <w:tr w:rsidR="00A03971" w14:paraId="50843AA6" w14:textId="77777777">
        <w:tc>
          <w:tcPr>
            <w:tcW w:w="690" w:type="dxa"/>
            <w:vMerge/>
            <w:vAlign w:val="center"/>
          </w:tcPr>
          <w:p w14:paraId="76E25AAC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4BD653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2035</w:t>
            </w:r>
          </w:p>
        </w:tc>
        <w:tc>
          <w:tcPr>
            <w:tcW w:w="3186" w:type="dxa"/>
            <w:vAlign w:val="center"/>
          </w:tcPr>
          <w:p w14:paraId="50E06B4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1075" w:type="dxa"/>
            <w:vAlign w:val="center"/>
          </w:tcPr>
          <w:p w14:paraId="4C81935C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23.2</w:t>
            </w:r>
          </w:p>
        </w:tc>
        <w:tc>
          <w:tcPr>
            <w:tcW w:w="3356" w:type="dxa"/>
            <w:vAlign w:val="center"/>
          </w:tcPr>
          <w:p w14:paraId="21FF0C3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24.00</w:t>
            </w:r>
          </w:p>
        </w:tc>
      </w:tr>
      <w:tr w:rsidR="00A03971" w14:paraId="5AB6E262" w14:textId="77777777">
        <w:tc>
          <w:tcPr>
            <w:tcW w:w="690" w:type="dxa"/>
            <w:vMerge/>
            <w:vAlign w:val="center"/>
          </w:tcPr>
          <w:p w14:paraId="7BCAD3A2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F25EC2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2036</w:t>
            </w:r>
          </w:p>
        </w:tc>
        <w:tc>
          <w:tcPr>
            <w:tcW w:w="3186" w:type="dxa"/>
            <w:vAlign w:val="center"/>
          </w:tcPr>
          <w:p w14:paraId="5CE2842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78F4345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18.2</w:t>
            </w:r>
          </w:p>
        </w:tc>
        <w:tc>
          <w:tcPr>
            <w:tcW w:w="3356" w:type="dxa"/>
            <w:vAlign w:val="center"/>
          </w:tcPr>
          <w:p w14:paraId="4B88D096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24.87</w:t>
            </w:r>
          </w:p>
        </w:tc>
      </w:tr>
      <w:tr w:rsidR="00A03971" w14:paraId="7D41E087" w14:textId="77777777">
        <w:tc>
          <w:tcPr>
            <w:tcW w:w="690" w:type="dxa"/>
            <w:vMerge/>
            <w:vAlign w:val="center"/>
          </w:tcPr>
          <w:p w14:paraId="3517A5EA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744D37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2041</w:t>
            </w:r>
          </w:p>
        </w:tc>
        <w:tc>
          <w:tcPr>
            <w:tcW w:w="3186" w:type="dxa"/>
            <w:vAlign w:val="center"/>
          </w:tcPr>
          <w:p w14:paraId="5670F3FD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464D0B80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25.9</w:t>
            </w:r>
          </w:p>
        </w:tc>
        <w:tc>
          <w:tcPr>
            <w:tcW w:w="3356" w:type="dxa"/>
            <w:vAlign w:val="center"/>
          </w:tcPr>
          <w:p w14:paraId="14BEF82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24.99</w:t>
            </w:r>
          </w:p>
        </w:tc>
      </w:tr>
      <w:tr w:rsidR="00A03971" w14:paraId="7FC003AB" w14:textId="77777777">
        <w:tc>
          <w:tcPr>
            <w:tcW w:w="690" w:type="dxa"/>
            <w:vMerge/>
            <w:vAlign w:val="center"/>
          </w:tcPr>
          <w:p w14:paraId="634F9360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7ED5BF49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2044</w:t>
            </w:r>
          </w:p>
        </w:tc>
        <w:tc>
          <w:tcPr>
            <w:tcW w:w="3186" w:type="dxa"/>
            <w:vAlign w:val="center"/>
          </w:tcPr>
          <w:p w14:paraId="6918458F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63316A7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27.8</w:t>
            </w:r>
          </w:p>
        </w:tc>
        <w:tc>
          <w:tcPr>
            <w:tcW w:w="3356" w:type="dxa"/>
            <w:vAlign w:val="center"/>
          </w:tcPr>
          <w:p w14:paraId="79CE708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27.64</w:t>
            </w:r>
          </w:p>
        </w:tc>
      </w:tr>
      <w:tr w:rsidR="00A03971" w14:paraId="0D9ACA51" w14:textId="77777777">
        <w:tc>
          <w:tcPr>
            <w:tcW w:w="690" w:type="dxa"/>
            <w:vMerge/>
            <w:vAlign w:val="center"/>
          </w:tcPr>
          <w:p w14:paraId="0459B77A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00E07CA5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2046</w:t>
            </w:r>
          </w:p>
        </w:tc>
        <w:tc>
          <w:tcPr>
            <w:tcW w:w="3186" w:type="dxa"/>
            <w:vAlign w:val="center"/>
          </w:tcPr>
          <w:p w14:paraId="3F1A77B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756EB284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17.2</w:t>
            </w:r>
          </w:p>
        </w:tc>
        <w:tc>
          <w:tcPr>
            <w:tcW w:w="3356" w:type="dxa"/>
            <w:vAlign w:val="center"/>
          </w:tcPr>
          <w:p w14:paraId="32C368D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25.74</w:t>
            </w:r>
          </w:p>
        </w:tc>
      </w:tr>
      <w:tr w:rsidR="00A03971" w14:paraId="6FAFE060" w14:textId="77777777">
        <w:tc>
          <w:tcPr>
            <w:tcW w:w="690" w:type="dxa"/>
            <w:vMerge/>
            <w:vAlign w:val="center"/>
          </w:tcPr>
          <w:p w14:paraId="06504BB6" w14:textId="77777777" w:rsidR="00A03971" w:rsidRDefault="00A03971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1754721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2047</w:t>
            </w:r>
          </w:p>
        </w:tc>
        <w:tc>
          <w:tcPr>
            <w:tcW w:w="3186" w:type="dxa"/>
            <w:vAlign w:val="center"/>
          </w:tcPr>
          <w:p w14:paraId="1B3697C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186A7302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  <w:tc>
          <w:tcPr>
            <w:tcW w:w="3356" w:type="dxa"/>
            <w:vAlign w:val="center"/>
          </w:tcPr>
          <w:p w14:paraId="46CADDE8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25.05</w:t>
            </w:r>
          </w:p>
        </w:tc>
      </w:tr>
      <w:tr w:rsidR="00A03971" w14:paraId="3AE5C4F5" w14:textId="77777777">
        <w:tc>
          <w:tcPr>
            <w:tcW w:w="6943" w:type="dxa"/>
            <w:gridSpan w:val="4"/>
            <w:vAlign w:val="center"/>
          </w:tcPr>
          <w:p w14:paraId="493FAD93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</w:t>
            </w:r>
            <w:r>
              <w:rPr>
                <w:sz w:val="18"/>
                <w:szCs w:val="18"/>
              </w:rPr>
              <w:t>(%)</w:t>
            </w:r>
          </w:p>
        </w:tc>
        <w:tc>
          <w:tcPr>
            <w:tcW w:w="3356" w:type="dxa"/>
            <w:vAlign w:val="center"/>
          </w:tcPr>
          <w:p w14:paraId="2AF2AD0E" w14:textId="77777777" w:rsidR="00A0397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26.92%</w:t>
            </w:r>
          </w:p>
        </w:tc>
      </w:tr>
    </w:tbl>
    <w:p w14:paraId="1BC1C0CD" w14:textId="77777777" w:rsidR="001A5B4B" w:rsidRDefault="001A5B4B" w:rsidP="003D52D0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bookmarkStart w:id="54" w:name="达标比例统计表"/>
      <w:bookmarkEnd w:id="53"/>
      <w:bookmarkEnd w:id="54"/>
    </w:p>
    <w:p w14:paraId="730E2B1F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01993C60" w14:textId="77777777" w:rsidR="008E2A42" w:rsidRPr="00E14B7E" w:rsidRDefault="00A968A5" w:rsidP="00A968A5">
      <w:pPr>
        <w:pStyle w:val="1"/>
        <w:tabs>
          <w:tab w:val="left" w:pos="432"/>
        </w:tabs>
      </w:pPr>
      <w:bookmarkStart w:id="55" w:name="_Toc79588839"/>
      <w:r w:rsidRPr="00E14B7E">
        <w:rPr>
          <w:rFonts w:hint="eastAsia"/>
        </w:rPr>
        <w:t>结论</w:t>
      </w:r>
      <w:bookmarkEnd w:id="55"/>
    </w:p>
    <w:p w14:paraId="6EADE8F1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6" w:name="达标百分比"/>
      <w:r w:rsidR="00481D85" w:rsidRPr="00E14B7E">
        <w:rPr>
          <w:rFonts w:hint="eastAsia"/>
          <w:lang w:val="en-US"/>
        </w:rPr>
        <w:t>26.92%</w:t>
      </w:r>
      <w:bookmarkEnd w:id="56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7" w:name="得分"/>
      <w:r w:rsidR="006006D2" w:rsidRPr="00E14B7E">
        <w:rPr>
          <w:rFonts w:hint="eastAsia"/>
          <w:lang w:val="en-US"/>
        </w:rPr>
        <w:t>0</w:t>
      </w:r>
      <w:bookmarkEnd w:id="57"/>
      <w:r w:rsidR="005B277A" w:rsidRPr="00E14B7E">
        <w:rPr>
          <w:rFonts w:hint="eastAsia"/>
          <w:lang w:val="en-US"/>
        </w:rPr>
        <w:t>分。</w:t>
      </w:r>
    </w:p>
    <w:p w14:paraId="20CE5CFD" w14:textId="77777777" w:rsidR="00E14B7E" w:rsidRDefault="00E14B7E">
      <w:pPr>
        <w:spacing w:line="240" w:lineRule="auto"/>
        <w:rPr>
          <w:szCs w:val="21"/>
          <w:lang w:val="en-US"/>
        </w:rPr>
      </w:pPr>
      <w:bookmarkStart w:id="58" w:name="附录"/>
      <w:r>
        <w:rPr>
          <w:lang w:val="en-US"/>
        </w:rPr>
        <w:br w:type="page"/>
      </w:r>
    </w:p>
    <w:p w14:paraId="27D22975" w14:textId="77777777" w:rsidR="00E14B7E" w:rsidRPr="00E14B7E" w:rsidRDefault="00E14B7E" w:rsidP="00E14B7E">
      <w:pPr>
        <w:pStyle w:val="1"/>
        <w:tabs>
          <w:tab w:val="left" w:pos="432"/>
        </w:tabs>
      </w:pPr>
      <w:bookmarkStart w:id="59" w:name="_Toc79588840"/>
      <w:r w:rsidRPr="00E14B7E">
        <w:rPr>
          <w:rFonts w:hint="eastAsia"/>
        </w:rPr>
        <w:lastRenderedPageBreak/>
        <w:t>附录</w:t>
      </w:r>
      <w:bookmarkEnd w:id="59"/>
    </w:p>
    <w:p w14:paraId="448D3549" w14:textId="77777777" w:rsidR="00615593" w:rsidRDefault="00615593" w:rsidP="00615593">
      <w:pPr>
        <w:pStyle w:val="2"/>
      </w:pPr>
      <w:bookmarkStart w:id="60" w:name="_Toc107489793"/>
      <w:r>
        <w:rPr>
          <w:rFonts w:hint="eastAsia"/>
        </w:rPr>
        <w:t>工作日/节假日房间参数</w:t>
      </w:r>
      <w:bookmarkEnd w:id="60"/>
    </w:p>
    <w:p w14:paraId="78420BCE" w14:textId="77777777" w:rsidR="000F29A9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F4C2E5B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18CBD95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F5CDF73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8F5359E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216A50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9C59A9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CC96528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53A8D9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255CBF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07DB55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1A2ADE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8F5AAC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3A5F29B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058FB6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0B06E4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B82D8C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5C2593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BE5DC3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C3EE5A8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3FD1B2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0084938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8EDA1D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F668D4C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C476E8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B673928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2089BC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03971" w14:paraId="3D47E73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9B1A79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  <w:lang w:val="en-US"/>
              </w:rPr>
              <w:t>星客房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535D6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279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CC7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7124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85C8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72E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A1F5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134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A5C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B050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8D3D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C15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6AF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0CB4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79E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CCB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BE7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6445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7DD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1E5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4C97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B81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AB4B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2EB4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2065FB5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7F0C12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6FEBA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3812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267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B940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7FA3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711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E2A2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446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054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18AB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039DA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492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3BD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CA73D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B58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0D1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BF8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C2F18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7E9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7EA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BF6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442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CD67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CDD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5E03851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68841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10C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8AE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BEB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1376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7399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A1F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0E93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4092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087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4206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B80C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94E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5D01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D9F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28B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30B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E18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7A0F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ED4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4FB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34F2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2039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1A2B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CD4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635F5A9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81530D9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FFD3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EC5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158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B22D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3B37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8F2F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4E99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3141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78EC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E28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10369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BAD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ED5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1FF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51D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3589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B87A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F0A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CD0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876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16F3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4DD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6A27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334D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746A6CF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C2288E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会客室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AD50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BD9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94FD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D85D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3BC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C33F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C32C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FCE5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AD05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78E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DF7F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F23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0BFB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4799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47B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868E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CC0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D230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4A8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071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A63A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A26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9DB9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AF5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2FC4F48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1E43819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B48D9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308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13C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2350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61AC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DB9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B3FE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1BB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3D0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95C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FB250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778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71D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1CC0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24E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D5C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DB4C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6D11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EB7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3EF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B41F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C7E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654C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DF8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08D6694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E610D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2146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BA44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932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A306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330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F27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B89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6F0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915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B08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A959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681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2C7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5A3CD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C7F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722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73A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4050D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9A57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E89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F91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648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C0DD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1ABD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612F2EF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4920E9B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47182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6E4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96C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458D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919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728A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EE0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63F0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DC6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D31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E85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6F8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788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3FF6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A1D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8BD7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90D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B3C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6D5A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09A7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3168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5366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5E2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1AE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082948B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2A17F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E655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F19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AC3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413F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F7A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3CC5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6239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CBF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6B1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481E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751B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747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463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8D666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F3C7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F650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419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B8DC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297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4AF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6D46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9FF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F3C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072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3AEEEFE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D6A36A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47EFA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2955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80E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750A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7FA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51C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772B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5C4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BAB7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D88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8471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006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B66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1F0E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C2F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703A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453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4689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EBC3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7C9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5B921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132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BD0D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7B6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77F8E59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773893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C26BA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95A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4A4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69A2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32BA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E5F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0274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E9A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332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FA3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6F9C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FD9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4A5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C073B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3EB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52E8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6D3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06E3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56F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528E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5FEF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348A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749D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8C42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565324C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28D26F4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1C28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E33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503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903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86D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A74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C315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0B8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DDE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D9F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79EE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EA9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CCE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739F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4A3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3BA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133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9B82A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FDF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6E5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9E915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9CFF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BA3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57F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200398D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EB740B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A4C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64DF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928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387D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947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9749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4B8E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F86C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15EF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54D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9BEA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F66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F95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A50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F6F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1DA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619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07A32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A18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A0B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0E15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29C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653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ED0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7F82603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50A7C6B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53DD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EAB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1612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2866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23D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4F9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BF4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EA0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F84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9A5C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AF8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9D46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674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CB2B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2DA9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9D7B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6163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6E60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0045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27B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2FA8E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F6A4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C0C4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F5F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39D59EB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B1372E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9EB1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AB5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FA9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47ED3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37D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BAF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755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77B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9FC3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EBD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A67B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096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747D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BA2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E9D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FA4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3951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4BDF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744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783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FB51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57C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3C3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37C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64C200C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33627D8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FA37C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D14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AC2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BC974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3A2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76B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75E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4294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16A1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F6B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DACF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A8B7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4B2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E4F9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083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E436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C0A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D980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EA9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BF7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4FAF3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104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6EA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6EB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7B24CBB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A4A73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AEAE9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B80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886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883A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E16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2CF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5130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729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6D0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771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48E70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408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24F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AE8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8D7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A2E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89A0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0B0C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F66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BE2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E70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9B4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7BA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487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1067CF6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DA7C076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78F43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622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F7BD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7F80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2EAE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A76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99F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959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0C3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AF0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B89C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255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ECD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23FF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2FA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8100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FC7B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1E4A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BCA0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F2F1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1BE5E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FA7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90E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83F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6DB2E92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98CA20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0807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D4F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8DED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7924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3CF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9A7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BE1D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8D48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EF1B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C31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23FFE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CF2D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C3B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9911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629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36DD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894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AB8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BB59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33B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DFE3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FC15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9FD7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E12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68D8C94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3A74A93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E48EF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C8D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BE6D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34CE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A6E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7D0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E8D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6D72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94FA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2B5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275E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B2E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AAE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304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7BA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6A6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CE2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A9BC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6A1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973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C24B8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960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2278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411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2D13974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AFABB9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BB1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EC8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08C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C994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CF4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82EF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9EB96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BB86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E17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343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F9CA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C17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FF6E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CEB7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0D34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71C0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BC1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D9CE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96A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BA1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02AB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6FCF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45C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E33B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2171BB4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39E57ED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CA00B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9A0A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530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D29A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895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CBEE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943E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0DA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C57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624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711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9B02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6D4A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F7FB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633E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10D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ACA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868C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AF9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09A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7D23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FFAD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728E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815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603ED59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2AF9E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C0C0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F25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078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DFF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305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691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A9AC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CAE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26E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2C0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D1C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45C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070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55A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F82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B5D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0324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664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3FD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1C9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BCD18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FBF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AC5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48CE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107401B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5958B06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035EB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55DC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BB08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B0E4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9A1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386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AC1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D9E4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E53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4EF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9F4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51B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451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302B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D528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302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192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47B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5718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2037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ECDE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BEE6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5C4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F10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A03971" w14:paraId="138CC72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D720D2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6FD5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3655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4A5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CBB3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59F6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165B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0837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BC8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A1A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A5D2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84D46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513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B13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24F4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BF0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DED0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AC4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126A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F3B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5D7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9C30B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5EFF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2B6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D53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53344147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AC01867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74F1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3AD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1E1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07E8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0444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946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0988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823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DDA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B58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1EA1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6FE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3DD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2675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291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FDB6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1FE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4B24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70D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ECA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8EEB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B06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F67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99F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6B91025" w14:textId="77777777" w:rsidR="000F29A9" w:rsidRDefault="00000000">
      <w:r w:rsidRPr="00080B35">
        <w:rPr>
          <w:rFonts w:hint="eastAsia"/>
        </w:rPr>
        <w:t>注：上行：工作日；下行：节假日</w:t>
      </w:r>
    </w:p>
    <w:p w14:paraId="54AD1CA1" w14:textId="77777777" w:rsidR="000F29A9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3AF37F19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1030276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263746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C74734B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A77FE14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685B2C7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CC4C98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474687B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0D91D1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43EA0B4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1A7D19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E204A2C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7CA5C4B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94368B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A14E23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E361DA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D1BB3A9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AC80BC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778794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3D27F2E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D65B30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191A03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ABBDF7B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4793D7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A36BDAB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11703A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03971" w14:paraId="53045AD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A5FB7B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  <w:lang w:val="en-US"/>
              </w:rPr>
              <w:t>星客房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1825A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92B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EBBD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6991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79B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E19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A98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8CF2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07C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CEA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AB6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881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3ABA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C1A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0DA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A23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1EE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6773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774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3EE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4AC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943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A9BA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257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597213D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91DB58E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3CB05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BA4E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0F8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161E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9E6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9AD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173D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CD6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B56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49D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AFE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6EEB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489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68B36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850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3EA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FFE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8635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8C96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2DCA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D84F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6A6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C5F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B3D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7809390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6FB2BE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8C6C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E19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E9A5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3A1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B21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6F0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5146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C93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843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8587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070E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71B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3BA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23F8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039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AA8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FE6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5E972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8D0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31CC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408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84E8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A6E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9D1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0572924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4DDB190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F1AA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636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EFA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9ED2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AFA6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545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45DB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F8E2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CB6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0C2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DBCD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4E8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E13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7FF9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483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D9D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0F34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C25FF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820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101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1017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300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5C0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4DC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0F26EE9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62F13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会客室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CC4D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E750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BDF7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896D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0BD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580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70C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18A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C08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EFDD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C74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AF0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9554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3A03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CF2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96A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31A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27E8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610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081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838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BC5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448D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C3B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363FCA6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39CB89A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62D54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D86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DDC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FFFA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9D7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291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552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1EF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71B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C335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69B3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824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EACE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AF1A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488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C30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B43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723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8BAE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7A2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2202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C5B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EE89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EA9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2C482A1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844964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45F8D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8EC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E6B1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01E4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5CB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536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4675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0D1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37E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3D5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669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917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532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4858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F18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719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404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EEC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52B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D02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0525B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3E6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FFF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B27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066CC7A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7831868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4C312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5E0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F93D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703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C787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578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3B4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301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7FF5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A9FF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D7A2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0EED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7FB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F5F8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BD8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69D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221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3CD8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31DD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BFA4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1E1CD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6094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F9F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A75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2F1AEC7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6337EB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9156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1D8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B31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D921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6C5D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0D7B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F94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259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0091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8F80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085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1FE9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1C3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76B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F1FB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088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421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AFC5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2D8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BFE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90B0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06F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567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BA7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2CC1A0C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6EEFC0E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4888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B4A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39B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9D96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604A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C87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0592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23D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FD8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D0E1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2E7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603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55C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6B8A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781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981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B35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3327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44F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B4D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270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76D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493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3C60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543686C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42247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7E0D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A9AA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C27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2D84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10B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68DA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5CE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1297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FE5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F35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71FB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378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B9B1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AA59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316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71FA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576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44F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8AA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ED8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6B5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7C9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3FAA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4D1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5B23A1B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ADE63AD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A2D1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358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6DC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3416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39AE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A98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AF7A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C67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43C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696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C572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569D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A9B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AD63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88F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345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196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9A49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0A33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1DF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E85F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F4B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329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2EBF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2901B0C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00102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774D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46C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747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1BFF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D96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758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B66E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C21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8AEC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6A2E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517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A7C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D4F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923A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9BC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B0AF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13B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AE519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E12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98E5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AC75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83A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120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B73A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05FCAF4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E6AE16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B150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91E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484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6BB1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826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23CD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95797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2D2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60E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170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8B18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E8F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7D8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71C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7BA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774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09E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D684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87F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3D4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1B47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6494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566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A9F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254B3D6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9DCD36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A772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445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729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70BC7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BCC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E09D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2DAA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389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0F3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03F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3AC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7766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630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B713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470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D6C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F7F0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972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070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B6D3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F9276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967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6D0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12B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7672EDF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27F8D01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51517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FA7A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FDF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592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A9D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BE3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34C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9530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397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26B6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5F64F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094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CEE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58593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30B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6CE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1E4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64D3E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221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BE6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98BF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31BA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98D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700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09BE7C8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2081F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5A03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12C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23F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CA746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167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D1E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9F9A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D12D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9C7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31F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CA06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122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0E6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2A73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DC9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61A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DB0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44EC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9D1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74A6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8F27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B81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678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E9D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7263888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BBBC0E6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E415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75A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5FC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D6CF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FE3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F2FD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7A96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6FF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C12F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FD2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59DF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F86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7DD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EA72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0B72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FC5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66F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C32E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7CA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AF3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EDAA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198B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D4F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F39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57AE9DA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7901FF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4E8F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4F7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AB9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136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713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9F7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8063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747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326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889B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48BB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18AF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BC7A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6D0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A09A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20D7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C2D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D77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6E4F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9EA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59F7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8BD33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1EBD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0BC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665D4A3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0E2CAB6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87870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4DC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A97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943A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503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796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3996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102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4DD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E07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808E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820A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9008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629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DEF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133D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D9C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0D01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50D0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0874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367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DDF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4D2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F22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CEF80F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F44B3D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F72C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6AF7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6345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326F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2EA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376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5722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9CF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8B4A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7AC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94AD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7DB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C4B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416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DBE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C39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CE2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3486F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999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D330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9C1F5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B07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D2B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FDF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00819B8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B3337BB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EDDD0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4EB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3E90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E097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5B1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F276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71A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D54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79B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06D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013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E91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3736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E7E3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D21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2DD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381B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03786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F19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051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795DB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C29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2BA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2FAF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267AEA1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738A22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B15B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899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753A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21620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BAB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34C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9ADE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5ED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71AF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311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B0F65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85E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137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076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9677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227E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1983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5870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C3E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ACCC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6F9E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220A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C217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C371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379A8A0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47341AE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AB9B6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6C86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280B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40C4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E6B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EF15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4D37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5139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CCFB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8D1B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1D1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90AD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1D4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F664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ED85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F27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A35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03D7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80C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1106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304FF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95DE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320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D35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A03971" w14:paraId="3115A97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EAE32F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E51F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26DB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7E8A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E66E4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222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5D1B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9A87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D6B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EEA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8EB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4621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167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A89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9D0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EEC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6959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5F2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377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F330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520E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1B3E5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276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9EF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07FD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4C1EAC" w:rsidRPr="007428D7" w14:paraId="601F295D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712D07C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D4FC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F57F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E190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4189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F04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B92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77183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9E61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D5CA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800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EEB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7FF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53CF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8FB16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5C40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E84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2FBF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906A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0F8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A88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F8AA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A43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17A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F6DA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</w:tbl>
    <w:p w14:paraId="2682B25F" w14:textId="77777777" w:rsidR="000F29A9" w:rsidRDefault="00000000">
      <w:r w:rsidRPr="00080B35">
        <w:rPr>
          <w:rFonts w:hint="eastAsia"/>
        </w:rPr>
        <w:t>注：上行：工作日；下行：节假日</w:t>
      </w:r>
    </w:p>
    <w:p w14:paraId="7F01BB54" w14:textId="77777777" w:rsidR="000F29A9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61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61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A7C1B35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007C7709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1EF4EF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4B42FA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F94A5CE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64A9BA0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E51C753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258AAE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EA0002F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B33D66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EB426C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040442F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C849924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5F3BA4A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23E9C4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6FDF8C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83DD1D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6A8265C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BD4579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C2FF55F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6E510FC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CC9545C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2B62BD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1BC5F2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29A12D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BD08B47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03971" w14:paraId="2D37BB2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62C6FD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  <w:lang w:val="en-US"/>
              </w:rPr>
              <w:t>星客房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CB25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3F7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64B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635F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74E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339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16E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BED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F92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59E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13B0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E5E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64BE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AD9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214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445D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886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FF44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E4E1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7C6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D210D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C0F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1BE4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C795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ACF047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E1371A7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FBED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5068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8F0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4EDE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C4EF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EFF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89192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7667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2563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17EC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95E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CD68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FD2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C83F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BF4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C1E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41B9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25A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7A0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780A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4EB4D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CB5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FA9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3ED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1D27947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EB02B3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3731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2AF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9A35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CBEF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7BD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DD2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98CD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13A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E17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890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7EE1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CD2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6F25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8BDB1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0888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34D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053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B903E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870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1547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F325C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C885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6B3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1EB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6D4A944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27761D7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F128F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D0D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E7C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3FF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E98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141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29CFA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FBD1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6E90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5EC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2BF3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389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A25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531DD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D10B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7BC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F1B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B190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05F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F02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46BB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8C9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944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362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3FC4B58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26E3D2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会客室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ED7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EAF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C3F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B818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4507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092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49A2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98D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0735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67D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28DD8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845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D49C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52E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602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7A97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C6D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AD47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0BD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A5DF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369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D8A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22ED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B96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55B86C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873BB79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EC183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957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E0C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4876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135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D5C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23D6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F7BB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9352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808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CEBA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D7E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BAF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BECAC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5BA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24F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39C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A851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292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4523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D32E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A4E2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237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C73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10D8925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4E6419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2EA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76F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B39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5F768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3210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74A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55C6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9F0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812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57D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496C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B01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28C2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F8B4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078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E1C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1CE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FC4C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4C2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639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4EB5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033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365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6521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99DACC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F73578B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F248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5DA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E8D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9849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F93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9B3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5850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63AB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7606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A857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501B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F9AE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6F72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E435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C179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2DE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9D5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7B30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BE57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EDA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239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0B50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E9A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6C9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2838259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FA8113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3678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A25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880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497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A3C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2D6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E0D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BBD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78EC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C48D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53724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469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9C3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B405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FB7D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C33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E2B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8210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E8B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0748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4369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AF4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845B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64B0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5181909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D066BCC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621A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FF2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E1B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346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6BF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D64F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B7654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4E6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AAB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16F5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9A188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ADE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6668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078F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BC8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595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C8B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0BBF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8662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460A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FCC9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C9E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CFE3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0491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2B08B3A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93B289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3523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E878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1BA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B841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B70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3C9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55F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AE07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134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95E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0A7B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F03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E064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32BAB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2B7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F12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8E9E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E0E0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6A8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5B2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B89BD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3E6FC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1F5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2D6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2DDCAF5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7DFB97A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DB21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5EE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26F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765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D1C5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5FF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CBC3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E79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DE1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DB95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BEE9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BC76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CAF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35A4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99A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F09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1157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E073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B10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5F6E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D87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12D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AE1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AB34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15ABCC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63F82D0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8A0F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AF65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94D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6AF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D74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C12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C87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68EC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FA4C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173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CF1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D2C7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F479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E94E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6D93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795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8DC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8C2A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149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FE1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0D918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3D84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C20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4EA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356CC4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10965AE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8E84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F413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5E8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3041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164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8339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F89C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6AA4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E7A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10F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7240A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6147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CDB7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AD7A0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FC8D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8DF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3A9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A7EC7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6C42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F03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0539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45F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4944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9011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4825B81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C98B36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EE55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6B94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DA98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DCC1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AF6E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EDB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2DB7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9A1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877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0F8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A3EB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1D3D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91D6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6AA02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F1C4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C08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4D4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195E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E47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6D92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C503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74C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4833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AEAF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79E21C9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14FFF5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AC48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7137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1E34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5976C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EBB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AB62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5AC2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684E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55F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C58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168C2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A85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25D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C52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714D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81AE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E029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D624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09E6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994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9036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8CC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70F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2C37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B21361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702565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5791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10D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2079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1AAB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9F1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3920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A4C8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0D0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B8A0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B0BF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2763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056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5FF4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ADF66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33B3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481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E87C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1AD05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7F35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F715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AB6E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456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87F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5AE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4CD7419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425BF72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2E21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28CF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67F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0BEB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D4D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0BEB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813CA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0F2A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94FE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C027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7D1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EF42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96D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7AB49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DF4E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9B7E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125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3D965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D3C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8431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91C8A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AA03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1C5D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E6F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3F8B12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FB12F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129B6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01E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6403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096CB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BBA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98DD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A3E66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B8B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95A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ED7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BD87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F13DC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BE44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D0F0E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68C7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83E3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7EDF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3208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017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C99A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FD1F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6EE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137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8B15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25DAAE8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6B1B8FA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B1240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DE4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35DE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165F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E2FA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68E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2141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5AAD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7C66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273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88C1B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D9A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CD9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4BE62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A564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D3E2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6663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D069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336F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130B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7E91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568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689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5E3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E85A50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65C941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6B18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49B7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D43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48F2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91C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76D1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817AF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79E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7066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CBE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74F6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F4D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1DC1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3475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998B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510F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8445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3C14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AE00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0D2C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2296D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0EC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EC2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3D81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81F789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818B9A3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966F9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4CC3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BA00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16963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D90E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BB3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24CBD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CF53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7E6F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577F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88027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370D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D9BD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03A8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157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722F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5784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053DF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75A0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610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A949B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D6E5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E9AF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B67F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4019D71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A6141B8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3110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103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2E38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0D7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711E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5CC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868D4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5CC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82A6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FC38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ECF38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741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BCC2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C45BB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E9FD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6F5C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F20F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AF94F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3AD2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601E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C34A1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D378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82F9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60C1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5517582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5CA0C9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91114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12E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7B6A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6F36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5260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123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5325F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395D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967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46B0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8A90A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B6D5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DADC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0117C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99DE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CAA9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9821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20129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5A5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696D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581D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3A0F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3584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F9F1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03971" w14:paraId="010C7C5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9E84DF" w14:textId="77777777" w:rsidR="000F29A9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C46A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EBD25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B1DC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32B73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B4A8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670EA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36750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3A9D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673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8937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8D2F9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79018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FB33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5A742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6169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C86D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D37C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283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E588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7CAE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6FC3E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A5EE9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7F81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6912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7D259DE4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70AB4ED" w14:textId="77777777" w:rsidR="000F29A9" w:rsidRPr="007428D7" w:rsidRDefault="000F29A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CBBF1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EB63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216A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3CE6DB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12AA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D8934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56F8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352A6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6794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783DE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8AA4C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04AEC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7176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991D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C297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F7D97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1EF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B01D0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13333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5EC9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15201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3CB0F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20D1D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DE562" w14:textId="77777777" w:rsidR="000F29A9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72723FF" w14:textId="77777777" w:rsidR="000F29A9" w:rsidRDefault="00000000">
      <w:r w:rsidRPr="00080B35">
        <w:rPr>
          <w:rFonts w:hint="eastAsia"/>
        </w:rPr>
        <w:t>注：上行：工作日；下行：节假日</w:t>
      </w:r>
    </w:p>
    <w:p w14:paraId="239CC455" w14:textId="77777777" w:rsidR="00615593" w:rsidRPr="00615593" w:rsidRDefault="00615593" w:rsidP="00615593">
      <w:pPr>
        <w:pStyle w:val="a0"/>
        <w:ind w:left="420" w:firstLineChars="0" w:firstLine="0"/>
        <w:rPr>
          <w:lang w:val="en-US"/>
        </w:rPr>
      </w:pPr>
      <w:bookmarkStart w:id="62" w:name="附录房间类型"/>
      <w:bookmarkEnd w:id="62"/>
    </w:p>
    <w:p w14:paraId="5024AA6C" w14:textId="77777777" w:rsidR="00615593" w:rsidRPr="00615593" w:rsidRDefault="00615593" w:rsidP="00615593">
      <w:pPr>
        <w:pStyle w:val="2"/>
      </w:pPr>
      <w:bookmarkStart w:id="63" w:name="_Toc107489794"/>
      <w:r>
        <w:rPr>
          <w:rFonts w:hint="eastAsia"/>
        </w:rPr>
        <w:t>主要功能房间全年逐时温度</w:t>
      </w:r>
      <w:bookmarkEnd w:id="63"/>
    </w:p>
    <w:p w14:paraId="29AADE42" w14:textId="77777777" w:rsidR="000F29A9" w:rsidRDefault="00000000" w:rsidP="006F6975">
      <w:r>
        <w:rPr>
          <w:rFonts w:hint="eastAsia"/>
        </w:rPr>
        <w:t>多功能厅</w:t>
      </w:r>
      <w:r>
        <w:rPr>
          <w:rFonts w:hint="eastAsia"/>
        </w:rPr>
        <w:t>[1001]</w:t>
      </w:r>
    </w:p>
    <w:p w14:paraId="1B1D4878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449B2162" wp14:editId="0E5C74FD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E9CD" w14:textId="77777777" w:rsidR="000F29A9" w:rsidRPr="001A6A96" w:rsidRDefault="0000000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26233EE2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[1007]</w:t>
      </w:r>
    </w:p>
    <w:p w14:paraId="31301CAC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0C00C3DD" wp14:editId="1466A05F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D1A5" w14:textId="77777777" w:rsidR="000F29A9" w:rsidRPr="001A6A96" w:rsidRDefault="00000000" w:rsidP="00790A17">
      <w:pPr>
        <w:jc w:val="center"/>
      </w:pPr>
      <w:r>
        <w:rPr>
          <w:rFonts w:hint="eastAsia"/>
        </w:rPr>
        <w:t>1007</w:t>
      </w:r>
      <w:r>
        <w:rPr>
          <w:rFonts w:hint="eastAsia"/>
        </w:rPr>
        <w:t>房间</w:t>
      </w:r>
      <w:r>
        <w:t>全年逐时温度图</w:t>
      </w:r>
    </w:p>
    <w:p w14:paraId="3C1F74A5" w14:textId="77777777" w:rsidR="000F29A9" w:rsidRDefault="00000000" w:rsidP="006F6975">
      <w:r>
        <w:rPr>
          <w:rFonts w:hint="eastAsia"/>
        </w:rPr>
        <w:t>客厅</w:t>
      </w:r>
      <w:r>
        <w:rPr>
          <w:rFonts w:hint="eastAsia"/>
        </w:rPr>
        <w:t>[1008]</w:t>
      </w:r>
    </w:p>
    <w:p w14:paraId="1DCA9F48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402320FF" wp14:editId="1EB5B13A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4F9F" w14:textId="77777777" w:rsidR="000F29A9" w:rsidRPr="001A6A96" w:rsidRDefault="00000000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0DF43EA9" w14:textId="77777777" w:rsidR="000F29A9" w:rsidRDefault="00000000" w:rsidP="006F6975">
      <w:r>
        <w:rPr>
          <w:rFonts w:hint="eastAsia"/>
        </w:rPr>
        <w:t>边庭</w:t>
      </w:r>
      <w:r>
        <w:rPr>
          <w:rFonts w:hint="eastAsia"/>
        </w:rPr>
        <w:t>[1010]</w:t>
      </w:r>
    </w:p>
    <w:p w14:paraId="6E14A033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3B5CC8B3" wp14:editId="718C5191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C2D2" w14:textId="77777777" w:rsidR="000F29A9" w:rsidRPr="001A6A96" w:rsidRDefault="00000000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14:paraId="0A08BEF2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[1013]</w:t>
      </w:r>
    </w:p>
    <w:p w14:paraId="0C91F66D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F222003" wp14:editId="4B32E224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6307" w14:textId="77777777" w:rsidR="000F29A9" w:rsidRPr="001A6A96" w:rsidRDefault="00000000" w:rsidP="00790A17">
      <w:pPr>
        <w:jc w:val="center"/>
      </w:pPr>
      <w:r>
        <w:rPr>
          <w:rFonts w:hint="eastAsia"/>
        </w:rPr>
        <w:t>1013</w:t>
      </w:r>
      <w:r>
        <w:rPr>
          <w:rFonts w:hint="eastAsia"/>
        </w:rPr>
        <w:t>房间</w:t>
      </w:r>
      <w:r>
        <w:t>全年逐时温度图</w:t>
      </w:r>
    </w:p>
    <w:p w14:paraId="6E8EDC8E" w14:textId="77777777" w:rsidR="000F29A9" w:rsidRDefault="00000000" w:rsidP="006F6975">
      <w:r>
        <w:rPr>
          <w:rFonts w:hint="eastAsia"/>
        </w:rPr>
        <w:t>餐厅</w:t>
      </w:r>
      <w:r>
        <w:rPr>
          <w:rFonts w:hint="eastAsia"/>
        </w:rPr>
        <w:t>[1014]</w:t>
      </w:r>
    </w:p>
    <w:p w14:paraId="79B02BB1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7A1A4AC1" wp14:editId="5DB2B97C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2C18" w14:textId="77777777" w:rsidR="000F29A9" w:rsidRPr="001A6A96" w:rsidRDefault="00000000" w:rsidP="00790A17">
      <w:pPr>
        <w:jc w:val="center"/>
      </w:pPr>
      <w:r>
        <w:rPr>
          <w:rFonts w:hint="eastAsia"/>
        </w:rPr>
        <w:t>1014</w:t>
      </w:r>
      <w:r>
        <w:rPr>
          <w:rFonts w:hint="eastAsia"/>
        </w:rPr>
        <w:t>房间</w:t>
      </w:r>
      <w:r>
        <w:t>全年逐时温度图</w:t>
      </w:r>
    </w:p>
    <w:p w14:paraId="076D8C3C" w14:textId="77777777" w:rsidR="000F29A9" w:rsidRDefault="00000000" w:rsidP="006F6975">
      <w:r>
        <w:rPr>
          <w:rFonts w:hint="eastAsia"/>
        </w:rPr>
        <w:t>卫生间</w:t>
      </w:r>
      <w:r>
        <w:rPr>
          <w:rFonts w:hint="eastAsia"/>
        </w:rPr>
        <w:t>[1015]</w:t>
      </w:r>
    </w:p>
    <w:p w14:paraId="10A9827C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C82AF20" wp14:editId="2C8539BD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9AB9" w14:textId="77777777" w:rsidR="000F29A9" w:rsidRPr="001A6A96" w:rsidRDefault="00000000" w:rsidP="00790A17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55DF9694" w14:textId="77777777" w:rsidR="000F29A9" w:rsidRDefault="00000000" w:rsidP="006F6975">
      <w:r>
        <w:rPr>
          <w:rFonts w:hint="eastAsia"/>
        </w:rPr>
        <w:t>厨房</w:t>
      </w:r>
      <w:r>
        <w:rPr>
          <w:rFonts w:hint="eastAsia"/>
        </w:rPr>
        <w:t>[1016]</w:t>
      </w:r>
    </w:p>
    <w:p w14:paraId="7DA090C4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0E04DCB5" wp14:editId="6B93C572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A9B7" w14:textId="77777777" w:rsidR="000F29A9" w:rsidRPr="001A6A96" w:rsidRDefault="00000000" w:rsidP="00790A17">
      <w:pPr>
        <w:jc w:val="center"/>
      </w:pPr>
      <w:r>
        <w:rPr>
          <w:rFonts w:hint="eastAsia"/>
        </w:rPr>
        <w:t>1016</w:t>
      </w:r>
      <w:r>
        <w:rPr>
          <w:rFonts w:hint="eastAsia"/>
        </w:rPr>
        <w:t>房间</w:t>
      </w:r>
      <w:r>
        <w:t>全年逐时温度图</w:t>
      </w:r>
    </w:p>
    <w:p w14:paraId="6021845B" w14:textId="77777777" w:rsidR="000F29A9" w:rsidRDefault="00000000" w:rsidP="006F6975">
      <w:r>
        <w:rPr>
          <w:rFonts w:hint="eastAsia"/>
        </w:rPr>
        <w:t>边庭</w:t>
      </w:r>
      <w:r>
        <w:rPr>
          <w:rFonts w:hint="eastAsia"/>
        </w:rPr>
        <w:t>[1018]</w:t>
      </w:r>
    </w:p>
    <w:p w14:paraId="00DF7DB7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F0AA160" wp14:editId="75DD9632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831D" w14:textId="77777777" w:rsidR="000F29A9" w:rsidRPr="001A6A96" w:rsidRDefault="00000000" w:rsidP="00790A17">
      <w:pPr>
        <w:jc w:val="center"/>
      </w:pPr>
      <w:r>
        <w:rPr>
          <w:rFonts w:hint="eastAsia"/>
        </w:rPr>
        <w:t>1018</w:t>
      </w:r>
      <w:r>
        <w:rPr>
          <w:rFonts w:hint="eastAsia"/>
        </w:rPr>
        <w:t>房间</w:t>
      </w:r>
      <w:r>
        <w:t>全年逐时温度图</w:t>
      </w:r>
    </w:p>
    <w:p w14:paraId="5E40BAC3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[1022]</w:t>
      </w:r>
    </w:p>
    <w:p w14:paraId="7449BE44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50D7F074" wp14:editId="07306863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1CC1" w14:textId="77777777" w:rsidR="000F29A9" w:rsidRPr="001A6A96" w:rsidRDefault="00000000" w:rsidP="00790A17">
      <w:pPr>
        <w:jc w:val="center"/>
      </w:pPr>
      <w:r>
        <w:rPr>
          <w:rFonts w:hint="eastAsia"/>
        </w:rPr>
        <w:t>1022</w:t>
      </w:r>
      <w:r>
        <w:rPr>
          <w:rFonts w:hint="eastAsia"/>
        </w:rPr>
        <w:t>房间</w:t>
      </w:r>
      <w:r>
        <w:t>全年逐时温度图</w:t>
      </w:r>
    </w:p>
    <w:p w14:paraId="60FD013C" w14:textId="77777777" w:rsidR="000F29A9" w:rsidRDefault="00000000" w:rsidP="006F6975">
      <w:r>
        <w:rPr>
          <w:rFonts w:hint="eastAsia"/>
        </w:rPr>
        <w:t>卫生间</w:t>
      </w:r>
      <w:r>
        <w:rPr>
          <w:rFonts w:hint="eastAsia"/>
        </w:rPr>
        <w:t>[1023]</w:t>
      </w:r>
    </w:p>
    <w:p w14:paraId="652554EE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67215410" wp14:editId="04A2C933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0B25" w14:textId="77777777" w:rsidR="000F29A9" w:rsidRPr="001A6A96" w:rsidRDefault="00000000" w:rsidP="00790A17">
      <w:pPr>
        <w:jc w:val="center"/>
      </w:pPr>
      <w:r>
        <w:rPr>
          <w:rFonts w:hint="eastAsia"/>
        </w:rPr>
        <w:t>1023</w:t>
      </w:r>
      <w:r>
        <w:rPr>
          <w:rFonts w:hint="eastAsia"/>
        </w:rPr>
        <w:t>房间</w:t>
      </w:r>
      <w:r>
        <w:t>全年逐时温度图</w:t>
      </w:r>
    </w:p>
    <w:p w14:paraId="55107EBB" w14:textId="77777777" w:rsidR="000F29A9" w:rsidRDefault="00000000" w:rsidP="006F6975">
      <w:r>
        <w:rPr>
          <w:rFonts w:hint="eastAsia"/>
        </w:rPr>
        <w:t>卫生间</w:t>
      </w:r>
      <w:r>
        <w:rPr>
          <w:rFonts w:hint="eastAsia"/>
        </w:rPr>
        <w:t>[1024]</w:t>
      </w:r>
    </w:p>
    <w:p w14:paraId="74DAA22C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740D65C4" wp14:editId="410611E7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74D0" w14:textId="77777777" w:rsidR="000F29A9" w:rsidRPr="001A6A96" w:rsidRDefault="00000000" w:rsidP="00790A17">
      <w:pPr>
        <w:jc w:val="center"/>
      </w:pPr>
      <w:r>
        <w:rPr>
          <w:rFonts w:hint="eastAsia"/>
        </w:rPr>
        <w:t>1024</w:t>
      </w:r>
      <w:r>
        <w:rPr>
          <w:rFonts w:hint="eastAsia"/>
        </w:rPr>
        <w:t>房间</w:t>
      </w:r>
      <w:r>
        <w:t>全年逐时温度图</w:t>
      </w:r>
    </w:p>
    <w:p w14:paraId="616A08BB" w14:textId="77777777" w:rsidR="000F29A9" w:rsidRDefault="00000000" w:rsidP="006F6975">
      <w:r>
        <w:rPr>
          <w:rFonts w:hint="eastAsia"/>
        </w:rPr>
        <w:t>门厅</w:t>
      </w:r>
      <w:r>
        <w:rPr>
          <w:rFonts w:hint="eastAsia"/>
        </w:rPr>
        <w:t>[1025]</w:t>
      </w:r>
    </w:p>
    <w:p w14:paraId="3BDDDE7B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0E9B4F2" wp14:editId="40CF5C37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D86B" w14:textId="77777777" w:rsidR="000F29A9" w:rsidRPr="001A6A96" w:rsidRDefault="00000000" w:rsidP="00790A17">
      <w:pPr>
        <w:jc w:val="center"/>
      </w:pPr>
      <w:r>
        <w:rPr>
          <w:rFonts w:hint="eastAsia"/>
        </w:rPr>
        <w:t>1025</w:t>
      </w:r>
      <w:r>
        <w:rPr>
          <w:rFonts w:hint="eastAsia"/>
        </w:rPr>
        <w:t>房间</w:t>
      </w:r>
      <w:r>
        <w:t>全年逐时温度图</w:t>
      </w:r>
    </w:p>
    <w:p w14:paraId="06F76282" w14:textId="77777777" w:rsidR="000F29A9" w:rsidRDefault="00000000" w:rsidP="006F6975">
      <w:r>
        <w:rPr>
          <w:rFonts w:hint="eastAsia"/>
        </w:rPr>
        <w:t>客厅</w:t>
      </w:r>
      <w:r>
        <w:rPr>
          <w:rFonts w:hint="eastAsia"/>
        </w:rPr>
        <w:t>[1026]</w:t>
      </w:r>
    </w:p>
    <w:p w14:paraId="5B8ABC56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6E117B93" wp14:editId="2FBEAF3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2866" w14:textId="77777777" w:rsidR="000F29A9" w:rsidRPr="001A6A96" w:rsidRDefault="00000000" w:rsidP="00790A17">
      <w:pPr>
        <w:jc w:val="center"/>
      </w:pPr>
      <w:r>
        <w:rPr>
          <w:rFonts w:hint="eastAsia"/>
        </w:rPr>
        <w:t>1026</w:t>
      </w:r>
      <w:r>
        <w:rPr>
          <w:rFonts w:hint="eastAsia"/>
        </w:rPr>
        <w:t>房间</w:t>
      </w:r>
      <w:r>
        <w:t>全年逐时温度图</w:t>
      </w:r>
    </w:p>
    <w:p w14:paraId="5AE2C63E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[1027]</w:t>
      </w:r>
    </w:p>
    <w:p w14:paraId="48DC15A9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415396C9" wp14:editId="3ECC6866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C5C4" w14:textId="77777777" w:rsidR="000F29A9" w:rsidRPr="001A6A96" w:rsidRDefault="00000000" w:rsidP="00790A17">
      <w:pPr>
        <w:jc w:val="center"/>
      </w:pPr>
      <w:r>
        <w:rPr>
          <w:rFonts w:hint="eastAsia"/>
        </w:rPr>
        <w:t>1027</w:t>
      </w:r>
      <w:r>
        <w:rPr>
          <w:rFonts w:hint="eastAsia"/>
        </w:rPr>
        <w:t>房间</w:t>
      </w:r>
      <w:r>
        <w:t>全年逐时温度图</w:t>
      </w:r>
    </w:p>
    <w:p w14:paraId="7CAAD414" w14:textId="77777777" w:rsidR="000F29A9" w:rsidRDefault="00000000" w:rsidP="006F6975">
      <w:r>
        <w:rPr>
          <w:rFonts w:hint="eastAsia"/>
        </w:rPr>
        <w:t>值班室</w:t>
      </w:r>
      <w:r>
        <w:rPr>
          <w:rFonts w:hint="eastAsia"/>
        </w:rPr>
        <w:t>[1029]</w:t>
      </w:r>
    </w:p>
    <w:p w14:paraId="40970857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42CDE08E" wp14:editId="6F2C76B5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BBDB" w14:textId="77777777" w:rsidR="000F29A9" w:rsidRPr="001A6A96" w:rsidRDefault="00000000" w:rsidP="00790A17">
      <w:pPr>
        <w:jc w:val="center"/>
      </w:pPr>
      <w:r>
        <w:rPr>
          <w:rFonts w:hint="eastAsia"/>
        </w:rPr>
        <w:t>1029</w:t>
      </w:r>
      <w:r>
        <w:rPr>
          <w:rFonts w:hint="eastAsia"/>
        </w:rPr>
        <w:t>房间</w:t>
      </w:r>
      <w:r>
        <w:t>全年逐时温度图</w:t>
      </w:r>
    </w:p>
    <w:p w14:paraId="785EC0FC" w14:textId="77777777" w:rsidR="000F29A9" w:rsidRDefault="00000000" w:rsidP="006F6975">
      <w:r>
        <w:rPr>
          <w:rFonts w:hint="eastAsia"/>
        </w:rPr>
        <w:t>客厅</w:t>
      </w:r>
      <w:r>
        <w:rPr>
          <w:rFonts w:hint="eastAsia"/>
        </w:rPr>
        <w:t>[1031]</w:t>
      </w:r>
    </w:p>
    <w:p w14:paraId="661E6A46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7D2F6C4" wp14:editId="13517E2B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DA78" w14:textId="77777777" w:rsidR="000F29A9" w:rsidRPr="001A6A96" w:rsidRDefault="00000000" w:rsidP="00790A17">
      <w:pPr>
        <w:jc w:val="center"/>
      </w:pPr>
      <w:r>
        <w:rPr>
          <w:rFonts w:hint="eastAsia"/>
        </w:rPr>
        <w:t>1031</w:t>
      </w:r>
      <w:r>
        <w:rPr>
          <w:rFonts w:hint="eastAsia"/>
        </w:rPr>
        <w:t>房间</w:t>
      </w:r>
      <w:r>
        <w:t>全年逐时温度图</w:t>
      </w:r>
    </w:p>
    <w:p w14:paraId="21CCFBAC" w14:textId="77777777" w:rsidR="000F29A9" w:rsidRDefault="00000000" w:rsidP="006F6975">
      <w:r>
        <w:rPr>
          <w:rFonts w:hint="eastAsia"/>
        </w:rPr>
        <w:t>办公室</w:t>
      </w:r>
      <w:r>
        <w:rPr>
          <w:rFonts w:hint="eastAsia"/>
        </w:rPr>
        <w:t>[1032]</w:t>
      </w:r>
    </w:p>
    <w:p w14:paraId="4FDFB34D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3861FD9B" wp14:editId="224AEFD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6531" w14:textId="77777777" w:rsidR="000F29A9" w:rsidRPr="001A6A96" w:rsidRDefault="00000000" w:rsidP="00790A17">
      <w:pPr>
        <w:jc w:val="center"/>
      </w:pPr>
      <w:r>
        <w:rPr>
          <w:rFonts w:hint="eastAsia"/>
        </w:rPr>
        <w:t>1032</w:t>
      </w:r>
      <w:r>
        <w:rPr>
          <w:rFonts w:hint="eastAsia"/>
        </w:rPr>
        <w:t>房间</w:t>
      </w:r>
      <w:r>
        <w:t>全年逐时温度图</w:t>
      </w:r>
    </w:p>
    <w:p w14:paraId="7BACE8EE" w14:textId="77777777" w:rsidR="000F29A9" w:rsidRDefault="00000000" w:rsidP="006F6975">
      <w:r>
        <w:rPr>
          <w:rFonts w:hint="eastAsia"/>
        </w:rPr>
        <w:t>办公室</w:t>
      </w:r>
      <w:r>
        <w:rPr>
          <w:rFonts w:hint="eastAsia"/>
        </w:rPr>
        <w:t>[1033]</w:t>
      </w:r>
    </w:p>
    <w:p w14:paraId="3370F463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FDEC37F" wp14:editId="0FFEBD2D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529C" w14:textId="77777777" w:rsidR="000F29A9" w:rsidRPr="001A6A96" w:rsidRDefault="00000000" w:rsidP="00790A17">
      <w:pPr>
        <w:jc w:val="center"/>
      </w:pPr>
      <w:r>
        <w:rPr>
          <w:rFonts w:hint="eastAsia"/>
        </w:rPr>
        <w:t>1033</w:t>
      </w:r>
      <w:r>
        <w:rPr>
          <w:rFonts w:hint="eastAsia"/>
        </w:rPr>
        <w:t>房间</w:t>
      </w:r>
      <w:r>
        <w:t>全年逐时温度图</w:t>
      </w:r>
    </w:p>
    <w:p w14:paraId="63D9D993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[1034]</w:t>
      </w:r>
    </w:p>
    <w:p w14:paraId="377CD15E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3AAC1940" wp14:editId="77518509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CB61" w14:textId="77777777" w:rsidR="000F29A9" w:rsidRPr="001A6A96" w:rsidRDefault="00000000" w:rsidP="00790A17">
      <w:pPr>
        <w:jc w:val="center"/>
      </w:pPr>
      <w:r>
        <w:rPr>
          <w:rFonts w:hint="eastAsia"/>
        </w:rPr>
        <w:t>1034</w:t>
      </w:r>
      <w:r>
        <w:rPr>
          <w:rFonts w:hint="eastAsia"/>
        </w:rPr>
        <w:t>房间</w:t>
      </w:r>
      <w:r>
        <w:t>全年逐时温度图</w:t>
      </w:r>
    </w:p>
    <w:p w14:paraId="171F25FA" w14:textId="77777777" w:rsidR="000F29A9" w:rsidRDefault="00000000" w:rsidP="006F6975">
      <w:r>
        <w:rPr>
          <w:rFonts w:hint="eastAsia"/>
        </w:rPr>
        <w:t>中医理疗</w:t>
      </w:r>
      <w:r>
        <w:rPr>
          <w:rFonts w:hint="eastAsia"/>
        </w:rPr>
        <w:t>[1035]</w:t>
      </w:r>
    </w:p>
    <w:p w14:paraId="2100A437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0D69B3D7" wp14:editId="2B250577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94E5" w14:textId="77777777" w:rsidR="000F29A9" w:rsidRPr="001A6A96" w:rsidRDefault="00000000" w:rsidP="00790A17">
      <w:pPr>
        <w:jc w:val="center"/>
      </w:pPr>
      <w:r>
        <w:rPr>
          <w:rFonts w:hint="eastAsia"/>
        </w:rPr>
        <w:t>1035</w:t>
      </w:r>
      <w:r>
        <w:rPr>
          <w:rFonts w:hint="eastAsia"/>
        </w:rPr>
        <w:t>房间</w:t>
      </w:r>
      <w:r>
        <w:t>全年逐时温度图</w:t>
      </w:r>
    </w:p>
    <w:p w14:paraId="4E64D089" w14:textId="77777777" w:rsidR="000F29A9" w:rsidRDefault="00000000" w:rsidP="006F6975">
      <w:r>
        <w:rPr>
          <w:rFonts w:hint="eastAsia"/>
        </w:rPr>
        <w:t>中医理疗</w:t>
      </w:r>
      <w:r>
        <w:rPr>
          <w:rFonts w:hint="eastAsia"/>
        </w:rPr>
        <w:t>[1036]</w:t>
      </w:r>
    </w:p>
    <w:p w14:paraId="0CA0EC38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464F6F36" wp14:editId="706A414E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C8A8" w14:textId="77777777" w:rsidR="000F29A9" w:rsidRPr="001A6A96" w:rsidRDefault="00000000" w:rsidP="00790A17">
      <w:pPr>
        <w:jc w:val="center"/>
      </w:pPr>
      <w:r>
        <w:rPr>
          <w:rFonts w:hint="eastAsia"/>
        </w:rPr>
        <w:t>1036</w:t>
      </w:r>
      <w:r>
        <w:rPr>
          <w:rFonts w:hint="eastAsia"/>
        </w:rPr>
        <w:t>房间</w:t>
      </w:r>
      <w:r>
        <w:t>全年逐时温度图</w:t>
      </w:r>
    </w:p>
    <w:p w14:paraId="5E28A43B" w14:textId="77777777" w:rsidR="000F29A9" w:rsidRDefault="00000000" w:rsidP="006F6975">
      <w:r>
        <w:rPr>
          <w:rFonts w:hint="eastAsia"/>
        </w:rPr>
        <w:t>边庭</w:t>
      </w:r>
      <w:r>
        <w:rPr>
          <w:rFonts w:hint="eastAsia"/>
        </w:rPr>
        <w:t>[1037]</w:t>
      </w:r>
    </w:p>
    <w:p w14:paraId="5831450C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3758539C" wp14:editId="528C4E54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C07D" w14:textId="77777777" w:rsidR="000F29A9" w:rsidRPr="001A6A96" w:rsidRDefault="00000000" w:rsidP="00790A17">
      <w:pPr>
        <w:jc w:val="center"/>
      </w:pPr>
      <w:r>
        <w:rPr>
          <w:rFonts w:hint="eastAsia"/>
        </w:rPr>
        <w:t>1037</w:t>
      </w:r>
      <w:r>
        <w:rPr>
          <w:rFonts w:hint="eastAsia"/>
        </w:rPr>
        <w:t>房间</w:t>
      </w:r>
      <w:r>
        <w:t>全年逐时温度图</w:t>
      </w:r>
    </w:p>
    <w:p w14:paraId="370F612A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[1038]</w:t>
      </w:r>
    </w:p>
    <w:p w14:paraId="640F5582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6BA5D15E" wp14:editId="535DEFB8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407B" w14:textId="77777777" w:rsidR="000F29A9" w:rsidRPr="001A6A96" w:rsidRDefault="00000000" w:rsidP="00790A17">
      <w:pPr>
        <w:jc w:val="center"/>
      </w:pPr>
      <w:r>
        <w:rPr>
          <w:rFonts w:hint="eastAsia"/>
        </w:rPr>
        <w:t>1038</w:t>
      </w:r>
      <w:r>
        <w:rPr>
          <w:rFonts w:hint="eastAsia"/>
        </w:rPr>
        <w:t>房间</w:t>
      </w:r>
      <w:r>
        <w:t>全年逐时温度图</w:t>
      </w:r>
    </w:p>
    <w:p w14:paraId="10C689E0" w14:textId="77777777" w:rsidR="000F29A9" w:rsidRDefault="00000000" w:rsidP="006F6975">
      <w:r>
        <w:rPr>
          <w:rFonts w:hint="eastAsia"/>
        </w:rPr>
        <w:t>卫生间</w:t>
      </w:r>
      <w:r>
        <w:rPr>
          <w:rFonts w:hint="eastAsia"/>
        </w:rPr>
        <w:t>[1039]</w:t>
      </w:r>
    </w:p>
    <w:p w14:paraId="2BA40C06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55C24753" wp14:editId="1937210F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1E1E" w14:textId="77777777" w:rsidR="000F29A9" w:rsidRPr="001A6A96" w:rsidRDefault="00000000" w:rsidP="00790A17">
      <w:pPr>
        <w:jc w:val="center"/>
      </w:pPr>
      <w:r>
        <w:rPr>
          <w:rFonts w:hint="eastAsia"/>
        </w:rPr>
        <w:t>1039</w:t>
      </w:r>
      <w:r>
        <w:rPr>
          <w:rFonts w:hint="eastAsia"/>
        </w:rPr>
        <w:t>房间</w:t>
      </w:r>
      <w:r>
        <w:t>全年逐时温度图</w:t>
      </w:r>
    </w:p>
    <w:p w14:paraId="4E8639DE" w14:textId="77777777" w:rsidR="000F29A9" w:rsidRDefault="00000000" w:rsidP="006F6975">
      <w:r>
        <w:rPr>
          <w:rFonts w:hint="eastAsia"/>
        </w:rPr>
        <w:t>卫生间</w:t>
      </w:r>
      <w:r>
        <w:rPr>
          <w:rFonts w:hint="eastAsia"/>
        </w:rPr>
        <w:t>[1041]</w:t>
      </w:r>
    </w:p>
    <w:p w14:paraId="0E66D2BE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72FBF11F" wp14:editId="465E26B3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7561" w14:textId="77777777" w:rsidR="000F29A9" w:rsidRPr="001A6A96" w:rsidRDefault="00000000" w:rsidP="00790A17">
      <w:pPr>
        <w:jc w:val="center"/>
      </w:pPr>
      <w:r>
        <w:rPr>
          <w:rFonts w:hint="eastAsia"/>
        </w:rPr>
        <w:t>1041</w:t>
      </w:r>
      <w:r>
        <w:rPr>
          <w:rFonts w:hint="eastAsia"/>
        </w:rPr>
        <w:t>房间</w:t>
      </w:r>
      <w:r>
        <w:t>全年逐时温度图</w:t>
      </w:r>
    </w:p>
    <w:p w14:paraId="7B36C01C" w14:textId="77777777" w:rsidR="000F29A9" w:rsidRDefault="00000000" w:rsidP="006F6975">
      <w:r>
        <w:rPr>
          <w:rFonts w:hint="eastAsia"/>
        </w:rPr>
        <w:t>休息区</w:t>
      </w:r>
      <w:r>
        <w:rPr>
          <w:rFonts w:hint="eastAsia"/>
        </w:rPr>
        <w:t>[1042]</w:t>
      </w:r>
    </w:p>
    <w:p w14:paraId="7E74E303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4FF855C" wp14:editId="79ABD636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D935" w14:textId="77777777" w:rsidR="000F29A9" w:rsidRPr="001A6A96" w:rsidRDefault="00000000" w:rsidP="00790A17">
      <w:pPr>
        <w:jc w:val="center"/>
      </w:pPr>
      <w:r>
        <w:rPr>
          <w:rFonts w:hint="eastAsia"/>
        </w:rPr>
        <w:t>1042</w:t>
      </w:r>
      <w:r>
        <w:rPr>
          <w:rFonts w:hint="eastAsia"/>
        </w:rPr>
        <w:t>房间</w:t>
      </w:r>
      <w:r>
        <w:t>全年逐时温度图</w:t>
      </w:r>
    </w:p>
    <w:p w14:paraId="5DDAAE7A" w14:textId="77777777" w:rsidR="000F29A9" w:rsidRDefault="00000000" w:rsidP="006F6975">
      <w:r>
        <w:rPr>
          <w:rFonts w:hint="eastAsia"/>
        </w:rPr>
        <w:t>多功能厅上空</w:t>
      </w:r>
      <w:r>
        <w:rPr>
          <w:rFonts w:hint="eastAsia"/>
        </w:rPr>
        <w:t>[2001]</w:t>
      </w:r>
    </w:p>
    <w:p w14:paraId="29647190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5045D3DF" wp14:editId="21DDEE67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62BA" w14:textId="77777777" w:rsidR="000F29A9" w:rsidRPr="001A6A96" w:rsidRDefault="00000000" w:rsidP="00790A17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14:paraId="05894301" w14:textId="77777777" w:rsidR="000F29A9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[2002]</w:t>
      </w:r>
    </w:p>
    <w:p w14:paraId="7DDC3123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5A0F9778" wp14:editId="2332BD53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F944" w14:textId="77777777" w:rsidR="000F29A9" w:rsidRPr="001A6A96" w:rsidRDefault="00000000" w:rsidP="00790A17">
      <w:pPr>
        <w:jc w:val="center"/>
      </w:pPr>
      <w:r>
        <w:rPr>
          <w:rFonts w:hint="eastAsia"/>
        </w:rPr>
        <w:t>2002</w:t>
      </w:r>
      <w:r>
        <w:rPr>
          <w:rFonts w:hint="eastAsia"/>
        </w:rPr>
        <w:t>房间</w:t>
      </w:r>
      <w:r>
        <w:t>全年逐时温度图</w:t>
      </w:r>
    </w:p>
    <w:p w14:paraId="14484866" w14:textId="77777777" w:rsidR="000F29A9" w:rsidRDefault="00000000" w:rsidP="006F6975">
      <w:r>
        <w:rPr>
          <w:rFonts w:hint="eastAsia"/>
        </w:rPr>
        <w:t>多功能厅上空</w:t>
      </w:r>
      <w:r>
        <w:rPr>
          <w:rFonts w:hint="eastAsia"/>
        </w:rPr>
        <w:t>[2003]</w:t>
      </w:r>
    </w:p>
    <w:p w14:paraId="340E285A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6C95CDC0" wp14:editId="4A032C38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E07C" w14:textId="77777777" w:rsidR="000F29A9" w:rsidRPr="001A6A96" w:rsidRDefault="00000000" w:rsidP="00790A17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14:paraId="0766BC15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[2005]</w:t>
      </w:r>
    </w:p>
    <w:p w14:paraId="0B4A2C9A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76C448B7" wp14:editId="632695A8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DC18C" w14:textId="77777777" w:rsidR="000F29A9" w:rsidRPr="001A6A96" w:rsidRDefault="00000000" w:rsidP="00790A17">
      <w:pPr>
        <w:jc w:val="center"/>
      </w:pPr>
      <w:r>
        <w:rPr>
          <w:rFonts w:hint="eastAsia"/>
        </w:rPr>
        <w:t>2005</w:t>
      </w:r>
      <w:r>
        <w:rPr>
          <w:rFonts w:hint="eastAsia"/>
        </w:rPr>
        <w:t>房间</w:t>
      </w:r>
      <w:r>
        <w:t>全年逐时温度图</w:t>
      </w:r>
    </w:p>
    <w:p w14:paraId="3A16FB24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[2010]</w:t>
      </w:r>
    </w:p>
    <w:p w14:paraId="1EAD6168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5A482D90" wp14:editId="1E08DDDB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97A3" w14:textId="77777777" w:rsidR="000F29A9" w:rsidRPr="001A6A96" w:rsidRDefault="00000000" w:rsidP="00790A17">
      <w:pPr>
        <w:jc w:val="center"/>
      </w:pPr>
      <w:r>
        <w:rPr>
          <w:rFonts w:hint="eastAsia"/>
        </w:rPr>
        <w:t>2010</w:t>
      </w:r>
      <w:r>
        <w:rPr>
          <w:rFonts w:hint="eastAsia"/>
        </w:rPr>
        <w:t>房间</w:t>
      </w:r>
      <w:r>
        <w:t>全年逐时温度图</w:t>
      </w:r>
    </w:p>
    <w:p w14:paraId="1F8C45A6" w14:textId="77777777" w:rsidR="000F29A9" w:rsidRDefault="00000000" w:rsidP="006F6975">
      <w:r>
        <w:rPr>
          <w:rFonts w:hint="eastAsia"/>
        </w:rPr>
        <w:t>客厅</w:t>
      </w:r>
      <w:r>
        <w:rPr>
          <w:rFonts w:hint="eastAsia"/>
        </w:rPr>
        <w:t>[2013]</w:t>
      </w:r>
    </w:p>
    <w:p w14:paraId="6358A77A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5533EDA7" wp14:editId="44310A5E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D9AC" w14:textId="77777777" w:rsidR="000F29A9" w:rsidRPr="001A6A96" w:rsidRDefault="00000000" w:rsidP="00790A17">
      <w:pPr>
        <w:jc w:val="center"/>
      </w:pPr>
      <w:r>
        <w:rPr>
          <w:rFonts w:hint="eastAsia"/>
        </w:rPr>
        <w:t>2013</w:t>
      </w:r>
      <w:r>
        <w:rPr>
          <w:rFonts w:hint="eastAsia"/>
        </w:rPr>
        <w:t>房间</w:t>
      </w:r>
      <w:r>
        <w:t>全年逐时温度图</w:t>
      </w:r>
    </w:p>
    <w:p w14:paraId="233479F9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[2014]</w:t>
      </w:r>
    </w:p>
    <w:p w14:paraId="2F37FACF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286784CD" wp14:editId="265E7F58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9744" w14:textId="77777777" w:rsidR="000F29A9" w:rsidRPr="001A6A96" w:rsidRDefault="00000000" w:rsidP="00790A17">
      <w:pPr>
        <w:jc w:val="center"/>
      </w:pPr>
      <w:r>
        <w:rPr>
          <w:rFonts w:hint="eastAsia"/>
        </w:rPr>
        <w:t>2014</w:t>
      </w:r>
      <w:r>
        <w:rPr>
          <w:rFonts w:hint="eastAsia"/>
        </w:rPr>
        <w:t>房间</w:t>
      </w:r>
      <w:r>
        <w:t>全年逐时温度图</w:t>
      </w:r>
    </w:p>
    <w:p w14:paraId="65C0CACA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[2016]</w:t>
      </w:r>
    </w:p>
    <w:p w14:paraId="3030A557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24828C4" wp14:editId="755099DA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BB0B" w14:textId="77777777" w:rsidR="000F29A9" w:rsidRPr="001A6A96" w:rsidRDefault="00000000" w:rsidP="00790A17">
      <w:pPr>
        <w:jc w:val="center"/>
      </w:pPr>
      <w:r>
        <w:rPr>
          <w:rFonts w:hint="eastAsia"/>
        </w:rPr>
        <w:t>2016</w:t>
      </w:r>
      <w:r>
        <w:rPr>
          <w:rFonts w:hint="eastAsia"/>
        </w:rPr>
        <w:t>房间</w:t>
      </w:r>
      <w:r>
        <w:t>全年逐时温度图</w:t>
      </w:r>
    </w:p>
    <w:p w14:paraId="226B76EE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[2018]</w:t>
      </w:r>
    </w:p>
    <w:p w14:paraId="0FBE4B73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302B384F" wp14:editId="051BE8C6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3D18" w14:textId="77777777" w:rsidR="000F29A9" w:rsidRPr="001A6A96" w:rsidRDefault="00000000" w:rsidP="00790A17">
      <w:pPr>
        <w:jc w:val="center"/>
      </w:pPr>
      <w:r>
        <w:rPr>
          <w:rFonts w:hint="eastAsia"/>
        </w:rPr>
        <w:t>2018</w:t>
      </w:r>
      <w:r>
        <w:rPr>
          <w:rFonts w:hint="eastAsia"/>
        </w:rPr>
        <w:t>房间</w:t>
      </w:r>
      <w:r>
        <w:t>全年逐时温度图</w:t>
      </w:r>
    </w:p>
    <w:p w14:paraId="37716BAE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[2025]</w:t>
      </w:r>
    </w:p>
    <w:p w14:paraId="153CC143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ABD9EA4" wp14:editId="777BC195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F304" w14:textId="77777777" w:rsidR="000F29A9" w:rsidRPr="001A6A96" w:rsidRDefault="00000000" w:rsidP="00790A17">
      <w:pPr>
        <w:jc w:val="center"/>
      </w:pPr>
      <w:r>
        <w:rPr>
          <w:rFonts w:hint="eastAsia"/>
        </w:rPr>
        <w:t>2025</w:t>
      </w:r>
      <w:r>
        <w:rPr>
          <w:rFonts w:hint="eastAsia"/>
        </w:rPr>
        <w:t>房间</w:t>
      </w:r>
      <w:r>
        <w:t>全年逐时温度图</w:t>
      </w:r>
    </w:p>
    <w:p w14:paraId="5C4DCBD3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[2027]</w:t>
      </w:r>
    </w:p>
    <w:p w14:paraId="2F9142A8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61BE6052" wp14:editId="5F8218E8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FB2C" w14:textId="77777777" w:rsidR="000F29A9" w:rsidRPr="001A6A96" w:rsidRDefault="00000000" w:rsidP="00790A17">
      <w:pPr>
        <w:jc w:val="center"/>
      </w:pPr>
      <w:r>
        <w:rPr>
          <w:rFonts w:hint="eastAsia"/>
        </w:rPr>
        <w:t>2027</w:t>
      </w:r>
      <w:r>
        <w:rPr>
          <w:rFonts w:hint="eastAsia"/>
        </w:rPr>
        <w:t>房间</w:t>
      </w:r>
      <w:r>
        <w:t>全年逐时温度图</w:t>
      </w:r>
    </w:p>
    <w:p w14:paraId="70CEC682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[2028]</w:t>
      </w:r>
    </w:p>
    <w:p w14:paraId="47A26F6C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D02646F" wp14:editId="7FD3BC3B">
            <wp:extent cx="5667375" cy="3657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685D" w14:textId="77777777" w:rsidR="000F29A9" w:rsidRPr="001A6A96" w:rsidRDefault="00000000" w:rsidP="00790A17">
      <w:pPr>
        <w:jc w:val="center"/>
      </w:pPr>
      <w:r>
        <w:rPr>
          <w:rFonts w:hint="eastAsia"/>
        </w:rPr>
        <w:t>2028</w:t>
      </w:r>
      <w:r>
        <w:rPr>
          <w:rFonts w:hint="eastAsia"/>
        </w:rPr>
        <w:t>房间</w:t>
      </w:r>
      <w:r>
        <w:t>全年逐时温度图</w:t>
      </w:r>
    </w:p>
    <w:p w14:paraId="4145815D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[2031]</w:t>
      </w:r>
    </w:p>
    <w:p w14:paraId="2280B4DD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78E90F54" wp14:editId="1FFDF8F0">
            <wp:extent cx="5667375" cy="36576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413A" w14:textId="77777777" w:rsidR="000F29A9" w:rsidRPr="001A6A96" w:rsidRDefault="00000000" w:rsidP="00790A17">
      <w:pPr>
        <w:jc w:val="center"/>
      </w:pPr>
      <w:r>
        <w:rPr>
          <w:rFonts w:hint="eastAsia"/>
        </w:rPr>
        <w:t>2031</w:t>
      </w:r>
      <w:r>
        <w:rPr>
          <w:rFonts w:hint="eastAsia"/>
        </w:rPr>
        <w:t>房间</w:t>
      </w:r>
      <w:r>
        <w:t>全年逐时温度图</w:t>
      </w:r>
    </w:p>
    <w:p w14:paraId="317E17BA" w14:textId="77777777" w:rsidR="000F29A9" w:rsidRDefault="00000000" w:rsidP="006F6975">
      <w:r>
        <w:rPr>
          <w:rFonts w:hint="eastAsia"/>
        </w:rPr>
        <w:t>客厅</w:t>
      </w:r>
      <w:r>
        <w:rPr>
          <w:rFonts w:hint="eastAsia"/>
        </w:rPr>
        <w:t>[2033]</w:t>
      </w:r>
    </w:p>
    <w:p w14:paraId="4D610340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6D43C68F" wp14:editId="5C253EB4">
            <wp:extent cx="5667375" cy="3657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8F6F" w14:textId="77777777" w:rsidR="000F29A9" w:rsidRPr="001A6A96" w:rsidRDefault="00000000" w:rsidP="00790A17">
      <w:pPr>
        <w:jc w:val="center"/>
      </w:pPr>
      <w:r>
        <w:rPr>
          <w:rFonts w:hint="eastAsia"/>
        </w:rPr>
        <w:t>2033</w:t>
      </w:r>
      <w:r>
        <w:rPr>
          <w:rFonts w:hint="eastAsia"/>
        </w:rPr>
        <w:t>房间</w:t>
      </w:r>
      <w:r>
        <w:t>全年逐时温度图</w:t>
      </w:r>
    </w:p>
    <w:p w14:paraId="65795F5A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[2034]</w:t>
      </w:r>
    </w:p>
    <w:p w14:paraId="7C4BEB37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1BE368D1" wp14:editId="7E38E334">
            <wp:extent cx="5667375" cy="3657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8FED" w14:textId="77777777" w:rsidR="000F29A9" w:rsidRPr="001A6A96" w:rsidRDefault="00000000" w:rsidP="00790A17">
      <w:pPr>
        <w:jc w:val="center"/>
      </w:pPr>
      <w:r>
        <w:rPr>
          <w:rFonts w:hint="eastAsia"/>
        </w:rPr>
        <w:t>2034</w:t>
      </w:r>
      <w:r>
        <w:rPr>
          <w:rFonts w:hint="eastAsia"/>
        </w:rPr>
        <w:t>房间</w:t>
      </w:r>
      <w:r>
        <w:t>全年逐时温度图</w:t>
      </w:r>
    </w:p>
    <w:p w14:paraId="101D1CCA" w14:textId="77777777" w:rsidR="000F29A9" w:rsidRDefault="00000000" w:rsidP="006F6975">
      <w:r>
        <w:rPr>
          <w:rFonts w:hint="eastAsia"/>
        </w:rPr>
        <w:t>楼梯间</w:t>
      </w:r>
      <w:r>
        <w:rPr>
          <w:rFonts w:hint="eastAsia"/>
        </w:rPr>
        <w:t>[2035]</w:t>
      </w:r>
    </w:p>
    <w:p w14:paraId="47E632DF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67713474" wp14:editId="7CF63C00">
            <wp:extent cx="5667375" cy="3657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6568" w14:textId="77777777" w:rsidR="000F29A9" w:rsidRPr="001A6A96" w:rsidRDefault="00000000" w:rsidP="00790A17">
      <w:pPr>
        <w:jc w:val="center"/>
      </w:pPr>
      <w:r>
        <w:rPr>
          <w:rFonts w:hint="eastAsia"/>
        </w:rPr>
        <w:t>2035</w:t>
      </w:r>
      <w:r>
        <w:rPr>
          <w:rFonts w:hint="eastAsia"/>
        </w:rPr>
        <w:t>房间</w:t>
      </w:r>
      <w:r>
        <w:t>全年逐时温度图</w:t>
      </w:r>
    </w:p>
    <w:p w14:paraId="0C51432A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[2036]</w:t>
      </w:r>
    </w:p>
    <w:p w14:paraId="248A69D1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0D68C17E" wp14:editId="06D3AB0F">
            <wp:extent cx="5667375" cy="3657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3C4F" w14:textId="77777777" w:rsidR="000F29A9" w:rsidRPr="001A6A96" w:rsidRDefault="00000000" w:rsidP="00790A17">
      <w:pPr>
        <w:jc w:val="center"/>
      </w:pPr>
      <w:r>
        <w:rPr>
          <w:rFonts w:hint="eastAsia"/>
        </w:rPr>
        <w:t>2036</w:t>
      </w:r>
      <w:r>
        <w:rPr>
          <w:rFonts w:hint="eastAsia"/>
        </w:rPr>
        <w:t>房间</w:t>
      </w:r>
      <w:r>
        <w:t>全年逐时温度图</w:t>
      </w:r>
    </w:p>
    <w:p w14:paraId="3CB8842E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[2041]</w:t>
      </w:r>
    </w:p>
    <w:p w14:paraId="0DB3BEB1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01561F57" wp14:editId="5FFD0B9E">
            <wp:extent cx="5667375" cy="3657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47F2" w14:textId="77777777" w:rsidR="000F29A9" w:rsidRPr="001A6A96" w:rsidRDefault="00000000" w:rsidP="00790A17">
      <w:pPr>
        <w:jc w:val="center"/>
      </w:pPr>
      <w:r>
        <w:rPr>
          <w:rFonts w:hint="eastAsia"/>
        </w:rPr>
        <w:t>2041</w:t>
      </w:r>
      <w:r>
        <w:rPr>
          <w:rFonts w:hint="eastAsia"/>
        </w:rPr>
        <w:t>房间</w:t>
      </w:r>
      <w:r>
        <w:t>全年逐时温度图</w:t>
      </w:r>
    </w:p>
    <w:p w14:paraId="037FD8DF" w14:textId="77777777" w:rsidR="000F29A9" w:rsidRDefault="00000000" w:rsidP="006F6975">
      <w:r>
        <w:rPr>
          <w:rFonts w:hint="eastAsia"/>
        </w:rPr>
        <w:t>客厅</w:t>
      </w:r>
      <w:r>
        <w:rPr>
          <w:rFonts w:hint="eastAsia"/>
        </w:rPr>
        <w:t>[2044]</w:t>
      </w:r>
    </w:p>
    <w:p w14:paraId="5AAFA133" w14:textId="77777777" w:rsidR="000F29A9" w:rsidRDefault="00000000" w:rsidP="00E145DC">
      <w:pPr>
        <w:jc w:val="center"/>
      </w:pPr>
      <w:r>
        <w:rPr>
          <w:noProof/>
        </w:rPr>
        <w:drawing>
          <wp:inline distT="0" distB="0" distL="0" distR="0" wp14:anchorId="09B3A364" wp14:editId="4B8FDCFD">
            <wp:extent cx="5667375" cy="3657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1897" w14:textId="77777777" w:rsidR="000F29A9" w:rsidRPr="001A6A96" w:rsidRDefault="00000000" w:rsidP="00790A17">
      <w:pPr>
        <w:jc w:val="center"/>
      </w:pPr>
      <w:r>
        <w:rPr>
          <w:rFonts w:hint="eastAsia"/>
        </w:rPr>
        <w:t>2044</w:t>
      </w:r>
      <w:r>
        <w:rPr>
          <w:rFonts w:hint="eastAsia"/>
        </w:rPr>
        <w:t>房间</w:t>
      </w:r>
      <w:r>
        <w:t>全年逐时温度图</w:t>
      </w:r>
    </w:p>
    <w:p w14:paraId="7D642461" w14:textId="77777777" w:rsidR="000F29A9" w:rsidRDefault="00000000" w:rsidP="006F6975">
      <w:r>
        <w:rPr>
          <w:rFonts w:hint="eastAsia"/>
        </w:rPr>
        <w:t>卧室</w:t>
      </w:r>
      <w:r>
        <w:rPr>
          <w:rFonts w:hint="eastAsia"/>
        </w:rPr>
        <w:t>[2046]</w:t>
      </w:r>
    </w:p>
    <w:p w14:paraId="05D4A10B" w14:textId="77777777" w:rsidR="000F29A9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691DAF73" wp14:editId="32E0AAF1">
            <wp:extent cx="5667375" cy="36576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C397" w14:textId="77777777" w:rsidR="000F29A9" w:rsidRPr="001A6A96" w:rsidRDefault="00000000" w:rsidP="00790A17">
      <w:pPr>
        <w:jc w:val="center"/>
      </w:pPr>
      <w:r>
        <w:rPr>
          <w:rFonts w:hint="eastAsia"/>
        </w:rPr>
        <w:t>2046</w:t>
      </w:r>
      <w:r>
        <w:rPr>
          <w:rFonts w:hint="eastAsia"/>
        </w:rPr>
        <w:t>房间</w:t>
      </w:r>
      <w:r>
        <w:t>全年逐时温度图</w:t>
      </w:r>
    </w:p>
    <w:p w14:paraId="3B865238" w14:textId="77777777" w:rsidR="000F29A9" w:rsidRDefault="00000000" w:rsidP="006F6975">
      <w:bookmarkStart w:id="64" w:name="房间名"/>
      <w:bookmarkStart w:id="65" w:name="_Toc451436145"/>
      <w:bookmarkStart w:id="66" w:name="_Toc451698937"/>
      <w:bookmarkStart w:id="67" w:name="_Toc452108765"/>
      <w:bookmarkStart w:id="68" w:name="_Toc36538848"/>
      <w:r>
        <w:rPr>
          <w:rFonts w:hint="eastAsia"/>
        </w:rPr>
        <w:t>卧室</w:t>
      </w:r>
      <w:bookmarkEnd w:id="64"/>
      <w:r>
        <w:rPr>
          <w:rFonts w:hint="eastAsia"/>
        </w:rPr>
        <w:t>[</w:t>
      </w:r>
      <w:bookmarkStart w:id="69" w:name="房间编号"/>
      <w:r>
        <w:rPr>
          <w:rFonts w:hint="eastAsia"/>
        </w:rPr>
        <w:t>2047</w:t>
      </w:r>
      <w:bookmarkEnd w:id="69"/>
      <w:r>
        <w:rPr>
          <w:rFonts w:hint="eastAsia"/>
        </w:rPr>
        <w:t>]</w:t>
      </w:r>
    </w:p>
    <w:p w14:paraId="2B0D0A6F" w14:textId="77777777" w:rsidR="000F29A9" w:rsidRDefault="00000000" w:rsidP="00E145DC">
      <w:pPr>
        <w:jc w:val="center"/>
      </w:pPr>
      <w:bookmarkStart w:id="70" w:name="图"/>
      <w:bookmarkEnd w:id="70"/>
      <w:r>
        <w:rPr>
          <w:noProof/>
        </w:rPr>
        <w:drawing>
          <wp:inline distT="0" distB="0" distL="0" distR="0" wp14:anchorId="700AA30F" wp14:editId="631E698A">
            <wp:extent cx="5667375" cy="36576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00DE" w14:textId="77777777" w:rsidR="000F29A9" w:rsidRPr="001A6A96" w:rsidRDefault="00000000" w:rsidP="00790A17">
      <w:pPr>
        <w:jc w:val="center"/>
      </w:pPr>
      <w:bookmarkStart w:id="71" w:name="房间编号2"/>
      <w:r>
        <w:rPr>
          <w:rFonts w:hint="eastAsia"/>
        </w:rPr>
        <w:t>2047</w:t>
      </w:r>
      <w:bookmarkEnd w:id="71"/>
      <w:r>
        <w:rPr>
          <w:rFonts w:hint="eastAsia"/>
        </w:rPr>
        <w:t>房间</w:t>
      </w:r>
      <w:r>
        <w:t>全年逐时温度图</w:t>
      </w:r>
      <w:bookmarkEnd w:id="65"/>
      <w:bookmarkEnd w:id="66"/>
      <w:bookmarkEnd w:id="67"/>
      <w:bookmarkEnd w:id="68"/>
    </w:p>
    <w:p w14:paraId="346C157F" w14:textId="77777777" w:rsidR="00615593" w:rsidRPr="00E14B7E" w:rsidRDefault="004A4DDD" w:rsidP="00615593">
      <w:pPr>
        <w:pStyle w:val="a0"/>
        <w:ind w:left="420" w:firstLineChars="0" w:firstLine="0"/>
        <w:rPr>
          <w:lang w:val="en-US"/>
        </w:rPr>
      </w:pPr>
      <w:bookmarkStart w:id="72" w:name="房间逐时温度图"/>
      <w:bookmarkEnd w:id="72"/>
      <w:r>
        <w:rPr>
          <w:rFonts w:hint="eastAsia"/>
          <w:lang w:val="en-US"/>
        </w:rPr>
        <w:t xml:space="preserve"> </w:t>
      </w:r>
      <w:bookmarkEnd w:id="58"/>
    </w:p>
    <w:sectPr w:rsidR="00615593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D9F832" w14:textId="77777777" w:rsidR="00A35434" w:rsidRDefault="00A35434" w:rsidP="00203A7D">
      <w:pPr>
        <w:spacing w:line="240" w:lineRule="auto"/>
      </w:pPr>
      <w:r>
        <w:separator/>
      </w:r>
    </w:p>
  </w:endnote>
  <w:endnote w:type="continuationSeparator" w:id="0">
    <w:p w14:paraId="65666BEA" w14:textId="77777777" w:rsidR="00A35434" w:rsidRDefault="00A35434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00660" w14:textId="77777777" w:rsidR="00DD37CC" w:rsidRDefault="00DD37C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0ED21C03" w14:textId="77777777" w:rsidTr="001A12A0">
      <w:tc>
        <w:tcPr>
          <w:tcW w:w="3020" w:type="dxa"/>
        </w:tcPr>
        <w:p w14:paraId="01F17E29" w14:textId="77777777" w:rsidR="001A12A0" w:rsidRPr="00F5023B" w:rsidRDefault="001A12A0" w:rsidP="001D3BB9">
          <w:pPr>
            <w:pStyle w:val="a6"/>
            <w:rPr>
              <w:rFonts w:asciiTheme="minorEastAsia" w:eastAsiaTheme="minorEastAsia" w:hAnsiTheme="minorEastAsia" w:hint="eastAsia"/>
              <w:sz w:val="20"/>
              <w:szCs w:val="21"/>
            </w:rPr>
          </w:pPr>
          <w:hyperlink r:id="rId1" w:history="1">
            <w:r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28819468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 w:hint="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4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0E272564" w14:textId="77777777" w:rsidR="001A12A0" w:rsidRPr="00F5023B" w:rsidRDefault="006D5734" w:rsidP="001A0702">
          <w:pPr>
            <w:pStyle w:val="a6"/>
            <w:jc w:val="right"/>
            <w:rPr>
              <w:rFonts w:asciiTheme="minorEastAsia" w:eastAsiaTheme="minorEastAsia" w:hAnsiTheme="minorEastAsia" w:hint="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1A0702">
            <w:rPr>
              <w:rFonts w:asciiTheme="minorEastAsia" w:eastAsiaTheme="minorEastAsia" w:hAnsiTheme="minorEastAsia"/>
              <w:sz w:val="20"/>
              <w:szCs w:val="21"/>
            </w:rPr>
            <w:t>4</w:t>
          </w:r>
        </w:p>
      </w:tc>
    </w:tr>
  </w:tbl>
  <w:p w14:paraId="2D8958C9" w14:textId="57CFD5E5" w:rsidR="001A12A0" w:rsidRDefault="001A12A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EC2A6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 w:hint="eastAsia"/>
        <w:szCs w:val="21"/>
      </w:rPr>
    </w:pPr>
  </w:p>
  <w:p w14:paraId="6D9E2142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B0677" w14:textId="77777777" w:rsidR="00A35434" w:rsidRDefault="00A35434" w:rsidP="00203A7D">
      <w:pPr>
        <w:spacing w:line="240" w:lineRule="auto"/>
      </w:pPr>
      <w:r>
        <w:separator/>
      </w:r>
    </w:p>
  </w:footnote>
  <w:footnote w:type="continuationSeparator" w:id="0">
    <w:p w14:paraId="316F647E" w14:textId="77777777" w:rsidR="00A35434" w:rsidRDefault="00A35434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052AE" w14:textId="487837A4" w:rsidR="00DD37CC" w:rsidRDefault="00DD37C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0A241" w14:textId="33D39A36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295256F2" wp14:editId="56DE4C9E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10BFB" w14:textId="65C8191C" w:rsidR="00DD37CC" w:rsidRDefault="00DD37C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6222088">
    <w:abstractNumId w:val="0"/>
  </w:num>
  <w:num w:numId="2" w16cid:durableId="131561806">
    <w:abstractNumId w:val="2"/>
  </w:num>
  <w:num w:numId="3" w16cid:durableId="1586722127">
    <w:abstractNumId w:val="13"/>
  </w:num>
  <w:num w:numId="4" w16cid:durableId="11324041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312183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69397">
    <w:abstractNumId w:val="0"/>
  </w:num>
  <w:num w:numId="7" w16cid:durableId="1077747098">
    <w:abstractNumId w:val="0"/>
  </w:num>
  <w:num w:numId="8" w16cid:durableId="2056156467">
    <w:abstractNumId w:val="10"/>
  </w:num>
  <w:num w:numId="9" w16cid:durableId="2069569371">
    <w:abstractNumId w:val="3"/>
  </w:num>
  <w:num w:numId="10" w16cid:durableId="1305816007">
    <w:abstractNumId w:val="1"/>
  </w:num>
  <w:num w:numId="11" w16cid:durableId="1389180583">
    <w:abstractNumId w:val="12"/>
  </w:num>
  <w:num w:numId="12" w16cid:durableId="364407815">
    <w:abstractNumId w:val="9"/>
  </w:num>
  <w:num w:numId="13" w16cid:durableId="336887740">
    <w:abstractNumId w:val="14"/>
  </w:num>
  <w:num w:numId="14" w16cid:durableId="702707450">
    <w:abstractNumId w:val="15"/>
  </w:num>
  <w:num w:numId="15" w16cid:durableId="654837501">
    <w:abstractNumId w:val="6"/>
  </w:num>
  <w:num w:numId="16" w16cid:durableId="945229455">
    <w:abstractNumId w:val="7"/>
  </w:num>
  <w:num w:numId="17" w16cid:durableId="2146652225">
    <w:abstractNumId w:val="0"/>
  </w:num>
  <w:num w:numId="18" w16cid:durableId="282003963">
    <w:abstractNumId w:val="0"/>
  </w:num>
  <w:num w:numId="19" w16cid:durableId="499466913">
    <w:abstractNumId w:val="0"/>
  </w:num>
  <w:num w:numId="20" w16cid:durableId="1747876407">
    <w:abstractNumId w:val="0"/>
  </w:num>
  <w:num w:numId="21" w16cid:durableId="1780375692">
    <w:abstractNumId w:val="5"/>
  </w:num>
  <w:num w:numId="22" w16cid:durableId="361825467">
    <w:abstractNumId w:val="11"/>
  </w:num>
  <w:num w:numId="23" w16cid:durableId="680012827">
    <w:abstractNumId w:val="4"/>
  </w:num>
  <w:num w:numId="24" w16cid:durableId="404113450">
    <w:abstractNumId w:val="8"/>
  </w:num>
  <w:num w:numId="25" w16cid:durableId="407382381">
    <w:abstractNumId w:val="0"/>
  </w:num>
  <w:num w:numId="26" w16cid:durableId="489445013">
    <w:abstractNumId w:val="0"/>
  </w:num>
  <w:num w:numId="27" w16cid:durableId="2124611861">
    <w:abstractNumId w:val="0"/>
  </w:num>
  <w:num w:numId="28" w16cid:durableId="1774940160">
    <w:abstractNumId w:val="0"/>
  </w:num>
  <w:num w:numId="29" w16cid:durableId="1639257872">
    <w:abstractNumId w:val="0"/>
  </w:num>
  <w:num w:numId="30" w16cid:durableId="27338216">
    <w:abstractNumId w:val="0"/>
  </w:num>
  <w:num w:numId="31" w16cid:durableId="2132818888">
    <w:abstractNumId w:val="0"/>
  </w:num>
  <w:num w:numId="32" w16cid:durableId="29965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829B6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473C7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9A9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05F4"/>
    <w:rsid w:val="00215EBC"/>
    <w:rsid w:val="00217F09"/>
    <w:rsid w:val="0022597C"/>
    <w:rsid w:val="002273F0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3DC2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640F"/>
    <w:rsid w:val="00537E4B"/>
    <w:rsid w:val="00540765"/>
    <w:rsid w:val="00544431"/>
    <w:rsid w:val="005451BA"/>
    <w:rsid w:val="00547D69"/>
    <w:rsid w:val="00561AF2"/>
    <w:rsid w:val="00562403"/>
    <w:rsid w:val="0057169E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6A6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2FC5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03971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434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D5959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D37CC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29B6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4453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318D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2E26E9"/>
  <w15:docId w15:val="{B2A6EFB7-5144-4C18-B787-BAC950B3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uiPriority w:val="99"/>
    <w:qFormat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TotalTime>2</TotalTime>
  <Pages>43</Pages>
  <Words>2527</Words>
  <Characters>14404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16898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wang</dc:creator>
  <cp:lastModifiedBy>想 李</cp:lastModifiedBy>
  <cp:revision>4</cp:revision>
  <cp:lastPrinted>2024-12-29T14:12:00Z</cp:lastPrinted>
  <dcterms:created xsi:type="dcterms:W3CDTF">2024-12-29T13:40:00Z</dcterms:created>
  <dcterms:modified xsi:type="dcterms:W3CDTF">2024-12-30T05:05:00Z</dcterms:modified>
</cp:coreProperties>
</file>